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8BF" w:rsidRPr="004D6D24" w:rsidRDefault="00CF3FC9" w:rsidP="00CF3FC9">
      <w:pPr>
        <w:jc w:val="center"/>
        <w:rPr>
          <w:rFonts w:ascii="Times New Roman" w:hAnsi="Times New Roman"/>
          <w:b/>
          <w:szCs w:val="24"/>
        </w:rPr>
      </w:pPr>
      <w:r w:rsidRPr="004D6D24">
        <w:rPr>
          <w:rFonts w:ascii="Times New Roman" w:hAnsi="Times New Roman"/>
          <w:b/>
          <w:szCs w:val="24"/>
        </w:rPr>
        <w:t>СОДЕРЖАНИЕ ТОМА</w:t>
      </w:r>
    </w:p>
    <w:p w:rsidR="00CF3FC9" w:rsidRPr="004D6D24" w:rsidRDefault="00CF3FC9" w:rsidP="00CF3FC9">
      <w:pPr>
        <w:rPr>
          <w:rFonts w:ascii="Times New Roman" w:hAnsi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16"/>
        <w:gridCol w:w="2605"/>
        <w:gridCol w:w="4918"/>
        <w:gridCol w:w="1531"/>
      </w:tblGrid>
      <w:tr w:rsidR="00CF3FC9" w:rsidRPr="004D6D24" w:rsidTr="00D851FB">
        <w:trPr>
          <w:trHeight w:val="851"/>
          <w:tblHeader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C57B8C" w:rsidRDefault="00CF3FC9" w:rsidP="00B25D02">
            <w:pPr>
              <w:pStyle w:val="af8"/>
              <w:rPr>
                <w:rFonts w:cs="Times New Roman"/>
                <w:sz w:val="22"/>
                <w:szCs w:val="22"/>
              </w:rPr>
            </w:pPr>
            <w:r w:rsidRPr="00C57B8C">
              <w:rPr>
                <w:rFonts w:cs="Times New Roman"/>
                <w:sz w:val="22"/>
                <w:szCs w:val="22"/>
              </w:rPr>
              <w:fldChar w:fldCharType="begin"/>
            </w:r>
            <w:r w:rsidRPr="00C57B8C">
              <w:rPr>
                <w:rFonts w:cs="Times New Roman"/>
                <w:sz w:val="22"/>
                <w:szCs w:val="22"/>
              </w:rPr>
              <w:instrText>SET  StartNumber 0</w:instrText>
            </w:r>
            <w:r w:rsidRPr="00C57B8C">
              <w:rPr>
                <w:rFonts w:cs="Times New Roman"/>
                <w:sz w:val="22"/>
                <w:szCs w:val="22"/>
              </w:rPr>
              <w:fldChar w:fldCharType="separate"/>
            </w:r>
            <w:r w:rsidRPr="00C57B8C">
              <w:rPr>
                <w:rFonts w:cs="Times New Roman"/>
                <w:sz w:val="22"/>
                <w:szCs w:val="22"/>
              </w:rPr>
              <w:t>0</w:t>
            </w:r>
            <w:r w:rsidRPr="00C57B8C">
              <w:rPr>
                <w:rFonts w:cs="Times New Roman"/>
                <w:sz w:val="22"/>
                <w:szCs w:val="22"/>
              </w:rPr>
              <w:fldChar w:fldCharType="end"/>
            </w:r>
            <w:r w:rsidRPr="00C57B8C">
              <w:rPr>
                <w:rFonts w:cs="Times New Roman"/>
                <w:sz w:val="22"/>
                <w:szCs w:val="22"/>
              </w:rPr>
              <w:fldChar w:fldCharType="begin"/>
            </w:r>
            <w:r w:rsidRPr="00C57B8C">
              <w:rPr>
                <w:rFonts w:cs="Times New Roman"/>
                <w:sz w:val="22"/>
                <w:szCs w:val="22"/>
              </w:rPr>
              <w:instrText xml:space="preserve"> SET  StartNumber 0 </w:instrText>
            </w:r>
            <w:r w:rsidRPr="00C57B8C">
              <w:rPr>
                <w:rFonts w:cs="Times New Roman"/>
                <w:sz w:val="22"/>
                <w:szCs w:val="22"/>
              </w:rPr>
              <w:fldChar w:fldCharType="separate"/>
            </w:r>
            <w:r w:rsidRPr="00C57B8C">
              <w:rPr>
                <w:rFonts w:cs="Times New Roman"/>
                <w:sz w:val="22"/>
                <w:szCs w:val="22"/>
              </w:rPr>
              <w:t>0</w:t>
            </w:r>
            <w:r w:rsidRPr="00C57B8C">
              <w:rPr>
                <w:rFonts w:cs="Times New Roman"/>
                <w:sz w:val="22"/>
                <w:szCs w:val="22"/>
              </w:rPr>
              <w:fldChar w:fldCharType="end"/>
            </w:r>
            <w:r w:rsidRPr="00C57B8C">
              <w:rPr>
                <w:rFonts w:cs="Times New Roman"/>
                <w:sz w:val="22"/>
                <w:szCs w:val="22"/>
              </w:rPr>
              <w:fldChar w:fldCharType="begin"/>
            </w:r>
            <w:r w:rsidRPr="00C57B8C">
              <w:rPr>
                <w:rFonts w:cs="Times New Roman"/>
                <w:sz w:val="22"/>
                <w:szCs w:val="22"/>
              </w:rPr>
              <w:instrText xml:space="preserve"> SET  StartNumber 0 </w:instrText>
            </w:r>
            <w:r w:rsidRPr="00C57B8C">
              <w:rPr>
                <w:rFonts w:cs="Times New Roman"/>
                <w:sz w:val="22"/>
                <w:szCs w:val="22"/>
              </w:rPr>
              <w:fldChar w:fldCharType="separate"/>
            </w:r>
            <w:r w:rsidRPr="00C57B8C">
              <w:rPr>
                <w:rFonts w:cs="Times New Roman"/>
                <w:sz w:val="22"/>
                <w:szCs w:val="22"/>
              </w:rPr>
              <w:t>0</w:t>
            </w:r>
            <w:r w:rsidRPr="00C57B8C">
              <w:rPr>
                <w:rFonts w:cs="Times New Roman"/>
                <w:sz w:val="22"/>
                <w:szCs w:val="22"/>
              </w:rPr>
              <w:fldChar w:fldCharType="end"/>
            </w:r>
            <w:r w:rsidRPr="00C57B8C">
              <w:rPr>
                <w:rFonts w:cs="Times New Roman"/>
                <w:sz w:val="22"/>
                <w:szCs w:val="22"/>
              </w:rPr>
              <w:fldChar w:fldCharType="begin"/>
            </w:r>
            <w:r w:rsidRPr="00C57B8C">
              <w:rPr>
                <w:rFonts w:cs="Times New Roman"/>
                <w:sz w:val="22"/>
                <w:szCs w:val="22"/>
              </w:rPr>
              <w:instrText xml:space="preserve"> SET  StartNumber 3 </w:instrText>
            </w:r>
            <w:r w:rsidRPr="00C57B8C">
              <w:rPr>
                <w:rFonts w:cs="Times New Roman"/>
                <w:sz w:val="22"/>
                <w:szCs w:val="22"/>
              </w:rPr>
              <w:fldChar w:fldCharType="separate"/>
            </w:r>
            <w:bookmarkStart w:id="0" w:name="StartNumber"/>
            <w:r w:rsidRPr="00C57B8C">
              <w:rPr>
                <w:rFonts w:cs="Times New Roman"/>
                <w:sz w:val="22"/>
                <w:szCs w:val="22"/>
              </w:rPr>
              <w:t>3</w:t>
            </w:r>
            <w:bookmarkEnd w:id="0"/>
            <w:r w:rsidRPr="00C57B8C">
              <w:rPr>
                <w:rFonts w:cs="Times New Roman"/>
                <w:sz w:val="22"/>
                <w:szCs w:val="22"/>
              </w:rPr>
              <w:fldChar w:fldCharType="end"/>
            </w:r>
            <w:r w:rsidRPr="00C57B8C">
              <w:rPr>
                <w:rFonts w:cs="Times New Roman"/>
                <w:sz w:val="22"/>
                <w:szCs w:val="22"/>
              </w:rPr>
              <w:t>№</w:t>
            </w: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C57B8C" w:rsidRDefault="00CF3FC9" w:rsidP="00B25D02">
            <w:pPr>
              <w:pStyle w:val="af8"/>
              <w:rPr>
                <w:rFonts w:cs="Times New Roman"/>
                <w:sz w:val="22"/>
                <w:szCs w:val="22"/>
              </w:rPr>
            </w:pPr>
            <w:r w:rsidRPr="00C57B8C">
              <w:rPr>
                <w:rFonts w:cs="Times New Roman"/>
                <w:sz w:val="22"/>
                <w:szCs w:val="22"/>
              </w:rPr>
              <w:t>Обозначение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C57B8C" w:rsidRDefault="00CF3FC9" w:rsidP="00B25D02">
            <w:pPr>
              <w:pStyle w:val="af8"/>
              <w:rPr>
                <w:rFonts w:cs="Times New Roman"/>
                <w:sz w:val="22"/>
                <w:szCs w:val="22"/>
              </w:rPr>
            </w:pPr>
            <w:r w:rsidRPr="00C57B8C">
              <w:rPr>
                <w:rFonts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C57B8C" w:rsidRDefault="00CF3FC9" w:rsidP="00B25D02">
            <w:pPr>
              <w:pStyle w:val="af8"/>
              <w:rPr>
                <w:rFonts w:cs="Times New Roman"/>
                <w:szCs w:val="18"/>
              </w:rPr>
            </w:pPr>
            <w:r w:rsidRPr="00C57B8C">
              <w:rPr>
                <w:rFonts w:cs="Times New Roman"/>
                <w:szCs w:val="18"/>
              </w:rPr>
              <w:t>Примечание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  <w:r w:rsidRPr="004D6D24">
              <w:rPr>
                <w:rFonts w:eastAsia="SimSun" w:cs="Times New Roman"/>
                <w:color w:val="auto"/>
                <w:szCs w:val="24"/>
                <w:lang w:eastAsia="zh-CN"/>
              </w:rPr>
              <w:t>Титульный лист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5B383D" w:rsidP="00B25D02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2512FA" w:rsidP="002512FA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765</w:t>
            </w:r>
            <w:r w:rsidR="00CF3FC9" w:rsidRPr="004D6D24">
              <w:rPr>
                <w:rFonts w:eastAsia="SimSun" w:cs="Times New Roman"/>
                <w:szCs w:val="24"/>
                <w:lang w:eastAsia="zh-CN"/>
              </w:rPr>
              <w:t>-09/1</w:t>
            </w:r>
            <w:r>
              <w:rPr>
                <w:rFonts w:eastAsia="SimSun" w:cs="Times New Roman"/>
                <w:szCs w:val="24"/>
                <w:lang w:eastAsia="zh-CN"/>
              </w:rPr>
              <w:t>5</w:t>
            </w:r>
            <w:r w:rsidR="00CF3FC9" w:rsidRPr="004D6D24">
              <w:rPr>
                <w:rFonts w:eastAsia="SimSun" w:cs="Times New Roman"/>
                <w:szCs w:val="24"/>
                <w:lang w:eastAsia="zh-CN"/>
              </w:rPr>
              <w:t>/ДСР-</w:t>
            </w:r>
            <w:r w:rsidR="00F54A7B">
              <w:rPr>
                <w:rFonts w:eastAsia="SimSun" w:cs="Times New Roman"/>
                <w:szCs w:val="24"/>
                <w:lang w:eastAsia="zh-CN"/>
              </w:rPr>
              <w:t>АР2</w:t>
            </w:r>
            <w:r w:rsidR="00D851FB" w:rsidRPr="004D6D24">
              <w:rPr>
                <w:rFonts w:eastAsia="SimSun" w:cs="Times New Roman"/>
                <w:szCs w:val="24"/>
                <w:lang w:eastAsia="zh-CN"/>
              </w:rPr>
              <w:t xml:space="preserve"> </w:t>
            </w:r>
            <w:r w:rsidR="00CF3FC9" w:rsidRPr="004D6D24">
              <w:rPr>
                <w:rFonts w:eastAsia="SimSun" w:cs="Times New Roman"/>
                <w:szCs w:val="24"/>
                <w:lang w:eastAsia="zh-CN"/>
              </w:rPr>
              <w:t>С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eastAsia="SimSun" w:cs="Times New Roman"/>
                <w:szCs w:val="24"/>
                <w:lang w:eastAsia="zh-CN"/>
              </w:rPr>
              <w:t>Содержание тома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  <w:r w:rsidR="00237F79">
              <w:rPr>
                <w:rFonts w:cs="Times New Roman"/>
                <w:szCs w:val="24"/>
              </w:rPr>
              <w:t>-4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2512FA" w:rsidP="002512FA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765</w:t>
            </w:r>
            <w:r w:rsidR="00CF3FC9" w:rsidRPr="004D6D24">
              <w:rPr>
                <w:rFonts w:eastAsia="SimSun" w:cs="Times New Roman"/>
                <w:szCs w:val="24"/>
                <w:lang w:eastAsia="zh-CN"/>
              </w:rPr>
              <w:t>-09/1</w:t>
            </w:r>
            <w:r>
              <w:rPr>
                <w:rFonts w:eastAsia="SimSun" w:cs="Times New Roman"/>
                <w:szCs w:val="24"/>
                <w:lang w:eastAsia="zh-CN"/>
              </w:rPr>
              <w:t>5</w:t>
            </w:r>
            <w:r w:rsidR="00CF3FC9" w:rsidRPr="004D6D24">
              <w:rPr>
                <w:rFonts w:eastAsia="SimSun" w:cs="Times New Roman"/>
                <w:szCs w:val="24"/>
                <w:lang w:eastAsia="zh-CN"/>
              </w:rPr>
              <w:t>/ДСР-</w:t>
            </w:r>
            <w:r w:rsidR="00F54A7B">
              <w:rPr>
                <w:rFonts w:eastAsia="SimSun" w:cs="Times New Roman"/>
                <w:szCs w:val="24"/>
                <w:lang w:eastAsia="zh-CN"/>
              </w:rPr>
              <w:t>АР2</w:t>
            </w:r>
            <w:r w:rsidR="00D851FB" w:rsidRPr="004D6D24">
              <w:rPr>
                <w:rFonts w:eastAsia="SimSun" w:cs="Times New Roman"/>
                <w:szCs w:val="24"/>
                <w:lang w:eastAsia="zh-CN"/>
              </w:rPr>
              <w:t xml:space="preserve"> </w:t>
            </w:r>
            <w:r w:rsidR="00CF3FC9" w:rsidRPr="004D6D24">
              <w:rPr>
                <w:rFonts w:eastAsia="SimSun" w:cs="Times New Roman"/>
                <w:szCs w:val="24"/>
                <w:lang w:eastAsia="zh-CN"/>
              </w:rPr>
              <w:t>ПЗ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eastAsia="SimSun" w:cs="Times New Roman"/>
                <w:szCs w:val="24"/>
                <w:lang w:eastAsia="zh-CN"/>
              </w:rPr>
              <w:t>Пояснительная записка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237F79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  <w:r w:rsidR="005B383D">
              <w:rPr>
                <w:rFonts w:cs="Times New Roman"/>
                <w:szCs w:val="24"/>
              </w:rPr>
              <w:t>-8</w:t>
            </w:r>
            <w:r>
              <w:rPr>
                <w:rFonts w:cs="Times New Roman"/>
                <w:szCs w:val="24"/>
              </w:rPr>
              <w:t>7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2512FA" w:rsidP="002512FA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765</w:t>
            </w:r>
            <w:r w:rsidR="00D851FB" w:rsidRPr="004D6D24">
              <w:rPr>
                <w:rFonts w:eastAsia="SimSun" w:cs="Times New Roman"/>
                <w:szCs w:val="24"/>
                <w:lang w:eastAsia="zh-CN"/>
              </w:rPr>
              <w:t>-09/1</w:t>
            </w:r>
            <w:r>
              <w:rPr>
                <w:rFonts w:eastAsia="SimSun" w:cs="Times New Roman"/>
                <w:szCs w:val="24"/>
                <w:lang w:eastAsia="zh-CN"/>
              </w:rPr>
              <w:t>5</w:t>
            </w:r>
            <w:r w:rsidR="00D851FB" w:rsidRPr="004D6D24">
              <w:rPr>
                <w:rFonts w:eastAsia="SimSun" w:cs="Times New Roman"/>
                <w:szCs w:val="24"/>
                <w:lang w:eastAsia="zh-CN"/>
              </w:rPr>
              <w:t>/ДСР-</w:t>
            </w:r>
            <w:r w:rsidR="00F54A7B">
              <w:rPr>
                <w:rFonts w:eastAsia="SimSun" w:cs="Times New Roman"/>
                <w:szCs w:val="24"/>
                <w:lang w:eastAsia="zh-CN"/>
              </w:rPr>
              <w:t>АР2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eastAsia="SimSun" w:cs="Times New Roman"/>
                <w:b/>
                <w:szCs w:val="24"/>
                <w:lang w:eastAsia="zh-CN"/>
              </w:rPr>
              <w:t>ГРАФИЧЕСКАЯ ЧАСТЬ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jc w:val="center"/>
              <w:rPr>
                <w:rFonts w:cs="Times New Roman"/>
                <w:szCs w:val="24"/>
              </w:rPr>
            </w:pPr>
          </w:p>
        </w:tc>
      </w:tr>
      <w:tr w:rsidR="00C525DE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525DE" w:rsidRPr="004D6D24" w:rsidRDefault="00C525DE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525DE" w:rsidRDefault="00C525DE" w:rsidP="002512FA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2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525DE" w:rsidRPr="00C525DE" w:rsidRDefault="00C525DE" w:rsidP="00B25D02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C525DE">
              <w:rPr>
                <w:rFonts w:eastAsia="SimSun" w:cs="Times New Roman"/>
                <w:szCs w:val="24"/>
                <w:lang w:eastAsia="zh-CN"/>
              </w:rPr>
              <w:t>Общие данные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525DE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  <w:r w:rsidR="00237F79">
              <w:rPr>
                <w:rFonts w:cs="Times New Roman"/>
                <w:szCs w:val="24"/>
              </w:rPr>
              <w:t>8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C57B8C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C57B8C">
              <w:rPr>
                <w:rFonts w:eastAsia="SimSun" w:cs="Times New Roman"/>
                <w:szCs w:val="24"/>
                <w:lang w:eastAsia="zh-CN"/>
              </w:rPr>
              <w:t>3.1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D851FB" w:rsidP="00B25D02">
            <w:pPr>
              <w:pStyle w:val="af6"/>
              <w:rPr>
                <w:rFonts w:eastAsia="SimSun" w:cs="Times New Roman"/>
                <w:b/>
                <w:szCs w:val="24"/>
                <w:lang w:eastAsia="zh-CN"/>
              </w:rPr>
            </w:pPr>
            <w:r w:rsidRPr="004D6D24">
              <w:rPr>
                <w:rFonts w:cs="Times New Roman"/>
                <w:szCs w:val="24"/>
              </w:rPr>
              <w:t>План -1 этажа до реконструкции.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  <w:r w:rsidR="00237F79">
              <w:rPr>
                <w:rFonts w:cs="Times New Roman"/>
                <w:szCs w:val="24"/>
              </w:rPr>
              <w:t>9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57B8C" w:rsidP="00B25D02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3.2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D851FB" w:rsidP="00B25D02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cs="Times New Roman"/>
                <w:szCs w:val="24"/>
              </w:rPr>
              <w:t>План демонтажа -1 этажа.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237F79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90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eastAsia="SimSun" w:cs="Times New Roman"/>
                <w:szCs w:val="24"/>
                <w:lang w:eastAsia="zh-CN"/>
              </w:rPr>
              <w:t>Лист 3</w:t>
            </w:r>
            <w:r w:rsidR="00C57B8C">
              <w:rPr>
                <w:rFonts w:eastAsia="SimSun" w:cs="Times New Roman"/>
                <w:szCs w:val="24"/>
                <w:lang w:eastAsia="zh-CN"/>
              </w:rPr>
              <w:t>.3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D851FB" w:rsidP="00B25D02">
            <w:pPr>
              <w:pStyle w:val="af6"/>
              <w:rPr>
                <w:rFonts w:eastAsia="SimSun" w:cs="Times New Roman"/>
                <w:b/>
                <w:szCs w:val="24"/>
                <w:lang w:eastAsia="zh-CN"/>
              </w:rPr>
            </w:pPr>
            <w:r w:rsidRPr="004D6D24">
              <w:rPr>
                <w:rFonts w:cs="Times New Roman"/>
                <w:szCs w:val="24"/>
              </w:rPr>
              <w:t>План -1 этажа после реконструкции.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237F79" w:rsidP="00B25D02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91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eastAsia="SimSun" w:cs="Times New Roman"/>
                <w:szCs w:val="24"/>
                <w:lang w:eastAsia="zh-CN"/>
              </w:rPr>
              <w:t>Лист 4</w:t>
            </w:r>
            <w:r w:rsidR="00C57B8C">
              <w:rPr>
                <w:rFonts w:eastAsia="SimSun" w:cs="Times New Roman"/>
                <w:szCs w:val="24"/>
                <w:lang w:eastAsia="zh-CN"/>
              </w:rPr>
              <w:t>.1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D851FB" w:rsidP="00B25D02">
            <w:pPr>
              <w:pStyle w:val="af6"/>
              <w:jc w:val="left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cs="Times New Roman"/>
                <w:szCs w:val="24"/>
              </w:rPr>
              <w:t>План 1 этажа до реконструкции.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  <w:r w:rsidR="00237F79">
              <w:rPr>
                <w:rFonts w:cs="Times New Roman"/>
                <w:szCs w:val="24"/>
              </w:rPr>
              <w:t>2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57B8C" w:rsidP="00B25D02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4.2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D851FB" w:rsidP="00B25D02">
            <w:pPr>
              <w:pStyle w:val="af6"/>
              <w:jc w:val="left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cs="Times New Roman"/>
                <w:szCs w:val="24"/>
              </w:rPr>
              <w:t>План демонтажа 1 этажа.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  <w:r w:rsidR="00237F79">
              <w:rPr>
                <w:rFonts w:cs="Times New Roman"/>
                <w:szCs w:val="24"/>
              </w:rPr>
              <w:t>3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57B8C" w:rsidP="00B25D02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4.3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D851FB" w:rsidP="00B25D02">
            <w:pPr>
              <w:pStyle w:val="af6"/>
              <w:jc w:val="left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cs="Times New Roman"/>
                <w:szCs w:val="24"/>
              </w:rPr>
              <w:t>План 1 этажа после реконструкции.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  <w:r w:rsidR="00237F79">
              <w:rPr>
                <w:rFonts w:cs="Times New Roman"/>
                <w:szCs w:val="24"/>
              </w:rPr>
              <w:t>4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57B8C" w:rsidP="00C57B8C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5.1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D851FB" w:rsidP="00B25D02">
            <w:pPr>
              <w:ind w:right="-2"/>
              <w:rPr>
                <w:rFonts w:ascii="Times New Roman" w:hAnsi="Times New Roman"/>
                <w:szCs w:val="24"/>
              </w:rPr>
            </w:pPr>
            <w:r w:rsidRPr="004D6D24">
              <w:rPr>
                <w:rFonts w:ascii="Times New Roman" w:hAnsi="Times New Roman"/>
                <w:szCs w:val="24"/>
              </w:rPr>
              <w:t>План 2 этажа до реконструкции.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  <w:r w:rsidR="00237F79">
              <w:rPr>
                <w:rFonts w:cs="Times New Roman"/>
                <w:szCs w:val="24"/>
              </w:rPr>
              <w:t>5</w:t>
            </w:r>
          </w:p>
        </w:tc>
      </w:tr>
      <w:tr w:rsidR="004D6D24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4D6D24" w:rsidRPr="004D6D24" w:rsidRDefault="004D6D24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4D6D24" w:rsidRPr="004D6D24" w:rsidRDefault="00C57B8C" w:rsidP="00B25D02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5.2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4D6D24" w:rsidRPr="004D6D24" w:rsidRDefault="004D6D24" w:rsidP="004D6D24">
            <w:pPr>
              <w:ind w:right="-2"/>
              <w:rPr>
                <w:rFonts w:ascii="Times New Roman" w:hAnsi="Times New Roman"/>
                <w:szCs w:val="24"/>
              </w:rPr>
            </w:pPr>
            <w:r w:rsidRPr="004D6D24">
              <w:rPr>
                <w:rFonts w:ascii="Times New Roman" w:hAnsi="Times New Roman"/>
                <w:szCs w:val="24"/>
              </w:rPr>
              <w:t>План демонтажа 2 этажа.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4D6D24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  <w:r w:rsidR="00237F79">
              <w:rPr>
                <w:rFonts w:cs="Times New Roman"/>
                <w:szCs w:val="24"/>
              </w:rPr>
              <w:t>6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4D6D24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C57B8C">
              <w:rPr>
                <w:rFonts w:eastAsia="SimSun" w:cs="Times New Roman"/>
                <w:szCs w:val="24"/>
                <w:lang w:eastAsia="zh-CN"/>
              </w:rPr>
              <w:t>5.3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D851FB" w:rsidP="00B25D02">
            <w:pPr>
              <w:pStyle w:val="af6"/>
              <w:jc w:val="left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cs="Times New Roman"/>
                <w:szCs w:val="24"/>
              </w:rPr>
              <w:t>План 2 этажа после реконструкции</w:t>
            </w:r>
            <w:r w:rsidR="00CF3FC9" w:rsidRPr="004D6D24">
              <w:rPr>
                <w:rFonts w:cs="Times New Roman"/>
                <w:szCs w:val="24"/>
              </w:rPr>
              <w:t>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  <w:r w:rsidR="00237F79">
              <w:rPr>
                <w:rFonts w:cs="Times New Roman"/>
                <w:szCs w:val="24"/>
              </w:rPr>
              <w:t>7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4D6D24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C57B8C">
              <w:rPr>
                <w:rFonts w:eastAsia="SimSun" w:cs="Times New Roman"/>
                <w:szCs w:val="24"/>
                <w:lang w:eastAsia="zh-CN"/>
              </w:rPr>
              <w:t>6.1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D851FB" w:rsidP="00B25D02">
            <w:pPr>
              <w:pStyle w:val="af6"/>
              <w:jc w:val="left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cs="Times New Roman"/>
                <w:szCs w:val="24"/>
              </w:rPr>
              <w:t>План 3 этажа до реконструкции</w:t>
            </w:r>
            <w:r w:rsidR="00CF3FC9" w:rsidRPr="004D6D24">
              <w:rPr>
                <w:rFonts w:cs="Times New Roman"/>
                <w:szCs w:val="24"/>
              </w:rPr>
              <w:t>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  <w:r w:rsidR="00237F79">
              <w:rPr>
                <w:rFonts w:cs="Times New Roman"/>
                <w:szCs w:val="24"/>
              </w:rPr>
              <w:t>8</w:t>
            </w:r>
          </w:p>
        </w:tc>
      </w:tr>
      <w:tr w:rsidR="004D6D24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4D6D24" w:rsidRPr="004D6D24" w:rsidRDefault="004D6D24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4D6D24" w:rsidRPr="004D6D24" w:rsidRDefault="00C57B8C" w:rsidP="004D6D24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6.2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4D6D24" w:rsidRPr="004D6D24" w:rsidRDefault="004D6D24" w:rsidP="004D6D24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4D6D24">
              <w:rPr>
                <w:rFonts w:cs="Times New Roman"/>
                <w:szCs w:val="24"/>
              </w:rPr>
              <w:t>План демонтажа 3 этажа.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4D6D24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  <w:r w:rsidR="00237F79">
              <w:rPr>
                <w:rFonts w:cs="Times New Roman"/>
                <w:szCs w:val="24"/>
              </w:rPr>
              <w:t>9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57B8C" w:rsidP="004D6D24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6.3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D851FB" w:rsidP="00B25D02">
            <w:pPr>
              <w:pStyle w:val="af6"/>
              <w:jc w:val="left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cs="Times New Roman"/>
                <w:szCs w:val="24"/>
              </w:rPr>
              <w:t>План 3 этажа после реконструкции</w:t>
            </w:r>
            <w:r w:rsidR="00CF3FC9" w:rsidRPr="004D6D24">
              <w:rPr>
                <w:rFonts w:cs="Times New Roman"/>
                <w:szCs w:val="24"/>
              </w:rPr>
              <w:t>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237F79" w:rsidP="00B25D02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100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57B8C" w:rsidP="004D6D24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7.1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D851FB" w:rsidP="00B25D02">
            <w:pPr>
              <w:pStyle w:val="af6"/>
              <w:jc w:val="left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cs="Times New Roman"/>
                <w:szCs w:val="24"/>
              </w:rPr>
              <w:t>План 4 этажа до реконструкции</w:t>
            </w:r>
            <w:r w:rsidR="00CF3FC9" w:rsidRPr="004D6D24">
              <w:rPr>
                <w:rFonts w:cs="Times New Roman"/>
                <w:szCs w:val="24"/>
              </w:rPr>
              <w:t>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237F79" w:rsidP="00B25D02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101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57B8C" w:rsidP="004D6D24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7.2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D851FB" w:rsidP="00B25D02">
            <w:pPr>
              <w:pStyle w:val="af6"/>
              <w:jc w:val="left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cs="Times New Roman"/>
                <w:szCs w:val="24"/>
              </w:rPr>
              <w:t xml:space="preserve">План демонтажа 4 этажа. </w:t>
            </w:r>
            <w:r w:rsidR="00CF3FC9" w:rsidRPr="004D6D24">
              <w:rPr>
                <w:rFonts w:cs="Times New Roman"/>
                <w:szCs w:val="24"/>
              </w:rPr>
              <w:t>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="00237F79">
              <w:rPr>
                <w:rFonts w:cs="Times New Roman"/>
                <w:szCs w:val="24"/>
              </w:rPr>
              <w:t>2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57B8C" w:rsidP="004D6D24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7.3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D851FB" w:rsidP="00B25D02">
            <w:pPr>
              <w:pStyle w:val="af6"/>
              <w:jc w:val="left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cs="Times New Roman"/>
                <w:szCs w:val="24"/>
              </w:rPr>
              <w:t>План 4 этажа после реконструкции</w:t>
            </w:r>
            <w:r w:rsidR="00CF3FC9" w:rsidRPr="004D6D24">
              <w:rPr>
                <w:rFonts w:cs="Times New Roman"/>
                <w:szCs w:val="24"/>
              </w:rPr>
              <w:t>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="00237F79">
              <w:rPr>
                <w:rFonts w:cs="Times New Roman"/>
                <w:szCs w:val="24"/>
              </w:rPr>
              <w:t>3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57B8C" w:rsidP="004D6D24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8.1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D851FB" w:rsidP="00B25D02">
            <w:pPr>
              <w:pStyle w:val="af6"/>
              <w:jc w:val="left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cs="Times New Roman"/>
                <w:szCs w:val="24"/>
              </w:rPr>
              <w:t>План 5 этажа до реконструкции</w:t>
            </w:r>
            <w:r w:rsidR="00CA12CE" w:rsidRPr="004D6D24">
              <w:rPr>
                <w:rFonts w:cs="Times New Roman"/>
                <w:szCs w:val="24"/>
              </w:rPr>
              <w:t>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="00237F79">
              <w:rPr>
                <w:rFonts w:cs="Times New Roman"/>
                <w:szCs w:val="24"/>
              </w:rPr>
              <w:t>4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57B8C" w:rsidP="004D6D24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8.2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D851FB" w:rsidP="00B25D02">
            <w:pPr>
              <w:pStyle w:val="af6"/>
              <w:jc w:val="left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cs="Times New Roman"/>
                <w:szCs w:val="24"/>
              </w:rPr>
              <w:t>План демонтажа 5 этажа</w:t>
            </w:r>
            <w:r w:rsidR="006C3D1F" w:rsidRPr="004D6D24">
              <w:rPr>
                <w:rFonts w:cs="Times New Roman"/>
                <w:szCs w:val="24"/>
              </w:rPr>
              <w:t>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="00237F79">
              <w:rPr>
                <w:rFonts w:cs="Times New Roman"/>
                <w:szCs w:val="24"/>
              </w:rPr>
              <w:t>5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57B8C" w:rsidP="004D6D24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8.3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D851FB" w:rsidP="00B25D02">
            <w:pPr>
              <w:pStyle w:val="af6"/>
              <w:jc w:val="left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cs="Times New Roman"/>
                <w:szCs w:val="24"/>
              </w:rPr>
              <w:t>План 5 этажа после реконструкции</w:t>
            </w:r>
            <w:r w:rsidR="006C3D1F" w:rsidRPr="004D6D24">
              <w:rPr>
                <w:rFonts w:cs="Times New Roman"/>
                <w:szCs w:val="24"/>
              </w:rPr>
              <w:t>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="00237F79">
              <w:rPr>
                <w:rFonts w:cs="Times New Roman"/>
                <w:szCs w:val="24"/>
              </w:rPr>
              <w:t>6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C57B8C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C57B8C">
              <w:rPr>
                <w:rFonts w:eastAsia="SimSun" w:cs="Times New Roman"/>
                <w:szCs w:val="24"/>
                <w:lang w:eastAsia="zh-CN"/>
              </w:rPr>
              <w:t>9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D851FB" w:rsidP="00B25D02">
            <w:pPr>
              <w:pStyle w:val="af6"/>
              <w:jc w:val="left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cs="Times New Roman"/>
                <w:szCs w:val="24"/>
              </w:rPr>
              <w:t>План кровли</w:t>
            </w:r>
            <w:r w:rsidR="006C3D1F" w:rsidRPr="004D6D24">
              <w:rPr>
                <w:rFonts w:cs="Times New Roman"/>
                <w:szCs w:val="24"/>
              </w:rPr>
              <w:t>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="00237F79">
              <w:rPr>
                <w:rFonts w:cs="Times New Roman"/>
                <w:szCs w:val="24"/>
              </w:rPr>
              <w:t>7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C57B8C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C57B8C">
              <w:rPr>
                <w:rFonts w:eastAsia="SimSun" w:cs="Times New Roman"/>
                <w:szCs w:val="24"/>
                <w:lang w:eastAsia="zh-CN"/>
              </w:rPr>
              <w:t>10.1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D851FB" w:rsidP="00B25D02">
            <w:pPr>
              <w:pStyle w:val="af6"/>
              <w:jc w:val="left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cs="Times New Roman"/>
                <w:szCs w:val="24"/>
              </w:rPr>
              <w:t>Разрез 1-1, 2-2</w:t>
            </w:r>
            <w:r w:rsidR="006C3D1F" w:rsidRPr="004D6D24">
              <w:rPr>
                <w:rFonts w:cs="Times New Roman"/>
                <w:szCs w:val="24"/>
              </w:rPr>
              <w:t>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="00237F79">
              <w:rPr>
                <w:rFonts w:cs="Times New Roman"/>
                <w:szCs w:val="24"/>
              </w:rPr>
              <w:t>8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C57B8C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C57B8C">
              <w:rPr>
                <w:rFonts w:eastAsia="SimSun" w:cs="Times New Roman"/>
                <w:szCs w:val="24"/>
                <w:lang w:eastAsia="zh-CN"/>
              </w:rPr>
              <w:t>10.2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A12CE" w:rsidP="00B25D02">
            <w:pPr>
              <w:pStyle w:val="af6"/>
              <w:jc w:val="left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cs="Times New Roman"/>
                <w:szCs w:val="24"/>
              </w:rPr>
              <w:t>Разрез 3-3, 4-4</w:t>
            </w:r>
            <w:r w:rsidR="006C3D1F" w:rsidRPr="004D6D24">
              <w:rPr>
                <w:rFonts w:cs="Times New Roman"/>
                <w:szCs w:val="24"/>
              </w:rPr>
              <w:t>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="00237F79">
              <w:rPr>
                <w:rFonts w:cs="Times New Roman"/>
                <w:szCs w:val="24"/>
              </w:rPr>
              <w:t>9</w:t>
            </w:r>
          </w:p>
        </w:tc>
      </w:tr>
      <w:tr w:rsidR="00CF3FC9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CF3FC9" w:rsidRPr="001460F5" w:rsidRDefault="00CF3FC9" w:rsidP="00EC2D35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C57B8C">
              <w:rPr>
                <w:rFonts w:eastAsia="SimSun" w:cs="Times New Roman"/>
                <w:szCs w:val="24"/>
                <w:lang w:eastAsia="zh-CN"/>
              </w:rPr>
              <w:t>10.3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CA12CE" w:rsidP="00B25D02">
            <w:pPr>
              <w:pStyle w:val="af6"/>
              <w:jc w:val="left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cs="Times New Roman"/>
                <w:szCs w:val="24"/>
              </w:rPr>
              <w:t>Разрез 5-</w:t>
            </w:r>
            <w:bookmarkStart w:id="1" w:name="_GoBack"/>
            <w:bookmarkEnd w:id="1"/>
            <w:r w:rsidRPr="004D6D24">
              <w:rPr>
                <w:rFonts w:cs="Times New Roman"/>
                <w:szCs w:val="24"/>
              </w:rPr>
              <w:t>5</w:t>
            </w:r>
            <w:r w:rsidR="006C3D1F" w:rsidRPr="004D6D24">
              <w:rPr>
                <w:rFonts w:cs="Times New Roman"/>
                <w:szCs w:val="24"/>
              </w:rPr>
              <w:t>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CF3FC9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 w:rsidR="00237F79">
              <w:rPr>
                <w:rFonts w:cs="Times New Roman"/>
                <w:szCs w:val="24"/>
              </w:rPr>
              <w:t>10</w:t>
            </w:r>
          </w:p>
        </w:tc>
      </w:tr>
      <w:tr w:rsidR="00EC2D35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EC2D35" w:rsidP="00EC2D35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EC2D35" w:rsidP="00C57B8C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C57B8C">
              <w:rPr>
                <w:rFonts w:eastAsia="SimSun" w:cs="Times New Roman"/>
                <w:szCs w:val="24"/>
                <w:lang w:eastAsia="zh-CN"/>
              </w:rPr>
              <w:t>10.4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EC2D35" w:rsidP="00EC2D35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eastAsia="SimSun" w:cs="Times New Roman"/>
                <w:szCs w:val="24"/>
                <w:lang w:eastAsia="zh-CN"/>
              </w:rPr>
              <w:t xml:space="preserve">Разрез 6-6. </w:t>
            </w:r>
            <w:r w:rsidRPr="004D6D24">
              <w:rPr>
                <w:rFonts w:cs="Times New Roman"/>
                <w:szCs w:val="24"/>
              </w:rPr>
              <w:t>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237F79" w:rsidP="00EC2D35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111</w:t>
            </w:r>
          </w:p>
        </w:tc>
      </w:tr>
      <w:tr w:rsidR="00EC2D35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EC2D35" w:rsidP="00EC2D35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EC2D35" w:rsidP="00C57B8C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C57B8C">
              <w:rPr>
                <w:rFonts w:eastAsia="SimSun" w:cs="Times New Roman"/>
                <w:szCs w:val="24"/>
                <w:lang w:eastAsia="zh-CN"/>
              </w:rPr>
              <w:t>10.5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EC2D35" w:rsidP="00EC2D35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eastAsia="SimSun" w:cs="Times New Roman"/>
                <w:szCs w:val="24"/>
                <w:lang w:eastAsia="zh-CN"/>
              </w:rPr>
              <w:t xml:space="preserve">Разрез 7-7. </w:t>
            </w:r>
            <w:r w:rsidRPr="004D6D24">
              <w:rPr>
                <w:rFonts w:cs="Times New Roman"/>
                <w:szCs w:val="24"/>
              </w:rPr>
              <w:t>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="00237F79">
              <w:rPr>
                <w:rFonts w:cs="Times New Roman"/>
                <w:szCs w:val="24"/>
              </w:rPr>
              <w:t>2</w:t>
            </w:r>
          </w:p>
        </w:tc>
      </w:tr>
      <w:tr w:rsidR="00EC2D35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EC2D35" w:rsidP="00EC2D35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EC2D35" w:rsidP="00C57B8C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C57B8C">
              <w:rPr>
                <w:rFonts w:eastAsia="SimSun" w:cs="Times New Roman"/>
                <w:szCs w:val="24"/>
                <w:lang w:eastAsia="zh-CN"/>
              </w:rPr>
              <w:t>11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EC2D35" w:rsidP="00EC2D35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4D6D24">
              <w:rPr>
                <w:rFonts w:cs="Times New Roman"/>
                <w:szCs w:val="24"/>
              </w:rPr>
              <w:t>Фасад 1-10. Вид со стороны ул. Воздвиженка, Фасад 10-1. Дворовый вид.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="00237F79">
              <w:rPr>
                <w:rFonts w:cs="Times New Roman"/>
                <w:szCs w:val="24"/>
              </w:rPr>
              <w:t>3</w:t>
            </w:r>
          </w:p>
        </w:tc>
      </w:tr>
      <w:tr w:rsidR="00EC2D35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EC2D35" w:rsidP="00EC2D35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EC2D35" w:rsidP="00C57B8C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4D6D24"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C57B8C">
              <w:rPr>
                <w:rFonts w:eastAsia="SimSun" w:cs="Times New Roman"/>
                <w:szCs w:val="24"/>
                <w:lang w:eastAsia="zh-CN"/>
              </w:rPr>
              <w:t>12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EC2D35" w:rsidP="00EC2D35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4D6D24">
              <w:rPr>
                <w:rFonts w:cs="Times New Roman"/>
                <w:szCs w:val="24"/>
              </w:rPr>
              <w:t>Фасад К-А. Вид со стороны Романова переулка, Фасад 2-1.Торцевой фасад, Фасад Г-З. Дворовый фасад. М1꞉200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="00237F79">
              <w:rPr>
                <w:rFonts w:cs="Times New Roman"/>
                <w:szCs w:val="24"/>
              </w:rPr>
              <w:t>4</w:t>
            </w:r>
          </w:p>
        </w:tc>
      </w:tr>
      <w:tr w:rsidR="001460F5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1460F5" w:rsidRPr="004D6D24" w:rsidRDefault="001460F5" w:rsidP="00EC2D35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F90CAA" w:rsidRPr="00F90CAA" w:rsidRDefault="00F90CAA" w:rsidP="00F90CAA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13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1460F5" w:rsidRPr="004D6D24" w:rsidRDefault="001346A4" w:rsidP="00EC2D35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1346A4">
              <w:rPr>
                <w:rFonts w:cs="Times New Roman"/>
                <w:szCs w:val="24"/>
              </w:rPr>
              <w:t>Спецификация заполнения оконных проемов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1460F5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="00237F79">
              <w:rPr>
                <w:rFonts w:cs="Times New Roman"/>
                <w:szCs w:val="24"/>
              </w:rPr>
              <w:t>5</w:t>
            </w:r>
          </w:p>
        </w:tc>
      </w:tr>
      <w:tr w:rsidR="001346A4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1346A4" w:rsidRPr="004D6D24" w:rsidRDefault="001346A4" w:rsidP="00EC2D35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1346A4" w:rsidRPr="00F90CAA" w:rsidRDefault="001346A4" w:rsidP="00F90CAA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F90CAA">
              <w:rPr>
                <w:rFonts w:eastAsia="SimSun" w:cs="Times New Roman"/>
                <w:szCs w:val="24"/>
                <w:lang w:val="en-US" w:eastAsia="zh-CN"/>
              </w:rPr>
              <w:t>14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1346A4" w:rsidRPr="001346A4" w:rsidRDefault="001346A4" w:rsidP="00EC2D35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1346A4">
              <w:rPr>
                <w:rFonts w:cs="Times New Roman"/>
                <w:szCs w:val="24"/>
              </w:rPr>
              <w:t>Пристройка. Фасад. Разрез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1346A4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="00237F79">
              <w:rPr>
                <w:rFonts w:cs="Times New Roman"/>
                <w:szCs w:val="24"/>
              </w:rPr>
              <w:t>6</w:t>
            </w:r>
          </w:p>
        </w:tc>
      </w:tr>
      <w:tr w:rsidR="001346A4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1346A4" w:rsidRPr="004D6D24" w:rsidRDefault="001346A4" w:rsidP="00EC2D35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1346A4" w:rsidRPr="00F90CAA" w:rsidRDefault="001346A4" w:rsidP="00F90CAA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F90CAA">
              <w:rPr>
                <w:rFonts w:eastAsia="SimSun" w:cs="Times New Roman"/>
                <w:szCs w:val="24"/>
                <w:lang w:val="en-US" w:eastAsia="zh-CN"/>
              </w:rPr>
              <w:t>15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1346A4" w:rsidRPr="001346A4" w:rsidRDefault="001346A4" w:rsidP="00EC2D35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1346A4">
              <w:rPr>
                <w:rFonts w:cs="Times New Roman"/>
                <w:szCs w:val="24"/>
              </w:rPr>
              <w:t>Крыльцо Кр-1. Сечение А-А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1346A4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="00237F79">
              <w:rPr>
                <w:rFonts w:cs="Times New Roman"/>
                <w:szCs w:val="24"/>
              </w:rPr>
              <w:t>7</w:t>
            </w:r>
          </w:p>
        </w:tc>
      </w:tr>
      <w:tr w:rsidR="001346A4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1346A4" w:rsidRPr="004D6D24" w:rsidRDefault="001346A4" w:rsidP="00EC2D35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1346A4" w:rsidRPr="00F90CAA" w:rsidRDefault="001346A4" w:rsidP="00F90CAA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F90CAA">
              <w:rPr>
                <w:rFonts w:eastAsia="SimSun" w:cs="Times New Roman"/>
                <w:szCs w:val="24"/>
                <w:lang w:val="en-US" w:eastAsia="zh-CN"/>
              </w:rPr>
              <w:t>16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1346A4" w:rsidRPr="001346A4" w:rsidRDefault="001346A4" w:rsidP="00EC2D35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1346A4">
              <w:rPr>
                <w:rFonts w:cs="Times New Roman"/>
                <w:szCs w:val="24"/>
              </w:rPr>
              <w:t>Крыльцо Кр-2. Сечение Б-Б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1346A4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="00237F79">
              <w:rPr>
                <w:rFonts w:cs="Times New Roman"/>
                <w:szCs w:val="24"/>
              </w:rPr>
              <w:t>8</w:t>
            </w:r>
          </w:p>
        </w:tc>
      </w:tr>
      <w:tr w:rsidR="001346A4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1346A4" w:rsidRPr="004D6D24" w:rsidRDefault="001346A4" w:rsidP="00EC2D35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1346A4" w:rsidRPr="00F90CAA" w:rsidRDefault="001346A4" w:rsidP="00F90CAA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F90CAA">
              <w:rPr>
                <w:rFonts w:eastAsia="SimSun" w:cs="Times New Roman"/>
                <w:szCs w:val="24"/>
                <w:lang w:val="en-US" w:eastAsia="zh-CN"/>
              </w:rPr>
              <w:t>17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1346A4" w:rsidRPr="001346A4" w:rsidRDefault="001346A4" w:rsidP="00EC2D35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1346A4">
              <w:rPr>
                <w:rFonts w:cs="Times New Roman"/>
                <w:szCs w:val="24"/>
              </w:rPr>
              <w:t>Крыльцо Кр-4. Сечение В-В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1346A4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="00237F79">
              <w:rPr>
                <w:rFonts w:cs="Times New Roman"/>
                <w:szCs w:val="24"/>
              </w:rPr>
              <w:t>9</w:t>
            </w:r>
          </w:p>
        </w:tc>
      </w:tr>
      <w:tr w:rsidR="001346A4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1346A4" w:rsidRPr="004D6D24" w:rsidRDefault="001346A4" w:rsidP="00EC2D35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1346A4" w:rsidRPr="00F90CAA" w:rsidRDefault="001346A4" w:rsidP="00F90CAA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1</w:t>
            </w:r>
            <w:r w:rsidR="00F90CAA">
              <w:rPr>
                <w:rFonts w:eastAsia="SimSun" w:cs="Times New Roman"/>
                <w:szCs w:val="24"/>
                <w:lang w:val="en-US" w:eastAsia="zh-CN"/>
              </w:rPr>
              <w:t>8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1346A4" w:rsidRPr="001346A4" w:rsidRDefault="001346A4" w:rsidP="00EC2D35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1346A4">
              <w:rPr>
                <w:rFonts w:cs="Times New Roman"/>
                <w:szCs w:val="24"/>
              </w:rPr>
              <w:t>Крыльцо Кр-5. Се</w:t>
            </w:r>
            <w:r>
              <w:rPr>
                <w:rFonts w:cs="Times New Roman"/>
                <w:szCs w:val="24"/>
              </w:rPr>
              <w:t>ч</w:t>
            </w:r>
            <w:r w:rsidRPr="001346A4">
              <w:rPr>
                <w:rFonts w:cs="Times New Roman"/>
                <w:szCs w:val="24"/>
              </w:rPr>
              <w:t>ение Г-Г, Д-Д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1346A4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 w:rsidR="00237F79">
              <w:rPr>
                <w:rFonts w:cs="Times New Roman"/>
                <w:szCs w:val="24"/>
              </w:rPr>
              <w:t>20</w:t>
            </w:r>
          </w:p>
        </w:tc>
      </w:tr>
      <w:tr w:rsidR="00F90CAA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F90CAA" w:rsidP="00F90CAA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F90CAA" w:rsidRPr="00F90CAA" w:rsidRDefault="00F90CAA" w:rsidP="00F90CAA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19</w:t>
            </w:r>
            <w:r>
              <w:rPr>
                <w:rFonts w:eastAsia="SimSun" w:cs="Times New Roman"/>
                <w:szCs w:val="24"/>
                <w:lang w:val="en-US" w:eastAsia="zh-CN"/>
              </w:rPr>
              <w:t>.1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F90CAA" w:rsidP="00F90CAA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>Экспликация полов</w:t>
            </w:r>
            <w:r>
              <w:rPr>
                <w:rFonts w:cs="Times New Roman"/>
                <w:szCs w:val="24"/>
              </w:rPr>
              <w:t>. Начало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 w:rsidR="00237F79">
              <w:rPr>
                <w:rFonts w:cs="Times New Roman"/>
                <w:szCs w:val="24"/>
              </w:rPr>
              <w:t>21</w:t>
            </w:r>
          </w:p>
        </w:tc>
      </w:tr>
      <w:tr w:rsidR="00F90CAA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F90CAA" w:rsidP="00F90CAA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F90CAA" w:rsidRPr="00F90CAA" w:rsidRDefault="00F90CAA" w:rsidP="00F90CAA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>
              <w:rPr>
                <w:rFonts w:eastAsia="SimSun" w:cs="Times New Roman"/>
                <w:szCs w:val="24"/>
                <w:lang w:val="en-US" w:eastAsia="zh-CN"/>
              </w:rPr>
              <w:t>19.2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F90CAA" w:rsidRPr="00EC2D35" w:rsidRDefault="00F90CAA" w:rsidP="00F90CAA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>Экспликация полов. Продолжение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  <w:r w:rsidR="00237F79">
              <w:rPr>
                <w:rFonts w:cs="Times New Roman"/>
                <w:szCs w:val="24"/>
              </w:rPr>
              <w:t>2</w:t>
            </w:r>
          </w:p>
        </w:tc>
      </w:tr>
      <w:tr w:rsidR="00F90CAA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F90CAA" w:rsidP="00F90CAA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F90CAA" w:rsidRPr="00F90CAA" w:rsidRDefault="00F90CAA" w:rsidP="00F90CAA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>
              <w:rPr>
                <w:rFonts w:eastAsia="SimSun" w:cs="Times New Roman"/>
                <w:szCs w:val="24"/>
                <w:lang w:val="en-US" w:eastAsia="zh-CN"/>
              </w:rPr>
              <w:t>19.3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F90CAA" w:rsidRPr="00EC2D35" w:rsidRDefault="00F90CAA" w:rsidP="00F90CAA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>Экспликация полов. Продолжение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  <w:r w:rsidR="00237F79">
              <w:rPr>
                <w:rFonts w:cs="Times New Roman"/>
                <w:szCs w:val="24"/>
              </w:rPr>
              <w:t>3</w:t>
            </w:r>
          </w:p>
        </w:tc>
      </w:tr>
      <w:tr w:rsidR="00F90CAA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F90CAA" w:rsidP="00F90CAA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F90CAA" w:rsidRPr="00F90CAA" w:rsidRDefault="00F90CAA" w:rsidP="00F90CAA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>
              <w:rPr>
                <w:rFonts w:eastAsia="SimSun" w:cs="Times New Roman"/>
                <w:szCs w:val="24"/>
                <w:lang w:val="en-US" w:eastAsia="zh-CN"/>
              </w:rPr>
              <w:t>19.4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F90CAA" w:rsidRPr="00EC2D35" w:rsidRDefault="00F90CAA" w:rsidP="00F90CAA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>Экспликация полов. Продолжение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  <w:r w:rsidR="00237F79">
              <w:rPr>
                <w:rFonts w:cs="Times New Roman"/>
                <w:szCs w:val="24"/>
              </w:rPr>
              <w:t>4</w:t>
            </w:r>
          </w:p>
        </w:tc>
      </w:tr>
      <w:tr w:rsidR="00F90CAA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F90CAA" w:rsidP="00F90CAA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F90CAA" w:rsidRPr="00F90CAA" w:rsidRDefault="00F90CAA" w:rsidP="00F90CAA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19</w:t>
            </w:r>
            <w:r>
              <w:rPr>
                <w:rFonts w:eastAsia="SimSun" w:cs="Times New Roman"/>
                <w:szCs w:val="24"/>
                <w:lang w:val="en-US" w:eastAsia="zh-CN"/>
              </w:rPr>
              <w:t>.5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F90CAA" w:rsidRPr="00EC2D35" w:rsidRDefault="00F90CAA" w:rsidP="00F90CAA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 xml:space="preserve">Экспликация полов. </w:t>
            </w:r>
            <w:r>
              <w:rPr>
                <w:rFonts w:cs="Times New Roman"/>
                <w:szCs w:val="24"/>
              </w:rPr>
              <w:t>Окончание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  <w:r w:rsidR="00237F79">
              <w:rPr>
                <w:rFonts w:cs="Times New Roman"/>
                <w:szCs w:val="24"/>
              </w:rPr>
              <w:t>5</w:t>
            </w:r>
          </w:p>
        </w:tc>
      </w:tr>
      <w:tr w:rsidR="00EC2D35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EC2D35" w:rsidP="00EC2D35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EC2D35" w:rsidRPr="00F90CAA" w:rsidRDefault="00EC2D35" w:rsidP="00F90CAA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F90CAA">
              <w:rPr>
                <w:rFonts w:eastAsia="SimSun" w:cs="Times New Roman"/>
                <w:szCs w:val="24"/>
                <w:lang w:val="en-US" w:eastAsia="zh-CN"/>
              </w:rPr>
              <w:t>20.1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EC2D35" w:rsidRPr="00EC2D35" w:rsidRDefault="00EC2D35" w:rsidP="00EC2D35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>Ведомость отделки стен и потолков подвала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  <w:r w:rsidR="00237F79">
              <w:rPr>
                <w:rFonts w:cs="Times New Roman"/>
                <w:szCs w:val="24"/>
              </w:rPr>
              <w:t>6</w:t>
            </w:r>
          </w:p>
        </w:tc>
      </w:tr>
      <w:tr w:rsidR="00EC2D35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EC2D35" w:rsidP="00EC2D35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EC2D35" w:rsidRPr="00F90CAA" w:rsidRDefault="00EC2D35" w:rsidP="00EC2D35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</w:t>
            </w:r>
            <w:r w:rsidR="00F90CAA">
              <w:rPr>
                <w:rFonts w:eastAsia="SimSun" w:cs="Times New Roman"/>
                <w:szCs w:val="24"/>
                <w:lang w:eastAsia="zh-CN"/>
              </w:rPr>
              <w:t>ист 20.</w:t>
            </w:r>
            <w:r w:rsidR="00F90CAA">
              <w:rPr>
                <w:rFonts w:eastAsia="SimSun" w:cs="Times New Roman"/>
                <w:szCs w:val="24"/>
                <w:lang w:val="en-US" w:eastAsia="zh-CN"/>
              </w:rPr>
              <w:t>2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EC2D35" w:rsidRPr="00EC2D35" w:rsidRDefault="00EC2D35" w:rsidP="00EC2D35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>Ведомость отделки стен и потолков 1 этажа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  <w:r w:rsidR="00237F79">
              <w:rPr>
                <w:rFonts w:cs="Times New Roman"/>
                <w:szCs w:val="24"/>
              </w:rPr>
              <w:t>7</w:t>
            </w:r>
          </w:p>
        </w:tc>
      </w:tr>
      <w:tr w:rsidR="00EC2D35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EC2D35" w:rsidP="00EC2D35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F90CAA" w:rsidRDefault="00EC2D35" w:rsidP="00EC2D35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</w:t>
            </w:r>
            <w:r w:rsidR="00F90CAA">
              <w:rPr>
                <w:rFonts w:eastAsia="SimSun" w:cs="Times New Roman"/>
                <w:szCs w:val="24"/>
                <w:lang w:eastAsia="zh-CN"/>
              </w:rPr>
              <w:t>ист 20.3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EC2D35" w:rsidRPr="00EC2D35" w:rsidRDefault="00EC2D35" w:rsidP="00EC2D35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>Ведомость отделки стен и потолков 2 этажа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  <w:r w:rsidR="00237F79">
              <w:rPr>
                <w:rFonts w:cs="Times New Roman"/>
                <w:szCs w:val="24"/>
              </w:rPr>
              <w:t>8</w:t>
            </w:r>
          </w:p>
        </w:tc>
      </w:tr>
      <w:tr w:rsidR="00EC2D35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EC2D35" w:rsidP="00EC2D35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EC2D35" w:rsidRDefault="00EC2D35" w:rsidP="00EC2D35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</w:t>
            </w:r>
            <w:r w:rsidR="00F90CAA">
              <w:rPr>
                <w:rFonts w:eastAsia="SimSun" w:cs="Times New Roman"/>
                <w:szCs w:val="24"/>
                <w:lang w:eastAsia="zh-CN"/>
              </w:rPr>
              <w:t>ист 20.4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EC2D35" w:rsidRPr="00EC2D35" w:rsidRDefault="00EC2D35" w:rsidP="00EC2D35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>Ведомость отделки стен и потолков 3 этажа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  <w:r w:rsidR="00237F79">
              <w:rPr>
                <w:rFonts w:cs="Times New Roman"/>
                <w:szCs w:val="24"/>
              </w:rPr>
              <w:t>9</w:t>
            </w:r>
          </w:p>
        </w:tc>
      </w:tr>
      <w:tr w:rsidR="00EC2D35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EC2D35" w:rsidP="00EC2D35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EC2D35" w:rsidRPr="00F90CAA" w:rsidRDefault="00EC2D35" w:rsidP="00EC2D35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</w:t>
            </w:r>
            <w:r w:rsidR="00F90CAA">
              <w:rPr>
                <w:rFonts w:eastAsia="SimSun" w:cs="Times New Roman"/>
                <w:szCs w:val="24"/>
                <w:lang w:eastAsia="zh-CN"/>
              </w:rPr>
              <w:t>ист 20.</w:t>
            </w:r>
            <w:r w:rsidR="00F90CAA">
              <w:rPr>
                <w:rFonts w:eastAsia="SimSun" w:cs="Times New Roman"/>
                <w:szCs w:val="24"/>
                <w:lang w:val="en-US" w:eastAsia="zh-CN"/>
              </w:rPr>
              <w:t>5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EC2D35" w:rsidRPr="00EC2D35" w:rsidRDefault="00EC2D35" w:rsidP="00EC2D35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>Ведомость отделки стен и потолков 4 этажа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 w:rsidR="00237F79">
              <w:rPr>
                <w:rFonts w:cs="Times New Roman"/>
                <w:szCs w:val="24"/>
              </w:rPr>
              <w:t>30</w:t>
            </w:r>
          </w:p>
        </w:tc>
      </w:tr>
      <w:tr w:rsidR="00EC2D35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EC2D35" w:rsidP="00EC2D35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EC2D35" w:rsidRDefault="00EC2D35" w:rsidP="00EC2D35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</w:t>
            </w:r>
            <w:r w:rsidR="00F90CAA">
              <w:rPr>
                <w:rFonts w:eastAsia="SimSun" w:cs="Times New Roman"/>
                <w:szCs w:val="24"/>
                <w:lang w:eastAsia="zh-CN"/>
              </w:rPr>
              <w:t>ист 20.6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EC2D35" w:rsidRPr="00EC2D35" w:rsidRDefault="00EC2D35" w:rsidP="00EC2D35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>Ведомость отделки стен и потолков 5 этажа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 w:rsidR="00237F79">
              <w:rPr>
                <w:rFonts w:cs="Times New Roman"/>
                <w:szCs w:val="24"/>
              </w:rPr>
              <w:t>31</w:t>
            </w:r>
          </w:p>
        </w:tc>
      </w:tr>
      <w:tr w:rsidR="00EC2D35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EC2D35" w:rsidP="00EC2D35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EC2D35" w:rsidRPr="00F90CAA" w:rsidRDefault="00EC2D35" w:rsidP="00F90CAA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</w:t>
            </w:r>
            <w:r w:rsidR="00C57B8C">
              <w:rPr>
                <w:rFonts w:eastAsia="SimSun" w:cs="Times New Roman"/>
                <w:szCs w:val="24"/>
                <w:lang w:eastAsia="zh-CN"/>
              </w:rPr>
              <w:t xml:space="preserve">ист </w:t>
            </w:r>
            <w:r w:rsidR="00F90CAA">
              <w:rPr>
                <w:rFonts w:eastAsia="SimSun" w:cs="Times New Roman"/>
                <w:szCs w:val="24"/>
                <w:lang w:val="en-US" w:eastAsia="zh-CN"/>
              </w:rPr>
              <w:t>21.1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EC2D35" w:rsidRPr="00EC2D35" w:rsidRDefault="00EC2D35" w:rsidP="00EC2D35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>Ведомость элементов отделки стен и потолков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EC2D35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  <w:r w:rsidR="00237F79">
              <w:rPr>
                <w:rFonts w:cs="Times New Roman"/>
                <w:szCs w:val="24"/>
              </w:rPr>
              <w:t>2</w:t>
            </w:r>
          </w:p>
        </w:tc>
      </w:tr>
      <w:tr w:rsidR="004362CD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4362CD" w:rsidRPr="004D6D24" w:rsidRDefault="004362CD" w:rsidP="00EC2D35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4362CD" w:rsidRDefault="00F90CAA" w:rsidP="00EC2D35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21.2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4362CD" w:rsidRPr="00EC2D35" w:rsidRDefault="004362CD" w:rsidP="00EC2D35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4362CD">
              <w:rPr>
                <w:rFonts w:cs="Times New Roman"/>
                <w:szCs w:val="24"/>
              </w:rPr>
              <w:t>Ведомость элементов отделки стен и потолков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4362CD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  <w:r w:rsidR="00237F79">
              <w:rPr>
                <w:rFonts w:cs="Times New Roman"/>
                <w:szCs w:val="24"/>
              </w:rPr>
              <w:t>3</w:t>
            </w:r>
          </w:p>
        </w:tc>
      </w:tr>
      <w:tr w:rsidR="00F90CAA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F90CAA" w:rsidP="00F90CAA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F90CAA" w:rsidRPr="00F90CAA" w:rsidRDefault="00F90CAA" w:rsidP="00F90CAA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21.</w:t>
            </w:r>
            <w:r>
              <w:rPr>
                <w:rFonts w:eastAsia="SimSun" w:cs="Times New Roman"/>
                <w:szCs w:val="24"/>
                <w:lang w:val="en-US" w:eastAsia="zh-CN"/>
              </w:rPr>
              <w:t>3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F90CAA" w:rsidRPr="00EC2D35" w:rsidRDefault="00F90CAA" w:rsidP="00F90CAA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4362CD">
              <w:rPr>
                <w:rFonts w:cs="Times New Roman"/>
                <w:szCs w:val="24"/>
              </w:rPr>
              <w:t>Ведомость элементов отделки стен и потолков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  <w:r w:rsidR="00237F79">
              <w:rPr>
                <w:rFonts w:cs="Times New Roman"/>
                <w:szCs w:val="24"/>
              </w:rPr>
              <w:t>4</w:t>
            </w:r>
          </w:p>
        </w:tc>
      </w:tr>
      <w:tr w:rsidR="00F90CAA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F90CAA" w:rsidP="00F90CAA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F90CAA" w:rsidRPr="00065DB1" w:rsidRDefault="00F90CAA" w:rsidP="00065DB1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065DB1">
              <w:rPr>
                <w:rFonts w:eastAsia="SimSun" w:cs="Times New Roman"/>
                <w:szCs w:val="24"/>
                <w:lang w:val="en-US" w:eastAsia="zh-CN"/>
              </w:rPr>
              <w:t>22.1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F90CAA" w:rsidRPr="00EC2D35" w:rsidRDefault="00F90CAA" w:rsidP="00F90CAA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>Спецификация заполнения дверных проемов. Начало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  <w:r w:rsidR="00237F79">
              <w:rPr>
                <w:rFonts w:cs="Times New Roman"/>
                <w:szCs w:val="24"/>
              </w:rPr>
              <w:t>5</w:t>
            </w:r>
          </w:p>
        </w:tc>
      </w:tr>
      <w:tr w:rsidR="00F90CAA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F90CAA" w:rsidP="00F90CAA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F90CAA" w:rsidRPr="00065DB1" w:rsidRDefault="00F90CAA" w:rsidP="00065DB1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065DB1">
              <w:rPr>
                <w:rFonts w:eastAsia="SimSun" w:cs="Times New Roman"/>
                <w:szCs w:val="24"/>
                <w:lang w:val="en-US" w:eastAsia="zh-CN"/>
              </w:rPr>
              <w:t>22.2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F90CAA" w:rsidRPr="00EC2D35" w:rsidRDefault="00F90CAA" w:rsidP="00F90CAA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>Спецификация заполнения дверных проемов. Продолжение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  <w:r w:rsidR="00237F79">
              <w:rPr>
                <w:rFonts w:cs="Times New Roman"/>
                <w:szCs w:val="24"/>
              </w:rPr>
              <w:t>6</w:t>
            </w:r>
          </w:p>
        </w:tc>
      </w:tr>
      <w:tr w:rsidR="00F90CAA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F90CAA" w:rsidP="00F90CAA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F90CAA" w:rsidRPr="00065DB1" w:rsidRDefault="00F90CAA" w:rsidP="00065DB1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065DB1">
              <w:rPr>
                <w:rFonts w:eastAsia="SimSun" w:cs="Times New Roman"/>
                <w:szCs w:val="24"/>
                <w:lang w:val="en-US" w:eastAsia="zh-CN"/>
              </w:rPr>
              <w:t>22.3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F90CAA" w:rsidRPr="00EC2D35" w:rsidRDefault="00F90CAA" w:rsidP="00F90CAA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>Спецификация заполнения дверных проемов. Продолжение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  <w:r w:rsidR="00237F79">
              <w:rPr>
                <w:rFonts w:cs="Times New Roman"/>
                <w:szCs w:val="24"/>
              </w:rPr>
              <w:t>7</w:t>
            </w:r>
          </w:p>
        </w:tc>
      </w:tr>
      <w:tr w:rsidR="00F90CAA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F90CAA" w:rsidP="00F90CAA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F90CAA" w:rsidRPr="00065DB1" w:rsidRDefault="00F90CAA" w:rsidP="00065DB1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065DB1">
              <w:rPr>
                <w:rFonts w:eastAsia="SimSun" w:cs="Times New Roman"/>
                <w:szCs w:val="24"/>
                <w:lang w:val="en-US" w:eastAsia="zh-CN"/>
              </w:rPr>
              <w:t>22.4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F90CAA" w:rsidRPr="00EC2D35" w:rsidRDefault="00F90CAA" w:rsidP="00F90CAA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>Спецификация заполнения дверных проемов. Продолжение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  <w:r w:rsidR="00237F79">
              <w:rPr>
                <w:rFonts w:cs="Times New Roman"/>
                <w:szCs w:val="24"/>
              </w:rPr>
              <w:t>8</w:t>
            </w:r>
          </w:p>
        </w:tc>
      </w:tr>
      <w:tr w:rsidR="00F90CAA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F90CAA" w:rsidP="00F90CAA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F90CAA" w:rsidRPr="00065DB1" w:rsidRDefault="00F90CAA" w:rsidP="00065DB1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065DB1">
              <w:rPr>
                <w:rFonts w:eastAsia="SimSun" w:cs="Times New Roman"/>
                <w:szCs w:val="24"/>
                <w:lang w:val="en-US" w:eastAsia="zh-CN"/>
              </w:rPr>
              <w:t>22.5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F90CAA" w:rsidRPr="00EC2D35" w:rsidRDefault="00F90CAA" w:rsidP="00F90CAA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 xml:space="preserve">Спецификация заполнения дверных проемов. </w:t>
            </w:r>
            <w:r>
              <w:rPr>
                <w:rFonts w:cs="Times New Roman"/>
                <w:szCs w:val="24"/>
              </w:rPr>
              <w:t>Окончание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F90CAA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  <w:r w:rsidR="00237F79">
              <w:rPr>
                <w:rFonts w:cs="Times New Roman"/>
                <w:szCs w:val="24"/>
              </w:rPr>
              <w:t>9</w:t>
            </w:r>
          </w:p>
        </w:tc>
      </w:tr>
      <w:tr w:rsidR="00065DB1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065DB1" w:rsidRPr="004D6D24" w:rsidRDefault="00065DB1" w:rsidP="00065DB1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065DB1" w:rsidRPr="00065DB1" w:rsidRDefault="00065DB1" w:rsidP="00065DB1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>
              <w:rPr>
                <w:rFonts w:eastAsia="SimSun" w:cs="Times New Roman"/>
                <w:szCs w:val="24"/>
                <w:lang w:val="en-US" w:eastAsia="zh-CN"/>
              </w:rPr>
              <w:t>22.6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065DB1" w:rsidRPr="00EC2D35" w:rsidRDefault="00065DB1" w:rsidP="00065DB1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>Спецификация заполнения дверных проемов. Продолжение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065DB1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 w:rsidR="00237F79">
              <w:rPr>
                <w:rFonts w:cs="Times New Roman"/>
                <w:szCs w:val="24"/>
              </w:rPr>
              <w:t>40</w:t>
            </w:r>
          </w:p>
        </w:tc>
      </w:tr>
      <w:tr w:rsidR="00065DB1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065DB1" w:rsidRPr="004D6D24" w:rsidRDefault="00065DB1" w:rsidP="00065DB1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065DB1" w:rsidRPr="00065DB1" w:rsidRDefault="00065DB1" w:rsidP="00065DB1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>
              <w:rPr>
                <w:rFonts w:eastAsia="SimSun" w:cs="Times New Roman"/>
                <w:szCs w:val="24"/>
                <w:lang w:val="en-US" w:eastAsia="zh-CN"/>
              </w:rPr>
              <w:t>22.7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065DB1" w:rsidRPr="00EC2D35" w:rsidRDefault="00065DB1" w:rsidP="00065DB1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 xml:space="preserve">Спецификация заполнения дверных проемов. </w:t>
            </w:r>
            <w:r>
              <w:rPr>
                <w:rFonts w:cs="Times New Roman"/>
                <w:szCs w:val="24"/>
              </w:rPr>
              <w:t>Окончание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065DB1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 w:rsidR="00237F79">
              <w:rPr>
                <w:rFonts w:cs="Times New Roman"/>
                <w:szCs w:val="24"/>
              </w:rPr>
              <w:t>41</w:t>
            </w:r>
          </w:p>
        </w:tc>
      </w:tr>
      <w:tr w:rsidR="00065DB1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065DB1" w:rsidRPr="004D6D24" w:rsidRDefault="00065DB1" w:rsidP="00065DB1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065DB1" w:rsidRPr="00065DB1" w:rsidRDefault="00065DB1" w:rsidP="00065DB1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>
              <w:rPr>
                <w:rFonts w:eastAsia="SimSun" w:cs="Times New Roman"/>
                <w:szCs w:val="24"/>
                <w:lang w:val="en-US" w:eastAsia="zh-CN"/>
              </w:rPr>
              <w:t>22.8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065DB1" w:rsidRPr="00EC2D35" w:rsidRDefault="00065DB1" w:rsidP="00065DB1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>Спецификация заполнения дверных проемов. Продолжение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065DB1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  <w:r w:rsidR="00237F79">
              <w:rPr>
                <w:rFonts w:cs="Times New Roman"/>
                <w:szCs w:val="24"/>
              </w:rPr>
              <w:t>2</w:t>
            </w:r>
          </w:p>
        </w:tc>
      </w:tr>
      <w:tr w:rsidR="00065DB1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065DB1" w:rsidRPr="004D6D24" w:rsidRDefault="00065DB1" w:rsidP="00065DB1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065DB1" w:rsidRPr="00065DB1" w:rsidRDefault="00065DB1" w:rsidP="00065DB1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>
              <w:rPr>
                <w:rFonts w:eastAsia="SimSun" w:cs="Times New Roman"/>
                <w:szCs w:val="24"/>
                <w:lang w:val="en-US" w:eastAsia="zh-CN"/>
              </w:rPr>
              <w:t>22.9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065DB1" w:rsidRPr="00EC2D35" w:rsidRDefault="00065DB1" w:rsidP="00065DB1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 xml:space="preserve">Спецификация заполнения дверных проемов. </w:t>
            </w:r>
            <w:r>
              <w:rPr>
                <w:rFonts w:cs="Times New Roman"/>
                <w:szCs w:val="24"/>
              </w:rPr>
              <w:t>Окончание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065DB1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  <w:r w:rsidR="00237F79">
              <w:rPr>
                <w:rFonts w:cs="Times New Roman"/>
                <w:szCs w:val="24"/>
              </w:rPr>
              <w:t>3</w:t>
            </w:r>
          </w:p>
        </w:tc>
      </w:tr>
      <w:tr w:rsidR="00065DB1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065DB1" w:rsidRPr="004D6D24" w:rsidRDefault="00065DB1" w:rsidP="00065DB1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065DB1" w:rsidRPr="00065DB1" w:rsidRDefault="00065DB1" w:rsidP="00065DB1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>
              <w:rPr>
                <w:rFonts w:eastAsia="SimSun" w:cs="Times New Roman"/>
                <w:szCs w:val="24"/>
                <w:lang w:val="en-US" w:eastAsia="zh-CN"/>
              </w:rPr>
              <w:t>22.10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065DB1" w:rsidRPr="00EC2D35" w:rsidRDefault="00065DB1" w:rsidP="00065DB1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>Спецификация заполнения дверных проемов. Продолжение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065DB1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  <w:r w:rsidR="00237F79">
              <w:rPr>
                <w:rFonts w:cs="Times New Roman"/>
                <w:szCs w:val="24"/>
              </w:rPr>
              <w:t>4</w:t>
            </w:r>
          </w:p>
        </w:tc>
      </w:tr>
      <w:tr w:rsidR="00065DB1" w:rsidRPr="004D6D24" w:rsidTr="00D851FB">
        <w:trPr>
          <w:cantSplit/>
          <w:trHeight w:val="425"/>
          <w:jc w:val="center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065DB1" w:rsidRPr="004D6D24" w:rsidRDefault="00065DB1" w:rsidP="00065DB1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605" w:type="dxa"/>
            <w:tcMar>
              <w:left w:w="85" w:type="dxa"/>
              <w:right w:w="85" w:type="dxa"/>
            </w:tcMar>
            <w:vAlign w:val="center"/>
          </w:tcPr>
          <w:p w:rsidR="00065DB1" w:rsidRPr="00065DB1" w:rsidRDefault="00065DB1" w:rsidP="00065DB1">
            <w:pPr>
              <w:pStyle w:val="af6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>
              <w:rPr>
                <w:rFonts w:eastAsia="SimSun" w:cs="Times New Roman"/>
                <w:szCs w:val="24"/>
                <w:lang w:val="en-US" w:eastAsia="zh-CN"/>
              </w:rPr>
              <w:t>22.11</w:t>
            </w:r>
          </w:p>
        </w:tc>
        <w:tc>
          <w:tcPr>
            <w:tcW w:w="4918" w:type="dxa"/>
            <w:tcMar>
              <w:left w:w="85" w:type="dxa"/>
              <w:right w:w="85" w:type="dxa"/>
            </w:tcMar>
            <w:vAlign w:val="center"/>
          </w:tcPr>
          <w:p w:rsidR="00065DB1" w:rsidRPr="00EC2D35" w:rsidRDefault="00065DB1" w:rsidP="00065DB1">
            <w:pPr>
              <w:pStyle w:val="af6"/>
              <w:jc w:val="left"/>
              <w:rPr>
                <w:rFonts w:cs="Times New Roman"/>
                <w:szCs w:val="24"/>
              </w:rPr>
            </w:pPr>
            <w:r w:rsidRPr="00EC2D35">
              <w:rPr>
                <w:rFonts w:cs="Times New Roman"/>
                <w:szCs w:val="24"/>
              </w:rPr>
              <w:t xml:space="preserve">Спецификация заполнения дверных проемов. </w:t>
            </w:r>
            <w:r>
              <w:rPr>
                <w:rFonts w:cs="Times New Roman"/>
                <w:szCs w:val="24"/>
              </w:rPr>
              <w:t>Окончание</w:t>
            </w:r>
          </w:p>
        </w:tc>
        <w:tc>
          <w:tcPr>
            <w:tcW w:w="1531" w:type="dxa"/>
            <w:tcMar>
              <w:left w:w="85" w:type="dxa"/>
              <w:right w:w="85" w:type="dxa"/>
            </w:tcMar>
            <w:vAlign w:val="center"/>
          </w:tcPr>
          <w:p w:rsidR="00065DB1" w:rsidRPr="004D6D24" w:rsidRDefault="005B383D" w:rsidP="00237F79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  <w:r w:rsidR="00237F79">
              <w:rPr>
                <w:rFonts w:cs="Times New Roman"/>
                <w:szCs w:val="24"/>
              </w:rPr>
              <w:t>5</w:t>
            </w:r>
          </w:p>
        </w:tc>
      </w:tr>
    </w:tbl>
    <w:p w:rsidR="00CF3FC9" w:rsidRPr="004D6D24" w:rsidRDefault="00CF3FC9" w:rsidP="00CF3FC9">
      <w:pPr>
        <w:rPr>
          <w:rFonts w:ascii="Times New Roman" w:hAnsi="Times New Roman"/>
          <w:szCs w:val="24"/>
        </w:rPr>
      </w:pPr>
    </w:p>
    <w:p w:rsidR="00CF3FC9" w:rsidRPr="004D6D24" w:rsidRDefault="00EC2D35" w:rsidP="00CF3FC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sectPr w:rsidR="00CF3FC9" w:rsidRPr="004D6D24" w:rsidSect="00A277AA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-833" w:right="425" w:bottom="1985" w:left="1701" w:header="0" w:footer="1514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467" w:rsidRDefault="00841467" w:rsidP="00805DA5">
      <w:r>
        <w:separator/>
      </w:r>
    </w:p>
  </w:endnote>
  <w:endnote w:type="continuationSeparator" w:id="0">
    <w:p w:rsidR="00841467" w:rsidRDefault="00841467" w:rsidP="00805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pgost">
    <w:altName w:val="Segoe UI"/>
    <w:charset w:val="CC"/>
    <w:family w:val="swiss"/>
    <w:pitch w:val="variable"/>
    <w:sig w:usb0="00000001" w:usb1="00000048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467" w:rsidRDefault="00841467">
    <w:pPr>
      <w:pStyle w:val="a5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D3FEBF1" wp14:editId="384B3ECA">
              <wp:simplePos x="0" y="0"/>
              <wp:positionH relativeFrom="page">
                <wp:posOffset>3240405</wp:posOffset>
              </wp:positionH>
              <wp:positionV relativeFrom="page">
                <wp:posOffset>9541510</wp:posOffset>
              </wp:positionV>
              <wp:extent cx="3780155" cy="539750"/>
              <wp:effectExtent l="1905" t="0" r="0" b="0"/>
              <wp:wrapNone/>
              <wp:docPr id="412" name="Text Box 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015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512FA" w:rsidRDefault="002512FA" w:rsidP="006F7B6B">
                          <w:pPr>
                            <w:jc w:val="center"/>
                            <w:rPr>
                              <w:rFonts w:cs="Arial"/>
                              <w:w w:val="75"/>
                              <w:sz w:val="32"/>
                              <w:szCs w:val="32"/>
                            </w:rPr>
                          </w:pPr>
                          <w:r w:rsidRPr="002512FA">
                            <w:rPr>
                              <w:rFonts w:cs="Arial"/>
                              <w:color w:val="000000" w:themeColor="text1"/>
                              <w:w w:val="75"/>
                              <w:sz w:val="32"/>
                              <w:szCs w:val="32"/>
                            </w:rPr>
                            <w:t>765</w:t>
                          </w:r>
                          <w:r w:rsidR="00841467" w:rsidRPr="002512FA">
                            <w:rPr>
                              <w:rFonts w:cs="Arial"/>
                              <w:color w:val="000000" w:themeColor="text1"/>
                              <w:w w:val="75"/>
                              <w:sz w:val="32"/>
                              <w:szCs w:val="32"/>
                            </w:rPr>
                            <w:t>-09/1</w:t>
                          </w:r>
                          <w:r w:rsidRPr="002512FA">
                            <w:rPr>
                              <w:rFonts w:cs="Arial"/>
                              <w:color w:val="000000" w:themeColor="text1"/>
                              <w:w w:val="75"/>
                              <w:sz w:val="32"/>
                              <w:szCs w:val="32"/>
                            </w:rPr>
                            <w:t>5</w:t>
                          </w:r>
                          <w:r w:rsidR="00841467" w:rsidRPr="002512FA">
                            <w:rPr>
                              <w:rFonts w:cs="Arial"/>
                              <w:color w:val="000000" w:themeColor="text1"/>
                              <w:w w:val="75"/>
                              <w:sz w:val="32"/>
                              <w:szCs w:val="32"/>
                            </w:rPr>
                            <w:t>/ДСР-</w:t>
                          </w:r>
                          <w:r w:rsidR="00502342">
                            <w:rPr>
                              <w:rFonts w:cs="Arial"/>
                              <w:color w:val="000000" w:themeColor="text1"/>
                              <w:w w:val="75"/>
                              <w:sz w:val="32"/>
                              <w:szCs w:val="32"/>
                            </w:rPr>
                            <w:t>АР</w:t>
                          </w:r>
                          <w:r>
                            <w:rPr>
                              <w:rFonts w:cs="Arial"/>
                              <w:color w:val="000000" w:themeColor="text1"/>
                              <w:w w:val="75"/>
                              <w:sz w:val="32"/>
                              <w:szCs w:val="32"/>
                            </w:rPr>
                            <w:t>2</w:t>
                          </w:r>
                          <w:r w:rsidR="00841467" w:rsidRPr="002512FA">
                            <w:rPr>
                              <w:rFonts w:cs="Arial"/>
                              <w:color w:val="000000" w:themeColor="text1"/>
                              <w:w w:val="75"/>
                              <w:sz w:val="32"/>
                              <w:szCs w:val="32"/>
                            </w:rPr>
                            <w:t xml:space="preserve"> </w:t>
                          </w:r>
                          <w:r w:rsidR="00CF3FC9" w:rsidRPr="002512FA">
                            <w:rPr>
                              <w:rFonts w:cs="Arial"/>
                              <w:w w:val="75"/>
                              <w:sz w:val="32"/>
                              <w:szCs w:val="32"/>
                            </w:rPr>
                            <w:t>С</w:t>
                          </w:r>
                        </w:p>
                        <w:p w:rsidR="00841467" w:rsidRPr="004841A5" w:rsidRDefault="00841467" w:rsidP="004841A5">
                          <w:pPr>
                            <w:rPr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14400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3FEBF1" id="_x0000_t202" coordsize="21600,21600" o:spt="202" path="m,l,21600r21600,l21600,xe">
              <v:stroke joinstyle="miter"/>
              <v:path gradientshapeok="t" o:connecttype="rect"/>
            </v:shapetype>
            <v:shape id="Text Box 167" o:spid="_x0000_s1036" type="#_x0000_t202" style="position:absolute;margin-left:255.15pt;margin-top:751.3pt;width:297.65pt;height:42.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" filled="f" stroked="f" strokeweight=".5pt">
              <v:textbox inset=",4mm">
                <w:txbxContent>
                  <w:p w:rsidR="00841467" w:rsidRPr="002512FA" w:rsidRDefault="002512FA" w:rsidP="006F7B6B">
                    <w:pPr>
                      <w:jc w:val="center"/>
                      <w:rPr>
                        <w:rFonts w:cs="Arial"/>
                        <w:w w:val="75"/>
                        <w:sz w:val="32"/>
                        <w:szCs w:val="32"/>
                      </w:rPr>
                    </w:pPr>
                    <w:r w:rsidRPr="002512FA">
                      <w:rPr>
                        <w:rFonts w:cs="Arial"/>
                        <w:color w:val="000000" w:themeColor="text1"/>
                        <w:w w:val="75"/>
                        <w:sz w:val="32"/>
                        <w:szCs w:val="32"/>
                      </w:rPr>
                      <w:t>765</w:t>
                    </w:r>
                    <w:r w:rsidR="00841467" w:rsidRPr="002512FA">
                      <w:rPr>
                        <w:rFonts w:cs="Arial"/>
                        <w:color w:val="000000" w:themeColor="text1"/>
                        <w:w w:val="75"/>
                        <w:sz w:val="32"/>
                        <w:szCs w:val="32"/>
                      </w:rPr>
                      <w:t>-09/1</w:t>
                    </w:r>
                    <w:r w:rsidRPr="002512FA">
                      <w:rPr>
                        <w:rFonts w:cs="Arial"/>
                        <w:color w:val="000000" w:themeColor="text1"/>
                        <w:w w:val="75"/>
                        <w:sz w:val="32"/>
                        <w:szCs w:val="32"/>
                      </w:rPr>
                      <w:t>5</w:t>
                    </w:r>
                    <w:r w:rsidR="00841467" w:rsidRPr="002512FA">
                      <w:rPr>
                        <w:rFonts w:cs="Arial"/>
                        <w:color w:val="000000" w:themeColor="text1"/>
                        <w:w w:val="75"/>
                        <w:sz w:val="32"/>
                        <w:szCs w:val="32"/>
                      </w:rPr>
                      <w:t>/ДСР-</w:t>
                    </w:r>
                    <w:r w:rsidR="00502342">
                      <w:rPr>
                        <w:rFonts w:cs="Arial"/>
                        <w:color w:val="000000" w:themeColor="text1"/>
                        <w:w w:val="75"/>
                        <w:sz w:val="32"/>
                        <w:szCs w:val="32"/>
                      </w:rPr>
                      <w:t>АР</w:t>
                    </w:r>
                    <w:r>
                      <w:rPr>
                        <w:rFonts w:cs="Arial"/>
                        <w:color w:val="000000" w:themeColor="text1"/>
                        <w:w w:val="75"/>
                        <w:sz w:val="32"/>
                        <w:szCs w:val="32"/>
                      </w:rPr>
                      <w:t>2</w:t>
                    </w:r>
                    <w:r w:rsidR="00841467" w:rsidRPr="002512FA">
                      <w:rPr>
                        <w:rFonts w:cs="Arial"/>
                        <w:color w:val="000000" w:themeColor="text1"/>
                        <w:w w:val="75"/>
                        <w:sz w:val="32"/>
                        <w:szCs w:val="32"/>
                      </w:rPr>
                      <w:t xml:space="preserve"> </w:t>
                    </w:r>
                    <w:r w:rsidR="00CF3FC9" w:rsidRPr="002512FA">
                      <w:rPr>
                        <w:rFonts w:cs="Arial"/>
                        <w:w w:val="75"/>
                        <w:sz w:val="32"/>
                        <w:szCs w:val="32"/>
                      </w:rPr>
                      <w:t>С</w:t>
                    </w:r>
                  </w:p>
                  <w:p w:rsidR="00841467" w:rsidRPr="004841A5" w:rsidRDefault="00841467" w:rsidP="004841A5">
                    <w:pPr>
                      <w:rPr>
                        <w:szCs w:val="4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39B494BD" wp14:editId="5FBAE9D4">
              <wp:simplePos x="0" y="0"/>
              <wp:positionH relativeFrom="page">
                <wp:posOffset>7021195</wp:posOffset>
              </wp:positionH>
              <wp:positionV relativeFrom="page">
                <wp:posOffset>9541510</wp:posOffset>
              </wp:positionV>
              <wp:extent cx="360045" cy="252095"/>
              <wp:effectExtent l="1270" t="0" r="635" b="0"/>
              <wp:wrapNone/>
              <wp:docPr id="411" name="Text Box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FB6FCF" w:rsidRDefault="00841467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36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494BD" id="Text Box 155" o:spid="_x0000_s1037" type="#_x0000_t202" style="position:absolute;margin-left:552.85pt;margin-top:751.3pt;width:28.35pt;height:19.8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" filled="f" stroked="f" strokeweight=".5pt">
              <v:textbox inset="0,1mm,0,0">
                <w:txbxContent>
                  <w:p w:rsidR="00841467" w:rsidRPr="00FB6FCF" w:rsidRDefault="00841467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20A95BAF" wp14:editId="1C2F111B">
              <wp:simplePos x="0" y="0"/>
              <wp:positionH relativeFrom="page">
                <wp:posOffset>7021195</wp:posOffset>
              </wp:positionH>
              <wp:positionV relativeFrom="page">
                <wp:posOffset>9792970</wp:posOffset>
              </wp:positionV>
              <wp:extent cx="360045" cy="288290"/>
              <wp:effectExtent l="1270" t="1270" r="635" b="0"/>
              <wp:wrapNone/>
              <wp:docPr id="410" name="Text Box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88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FB6FCF" w:rsidRDefault="00841467" w:rsidP="00F71B60">
                          <w:pPr>
                            <w:jc w:val="center"/>
                            <w:rPr>
                              <w:w w:val="75"/>
                              <w:sz w:val="32"/>
                              <w:szCs w:val="18"/>
                            </w:rPr>
                          </w:pPr>
                          <w:r>
                            <w:rPr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Cs w:val="28"/>
                            </w:rPr>
                            <w:instrText xml:space="preserve"> 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>=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 xml:space="preserve"> PAGE   \* MERGEFORMAT 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separate"/>
                          </w:r>
                          <w:r w:rsidR="000C42A4">
                            <w:rPr>
                              <w:noProof/>
                              <w:szCs w:val="28"/>
                              <w:lang w:val="en-US"/>
                            </w:rPr>
                            <w:instrText>4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>-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 xml:space="preserve"> DOCVARIABLE  ListFormer  \* MERGEFORMAT 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>2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szCs w:val="28"/>
                            </w:rPr>
                            <w:instrText xml:space="preserve"> </w:instrText>
                          </w:r>
                          <w:r>
                            <w:rPr>
                              <w:szCs w:val="28"/>
                            </w:rPr>
                            <w:fldChar w:fldCharType="separate"/>
                          </w:r>
                          <w:r w:rsidR="000C42A4">
                            <w:rPr>
                              <w:noProof/>
                              <w:szCs w:val="28"/>
                            </w:rPr>
                            <w:t>2</w:t>
                          </w:r>
                          <w:r>
                            <w:rPr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54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A95BAF" id="_x0000_t202" coordsize="21600,21600" o:spt="202" path="m,l,21600r21600,l21600,xe">
              <v:stroke joinstyle="miter"/>
              <v:path gradientshapeok="t" o:connecttype="rect"/>
            </v:shapetype>
            <v:shape id="Text Box 156" o:spid="_x0000_s1038" type="#_x0000_t202" style="position:absolute;margin-left:552.85pt;margin-top:771.1pt;width:28.35pt;height:22.7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" filled="f" stroked="f" strokeweight=".5pt">
              <v:textbox inset="0,1.5mm,0,0">
                <w:txbxContent>
                  <w:p w:rsidR="00841467" w:rsidRPr="00FB6FCF" w:rsidRDefault="00841467" w:rsidP="00F71B60">
                    <w:pPr>
                      <w:jc w:val="center"/>
                      <w:rPr>
                        <w:w w:val="75"/>
                        <w:sz w:val="32"/>
                        <w:szCs w:val="18"/>
                      </w:rPr>
                    </w:pPr>
                    <w:r>
                      <w:rPr>
                        <w:szCs w:val="28"/>
                      </w:rPr>
                      <w:fldChar w:fldCharType="begin"/>
                    </w:r>
                    <w:r>
                      <w:rPr>
                        <w:szCs w:val="28"/>
                      </w:rPr>
                      <w:instrText xml:space="preserve"> </w:instrText>
                    </w:r>
                    <w:r>
                      <w:rPr>
                        <w:szCs w:val="28"/>
                        <w:lang w:val="en-US"/>
                      </w:rPr>
                      <w:instrText>=</w:instrText>
                    </w:r>
                    <w:r>
                      <w:rPr>
                        <w:szCs w:val="28"/>
                        <w:lang w:val="en-US"/>
                      </w:rPr>
                      <w:fldChar w:fldCharType="begin"/>
                    </w:r>
                    <w:r>
                      <w:rPr>
                        <w:szCs w:val="28"/>
                        <w:lang w:val="en-US"/>
                      </w:rPr>
                      <w:instrText xml:space="preserve"> PAGE   \* MERGEFORMAT </w:instrText>
                    </w:r>
                    <w:r>
                      <w:rPr>
                        <w:szCs w:val="28"/>
                        <w:lang w:val="en-US"/>
                      </w:rPr>
                      <w:fldChar w:fldCharType="separate"/>
                    </w:r>
                    <w:r w:rsidR="000C42A4">
                      <w:rPr>
                        <w:noProof/>
                        <w:szCs w:val="28"/>
                        <w:lang w:val="en-US"/>
                      </w:rPr>
                      <w:instrText>4</w:instrText>
                    </w:r>
                    <w:r>
                      <w:rPr>
                        <w:szCs w:val="28"/>
                        <w:lang w:val="en-US"/>
                      </w:rPr>
                      <w:fldChar w:fldCharType="end"/>
                    </w:r>
                    <w:r>
                      <w:rPr>
                        <w:szCs w:val="28"/>
                        <w:lang w:val="en-US"/>
                      </w:rPr>
                      <w:instrText>-</w:instrText>
                    </w:r>
                    <w:r>
                      <w:rPr>
                        <w:szCs w:val="28"/>
                        <w:lang w:val="en-US"/>
                      </w:rPr>
                      <w:fldChar w:fldCharType="begin"/>
                    </w:r>
                    <w:r>
                      <w:rPr>
                        <w:szCs w:val="28"/>
                        <w:lang w:val="en-US"/>
                      </w:rPr>
                      <w:instrText xml:space="preserve"> DOCVARIABLE  ListFormer  \* MERGEFORMAT </w:instrText>
                    </w:r>
                    <w:r>
                      <w:rPr>
                        <w:szCs w:val="28"/>
                        <w:lang w:val="en-US"/>
                      </w:rPr>
                      <w:fldChar w:fldCharType="separate"/>
                    </w:r>
                    <w:r>
                      <w:rPr>
                        <w:szCs w:val="28"/>
                        <w:lang w:val="en-US"/>
                      </w:rPr>
                      <w:instrText>2</w:instrText>
                    </w:r>
                    <w:r>
                      <w:rPr>
                        <w:szCs w:val="28"/>
                        <w:lang w:val="en-US"/>
                      </w:rPr>
                      <w:fldChar w:fldCharType="end"/>
                    </w:r>
                    <w:r>
                      <w:rPr>
                        <w:szCs w:val="28"/>
                      </w:rPr>
                      <w:instrText xml:space="preserve"> </w:instrText>
                    </w:r>
                    <w:r>
                      <w:rPr>
                        <w:szCs w:val="28"/>
                      </w:rPr>
                      <w:fldChar w:fldCharType="separate"/>
                    </w:r>
                    <w:r w:rsidR="000C42A4">
                      <w:rPr>
                        <w:noProof/>
                        <w:szCs w:val="28"/>
                      </w:rPr>
                      <w:t>2</w:t>
                    </w:r>
                    <w:r>
                      <w:rPr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31104" behindDoc="0" locked="0" layoutInCell="1" allowOverlap="1" wp14:anchorId="54B00C0E" wp14:editId="00CB475D">
              <wp:simplePos x="0" y="0"/>
              <wp:positionH relativeFrom="page">
                <wp:posOffset>900430</wp:posOffset>
              </wp:positionH>
              <wp:positionV relativeFrom="page">
                <wp:posOffset>9900285</wp:posOffset>
              </wp:positionV>
              <wp:extent cx="360045" cy="179705"/>
              <wp:effectExtent l="0" t="0" r="0" b="0"/>
              <wp:wrapNone/>
              <wp:docPr id="149" name="Text Box 1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Изм.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B00C0E" id="Text Box 149" o:spid="_x0000_s1039" type="#_x0000_t202" style="position:absolute;margin-left:70.9pt;margin-top:779.55pt;width:28.35pt;height:14.15pt;z-index:2516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" filled="f" stroked="f" strokeweight=".5pt">
              <v:path arrowok="t"/>
              <v:textbox inset="0,0,0,0">
                <w:txbxContent>
                  <w:p w:rsidR="00841467" w:rsidRPr="006E416F" w:rsidRDefault="00841467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Изм.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34176" behindDoc="0" locked="0" layoutInCell="1" allowOverlap="1" wp14:anchorId="117D58D6" wp14:editId="10C5B701">
              <wp:simplePos x="0" y="0"/>
              <wp:positionH relativeFrom="page">
                <wp:posOffset>1260475</wp:posOffset>
              </wp:positionH>
              <wp:positionV relativeFrom="page">
                <wp:posOffset>9900920</wp:posOffset>
              </wp:positionV>
              <wp:extent cx="360045" cy="179705"/>
              <wp:effectExtent l="0" t="0" r="0" b="0"/>
              <wp:wrapNone/>
              <wp:docPr id="150" name="Text Box 1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Кол.уч.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7D58D6" id="Text Box 150" o:spid="_x0000_s1040" type="#_x0000_t202" style="position:absolute;margin-left:99.25pt;margin-top:779.6pt;width:28.35pt;height:14.15pt;z-index: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" filled="f" stroked="f" strokeweight=".5pt">
              <v:path arrowok="t"/>
              <v:textbox inset="0,0,0,0">
                <w:txbxContent>
                  <w:p w:rsidR="00841467" w:rsidRPr="006E416F" w:rsidRDefault="00841467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proofErr w:type="spellStart"/>
                    <w:r w:rsidRPr="006E416F">
                      <w:rPr>
                        <w:w w:val="75"/>
                        <w:szCs w:val="18"/>
                      </w:rPr>
                      <w:t>Кол.уч</w:t>
                    </w:r>
                    <w:proofErr w:type="spellEnd"/>
                    <w:r w:rsidRPr="006E416F">
                      <w:rPr>
                        <w:w w:val="75"/>
                        <w:szCs w:val="18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37248" behindDoc="0" locked="0" layoutInCell="1" allowOverlap="1" wp14:anchorId="0C0A5541" wp14:editId="03755D12">
              <wp:simplePos x="0" y="0"/>
              <wp:positionH relativeFrom="page">
                <wp:posOffset>1620520</wp:posOffset>
              </wp:positionH>
              <wp:positionV relativeFrom="page">
                <wp:posOffset>9900920</wp:posOffset>
              </wp:positionV>
              <wp:extent cx="360045" cy="179705"/>
              <wp:effectExtent l="0" t="0" r="0" b="0"/>
              <wp:wrapNone/>
              <wp:docPr id="151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F71B60">
                          <w:pPr>
                            <w:jc w:val="center"/>
                            <w:rPr>
                              <w:w w:val="75"/>
                              <w:sz w:val="32"/>
                            </w:rPr>
                          </w:pPr>
                          <w:r w:rsidRPr="006E416F">
                            <w:rPr>
                              <w:w w:val="75"/>
                            </w:rPr>
                            <w:t>Лист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0A5541" id="Text Box 151" o:spid="_x0000_s1041" type="#_x0000_t202" style="position:absolute;margin-left:127.6pt;margin-top:779.6pt;width:28.35pt;height:14.15pt;z-index: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" filled="f" stroked="f" strokeweight=".5pt">
              <v:path arrowok="t"/>
              <v:textbox inset="0,0,0,0">
                <w:txbxContent>
                  <w:p w:rsidR="00841467" w:rsidRPr="006E416F" w:rsidRDefault="00841467" w:rsidP="00F71B60">
                    <w:pPr>
                      <w:jc w:val="center"/>
                      <w:rPr>
                        <w:w w:val="75"/>
                        <w:sz w:val="32"/>
                      </w:rPr>
                    </w:pPr>
                    <w:r w:rsidRPr="006E416F">
                      <w:rPr>
                        <w:w w:val="75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40320" behindDoc="0" locked="0" layoutInCell="1" allowOverlap="1" wp14:anchorId="48802B15" wp14:editId="780194E9">
              <wp:simplePos x="0" y="0"/>
              <wp:positionH relativeFrom="page">
                <wp:posOffset>1980565</wp:posOffset>
              </wp:positionH>
              <wp:positionV relativeFrom="page">
                <wp:posOffset>9900920</wp:posOffset>
              </wp:positionV>
              <wp:extent cx="360045" cy="179705"/>
              <wp:effectExtent l="0" t="0" r="0" b="0"/>
              <wp:wrapNone/>
              <wp:docPr id="152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№док.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802B15" id="Text Box 152" o:spid="_x0000_s1042" type="#_x0000_t202" style="position:absolute;margin-left:155.95pt;margin-top:779.6pt;width:28.35pt;height:14.15pt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" filled="f" stroked="f" strokeweight=".5pt">
              <v:path arrowok="t"/>
              <v:textbox inset="0,0,0,0">
                <w:txbxContent>
                  <w:p w:rsidR="00841467" w:rsidRPr="006E416F" w:rsidRDefault="00841467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№док.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43392" behindDoc="0" locked="0" layoutInCell="1" allowOverlap="1" wp14:anchorId="6FBAB3B7" wp14:editId="688D6418">
              <wp:simplePos x="0" y="0"/>
              <wp:positionH relativeFrom="page">
                <wp:posOffset>2880360</wp:posOffset>
              </wp:positionH>
              <wp:positionV relativeFrom="page">
                <wp:posOffset>9900920</wp:posOffset>
              </wp:positionV>
              <wp:extent cx="360045" cy="179705"/>
              <wp:effectExtent l="0" t="0" r="0" b="0"/>
              <wp:wrapNone/>
              <wp:docPr id="153" name="Text Box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Дата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BAB3B7" id="Text Box 153" o:spid="_x0000_s1043" type="#_x0000_t202" style="position:absolute;margin-left:226.8pt;margin-top:779.6pt;width:28.35pt;height:14.15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6E416F" w:rsidRDefault="00841467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46464" behindDoc="0" locked="0" layoutInCell="1" allowOverlap="1" wp14:anchorId="1345ED39" wp14:editId="7CAA6AE3">
              <wp:simplePos x="0" y="0"/>
              <wp:positionH relativeFrom="page">
                <wp:posOffset>2340610</wp:posOffset>
              </wp:positionH>
              <wp:positionV relativeFrom="page">
                <wp:posOffset>9900920</wp:posOffset>
              </wp:positionV>
              <wp:extent cx="539750" cy="179705"/>
              <wp:effectExtent l="0" t="0" r="0" b="0"/>
              <wp:wrapNone/>
              <wp:docPr id="154" name="Text Box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F71B60">
                          <w:pPr>
                            <w:jc w:val="center"/>
                            <w:rPr>
                              <w:w w:val="75"/>
                              <w:szCs w:val="24"/>
                            </w:rPr>
                          </w:pPr>
                          <w:r w:rsidRPr="006E416F">
                            <w:rPr>
                              <w:w w:val="75"/>
                              <w:szCs w:val="24"/>
                            </w:rPr>
                            <w:t>Подпись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45ED39" id="Text Box 154" o:spid="_x0000_s1044" type="#_x0000_t202" style="position:absolute;margin-left:184.3pt;margin-top:779.6pt;width:42.5pt;height:14.1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" filled="f" stroked="f" strokeweight=".5pt">
              <v:path arrowok="t"/>
              <v:textbox inset="0,0,0,0">
                <w:txbxContent>
                  <w:p w:rsidR="00841467" w:rsidRPr="006E416F" w:rsidRDefault="00841467" w:rsidP="00F71B60">
                    <w:pPr>
                      <w:jc w:val="center"/>
                      <w:rPr>
                        <w:w w:val="75"/>
                        <w:szCs w:val="24"/>
                      </w:rPr>
                    </w:pPr>
                    <w:r w:rsidRPr="006E416F">
                      <w:rPr>
                        <w:w w:val="75"/>
                        <w:szCs w:val="24"/>
                      </w:rPr>
                      <w:t>Подпись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28032" behindDoc="0" locked="0" layoutInCell="1" allowOverlap="1" wp14:anchorId="30D375BC" wp14:editId="3B587D19">
              <wp:simplePos x="0" y="0"/>
              <wp:positionH relativeFrom="page">
                <wp:posOffset>7021195</wp:posOffset>
              </wp:positionH>
              <wp:positionV relativeFrom="page">
                <wp:posOffset>9792970</wp:posOffset>
              </wp:positionV>
              <wp:extent cx="360045" cy="288290"/>
              <wp:effectExtent l="19050" t="19050" r="1905" b="0"/>
              <wp:wrapNone/>
              <wp:docPr id="148" name="Rectangle 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0045" cy="288290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E5B126" id="Rectangle 148" o:spid="_x0000_s1026" style="position:absolute;margin-left:552.85pt;margin-top:771.1pt;width:28.35pt;height:22.7pt;z-index: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" filled="f" strokecolor="windowText" strokeweight="2.25pt">
              <v:path arrowok="t"/>
              <w10:wrap anchorx="page" anchory="page"/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24960" behindDoc="0" locked="0" layoutInCell="1" allowOverlap="1" wp14:anchorId="4CC3ECB7" wp14:editId="135D1102">
              <wp:simplePos x="0" y="0"/>
              <wp:positionH relativeFrom="page">
                <wp:posOffset>7021195</wp:posOffset>
              </wp:positionH>
              <wp:positionV relativeFrom="page">
                <wp:posOffset>9541510</wp:posOffset>
              </wp:positionV>
              <wp:extent cx="360045" cy="252095"/>
              <wp:effectExtent l="19050" t="19050" r="1905" b="0"/>
              <wp:wrapNone/>
              <wp:docPr id="147" name="Rectangle 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DDC9C4" id="Rectangle 147" o:spid="_x0000_s1026" style="position:absolute;margin-left:552.85pt;margin-top:751.3pt;width:28.35pt;height:19.85pt;z-index:25162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" filled="f" strokecolor="windowText" strokeweight="2.25pt">
              <v:path arrowok="t"/>
              <w10:wrap anchorx="page" anchory="page"/>
            </v:rect>
          </w:pict>
        </mc:Fallback>
      </mc:AlternateContent>
    </w: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15744" behindDoc="0" locked="0" layoutInCell="1" allowOverlap="1" wp14:anchorId="74623C1C" wp14:editId="77A8FBD3">
              <wp:simplePos x="0" y="0"/>
              <wp:positionH relativeFrom="page">
                <wp:posOffset>899795</wp:posOffset>
              </wp:positionH>
              <wp:positionV relativeFrom="page">
                <wp:posOffset>9543415</wp:posOffset>
              </wp:positionV>
              <wp:extent cx="6480175" cy="539750"/>
              <wp:effectExtent l="19050" t="19050" r="0" b="12700"/>
              <wp:wrapNone/>
              <wp:docPr id="399" name="Group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0175" cy="539750"/>
                        <a:chOff x="0" y="-1"/>
                        <a:chExt cx="6479293" cy="540001"/>
                      </a:xfrm>
                    </wpg:grpSpPr>
                    <wps:wsp>
                      <wps:cNvPr id="400" name="Rectangle 78"/>
                      <wps:cNvSpPr/>
                      <wps:spPr>
                        <a:xfrm>
                          <a:off x="2339293" y="0"/>
                          <a:ext cx="4140000" cy="5400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401" name="Group 85"/>
                      <wpg:cNvGrpSpPr/>
                      <wpg:grpSpPr>
                        <a:xfrm>
                          <a:off x="0" y="-1"/>
                          <a:ext cx="2345609" cy="540001"/>
                          <a:chOff x="0" y="-1"/>
                          <a:chExt cx="2345609" cy="540001"/>
                        </a:xfrm>
                      </wpg:grpSpPr>
                      <wps:wsp>
                        <wps:cNvPr id="402" name="Rectangle 86"/>
                        <wps:cNvSpPr/>
                        <wps:spPr>
                          <a:xfrm>
                            <a:off x="0" y="0"/>
                            <a:ext cx="2340000" cy="539829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Straight Connector 87"/>
                        <wps:cNvCnPr/>
                        <wps:spPr>
                          <a:xfrm>
                            <a:off x="1441627" y="-1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4" name="Straight Connector 88"/>
                        <wps:cNvCnPr/>
                        <wps:spPr>
                          <a:xfrm>
                            <a:off x="718009" y="-1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5" name="Straight Connector 89"/>
                        <wps:cNvCnPr/>
                        <wps:spPr>
                          <a:xfrm>
                            <a:off x="1082694" y="0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6" name="Straight Connector 90"/>
                        <wps:cNvCnPr/>
                        <wps:spPr>
                          <a:xfrm>
                            <a:off x="1980134" y="-1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7" name="Straight Connector 91"/>
                        <wps:cNvCnPr/>
                        <wps:spPr>
                          <a:xfrm>
                            <a:off x="359028" y="0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8" name="Straight Connector 92"/>
                        <wps:cNvCnPr/>
                        <wps:spPr>
                          <a:xfrm>
                            <a:off x="5609" y="179514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9" name="Straight Connector 93"/>
                        <wps:cNvCnPr/>
                        <wps:spPr>
                          <a:xfrm>
                            <a:off x="5609" y="359028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89A39D" id="Group 49" o:spid="_x0000_s1026" style="position:absolute;margin-left:70.85pt;margin-top:751.45pt;width:510.25pt;height:42.5pt;z-index:251615744;mso-position-horizontal-relative:page;mso-position-vertical-relative:page;mso-width-relative:margin;mso-height-relative:margin" coordorigin="" coordsize="64792,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">
              <v:rect id="Rectangle 78" o:spid="_x0000_s1027" style="position:absolute;left:23392;width:41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" filled="f" strokecolor="windowText" strokeweight="2.25pt">
                <v:textbox inset="0,0,0,0"/>
              </v:rect>
              <v:group id="Group 85" o:spid="_x0000_s1028" style="position:absolute;width:23456;height:5400" coordorigin="" coordsize="23456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<v:rect id="Rectangle 86" o:spid="_x0000_s1029" style="position:absolute;width:23400;height:53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" filled="f" strokecolor="windowText" strokeweight="2.25pt">
                  <v:textbox inset="0,0,0,0"/>
                </v:rect>
                <v:line id="Straight Connector 87" o:spid="_x0000_s1030" style="position:absolute;visibility:visible;mso-wrap-style:square" from="14416,0" to="14416,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" strokecolor="windowText" strokeweight="2.25pt">
                  <v:stroke joinstyle="miter"/>
                </v:line>
                <v:line id="Straight Connector 88" o:spid="_x0000_s1031" style="position:absolute;visibility:visible;mso-wrap-style:square" from="7180,0" to="7180,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" strokecolor="windowText" strokeweight="2.25pt">
                  <v:stroke joinstyle="miter"/>
                </v:line>
                <v:line id="Straight Connector 89" o:spid="_x0000_s1032" style="position:absolute;visibility:visible;mso-wrap-style:square" from="10826,0" to="10826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" strokecolor="windowText" strokeweight="2.25pt">
                  <v:stroke joinstyle="miter"/>
                </v:line>
                <v:line id="Straight Connector 90" o:spid="_x0000_s1033" style="position:absolute;visibility:visible;mso-wrap-style:square" from="19801,0" to="19801,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" strokecolor="windowText" strokeweight="2.25pt">
                  <v:stroke joinstyle="miter"/>
                </v:line>
                <v:line id="Straight Connector 91" o:spid="_x0000_s1034" style="position:absolute;visibility:visible;mso-wrap-style:square" from="3590,0" to="3590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" strokecolor="windowText" strokeweight="2.25pt">
                  <v:stroke joinstyle="miter"/>
                </v:line>
                <v:line id="Straight Connector 92" o:spid="_x0000_s1035" style="position:absolute;visibility:visible;mso-wrap-style:square" from="56,1795" to="23456,17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" strokecolor="windowText" strokeweight="1pt">
                  <v:stroke joinstyle="miter"/>
                </v:line>
                <v:line id="Straight Connector 93" o:spid="_x0000_s1036" style="position:absolute;visibility:visible;mso-wrap-style:square" from="56,3590" to="23456,35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" strokecolor="windowText" strokeweight="2.25pt">
                  <v:stroke joinstyle="miter"/>
                </v:line>
              </v:group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467" w:rsidRPr="00365CA1" w:rsidRDefault="00EA08C8" w:rsidP="00365CA1">
    <w:pPr>
      <w:pStyle w:val="a5"/>
      <w:tabs>
        <w:tab w:val="clear" w:pos="4677"/>
        <w:tab w:val="clear" w:pos="9355"/>
        <w:tab w:val="left" w:pos="1911"/>
      </w:tabs>
      <w:rPr>
        <w:lang w:val="ru-RU"/>
      </w:rPr>
    </w:pPr>
    <w:r w:rsidRPr="00A62A72">
      <w:rPr>
        <w:rFonts w:ascii="Times New Roman" w:hAnsi="Times New Roman"/>
        <w:b/>
        <w:bCs/>
        <w:noProof/>
        <w:szCs w:val="24"/>
        <w:lang w:val="ru-RU" w:eastAsia="ru-RU"/>
      </w:rPr>
      <mc:AlternateContent>
        <mc:Choice Requires="wps">
          <w:drawing>
            <wp:anchor distT="0" distB="0" distL="114300" distR="114300" simplePos="0" relativeHeight="251793920" behindDoc="0" locked="0" layoutInCell="1" allowOverlap="1" wp14:anchorId="174D5E00" wp14:editId="0E1BF07B">
              <wp:simplePos x="0" y="0"/>
              <wp:positionH relativeFrom="page">
                <wp:posOffset>1983346</wp:posOffset>
              </wp:positionH>
              <wp:positionV relativeFrom="page">
                <wp:posOffset>8641724</wp:posOffset>
              </wp:positionV>
              <wp:extent cx="359709" cy="179705"/>
              <wp:effectExtent l="0" t="0" r="2540" b="10795"/>
              <wp:wrapNone/>
              <wp:docPr id="105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709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EA08C8" w:rsidRDefault="00EA08C8" w:rsidP="005B167C">
                          <w:pPr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</w:pPr>
                          <w:r w:rsidRPr="00EA08C8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>79</w:t>
                          </w:r>
                          <w:r w:rsidR="000C42A4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>8</w:t>
                          </w:r>
                          <w:r w:rsidRPr="00EA08C8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>-2</w:t>
                          </w:r>
                          <w:r w:rsidR="000C42A4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4D5E00" id="_x0000_t202" coordsize="21600,21600" o:spt="202" path="m,l,21600r21600,l21600,xe">
              <v:stroke joinstyle="miter"/>
              <v:path gradientshapeok="t" o:connecttype="rect"/>
            </v:shapetype>
            <v:shape id="Text Box 52" o:spid="_x0000_s1083" type="#_x0000_t202" style="position:absolute;margin-left:156.15pt;margin-top:680.45pt;width:28.3pt;height:14.15pt;z-index:25179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" filled="f" stroked="f" strokeweight=".5pt">
              <v:path arrowok="t"/>
              <v:textbox inset="0,0,0,0">
                <w:txbxContent>
                  <w:p w:rsidR="00841467" w:rsidRPr="00EA08C8" w:rsidRDefault="00EA08C8" w:rsidP="005B167C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r w:rsidRPr="00EA08C8">
                      <w:rPr>
                        <w:rFonts w:ascii="Arial Narrow" w:hAnsi="Arial Narrow"/>
                        <w:sz w:val="20"/>
                        <w:szCs w:val="20"/>
                      </w:rPr>
                      <w:t>79</w:t>
                    </w:r>
                    <w:r w:rsidR="000C42A4">
                      <w:rPr>
                        <w:rFonts w:ascii="Arial Narrow" w:hAnsi="Arial Narrow"/>
                        <w:sz w:val="20"/>
                        <w:szCs w:val="20"/>
                      </w:rPr>
                      <w:t>8</w:t>
                    </w:r>
                    <w:r w:rsidRPr="00EA08C8">
                      <w:rPr>
                        <w:rFonts w:ascii="Arial Narrow" w:hAnsi="Arial Narrow"/>
                        <w:sz w:val="20"/>
                        <w:szCs w:val="20"/>
                      </w:rPr>
                      <w:t>-2</w:t>
                    </w:r>
                    <w:r w:rsidR="000C42A4">
                      <w:rPr>
                        <w:rFonts w:ascii="Arial Narrow" w:hAnsi="Arial Narrow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14368" behindDoc="0" locked="0" layoutInCell="1" allowOverlap="1" wp14:anchorId="10F24DEC" wp14:editId="3AA40471">
              <wp:simplePos x="0" y="0"/>
              <wp:positionH relativeFrom="page">
                <wp:posOffset>1618445</wp:posOffset>
              </wp:positionH>
              <wp:positionV relativeFrom="page">
                <wp:posOffset>8641724</wp:posOffset>
              </wp:positionV>
              <wp:extent cx="363927" cy="179705"/>
              <wp:effectExtent l="0" t="0" r="0" b="10795"/>
              <wp:wrapNone/>
              <wp:docPr id="30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3927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EA08C8" w:rsidRDefault="00EA08C8" w:rsidP="00C12DF1">
                          <w:pPr>
                            <w:jc w:val="center"/>
                            <w:rPr>
                              <w:w w:val="75"/>
                              <w:sz w:val="18"/>
                              <w:szCs w:val="18"/>
                            </w:rPr>
                          </w:pPr>
                          <w:r w:rsidRPr="00EA08C8">
                            <w:rPr>
                              <w:w w:val="75"/>
                              <w:sz w:val="18"/>
                              <w:szCs w:val="18"/>
                            </w:rPr>
                            <w:t>Зам. все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F24DEC" id="Text Box 30" o:spid="_x0000_s1084" type="#_x0000_t202" style="position:absolute;margin-left:127.45pt;margin-top:680.45pt;width:28.65pt;height:14.15pt;z-index:25151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EA08C8" w:rsidRDefault="00EA08C8" w:rsidP="00C12DF1">
                    <w:pPr>
                      <w:jc w:val="center"/>
                      <w:rPr>
                        <w:w w:val="75"/>
                        <w:sz w:val="18"/>
                        <w:szCs w:val="18"/>
                      </w:rPr>
                    </w:pPr>
                    <w:r w:rsidRPr="00EA08C8">
                      <w:rPr>
                        <w:w w:val="75"/>
                        <w:sz w:val="18"/>
                        <w:szCs w:val="18"/>
                      </w:rPr>
                      <w:t>Зам. все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02342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20512" behindDoc="0" locked="0" layoutInCell="1" allowOverlap="1" wp14:anchorId="07DD44D9" wp14:editId="4EA6F107">
              <wp:simplePos x="0" y="0"/>
              <wp:positionH relativeFrom="page">
                <wp:posOffset>1980265</wp:posOffset>
              </wp:positionH>
              <wp:positionV relativeFrom="page">
                <wp:posOffset>8824430</wp:posOffset>
              </wp:positionV>
              <wp:extent cx="359410" cy="173355"/>
              <wp:effectExtent l="0" t="0" r="2540" b="0"/>
              <wp:wrapNone/>
              <wp:docPr id="32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410" cy="1733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4D6D24" w:rsidRDefault="004D6D24" w:rsidP="00C12DF1">
                          <w:pPr>
                            <w:jc w:val="center"/>
                            <w:rPr>
                              <w:w w:val="75"/>
                              <w:sz w:val="20"/>
                              <w:szCs w:val="20"/>
                            </w:rPr>
                          </w:pPr>
                          <w:r w:rsidRPr="004D6D24">
                            <w:rPr>
                              <w:w w:val="75"/>
                              <w:sz w:val="20"/>
                              <w:szCs w:val="20"/>
                            </w:rPr>
                            <w:t>387.21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DD44D9"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84" type="#_x0000_t202" style="position:absolute;margin-left:155.95pt;margin-top:694.85pt;width:28.3pt;height:13.65pt;z-index:25152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4D6D24" w:rsidRDefault="004D6D24" w:rsidP="00C12DF1">
                    <w:pPr>
                      <w:jc w:val="center"/>
                      <w:rPr>
                        <w:w w:val="75"/>
                        <w:sz w:val="20"/>
                        <w:szCs w:val="20"/>
                      </w:rPr>
                    </w:pPr>
                    <w:r w:rsidRPr="004D6D24">
                      <w:rPr>
                        <w:w w:val="75"/>
                        <w:sz w:val="20"/>
                        <w:szCs w:val="20"/>
                      </w:rPr>
                      <w:t>387.21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02342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17440" behindDoc="0" locked="0" layoutInCell="1" allowOverlap="1" wp14:anchorId="75797C38" wp14:editId="509F7903">
              <wp:simplePos x="0" y="0"/>
              <wp:positionH relativeFrom="page">
                <wp:posOffset>1621237</wp:posOffset>
              </wp:positionH>
              <wp:positionV relativeFrom="page">
                <wp:posOffset>8818574</wp:posOffset>
              </wp:positionV>
              <wp:extent cx="360045" cy="184927"/>
              <wp:effectExtent l="0" t="0" r="1905" b="5715"/>
              <wp:wrapNone/>
              <wp:docPr id="3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8492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4D6D24" w:rsidRDefault="004D6D24" w:rsidP="00C12DF1">
                          <w:pPr>
                            <w:jc w:val="center"/>
                            <w:rPr>
                              <w:w w:val="75"/>
                              <w:sz w:val="20"/>
                              <w:szCs w:val="20"/>
                            </w:rPr>
                          </w:pPr>
                          <w:r w:rsidRPr="004D6D24">
                            <w:rPr>
                              <w:w w:val="75"/>
                              <w:sz w:val="20"/>
                              <w:szCs w:val="20"/>
                            </w:rPr>
                            <w:t>Зам.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797C38" id="Text Box 31" o:spid="_x0000_s1085" type="#_x0000_t202" style="position:absolute;margin-left:127.65pt;margin-top:694.4pt;width:28.35pt;height:14.55pt;z-index:25151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" filled="f" stroked="f" strokeweight=".5pt">
              <v:path arrowok="t"/>
              <v:textbox inset="0,0,0,0">
                <w:txbxContent>
                  <w:p w:rsidR="00841467" w:rsidRPr="004D6D24" w:rsidRDefault="004D6D24" w:rsidP="00C12DF1">
                    <w:pPr>
                      <w:jc w:val="center"/>
                      <w:rPr>
                        <w:w w:val="75"/>
                        <w:sz w:val="20"/>
                        <w:szCs w:val="20"/>
                      </w:rPr>
                    </w:pPr>
                    <w:r w:rsidRPr="004D6D24">
                      <w:rPr>
                        <w:w w:val="75"/>
                        <w:sz w:val="20"/>
                        <w:szCs w:val="20"/>
                      </w:rPr>
                      <w:t>Зам.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D6D24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09600" behindDoc="0" locked="0" layoutInCell="1" allowOverlap="1" wp14:anchorId="0BCEC357" wp14:editId="16288FD0">
              <wp:simplePos x="0" y="0"/>
              <wp:positionH relativeFrom="margin">
                <wp:posOffset>3246205</wp:posOffset>
              </wp:positionH>
              <wp:positionV relativeFrom="page">
                <wp:posOffset>8768688</wp:posOffset>
              </wp:positionV>
              <wp:extent cx="2967043" cy="232012"/>
              <wp:effectExtent l="0" t="0" r="5080" b="0"/>
              <wp:wrapNone/>
              <wp:docPr id="75" name="Text 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67043" cy="23201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EE123A" w:rsidRDefault="004D6D24" w:rsidP="00EA695C">
                          <w:pPr>
                            <w:rPr>
                              <w:szCs w:val="18"/>
                            </w:rPr>
                          </w:pPr>
                          <w:r>
                            <w:rPr>
                              <w:szCs w:val="18"/>
                            </w:rPr>
                            <w:t>765-09/15/ДСР-</w:t>
                          </w:r>
                          <w:r w:rsidR="00502342">
                            <w:rPr>
                              <w:szCs w:val="18"/>
                            </w:rPr>
                            <w:t>АР2</w:t>
                          </w:r>
                          <w:r>
                            <w:rPr>
                              <w:szCs w:val="18"/>
                            </w:rPr>
                            <w:t xml:space="preserve"> С</w:t>
                          </w:r>
                        </w:p>
                        <w:p w:rsidR="00841467" w:rsidRPr="00EE123A" w:rsidRDefault="00841467" w:rsidP="00EE123A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CEC357" id="Text Box 72" o:spid="_x0000_s1086" type="#_x0000_t202" style="position:absolute;margin-left:255.6pt;margin-top:690.45pt;width:233.65pt;height:18.25pt;z-index:251609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" filled="f" stroked="f" strokeweight=".5pt">
              <v:path arrowok="t"/>
              <v:textbox inset="1mm,0,0,0">
                <w:txbxContent>
                  <w:p w:rsidR="00841467" w:rsidRPr="00EE123A" w:rsidRDefault="004D6D24" w:rsidP="00EA695C">
                    <w:pPr>
                      <w:rPr>
                        <w:szCs w:val="18"/>
                      </w:rPr>
                    </w:pPr>
                    <w:r>
                      <w:rPr>
                        <w:szCs w:val="18"/>
                      </w:rPr>
                      <w:t>765-09/15/ДСР-</w:t>
                    </w:r>
                    <w:r w:rsidR="00502342">
                      <w:rPr>
                        <w:szCs w:val="18"/>
                      </w:rPr>
                      <w:t>АР2</w:t>
                    </w:r>
                    <w:r>
                      <w:rPr>
                        <w:szCs w:val="18"/>
                      </w:rPr>
                      <w:t xml:space="preserve"> С</w:t>
                    </w:r>
                  </w:p>
                  <w:p w:rsidR="00841467" w:rsidRPr="00EE123A" w:rsidRDefault="00841467" w:rsidP="00EE123A">
                    <w:pPr>
                      <w:rPr>
                        <w:szCs w:val="1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45720" distB="45720" distL="114300" distR="114300" simplePos="0" relativeHeight="251809280" behindDoc="0" locked="0" layoutInCell="1" allowOverlap="1" wp14:anchorId="392F0B12" wp14:editId="5CC872A6">
              <wp:simplePos x="0" y="0"/>
              <wp:positionH relativeFrom="column">
                <wp:posOffset>4606925</wp:posOffset>
              </wp:positionH>
              <wp:positionV relativeFrom="paragraph">
                <wp:posOffset>102870</wp:posOffset>
              </wp:positionV>
              <wp:extent cx="878840" cy="227965"/>
              <wp:effectExtent l="0" t="0" r="635" b="2540"/>
              <wp:wrapSquare wrapText="bothSides"/>
              <wp:docPr id="79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84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427716" w:rsidRDefault="00841467" w:rsidP="0009015E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АО «МС</w:t>
                          </w:r>
                          <w:r w:rsidRPr="00427716">
                            <w:rPr>
                              <w:sz w:val="18"/>
                              <w:szCs w:val="18"/>
                            </w:rPr>
                            <w:t>У-1»</w:t>
                          </w:r>
                        </w:p>
                      </w:txbxContent>
                    </wps:txbx>
                    <wps:bodyPr rot="0" vert="horz" wrap="square" lIns="0" tIns="3600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2F0B12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84" type="#_x0000_t202" style="position:absolute;margin-left:362.75pt;margin-top:8.1pt;width:69.2pt;height:17.95pt;z-index:251809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" filled="f" stroked="f">
              <v:textbox inset="0,1mm,0,0">
                <w:txbxContent>
                  <w:p w:rsidR="00841467" w:rsidRPr="00427716" w:rsidRDefault="00841467" w:rsidP="0009015E">
                    <w:pPr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АО «МС</w:t>
                    </w:r>
                    <w:r w:rsidRPr="00427716">
                      <w:rPr>
                        <w:sz w:val="18"/>
                        <w:szCs w:val="18"/>
                      </w:rPr>
                      <w:t>У-1»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41467">
      <w:rPr>
        <w:noProof/>
        <w:lang w:val="ru-RU" w:eastAsia="ru-RU"/>
      </w:rPr>
      <w:drawing>
        <wp:anchor distT="0" distB="0" distL="114300" distR="114300" simplePos="0" relativeHeight="251812352" behindDoc="0" locked="0" layoutInCell="1" allowOverlap="1" wp14:anchorId="10E34497" wp14:editId="79CB191D">
          <wp:simplePos x="0" y="0"/>
          <wp:positionH relativeFrom="column">
            <wp:posOffset>5622925</wp:posOffset>
          </wp:positionH>
          <wp:positionV relativeFrom="paragraph">
            <wp:posOffset>-3175</wp:posOffset>
          </wp:positionV>
          <wp:extent cx="612775" cy="492760"/>
          <wp:effectExtent l="0" t="0" r="0" b="0"/>
          <wp:wrapNone/>
          <wp:docPr id="130" name="Рисунок 1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775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51232" behindDoc="0" locked="0" layoutInCell="1" allowOverlap="1" wp14:anchorId="7F8F5994" wp14:editId="396C8045">
              <wp:simplePos x="0" y="0"/>
              <wp:positionH relativeFrom="page">
                <wp:posOffset>1991360</wp:posOffset>
              </wp:positionH>
              <wp:positionV relativeFrom="page">
                <wp:posOffset>9001125</wp:posOffset>
              </wp:positionV>
              <wp:extent cx="349250" cy="179070"/>
              <wp:effectExtent l="0" t="0" r="0" b="0"/>
              <wp:wrapNone/>
              <wp:docPr id="78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250" cy="179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№док</w:t>
                          </w:r>
                          <w:r w:rsidRPr="006E416F">
                            <w:rPr>
                              <w:w w:val="75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8F5994" id="Text Box 43" o:spid="_x0000_s1085" type="#_x0000_t202" style="position:absolute;margin-left:156.8pt;margin-top:708.75pt;width:27.5pt;height:14.1pt;z-index:25155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" filled="f" stroked="f" strokeweight=".5pt">
              <v:path arrowok="t"/>
              <v:textbox inset="0,0,0,0">
                <w:txbxContent>
                  <w:p w:rsidR="00841467" w:rsidRPr="006E416F" w:rsidRDefault="00841467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№док</w:t>
                    </w:r>
                    <w:r w:rsidRPr="006E416F">
                      <w:rPr>
                        <w:w w:val="75"/>
                        <w:szCs w:val="18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45088" behindDoc="0" locked="0" layoutInCell="1" allowOverlap="1" wp14:anchorId="1281BA80" wp14:editId="15DC7567">
              <wp:simplePos x="0" y="0"/>
              <wp:positionH relativeFrom="page">
                <wp:posOffset>1620520</wp:posOffset>
              </wp:positionH>
              <wp:positionV relativeFrom="page">
                <wp:posOffset>9014460</wp:posOffset>
              </wp:positionV>
              <wp:extent cx="360045" cy="155575"/>
              <wp:effectExtent l="0" t="0" r="0" b="0"/>
              <wp:wrapNone/>
              <wp:docPr id="77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55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09015E" w:rsidRDefault="00841467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Лист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81BA80" id="Text Box 42" o:spid="_x0000_s1086" type="#_x0000_t202" style="position:absolute;margin-left:127.6pt;margin-top:709.8pt;width:28.35pt;height:12.25pt;z-index:25154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" filled="f" stroked="f" strokeweight=".5pt">
              <v:path arrowok="t"/>
              <v:textbox inset="0,0,0,0">
                <w:txbxContent>
                  <w:p w:rsidR="00841467" w:rsidRPr="0009015E" w:rsidRDefault="00841467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48160" behindDoc="0" locked="0" layoutInCell="1" allowOverlap="1" wp14:anchorId="4590AD09" wp14:editId="5A4B0A16">
              <wp:simplePos x="0" y="0"/>
              <wp:positionH relativeFrom="page">
                <wp:posOffset>1282065</wp:posOffset>
              </wp:positionH>
              <wp:positionV relativeFrom="page">
                <wp:posOffset>9005570</wp:posOffset>
              </wp:positionV>
              <wp:extent cx="321945" cy="172085"/>
              <wp:effectExtent l="0" t="0" r="0" b="0"/>
              <wp:wrapNone/>
              <wp:docPr id="76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1945" cy="172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Кол.уч</w:t>
                          </w:r>
                          <w:r w:rsidRPr="006E416F">
                            <w:rPr>
                              <w:w w:val="75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90AD09" id="Text Box 41" o:spid="_x0000_s1088" type="#_x0000_t202" style="position:absolute;margin-left:100.95pt;margin-top:709.1pt;width:25.35pt;height:13.55pt;z-index:25154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6E416F" w:rsidRDefault="00841467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  <w:proofErr w:type="spellStart"/>
                    <w:r w:rsidRPr="0009015E">
                      <w:rPr>
                        <w:w w:val="75"/>
                        <w:sz w:val="22"/>
                      </w:rPr>
                      <w:t>Кол.уч</w:t>
                    </w:r>
                    <w:proofErr w:type="spellEnd"/>
                    <w:r w:rsidRPr="006E416F">
                      <w:rPr>
                        <w:w w:val="75"/>
                        <w:szCs w:val="18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45720" distB="45720" distL="114300" distR="114300" simplePos="0" relativeHeight="251787776" behindDoc="0" locked="0" layoutInCell="1" allowOverlap="1" wp14:anchorId="2D21E2AC" wp14:editId="0801BE99">
              <wp:simplePos x="0" y="0"/>
              <wp:positionH relativeFrom="column">
                <wp:posOffset>4545330</wp:posOffset>
              </wp:positionH>
              <wp:positionV relativeFrom="paragraph">
                <wp:posOffset>92075</wp:posOffset>
              </wp:positionV>
              <wp:extent cx="88900" cy="379730"/>
              <wp:effectExtent l="1905" t="0" r="0" b="4445"/>
              <wp:wrapSquare wrapText="bothSides"/>
              <wp:docPr id="74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Default="00841467" w:rsidP="00F46337">
                          <w:pPr>
                            <w:spacing w:line="320" w:lineRule="exact"/>
                            <w:rPr>
                              <w:sz w:val="26"/>
                              <w:szCs w:val="26"/>
                            </w:rPr>
                          </w:pPr>
                        </w:p>
                        <w:p w:rsidR="00841467" w:rsidRPr="00A913AA" w:rsidRDefault="00841467" w:rsidP="00F46337">
                          <w:pPr>
                            <w:spacing w:line="320" w:lineRule="exact"/>
                            <w:rPr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vert="horz" wrap="none" lIns="0" tIns="3600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21E2AC" id="_x0000_s1089" type="#_x0000_t202" style="position:absolute;margin-left:357.9pt;margin-top:7.25pt;width:7pt;height:29.9pt;z-index:251787776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" filled="f" stroked="f">
              <v:textbox inset="0,1mm,0,0">
                <w:txbxContent>
                  <w:p w:rsidR="00841467" w:rsidRDefault="00841467" w:rsidP="00F46337">
                    <w:pPr>
                      <w:spacing w:line="320" w:lineRule="exact"/>
                      <w:rPr>
                        <w:sz w:val="26"/>
                        <w:szCs w:val="26"/>
                      </w:rPr>
                    </w:pPr>
                  </w:p>
                  <w:p w:rsidR="00841467" w:rsidRPr="00A913AA" w:rsidRDefault="00841467" w:rsidP="00F46337">
                    <w:pPr>
                      <w:spacing w:line="320" w:lineRule="exact"/>
                      <w:rPr>
                        <w:sz w:val="26"/>
                        <w:szCs w:val="2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81632" behindDoc="0" locked="0" layoutInCell="1" allowOverlap="1" wp14:anchorId="45F9AC74" wp14:editId="1659B2D0">
              <wp:simplePos x="0" y="0"/>
              <wp:positionH relativeFrom="column">
                <wp:posOffset>-688340</wp:posOffset>
              </wp:positionH>
              <wp:positionV relativeFrom="paragraph">
                <wp:posOffset>-1813560</wp:posOffset>
              </wp:positionV>
              <wp:extent cx="375920" cy="175260"/>
              <wp:effectExtent l="0" t="0" r="0" b="0"/>
              <wp:wrapNone/>
              <wp:docPr id="73" name="Text Box 2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92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1052CF" w:rsidRDefault="00841467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F9AC74" id="Text Box 237" o:spid="_x0000_s1090" type="#_x0000_t202" style="position:absolute;margin-left:-54.2pt;margin-top:-142.8pt;width:29.6pt;height:13.8pt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" filled="f" stroked="f">
              <v:textbox inset=".5mm,.5mm,.5mm,.5mm">
                <w:txbxContent>
                  <w:p w:rsidR="00841467" w:rsidRPr="001052CF" w:rsidRDefault="00841467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78560" behindDoc="0" locked="0" layoutInCell="1" allowOverlap="1" wp14:anchorId="0A2D92C8" wp14:editId="1164C57F">
              <wp:simplePos x="0" y="0"/>
              <wp:positionH relativeFrom="column">
                <wp:posOffset>-1221740</wp:posOffset>
              </wp:positionH>
              <wp:positionV relativeFrom="paragraph">
                <wp:posOffset>-1813560</wp:posOffset>
              </wp:positionV>
              <wp:extent cx="533400" cy="175260"/>
              <wp:effectExtent l="0" t="0" r="2540" b="0"/>
              <wp:wrapNone/>
              <wp:docPr id="72" name="Text Box 2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4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1052CF" w:rsidRDefault="00841467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2D92C8" id="Text Box 236" o:spid="_x0000_s1091" type="#_x0000_t202" style="position:absolute;margin-left:-96.2pt;margin-top:-142.8pt;width:42pt;height:13.8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" filled="f" stroked="f">
              <v:textbox inset=".5mm,.5mm,.5mm,.5mm">
                <w:txbxContent>
                  <w:p w:rsidR="00841467" w:rsidRPr="001052CF" w:rsidRDefault="00841467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75488" behindDoc="0" locked="0" layoutInCell="1" allowOverlap="1" wp14:anchorId="61F94D83" wp14:editId="341F7328">
              <wp:simplePos x="0" y="0"/>
              <wp:positionH relativeFrom="column">
                <wp:posOffset>-1597660</wp:posOffset>
              </wp:positionH>
              <wp:positionV relativeFrom="paragraph">
                <wp:posOffset>-1813560</wp:posOffset>
              </wp:positionV>
              <wp:extent cx="381000" cy="175260"/>
              <wp:effectExtent l="2540" t="0" r="0" b="0"/>
              <wp:wrapNone/>
              <wp:docPr id="59" name="Text Box 2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1052CF" w:rsidRDefault="00841467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F94D83" id="Text Box 235" o:spid="_x0000_s1092" type="#_x0000_t202" style="position:absolute;margin-left:-125.8pt;margin-top:-142.8pt;width:30pt;height:13.8pt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" filled="f" stroked="f">
              <v:textbox inset=".5mm,.5mm,.5mm,.5mm">
                <w:txbxContent>
                  <w:p w:rsidR="00841467" w:rsidRPr="001052CF" w:rsidRDefault="00841467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72416" behindDoc="0" locked="0" layoutInCell="1" allowOverlap="1" wp14:anchorId="359193D5" wp14:editId="2CE1251A">
              <wp:simplePos x="0" y="0"/>
              <wp:positionH relativeFrom="column">
                <wp:posOffset>-1953260</wp:posOffset>
              </wp:positionH>
              <wp:positionV relativeFrom="paragraph">
                <wp:posOffset>-1813560</wp:posOffset>
              </wp:positionV>
              <wp:extent cx="381000" cy="175260"/>
              <wp:effectExtent l="0" t="0" r="635" b="0"/>
              <wp:wrapNone/>
              <wp:docPr id="58" name="Text Box 2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1052CF" w:rsidRDefault="00841467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9193D5" id="Text Box 234" o:spid="_x0000_s1093" type="#_x0000_t202" style="position:absolute;margin-left:-153.8pt;margin-top:-142.8pt;width:30pt;height:13.8pt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" filled="f" stroked="f">
              <v:textbox inset=".5mm,.5mm,.5mm,.5mm">
                <w:txbxContent>
                  <w:p w:rsidR="00841467" w:rsidRPr="001052CF" w:rsidRDefault="00841467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69344" behindDoc="0" locked="0" layoutInCell="1" allowOverlap="1" wp14:anchorId="54591E4D" wp14:editId="79EC513A">
              <wp:simplePos x="0" y="0"/>
              <wp:positionH relativeFrom="column">
                <wp:posOffset>-2317115</wp:posOffset>
              </wp:positionH>
              <wp:positionV relativeFrom="paragraph">
                <wp:posOffset>-1813560</wp:posOffset>
              </wp:positionV>
              <wp:extent cx="381000" cy="175260"/>
              <wp:effectExtent l="0" t="0" r="2540" b="0"/>
              <wp:wrapNone/>
              <wp:docPr id="57" name="Text Box 2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1052CF" w:rsidRDefault="00841467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591E4D" id="Text Box 233" o:spid="_x0000_s1094" type="#_x0000_t202" style="position:absolute;margin-left:-182.45pt;margin-top:-142.8pt;width:30pt;height:13.8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" filled="f" stroked="f">
              <v:textbox inset=".5mm,.5mm,.5mm,.5mm">
                <w:txbxContent>
                  <w:p w:rsidR="00841467" w:rsidRPr="001052CF" w:rsidRDefault="00841467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66272" behindDoc="0" locked="0" layoutInCell="1" allowOverlap="1" wp14:anchorId="79F5156E" wp14:editId="4A440470">
              <wp:simplePos x="0" y="0"/>
              <wp:positionH relativeFrom="column">
                <wp:posOffset>-2667635</wp:posOffset>
              </wp:positionH>
              <wp:positionV relativeFrom="paragraph">
                <wp:posOffset>-1813560</wp:posOffset>
              </wp:positionV>
              <wp:extent cx="381000" cy="175260"/>
              <wp:effectExtent l="0" t="0" r="635" b="0"/>
              <wp:wrapNone/>
              <wp:docPr id="56" name="Text Box 2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1052CF" w:rsidRDefault="00841467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F5156E" id="Text Box 232" o:spid="_x0000_s1095" type="#_x0000_t202" style="position:absolute;margin-left:-210.05pt;margin-top:-142.8pt;width:30pt;height:13.8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" filled="f" stroked="f">
              <v:textbox inset=".5mm,.5mm,.5mm,.5mm">
                <w:txbxContent>
                  <w:p w:rsidR="00841467" w:rsidRPr="001052CF" w:rsidRDefault="00841467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50912" behindDoc="0" locked="0" layoutInCell="1" allowOverlap="1" wp14:anchorId="2E6B10AF" wp14:editId="5C6BD4CD">
              <wp:simplePos x="0" y="0"/>
              <wp:positionH relativeFrom="column">
                <wp:posOffset>-3202940</wp:posOffset>
              </wp:positionH>
              <wp:positionV relativeFrom="paragraph">
                <wp:posOffset>-4875530</wp:posOffset>
              </wp:positionV>
              <wp:extent cx="179705" cy="720090"/>
              <wp:effectExtent l="0" t="1270" r="3810" b="2540"/>
              <wp:wrapNone/>
              <wp:docPr id="55" name="Text Box 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6B10AF" id="Text Box 223" o:spid="_x0000_s1096" type="#_x0000_t202" style="position:absolute;margin-left:-252.2pt;margin-top:-383.9pt;width:14.15pt;height:56.7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" filled="f" stroked="f">
              <v:textbox style="layout-flow:vertical;mso-layout-flow-alt:bottom-to-top" inset=".5mm,.5mm,.5mm,1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47840" behindDoc="0" locked="0" layoutInCell="1" allowOverlap="1" wp14:anchorId="2FCFA466" wp14:editId="4BE2B46C">
              <wp:simplePos x="0" y="0"/>
              <wp:positionH relativeFrom="column">
                <wp:posOffset>-3023870</wp:posOffset>
              </wp:positionH>
              <wp:positionV relativeFrom="paragraph">
                <wp:posOffset>-4875530</wp:posOffset>
              </wp:positionV>
              <wp:extent cx="179705" cy="720090"/>
              <wp:effectExtent l="0" t="1270" r="0" b="2540"/>
              <wp:wrapNone/>
              <wp:docPr id="52" name="Text Box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CFA466" id="Text Box 222" o:spid="_x0000_s1097" type="#_x0000_t202" style="position:absolute;margin-left:-238.1pt;margin-top:-383.9pt;width:14.15pt;height:56.7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" filled="f" stroked="f">
              <v:textbox style="layout-flow:vertical;mso-layout-flow-alt:bottom-to-top" inset=".5mm,.5mm,.5mm,1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44768" behindDoc="0" locked="0" layoutInCell="1" allowOverlap="1" wp14:anchorId="53306521" wp14:editId="02A49149">
              <wp:simplePos x="0" y="0"/>
              <wp:positionH relativeFrom="column">
                <wp:posOffset>-2844800</wp:posOffset>
              </wp:positionH>
              <wp:positionV relativeFrom="paragraph">
                <wp:posOffset>-4875530</wp:posOffset>
              </wp:positionV>
              <wp:extent cx="179705" cy="720090"/>
              <wp:effectExtent l="3175" t="1270" r="0" b="2540"/>
              <wp:wrapNone/>
              <wp:docPr id="51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306521" id="Text Box 221" o:spid="_x0000_s1098" type="#_x0000_t202" style="position:absolute;margin-left:-224pt;margin-top:-383.9pt;width:14.15pt;height:56.7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" filled="f" stroked="f">
              <v:textbox style="layout-flow:vertical;mso-layout-flow-alt:bottom-to-top" inset=".5mm,.5mm,.5mm,1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41696" behindDoc="0" locked="0" layoutInCell="1" allowOverlap="1" wp14:anchorId="7E665F61" wp14:editId="3865FF7B">
              <wp:simplePos x="0" y="0"/>
              <wp:positionH relativeFrom="column">
                <wp:posOffset>-3202940</wp:posOffset>
              </wp:positionH>
              <wp:positionV relativeFrom="paragraph">
                <wp:posOffset>-4159250</wp:posOffset>
              </wp:positionV>
              <wp:extent cx="179705" cy="720090"/>
              <wp:effectExtent l="0" t="3175" r="3810" b="635"/>
              <wp:wrapNone/>
              <wp:docPr id="50" name="Text Box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665F61" id="Text Box 220" o:spid="_x0000_s1099" type="#_x0000_t202" style="position:absolute;margin-left:-252.2pt;margin-top:-327.5pt;width:14.15pt;height:56.7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" filled="f" stroked="f">
              <v:textbox style="layout-flow:vertical;mso-layout-flow-alt:bottom-to-top" inset=".5mm,.5mm,.5mm,.5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38624" behindDoc="0" locked="0" layoutInCell="1" allowOverlap="1" wp14:anchorId="3C06EA2D" wp14:editId="705287AD">
              <wp:simplePos x="0" y="0"/>
              <wp:positionH relativeFrom="column">
                <wp:posOffset>-3023870</wp:posOffset>
              </wp:positionH>
              <wp:positionV relativeFrom="paragraph">
                <wp:posOffset>-4159250</wp:posOffset>
              </wp:positionV>
              <wp:extent cx="179705" cy="720090"/>
              <wp:effectExtent l="0" t="3175" r="0" b="635"/>
              <wp:wrapNone/>
              <wp:docPr id="4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06EA2D" id="Text Box 219" o:spid="_x0000_s1100" type="#_x0000_t202" style="position:absolute;margin-left:-238.1pt;margin-top:-327.5pt;width:14.15pt;height:56.7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" filled="f" stroked="f">
              <v:textbox style="layout-flow:vertical;mso-layout-flow-alt:bottom-to-top" inset=".5mm,.5mm,.5mm,.5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35552" behindDoc="0" locked="0" layoutInCell="1" allowOverlap="1" wp14:anchorId="292BF50E" wp14:editId="1664E1A5">
              <wp:simplePos x="0" y="0"/>
              <wp:positionH relativeFrom="column">
                <wp:posOffset>-2844800</wp:posOffset>
              </wp:positionH>
              <wp:positionV relativeFrom="paragraph">
                <wp:posOffset>-4159250</wp:posOffset>
              </wp:positionV>
              <wp:extent cx="179705" cy="720090"/>
              <wp:effectExtent l="3175" t="3175" r="0" b="635"/>
              <wp:wrapNone/>
              <wp:docPr id="4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2BF50E" id="Text Box 218" o:spid="_x0000_s1101" type="#_x0000_t202" style="position:absolute;margin-left:-224pt;margin-top:-327.5pt;width:14.15pt;height:56.7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" filled="f" stroked="f">
              <v:textbox style="layout-flow:vertical;mso-layout-flow-alt:bottom-to-top" inset=".5mm,.5mm,.5mm,.5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732480" behindDoc="0" locked="0" layoutInCell="1" allowOverlap="1" wp14:anchorId="37313C53" wp14:editId="76E41DA2">
              <wp:simplePos x="0" y="0"/>
              <wp:positionH relativeFrom="column">
                <wp:posOffset>-3096260</wp:posOffset>
              </wp:positionH>
              <wp:positionV relativeFrom="paragraph">
                <wp:posOffset>-3439160</wp:posOffset>
              </wp:positionV>
              <wp:extent cx="182880" cy="3078480"/>
              <wp:effectExtent l="0" t="0" r="0" b="0"/>
              <wp:wrapNone/>
              <wp:docPr id="34" name="Group 2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82880" cy="3078480"/>
                        <a:chOff x="750" y="10929"/>
                        <a:chExt cx="288" cy="4848"/>
                      </a:xfrm>
                    </wpg:grpSpPr>
                    <wps:wsp>
                      <wps:cNvPr id="41" name="Text Box 215"/>
                      <wps:cNvSpPr txBox="1">
                        <a:spLocks noChangeArrowheads="1"/>
                      </wps:cNvSpPr>
                      <wps:spPr bwMode="auto">
                        <a:xfrm>
                          <a:off x="750" y="12357"/>
                          <a:ext cx="288" cy="19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BD43A2" w:rsidRDefault="00841467" w:rsidP="004819D7">
                            <w:pPr>
                              <w:jc w:val="center"/>
                              <w:rPr>
                                <w:w w:val="75"/>
                                <w:sz w:val="19"/>
                                <w:szCs w:val="19"/>
                              </w:rPr>
                            </w:pPr>
                            <w:r w:rsidRPr="00BD43A2">
                              <w:rPr>
                                <w:w w:val="75"/>
                                <w:sz w:val="19"/>
                                <w:szCs w:val="19"/>
                              </w:rPr>
                              <w:t>Подп. и дата</w:t>
                            </w:r>
                          </w:p>
                        </w:txbxContent>
                      </wps:txbx>
                      <wps:bodyPr rot="0" vert="vert270" wrap="square" lIns="18000" tIns="0" rIns="36000" bIns="0" anchor="t" anchorCtr="0" upright="1">
                        <a:noAutofit/>
                      </wps:bodyPr>
                    </wps:wsp>
                    <wps:wsp>
                      <wps:cNvPr id="42" name="Text Box 216"/>
                      <wps:cNvSpPr txBox="1">
                        <a:spLocks noChangeArrowheads="1"/>
                      </wps:cNvSpPr>
                      <wps:spPr bwMode="auto">
                        <a:xfrm>
                          <a:off x="750" y="14349"/>
                          <a:ext cx="288" cy="1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BD43A2" w:rsidRDefault="00841467" w:rsidP="004819D7">
                            <w:pPr>
                              <w:jc w:val="center"/>
                              <w:rPr>
                                <w:w w:val="75"/>
                                <w:sz w:val="19"/>
                                <w:szCs w:val="19"/>
                              </w:rPr>
                            </w:pPr>
                            <w:r w:rsidRPr="00BD43A2">
                              <w:rPr>
                                <w:w w:val="75"/>
                                <w:sz w:val="19"/>
                                <w:szCs w:val="19"/>
                              </w:rPr>
                              <w:t>Инв. № подл.</w:t>
                            </w:r>
                          </w:p>
                        </w:txbxContent>
                      </wps:txbx>
                      <wps:bodyPr rot="0" vert="vert270" wrap="square" lIns="18000" tIns="0" rIns="36000" bIns="0" anchor="t" anchorCtr="0" upright="1">
                        <a:noAutofit/>
                      </wps:bodyPr>
                    </wps:wsp>
                    <wps:wsp>
                      <wps:cNvPr id="43" name="Text Box 217"/>
                      <wps:cNvSpPr txBox="1">
                        <a:spLocks noChangeArrowheads="1"/>
                      </wps:cNvSpPr>
                      <wps:spPr bwMode="auto">
                        <a:xfrm>
                          <a:off x="750" y="10929"/>
                          <a:ext cx="288" cy="1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BD43A2" w:rsidRDefault="00841467" w:rsidP="004819D7">
                            <w:pPr>
                              <w:jc w:val="center"/>
                              <w:rPr>
                                <w:w w:val="75"/>
                                <w:sz w:val="19"/>
                                <w:szCs w:val="19"/>
                              </w:rPr>
                            </w:pPr>
                            <w:r w:rsidRPr="00BD43A2">
                              <w:rPr>
                                <w:w w:val="75"/>
                                <w:sz w:val="19"/>
                                <w:szCs w:val="19"/>
                              </w:rPr>
                              <w:t>Взам. инв. №</w:t>
                            </w:r>
                          </w:p>
                        </w:txbxContent>
                      </wps:txbx>
                      <wps:bodyPr rot="0" vert="vert270" wrap="square" lIns="18000" tIns="0" rIns="3600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313C53" id="Group 214" o:spid="_x0000_s1102" style="position:absolute;margin-left:-243.8pt;margin-top:-270.8pt;width:14.4pt;height:242.4pt;z-index:251732480" coordorigin="750,10929" coordsize="288,4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">
              <v:shape id="Text Box 215" o:spid="_x0000_s1103" type="#_x0000_t202" style="position:absolute;left:750;top:12357;width:288;height:19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" filled="f" stroked="f">
                <v:textbox style="layout-flow:vertical;mso-layout-flow-alt:bottom-to-top" inset=".5mm,0,1mm,0">
                  <w:txbxContent>
                    <w:p w:rsidR="00841467" w:rsidRPr="00BD43A2" w:rsidRDefault="00841467" w:rsidP="004819D7">
                      <w:pPr>
                        <w:jc w:val="center"/>
                        <w:rPr>
                          <w:w w:val="75"/>
                          <w:sz w:val="19"/>
                          <w:szCs w:val="19"/>
                        </w:rPr>
                      </w:pPr>
                      <w:r w:rsidRPr="00BD43A2">
                        <w:rPr>
                          <w:w w:val="75"/>
                          <w:sz w:val="19"/>
                          <w:szCs w:val="19"/>
                        </w:rPr>
                        <w:t>Подп. и дата</w:t>
                      </w:r>
                    </w:p>
                  </w:txbxContent>
                </v:textbox>
              </v:shape>
              <v:shape id="Text Box 216" o:spid="_x0000_s1104" type="#_x0000_t202" style="position:absolute;left:750;top:14349;width:288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" filled="f" stroked="f">
                <v:textbox style="layout-flow:vertical;mso-layout-flow-alt:bottom-to-top" inset=".5mm,0,1mm,0">
                  <w:txbxContent>
                    <w:p w:rsidR="00841467" w:rsidRPr="00BD43A2" w:rsidRDefault="00841467" w:rsidP="004819D7">
                      <w:pPr>
                        <w:jc w:val="center"/>
                        <w:rPr>
                          <w:w w:val="75"/>
                          <w:sz w:val="19"/>
                          <w:szCs w:val="19"/>
                        </w:rPr>
                      </w:pPr>
                      <w:r w:rsidRPr="00BD43A2">
                        <w:rPr>
                          <w:w w:val="75"/>
                          <w:sz w:val="19"/>
                          <w:szCs w:val="19"/>
                        </w:rPr>
                        <w:t>Инв. № подл.</w:t>
                      </w:r>
                    </w:p>
                  </w:txbxContent>
                </v:textbox>
              </v:shape>
              <v:shape id="Text Box 217" o:spid="_x0000_s1105" type="#_x0000_t202" style="position:absolute;left:750;top:10929;width:288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" filled="f" stroked="f">
                <v:textbox style="layout-flow:vertical;mso-layout-flow-alt:bottom-to-top" inset=".5mm,0,1mm,0">
                  <w:txbxContent>
                    <w:p w:rsidR="00841467" w:rsidRPr="00BD43A2" w:rsidRDefault="00841467" w:rsidP="004819D7">
                      <w:pPr>
                        <w:jc w:val="center"/>
                        <w:rPr>
                          <w:w w:val="75"/>
                          <w:sz w:val="19"/>
                          <w:szCs w:val="19"/>
                        </w:rPr>
                      </w:pPr>
                      <w:proofErr w:type="spellStart"/>
                      <w:r w:rsidRPr="00BD43A2">
                        <w:rPr>
                          <w:w w:val="75"/>
                          <w:sz w:val="19"/>
                          <w:szCs w:val="19"/>
                        </w:rPr>
                        <w:t>Взам</w:t>
                      </w:r>
                      <w:proofErr w:type="spellEnd"/>
                      <w:r w:rsidRPr="00BD43A2">
                        <w:rPr>
                          <w:w w:val="75"/>
                          <w:sz w:val="19"/>
                          <w:szCs w:val="19"/>
                        </w:rPr>
                        <w:t>. инв. №</w:t>
                      </w:r>
                    </w:p>
                  </w:txbxContent>
                </v:textbox>
              </v:shape>
            </v:group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63200" behindDoc="0" locked="0" layoutInCell="1" allowOverlap="1" wp14:anchorId="2851B5C1" wp14:editId="61B68826">
              <wp:simplePos x="0" y="0"/>
              <wp:positionH relativeFrom="page">
                <wp:posOffset>-2844165</wp:posOffset>
              </wp:positionH>
              <wp:positionV relativeFrom="paragraph">
                <wp:posOffset>-3454400</wp:posOffset>
              </wp:positionV>
              <wp:extent cx="0" cy="3089910"/>
              <wp:effectExtent l="22860" t="22225" r="15240" b="21590"/>
              <wp:wrapNone/>
              <wp:docPr id="29" name="Line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308991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4B5104" id="Line 231" o:spid="_x0000_s1026" style="position:absolute;flip:y;z-index:25176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223.95pt,-272pt" to="-223.95pt,-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" strokeweight="2.25pt">
              <w10:wrap anchorx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07904" behindDoc="0" locked="0" layoutInCell="1" allowOverlap="1" wp14:anchorId="32920E3F" wp14:editId="283944B4">
              <wp:simplePos x="0" y="0"/>
              <wp:positionH relativeFrom="column">
                <wp:posOffset>-3398520</wp:posOffset>
              </wp:positionH>
              <wp:positionV relativeFrom="page">
                <wp:posOffset>-3441065</wp:posOffset>
              </wp:positionV>
              <wp:extent cx="426720" cy="0"/>
              <wp:effectExtent l="20955" t="16510" r="19050" b="21590"/>
              <wp:wrapNone/>
              <wp:docPr id="28" name="Line 2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672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0E13B3" id="Line 206" o:spid="_x0000_s1026" style="position:absolute;flip:x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67.6pt,-270.95pt" to="-234pt,-27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" strokeweight="2.25pt">
              <w10:wrap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0192" behindDoc="0" locked="0" layoutInCell="1" allowOverlap="1" wp14:anchorId="380D819C" wp14:editId="79321DCD">
              <wp:simplePos x="0" y="0"/>
              <wp:positionH relativeFrom="page">
                <wp:posOffset>-3024505</wp:posOffset>
              </wp:positionH>
              <wp:positionV relativeFrom="page">
                <wp:posOffset>-3441700</wp:posOffset>
              </wp:positionV>
              <wp:extent cx="426720" cy="0"/>
              <wp:effectExtent l="23495" t="15875" r="16510" b="22225"/>
              <wp:wrapNone/>
              <wp:docPr id="27" name="Line 2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672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33309C" id="Line 210" o:spid="_x0000_s1026" style="position:absolute;flip:x;z-index:25172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38.15pt,-271pt" to="-204.55pt,-2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17120" behindDoc="0" locked="0" layoutInCell="1" allowOverlap="1" wp14:anchorId="12AE4367" wp14:editId="425C78B2">
              <wp:simplePos x="0" y="0"/>
              <wp:positionH relativeFrom="page">
                <wp:posOffset>-3024505</wp:posOffset>
              </wp:positionH>
              <wp:positionV relativeFrom="paragraph">
                <wp:posOffset>-2538095</wp:posOffset>
              </wp:positionV>
              <wp:extent cx="426720" cy="0"/>
              <wp:effectExtent l="23495" t="14605" r="16510" b="23495"/>
              <wp:wrapNone/>
              <wp:docPr id="26" name="Line 2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672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1C8C7A" id="Line 209" o:spid="_x0000_s1026" style="position:absolute;flip:x;z-index:2517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238.15pt,-199.85pt" to="-204.55pt,-19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" strokeweight="2.25pt">
              <w10:wrap anchorx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14048" behindDoc="0" locked="0" layoutInCell="1" allowOverlap="1" wp14:anchorId="708F19EE" wp14:editId="3CE2B46D">
              <wp:simplePos x="0" y="0"/>
              <wp:positionH relativeFrom="page">
                <wp:posOffset>-3024505</wp:posOffset>
              </wp:positionH>
              <wp:positionV relativeFrom="page">
                <wp:posOffset>-3441065</wp:posOffset>
              </wp:positionV>
              <wp:extent cx="0" cy="3085465"/>
              <wp:effectExtent l="23495" t="16510" r="14605" b="22225"/>
              <wp:wrapNone/>
              <wp:docPr id="25" name="Line 2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308546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B9ACB2" id="Line 208" o:spid="_x0000_s1026" style="position:absolute;flip:x;z-index:2517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38.15pt,-270.95pt" to="-238.15pt,-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57056" behindDoc="0" locked="0" layoutInCell="1" allowOverlap="1" wp14:anchorId="603081E7" wp14:editId="3FF45F9F">
              <wp:simplePos x="0" y="0"/>
              <wp:positionH relativeFrom="column">
                <wp:posOffset>-1938020</wp:posOffset>
              </wp:positionH>
              <wp:positionV relativeFrom="paragraph">
                <wp:posOffset>-547370</wp:posOffset>
              </wp:positionV>
              <wp:extent cx="720090" cy="180975"/>
              <wp:effectExtent l="0" t="0" r="0" b="4445"/>
              <wp:wrapNone/>
              <wp:docPr id="24" name="Text Box 2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1100F4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10800" tIns="18000" rIns="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3081E7" id="Text Box 225" o:spid="_x0000_s1106" type="#_x0000_t202" style="position:absolute;margin-left:-152.6pt;margin-top:-43.1pt;width:56.7pt;height:14.25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" filled="f" stroked="f">
              <v:textbox inset=".3mm,.5mm,0,1mm">
                <w:txbxContent>
                  <w:p w:rsidR="00841467" w:rsidRPr="001100F4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60128" behindDoc="0" locked="0" layoutInCell="1" allowOverlap="1" wp14:anchorId="1D053566" wp14:editId="6BDE4D57">
              <wp:simplePos x="0" y="0"/>
              <wp:positionH relativeFrom="column">
                <wp:posOffset>-453390</wp:posOffset>
              </wp:positionH>
              <wp:positionV relativeFrom="paragraph">
                <wp:posOffset>-546100</wp:posOffset>
              </wp:positionV>
              <wp:extent cx="377190" cy="180975"/>
              <wp:effectExtent l="3810" t="0" r="0" b="3175"/>
              <wp:wrapNone/>
              <wp:docPr id="23" name="Text Box 2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19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  <w:p w:rsidR="00841467" w:rsidRPr="006E416F" w:rsidRDefault="00841467" w:rsidP="00A21EC6">
                          <w:pPr>
                            <w:jc w:val="center"/>
                            <w:rPr>
                              <w:w w:val="75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10800" tIns="36000" rIns="108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053566" id="Text Box 226" o:spid="_x0000_s1107" type="#_x0000_t202" style="position:absolute;margin-left:-35.7pt;margin-top:-43pt;width:29.7pt;height:14.2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" filled="f" stroked="f">
              <v:textbox inset=".3mm,1mm,.3mm,1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  <w:p w:rsidR="00841467" w:rsidRPr="006E416F" w:rsidRDefault="00841467" w:rsidP="00A21EC6">
                    <w:pPr>
                      <w:jc w:val="center"/>
                      <w:rPr>
                        <w:w w:val="75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53984" behindDoc="0" locked="0" layoutInCell="1" allowOverlap="1" wp14:anchorId="4A49E0CA" wp14:editId="0F418BAA">
              <wp:simplePos x="0" y="0"/>
              <wp:positionH relativeFrom="column">
                <wp:posOffset>-2430145</wp:posOffset>
              </wp:positionH>
              <wp:positionV relativeFrom="paragraph">
                <wp:posOffset>-553085</wp:posOffset>
              </wp:positionV>
              <wp:extent cx="720090" cy="180975"/>
              <wp:effectExtent l="0" t="0" r="0" b="635"/>
              <wp:wrapNone/>
              <wp:docPr id="22" name="Text Box 2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49E0CA" id="Text Box 224" o:spid="_x0000_s1108" type="#_x0000_t202" style="position:absolute;margin-left:-191.35pt;margin-top:-43.55pt;width:56.7pt;height:14.25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" filled="f" stroked="f">
              <v:textbox inset=".5mm,.5mm,.5mm,1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9408" behindDoc="0" locked="0" layoutInCell="1" allowOverlap="1" wp14:anchorId="6097A9E9" wp14:editId="355E2F7B">
              <wp:simplePos x="0" y="0"/>
              <wp:positionH relativeFrom="page">
                <wp:posOffset>-3150235</wp:posOffset>
              </wp:positionH>
              <wp:positionV relativeFrom="page">
                <wp:posOffset>-4881880</wp:posOffset>
              </wp:positionV>
              <wp:extent cx="541020" cy="0"/>
              <wp:effectExtent l="12065" t="13970" r="8890" b="14605"/>
              <wp:wrapNone/>
              <wp:docPr id="21" name="Line 2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10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8ECCF5" id="Line 213" o:spid="_x0000_s1026" style="position:absolute;flip:x;z-index:25172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48.05pt,-384.4pt" to="-205.45pt,-38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" strokeweight="1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6336" behindDoc="0" locked="0" layoutInCell="1" allowOverlap="1" wp14:anchorId="7950415F" wp14:editId="16E8C27D">
              <wp:simplePos x="0" y="0"/>
              <wp:positionH relativeFrom="page">
                <wp:posOffset>-3150235</wp:posOffset>
              </wp:positionH>
              <wp:positionV relativeFrom="paragraph">
                <wp:posOffset>-4163060</wp:posOffset>
              </wp:positionV>
              <wp:extent cx="541020" cy="0"/>
              <wp:effectExtent l="12065" t="8890" r="8890" b="10160"/>
              <wp:wrapNone/>
              <wp:docPr id="20" name="Line 2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10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CA88AF" id="Line 212" o:spid="_x0000_s1026" style="position:absolute;flip:x;z-index:25172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248.05pt,-327.8pt" to="-205.45pt,-3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" strokeweight="1pt">
              <w10:wrap anchorx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3264" behindDoc="0" locked="0" layoutInCell="1" allowOverlap="1" wp14:anchorId="7A79FB51" wp14:editId="34AB3E53">
              <wp:simplePos x="0" y="0"/>
              <wp:positionH relativeFrom="column">
                <wp:posOffset>-3152140</wp:posOffset>
              </wp:positionH>
              <wp:positionV relativeFrom="paragraph">
                <wp:posOffset>-3442970</wp:posOffset>
              </wp:positionV>
              <wp:extent cx="293370" cy="0"/>
              <wp:effectExtent l="10160" t="14605" r="10795" b="13970"/>
              <wp:wrapNone/>
              <wp:docPr id="19" name="Line 2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9337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184732" id="Line 211" o:spid="_x0000_s1026" style="position:absolute;flip:x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8.2pt,-271.1pt" to="-225.1pt,-2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" strokeweight="1pt"/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10976" behindDoc="0" locked="0" layoutInCell="1" allowOverlap="1" wp14:anchorId="2882BF36" wp14:editId="3AEE31EA">
              <wp:simplePos x="0" y="0"/>
              <wp:positionH relativeFrom="column">
                <wp:posOffset>-3152140</wp:posOffset>
              </wp:positionH>
              <wp:positionV relativeFrom="paragraph">
                <wp:posOffset>-3442970</wp:posOffset>
              </wp:positionV>
              <wp:extent cx="293370" cy="0"/>
              <wp:effectExtent l="10160" t="5080" r="10795" b="13970"/>
              <wp:wrapNone/>
              <wp:docPr id="18" name="Line 2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9337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D0FE08" id="Line 207" o:spid="_x0000_s1026" style="position:absolute;flip:x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8.2pt,-271.1pt" to="-225.1pt,-2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"/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04832" behindDoc="0" locked="0" layoutInCell="1" allowOverlap="1" wp14:anchorId="5EFDB9CB" wp14:editId="46CD8E24">
              <wp:simplePos x="0" y="0"/>
              <wp:positionH relativeFrom="page">
                <wp:posOffset>-2232025</wp:posOffset>
              </wp:positionH>
              <wp:positionV relativeFrom="page">
                <wp:posOffset>-1814830</wp:posOffset>
              </wp:positionV>
              <wp:extent cx="0" cy="544830"/>
              <wp:effectExtent l="15875" t="23495" r="22225" b="22225"/>
              <wp:wrapNone/>
              <wp:docPr id="17" name="Line 2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54483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ACAD55" id="Line 205" o:spid="_x0000_s1026" style="position:absolute;flip:x;z-index:25170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175.75pt,-142.9pt" to="-175.75pt,-10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01760" behindDoc="0" locked="0" layoutInCell="1" allowOverlap="1" wp14:anchorId="56D2DC69" wp14:editId="725E801C">
              <wp:simplePos x="0" y="0"/>
              <wp:positionH relativeFrom="page">
                <wp:posOffset>-1511935</wp:posOffset>
              </wp:positionH>
              <wp:positionV relativeFrom="paragraph">
                <wp:posOffset>-1818005</wp:posOffset>
              </wp:positionV>
              <wp:extent cx="0" cy="544830"/>
              <wp:effectExtent l="21590" t="20320" r="16510" b="15875"/>
              <wp:wrapNone/>
              <wp:docPr id="16" name="Line 2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54483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A02439" id="Line 204" o:spid="_x0000_s1026" style="position:absolute;flip:x;z-index:25170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119.05pt,-143.15pt" to="-119.05pt,-10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" strokeweight="2.25pt">
              <w10:wrap anchorx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98688" behindDoc="0" locked="0" layoutInCell="1" allowOverlap="1" wp14:anchorId="2E659574" wp14:editId="0A23508C">
              <wp:simplePos x="0" y="0"/>
              <wp:positionH relativeFrom="page">
                <wp:posOffset>2088515</wp:posOffset>
              </wp:positionH>
              <wp:positionV relativeFrom="page">
                <wp:posOffset>-1271270</wp:posOffset>
              </wp:positionV>
              <wp:extent cx="0" cy="906780"/>
              <wp:effectExtent l="21590" t="14605" r="16510" b="21590"/>
              <wp:wrapNone/>
              <wp:docPr id="15" name="Line 2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90678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EB5524" id="Line 202" o:spid="_x0000_s1026" style="position:absolute;flip:x;z-index:25169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4.45pt,-100.1pt" to="164.45pt,-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95616" behindDoc="0" locked="0" layoutInCell="1" allowOverlap="1" wp14:anchorId="07D5B054" wp14:editId="2BDA3319">
              <wp:simplePos x="0" y="0"/>
              <wp:positionH relativeFrom="page">
                <wp:posOffset>-252095</wp:posOffset>
              </wp:positionH>
              <wp:positionV relativeFrom="paragraph">
                <wp:posOffset>-1816100</wp:posOffset>
              </wp:positionV>
              <wp:extent cx="0" cy="1443990"/>
              <wp:effectExtent l="14605" t="22225" r="23495" b="19685"/>
              <wp:wrapNone/>
              <wp:docPr id="14" name="Line 2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144399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539B90" id="Line 201" o:spid="_x0000_s1026" style="position:absolute;flip:x;z-index:2516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19.85pt,-143pt" to="-19.85pt,-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" strokeweight="2.25pt">
              <w10:wrap anchorx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92544" behindDoc="0" locked="0" layoutInCell="1" allowOverlap="1" wp14:anchorId="6CE722D7" wp14:editId="7A308D5C">
              <wp:simplePos x="0" y="0"/>
              <wp:positionH relativeFrom="page">
                <wp:posOffset>-612140</wp:posOffset>
              </wp:positionH>
              <wp:positionV relativeFrom="paragraph">
                <wp:posOffset>-1816100</wp:posOffset>
              </wp:positionV>
              <wp:extent cx="0" cy="1443990"/>
              <wp:effectExtent l="16510" t="22225" r="21590" b="19685"/>
              <wp:wrapNone/>
              <wp:docPr id="13" name="Line 2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144399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27DD63" id="Line 200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48.2pt,-143pt" to="-48.2pt,-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" strokeweight="2.25pt">
              <w10:wrap anchorx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9472" behindDoc="0" locked="0" layoutInCell="1" allowOverlap="1" wp14:anchorId="33ABFAFC" wp14:editId="67C85310">
              <wp:simplePos x="0" y="0"/>
              <wp:positionH relativeFrom="page">
                <wp:posOffset>-1151890</wp:posOffset>
              </wp:positionH>
              <wp:positionV relativeFrom="page">
                <wp:posOffset>-1813560</wp:posOffset>
              </wp:positionV>
              <wp:extent cx="0" cy="1443990"/>
              <wp:effectExtent l="19685" t="15240" r="18415" b="17145"/>
              <wp:wrapNone/>
              <wp:docPr id="12" name="Line 1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144399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265BF5" id="Line 199" o:spid="_x0000_s1026" style="position:absolute;flip:x;z-index:25168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90.7pt,-142.8pt" to="-90.7pt,-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0B276B87" wp14:editId="0254BDF0">
              <wp:simplePos x="0" y="0"/>
              <wp:positionH relativeFrom="page">
                <wp:posOffset>-1871980</wp:posOffset>
              </wp:positionH>
              <wp:positionV relativeFrom="page">
                <wp:posOffset>-1813560</wp:posOffset>
              </wp:positionV>
              <wp:extent cx="0" cy="1443990"/>
              <wp:effectExtent l="23495" t="15240" r="14605" b="17145"/>
              <wp:wrapNone/>
              <wp:docPr id="11" name="Line 1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144399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CF70C2" id="Line 198" o:spid="_x0000_s1026" style="position:absolute;flip:x;z-index:25168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147.4pt,-142.8pt" to="-147.4pt,-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3328" behindDoc="0" locked="0" layoutInCell="1" allowOverlap="1" wp14:anchorId="080753E4" wp14:editId="1C2A120C">
              <wp:simplePos x="0" y="0"/>
              <wp:positionH relativeFrom="page">
                <wp:posOffset>2080895</wp:posOffset>
              </wp:positionH>
              <wp:positionV relativeFrom="page">
                <wp:posOffset>-1089660</wp:posOffset>
              </wp:positionV>
              <wp:extent cx="1809750" cy="0"/>
              <wp:effectExtent l="23495" t="15240" r="14605" b="22860"/>
              <wp:wrapNone/>
              <wp:docPr id="10" name="Line 1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 flipV="1">
                        <a:off x="0" y="0"/>
                        <a:ext cx="180975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0D99C3" id="Line 197" o:spid="_x0000_s1026" style="position:absolute;flip:x y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3.85pt,-85.8pt" to="306.35pt,-8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15031405" wp14:editId="3223BADA">
              <wp:simplePos x="0" y="0"/>
              <wp:positionH relativeFrom="page">
                <wp:posOffset>-2592070</wp:posOffset>
              </wp:positionH>
              <wp:positionV relativeFrom="page">
                <wp:posOffset>-1814830</wp:posOffset>
              </wp:positionV>
              <wp:extent cx="6480175" cy="0"/>
              <wp:effectExtent l="17780" t="23495" r="17145" b="14605"/>
              <wp:wrapNone/>
              <wp:docPr id="9" name="Line 1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9E47EC" id="Line 196" o:spid="_x0000_s1026" style="position:absolute;flip:x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142.9pt" to="306.15pt,-1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1FC413C7" wp14:editId="40377B91">
              <wp:simplePos x="0" y="0"/>
              <wp:positionH relativeFrom="page">
                <wp:posOffset>-2592070</wp:posOffset>
              </wp:positionH>
              <wp:positionV relativeFrom="page">
                <wp:posOffset>-547370</wp:posOffset>
              </wp:positionV>
              <wp:extent cx="2354580" cy="0"/>
              <wp:effectExtent l="8255" t="14605" r="8890" b="13970"/>
              <wp:wrapNone/>
              <wp:docPr id="8" name="Line 1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4281B0" id="Line 195" o:spid="_x0000_s1026" style="position:absolute;flip:x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43.1pt" to="-18.7pt,-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" strokeweight="1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2B8C49B3" wp14:editId="3FF415EB">
              <wp:simplePos x="0" y="0"/>
              <wp:positionH relativeFrom="page">
                <wp:posOffset>-2592070</wp:posOffset>
              </wp:positionH>
              <wp:positionV relativeFrom="page">
                <wp:posOffset>-730885</wp:posOffset>
              </wp:positionV>
              <wp:extent cx="2354580" cy="0"/>
              <wp:effectExtent l="8255" t="12065" r="8890" b="6985"/>
              <wp:wrapNone/>
              <wp:docPr id="7" name="Line 1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994484" id="Line 194" o:spid="_x0000_s1026" style="position:absolute;flip:x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57.55pt" to="-18.7pt,-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" strokeweight="1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11F9B390" wp14:editId="336A50F6">
              <wp:simplePos x="0" y="0"/>
              <wp:positionH relativeFrom="page">
                <wp:posOffset>-2592070</wp:posOffset>
              </wp:positionH>
              <wp:positionV relativeFrom="page">
                <wp:posOffset>-907415</wp:posOffset>
              </wp:positionV>
              <wp:extent cx="2354580" cy="0"/>
              <wp:effectExtent l="8255" t="6985" r="8890" b="12065"/>
              <wp:wrapNone/>
              <wp:docPr id="6" name="Line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A12A85" id="Line 193" o:spid="_x0000_s1026" style="position:absolute;flip:x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71.45pt" to="-18.7pt,-7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" strokeweight="1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10B0C94F" wp14:editId="69278A4D">
              <wp:simplePos x="0" y="0"/>
              <wp:positionH relativeFrom="page">
                <wp:posOffset>-2592070</wp:posOffset>
              </wp:positionH>
              <wp:positionV relativeFrom="page">
                <wp:posOffset>-1093470</wp:posOffset>
              </wp:positionV>
              <wp:extent cx="2354580" cy="0"/>
              <wp:effectExtent l="8255" t="11430" r="8890" b="7620"/>
              <wp:wrapNone/>
              <wp:docPr id="5" name="Line 1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9929D6" id="Line 192" o:spid="_x0000_s1026" style="position:absolute;flip:x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86.1pt" to="-18.7pt,-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" strokeweight="1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2CF1AB6D" wp14:editId="4E4A4D50">
              <wp:simplePos x="0" y="0"/>
              <wp:positionH relativeFrom="page">
                <wp:posOffset>-2592070</wp:posOffset>
              </wp:positionH>
              <wp:positionV relativeFrom="page">
                <wp:posOffset>-1634490</wp:posOffset>
              </wp:positionV>
              <wp:extent cx="2354580" cy="0"/>
              <wp:effectExtent l="8255" t="13335" r="8890" b="15240"/>
              <wp:wrapNone/>
              <wp:docPr id="4" name="Line 1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BB5B49" id="Line 191" o:spid="_x0000_s1026" style="position:absolute;flip:x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128.7pt" to="-18.7pt,-1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" strokeweight="1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384D24D" wp14:editId="69849E73">
              <wp:simplePos x="0" y="0"/>
              <wp:positionH relativeFrom="page">
                <wp:posOffset>-2592070</wp:posOffset>
              </wp:positionH>
              <wp:positionV relativeFrom="page">
                <wp:posOffset>-1450975</wp:posOffset>
              </wp:positionV>
              <wp:extent cx="2354580" cy="0"/>
              <wp:effectExtent l="17780" t="15875" r="18415" b="22225"/>
              <wp:wrapNone/>
              <wp:docPr id="3" name="Line 1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87F727" id="Line 190" o:spid="_x0000_s1026" style="position:absolute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114.25pt" to="-18.7pt,-1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11296" behindDoc="0" locked="0" layoutInCell="1" allowOverlap="1" wp14:anchorId="1FBF90C0" wp14:editId="1320C99A">
              <wp:simplePos x="0" y="0"/>
              <wp:positionH relativeFrom="page">
                <wp:posOffset>3420110</wp:posOffset>
              </wp:positionH>
              <wp:positionV relativeFrom="page">
                <wp:posOffset>10081895</wp:posOffset>
              </wp:positionV>
              <wp:extent cx="3959860" cy="178435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59860" cy="178435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0" w:type="auto"/>
                            <w:jc w:val="center"/>
                            <w:tblLook w:val="04A0" w:firstRow="1" w:lastRow="0" w:firstColumn="1" w:lastColumn="0" w:noHBand="0" w:noVBand="1"/>
                          </w:tblPr>
                          <w:tblGrid>
                            <w:gridCol w:w="4390"/>
                            <w:gridCol w:w="1816"/>
                          </w:tblGrid>
                          <w:tr w:rsidR="00841467" w:rsidRPr="00F45FFB" w:rsidTr="004819D7">
                            <w:trPr>
                              <w:jc w:val="center"/>
                            </w:trPr>
                            <w:tc>
                              <w:tcPr>
                                <w:tcW w:w="4390" w:type="dxa"/>
                                <w:shd w:val="clear" w:color="auto" w:fill="auto"/>
                              </w:tcPr>
                              <w:p w:rsidR="00841467" w:rsidRPr="00F45FFB" w:rsidRDefault="00841467" w:rsidP="00F45FFB">
                                <w:pPr>
                                  <w:rPr>
                                    <w:color w:val="000000"/>
                                    <w:w w:val="75"/>
                                    <w:szCs w:val="28"/>
                                  </w:rPr>
                                </w:pPr>
                                <w:r w:rsidRPr="00F45FFB">
                                  <w:rPr>
                                    <w:color w:val="000000"/>
                                    <w:w w:val="75"/>
                                    <w:szCs w:val="28"/>
                                  </w:rPr>
                                  <w:t>Копировал:</w:t>
                                </w:r>
                              </w:p>
                            </w:tc>
                            <w:tc>
                              <w:tcPr>
                                <w:tcW w:w="1816" w:type="dxa"/>
                                <w:shd w:val="clear" w:color="auto" w:fill="auto"/>
                              </w:tcPr>
                              <w:p w:rsidR="00841467" w:rsidRPr="00F45FFB" w:rsidRDefault="00841467" w:rsidP="00F45FFB">
                                <w:pPr>
                                  <w:jc w:val="right"/>
                                  <w:rPr>
                                    <w:color w:val="000000"/>
                                    <w:w w:val="75"/>
                                    <w:sz w:val="22"/>
                                    <w:szCs w:val="26"/>
                                  </w:rPr>
                                </w:pPr>
                                <w:r w:rsidRPr="00F45FFB">
                                  <w:rPr>
                                    <w:color w:val="000000"/>
                                    <w:w w:val="75"/>
                                    <w:szCs w:val="26"/>
                                  </w:rPr>
                                  <w:t xml:space="preserve"> Формат А4</w:t>
                                </w:r>
                              </w:p>
                            </w:tc>
                          </w:tr>
                          <w:tr w:rsidR="00841467" w:rsidRPr="00F45FFB" w:rsidTr="004819D7">
                            <w:trPr>
                              <w:jc w:val="center"/>
                            </w:trPr>
                            <w:tc>
                              <w:tcPr>
                                <w:tcW w:w="4390" w:type="dxa"/>
                                <w:shd w:val="clear" w:color="auto" w:fill="auto"/>
                              </w:tcPr>
                              <w:p w:rsidR="00841467" w:rsidRPr="00F45FFB" w:rsidRDefault="00841467" w:rsidP="00F45FFB">
                                <w:pPr>
                                  <w:rPr>
                                    <w:color w:val="000000"/>
                                    <w:sz w:val="26"/>
                                    <w:szCs w:val="2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16" w:type="dxa"/>
                                <w:shd w:val="clear" w:color="auto" w:fill="auto"/>
                              </w:tcPr>
                              <w:p w:rsidR="00841467" w:rsidRPr="00F45FFB" w:rsidRDefault="00841467" w:rsidP="00F45FFB">
                                <w:pPr>
                                  <w:jc w:val="right"/>
                                  <w:rPr>
                                    <w:color w:val="000000"/>
                                    <w:sz w:val="26"/>
                                    <w:szCs w:val="26"/>
                                  </w:rPr>
                                </w:pPr>
                              </w:p>
                            </w:tc>
                          </w:tr>
                        </w:tbl>
                        <w:p w:rsidR="00841467" w:rsidRPr="00F45FFB" w:rsidRDefault="00841467" w:rsidP="00641D3E">
                          <w:pPr>
                            <w:rPr>
                              <w:color w:val="000000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BF90C0" id="Rectangle 2" o:spid="_x0000_s1112" style="position:absolute;margin-left:269.3pt;margin-top:793.85pt;width:311.8pt;height:14.05pt;z-index:25151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" filled="f" stroked="f" strokeweight="1pt">
              <v:path arrowok="t"/>
              <v:textbox inset="0,0,0,0">
                <w:txbxContent>
                  <w:tbl>
                    <w:tblPr>
                      <w:tblW w:w="0" w:type="auto"/>
                      <w:jc w:val="center"/>
                      <w:tblLook w:val="04A0" w:firstRow="1" w:lastRow="0" w:firstColumn="1" w:lastColumn="0" w:noHBand="0" w:noVBand="1"/>
                    </w:tblPr>
                    <w:tblGrid>
                      <w:gridCol w:w="4390"/>
                      <w:gridCol w:w="1816"/>
                    </w:tblGrid>
                    <w:tr w:rsidR="00841467" w:rsidRPr="00F45FFB" w:rsidTr="004819D7">
                      <w:trPr>
                        <w:jc w:val="center"/>
                      </w:trPr>
                      <w:tc>
                        <w:tcPr>
                          <w:tcW w:w="4390" w:type="dxa"/>
                          <w:shd w:val="clear" w:color="auto" w:fill="auto"/>
                        </w:tcPr>
                        <w:p w:rsidR="00841467" w:rsidRPr="00F45FFB" w:rsidRDefault="00841467" w:rsidP="00F45FFB">
                          <w:pPr>
                            <w:rPr>
                              <w:color w:val="000000"/>
                              <w:w w:val="75"/>
                              <w:szCs w:val="28"/>
                            </w:rPr>
                          </w:pPr>
                          <w:r w:rsidRPr="00F45FFB">
                            <w:rPr>
                              <w:color w:val="000000"/>
                              <w:w w:val="75"/>
                              <w:szCs w:val="28"/>
                            </w:rPr>
                            <w:t>Копировал:</w:t>
                          </w:r>
                        </w:p>
                      </w:tc>
                      <w:tc>
                        <w:tcPr>
                          <w:tcW w:w="1816" w:type="dxa"/>
                          <w:shd w:val="clear" w:color="auto" w:fill="auto"/>
                        </w:tcPr>
                        <w:p w:rsidR="00841467" w:rsidRPr="00F45FFB" w:rsidRDefault="00841467" w:rsidP="00F45FFB">
                          <w:pPr>
                            <w:jc w:val="right"/>
                            <w:rPr>
                              <w:color w:val="000000"/>
                              <w:w w:val="75"/>
                              <w:sz w:val="22"/>
                              <w:szCs w:val="26"/>
                            </w:rPr>
                          </w:pPr>
                          <w:r w:rsidRPr="00F45FFB">
                            <w:rPr>
                              <w:color w:val="000000"/>
                              <w:w w:val="75"/>
                              <w:szCs w:val="26"/>
                            </w:rPr>
                            <w:t xml:space="preserve"> Формат А4</w:t>
                          </w:r>
                        </w:p>
                      </w:tc>
                    </w:tr>
                    <w:tr w:rsidR="00841467" w:rsidRPr="00F45FFB" w:rsidTr="004819D7">
                      <w:trPr>
                        <w:jc w:val="center"/>
                      </w:trPr>
                      <w:tc>
                        <w:tcPr>
                          <w:tcW w:w="4390" w:type="dxa"/>
                          <w:shd w:val="clear" w:color="auto" w:fill="auto"/>
                        </w:tcPr>
                        <w:p w:rsidR="00841467" w:rsidRPr="00F45FFB" w:rsidRDefault="00841467" w:rsidP="00F45FFB">
                          <w:pPr>
                            <w:rPr>
                              <w:color w:val="000000"/>
                              <w:sz w:val="26"/>
                              <w:szCs w:val="26"/>
                            </w:rPr>
                          </w:pPr>
                        </w:p>
                      </w:tc>
                      <w:tc>
                        <w:tcPr>
                          <w:tcW w:w="1816" w:type="dxa"/>
                          <w:shd w:val="clear" w:color="auto" w:fill="auto"/>
                        </w:tcPr>
                        <w:p w:rsidR="00841467" w:rsidRPr="00F45FFB" w:rsidRDefault="00841467" w:rsidP="00F45FFB">
                          <w:pPr>
                            <w:jc w:val="right"/>
                            <w:rPr>
                              <w:color w:val="000000"/>
                              <w:sz w:val="26"/>
                              <w:szCs w:val="26"/>
                            </w:rPr>
                          </w:pPr>
                        </w:p>
                      </w:tc>
                    </w:tr>
                  </w:tbl>
                  <w:p w:rsidR="00841467" w:rsidRPr="00F45FFB" w:rsidRDefault="00841467" w:rsidP="00641D3E">
                    <w:pPr>
                      <w:rPr>
                        <w:color w:val="000000"/>
                        <w:sz w:val="26"/>
                        <w:szCs w:val="26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66592" behindDoc="0" locked="0" layoutInCell="1" allowOverlap="1" wp14:anchorId="6BE2E718" wp14:editId="7AC86EDD">
              <wp:simplePos x="0" y="0"/>
              <wp:positionH relativeFrom="page">
                <wp:posOffset>2341245</wp:posOffset>
              </wp:positionH>
              <wp:positionV relativeFrom="page">
                <wp:posOffset>8822055</wp:posOffset>
              </wp:positionV>
              <wp:extent cx="539750" cy="179705"/>
              <wp:effectExtent l="0" t="0" r="0" b="0"/>
              <wp:wrapNone/>
              <wp:docPr id="53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EC3477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E2E718" id="Text Box 53" o:spid="_x0000_s1110" type="#_x0000_t202" style="position:absolute;margin-left:184.35pt;margin-top:694.65pt;width:42.5pt;height:14.15pt;z-index:25156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" filled="f" stroked="f" strokeweight=".5pt">
              <v:path arrowok="t"/>
              <v:textbox inset="0,0,0,0">
                <w:txbxContent>
                  <w:p w:rsidR="00841467" w:rsidRPr="006E416F" w:rsidRDefault="00841467" w:rsidP="00EC3477">
                    <w:pPr>
                      <w:jc w:val="center"/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38944" behindDoc="0" locked="0" layoutInCell="1" allowOverlap="1" wp14:anchorId="76520AE5" wp14:editId="4478E1B6">
              <wp:simplePos x="0" y="0"/>
              <wp:positionH relativeFrom="page">
                <wp:posOffset>2880995</wp:posOffset>
              </wp:positionH>
              <wp:positionV relativeFrom="page">
                <wp:posOffset>8821420</wp:posOffset>
              </wp:positionV>
              <wp:extent cx="360045" cy="179705"/>
              <wp:effectExtent l="0" t="0" r="0" b="0"/>
              <wp:wrapNone/>
              <wp:docPr id="39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502342" w:rsidRDefault="00502342" w:rsidP="00A21EC6">
                          <w:pPr>
                            <w:jc w:val="center"/>
                            <w:rPr>
                              <w:w w:val="75"/>
                              <w:sz w:val="18"/>
                              <w:szCs w:val="18"/>
                            </w:rPr>
                          </w:pPr>
                          <w:r>
                            <w:rPr>
                              <w:w w:val="75"/>
                              <w:sz w:val="18"/>
                              <w:szCs w:val="18"/>
                            </w:rPr>
                            <w:t>31.08.21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520AE5" id="Text Box 39" o:spid="_x0000_s1113" type="#_x0000_t202" style="position:absolute;margin-left:226.85pt;margin-top:694.6pt;width:28.35pt;height:14.15pt;z-index:25153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502342" w:rsidRDefault="00502342" w:rsidP="00A21EC6">
                    <w:pPr>
                      <w:jc w:val="center"/>
                      <w:rPr>
                        <w:w w:val="75"/>
                        <w:sz w:val="18"/>
                        <w:szCs w:val="18"/>
                      </w:rPr>
                    </w:pPr>
                    <w:r>
                      <w:rPr>
                        <w:w w:val="75"/>
                        <w:sz w:val="18"/>
                        <w:szCs w:val="18"/>
                      </w:rPr>
                      <w:t>31.08.21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35872" behindDoc="0" locked="0" layoutInCell="1" allowOverlap="1" wp14:anchorId="6C77D9F5" wp14:editId="4CF179D9">
              <wp:simplePos x="0" y="0"/>
              <wp:positionH relativeFrom="page">
                <wp:posOffset>1980565</wp:posOffset>
              </wp:positionH>
              <wp:positionV relativeFrom="page">
                <wp:posOffset>8822055</wp:posOffset>
              </wp:positionV>
              <wp:extent cx="360045" cy="179705"/>
              <wp:effectExtent l="0" t="0" r="0" b="0"/>
              <wp:wrapNone/>
              <wp:docPr id="38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77D9F5" id="Text Box 38" o:spid="_x0000_s1112" type="#_x0000_t202" style="position:absolute;margin-left:155.95pt;margin-top:694.65pt;width:28.35pt;height:14.15pt;z-index:25153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6E416F" w:rsidRDefault="00841467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32800" behindDoc="0" locked="0" layoutInCell="1" allowOverlap="1" wp14:anchorId="66DC5EC2" wp14:editId="2F2C2C04">
              <wp:simplePos x="0" y="0"/>
              <wp:positionH relativeFrom="page">
                <wp:posOffset>1620520</wp:posOffset>
              </wp:positionH>
              <wp:positionV relativeFrom="page">
                <wp:posOffset>8821420</wp:posOffset>
              </wp:positionV>
              <wp:extent cx="360045" cy="179705"/>
              <wp:effectExtent l="0" t="0" r="0" b="0"/>
              <wp:wrapNone/>
              <wp:docPr id="37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DC5EC2" id="Text Box 37" o:spid="_x0000_s1113" type="#_x0000_t202" style="position:absolute;margin-left:127.6pt;margin-top:694.6pt;width:28.35pt;height:14.15pt;z-index:25153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" filled="f" stroked="f" strokeweight=".5pt">
              <v:path arrowok="t"/>
              <v:textbox inset="0,0,0,0">
                <w:txbxContent>
                  <w:p w:rsidR="00841467" w:rsidRPr="006E416F" w:rsidRDefault="00841467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29728" behindDoc="0" locked="0" layoutInCell="1" allowOverlap="1" wp14:anchorId="4CA172BD" wp14:editId="68BB9BF7">
              <wp:simplePos x="0" y="0"/>
              <wp:positionH relativeFrom="page">
                <wp:posOffset>1260475</wp:posOffset>
              </wp:positionH>
              <wp:positionV relativeFrom="page">
                <wp:posOffset>8821420</wp:posOffset>
              </wp:positionV>
              <wp:extent cx="360045" cy="179705"/>
              <wp:effectExtent l="0" t="0" r="0" b="0"/>
              <wp:wrapNone/>
              <wp:docPr id="36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A172BD" id="Text Box 36" o:spid="_x0000_s1114" type="#_x0000_t202" style="position:absolute;margin-left:99.25pt;margin-top:694.6pt;width:28.35pt;height:14.15pt;z-index:25152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" filled="f" stroked="f" strokeweight=".5pt">
              <v:path arrowok="t"/>
              <v:textbox inset="0,0,0,0">
                <w:txbxContent>
                  <w:p w:rsidR="00841467" w:rsidRPr="006E416F" w:rsidRDefault="00841467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26656" behindDoc="0" locked="0" layoutInCell="1" allowOverlap="1" wp14:anchorId="005B54BC" wp14:editId="4ACE6964">
              <wp:simplePos x="0" y="0"/>
              <wp:positionH relativeFrom="page">
                <wp:posOffset>900430</wp:posOffset>
              </wp:positionH>
              <wp:positionV relativeFrom="page">
                <wp:posOffset>8822055</wp:posOffset>
              </wp:positionV>
              <wp:extent cx="360045" cy="179705"/>
              <wp:effectExtent l="0" t="0" r="0" b="0"/>
              <wp:wrapNone/>
              <wp:docPr id="3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502342" w:rsidRDefault="00EA08C8" w:rsidP="00A21EC6">
                          <w:pPr>
                            <w:jc w:val="center"/>
                            <w:rPr>
                              <w:w w:val="75"/>
                              <w:sz w:val="20"/>
                              <w:szCs w:val="20"/>
                            </w:rPr>
                          </w:pPr>
                          <w:r>
                            <w:rPr>
                              <w:w w:val="75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5B54BC" id="Text Box 35" o:spid="_x0000_s1118" type="#_x0000_t202" style="position:absolute;margin-left:70.9pt;margin-top:694.65pt;width:28.35pt;height:14.15pt;z-index:25152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" filled="f" stroked="f" strokeweight=".5pt">
              <v:path arrowok="t"/>
              <v:textbox inset="0,0,0,0">
                <w:txbxContent>
                  <w:p w:rsidR="00841467" w:rsidRPr="00502342" w:rsidRDefault="00EA08C8" w:rsidP="00A21EC6">
                    <w:pPr>
                      <w:jc w:val="center"/>
                      <w:rPr>
                        <w:w w:val="75"/>
                        <w:sz w:val="20"/>
                        <w:szCs w:val="20"/>
                      </w:rPr>
                    </w:pPr>
                    <w:r>
                      <w:rPr>
                        <w:w w:val="75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23584" behindDoc="0" locked="0" layoutInCell="1" allowOverlap="1" wp14:anchorId="6BAE0AE7" wp14:editId="0EE52586">
              <wp:simplePos x="0" y="0"/>
              <wp:positionH relativeFrom="page">
                <wp:posOffset>2880995</wp:posOffset>
              </wp:positionH>
              <wp:positionV relativeFrom="page">
                <wp:posOffset>8641080</wp:posOffset>
              </wp:positionV>
              <wp:extent cx="360045" cy="179705"/>
              <wp:effectExtent l="0" t="0" r="0" b="0"/>
              <wp:wrapNone/>
              <wp:docPr id="33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4D6D24" w:rsidRDefault="00EA08C8" w:rsidP="00A21EC6">
                          <w:pPr>
                            <w:jc w:val="center"/>
                            <w:rPr>
                              <w:w w:val="75"/>
                              <w:sz w:val="18"/>
                              <w:szCs w:val="18"/>
                            </w:rPr>
                          </w:pPr>
                          <w:r>
                            <w:rPr>
                              <w:w w:val="75"/>
                              <w:sz w:val="18"/>
                              <w:szCs w:val="18"/>
                            </w:rPr>
                            <w:t>03.06.22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AE0AE7" id="Text Box 33" o:spid="_x0000_s1119" type="#_x0000_t202" style="position:absolute;margin-left:226.85pt;margin-top:680.4pt;width:28.35pt;height:14.15pt;z-index:25152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" filled="f" stroked="f" strokeweight=".5pt">
              <v:path arrowok="t"/>
              <v:textbox inset="0,0,0,0">
                <w:txbxContent>
                  <w:p w:rsidR="00841467" w:rsidRPr="004D6D24" w:rsidRDefault="00EA08C8" w:rsidP="00A21EC6">
                    <w:pPr>
                      <w:jc w:val="center"/>
                      <w:rPr>
                        <w:w w:val="75"/>
                        <w:sz w:val="18"/>
                        <w:szCs w:val="18"/>
                      </w:rPr>
                    </w:pPr>
                    <w:r>
                      <w:rPr>
                        <w:w w:val="75"/>
                        <w:sz w:val="18"/>
                        <w:szCs w:val="18"/>
                      </w:rPr>
                      <w:t>03.06.22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12672" behindDoc="0" locked="0" layoutInCell="1" allowOverlap="1" wp14:anchorId="414B353F" wp14:editId="7D4695B0">
              <wp:simplePos x="0" y="0"/>
              <wp:positionH relativeFrom="page">
                <wp:posOffset>3240405</wp:posOffset>
              </wp:positionH>
              <wp:positionV relativeFrom="page">
                <wp:posOffset>9183370</wp:posOffset>
              </wp:positionV>
              <wp:extent cx="2339975" cy="899795"/>
              <wp:effectExtent l="1905" t="1270" r="1270" b="3810"/>
              <wp:wrapNone/>
              <wp:docPr id="1" name="Text 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9975" cy="899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CF3FC9" w:rsidRDefault="00CF3FC9" w:rsidP="00BD1393">
                          <w:pPr>
                            <w:jc w:val="center"/>
                            <w:rPr>
                              <w:w w:val="75"/>
                              <w:szCs w:val="24"/>
                            </w:rPr>
                          </w:pPr>
                          <w:r w:rsidRPr="00CF3FC9">
                            <w:rPr>
                              <w:w w:val="75"/>
                              <w:szCs w:val="24"/>
                            </w:rPr>
                            <w:t>Содержание пояснительной записки</w:t>
                          </w:r>
                        </w:p>
                        <w:p w:rsidR="00841467" w:rsidRPr="00BD1393" w:rsidRDefault="00841467" w:rsidP="00BD1393">
                          <w:pPr>
                            <w:rPr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0" tIns="288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4B353F" id="Text Box 77" o:spid="_x0000_s1120" type="#_x0000_t202" style="position:absolute;margin-left:255.15pt;margin-top:723.1pt;width:184.25pt;height:70.85pt;z-index:25161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" filled="f" stroked="f" strokeweight=".5pt">
              <v:textbox inset="0,8mm,0,0">
                <w:txbxContent>
                  <w:p w:rsidR="00841467" w:rsidRPr="00CF3FC9" w:rsidRDefault="00CF3FC9" w:rsidP="00BD1393">
                    <w:pPr>
                      <w:jc w:val="center"/>
                      <w:rPr>
                        <w:w w:val="75"/>
                        <w:szCs w:val="24"/>
                      </w:rPr>
                    </w:pPr>
                    <w:r w:rsidRPr="00CF3FC9">
                      <w:rPr>
                        <w:w w:val="75"/>
                        <w:szCs w:val="24"/>
                      </w:rPr>
                      <w:t>Содержание пояснительной записки</w:t>
                    </w:r>
                  </w:p>
                  <w:p w:rsidR="00841467" w:rsidRPr="00BD1393" w:rsidRDefault="00841467" w:rsidP="00BD1393">
                    <w:pPr>
                      <w:rPr>
                        <w:szCs w:val="4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06528" behindDoc="0" locked="0" layoutInCell="1" allowOverlap="1" wp14:anchorId="17E97F0B" wp14:editId="73BB9771">
              <wp:simplePos x="0" y="0"/>
              <wp:positionH relativeFrom="page">
                <wp:posOffset>1620520</wp:posOffset>
              </wp:positionH>
              <wp:positionV relativeFrom="page">
                <wp:posOffset>9180830</wp:posOffset>
              </wp:positionV>
              <wp:extent cx="720090" cy="179705"/>
              <wp:effectExtent l="0" t="0" r="0" b="0"/>
              <wp:wrapNone/>
              <wp:docPr id="71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Холодова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E97F0B" id="_x0000_s1121" type="#_x0000_t202" style="position:absolute;margin-left:127.6pt;margin-top:722.9pt;width:56.7pt;height:14.15pt;z-index:25160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" filled="f" stroked="f" strokeweight=".5pt">
              <v:path arrowok="t"/>
              <v:textbox inset="1mm,0,0,0">
                <w:txbxContent>
                  <w:p w:rsidR="00841467" w:rsidRPr="006E416F" w:rsidRDefault="00841467" w:rsidP="00DB49A6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Холодова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03456" behindDoc="0" locked="0" layoutInCell="1" allowOverlap="1" wp14:anchorId="7EADD111" wp14:editId="6D3A85AA">
              <wp:simplePos x="0" y="0"/>
              <wp:positionH relativeFrom="page">
                <wp:posOffset>900430</wp:posOffset>
              </wp:positionH>
              <wp:positionV relativeFrom="page">
                <wp:posOffset>9901555</wp:posOffset>
              </wp:positionV>
              <wp:extent cx="720090" cy="179705"/>
              <wp:effectExtent l="0" t="0" r="0" b="0"/>
              <wp:wrapNone/>
              <wp:docPr id="70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ADD111" id="Text Box 70" o:spid="_x0000_s1122" type="#_x0000_t202" style="position:absolute;margin-left:70.9pt;margin-top:779.65pt;width:56.7pt;height:14.15pt;z-index:25160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" filled="f" stroked="f" strokeweight=".5pt">
              <v:path arrowok="t"/>
              <v:textbox inset="1mm,0,0,0">
                <w:txbxContent>
                  <w:p w:rsidR="00841467" w:rsidRPr="006E416F" w:rsidRDefault="00841467" w:rsidP="00DB49A6">
                    <w:pPr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00384" behindDoc="0" locked="0" layoutInCell="1" allowOverlap="1" wp14:anchorId="7926BAC6" wp14:editId="5DD82D0C">
              <wp:simplePos x="0" y="0"/>
              <wp:positionH relativeFrom="page">
                <wp:posOffset>900430</wp:posOffset>
              </wp:positionH>
              <wp:positionV relativeFrom="page">
                <wp:posOffset>9721215</wp:posOffset>
              </wp:positionV>
              <wp:extent cx="720090" cy="179705"/>
              <wp:effectExtent l="0" t="0" r="0" b="0"/>
              <wp:wrapNone/>
              <wp:docPr id="69" name="Text 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26BAC6" id="Text Box 69" o:spid="_x0000_s1123" type="#_x0000_t202" style="position:absolute;margin-left:70.9pt;margin-top:765.45pt;width:56.7pt;height:14.15pt;z-index:25160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" filled="f" stroked="f" strokeweight=".5pt">
              <v:path arrowok="t"/>
              <v:textbox inset="1mm,0,0,0">
                <w:txbxContent>
                  <w:p w:rsidR="00841467" w:rsidRPr="006E416F" w:rsidRDefault="00841467" w:rsidP="00DB49A6">
                    <w:pPr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97312" behindDoc="0" locked="0" layoutInCell="1" allowOverlap="1" wp14:anchorId="49450D96" wp14:editId="7927005E">
              <wp:simplePos x="0" y="0"/>
              <wp:positionH relativeFrom="page">
                <wp:posOffset>900430</wp:posOffset>
              </wp:positionH>
              <wp:positionV relativeFrom="page">
                <wp:posOffset>9540240</wp:posOffset>
              </wp:positionV>
              <wp:extent cx="720090" cy="179705"/>
              <wp:effectExtent l="0" t="0" r="0" b="0"/>
              <wp:wrapNone/>
              <wp:docPr id="68" name="Text 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44274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К</w:t>
                          </w:r>
                          <w:r w:rsidR="00841467" w:rsidRPr="006E416F">
                            <w:rPr>
                              <w:w w:val="75"/>
                              <w:szCs w:val="18"/>
                            </w:rPr>
                            <w:t>ГИП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450D96" id="_x0000_t202" coordsize="21600,21600" o:spt="202" path="m,l,21600r21600,l21600,xe">
              <v:stroke joinstyle="miter"/>
              <v:path gradientshapeok="t" o:connecttype="rect"/>
            </v:shapetype>
            <v:shape id="Text Box 68" o:spid="_x0000_s1124" type="#_x0000_t202" style="position:absolute;margin-left:70.9pt;margin-top:751.2pt;width:56.7pt;height:14.15pt;z-index:25159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" filled="f" stroked="f" strokeweight=".5pt">
              <v:path arrowok="t"/>
              <v:textbox inset="1mm,0,0,0">
                <w:txbxContent>
                  <w:p w:rsidR="00841467" w:rsidRPr="006E416F" w:rsidRDefault="00442747" w:rsidP="00DB49A6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К</w:t>
                    </w:r>
                    <w:r w:rsidR="00841467" w:rsidRPr="006E416F">
                      <w:rPr>
                        <w:w w:val="75"/>
                        <w:szCs w:val="18"/>
                      </w:rPr>
                      <w:t>ГИП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94240" behindDoc="0" locked="0" layoutInCell="1" allowOverlap="1" wp14:anchorId="6845FDEC" wp14:editId="602B369A">
              <wp:simplePos x="0" y="0"/>
              <wp:positionH relativeFrom="page">
                <wp:posOffset>900430</wp:posOffset>
              </wp:positionH>
              <wp:positionV relativeFrom="page">
                <wp:posOffset>9360535</wp:posOffset>
              </wp:positionV>
              <wp:extent cx="720090" cy="179705"/>
              <wp:effectExtent l="0" t="0" r="0" b="0"/>
              <wp:wrapNone/>
              <wp:docPr id="67" name="Text 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1965EC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ГАП</w:t>
                          </w:r>
                        </w:p>
                        <w:p w:rsidR="00841467" w:rsidRPr="006E416F" w:rsidRDefault="0084146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45FDEC" id="Text Box 67" o:spid="_x0000_s1125" type="#_x0000_t202" style="position:absolute;margin-left:70.9pt;margin-top:737.05pt;width:56.7pt;height:14.15pt;z-index:25159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" filled="f" stroked="f" strokeweight=".5pt">
              <v:path arrowok="t"/>
              <v:textbox inset="1mm,0,0,0">
                <w:txbxContent>
                  <w:p w:rsidR="00841467" w:rsidRPr="006E416F" w:rsidRDefault="00841467" w:rsidP="001965EC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ГАП</w:t>
                    </w:r>
                  </w:p>
                  <w:p w:rsidR="00841467" w:rsidRPr="006E416F" w:rsidRDefault="00841467" w:rsidP="00DB49A6">
                    <w:pPr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91168" behindDoc="0" locked="0" layoutInCell="1" allowOverlap="1" wp14:anchorId="74DA930D" wp14:editId="00484327">
              <wp:simplePos x="0" y="0"/>
              <wp:positionH relativeFrom="page">
                <wp:posOffset>900430</wp:posOffset>
              </wp:positionH>
              <wp:positionV relativeFrom="page">
                <wp:posOffset>9180830</wp:posOffset>
              </wp:positionV>
              <wp:extent cx="720090" cy="179705"/>
              <wp:effectExtent l="0" t="0" r="0" b="0"/>
              <wp:wrapNone/>
              <wp:docPr id="66" name="Text 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Нач</w:t>
                          </w:r>
                          <w:r w:rsidRPr="006E416F">
                            <w:rPr>
                              <w:w w:val="75"/>
                              <w:szCs w:val="18"/>
                            </w:rPr>
                            <w:t>.</w:t>
                          </w:r>
                          <w:r>
                            <w:rPr>
                              <w:w w:val="75"/>
                              <w:szCs w:val="18"/>
                            </w:rPr>
                            <w:t>АПМ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DA930D" id="Text Box 66" o:spid="_x0000_s1126" type="#_x0000_t202" style="position:absolute;margin-left:70.9pt;margin-top:722.9pt;width:56.7pt;height:14.15pt;z-index:25159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" filled="f" stroked="f" strokeweight=".5pt">
              <v:path arrowok="t"/>
              <v:textbox inset="1mm,0,0,0">
                <w:txbxContent>
                  <w:p w:rsidR="00841467" w:rsidRPr="006E416F" w:rsidRDefault="00841467" w:rsidP="00DB49A6">
                    <w:pPr>
                      <w:rPr>
                        <w:w w:val="75"/>
                        <w:szCs w:val="18"/>
                      </w:rPr>
                    </w:pPr>
                    <w:proofErr w:type="spellStart"/>
                    <w:r>
                      <w:rPr>
                        <w:w w:val="75"/>
                        <w:szCs w:val="18"/>
                      </w:rPr>
                      <w:t>Нач</w:t>
                    </w:r>
                    <w:r w:rsidRPr="006E416F">
                      <w:rPr>
                        <w:w w:val="75"/>
                        <w:szCs w:val="18"/>
                      </w:rPr>
                      <w:t>.</w:t>
                    </w:r>
                    <w:r>
                      <w:rPr>
                        <w:w w:val="75"/>
                        <w:szCs w:val="18"/>
                      </w:rPr>
                      <w:t>АПМ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88096" behindDoc="0" locked="0" layoutInCell="1" allowOverlap="1" wp14:anchorId="6F44D228" wp14:editId="3E3F4211">
              <wp:simplePos x="0" y="0"/>
              <wp:positionH relativeFrom="page">
                <wp:posOffset>6661150</wp:posOffset>
              </wp:positionH>
              <wp:positionV relativeFrom="page">
                <wp:posOffset>9361170</wp:posOffset>
              </wp:positionV>
              <wp:extent cx="720090" cy="179705"/>
              <wp:effectExtent l="0" t="0" r="0" b="0"/>
              <wp:wrapNone/>
              <wp:docPr id="65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FB6FCF" w:rsidRDefault="00237F79" w:rsidP="005548EA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noProof/>
                              <w:w w:val="75"/>
                              <w:szCs w:val="18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44D228" id="_x0000_t202" coordsize="21600,21600" o:spt="202" path="m,l,21600r21600,l21600,xe">
              <v:stroke joinstyle="miter"/>
              <v:path gradientshapeok="t" o:connecttype="rect"/>
            </v:shapetype>
            <v:shape id="Text Box 65" o:spid="_x0000_s1127" type="#_x0000_t202" style="position:absolute;margin-left:524.5pt;margin-top:737.1pt;width:56.7pt;height:14.15pt;z-index:25158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" filled="f" stroked="f" strokeweight=".5pt">
              <v:path arrowok="t"/>
              <v:textbox inset="0,0,0,0">
                <w:txbxContent>
                  <w:p w:rsidR="00841467" w:rsidRPr="00FB6FCF" w:rsidRDefault="00237F79" w:rsidP="005548EA">
                    <w:pPr>
                      <w:jc w:val="center"/>
                      <w:rPr>
                        <w:w w:val="75"/>
                        <w:szCs w:val="18"/>
                      </w:rPr>
                    </w:pPr>
                    <w:r>
                      <w:rPr>
                        <w:noProof/>
                        <w:w w:val="75"/>
                        <w:szCs w:val="1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85024" behindDoc="0" locked="0" layoutInCell="1" allowOverlap="1" wp14:anchorId="1BD65FDE" wp14:editId="0A288B63">
              <wp:simplePos x="0" y="0"/>
              <wp:positionH relativeFrom="page">
                <wp:posOffset>6661150</wp:posOffset>
              </wp:positionH>
              <wp:positionV relativeFrom="page">
                <wp:posOffset>9183370</wp:posOffset>
              </wp:positionV>
              <wp:extent cx="720090" cy="179705"/>
              <wp:effectExtent l="0" t="0" r="0" b="0"/>
              <wp:wrapNone/>
              <wp:docPr id="64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FB6FCF" w:rsidRDefault="00841467" w:rsidP="005548EA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Листов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D65FDE" id="Text Box 64" o:spid="_x0000_s1128" type="#_x0000_t202" style="position:absolute;margin-left:524.5pt;margin-top:723.1pt;width:56.7pt;height:14.15pt;z-index:25158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" filled="f" stroked="f" strokeweight=".5pt">
              <v:path arrowok="t"/>
              <v:textbox inset="0,0,0,0">
                <w:txbxContent>
                  <w:p w:rsidR="00841467" w:rsidRPr="00FB6FCF" w:rsidRDefault="00841467" w:rsidP="005548EA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Листов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81952" behindDoc="0" locked="0" layoutInCell="1" allowOverlap="1" wp14:anchorId="5078103C" wp14:editId="29139B46">
              <wp:simplePos x="0" y="0"/>
              <wp:positionH relativeFrom="page">
                <wp:posOffset>6120765</wp:posOffset>
              </wp:positionH>
              <wp:positionV relativeFrom="page">
                <wp:posOffset>9361170</wp:posOffset>
              </wp:positionV>
              <wp:extent cx="539750" cy="179705"/>
              <wp:effectExtent l="0" t="0" r="0" b="0"/>
              <wp:wrapNone/>
              <wp:docPr id="63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FB6FCF" w:rsidRDefault="00841467" w:rsidP="006501D3">
                          <w:pPr>
                            <w:jc w:val="center"/>
                            <w:rPr>
                              <w:w w:val="75"/>
                              <w:sz w:val="32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78103C" id="Text Box 63" o:spid="_x0000_s1129" type="#_x0000_t202" style="position:absolute;margin-left:481.95pt;margin-top:737.1pt;width:42.5pt;height:14.15pt;z-index:25158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" filled="f" stroked="f" strokeweight=".5pt">
              <v:path arrowok="t"/>
              <v:textbox inset="0,0,0,0">
                <w:txbxContent>
                  <w:p w:rsidR="00841467" w:rsidRPr="00FB6FCF" w:rsidRDefault="00841467" w:rsidP="006501D3">
                    <w:pPr>
                      <w:jc w:val="center"/>
                      <w:rPr>
                        <w:w w:val="75"/>
                        <w:sz w:val="32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78880" behindDoc="0" locked="0" layoutInCell="1" allowOverlap="1" wp14:anchorId="70389F39" wp14:editId="474142E5">
              <wp:simplePos x="0" y="0"/>
              <wp:positionH relativeFrom="page">
                <wp:posOffset>5581015</wp:posOffset>
              </wp:positionH>
              <wp:positionV relativeFrom="page">
                <wp:posOffset>9360535</wp:posOffset>
              </wp:positionV>
              <wp:extent cx="539750" cy="179705"/>
              <wp:effectExtent l="0" t="0" r="0" b="0"/>
              <wp:wrapNone/>
              <wp:docPr id="62" name="Text 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E32861" w:rsidRDefault="00841467" w:rsidP="006501D3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П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389F39" id="Text Box 62" o:spid="_x0000_s1130" type="#_x0000_t202" style="position:absolute;margin-left:439.45pt;margin-top:737.05pt;width:42.5pt;height:14.15pt;z-index:25157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" filled="f" stroked="f" strokeweight=".5pt">
              <v:path arrowok="t"/>
              <v:textbox inset="0,0,0,0">
                <w:txbxContent>
                  <w:p w:rsidR="00841467" w:rsidRPr="00E32861" w:rsidRDefault="00841467" w:rsidP="006501D3">
                    <w:pPr>
                      <w:jc w:val="center"/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П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75808" behindDoc="0" locked="0" layoutInCell="1" allowOverlap="1" wp14:anchorId="2DB02854" wp14:editId="5A07EFE3">
              <wp:simplePos x="0" y="0"/>
              <wp:positionH relativeFrom="page">
                <wp:posOffset>6120765</wp:posOffset>
              </wp:positionH>
              <wp:positionV relativeFrom="page">
                <wp:posOffset>9180830</wp:posOffset>
              </wp:positionV>
              <wp:extent cx="539750" cy="179705"/>
              <wp:effectExtent l="0" t="0" r="0" b="0"/>
              <wp:wrapNone/>
              <wp:docPr id="61" name="Text 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FB6FCF" w:rsidRDefault="00841467" w:rsidP="006501D3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Лист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B02854" id="Text Box 61" o:spid="_x0000_s1131" type="#_x0000_t202" style="position:absolute;margin-left:481.95pt;margin-top:722.9pt;width:42.5pt;height:14.15pt;z-index:25157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" filled="f" stroked="f" strokeweight=".5pt">
              <v:path arrowok="t"/>
              <v:textbox inset="0,0,0,0">
                <w:txbxContent>
                  <w:p w:rsidR="00841467" w:rsidRPr="00FB6FCF" w:rsidRDefault="00841467" w:rsidP="006501D3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72736" behindDoc="0" locked="0" layoutInCell="1" allowOverlap="1" wp14:anchorId="7D8ABB57" wp14:editId="4E41FDAD">
              <wp:simplePos x="0" y="0"/>
              <wp:positionH relativeFrom="page">
                <wp:posOffset>5581015</wp:posOffset>
              </wp:positionH>
              <wp:positionV relativeFrom="page">
                <wp:posOffset>9180830</wp:posOffset>
              </wp:positionV>
              <wp:extent cx="539750" cy="179705"/>
              <wp:effectExtent l="0" t="0" r="0" b="0"/>
              <wp:wrapNone/>
              <wp:docPr id="60" name="Text 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FB6FCF" w:rsidRDefault="00841467" w:rsidP="006501D3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Стадия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8ABB57" id="Text Box 60" o:spid="_x0000_s1132" type="#_x0000_t202" style="position:absolute;margin-left:439.45pt;margin-top:722.9pt;width:42.5pt;height:14.15pt;z-index:25157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" filled="f" stroked="f" strokeweight=".5pt">
              <v:path arrowok="t"/>
              <v:textbox inset="0,0,0,0">
                <w:txbxContent>
                  <w:p w:rsidR="00841467" w:rsidRPr="00FB6FCF" w:rsidRDefault="00841467" w:rsidP="006501D3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Стадия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69664" behindDoc="0" locked="0" layoutInCell="1" allowOverlap="1" wp14:anchorId="54ADC677" wp14:editId="29A39D4C">
              <wp:simplePos x="0" y="0"/>
              <wp:positionH relativeFrom="page">
                <wp:posOffset>2341245</wp:posOffset>
              </wp:positionH>
              <wp:positionV relativeFrom="page">
                <wp:posOffset>9001125</wp:posOffset>
              </wp:positionV>
              <wp:extent cx="539750" cy="179705"/>
              <wp:effectExtent l="0" t="0" r="0" b="0"/>
              <wp:wrapNone/>
              <wp:docPr id="54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09015E" w:rsidRDefault="00841467" w:rsidP="00EC3477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Подпись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ADC677" id="Text Box 54" o:spid="_x0000_s1133" type="#_x0000_t202" style="position:absolute;margin-left:184.35pt;margin-top:708.75pt;width:42.5pt;height:14.15pt;z-index:25156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" filled="f" stroked="f" strokeweight=".5pt">
              <v:path arrowok="t"/>
              <v:textbox inset="0,0,0,0">
                <w:txbxContent>
                  <w:p w:rsidR="00841467" w:rsidRPr="0009015E" w:rsidRDefault="00841467" w:rsidP="00EC3477">
                    <w:pPr>
                      <w:jc w:val="center"/>
                      <w:rPr>
                        <w:w w:val="75"/>
                        <w:sz w:val="22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Подпись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63520" behindDoc="0" locked="0" layoutInCell="1" allowOverlap="1" wp14:anchorId="04D62CD4" wp14:editId="278267AE">
              <wp:simplePos x="0" y="0"/>
              <wp:positionH relativeFrom="page">
                <wp:posOffset>2880360</wp:posOffset>
              </wp:positionH>
              <wp:positionV relativeFrom="page">
                <wp:posOffset>9540240</wp:posOffset>
              </wp:positionV>
              <wp:extent cx="360045" cy="179705"/>
              <wp:effectExtent l="0" t="0" r="0" b="0"/>
              <wp:wrapNone/>
              <wp:docPr id="47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09015E" w:rsidRDefault="00841467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D62CD4" id="Text Box 47" o:spid="_x0000_s1134" type="#_x0000_t202" style="position:absolute;margin-left:226.8pt;margin-top:751.2pt;width:28.35pt;height:14.15pt;z-index:25156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09015E" w:rsidRDefault="00841467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60448" behindDoc="0" locked="0" layoutInCell="1" allowOverlap="1" wp14:anchorId="50D04D8F" wp14:editId="623C4E80">
              <wp:simplePos x="0" y="0"/>
              <wp:positionH relativeFrom="page">
                <wp:posOffset>2880995</wp:posOffset>
              </wp:positionH>
              <wp:positionV relativeFrom="page">
                <wp:posOffset>9360535</wp:posOffset>
              </wp:positionV>
              <wp:extent cx="360045" cy="179705"/>
              <wp:effectExtent l="0" t="0" r="0" b="0"/>
              <wp:wrapNone/>
              <wp:docPr id="46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09015E" w:rsidRDefault="00841467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D04D8F" id="Text Box 46" o:spid="_x0000_s1135" type="#_x0000_t202" style="position:absolute;margin-left:226.85pt;margin-top:737.05pt;width:28.35pt;height:14.15pt;z-index:25156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09015E" w:rsidRDefault="00841467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57376" behindDoc="0" locked="0" layoutInCell="1" allowOverlap="1" wp14:anchorId="3E9C5F63" wp14:editId="10043F78">
              <wp:simplePos x="0" y="0"/>
              <wp:positionH relativeFrom="page">
                <wp:posOffset>2880360</wp:posOffset>
              </wp:positionH>
              <wp:positionV relativeFrom="page">
                <wp:posOffset>9180830</wp:posOffset>
              </wp:positionV>
              <wp:extent cx="360045" cy="179705"/>
              <wp:effectExtent l="0" t="0" r="0" b="0"/>
              <wp:wrapNone/>
              <wp:docPr id="45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09015E" w:rsidRDefault="00841467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9C5F63" id="Text Box 45" o:spid="_x0000_s1136" type="#_x0000_t202" style="position:absolute;margin-left:226.8pt;margin-top:722.9pt;width:28.35pt;height:14.15pt;z-index:25155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" filled="f" stroked="f" strokeweight=".5pt">
              <v:path arrowok="t"/>
              <v:textbox inset="0,0,0,0">
                <w:txbxContent>
                  <w:p w:rsidR="00841467" w:rsidRPr="0009015E" w:rsidRDefault="00841467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54304" behindDoc="0" locked="0" layoutInCell="1" allowOverlap="1" wp14:anchorId="0E03A4A8" wp14:editId="3CD06E23">
              <wp:simplePos x="0" y="0"/>
              <wp:positionH relativeFrom="page">
                <wp:posOffset>2880360</wp:posOffset>
              </wp:positionH>
              <wp:positionV relativeFrom="page">
                <wp:posOffset>9001125</wp:posOffset>
              </wp:positionV>
              <wp:extent cx="360045" cy="179705"/>
              <wp:effectExtent l="0" t="0" r="0" b="0"/>
              <wp:wrapNone/>
              <wp:docPr id="44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09015E" w:rsidRDefault="00841467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Дата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03A4A8" id="Text Box 44" o:spid="_x0000_s1137" type="#_x0000_t202" style="position:absolute;margin-left:226.8pt;margin-top:708.75pt;width:28.35pt;height:14.15pt;z-index:25155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" filled="f" stroked="f" strokeweight=".5pt">
              <v:path arrowok="t"/>
              <v:textbox inset="0,0,0,0">
                <w:txbxContent>
                  <w:p w:rsidR="00841467" w:rsidRPr="0009015E" w:rsidRDefault="00841467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42016" behindDoc="0" locked="0" layoutInCell="1" allowOverlap="1" wp14:anchorId="231E1BE5" wp14:editId="5520D83D">
              <wp:simplePos x="0" y="0"/>
              <wp:positionH relativeFrom="page">
                <wp:posOffset>900430</wp:posOffset>
              </wp:positionH>
              <wp:positionV relativeFrom="page">
                <wp:posOffset>9000490</wp:posOffset>
              </wp:positionV>
              <wp:extent cx="360045" cy="179705"/>
              <wp:effectExtent l="0" t="0" r="0" b="0"/>
              <wp:wrapNone/>
              <wp:docPr id="4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09015E" w:rsidRDefault="00841467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Изм.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1E1BE5" id="Text Box 40" o:spid="_x0000_s1138" type="#_x0000_t202" style="position:absolute;margin-left:70.9pt;margin-top:708.7pt;width:28.35pt;height:14.15pt;z-index:25154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" filled="f" stroked="f" strokeweight=".5pt">
              <v:path arrowok="t"/>
              <v:textbox inset="0,0,0,0">
                <w:txbxContent>
                  <w:p w:rsidR="00841467" w:rsidRPr="0009015E" w:rsidRDefault="00841467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Изм.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lang w:val="ru-RU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467" w:rsidRDefault="00841467" w:rsidP="00805DA5">
      <w:r>
        <w:separator/>
      </w:r>
    </w:p>
  </w:footnote>
  <w:footnote w:type="continuationSeparator" w:id="0">
    <w:p w:rsidR="00841467" w:rsidRDefault="00841467" w:rsidP="00805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467" w:rsidRDefault="00841467" w:rsidP="005D6F88">
    <w:pPr>
      <w:pStyle w:val="a3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841467" w:rsidRDefault="00841467" w:rsidP="004E394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467" w:rsidRDefault="00841467" w:rsidP="004E3940">
    <w:pPr>
      <w:pStyle w:val="a3"/>
      <w:ind w:right="360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E07E4B7" wp14:editId="2FDDFD79">
              <wp:simplePos x="0" y="0"/>
              <wp:positionH relativeFrom="page">
                <wp:posOffset>7021195</wp:posOffset>
              </wp:positionH>
              <wp:positionV relativeFrom="page">
                <wp:posOffset>180340</wp:posOffset>
              </wp:positionV>
              <wp:extent cx="360045" cy="252095"/>
              <wp:effectExtent l="20320" t="18415" r="19685" b="15240"/>
              <wp:wrapTight wrapText="bothSides">
                <wp:wrapPolygon edited="0">
                  <wp:start x="-1143" y="-1687"/>
                  <wp:lineTo x="-1143" y="22416"/>
                  <wp:lineTo x="22743" y="22416"/>
                  <wp:lineTo x="22743" y="-1687"/>
                  <wp:lineTo x="-1143" y="-1687"/>
                </wp:wrapPolygon>
              </wp:wrapTight>
              <wp:docPr id="423" name="Text Box 1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841467" w:rsidRPr="00237F79" w:rsidRDefault="00237F79" w:rsidP="005E5159">
                          <w:pPr>
                            <w:tabs>
                              <w:tab w:val="left" w:pos="3907"/>
                            </w:tabs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4</w:t>
                          </w:r>
                        </w:p>
                        <w:p w:rsidR="00841467" w:rsidRPr="00D9364E" w:rsidRDefault="00841467" w:rsidP="00D9364E">
                          <w:pPr>
                            <w:jc w:val="center"/>
                            <w:rPr>
                              <w:w w:val="75"/>
                              <w:sz w:val="22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54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07E4B7" id="_x0000_t202" coordsize="21600,21600" o:spt="202" path="m,l,21600r21600,l21600,xe">
              <v:stroke joinstyle="miter"/>
              <v:path gradientshapeok="t" o:connecttype="rect"/>
            </v:shapetype>
            <v:shape id="Text Box 172" o:spid="_x0000_s1026" type="#_x0000_t202" style="position:absolute;margin-left:552.85pt;margin-top:14.2pt;width:28.35pt;height:19.8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" filled="f" strokeweight="2.25pt">
              <v:textbox inset="0,1.5mm,0,0">
                <w:txbxContent>
                  <w:p w:rsidR="00841467" w:rsidRPr="00237F79" w:rsidRDefault="00237F79" w:rsidP="005E5159">
                    <w:pPr>
                      <w:tabs>
                        <w:tab w:val="left" w:pos="3907"/>
                      </w:tabs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4</w:t>
                    </w:r>
                  </w:p>
                  <w:p w:rsidR="00841467" w:rsidRPr="00D9364E" w:rsidRDefault="00841467" w:rsidP="00D9364E">
                    <w:pPr>
                      <w:jc w:val="center"/>
                      <w:rPr>
                        <w:w w:val="75"/>
                        <w:sz w:val="22"/>
                        <w:szCs w:val="19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18816" behindDoc="0" locked="0" layoutInCell="1" allowOverlap="1" wp14:anchorId="7251DF40" wp14:editId="49EE815A">
              <wp:simplePos x="0" y="0"/>
              <wp:positionH relativeFrom="page">
                <wp:posOffset>433705</wp:posOffset>
              </wp:positionH>
              <wp:positionV relativeFrom="page">
                <wp:posOffset>7024370</wp:posOffset>
              </wp:positionV>
              <wp:extent cx="466725" cy="3060065"/>
              <wp:effectExtent l="14605" t="23495" r="23495" b="21590"/>
              <wp:wrapNone/>
              <wp:docPr id="414" name="Group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6725" cy="3060065"/>
                        <a:chOff x="0" y="0"/>
                        <a:chExt cx="468000" cy="3060000"/>
                      </a:xfrm>
                    </wpg:grpSpPr>
                    <wpg:grpSp>
                      <wpg:cNvPr id="415" name="Group 100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000" cy="3060000"/>
                          <a:chOff x="0" y="0"/>
                          <a:chExt cx="468000" cy="3060000"/>
                        </a:xfrm>
                      </wpg:grpSpPr>
                      <wps:wsp>
                        <wps:cNvPr id="416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8000" cy="3060000"/>
                          </a:xfrm>
                          <a:prstGeom prst="rect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17" name="Straight Connector 102"/>
                        <wps:cNvCnPr>
                          <a:cxnSpLocks noChangeShapeType="1"/>
                        </wps:cNvCnPr>
                        <wps:spPr bwMode="auto">
                          <a:xfrm>
                            <a:off x="217283" y="0"/>
                            <a:ext cx="0" cy="306000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8" name="Straight Connector 103"/>
                        <wps:cNvCnPr>
                          <a:cxnSpLocks noChangeShapeType="1"/>
                        </wps:cNvCnPr>
                        <wps:spPr bwMode="auto">
                          <a:xfrm>
                            <a:off x="0" y="900820"/>
                            <a:ext cx="468000" cy="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9" name="Straight Connector 104"/>
                        <wps:cNvCnPr>
                          <a:cxnSpLocks noChangeShapeType="1"/>
                        </wps:cNvCnPr>
                        <wps:spPr bwMode="auto">
                          <a:xfrm>
                            <a:off x="0" y="2159252"/>
                            <a:ext cx="468000" cy="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420" name="Text Box 105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ED5D62" w:rsidRDefault="00841467" w:rsidP="00F71B60">
                            <w:pPr>
                              <w:jc w:val="center"/>
                              <w:rPr>
                                <w:w w:val="75"/>
                                <w:szCs w:val="18"/>
                              </w:rPr>
                            </w:pPr>
                            <w:r w:rsidRPr="00ED5D62">
                              <w:rPr>
                                <w:w w:val="75"/>
                                <w:szCs w:val="18"/>
                              </w:rPr>
                              <w:t>Взам. инв. №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421" name="Text Box 109"/>
                      <wps:cNvSpPr txBox="1">
                        <a:spLocks noChangeArrowheads="1"/>
                      </wps:cNvSpPr>
                      <wps:spPr bwMode="auto">
                        <a:xfrm>
                          <a:off x="0" y="2159252"/>
                          <a:ext cx="216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ED5D62" w:rsidRDefault="00841467" w:rsidP="00F71B60">
                            <w:pPr>
                              <w:jc w:val="center"/>
                              <w:rPr>
                                <w:w w:val="75"/>
                                <w:szCs w:val="20"/>
                              </w:rPr>
                            </w:pPr>
                            <w:r w:rsidRPr="00ED5D62">
                              <w:rPr>
                                <w:w w:val="75"/>
                                <w:szCs w:val="20"/>
                              </w:rPr>
                              <w:t>Инв. № подл.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422" name="Text Box 110"/>
                      <wps:cNvSpPr txBox="1">
                        <a:spLocks noChangeArrowheads="1"/>
                      </wps:cNvSpPr>
                      <wps:spPr bwMode="auto">
                        <a:xfrm>
                          <a:off x="0" y="900820"/>
                          <a:ext cx="216000" cy="12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ED5D62" w:rsidRDefault="00841467" w:rsidP="00F71B60">
                            <w:pPr>
                              <w:jc w:val="center"/>
                              <w:rPr>
                                <w:w w:val="75"/>
                                <w:szCs w:val="18"/>
                              </w:rPr>
                            </w:pPr>
                            <w:r w:rsidRPr="00ED5D62">
                              <w:rPr>
                                <w:w w:val="75"/>
                                <w:szCs w:val="18"/>
                              </w:rPr>
                              <w:t>Подп. и дата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51DF40" id="Group 99" o:spid="_x0000_s1027" style="position:absolute;margin-left:34.15pt;margin-top:553.1pt;width:36.75pt;height:240.95pt;z-index:251618816;mso-position-horizontal-relative:page;mso-position-vertical-relative:page;mso-width-relative:margin;mso-height-relative:margin" coordsize="4680,3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">
              <v:group id="Group 100" o:spid="_x0000_s1028" style="position:absolute;width:4680;height:30600" coordsize="4680,3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Ayd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eLOD3TDgCcn0HAAD//wMAUEsBAi0AFAAGAAgAAAAhANvh9svuAAAAhQEAABMAAAAAAAAA&#10;AAAAAAAAAAAAAFtDb250ZW50X1R5cGVzXS54bWxQSwECLQAUAAYACAAAACEAWvQsW78AAAAVAQAA&#10;CwAAAAAAAAAAAAAAAAAfAQAAX3JlbHMvLnJlbHNQSwECLQAUAAYACAAAACEAswQMncYAAADcAAAA&#10;DwAAAAAAAAAAAAAAAAAHAgAAZHJzL2Rvd25yZXYueG1sUEsFBgAAAAADAAMAtwAAAPoCAAAAAA==&#10;">
                <v:rect id="Rectangle 101" o:spid="_x0000_s1029" style="position:absolute;width:4680;height:30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" filled="f" strokeweight="2.25pt"/>
                <v:line id="Straight Connector 102" o:spid="_x0000_s1030" style="position:absolute;visibility:visible;mso-wrap-style:square" from="2172,0" to="2172,30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" strokeweight="2.25pt">
                  <v:stroke joinstyle="miter"/>
                </v:line>
                <v:line id="Straight Connector 103" o:spid="_x0000_s1031" style="position:absolute;visibility:visible;mso-wrap-style:square" from="0,9008" to="4680,9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" strokeweight="2.25pt">
                  <v:stroke joinstyle="miter"/>
                </v:line>
                <v:line id="Straight Connector 104" o:spid="_x0000_s1032" style="position:absolute;visibility:visible;mso-wrap-style:square" from="0,21592" to="4680,21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" strokeweight="2.25pt">
                  <v:stroke joinstyle="miter"/>
                </v:line>
              </v:group>
              <v:shape id="Text Box 105" o:spid="_x0000_s1033" type="#_x0000_t202" style="position:absolute;width:216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841467" w:rsidRPr="00ED5D62" w:rsidRDefault="00841467" w:rsidP="00F71B60">
                      <w:pPr>
                        <w:jc w:val="center"/>
                        <w:rPr>
                          <w:w w:val="75"/>
                          <w:szCs w:val="18"/>
                        </w:rPr>
                      </w:pPr>
                      <w:proofErr w:type="spellStart"/>
                      <w:r w:rsidRPr="00ED5D62">
                        <w:rPr>
                          <w:w w:val="75"/>
                          <w:szCs w:val="18"/>
                        </w:rPr>
                        <w:t>Взам</w:t>
                      </w:r>
                      <w:proofErr w:type="spellEnd"/>
                      <w:r w:rsidRPr="00ED5D62">
                        <w:rPr>
                          <w:w w:val="75"/>
                          <w:szCs w:val="18"/>
                        </w:rPr>
                        <w:t>. инв. №</w:t>
                      </w:r>
                    </w:p>
                  </w:txbxContent>
                </v:textbox>
              </v:shape>
              <v:shape id="Text Box 109" o:spid="_x0000_s1034" type="#_x0000_t202" style="position:absolute;top:21592;width:216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:rsidR="00841467" w:rsidRPr="00ED5D62" w:rsidRDefault="00841467" w:rsidP="00F71B60">
                      <w:pPr>
                        <w:jc w:val="center"/>
                        <w:rPr>
                          <w:w w:val="75"/>
                          <w:szCs w:val="20"/>
                        </w:rPr>
                      </w:pPr>
                      <w:r w:rsidRPr="00ED5D62">
                        <w:rPr>
                          <w:w w:val="75"/>
                          <w:szCs w:val="20"/>
                        </w:rPr>
                        <w:t>Инв. № подл.</w:t>
                      </w:r>
                    </w:p>
                  </w:txbxContent>
                </v:textbox>
              </v:shape>
              <v:shape id="Text Box 110" o:spid="_x0000_s1035" type="#_x0000_t202" style="position:absolute;top:9008;width:216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:rsidR="00841467" w:rsidRPr="00ED5D62" w:rsidRDefault="00841467" w:rsidP="00F71B60">
                      <w:pPr>
                        <w:jc w:val="center"/>
                        <w:rPr>
                          <w:w w:val="75"/>
                          <w:szCs w:val="18"/>
                        </w:rPr>
                      </w:pPr>
                      <w:r w:rsidRPr="00ED5D62">
                        <w:rPr>
                          <w:w w:val="75"/>
                          <w:szCs w:val="18"/>
                        </w:rPr>
                        <w:t>Подп. и дата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21888" behindDoc="0" locked="0" layoutInCell="1" allowOverlap="1" wp14:anchorId="5DE53123" wp14:editId="3C9AE495">
              <wp:simplePos x="0" y="0"/>
              <wp:positionH relativeFrom="page">
                <wp:posOffset>900430</wp:posOffset>
              </wp:positionH>
              <wp:positionV relativeFrom="page">
                <wp:posOffset>180340</wp:posOffset>
              </wp:positionV>
              <wp:extent cx="6480175" cy="9900285"/>
              <wp:effectExtent l="19050" t="19050" r="0" b="5715"/>
              <wp:wrapNone/>
              <wp:docPr id="413" name="Rectangle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175" cy="9900285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3AF7A8E" id="Rectangle 126" o:spid="_x0000_s1026" style="position:absolute;margin-left:70.9pt;margin-top:14.2pt;width:510.25pt;height:779.55pt;z-index:2516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" filled="f" strokecolor="windowText" strokeweight="2.25pt">
              <v:path arrowok="t"/>
              <v:textbox inset="0,0,0,0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467" w:rsidRDefault="00841467" w:rsidP="00641D3E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05152" behindDoc="1" locked="0" layoutInCell="1" allowOverlap="1" wp14:anchorId="28D1BF05" wp14:editId="1199F5EA">
              <wp:simplePos x="0" y="0"/>
              <wp:positionH relativeFrom="page">
                <wp:posOffset>7021195</wp:posOffset>
              </wp:positionH>
              <wp:positionV relativeFrom="page">
                <wp:posOffset>179705</wp:posOffset>
              </wp:positionV>
              <wp:extent cx="360045" cy="252095"/>
              <wp:effectExtent l="20320" t="17780" r="19685" b="15875"/>
              <wp:wrapSquare wrapText="bothSides"/>
              <wp:docPr id="398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841467" w:rsidRPr="00340E71" w:rsidRDefault="00237F79" w:rsidP="00D226E9">
                          <w:pPr>
                            <w:tabs>
                              <w:tab w:val="left" w:pos="3907"/>
                            </w:tabs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noProof/>
                              <w:sz w:val="22"/>
                            </w:rPr>
                            <w:t>2</w:t>
                          </w:r>
                        </w:p>
                        <w:p w:rsidR="00841467" w:rsidRPr="00C6559B" w:rsidRDefault="00841467" w:rsidP="006E416F">
                          <w:pPr>
                            <w:jc w:val="center"/>
                            <w:rPr>
                              <w:rFonts w:cs="Arial"/>
                              <w:b/>
                              <w:w w:val="75"/>
                              <w:sz w:val="22"/>
                            </w:rPr>
                          </w:pPr>
                        </w:p>
                      </w:txbxContent>
                    </wps:txbx>
                    <wps:bodyPr rot="0" vert="horz" wrap="square" lIns="0" tIns="54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D1BF05"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45" type="#_x0000_t202" style="position:absolute;margin-left:552.85pt;margin-top:14.15pt;width:28.35pt;height:19.85pt;z-index:-25181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" filled="f" strokeweight="2.25pt">
              <v:textbox inset="0,1.5mm,0,0">
                <w:txbxContent>
                  <w:p w:rsidR="00841467" w:rsidRPr="00340E71" w:rsidRDefault="00237F79" w:rsidP="00D226E9">
                    <w:pPr>
                      <w:tabs>
                        <w:tab w:val="left" w:pos="3907"/>
                      </w:tabs>
                      <w:jc w:val="center"/>
                      <w:rPr>
                        <w:sz w:val="22"/>
                      </w:rPr>
                    </w:pPr>
                    <w:r>
                      <w:rPr>
                        <w:noProof/>
                        <w:sz w:val="22"/>
                      </w:rPr>
                      <w:t>2</w:t>
                    </w:r>
                  </w:p>
                  <w:p w:rsidR="00841467" w:rsidRPr="00C6559B" w:rsidRDefault="00841467" w:rsidP="006E416F">
                    <w:pPr>
                      <w:jc w:val="center"/>
                      <w:rPr>
                        <w:rFonts w:cs="Arial"/>
                        <w:b/>
                        <w:w w:val="75"/>
                        <w:sz w:val="22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08224" behindDoc="0" locked="0" layoutInCell="1" allowOverlap="1" wp14:anchorId="5A7BD657" wp14:editId="5BDABA9E">
              <wp:simplePos x="0" y="0"/>
              <wp:positionH relativeFrom="page">
                <wp:posOffset>900430</wp:posOffset>
              </wp:positionH>
              <wp:positionV relativeFrom="page">
                <wp:posOffset>180340</wp:posOffset>
              </wp:positionV>
              <wp:extent cx="6480175" cy="9900285"/>
              <wp:effectExtent l="19050" t="19050" r="0" b="5715"/>
              <wp:wrapNone/>
              <wp:docPr id="397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175" cy="9900285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A76ED0" id="Rectangle 1" o:spid="_x0000_s1026" style="position:absolute;margin-left:70.9pt;margin-top:14.2pt;width:510.25pt;height:779.55pt;z-index:25150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" filled="f" strokecolor="windowText" strokeweight="2.25pt">
              <v:path arrowok="t"/>
              <v:textbox inset="0,0,0,0"/>
              <w10:wrap anchorx="page" anchory="page"/>
            </v:rect>
          </w:pict>
        </mc:Fallback>
      </mc:AlternateContent>
    </w:r>
  </w:p>
  <w:p w:rsidR="00841467" w:rsidRPr="00A62A72" w:rsidRDefault="00136339" w:rsidP="00136339">
    <w:pPr>
      <w:tabs>
        <w:tab w:val="right" w:pos="9072"/>
      </w:tabs>
      <w:ind w:right="425"/>
      <w:rPr>
        <w:rFonts w:ascii="Times New Roman" w:hAnsi="Times New Roman"/>
        <w:b/>
        <w:bCs/>
        <w:szCs w:val="24"/>
      </w:rPr>
    </w:pPr>
    <w:r w:rsidRPr="00A62A72">
      <w:rPr>
        <w:rFonts w:ascii="Times New Roman" w:hAnsi="Times New Roman"/>
        <w:b/>
        <w:bCs/>
        <w:noProof/>
        <w:szCs w:val="24"/>
        <w:lang w:eastAsia="ru-RU"/>
      </w:rPr>
      <w:t xml:space="preserve"> </w:t>
    </w:r>
    <w:r w:rsidR="00841467" w:rsidRPr="00A62A72">
      <w:rPr>
        <w:rFonts w:ascii="Times New Roman" w:hAnsi="Times New Roman"/>
        <w:b/>
        <w:bCs/>
        <w:noProof/>
        <w:szCs w:val="24"/>
        <w:lang w:eastAsia="ru-RU"/>
      </w:rPr>
      <mc:AlternateContent>
        <mc:Choice Requires="wpg">
          <w:drawing>
            <wp:anchor distT="0" distB="0" distL="114300" distR="114300" simplePos="0" relativeHeight="251800064" behindDoc="0" locked="0" layoutInCell="1" allowOverlap="1" wp14:anchorId="713638A1" wp14:editId="482774A5">
              <wp:simplePos x="0" y="0"/>
              <wp:positionH relativeFrom="page">
                <wp:posOffset>431800</wp:posOffset>
              </wp:positionH>
              <wp:positionV relativeFrom="page">
                <wp:posOffset>7021195</wp:posOffset>
              </wp:positionV>
              <wp:extent cx="467995" cy="3060065"/>
              <wp:effectExtent l="22225" t="20320" r="14605" b="15240"/>
              <wp:wrapNone/>
              <wp:docPr id="384" name="Group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7995" cy="3060065"/>
                        <a:chOff x="0" y="0"/>
                        <a:chExt cx="469283" cy="3060000"/>
                      </a:xfrm>
                    </wpg:grpSpPr>
                    <wpg:grpSp>
                      <wpg:cNvPr id="385" name="Group 6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000" cy="3060000"/>
                          <a:chOff x="0" y="0"/>
                          <a:chExt cx="468000" cy="3060000"/>
                        </a:xfrm>
                      </wpg:grpSpPr>
                      <wps:wsp>
                        <wps:cNvPr id="38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8000" cy="3060000"/>
                          </a:xfrm>
                          <a:prstGeom prst="rect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87" name="Straight Connector 118"/>
                        <wps:cNvCnPr>
                          <a:cxnSpLocks noChangeShapeType="1"/>
                        </wps:cNvCnPr>
                        <wps:spPr bwMode="auto">
                          <a:xfrm>
                            <a:off x="217283" y="0"/>
                            <a:ext cx="0" cy="306000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" name="Straight Connector 122"/>
                        <wps:cNvCnPr>
                          <a:cxnSpLocks noChangeShapeType="1"/>
                        </wps:cNvCnPr>
                        <wps:spPr bwMode="auto">
                          <a:xfrm>
                            <a:off x="0" y="900820"/>
                            <a:ext cx="468000" cy="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9" name="Straight Connector 123"/>
                        <wps:cNvCnPr>
                          <a:cxnSpLocks noChangeShapeType="1"/>
                        </wps:cNvCnPr>
                        <wps:spPr bwMode="auto">
                          <a:xfrm>
                            <a:off x="0" y="2159252"/>
                            <a:ext cx="468000" cy="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391" name="Text Box 141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>
                            <w:r>
                              <w:rPr>
                                <w:sz w:val="22"/>
                                <w:lang w:val="en-US"/>
                              </w:rPr>
                              <w:fldChar w:fldCharType="begin"/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2" name="Text Box 142"/>
                      <wps:cNvSpPr txBox="1">
                        <a:spLocks noChangeArrowheads="1"/>
                      </wps:cNvSpPr>
                      <wps:spPr bwMode="auto">
                        <a:xfrm>
                          <a:off x="217283" y="0"/>
                          <a:ext cx="252000" cy="89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>
                            <w:r>
                              <w:rPr>
                                <w:sz w:val="2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3" name="Text Box 143"/>
                      <wps:cNvSpPr txBox="1">
                        <a:spLocks noChangeArrowheads="1"/>
                      </wps:cNvSpPr>
                      <wps:spPr bwMode="auto">
                        <a:xfrm>
                          <a:off x="217283" y="900820"/>
                          <a:ext cx="252000" cy="12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4" name="Text Box 144"/>
                      <wps:cNvSpPr txBox="1">
                        <a:spLocks noChangeArrowheads="1"/>
                      </wps:cNvSpPr>
                      <wps:spPr bwMode="auto">
                        <a:xfrm>
                          <a:off x="217283" y="2159252"/>
                          <a:ext cx="252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400DEB" w:rsidRDefault="00841467" w:rsidP="00400DEB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5" name="Text Box 145"/>
                      <wps:cNvSpPr txBox="1">
                        <a:spLocks noChangeArrowheads="1"/>
                      </wps:cNvSpPr>
                      <wps:spPr bwMode="auto">
                        <a:xfrm>
                          <a:off x="0" y="2159252"/>
                          <a:ext cx="216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6" name="Text Box 146"/>
                      <wps:cNvSpPr txBox="1">
                        <a:spLocks noChangeArrowheads="1"/>
                      </wps:cNvSpPr>
                      <wps:spPr bwMode="auto">
                        <a:xfrm>
                          <a:off x="0" y="900820"/>
                          <a:ext cx="216000" cy="12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3638A1" id="Group 24" o:spid="_x0000_s1046" style="position:absolute;margin-left:34pt;margin-top:552.85pt;width:36.85pt;height:240.95pt;z-index:251800064;mso-position-horizontal-relative:page;mso-position-vertical-relative:page;mso-width-relative:margin;mso-height-relative:margin" coordsize="4692,3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">
              <v:group id="Group 6" o:spid="_x0000_s1047" style="position:absolute;width:4680;height:30600" coordsize="4680,3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FR/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vlzA/5lwBOTmDwAA//8DAFBLAQItABQABgAIAAAAIQDb4fbL7gAAAIUBAAATAAAAAAAAAAAA&#10;AAAAAAAAAABbQ29udGVudF9UeXBlc10ueG1sUEsBAi0AFAAGAAgAAAAhAFr0LFu/AAAAFQEAAAsA&#10;AAAAAAAAAAAAAAAAHwEAAF9yZWxzLy5yZWxzUEsBAi0AFAAGAAgAAAAhAJukVH/EAAAA3AAAAA8A&#10;AAAAAAAAAAAAAAAABwIAAGRycy9kb3ducmV2LnhtbFBLBQYAAAAAAwADALcAAAD4AgAAAAA=&#10;">
                <v:rect id="Rectangle 113" o:spid="_x0000_s1048" style="position:absolute;width:4680;height:30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" filled="f" strokeweight="2.25pt"/>
                <v:line id="Straight Connector 118" o:spid="_x0000_s1049" style="position:absolute;visibility:visible;mso-wrap-style:square" from="2172,0" to="2172,30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" strokeweight="2.25pt">
                  <v:stroke joinstyle="miter"/>
                </v:line>
                <v:line id="Straight Connector 122" o:spid="_x0000_s1050" style="position:absolute;visibility:visible;mso-wrap-style:square" from="0,9008" to="4680,9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" strokeweight="2.25pt">
                  <v:stroke joinstyle="miter"/>
                </v:line>
                <v:line id="Straight Connector 123" o:spid="_x0000_s1051" style="position:absolute;visibility:visible;mso-wrap-style:square" from="0,21592" to="4680,21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" strokeweight="2.25pt">
                  <v:stroke joinstyle="miter"/>
                </v:line>
              </v:group>
              <v:shape id="Text Box 141" o:spid="_x0000_s1052" type="#_x0000_t202" style="position:absolute;width:216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>
                      <w:r>
                        <w:rPr>
                          <w:sz w:val="22"/>
                          <w:lang w:val="en-US"/>
                        </w:rPr>
                        <w:fldChar w:fldCharType="begin"/>
                      </w:r>
                      <w:r>
                        <w:fldChar w:fldCharType="end"/>
                      </w:r>
                    </w:p>
                  </w:txbxContent>
                </v:textbox>
              </v:shape>
              <v:shape id="Text Box 142" o:spid="_x0000_s1053" type="#_x0000_t202" style="position:absolute;left:2172;width:2520;height:89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>
                      <w:r>
                        <w:rPr>
                          <w:sz w:val="2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  <v:shape id="Text Box 143" o:spid="_x0000_s1054" type="#_x0000_t202" style="position:absolute;left:2172;top:9008;width:252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/>
                  </w:txbxContent>
                </v:textbox>
              </v:shape>
              <v:shape id="Text Box 144" o:spid="_x0000_s1055" type="#_x0000_t202" style="position:absolute;left:2172;top:21592;width:252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:rsidR="00841467" w:rsidRPr="00400DEB" w:rsidRDefault="00841467" w:rsidP="00400DEB"/>
                  </w:txbxContent>
                </v:textbox>
              </v:shape>
              <v:shape id="Text Box 145" o:spid="_x0000_s1056" type="#_x0000_t202" style="position:absolute;top:21592;width:216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/>
                  </w:txbxContent>
                </v:textbox>
              </v:shape>
              <v:shape id="Text Box 146" o:spid="_x0000_s1057" type="#_x0000_t202" style="position:absolute;top:9008;width:216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/>
                  </w:txbxContent>
                </v:textbox>
              </v:shape>
              <w10:wrap anchorx="page" anchory="page"/>
            </v:group>
          </w:pict>
        </mc:Fallback>
      </mc:AlternateContent>
    </w:r>
    <w:r w:rsidR="00841467" w:rsidRPr="00A62A72">
      <w:rPr>
        <w:rFonts w:ascii="Times New Roman" w:hAnsi="Times New Roman"/>
        <w:b/>
        <w:bCs/>
        <w:noProof/>
        <w:szCs w:val="24"/>
        <w:lang w:eastAsia="ru-RU"/>
      </w:rPr>
      <mc:AlternateContent>
        <mc:Choice Requires="wpg">
          <w:drawing>
            <wp:anchor distT="0" distB="0" distL="114300" distR="114300" simplePos="0" relativeHeight="251796992" behindDoc="0" locked="0" layoutInCell="1" allowOverlap="1" wp14:anchorId="2CB2B708" wp14:editId="5F24869F">
              <wp:simplePos x="0" y="0"/>
              <wp:positionH relativeFrom="page">
                <wp:posOffset>180340</wp:posOffset>
              </wp:positionH>
              <wp:positionV relativeFrom="page">
                <wp:posOffset>4680585</wp:posOffset>
              </wp:positionV>
              <wp:extent cx="723900" cy="2343785"/>
              <wp:effectExtent l="18415" t="22860" r="19685" b="14605"/>
              <wp:wrapNone/>
              <wp:docPr id="106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3900" cy="2343785"/>
                        <a:chOff x="0" y="0"/>
                        <a:chExt cx="723600" cy="2345609"/>
                      </a:xfrm>
                    </wpg:grpSpPr>
                    <wpg:grpSp>
                      <wpg:cNvPr id="107" name="Group 13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600" cy="2340000"/>
                          <a:chOff x="0" y="0"/>
                          <a:chExt cx="722880" cy="2340000"/>
                        </a:xfrm>
                      </wpg:grpSpPr>
                      <wps:wsp>
                        <wps:cNvPr id="108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0000" cy="2340000"/>
                          </a:xfrm>
                          <a:prstGeom prst="rect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9" name="Straight Connector 115"/>
                        <wps:cNvCnPr>
                          <a:cxnSpLocks noChangeShapeType="1"/>
                        </wps:cNvCnPr>
                        <wps:spPr bwMode="auto">
                          <a:xfrm>
                            <a:off x="182880" y="0"/>
                            <a:ext cx="0" cy="234000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Straight Connector 116"/>
                        <wps:cNvCnPr>
                          <a:cxnSpLocks noChangeShapeType="1"/>
                        </wps:cNvCnPr>
                        <wps:spPr bwMode="auto">
                          <a:xfrm>
                            <a:off x="365760" y="0"/>
                            <a:ext cx="0" cy="234000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Straight Connector 117"/>
                        <wps:cNvCnPr>
                          <a:cxnSpLocks noChangeShapeType="1"/>
                        </wps:cNvCnPr>
                        <wps:spPr bwMode="auto">
                          <a:xfrm>
                            <a:off x="548640" y="0"/>
                            <a:ext cx="0" cy="234000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Straight Connector 119"/>
                        <wps:cNvCnPr>
                          <a:cxnSpLocks noChangeShapeType="1"/>
                        </wps:cNvCnPr>
                        <wps:spPr bwMode="auto">
                          <a:xfrm>
                            <a:off x="182880" y="365760"/>
                            <a:ext cx="540000" cy="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Straight Connector 120"/>
                        <wps:cNvCnPr>
                          <a:cxnSpLocks noChangeShapeType="1"/>
                        </wps:cNvCnPr>
                        <wps:spPr bwMode="auto">
                          <a:xfrm>
                            <a:off x="182880" y="906449"/>
                            <a:ext cx="540000" cy="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Straight Connector 121"/>
                        <wps:cNvCnPr>
                          <a:cxnSpLocks noChangeShapeType="1"/>
                        </wps:cNvCnPr>
                        <wps:spPr bwMode="auto">
                          <a:xfrm>
                            <a:off x="182880" y="1622066"/>
                            <a:ext cx="540000" cy="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115" name="Text Box 124"/>
                      <wps:cNvSpPr txBox="1">
                        <a:spLocks noChangeArrowheads="1"/>
                      </wps:cNvSpPr>
                      <wps:spPr bwMode="auto">
                        <a:xfrm>
                          <a:off x="179514" y="5609"/>
                          <a:ext cx="18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>
                            <w:r>
                              <w:rPr>
                                <w:sz w:val="2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16" name="Text Box 125"/>
                      <wps:cNvSpPr txBox="1">
                        <a:spLocks noChangeArrowheads="1"/>
                      </wps:cNvSpPr>
                      <wps:spPr bwMode="auto">
                        <a:xfrm>
                          <a:off x="359028" y="0"/>
                          <a:ext cx="18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17" name="Text Box 127"/>
                      <wps:cNvSpPr txBox="1">
                        <a:spLocks noChangeArrowheads="1"/>
                      </wps:cNvSpPr>
                      <wps:spPr bwMode="auto">
                        <a:xfrm>
                          <a:off x="179514" y="364638"/>
                          <a:ext cx="18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400DEB" w:rsidRDefault="00841467" w:rsidP="00400DEB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18" name="Text Box 128"/>
                      <wps:cNvSpPr txBox="1">
                        <a:spLocks noChangeArrowheads="1"/>
                      </wps:cNvSpPr>
                      <wps:spPr bwMode="auto">
                        <a:xfrm>
                          <a:off x="359028" y="364638"/>
                          <a:ext cx="18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19" name="Text Box 130"/>
                      <wps:cNvSpPr txBox="1">
                        <a:spLocks noChangeArrowheads="1"/>
                      </wps:cNvSpPr>
                      <wps:spPr bwMode="auto">
                        <a:xfrm>
                          <a:off x="179514" y="903180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0" name="Text Box 133"/>
                      <wps:cNvSpPr txBox="1">
                        <a:spLocks noChangeArrowheads="1"/>
                      </wps:cNvSpPr>
                      <wps:spPr bwMode="auto">
                        <a:xfrm>
                          <a:off x="364638" y="903180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400DEB" w:rsidRDefault="00841467" w:rsidP="00400DEB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1" name="Text Box 134"/>
                      <wps:cNvSpPr txBox="1">
                        <a:spLocks noChangeArrowheads="1"/>
                      </wps:cNvSpPr>
                      <wps:spPr bwMode="auto">
                        <a:xfrm>
                          <a:off x="538542" y="903180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400DEB" w:rsidRDefault="00841467" w:rsidP="00400DEB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2" name="Text Box 135"/>
                      <wps:cNvSpPr txBox="1">
                        <a:spLocks noChangeArrowheads="1"/>
                      </wps:cNvSpPr>
                      <wps:spPr bwMode="auto">
                        <a:xfrm>
                          <a:off x="179514" y="1621236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>
                            <w:r>
                              <w:rPr>
                                <w:sz w:val="2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3" name="Text Box 136"/>
                      <wps:cNvSpPr txBox="1">
                        <a:spLocks noChangeArrowheads="1"/>
                      </wps:cNvSpPr>
                      <wps:spPr bwMode="auto">
                        <a:xfrm>
                          <a:off x="359028" y="1621236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4" name="Text Box 137"/>
                      <wps:cNvSpPr txBox="1">
                        <a:spLocks noChangeArrowheads="1"/>
                      </wps:cNvSpPr>
                      <wps:spPr bwMode="auto">
                        <a:xfrm>
                          <a:off x="538542" y="1621236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5" name="Text Box 138"/>
                      <wps:cNvSpPr txBox="1">
                        <a:spLocks noChangeArrowheads="1"/>
                      </wps:cNvSpPr>
                      <wps:spPr bwMode="auto">
                        <a:xfrm>
                          <a:off x="0" y="5609"/>
                          <a:ext cx="180000" cy="23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6" name="Text Box 139"/>
                      <wps:cNvSpPr txBox="1">
                        <a:spLocks noChangeArrowheads="1"/>
                      </wps:cNvSpPr>
                      <wps:spPr bwMode="auto">
                        <a:xfrm>
                          <a:off x="538542" y="5609"/>
                          <a:ext cx="18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27" name="Text Box 140"/>
                      <wps:cNvSpPr txBox="1">
                        <a:spLocks noChangeArrowheads="1"/>
                      </wps:cNvSpPr>
                      <wps:spPr bwMode="auto">
                        <a:xfrm>
                          <a:off x="538542" y="364638"/>
                          <a:ext cx="18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CB2B708" id="Group 3" o:spid="_x0000_s1058" style="position:absolute;margin-left:14.2pt;margin-top:368.55pt;width:57pt;height:184.55pt;z-index:251796992;mso-position-horizontal-relative:page;mso-position-vertical-relative:page;mso-width-relative:margin;mso-height-relative:margin" coordsize="7236,2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">
              <v:group id="Group 132" o:spid="_x0000_s1059" style="position:absolute;width:7236;height:23400" coordsize="7228,2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<v:rect id="Rectangle 114" o:spid="_x0000_s1060" style="position:absolute;width:7200;height:23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" filled="f" strokeweight="2.25pt"/>
                <v:line id="Straight Connector 115" o:spid="_x0000_s1061" style="position:absolute;visibility:visible;mso-wrap-style:square" from="1828,0" to="1828,23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" strokeweight="2.25pt">
                  <v:stroke joinstyle="miter"/>
                </v:line>
                <v:line id="Straight Connector 116" o:spid="_x0000_s1062" style="position:absolute;visibility:visible;mso-wrap-style:square" from="3657,0" to="3657,23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" strokeweight="1pt">
                  <v:stroke joinstyle="miter"/>
                </v:line>
                <v:line id="Straight Connector 117" o:spid="_x0000_s1063" style="position:absolute;visibility:visible;mso-wrap-style:square" from="5486,0" to="5486,23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" strokeweight="1pt">
                  <v:stroke joinstyle="miter"/>
                </v:line>
                <v:line id="Straight Connector 119" o:spid="_x0000_s1064" style="position:absolute;visibility:visible;mso-wrap-style:square" from="1828,3657" to="7228,36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" strokeweight="1pt">
                  <v:stroke joinstyle="miter"/>
                </v:line>
                <v:line id="Straight Connector 120" o:spid="_x0000_s1065" style="position:absolute;visibility:visible;mso-wrap-style:square" from="1828,9064" to="7228,90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" strokeweight="1pt">
                  <v:stroke joinstyle="miter"/>
                </v:line>
                <v:line id="Straight Connector 121" o:spid="_x0000_s1066" style="position:absolute;visibility:visible;mso-wrap-style:square" from="1828,16220" to="7228,16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" strokeweight="1pt">
                  <v:stroke joinstyle="miter"/>
                </v:line>
              </v:group>
              <v:shape id="Text Box 124" o:spid="_x0000_s1067" type="#_x0000_t202" style="position:absolute;left:1795;top:56;width:18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>
                      <w:r>
                        <w:rPr>
                          <w:sz w:val="2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  <v:shape id="Text Box 125" o:spid="_x0000_s1068" type="#_x0000_t202" style="position:absolute;left:3590;width:18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/>
                  </w:txbxContent>
                </v:textbox>
              </v:shape>
              <v:shape id="Text Box 127" o:spid="_x0000_s1069" type="#_x0000_t202" style="position:absolute;left:1795;top:3646;width:18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841467" w:rsidRPr="00400DEB" w:rsidRDefault="00841467" w:rsidP="00400DEB"/>
                  </w:txbxContent>
                </v:textbox>
              </v:shape>
              <v:shape id="Text Box 128" o:spid="_x0000_s1070" type="#_x0000_t202" style="position:absolute;left:3590;top:3646;width:18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/>
                  </w:txbxContent>
                </v:textbox>
              </v:shape>
              <v:shape id="Text Box 130" o:spid="_x0000_s1071" type="#_x0000_t202" style="position:absolute;left:1795;top:9031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841467" w:rsidRDefault="00841467" w:rsidP="005B167C"/>
                  </w:txbxContent>
                </v:textbox>
              </v:shape>
              <v:shape id="Text Box 133" o:spid="_x0000_s1072" type="#_x0000_t202" style="position:absolute;left:3646;top:9031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" filled="f" stroked="f" strokeweight=".5pt">
                <v:textbox style="layout-flow:vertical;mso-layout-flow-alt:bottom-to-top" inset="0,0,0,1mm">
                  <w:txbxContent>
                    <w:p w:rsidR="00841467" w:rsidRPr="00400DEB" w:rsidRDefault="00841467" w:rsidP="00400DEB"/>
                  </w:txbxContent>
                </v:textbox>
              </v:shape>
              <v:shape id="Text Box 134" o:spid="_x0000_s1073" type="#_x0000_t202" style="position:absolute;left:5385;top:9031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841467" w:rsidRPr="00400DEB" w:rsidRDefault="00841467" w:rsidP="00400DEB"/>
                  </w:txbxContent>
                </v:textbox>
              </v:shape>
              <v:shape id="Text Box 135" o:spid="_x0000_s1074" type="#_x0000_t202" style="position:absolute;left:1795;top:16212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841467" w:rsidRDefault="00841467" w:rsidP="005B167C">
                      <w:r>
                        <w:rPr>
                          <w:sz w:val="2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  <v:shape id="Text Box 136" o:spid="_x0000_s1075" type="#_x0000_t202" style="position:absolute;left:3590;top:16212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841467" w:rsidRDefault="00841467" w:rsidP="005B167C"/>
                  </w:txbxContent>
                </v:textbox>
              </v:shape>
              <v:shape id="Text Box 137" o:spid="_x0000_s1076" type="#_x0000_t202" style="position:absolute;left:5385;top:16212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841467" w:rsidRDefault="00841467" w:rsidP="005B167C"/>
                  </w:txbxContent>
                </v:textbox>
              </v:shape>
              <v:shape id="Text Box 138" o:spid="_x0000_s1077" type="#_x0000_t202" style="position:absolute;top:56;width:1800;height:23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841467" w:rsidRDefault="00841467" w:rsidP="005B167C"/>
                  </w:txbxContent>
                </v:textbox>
              </v:shape>
              <v:shape id="Text Box 139" o:spid="_x0000_s1078" type="#_x0000_t202" style="position:absolute;left:5385;top:56;width:18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/>
                  </w:txbxContent>
                </v:textbox>
              </v:shape>
              <v:shape id="Text Box 140" o:spid="_x0000_s1079" type="#_x0000_t202" style="position:absolute;left:5385;top:3646;width:18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/>
                  </w:txbxContent>
                </v:textbox>
              </v:shape>
              <w10:wrap anchorx="page" anchory="page"/>
            </v:group>
          </w:pict>
        </mc:Fallback>
      </mc:AlternateContent>
    </w:r>
    <w:r w:rsidR="00841467" w:rsidRPr="00A62A72">
      <w:rPr>
        <w:rFonts w:ascii="Times New Roman" w:hAnsi="Times New Roman"/>
        <w:b/>
        <w:bCs/>
        <w:noProof/>
        <w:szCs w:val="24"/>
        <w:lang w:eastAsia="ru-RU"/>
      </w:rPr>
      <mc:AlternateContent>
        <mc:Choice Requires="wps">
          <w:drawing>
            <wp:anchor distT="0" distB="0" distL="114300" distR="114300" simplePos="0" relativeHeight="251790848" behindDoc="0" locked="0" layoutInCell="1" allowOverlap="1" wp14:anchorId="60E5674A" wp14:editId="5BB85C18">
              <wp:simplePos x="0" y="0"/>
              <wp:positionH relativeFrom="page">
                <wp:posOffset>900430</wp:posOffset>
              </wp:positionH>
              <wp:positionV relativeFrom="page">
                <wp:posOffset>8641080</wp:posOffset>
              </wp:positionV>
              <wp:extent cx="360045" cy="179705"/>
              <wp:effectExtent l="0" t="0" r="0" b="0"/>
              <wp:wrapNone/>
              <wp:docPr id="10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EA08C8" w:rsidRDefault="00EA08C8" w:rsidP="004D6D24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E5674A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80" type="#_x0000_t202" style="position:absolute;margin-left:70.9pt;margin-top:680.4pt;width:28.35pt;height:14.15pt;z-index:25179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" filled="f" stroked="f" strokeweight=".5pt">
              <v:path arrowok="t"/>
              <v:textbox inset="0,0,0,0">
                <w:txbxContent>
                  <w:p w:rsidR="00841467" w:rsidRPr="00EA08C8" w:rsidRDefault="00EA08C8" w:rsidP="004D6D24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 w:rsidRPr="00A62A72">
      <w:rPr>
        <w:rFonts w:ascii="Times New Roman" w:hAnsi="Times New Roman"/>
        <w:b/>
        <w:bCs/>
        <w:noProof/>
        <w:szCs w:val="24"/>
        <w:lang w:eastAsia="ru-RU"/>
      </w:rPr>
      <mc:AlternateContent>
        <mc:Choice Requires="wpg">
          <w:drawing>
            <wp:anchor distT="0" distB="0" distL="114300" distR="114300" simplePos="0" relativeHeight="251784704" behindDoc="0" locked="0" layoutInCell="1" allowOverlap="1" wp14:anchorId="4AB1F93B" wp14:editId="28B33795">
              <wp:simplePos x="0" y="0"/>
              <wp:positionH relativeFrom="page">
                <wp:posOffset>903605</wp:posOffset>
              </wp:positionH>
              <wp:positionV relativeFrom="page">
                <wp:posOffset>8641715</wp:posOffset>
              </wp:positionV>
              <wp:extent cx="6483350" cy="1439545"/>
              <wp:effectExtent l="19050" t="19050" r="12700" b="8255"/>
              <wp:wrapTopAndBottom/>
              <wp:docPr id="82" name="Group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3350" cy="1439545"/>
                        <a:chOff x="0" y="0"/>
                        <a:chExt cx="6484196" cy="1440000"/>
                      </a:xfrm>
                    </wpg:grpSpPr>
                    <wpg:grpSp>
                      <wpg:cNvPr id="83" name="Group 26"/>
                      <wpg:cNvGrpSpPr/>
                      <wpg:grpSpPr>
                        <a:xfrm>
                          <a:off x="2339293" y="0"/>
                          <a:ext cx="4144903" cy="1438542"/>
                          <a:chOff x="0" y="0"/>
                          <a:chExt cx="4144903" cy="1438542"/>
                        </a:xfrm>
                      </wpg:grpSpPr>
                      <wps:wsp>
                        <wps:cNvPr id="84" name="Rectangle 4"/>
                        <wps:cNvSpPr/>
                        <wps:spPr>
                          <a:xfrm>
                            <a:off x="0" y="0"/>
                            <a:ext cx="4140000" cy="54000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Rectangle 5"/>
                        <wps:cNvSpPr/>
                        <wps:spPr>
                          <a:xfrm>
                            <a:off x="0" y="538542"/>
                            <a:ext cx="2340000" cy="90000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Straight Connector 7"/>
                        <wps:cNvCnPr/>
                        <wps:spPr>
                          <a:xfrm>
                            <a:off x="2344903" y="718056"/>
                            <a:ext cx="180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87" name="Straight Connector 8"/>
                        <wps:cNvCnPr/>
                        <wps:spPr>
                          <a:xfrm>
                            <a:off x="2344903" y="897570"/>
                            <a:ext cx="180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88" name="Straight Connector 10"/>
                        <wps:cNvCnPr/>
                        <wps:spPr>
                          <a:xfrm>
                            <a:off x="2883445" y="544152"/>
                            <a:ext cx="0" cy="360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89" name="Straight Connector 11"/>
                        <wps:cNvCnPr/>
                        <wps:spPr>
                          <a:xfrm>
                            <a:off x="3421988" y="544152"/>
                            <a:ext cx="0" cy="360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  <wpg:grpSp>
                      <wpg:cNvPr id="90" name="Group 25"/>
                      <wpg:cNvGrpSpPr/>
                      <wpg:grpSpPr>
                        <a:xfrm>
                          <a:off x="0" y="0"/>
                          <a:ext cx="2345609" cy="1440000"/>
                          <a:chOff x="0" y="0"/>
                          <a:chExt cx="2345609" cy="1440000"/>
                        </a:xfrm>
                      </wpg:grpSpPr>
                      <wps:wsp>
                        <wps:cNvPr id="91" name="Rectangle 9"/>
                        <wps:cNvSpPr/>
                        <wps:spPr>
                          <a:xfrm>
                            <a:off x="0" y="0"/>
                            <a:ext cx="2340000" cy="144000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Straight Connector 12"/>
                        <wps:cNvCnPr/>
                        <wps:spPr>
                          <a:xfrm>
                            <a:off x="1441722" y="0"/>
                            <a:ext cx="0" cy="14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3" name="Straight Connector 13"/>
                        <wps:cNvCnPr/>
                        <wps:spPr>
                          <a:xfrm>
                            <a:off x="718056" y="0"/>
                            <a:ext cx="0" cy="14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4" name="Straight Connector 14"/>
                        <wps:cNvCnPr/>
                        <wps:spPr>
                          <a:xfrm>
                            <a:off x="1082694" y="0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5" name="Straight Connector 15"/>
                        <wps:cNvCnPr/>
                        <wps:spPr>
                          <a:xfrm flipH="1">
                            <a:off x="1980265" y="0"/>
                            <a:ext cx="0" cy="14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6" name="Straight Connector 16"/>
                        <wps:cNvCnPr/>
                        <wps:spPr>
                          <a:xfrm>
                            <a:off x="359028" y="0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7" name="Straight Connector 17"/>
                        <wps:cNvCnPr/>
                        <wps:spPr>
                          <a:xfrm>
                            <a:off x="5609" y="179514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8" name="Straight Connector 18"/>
                        <wps:cNvCnPr/>
                        <wps:spPr>
                          <a:xfrm>
                            <a:off x="5609" y="359028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9" name="Straight Connector 19"/>
                        <wps:cNvCnPr/>
                        <wps:spPr>
                          <a:xfrm>
                            <a:off x="5609" y="538542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0" name="Straight Connector 20"/>
                        <wps:cNvCnPr/>
                        <wps:spPr>
                          <a:xfrm>
                            <a:off x="5609" y="723666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1" name="Straight Connector 21"/>
                        <wps:cNvCnPr/>
                        <wps:spPr>
                          <a:xfrm>
                            <a:off x="5609" y="903180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2" name="Straight Connector 22"/>
                        <wps:cNvCnPr/>
                        <wps:spPr>
                          <a:xfrm>
                            <a:off x="5609" y="1082694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3" name="Straight Connector 23"/>
                        <wps:cNvCnPr/>
                        <wps:spPr>
                          <a:xfrm>
                            <a:off x="5609" y="1262208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208F22" id="Group 27" o:spid="_x0000_s1026" style="position:absolute;margin-left:71.15pt;margin-top:680.45pt;width:510.5pt;height:113.35pt;z-index:251784704;mso-position-horizontal-relative:page;mso-position-vertical-relative:page;mso-width-relative:margin;mso-height-relative:margin" coordsize="64841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">
              <v:group id="Group 26" o:spid="_x0000_s1027" style="position:absolute;left:23392;width:41449;height:14385" coordsize="41449,14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<v:rect id="Rectangle 4" o:spid="_x0000_s1028" style="position:absolute;width:41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" filled="f" strokecolor="windowText" strokeweight="2.25pt">
                  <v:textbox inset="0,0,0,0"/>
                </v:rect>
                <v:rect id="Rectangle 5" o:spid="_x0000_s1029" style="position:absolute;top:5385;width:234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" filled="f" strokecolor="windowText" strokeweight="2.25pt">
                  <v:textbox inset="0,0,0,0"/>
                </v:rect>
                <v:line id="Straight Connector 7" o:spid="_x0000_s1030" style="position:absolute;visibility:visible;mso-wrap-style:square" from="23449,7180" to="41449,7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" strokecolor="windowText" strokeweight="2.25pt">
                  <v:stroke joinstyle="miter"/>
                </v:line>
                <v:line id="Straight Connector 8" o:spid="_x0000_s1031" style="position:absolute;visibility:visible;mso-wrap-style:square" from="23449,8975" to="41449,8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" strokecolor="windowText" strokeweight="2.25pt">
                  <v:stroke joinstyle="miter"/>
                </v:line>
                <v:line id="Straight Connector 10" o:spid="_x0000_s1032" style="position:absolute;visibility:visible;mso-wrap-style:square" from="28834,5441" to="28834,90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" strokecolor="windowText" strokeweight="1pt">
                  <v:stroke joinstyle="miter"/>
                </v:line>
                <v:line id="Straight Connector 11" o:spid="_x0000_s1033" style="position:absolute;visibility:visible;mso-wrap-style:square" from="34219,5441" to="34219,90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" strokecolor="windowText" strokeweight="1pt">
                  <v:stroke joinstyle="miter"/>
                </v:line>
              </v:group>
              <v:group id="Group 25" o:spid="_x0000_s1034" style="position:absolute;width:23456;height:14400" coordsize="23456,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<v:rect id="Rectangle 9" o:spid="_x0000_s1035" style="position:absolute;width:234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" filled="f" strokecolor="windowText" strokeweight="2.25pt">
                  <v:textbox inset="0,0,0,0"/>
                </v:rect>
                <v:line id="Straight Connector 12" o:spid="_x0000_s1036" style="position:absolute;visibility:visible;mso-wrap-style:square" from="14417,0" to="14417,14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" strokecolor="windowText" strokeweight="2.25pt">
                  <v:stroke joinstyle="miter"/>
                </v:line>
                <v:line id="Straight Connector 13" o:spid="_x0000_s1037" style="position:absolute;visibility:visible;mso-wrap-style:square" from="7180,0" to="7180,14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" strokecolor="windowText" strokeweight="2.25pt">
                  <v:stroke joinstyle="miter"/>
                </v:line>
                <v:line id="Straight Connector 14" o:spid="_x0000_s1038" style="position:absolute;visibility:visible;mso-wrap-style:square" from="10826,0" to="10826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" strokecolor="windowText" strokeweight="2.25pt">
                  <v:stroke joinstyle="miter"/>
                </v:line>
                <v:line id="Straight Connector 15" o:spid="_x0000_s1039" style="position:absolute;flip:x;visibility:visible;mso-wrap-style:square" from="19802,0" to="19802,14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" strokecolor="windowText" strokeweight="2.25pt">
                  <v:stroke joinstyle="miter"/>
                </v:line>
                <v:line id="Straight Connector 16" o:spid="_x0000_s1040" style="position:absolute;visibility:visible;mso-wrap-style:square" from="3590,0" to="3590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" strokecolor="windowText" strokeweight="2.25pt">
                  <v:stroke joinstyle="miter"/>
                </v:line>
                <v:line id="Straight Connector 17" o:spid="_x0000_s1041" style="position:absolute;visibility:visible;mso-wrap-style:square" from="56,1795" to="23456,17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" strokecolor="windowText" strokeweight="1pt">
                  <v:stroke joinstyle="miter"/>
                </v:line>
                <v:line id="Straight Connector 18" o:spid="_x0000_s1042" style="position:absolute;visibility:visible;mso-wrap-style:square" from="56,3590" to="23456,35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" strokecolor="windowText" strokeweight="2.25pt">
                  <v:stroke joinstyle="miter"/>
                </v:line>
                <v:line id="Straight Connector 19" o:spid="_x0000_s1043" style="position:absolute;visibility:visible;mso-wrap-style:square" from="56,5385" to="23456,5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" strokecolor="windowText" strokeweight="2.25pt">
                  <v:stroke joinstyle="miter"/>
                </v:line>
                <v:line id="Straight Connector 20" o:spid="_x0000_s1044" style="position:absolute;visibility:visible;mso-wrap-style:square" from="56,7236" to="23456,7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" strokecolor="windowText" strokeweight="1pt">
                  <v:stroke joinstyle="miter"/>
                </v:line>
                <v:line id="Straight Connector 21" o:spid="_x0000_s1045" style="position:absolute;visibility:visible;mso-wrap-style:square" from="56,9031" to="23456,9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" strokecolor="windowText" strokeweight="1pt">
                  <v:stroke joinstyle="miter"/>
                </v:line>
                <v:line id="Straight Connector 22" o:spid="_x0000_s1046" style="position:absolute;visibility:visible;mso-wrap-style:square" from="56,10826" to="23456,108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" strokecolor="windowText" strokeweight="1pt">
                  <v:stroke joinstyle="miter"/>
                </v:line>
                <v:line id="Straight Connector 23" o:spid="_x0000_s1047" style="position:absolute;visibility:visible;mso-wrap-style:square" from="56,12622" to="23456,126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" strokecolor="windowText" strokeweight="1pt">
                  <v:stroke joinstyle="miter"/>
                </v:line>
              </v:group>
              <w10:wrap type="topAndBottom" anchorx="page" anchory="page"/>
            </v:group>
          </w:pict>
        </mc:Fallback>
      </mc:AlternateContent>
    </w:r>
  </w:p>
  <w:p w:rsidR="00841467" w:rsidRPr="00440879" w:rsidRDefault="00841467" w:rsidP="005B167C">
    <w:pPr>
      <w:pStyle w:val="Default"/>
      <w:jc w:val="center"/>
      <w:rPr>
        <w:sz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806208" behindDoc="0" locked="0" layoutInCell="1" allowOverlap="1" wp14:anchorId="7E681F39" wp14:editId="7B82D493">
              <wp:simplePos x="0" y="0"/>
              <wp:positionH relativeFrom="page">
                <wp:posOffset>1617345</wp:posOffset>
              </wp:positionH>
              <wp:positionV relativeFrom="page">
                <wp:posOffset>9538970</wp:posOffset>
              </wp:positionV>
              <wp:extent cx="720090" cy="179705"/>
              <wp:effectExtent l="0" t="0" r="0" b="0"/>
              <wp:wrapNone/>
              <wp:docPr id="81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Ивонин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681F39" id="Text Box 71" o:spid="_x0000_s1082" type="#_x0000_t202" style="position:absolute;left:0;text-align:left;margin-left:127.35pt;margin-top:751.1pt;width:56.7pt;height:14.15pt;z-index:25180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" filled="f" stroked="f" strokeweight=".5pt">
              <v:path arrowok="t"/>
              <v:textbox inset="1mm,0,0,0">
                <w:txbxContent>
                  <w:p w:rsidR="00841467" w:rsidRPr="006E416F" w:rsidRDefault="00841467" w:rsidP="00DB49A6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Ивонин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03136" behindDoc="0" locked="0" layoutInCell="1" allowOverlap="1" wp14:anchorId="652209CE" wp14:editId="65DF0E28">
              <wp:simplePos x="0" y="0"/>
              <wp:positionH relativeFrom="page">
                <wp:posOffset>1624965</wp:posOffset>
              </wp:positionH>
              <wp:positionV relativeFrom="page">
                <wp:posOffset>9364980</wp:posOffset>
              </wp:positionV>
              <wp:extent cx="720090" cy="179705"/>
              <wp:effectExtent l="0" t="0" r="0" b="0"/>
              <wp:wrapNone/>
              <wp:docPr id="80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44274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Спивакова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2209CE" id="_x0000_t202" coordsize="21600,21600" o:spt="202" path="m,l,21600r21600,l21600,xe">
              <v:stroke joinstyle="miter"/>
              <v:path gradientshapeok="t" o:connecttype="rect"/>
            </v:shapetype>
            <v:shape id="_x0000_s1083" type="#_x0000_t202" style="position:absolute;left:0;text-align:left;margin-left:127.95pt;margin-top:737.4pt;width:56.7pt;height:14.15pt;z-index:25180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" filled="f" stroked="f" strokeweight=".5pt">
              <v:path arrowok="t"/>
              <v:textbox inset="1mm,0,0,0">
                <w:txbxContent>
                  <w:p w:rsidR="00841467" w:rsidRPr="006E416F" w:rsidRDefault="00442747" w:rsidP="00DB49A6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Спивакова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9CD6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9C824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2CAB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15CCF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AED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7C35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2437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5E78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219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C4F0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F940A5"/>
    <w:multiLevelType w:val="hybridMultilevel"/>
    <w:tmpl w:val="FEDAB6B6"/>
    <w:lvl w:ilvl="0" w:tplc="841465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070A4A1D"/>
    <w:multiLevelType w:val="hybridMultilevel"/>
    <w:tmpl w:val="FA34559C"/>
    <w:lvl w:ilvl="0" w:tplc="24F05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7D2029"/>
    <w:multiLevelType w:val="hybridMultilevel"/>
    <w:tmpl w:val="7F44CBAE"/>
    <w:lvl w:ilvl="0" w:tplc="23B8A5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35134D5"/>
    <w:multiLevelType w:val="hybridMultilevel"/>
    <w:tmpl w:val="FC863D0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13AB3C05"/>
    <w:multiLevelType w:val="hybridMultilevel"/>
    <w:tmpl w:val="1ACED1C6"/>
    <w:lvl w:ilvl="0" w:tplc="13E20DA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17F70354"/>
    <w:multiLevelType w:val="hybridMultilevel"/>
    <w:tmpl w:val="BE8C9686"/>
    <w:lvl w:ilvl="0" w:tplc="4D007EE0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6" w15:restartNumberingAfterBreak="0">
    <w:nsid w:val="1ACA6AEA"/>
    <w:multiLevelType w:val="hybridMultilevel"/>
    <w:tmpl w:val="CA9EB9B4"/>
    <w:lvl w:ilvl="0" w:tplc="65BEBD8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2E8513D"/>
    <w:multiLevelType w:val="hybridMultilevel"/>
    <w:tmpl w:val="605AF20E"/>
    <w:lvl w:ilvl="0" w:tplc="27925918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30D63D0"/>
    <w:multiLevelType w:val="hybridMultilevel"/>
    <w:tmpl w:val="17F6BDB4"/>
    <w:lvl w:ilvl="0" w:tplc="48126B6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47D652E"/>
    <w:multiLevelType w:val="hybridMultilevel"/>
    <w:tmpl w:val="FEDAB6B6"/>
    <w:lvl w:ilvl="0" w:tplc="841465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FE56E4E"/>
    <w:multiLevelType w:val="hybridMultilevel"/>
    <w:tmpl w:val="EB5CD3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1F04628"/>
    <w:multiLevelType w:val="hybridMultilevel"/>
    <w:tmpl w:val="66146932"/>
    <w:lvl w:ilvl="0" w:tplc="24F05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0F48DA"/>
    <w:multiLevelType w:val="hybridMultilevel"/>
    <w:tmpl w:val="8654B0B2"/>
    <w:lvl w:ilvl="0" w:tplc="9F1EEDBC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44535B3E"/>
    <w:multiLevelType w:val="hybridMultilevel"/>
    <w:tmpl w:val="886E8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F50E83"/>
    <w:multiLevelType w:val="hybridMultilevel"/>
    <w:tmpl w:val="8C5C3784"/>
    <w:lvl w:ilvl="0" w:tplc="4764410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F75CBE"/>
    <w:multiLevelType w:val="hybridMultilevel"/>
    <w:tmpl w:val="02F4944E"/>
    <w:lvl w:ilvl="0" w:tplc="1E46D246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64D477B2"/>
    <w:multiLevelType w:val="hybridMultilevel"/>
    <w:tmpl w:val="70969404"/>
    <w:lvl w:ilvl="0" w:tplc="24F05F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E0E4FFC"/>
    <w:multiLevelType w:val="hybridMultilevel"/>
    <w:tmpl w:val="683E83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0D26A58"/>
    <w:multiLevelType w:val="hybridMultilevel"/>
    <w:tmpl w:val="B966FB7E"/>
    <w:lvl w:ilvl="0" w:tplc="726279F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9" w15:restartNumberingAfterBreak="0">
    <w:nsid w:val="72835AAC"/>
    <w:multiLevelType w:val="hybridMultilevel"/>
    <w:tmpl w:val="19BA63A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F2290B"/>
    <w:multiLevelType w:val="hybridMultilevel"/>
    <w:tmpl w:val="6F10214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76131831"/>
    <w:multiLevelType w:val="hybridMultilevel"/>
    <w:tmpl w:val="5D76CAA8"/>
    <w:lvl w:ilvl="0" w:tplc="8E0866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13"/>
  </w:num>
  <w:num w:numId="13">
    <w:abstractNumId w:val="19"/>
  </w:num>
  <w:num w:numId="14">
    <w:abstractNumId w:val="10"/>
  </w:num>
  <w:num w:numId="15">
    <w:abstractNumId w:val="23"/>
  </w:num>
  <w:num w:numId="16">
    <w:abstractNumId w:val="12"/>
  </w:num>
  <w:num w:numId="17">
    <w:abstractNumId w:val="16"/>
  </w:num>
  <w:num w:numId="18">
    <w:abstractNumId w:val="29"/>
  </w:num>
  <w:num w:numId="19">
    <w:abstractNumId w:val="22"/>
  </w:num>
  <w:num w:numId="20">
    <w:abstractNumId w:val="31"/>
  </w:num>
  <w:num w:numId="21">
    <w:abstractNumId w:val="14"/>
  </w:num>
  <w:num w:numId="22">
    <w:abstractNumId w:val="15"/>
  </w:num>
  <w:num w:numId="23">
    <w:abstractNumId w:val="25"/>
  </w:num>
  <w:num w:numId="24">
    <w:abstractNumId w:val="28"/>
  </w:num>
  <w:num w:numId="25">
    <w:abstractNumId w:val="30"/>
  </w:num>
  <w:num w:numId="26">
    <w:abstractNumId w:val="11"/>
  </w:num>
  <w:num w:numId="27">
    <w:abstractNumId w:val="27"/>
  </w:num>
  <w:num w:numId="28">
    <w:abstractNumId w:val="20"/>
  </w:num>
  <w:num w:numId="29">
    <w:abstractNumId w:val="21"/>
  </w:num>
  <w:num w:numId="30">
    <w:abstractNumId w:val="26"/>
  </w:num>
  <w:num w:numId="31">
    <w:abstractNumId w:val="24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attachedTemplate r:id="rId1"/>
  <w:defaultTabStop w:val="0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istFirstNum" w:val="1"/>
    <w:docVar w:name="ListFormer" w:val="2"/>
  </w:docVars>
  <w:rsids>
    <w:rsidRoot w:val="00D92683"/>
    <w:rsid w:val="0000453F"/>
    <w:rsid w:val="00005FDF"/>
    <w:rsid w:val="00006246"/>
    <w:rsid w:val="00007082"/>
    <w:rsid w:val="000117E6"/>
    <w:rsid w:val="000119FB"/>
    <w:rsid w:val="00011A34"/>
    <w:rsid w:val="00011B94"/>
    <w:rsid w:val="00011CD7"/>
    <w:rsid w:val="00012B54"/>
    <w:rsid w:val="000132E7"/>
    <w:rsid w:val="00013D2C"/>
    <w:rsid w:val="00013E7A"/>
    <w:rsid w:val="000143AB"/>
    <w:rsid w:val="00014482"/>
    <w:rsid w:val="00016804"/>
    <w:rsid w:val="00017F4B"/>
    <w:rsid w:val="000200D9"/>
    <w:rsid w:val="00020543"/>
    <w:rsid w:val="000209FB"/>
    <w:rsid w:val="00021A41"/>
    <w:rsid w:val="00021F92"/>
    <w:rsid w:val="000220A6"/>
    <w:rsid w:val="00022594"/>
    <w:rsid w:val="00023003"/>
    <w:rsid w:val="000237A0"/>
    <w:rsid w:val="00024C9B"/>
    <w:rsid w:val="00024D84"/>
    <w:rsid w:val="00026186"/>
    <w:rsid w:val="00026CD4"/>
    <w:rsid w:val="0003092F"/>
    <w:rsid w:val="00031820"/>
    <w:rsid w:val="000328D1"/>
    <w:rsid w:val="00033444"/>
    <w:rsid w:val="00034793"/>
    <w:rsid w:val="00035967"/>
    <w:rsid w:val="00035CE7"/>
    <w:rsid w:val="000416B4"/>
    <w:rsid w:val="00041ECB"/>
    <w:rsid w:val="00043363"/>
    <w:rsid w:val="00044FF6"/>
    <w:rsid w:val="000450F9"/>
    <w:rsid w:val="000450FB"/>
    <w:rsid w:val="00047BFA"/>
    <w:rsid w:val="0005130B"/>
    <w:rsid w:val="00051953"/>
    <w:rsid w:val="000523B0"/>
    <w:rsid w:val="00053FE9"/>
    <w:rsid w:val="0005416D"/>
    <w:rsid w:val="000556ED"/>
    <w:rsid w:val="000572E8"/>
    <w:rsid w:val="000575D3"/>
    <w:rsid w:val="00057617"/>
    <w:rsid w:val="00057719"/>
    <w:rsid w:val="00060440"/>
    <w:rsid w:val="00061162"/>
    <w:rsid w:val="0006248A"/>
    <w:rsid w:val="00062529"/>
    <w:rsid w:val="00064245"/>
    <w:rsid w:val="00065DB1"/>
    <w:rsid w:val="00065F78"/>
    <w:rsid w:val="000677CC"/>
    <w:rsid w:val="00071674"/>
    <w:rsid w:val="00071873"/>
    <w:rsid w:val="000737EF"/>
    <w:rsid w:val="00074672"/>
    <w:rsid w:val="000749E8"/>
    <w:rsid w:val="0008004B"/>
    <w:rsid w:val="0008008B"/>
    <w:rsid w:val="000806CE"/>
    <w:rsid w:val="000813C0"/>
    <w:rsid w:val="00082152"/>
    <w:rsid w:val="0008227E"/>
    <w:rsid w:val="00082AD0"/>
    <w:rsid w:val="000848E2"/>
    <w:rsid w:val="00086219"/>
    <w:rsid w:val="00087DC8"/>
    <w:rsid w:val="0009015E"/>
    <w:rsid w:val="00090EBC"/>
    <w:rsid w:val="00090F82"/>
    <w:rsid w:val="0009200A"/>
    <w:rsid w:val="00092EA1"/>
    <w:rsid w:val="00093D00"/>
    <w:rsid w:val="000940A9"/>
    <w:rsid w:val="00095AEF"/>
    <w:rsid w:val="000A0E67"/>
    <w:rsid w:val="000A17ED"/>
    <w:rsid w:val="000A299E"/>
    <w:rsid w:val="000A43A6"/>
    <w:rsid w:val="000A5497"/>
    <w:rsid w:val="000A67B8"/>
    <w:rsid w:val="000A7F07"/>
    <w:rsid w:val="000B01B5"/>
    <w:rsid w:val="000B11DC"/>
    <w:rsid w:val="000B228D"/>
    <w:rsid w:val="000B297C"/>
    <w:rsid w:val="000B2CC9"/>
    <w:rsid w:val="000B3407"/>
    <w:rsid w:val="000B490B"/>
    <w:rsid w:val="000B79D7"/>
    <w:rsid w:val="000C0DA5"/>
    <w:rsid w:val="000C10A9"/>
    <w:rsid w:val="000C28D8"/>
    <w:rsid w:val="000C2BCB"/>
    <w:rsid w:val="000C2D84"/>
    <w:rsid w:val="000C42A4"/>
    <w:rsid w:val="000C4374"/>
    <w:rsid w:val="000C5493"/>
    <w:rsid w:val="000C682F"/>
    <w:rsid w:val="000C7063"/>
    <w:rsid w:val="000C795B"/>
    <w:rsid w:val="000D2583"/>
    <w:rsid w:val="000D2A45"/>
    <w:rsid w:val="000D3BE9"/>
    <w:rsid w:val="000D4017"/>
    <w:rsid w:val="000D4076"/>
    <w:rsid w:val="000D41F9"/>
    <w:rsid w:val="000D4684"/>
    <w:rsid w:val="000D7742"/>
    <w:rsid w:val="000D7911"/>
    <w:rsid w:val="000D7AE4"/>
    <w:rsid w:val="000E09A9"/>
    <w:rsid w:val="000E09F3"/>
    <w:rsid w:val="000E28FD"/>
    <w:rsid w:val="000E3BD7"/>
    <w:rsid w:val="000E4BFC"/>
    <w:rsid w:val="000E6A8B"/>
    <w:rsid w:val="000E7378"/>
    <w:rsid w:val="000F15D9"/>
    <w:rsid w:val="000F266F"/>
    <w:rsid w:val="000F3043"/>
    <w:rsid w:val="000F31B2"/>
    <w:rsid w:val="000F3595"/>
    <w:rsid w:val="000F381A"/>
    <w:rsid w:val="000F4A23"/>
    <w:rsid w:val="000F5C04"/>
    <w:rsid w:val="000F6A54"/>
    <w:rsid w:val="001021C4"/>
    <w:rsid w:val="00102322"/>
    <w:rsid w:val="00102861"/>
    <w:rsid w:val="00105855"/>
    <w:rsid w:val="0010769C"/>
    <w:rsid w:val="0011015A"/>
    <w:rsid w:val="00110F45"/>
    <w:rsid w:val="001111CE"/>
    <w:rsid w:val="00112630"/>
    <w:rsid w:val="00112CD7"/>
    <w:rsid w:val="001141DD"/>
    <w:rsid w:val="00115B71"/>
    <w:rsid w:val="00116050"/>
    <w:rsid w:val="00116E0B"/>
    <w:rsid w:val="00116F80"/>
    <w:rsid w:val="00120499"/>
    <w:rsid w:val="00120A95"/>
    <w:rsid w:val="00122472"/>
    <w:rsid w:val="001244F3"/>
    <w:rsid w:val="0012538D"/>
    <w:rsid w:val="00125A42"/>
    <w:rsid w:val="001262E9"/>
    <w:rsid w:val="001275EE"/>
    <w:rsid w:val="001301F8"/>
    <w:rsid w:val="00130817"/>
    <w:rsid w:val="00130B65"/>
    <w:rsid w:val="00130FA0"/>
    <w:rsid w:val="0013141A"/>
    <w:rsid w:val="00131E96"/>
    <w:rsid w:val="00133EC9"/>
    <w:rsid w:val="001345DD"/>
    <w:rsid w:val="001346A4"/>
    <w:rsid w:val="001358A3"/>
    <w:rsid w:val="00136339"/>
    <w:rsid w:val="001405B5"/>
    <w:rsid w:val="00141BF6"/>
    <w:rsid w:val="00142003"/>
    <w:rsid w:val="00145F14"/>
    <w:rsid w:val="001460F5"/>
    <w:rsid w:val="00147CC9"/>
    <w:rsid w:val="00150D83"/>
    <w:rsid w:val="0015112D"/>
    <w:rsid w:val="00151751"/>
    <w:rsid w:val="00151BE1"/>
    <w:rsid w:val="00151CF1"/>
    <w:rsid w:val="001541C9"/>
    <w:rsid w:val="001578C9"/>
    <w:rsid w:val="001609B9"/>
    <w:rsid w:val="001616F9"/>
    <w:rsid w:val="001618DA"/>
    <w:rsid w:val="00161F07"/>
    <w:rsid w:val="00162E17"/>
    <w:rsid w:val="0016349C"/>
    <w:rsid w:val="001643E7"/>
    <w:rsid w:val="001652CF"/>
    <w:rsid w:val="00167484"/>
    <w:rsid w:val="00170459"/>
    <w:rsid w:val="00170AA5"/>
    <w:rsid w:val="00170CE6"/>
    <w:rsid w:val="001733E5"/>
    <w:rsid w:val="00174753"/>
    <w:rsid w:val="001749EB"/>
    <w:rsid w:val="001754FD"/>
    <w:rsid w:val="00176600"/>
    <w:rsid w:val="00176BCE"/>
    <w:rsid w:val="00176EE3"/>
    <w:rsid w:val="001775EC"/>
    <w:rsid w:val="0018006E"/>
    <w:rsid w:val="00182C9F"/>
    <w:rsid w:val="00182F3D"/>
    <w:rsid w:val="00183B41"/>
    <w:rsid w:val="0018502A"/>
    <w:rsid w:val="0018506E"/>
    <w:rsid w:val="0018718C"/>
    <w:rsid w:val="00187276"/>
    <w:rsid w:val="00190948"/>
    <w:rsid w:val="0019120B"/>
    <w:rsid w:val="00191C34"/>
    <w:rsid w:val="0019254F"/>
    <w:rsid w:val="0019473F"/>
    <w:rsid w:val="00194937"/>
    <w:rsid w:val="00196092"/>
    <w:rsid w:val="00196478"/>
    <w:rsid w:val="001965EC"/>
    <w:rsid w:val="001967CC"/>
    <w:rsid w:val="00197BB5"/>
    <w:rsid w:val="001A1D51"/>
    <w:rsid w:val="001A1F1E"/>
    <w:rsid w:val="001A38D7"/>
    <w:rsid w:val="001A4080"/>
    <w:rsid w:val="001A5D5F"/>
    <w:rsid w:val="001A72E5"/>
    <w:rsid w:val="001A7838"/>
    <w:rsid w:val="001A7C72"/>
    <w:rsid w:val="001A7E3B"/>
    <w:rsid w:val="001B0A7B"/>
    <w:rsid w:val="001B0DED"/>
    <w:rsid w:val="001B11C7"/>
    <w:rsid w:val="001B2915"/>
    <w:rsid w:val="001B2D47"/>
    <w:rsid w:val="001B2F9B"/>
    <w:rsid w:val="001B43DE"/>
    <w:rsid w:val="001B54EC"/>
    <w:rsid w:val="001B73BB"/>
    <w:rsid w:val="001C0376"/>
    <w:rsid w:val="001C3229"/>
    <w:rsid w:val="001C4D12"/>
    <w:rsid w:val="001C5357"/>
    <w:rsid w:val="001C5D9D"/>
    <w:rsid w:val="001C75F7"/>
    <w:rsid w:val="001D2FAD"/>
    <w:rsid w:val="001D4071"/>
    <w:rsid w:val="001D5449"/>
    <w:rsid w:val="001D5761"/>
    <w:rsid w:val="001D5D42"/>
    <w:rsid w:val="001D6128"/>
    <w:rsid w:val="001D67CA"/>
    <w:rsid w:val="001D7100"/>
    <w:rsid w:val="001D7523"/>
    <w:rsid w:val="001D7DAD"/>
    <w:rsid w:val="001E021B"/>
    <w:rsid w:val="001E0BB3"/>
    <w:rsid w:val="001E3F6F"/>
    <w:rsid w:val="001E416B"/>
    <w:rsid w:val="001E46E3"/>
    <w:rsid w:val="001E4FCD"/>
    <w:rsid w:val="001E7592"/>
    <w:rsid w:val="001F08CC"/>
    <w:rsid w:val="001F0B1D"/>
    <w:rsid w:val="001F15B8"/>
    <w:rsid w:val="001F1DD0"/>
    <w:rsid w:val="001F2016"/>
    <w:rsid w:val="001F298B"/>
    <w:rsid w:val="001F4036"/>
    <w:rsid w:val="001F7DBC"/>
    <w:rsid w:val="00201A7F"/>
    <w:rsid w:val="00201DB8"/>
    <w:rsid w:val="00202D6E"/>
    <w:rsid w:val="00203036"/>
    <w:rsid w:val="00203996"/>
    <w:rsid w:val="0020441B"/>
    <w:rsid w:val="00205A83"/>
    <w:rsid w:val="002067AE"/>
    <w:rsid w:val="00206D7C"/>
    <w:rsid w:val="002076E1"/>
    <w:rsid w:val="00207854"/>
    <w:rsid w:val="00211319"/>
    <w:rsid w:val="00211A2C"/>
    <w:rsid w:val="00212493"/>
    <w:rsid w:val="00213610"/>
    <w:rsid w:val="002138AA"/>
    <w:rsid w:val="0021436B"/>
    <w:rsid w:val="002164BC"/>
    <w:rsid w:val="00216B85"/>
    <w:rsid w:val="002215B8"/>
    <w:rsid w:val="002223F8"/>
    <w:rsid w:val="0022346C"/>
    <w:rsid w:val="0022420E"/>
    <w:rsid w:val="002255FA"/>
    <w:rsid w:val="00225745"/>
    <w:rsid w:val="00226FF3"/>
    <w:rsid w:val="00227F66"/>
    <w:rsid w:val="00231009"/>
    <w:rsid w:val="00232BE9"/>
    <w:rsid w:val="0023300E"/>
    <w:rsid w:val="00234CC4"/>
    <w:rsid w:val="00236581"/>
    <w:rsid w:val="00236850"/>
    <w:rsid w:val="00237F79"/>
    <w:rsid w:val="00242C15"/>
    <w:rsid w:val="00244545"/>
    <w:rsid w:val="00245746"/>
    <w:rsid w:val="002457E9"/>
    <w:rsid w:val="002466E5"/>
    <w:rsid w:val="00246C8E"/>
    <w:rsid w:val="00246CC3"/>
    <w:rsid w:val="00250889"/>
    <w:rsid w:val="00250FC7"/>
    <w:rsid w:val="002512FA"/>
    <w:rsid w:val="0025203B"/>
    <w:rsid w:val="002531B0"/>
    <w:rsid w:val="00253F1B"/>
    <w:rsid w:val="00254728"/>
    <w:rsid w:val="00255B62"/>
    <w:rsid w:val="00257221"/>
    <w:rsid w:val="002603B3"/>
    <w:rsid w:val="002609EB"/>
    <w:rsid w:val="0026107A"/>
    <w:rsid w:val="00262847"/>
    <w:rsid w:val="00262BBA"/>
    <w:rsid w:val="00262F50"/>
    <w:rsid w:val="00266501"/>
    <w:rsid w:val="00267109"/>
    <w:rsid w:val="002707C1"/>
    <w:rsid w:val="002722CC"/>
    <w:rsid w:val="00272D89"/>
    <w:rsid w:val="00273AF7"/>
    <w:rsid w:val="002742B9"/>
    <w:rsid w:val="00274C59"/>
    <w:rsid w:val="002758FE"/>
    <w:rsid w:val="00277BA8"/>
    <w:rsid w:val="00280939"/>
    <w:rsid w:val="00281659"/>
    <w:rsid w:val="00282E16"/>
    <w:rsid w:val="0028347C"/>
    <w:rsid w:val="00283569"/>
    <w:rsid w:val="00285067"/>
    <w:rsid w:val="00285D25"/>
    <w:rsid w:val="00285F45"/>
    <w:rsid w:val="00286F04"/>
    <w:rsid w:val="00291E1C"/>
    <w:rsid w:val="00293DF3"/>
    <w:rsid w:val="00294053"/>
    <w:rsid w:val="002942CE"/>
    <w:rsid w:val="002942F9"/>
    <w:rsid w:val="0029491C"/>
    <w:rsid w:val="002949E5"/>
    <w:rsid w:val="0029541B"/>
    <w:rsid w:val="002959F5"/>
    <w:rsid w:val="00296830"/>
    <w:rsid w:val="00296D42"/>
    <w:rsid w:val="00296EEB"/>
    <w:rsid w:val="0029728B"/>
    <w:rsid w:val="002A0494"/>
    <w:rsid w:val="002A7500"/>
    <w:rsid w:val="002B3574"/>
    <w:rsid w:val="002B4565"/>
    <w:rsid w:val="002B5942"/>
    <w:rsid w:val="002B637F"/>
    <w:rsid w:val="002B63D5"/>
    <w:rsid w:val="002B787C"/>
    <w:rsid w:val="002B7F34"/>
    <w:rsid w:val="002C2BA5"/>
    <w:rsid w:val="002C3B5D"/>
    <w:rsid w:val="002C3D44"/>
    <w:rsid w:val="002C58CF"/>
    <w:rsid w:val="002C68FC"/>
    <w:rsid w:val="002D1931"/>
    <w:rsid w:val="002D1E27"/>
    <w:rsid w:val="002D6971"/>
    <w:rsid w:val="002E04F2"/>
    <w:rsid w:val="002E1E59"/>
    <w:rsid w:val="002E4960"/>
    <w:rsid w:val="002E548C"/>
    <w:rsid w:val="002E65D5"/>
    <w:rsid w:val="002F094B"/>
    <w:rsid w:val="002F0B27"/>
    <w:rsid w:val="002F0FAB"/>
    <w:rsid w:val="002F12C7"/>
    <w:rsid w:val="002F162F"/>
    <w:rsid w:val="002F16CF"/>
    <w:rsid w:val="002F2023"/>
    <w:rsid w:val="002F3753"/>
    <w:rsid w:val="002F4557"/>
    <w:rsid w:val="002F4ACB"/>
    <w:rsid w:val="002F51C0"/>
    <w:rsid w:val="002F5A25"/>
    <w:rsid w:val="002F67DE"/>
    <w:rsid w:val="002F71D0"/>
    <w:rsid w:val="00300780"/>
    <w:rsid w:val="00300B2D"/>
    <w:rsid w:val="00301BF6"/>
    <w:rsid w:val="0030200C"/>
    <w:rsid w:val="003024AA"/>
    <w:rsid w:val="0030268B"/>
    <w:rsid w:val="0030332B"/>
    <w:rsid w:val="00305248"/>
    <w:rsid w:val="003057BE"/>
    <w:rsid w:val="00305A84"/>
    <w:rsid w:val="00307263"/>
    <w:rsid w:val="00310635"/>
    <w:rsid w:val="0031068B"/>
    <w:rsid w:val="00311E72"/>
    <w:rsid w:val="003133B1"/>
    <w:rsid w:val="0031468E"/>
    <w:rsid w:val="003165C7"/>
    <w:rsid w:val="003173C9"/>
    <w:rsid w:val="00317472"/>
    <w:rsid w:val="00317FCE"/>
    <w:rsid w:val="003208B5"/>
    <w:rsid w:val="00320B48"/>
    <w:rsid w:val="003215B0"/>
    <w:rsid w:val="003231BE"/>
    <w:rsid w:val="00323E08"/>
    <w:rsid w:val="003270E2"/>
    <w:rsid w:val="0033149B"/>
    <w:rsid w:val="00333997"/>
    <w:rsid w:val="003358CF"/>
    <w:rsid w:val="00335ABF"/>
    <w:rsid w:val="00336630"/>
    <w:rsid w:val="00340B8F"/>
    <w:rsid w:val="00340E71"/>
    <w:rsid w:val="003420BD"/>
    <w:rsid w:val="00343297"/>
    <w:rsid w:val="00343F2B"/>
    <w:rsid w:val="003441AD"/>
    <w:rsid w:val="00345B43"/>
    <w:rsid w:val="00346294"/>
    <w:rsid w:val="003472B5"/>
    <w:rsid w:val="00347A1B"/>
    <w:rsid w:val="00350C0F"/>
    <w:rsid w:val="003511BF"/>
    <w:rsid w:val="00351673"/>
    <w:rsid w:val="003519C1"/>
    <w:rsid w:val="0035274A"/>
    <w:rsid w:val="003576DA"/>
    <w:rsid w:val="00361538"/>
    <w:rsid w:val="00362340"/>
    <w:rsid w:val="003624FF"/>
    <w:rsid w:val="00362F63"/>
    <w:rsid w:val="003632D3"/>
    <w:rsid w:val="00365CA1"/>
    <w:rsid w:val="003665C7"/>
    <w:rsid w:val="00367745"/>
    <w:rsid w:val="00367F5F"/>
    <w:rsid w:val="00370B9C"/>
    <w:rsid w:val="00373BD4"/>
    <w:rsid w:val="003757EC"/>
    <w:rsid w:val="00376004"/>
    <w:rsid w:val="0037710B"/>
    <w:rsid w:val="00381482"/>
    <w:rsid w:val="00381768"/>
    <w:rsid w:val="0038493F"/>
    <w:rsid w:val="003850C6"/>
    <w:rsid w:val="00385BA0"/>
    <w:rsid w:val="003866D2"/>
    <w:rsid w:val="003871F0"/>
    <w:rsid w:val="0039016E"/>
    <w:rsid w:val="003915C3"/>
    <w:rsid w:val="0039168C"/>
    <w:rsid w:val="00391EE5"/>
    <w:rsid w:val="003931A9"/>
    <w:rsid w:val="003948D1"/>
    <w:rsid w:val="00396FE3"/>
    <w:rsid w:val="003A073B"/>
    <w:rsid w:val="003A1649"/>
    <w:rsid w:val="003A1947"/>
    <w:rsid w:val="003A292F"/>
    <w:rsid w:val="003A3017"/>
    <w:rsid w:val="003A4E98"/>
    <w:rsid w:val="003A4EEE"/>
    <w:rsid w:val="003A5112"/>
    <w:rsid w:val="003A6F4D"/>
    <w:rsid w:val="003A7E85"/>
    <w:rsid w:val="003B0D54"/>
    <w:rsid w:val="003B2600"/>
    <w:rsid w:val="003B29A5"/>
    <w:rsid w:val="003B2B9E"/>
    <w:rsid w:val="003B6282"/>
    <w:rsid w:val="003B6836"/>
    <w:rsid w:val="003B7BB2"/>
    <w:rsid w:val="003B7D73"/>
    <w:rsid w:val="003C04CE"/>
    <w:rsid w:val="003C0C6B"/>
    <w:rsid w:val="003C4BD9"/>
    <w:rsid w:val="003C5264"/>
    <w:rsid w:val="003C59CC"/>
    <w:rsid w:val="003C6F39"/>
    <w:rsid w:val="003C7361"/>
    <w:rsid w:val="003C7558"/>
    <w:rsid w:val="003C7E5F"/>
    <w:rsid w:val="003D0C22"/>
    <w:rsid w:val="003D1BDD"/>
    <w:rsid w:val="003D26B2"/>
    <w:rsid w:val="003D2A5B"/>
    <w:rsid w:val="003D2DB4"/>
    <w:rsid w:val="003D323A"/>
    <w:rsid w:val="003D3439"/>
    <w:rsid w:val="003D40EB"/>
    <w:rsid w:val="003D41B4"/>
    <w:rsid w:val="003D569A"/>
    <w:rsid w:val="003D5AD7"/>
    <w:rsid w:val="003D6AD9"/>
    <w:rsid w:val="003D6AEA"/>
    <w:rsid w:val="003E0775"/>
    <w:rsid w:val="003E45DC"/>
    <w:rsid w:val="003F063E"/>
    <w:rsid w:val="003F2021"/>
    <w:rsid w:val="003F2059"/>
    <w:rsid w:val="003F3505"/>
    <w:rsid w:val="003F53D1"/>
    <w:rsid w:val="003F5D8F"/>
    <w:rsid w:val="003F7644"/>
    <w:rsid w:val="003F78CC"/>
    <w:rsid w:val="00400608"/>
    <w:rsid w:val="00400DEB"/>
    <w:rsid w:val="00400EA9"/>
    <w:rsid w:val="00402CFE"/>
    <w:rsid w:val="004050F0"/>
    <w:rsid w:val="004053A1"/>
    <w:rsid w:val="00406683"/>
    <w:rsid w:val="00406A49"/>
    <w:rsid w:val="004079BB"/>
    <w:rsid w:val="00411214"/>
    <w:rsid w:val="00415649"/>
    <w:rsid w:val="00415A71"/>
    <w:rsid w:val="004162EC"/>
    <w:rsid w:val="00416716"/>
    <w:rsid w:val="0041723F"/>
    <w:rsid w:val="00421A14"/>
    <w:rsid w:val="00424E2C"/>
    <w:rsid w:val="00425972"/>
    <w:rsid w:val="00426230"/>
    <w:rsid w:val="00426F24"/>
    <w:rsid w:val="004326EA"/>
    <w:rsid w:val="00432B48"/>
    <w:rsid w:val="00432B5D"/>
    <w:rsid w:val="00432D0E"/>
    <w:rsid w:val="00433B52"/>
    <w:rsid w:val="004350E3"/>
    <w:rsid w:val="004362CD"/>
    <w:rsid w:val="004400FA"/>
    <w:rsid w:val="00440879"/>
    <w:rsid w:val="0044088E"/>
    <w:rsid w:val="00441DAB"/>
    <w:rsid w:val="004420B2"/>
    <w:rsid w:val="00442747"/>
    <w:rsid w:val="00442D2B"/>
    <w:rsid w:val="00442F13"/>
    <w:rsid w:val="0044391F"/>
    <w:rsid w:val="004458D5"/>
    <w:rsid w:val="00445A91"/>
    <w:rsid w:val="00447583"/>
    <w:rsid w:val="00450609"/>
    <w:rsid w:val="00450B29"/>
    <w:rsid w:val="00451E82"/>
    <w:rsid w:val="00453640"/>
    <w:rsid w:val="00454043"/>
    <w:rsid w:val="004547E6"/>
    <w:rsid w:val="004563CE"/>
    <w:rsid w:val="00457382"/>
    <w:rsid w:val="00457E53"/>
    <w:rsid w:val="00461580"/>
    <w:rsid w:val="004628C3"/>
    <w:rsid w:val="00462EDC"/>
    <w:rsid w:val="00463BFE"/>
    <w:rsid w:val="004714B3"/>
    <w:rsid w:val="00474CE7"/>
    <w:rsid w:val="0047506B"/>
    <w:rsid w:val="0047717C"/>
    <w:rsid w:val="00477519"/>
    <w:rsid w:val="00477689"/>
    <w:rsid w:val="00477D02"/>
    <w:rsid w:val="004812FD"/>
    <w:rsid w:val="004819D7"/>
    <w:rsid w:val="004836FB"/>
    <w:rsid w:val="004841A5"/>
    <w:rsid w:val="004845C3"/>
    <w:rsid w:val="004871EF"/>
    <w:rsid w:val="004876BA"/>
    <w:rsid w:val="00487B0F"/>
    <w:rsid w:val="00492771"/>
    <w:rsid w:val="00492B1E"/>
    <w:rsid w:val="00492D35"/>
    <w:rsid w:val="0049797F"/>
    <w:rsid w:val="00497F13"/>
    <w:rsid w:val="004A05F5"/>
    <w:rsid w:val="004A0800"/>
    <w:rsid w:val="004A1E22"/>
    <w:rsid w:val="004A2CAD"/>
    <w:rsid w:val="004A352F"/>
    <w:rsid w:val="004A5DEB"/>
    <w:rsid w:val="004A741A"/>
    <w:rsid w:val="004B0154"/>
    <w:rsid w:val="004B2A9C"/>
    <w:rsid w:val="004C0A09"/>
    <w:rsid w:val="004C0A5A"/>
    <w:rsid w:val="004C0F70"/>
    <w:rsid w:val="004C1C38"/>
    <w:rsid w:val="004C3FFA"/>
    <w:rsid w:val="004C4B37"/>
    <w:rsid w:val="004C5A0A"/>
    <w:rsid w:val="004C6A8A"/>
    <w:rsid w:val="004C6B3C"/>
    <w:rsid w:val="004C6B57"/>
    <w:rsid w:val="004D09D4"/>
    <w:rsid w:val="004D1AF9"/>
    <w:rsid w:val="004D4C9B"/>
    <w:rsid w:val="004D6B73"/>
    <w:rsid w:val="004D6D24"/>
    <w:rsid w:val="004D7B0C"/>
    <w:rsid w:val="004E00B8"/>
    <w:rsid w:val="004E0D9C"/>
    <w:rsid w:val="004E14EA"/>
    <w:rsid w:val="004E14F4"/>
    <w:rsid w:val="004E1571"/>
    <w:rsid w:val="004E2BAC"/>
    <w:rsid w:val="004E3940"/>
    <w:rsid w:val="004E42DB"/>
    <w:rsid w:val="004E4889"/>
    <w:rsid w:val="004E7027"/>
    <w:rsid w:val="004E7C39"/>
    <w:rsid w:val="004E7E75"/>
    <w:rsid w:val="004E7F07"/>
    <w:rsid w:val="004F0856"/>
    <w:rsid w:val="004F1BEB"/>
    <w:rsid w:val="004F25A3"/>
    <w:rsid w:val="004F5BAA"/>
    <w:rsid w:val="004F5EE1"/>
    <w:rsid w:val="004F6C31"/>
    <w:rsid w:val="00500A07"/>
    <w:rsid w:val="00500E12"/>
    <w:rsid w:val="00502342"/>
    <w:rsid w:val="0050274E"/>
    <w:rsid w:val="00502F95"/>
    <w:rsid w:val="005031EA"/>
    <w:rsid w:val="00503245"/>
    <w:rsid w:val="005039C6"/>
    <w:rsid w:val="005071D0"/>
    <w:rsid w:val="00511266"/>
    <w:rsid w:val="00512191"/>
    <w:rsid w:val="00513608"/>
    <w:rsid w:val="005143A5"/>
    <w:rsid w:val="0051453D"/>
    <w:rsid w:val="005153C1"/>
    <w:rsid w:val="00515B2D"/>
    <w:rsid w:val="00516A01"/>
    <w:rsid w:val="0051724A"/>
    <w:rsid w:val="00520A6C"/>
    <w:rsid w:val="00520FA0"/>
    <w:rsid w:val="00521A1C"/>
    <w:rsid w:val="00521ACC"/>
    <w:rsid w:val="005236A7"/>
    <w:rsid w:val="00524C96"/>
    <w:rsid w:val="00525644"/>
    <w:rsid w:val="005257EA"/>
    <w:rsid w:val="00526A38"/>
    <w:rsid w:val="00526C4F"/>
    <w:rsid w:val="005270AD"/>
    <w:rsid w:val="00531A8A"/>
    <w:rsid w:val="005324CD"/>
    <w:rsid w:val="005343A9"/>
    <w:rsid w:val="005353F6"/>
    <w:rsid w:val="00535850"/>
    <w:rsid w:val="00536E4E"/>
    <w:rsid w:val="00537947"/>
    <w:rsid w:val="00541241"/>
    <w:rsid w:val="00542CE4"/>
    <w:rsid w:val="00544122"/>
    <w:rsid w:val="00546BEE"/>
    <w:rsid w:val="00546EAB"/>
    <w:rsid w:val="005478A3"/>
    <w:rsid w:val="00547B03"/>
    <w:rsid w:val="00550203"/>
    <w:rsid w:val="005511C6"/>
    <w:rsid w:val="00553127"/>
    <w:rsid w:val="0055314A"/>
    <w:rsid w:val="005548EA"/>
    <w:rsid w:val="005553FF"/>
    <w:rsid w:val="0056076D"/>
    <w:rsid w:val="0056079F"/>
    <w:rsid w:val="005615E2"/>
    <w:rsid w:val="00564962"/>
    <w:rsid w:val="005651AF"/>
    <w:rsid w:val="00565363"/>
    <w:rsid w:val="00565A50"/>
    <w:rsid w:val="0056612B"/>
    <w:rsid w:val="00566EC0"/>
    <w:rsid w:val="005706C5"/>
    <w:rsid w:val="00573B43"/>
    <w:rsid w:val="00575584"/>
    <w:rsid w:val="00580F3F"/>
    <w:rsid w:val="00580FFF"/>
    <w:rsid w:val="005819F1"/>
    <w:rsid w:val="00582295"/>
    <w:rsid w:val="00583694"/>
    <w:rsid w:val="00584421"/>
    <w:rsid w:val="00584D87"/>
    <w:rsid w:val="00585F48"/>
    <w:rsid w:val="0058690C"/>
    <w:rsid w:val="00587C88"/>
    <w:rsid w:val="00587D32"/>
    <w:rsid w:val="00590342"/>
    <w:rsid w:val="0059185D"/>
    <w:rsid w:val="00591C7A"/>
    <w:rsid w:val="00593E27"/>
    <w:rsid w:val="0059643F"/>
    <w:rsid w:val="00596B52"/>
    <w:rsid w:val="00596C82"/>
    <w:rsid w:val="00597737"/>
    <w:rsid w:val="00597B47"/>
    <w:rsid w:val="005A0DC8"/>
    <w:rsid w:val="005A2646"/>
    <w:rsid w:val="005A2CEE"/>
    <w:rsid w:val="005A338A"/>
    <w:rsid w:val="005A371D"/>
    <w:rsid w:val="005A5FB1"/>
    <w:rsid w:val="005A68BF"/>
    <w:rsid w:val="005A77BB"/>
    <w:rsid w:val="005B0344"/>
    <w:rsid w:val="005B0844"/>
    <w:rsid w:val="005B1591"/>
    <w:rsid w:val="005B1600"/>
    <w:rsid w:val="005B167C"/>
    <w:rsid w:val="005B25AB"/>
    <w:rsid w:val="005B2F98"/>
    <w:rsid w:val="005B383D"/>
    <w:rsid w:val="005B3AF9"/>
    <w:rsid w:val="005B3B66"/>
    <w:rsid w:val="005B4CF4"/>
    <w:rsid w:val="005B4EDD"/>
    <w:rsid w:val="005B5769"/>
    <w:rsid w:val="005B5EFC"/>
    <w:rsid w:val="005B5FF0"/>
    <w:rsid w:val="005C0F92"/>
    <w:rsid w:val="005C148E"/>
    <w:rsid w:val="005C7492"/>
    <w:rsid w:val="005D036A"/>
    <w:rsid w:val="005D1053"/>
    <w:rsid w:val="005D212E"/>
    <w:rsid w:val="005D4687"/>
    <w:rsid w:val="005D6F88"/>
    <w:rsid w:val="005D6FF3"/>
    <w:rsid w:val="005D76E5"/>
    <w:rsid w:val="005D78F6"/>
    <w:rsid w:val="005E17DA"/>
    <w:rsid w:val="005E2DA3"/>
    <w:rsid w:val="005E32B5"/>
    <w:rsid w:val="005E5159"/>
    <w:rsid w:val="005E55B9"/>
    <w:rsid w:val="005E676F"/>
    <w:rsid w:val="005F0291"/>
    <w:rsid w:val="005F073B"/>
    <w:rsid w:val="005F35B5"/>
    <w:rsid w:val="005F3CCC"/>
    <w:rsid w:val="005F3EA6"/>
    <w:rsid w:val="005F3EFB"/>
    <w:rsid w:val="005F44BE"/>
    <w:rsid w:val="005F4829"/>
    <w:rsid w:val="0060270D"/>
    <w:rsid w:val="0060286C"/>
    <w:rsid w:val="00602871"/>
    <w:rsid w:val="00602BD5"/>
    <w:rsid w:val="006033C9"/>
    <w:rsid w:val="00603C31"/>
    <w:rsid w:val="00603F90"/>
    <w:rsid w:val="0060797E"/>
    <w:rsid w:val="00610635"/>
    <w:rsid w:val="0061258F"/>
    <w:rsid w:val="00612FE6"/>
    <w:rsid w:val="006158F0"/>
    <w:rsid w:val="006216EF"/>
    <w:rsid w:val="00621CF1"/>
    <w:rsid w:val="0062441C"/>
    <w:rsid w:val="00627950"/>
    <w:rsid w:val="00631456"/>
    <w:rsid w:val="00631A12"/>
    <w:rsid w:val="00633209"/>
    <w:rsid w:val="006336D1"/>
    <w:rsid w:val="00633FC1"/>
    <w:rsid w:val="00634F2F"/>
    <w:rsid w:val="00636168"/>
    <w:rsid w:val="0063766D"/>
    <w:rsid w:val="00637C84"/>
    <w:rsid w:val="0064138C"/>
    <w:rsid w:val="0064177C"/>
    <w:rsid w:val="00641880"/>
    <w:rsid w:val="00641D3E"/>
    <w:rsid w:val="00643CD7"/>
    <w:rsid w:val="00644833"/>
    <w:rsid w:val="0064491A"/>
    <w:rsid w:val="00645164"/>
    <w:rsid w:val="006453A5"/>
    <w:rsid w:val="00645898"/>
    <w:rsid w:val="00645BF1"/>
    <w:rsid w:val="00645E4F"/>
    <w:rsid w:val="00646DA1"/>
    <w:rsid w:val="006501D3"/>
    <w:rsid w:val="006510E1"/>
    <w:rsid w:val="00651569"/>
    <w:rsid w:val="00651FEA"/>
    <w:rsid w:val="00652723"/>
    <w:rsid w:val="0065536A"/>
    <w:rsid w:val="00655587"/>
    <w:rsid w:val="00655717"/>
    <w:rsid w:val="00657B7D"/>
    <w:rsid w:val="00660110"/>
    <w:rsid w:val="00660EBD"/>
    <w:rsid w:val="00661D30"/>
    <w:rsid w:val="00662D26"/>
    <w:rsid w:val="00664266"/>
    <w:rsid w:val="0066565A"/>
    <w:rsid w:val="00665D6E"/>
    <w:rsid w:val="006663DF"/>
    <w:rsid w:val="00666F85"/>
    <w:rsid w:val="00667359"/>
    <w:rsid w:val="006727BF"/>
    <w:rsid w:val="00672D31"/>
    <w:rsid w:val="00672EBE"/>
    <w:rsid w:val="006731C8"/>
    <w:rsid w:val="006740EA"/>
    <w:rsid w:val="006756E0"/>
    <w:rsid w:val="00680C8B"/>
    <w:rsid w:val="00681310"/>
    <w:rsid w:val="00681A50"/>
    <w:rsid w:val="00683400"/>
    <w:rsid w:val="00683429"/>
    <w:rsid w:val="00683DC8"/>
    <w:rsid w:val="00684D32"/>
    <w:rsid w:val="00690AD8"/>
    <w:rsid w:val="006913A4"/>
    <w:rsid w:val="006922DE"/>
    <w:rsid w:val="006934E4"/>
    <w:rsid w:val="00693C8E"/>
    <w:rsid w:val="00694C5A"/>
    <w:rsid w:val="00694CDB"/>
    <w:rsid w:val="00695541"/>
    <w:rsid w:val="00697820"/>
    <w:rsid w:val="00697E9E"/>
    <w:rsid w:val="006A0A58"/>
    <w:rsid w:val="006A13A1"/>
    <w:rsid w:val="006A1B53"/>
    <w:rsid w:val="006A2A87"/>
    <w:rsid w:val="006A2B24"/>
    <w:rsid w:val="006A38F8"/>
    <w:rsid w:val="006A5842"/>
    <w:rsid w:val="006A660B"/>
    <w:rsid w:val="006B004E"/>
    <w:rsid w:val="006B22A8"/>
    <w:rsid w:val="006B24D3"/>
    <w:rsid w:val="006B27F0"/>
    <w:rsid w:val="006B2B0C"/>
    <w:rsid w:val="006B2E19"/>
    <w:rsid w:val="006B366E"/>
    <w:rsid w:val="006B3F62"/>
    <w:rsid w:val="006B49CA"/>
    <w:rsid w:val="006B599E"/>
    <w:rsid w:val="006B60CA"/>
    <w:rsid w:val="006B7B24"/>
    <w:rsid w:val="006C0106"/>
    <w:rsid w:val="006C12AD"/>
    <w:rsid w:val="006C1826"/>
    <w:rsid w:val="006C1A9A"/>
    <w:rsid w:val="006C39E1"/>
    <w:rsid w:val="006C3D1F"/>
    <w:rsid w:val="006C400A"/>
    <w:rsid w:val="006C4D46"/>
    <w:rsid w:val="006C70F1"/>
    <w:rsid w:val="006D01A0"/>
    <w:rsid w:val="006D2F48"/>
    <w:rsid w:val="006D2F70"/>
    <w:rsid w:val="006D3F09"/>
    <w:rsid w:val="006D42C7"/>
    <w:rsid w:val="006D68DD"/>
    <w:rsid w:val="006E0878"/>
    <w:rsid w:val="006E2FDC"/>
    <w:rsid w:val="006E39B6"/>
    <w:rsid w:val="006E416F"/>
    <w:rsid w:val="006E42DF"/>
    <w:rsid w:val="006E6824"/>
    <w:rsid w:val="006F0302"/>
    <w:rsid w:val="006F1FF7"/>
    <w:rsid w:val="006F3183"/>
    <w:rsid w:val="006F3316"/>
    <w:rsid w:val="006F3D87"/>
    <w:rsid w:val="006F45E3"/>
    <w:rsid w:val="006F6F33"/>
    <w:rsid w:val="006F7683"/>
    <w:rsid w:val="006F789A"/>
    <w:rsid w:val="006F7B6B"/>
    <w:rsid w:val="007014C6"/>
    <w:rsid w:val="007024EE"/>
    <w:rsid w:val="007025D6"/>
    <w:rsid w:val="00703E01"/>
    <w:rsid w:val="00704D8F"/>
    <w:rsid w:val="00705154"/>
    <w:rsid w:val="007053F4"/>
    <w:rsid w:val="00706F2B"/>
    <w:rsid w:val="00707EBE"/>
    <w:rsid w:val="00710991"/>
    <w:rsid w:val="00710BF5"/>
    <w:rsid w:val="00710D85"/>
    <w:rsid w:val="00712466"/>
    <w:rsid w:val="007125DB"/>
    <w:rsid w:val="007126B4"/>
    <w:rsid w:val="00712749"/>
    <w:rsid w:val="00714805"/>
    <w:rsid w:val="00714C0B"/>
    <w:rsid w:val="00715350"/>
    <w:rsid w:val="00715CC2"/>
    <w:rsid w:val="00716C15"/>
    <w:rsid w:val="00716C29"/>
    <w:rsid w:val="00716E67"/>
    <w:rsid w:val="00717E36"/>
    <w:rsid w:val="00720DAC"/>
    <w:rsid w:val="007211B3"/>
    <w:rsid w:val="00721665"/>
    <w:rsid w:val="00721A9C"/>
    <w:rsid w:val="00722EB7"/>
    <w:rsid w:val="00723B51"/>
    <w:rsid w:val="0072487B"/>
    <w:rsid w:val="00724A01"/>
    <w:rsid w:val="00724F3A"/>
    <w:rsid w:val="007254C4"/>
    <w:rsid w:val="007256C1"/>
    <w:rsid w:val="0072759A"/>
    <w:rsid w:val="00727897"/>
    <w:rsid w:val="00727D44"/>
    <w:rsid w:val="00727E5E"/>
    <w:rsid w:val="00730089"/>
    <w:rsid w:val="0073067B"/>
    <w:rsid w:val="00732E5C"/>
    <w:rsid w:val="007339BB"/>
    <w:rsid w:val="00733BF4"/>
    <w:rsid w:val="00733DF4"/>
    <w:rsid w:val="00736003"/>
    <w:rsid w:val="00736F3A"/>
    <w:rsid w:val="007415C7"/>
    <w:rsid w:val="007420D6"/>
    <w:rsid w:val="0074257E"/>
    <w:rsid w:val="00742E88"/>
    <w:rsid w:val="00743325"/>
    <w:rsid w:val="0074465F"/>
    <w:rsid w:val="00746D95"/>
    <w:rsid w:val="00747046"/>
    <w:rsid w:val="007478CD"/>
    <w:rsid w:val="00747C5E"/>
    <w:rsid w:val="00750211"/>
    <w:rsid w:val="0075089B"/>
    <w:rsid w:val="00750A57"/>
    <w:rsid w:val="00751A04"/>
    <w:rsid w:val="00753EEB"/>
    <w:rsid w:val="00754495"/>
    <w:rsid w:val="007552B9"/>
    <w:rsid w:val="007567D1"/>
    <w:rsid w:val="00756D0C"/>
    <w:rsid w:val="00757841"/>
    <w:rsid w:val="007610AF"/>
    <w:rsid w:val="00762111"/>
    <w:rsid w:val="007642A3"/>
    <w:rsid w:val="00764479"/>
    <w:rsid w:val="00765BF9"/>
    <w:rsid w:val="00767197"/>
    <w:rsid w:val="007671F8"/>
    <w:rsid w:val="0076799A"/>
    <w:rsid w:val="00767AC4"/>
    <w:rsid w:val="00767B6A"/>
    <w:rsid w:val="00767F82"/>
    <w:rsid w:val="007751F7"/>
    <w:rsid w:val="00776B71"/>
    <w:rsid w:val="00780F82"/>
    <w:rsid w:val="00781072"/>
    <w:rsid w:val="0078135F"/>
    <w:rsid w:val="00781FBA"/>
    <w:rsid w:val="00783705"/>
    <w:rsid w:val="007843AB"/>
    <w:rsid w:val="00786E8B"/>
    <w:rsid w:val="00787F8C"/>
    <w:rsid w:val="0079127B"/>
    <w:rsid w:val="00791FA5"/>
    <w:rsid w:val="00793217"/>
    <w:rsid w:val="00794A97"/>
    <w:rsid w:val="00794E96"/>
    <w:rsid w:val="007A06C2"/>
    <w:rsid w:val="007A0B20"/>
    <w:rsid w:val="007A154B"/>
    <w:rsid w:val="007A31E6"/>
    <w:rsid w:val="007A3E9E"/>
    <w:rsid w:val="007A42CB"/>
    <w:rsid w:val="007A53F5"/>
    <w:rsid w:val="007A5450"/>
    <w:rsid w:val="007A653A"/>
    <w:rsid w:val="007A7EF9"/>
    <w:rsid w:val="007B1B67"/>
    <w:rsid w:val="007B23D2"/>
    <w:rsid w:val="007C10C6"/>
    <w:rsid w:val="007C18A4"/>
    <w:rsid w:val="007C1E7F"/>
    <w:rsid w:val="007C4787"/>
    <w:rsid w:val="007C51C4"/>
    <w:rsid w:val="007C5612"/>
    <w:rsid w:val="007C725C"/>
    <w:rsid w:val="007C7650"/>
    <w:rsid w:val="007C7DE5"/>
    <w:rsid w:val="007D0D90"/>
    <w:rsid w:val="007D164F"/>
    <w:rsid w:val="007D1FFB"/>
    <w:rsid w:val="007D2920"/>
    <w:rsid w:val="007D2E6A"/>
    <w:rsid w:val="007D4B65"/>
    <w:rsid w:val="007D544B"/>
    <w:rsid w:val="007D64A2"/>
    <w:rsid w:val="007E0BD6"/>
    <w:rsid w:val="007E1313"/>
    <w:rsid w:val="007E1745"/>
    <w:rsid w:val="007E303E"/>
    <w:rsid w:val="007E334A"/>
    <w:rsid w:val="007E3358"/>
    <w:rsid w:val="007E418B"/>
    <w:rsid w:val="007E47FA"/>
    <w:rsid w:val="007E7679"/>
    <w:rsid w:val="007F26E3"/>
    <w:rsid w:val="007F2937"/>
    <w:rsid w:val="007F3439"/>
    <w:rsid w:val="007F3C16"/>
    <w:rsid w:val="007F3CE7"/>
    <w:rsid w:val="007F450D"/>
    <w:rsid w:val="007F459E"/>
    <w:rsid w:val="007F46AD"/>
    <w:rsid w:val="00800B73"/>
    <w:rsid w:val="00802562"/>
    <w:rsid w:val="008041D8"/>
    <w:rsid w:val="008048A1"/>
    <w:rsid w:val="00805B4A"/>
    <w:rsid w:val="00805DA5"/>
    <w:rsid w:val="00806104"/>
    <w:rsid w:val="00811491"/>
    <w:rsid w:val="0081180F"/>
    <w:rsid w:val="00811B56"/>
    <w:rsid w:val="0081225D"/>
    <w:rsid w:val="008124D1"/>
    <w:rsid w:val="0081339D"/>
    <w:rsid w:val="00813435"/>
    <w:rsid w:val="008144CF"/>
    <w:rsid w:val="00817174"/>
    <w:rsid w:val="00817B40"/>
    <w:rsid w:val="0082117D"/>
    <w:rsid w:val="00821976"/>
    <w:rsid w:val="00823239"/>
    <w:rsid w:val="008234ED"/>
    <w:rsid w:val="008251DB"/>
    <w:rsid w:val="008257AE"/>
    <w:rsid w:val="00826ADF"/>
    <w:rsid w:val="00826D2C"/>
    <w:rsid w:val="008272F7"/>
    <w:rsid w:val="008318EC"/>
    <w:rsid w:val="00831CCD"/>
    <w:rsid w:val="008337C4"/>
    <w:rsid w:val="00836241"/>
    <w:rsid w:val="0083719A"/>
    <w:rsid w:val="008377E1"/>
    <w:rsid w:val="00841467"/>
    <w:rsid w:val="00841B90"/>
    <w:rsid w:val="0084427C"/>
    <w:rsid w:val="008448BB"/>
    <w:rsid w:val="0084745F"/>
    <w:rsid w:val="0084796F"/>
    <w:rsid w:val="00850AB9"/>
    <w:rsid w:val="00850C82"/>
    <w:rsid w:val="00854BDE"/>
    <w:rsid w:val="008572F1"/>
    <w:rsid w:val="00857421"/>
    <w:rsid w:val="00857509"/>
    <w:rsid w:val="00862E31"/>
    <w:rsid w:val="00862E77"/>
    <w:rsid w:val="00863297"/>
    <w:rsid w:val="00863512"/>
    <w:rsid w:val="008660C6"/>
    <w:rsid w:val="00867008"/>
    <w:rsid w:val="00867D3A"/>
    <w:rsid w:val="00870375"/>
    <w:rsid w:val="00871851"/>
    <w:rsid w:val="008740EE"/>
    <w:rsid w:val="00874316"/>
    <w:rsid w:val="00874376"/>
    <w:rsid w:val="0087514D"/>
    <w:rsid w:val="00876496"/>
    <w:rsid w:val="008765F8"/>
    <w:rsid w:val="00877B05"/>
    <w:rsid w:val="008806C2"/>
    <w:rsid w:val="00881B34"/>
    <w:rsid w:val="00882E7D"/>
    <w:rsid w:val="0088656E"/>
    <w:rsid w:val="00887F46"/>
    <w:rsid w:val="00890007"/>
    <w:rsid w:val="00890881"/>
    <w:rsid w:val="0089099F"/>
    <w:rsid w:val="00891D19"/>
    <w:rsid w:val="00896901"/>
    <w:rsid w:val="00896F2E"/>
    <w:rsid w:val="008A1571"/>
    <w:rsid w:val="008A3583"/>
    <w:rsid w:val="008A38C6"/>
    <w:rsid w:val="008A6657"/>
    <w:rsid w:val="008A7CE6"/>
    <w:rsid w:val="008B0DBF"/>
    <w:rsid w:val="008B245D"/>
    <w:rsid w:val="008B3E1F"/>
    <w:rsid w:val="008B4C54"/>
    <w:rsid w:val="008B5B60"/>
    <w:rsid w:val="008C0B03"/>
    <w:rsid w:val="008C0BEB"/>
    <w:rsid w:val="008C10A0"/>
    <w:rsid w:val="008C1F3E"/>
    <w:rsid w:val="008C245E"/>
    <w:rsid w:val="008C28EA"/>
    <w:rsid w:val="008C3F29"/>
    <w:rsid w:val="008C573F"/>
    <w:rsid w:val="008D1478"/>
    <w:rsid w:val="008D1A84"/>
    <w:rsid w:val="008D28A5"/>
    <w:rsid w:val="008D319E"/>
    <w:rsid w:val="008D4DEA"/>
    <w:rsid w:val="008D5448"/>
    <w:rsid w:val="008D576A"/>
    <w:rsid w:val="008D7EFB"/>
    <w:rsid w:val="008D7F19"/>
    <w:rsid w:val="008E1EB1"/>
    <w:rsid w:val="008E245E"/>
    <w:rsid w:val="008E2A5B"/>
    <w:rsid w:val="008E4A49"/>
    <w:rsid w:val="008E576E"/>
    <w:rsid w:val="008E5ABF"/>
    <w:rsid w:val="008E5FFD"/>
    <w:rsid w:val="008F0453"/>
    <w:rsid w:val="008F089E"/>
    <w:rsid w:val="008F0DB9"/>
    <w:rsid w:val="008F22EA"/>
    <w:rsid w:val="008F4E1F"/>
    <w:rsid w:val="008F6276"/>
    <w:rsid w:val="008F6B20"/>
    <w:rsid w:val="00900FB1"/>
    <w:rsid w:val="00902C68"/>
    <w:rsid w:val="009035B4"/>
    <w:rsid w:val="00904430"/>
    <w:rsid w:val="009044E7"/>
    <w:rsid w:val="009068CA"/>
    <w:rsid w:val="009117F9"/>
    <w:rsid w:val="00911AB2"/>
    <w:rsid w:val="00913338"/>
    <w:rsid w:val="00914240"/>
    <w:rsid w:val="009148F9"/>
    <w:rsid w:val="00914985"/>
    <w:rsid w:val="00914AF3"/>
    <w:rsid w:val="00914FE9"/>
    <w:rsid w:val="0091765A"/>
    <w:rsid w:val="0091791E"/>
    <w:rsid w:val="009211E3"/>
    <w:rsid w:val="00921439"/>
    <w:rsid w:val="009214A2"/>
    <w:rsid w:val="00921CC5"/>
    <w:rsid w:val="00922ECB"/>
    <w:rsid w:val="0092461A"/>
    <w:rsid w:val="00924F61"/>
    <w:rsid w:val="009274B5"/>
    <w:rsid w:val="00931D7F"/>
    <w:rsid w:val="00932F34"/>
    <w:rsid w:val="009340FA"/>
    <w:rsid w:val="0093543B"/>
    <w:rsid w:val="009367CD"/>
    <w:rsid w:val="00936AF6"/>
    <w:rsid w:val="00936DA2"/>
    <w:rsid w:val="00940F82"/>
    <w:rsid w:val="00941136"/>
    <w:rsid w:val="0094185C"/>
    <w:rsid w:val="00942CC7"/>
    <w:rsid w:val="009441E9"/>
    <w:rsid w:val="009444F9"/>
    <w:rsid w:val="00944859"/>
    <w:rsid w:val="00947AF6"/>
    <w:rsid w:val="009518B2"/>
    <w:rsid w:val="00951B4A"/>
    <w:rsid w:val="00952125"/>
    <w:rsid w:val="00953FEC"/>
    <w:rsid w:val="0095472A"/>
    <w:rsid w:val="00954835"/>
    <w:rsid w:val="00954AB6"/>
    <w:rsid w:val="00955402"/>
    <w:rsid w:val="00955614"/>
    <w:rsid w:val="00956FA0"/>
    <w:rsid w:val="0095754C"/>
    <w:rsid w:val="009601BD"/>
    <w:rsid w:val="00961E89"/>
    <w:rsid w:val="0096355B"/>
    <w:rsid w:val="00963DEC"/>
    <w:rsid w:val="00964112"/>
    <w:rsid w:val="0096421F"/>
    <w:rsid w:val="0096458A"/>
    <w:rsid w:val="009646E5"/>
    <w:rsid w:val="00965078"/>
    <w:rsid w:val="0096568A"/>
    <w:rsid w:val="00965DDC"/>
    <w:rsid w:val="009663DA"/>
    <w:rsid w:val="009706C1"/>
    <w:rsid w:val="009712B6"/>
    <w:rsid w:val="00971ABA"/>
    <w:rsid w:val="00971C11"/>
    <w:rsid w:val="00973A44"/>
    <w:rsid w:val="00973C82"/>
    <w:rsid w:val="0097553D"/>
    <w:rsid w:val="0097602A"/>
    <w:rsid w:val="00980890"/>
    <w:rsid w:val="00982606"/>
    <w:rsid w:val="009837AC"/>
    <w:rsid w:val="00984957"/>
    <w:rsid w:val="00985156"/>
    <w:rsid w:val="00986AF7"/>
    <w:rsid w:val="00987EAA"/>
    <w:rsid w:val="009909E4"/>
    <w:rsid w:val="00990C21"/>
    <w:rsid w:val="00990D14"/>
    <w:rsid w:val="00991B7E"/>
    <w:rsid w:val="009971D8"/>
    <w:rsid w:val="009977CA"/>
    <w:rsid w:val="009A1AEE"/>
    <w:rsid w:val="009A25F3"/>
    <w:rsid w:val="009A6212"/>
    <w:rsid w:val="009A6E65"/>
    <w:rsid w:val="009A7BF7"/>
    <w:rsid w:val="009A7EA8"/>
    <w:rsid w:val="009B0C6F"/>
    <w:rsid w:val="009B15C4"/>
    <w:rsid w:val="009B193F"/>
    <w:rsid w:val="009B39C2"/>
    <w:rsid w:val="009B3C32"/>
    <w:rsid w:val="009B3E43"/>
    <w:rsid w:val="009B3F27"/>
    <w:rsid w:val="009B4592"/>
    <w:rsid w:val="009B4980"/>
    <w:rsid w:val="009B55E7"/>
    <w:rsid w:val="009B7B88"/>
    <w:rsid w:val="009C1715"/>
    <w:rsid w:val="009C2B85"/>
    <w:rsid w:val="009C3CA1"/>
    <w:rsid w:val="009C3D9A"/>
    <w:rsid w:val="009C4253"/>
    <w:rsid w:val="009C50E3"/>
    <w:rsid w:val="009C573A"/>
    <w:rsid w:val="009C6328"/>
    <w:rsid w:val="009D0378"/>
    <w:rsid w:val="009D1227"/>
    <w:rsid w:val="009D25FA"/>
    <w:rsid w:val="009D2842"/>
    <w:rsid w:val="009D2D25"/>
    <w:rsid w:val="009D482B"/>
    <w:rsid w:val="009D5200"/>
    <w:rsid w:val="009D54F2"/>
    <w:rsid w:val="009D6AC8"/>
    <w:rsid w:val="009D6F86"/>
    <w:rsid w:val="009D712E"/>
    <w:rsid w:val="009D71B2"/>
    <w:rsid w:val="009E11CB"/>
    <w:rsid w:val="009E21E6"/>
    <w:rsid w:val="009E3E94"/>
    <w:rsid w:val="009E4B25"/>
    <w:rsid w:val="009E6A3D"/>
    <w:rsid w:val="009F1445"/>
    <w:rsid w:val="009F252D"/>
    <w:rsid w:val="009F556F"/>
    <w:rsid w:val="009F566C"/>
    <w:rsid w:val="009F5799"/>
    <w:rsid w:val="00A000D9"/>
    <w:rsid w:val="00A023EF"/>
    <w:rsid w:val="00A02738"/>
    <w:rsid w:val="00A03C2D"/>
    <w:rsid w:val="00A069B6"/>
    <w:rsid w:val="00A10E70"/>
    <w:rsid w:val="00A1143F"/>
    <w:rsid w:val="00A117D8"/>
    <w:rsid w:val="00A11FB1"/>
    <w:rsid w:val="00A126E6"/>
    <w:rsid w:val="00A127F9"/>
    <w:rsid w:val="00A214FE"/>
    <w:rsid w:val="00A217D1"/>
    <w:rsid w:val="00A21E36"/>
    <w:rsid w:val="00A21EC6"/>
    <w:rsid w:val="00A22A82"/>
    <w:rsid w:val="00A23181"/>
    <w:rsid w:val="00A240F5"/>
    <w:rsid w:val="00A2487F"/>
    <w:rsid w:val="00A2689D"/>
    <w:rsid w:val="00A27657"/>
    <w:rsid w:val="00A277AA"/>
    <w:rsid w:val="00A27AB9"/>
    <w:rsid w:val="00A30499"/>
    <w:rsid w:val="00A30766"/>
    <w:rsid w:val="00A31EE5"/>
    <w:rsid w:val="00A32B0A"/>
    <w:rsid w:val="00A32D02"/>
    <w:rsid w:val="00A35033"/>
    <w:rsid w:val="00A358F6"/>
    <w:rsid w:val="00A35A2D"/>
    <w:rsid w:val="00A363C4"/>
    <w:rsid w:val="00A371D6"/>
    <w:rsid w:val="00A372CF"/>
    <w:rsid w:val="00A42149"/>
    <w:rsid w:val="00A428CE"/>
    <w:rsid w:val="00A4502B"/>
    <w:rsid w:val="00A46531"/>
    <w:rsid w:val="00A515C0"/>
    <w:rsid w:val="00A52118"/>
    <w:rsid w:val="00A53461"/>
    <w:rsid w:val="00A5398A"/>
    <w:rsid w:val="00A53F67"/>
    <w:rsid w:val="00A56EAA"/>
    <w:rsid w:val="00A61523"/>
    <w:rsid w:val="00A6158D"/>
    <w:rsid w:val="00A618BA"/>
    <w:rsid w:val="00A61ADB"/>
    <w:rsid w:val="00A62570"/>
    <w:rsid w:val="00A62699"/>
    <w:rsid w:val="00A62A72"/>
    <w:rsid w:val="00A62F4E"/>
    <w:rsid w:val="00A63801"/>
    <w:rsid w:val="00A64817"/>
    <w:rsid w:val="00A64947"/>
    <w:rsid w:val="00A653C5"/>
    <w:rsid w:val="00A65527"/>
    <w:rsid w:val="00A70D19"/>
    <w:rsid w:val="00A72B49"/>
    <w:rsid w:val="00A73592"/>
    <w:rsid w:val="00A7392B"/>
    <w:rsid w:val="00A7707D"/>
    <w:rsid w:val="00A801AA"/>
    <w:rsid w:val="00A803C0"/>
    <w:rsid w:val="00A80611"/>
    <w:rsid w:val="00A80E0F"/>
    <w:rsid w:val="00A810EF"/>
    <w:rsid w:val="00A82D5F"/>
    <w:rsid w:val="00A8321B"/>
    <w:rsid w:val="00A83867"/>
    <w:rsid w:val="00A84CAB"/>
    <w:rsid w:val="00A85980"/>
    <w:rsid w:val="00A86BDB"/>
    <w:rsid w:val="00A90C7C"/>
    <w:rsid w:val="00A924A4"/>
    <w:rsid w:val="00A932A8"/>
    <w:rsid w:val="00A93646"/>
    <w:rsid w:val="00A9463D"/>
    <w:rsid w:val="00A94A19"/>
    <w:rsid w:val="00A96D79"/>
    <w:rsid w:val="00A97CF2"/>
    <w:rsid w:val="00AA1FB0"/>
    <w:rsid w:val="00AA2BF9"/>
    <w:rsid w:val="00AA2C7D"/>
    <w:rsid w:val="00AA3438"/>
    <w:rsid w:val="00AA6E50"/>
    <w:rsid w:val="00AA6FCB"/>
    <w:rsid w:val="00AB0F49"/>
    <w:rsid w:val="00AB0F66"/>
    <w:rsid w:val="00AB1218"/>
    <w:rsid w:val="00AB250B"/>
    <w:rsid w:val="00AB25D8"/>
    <w:rsid w:val="00AB2654"/>
    <w:rsid w:val="00AB351C"/>
    <w:rsid w:val="00AB7E1E"/>
    <w:rsid w:val="00AC0288"/>
    <w:rsid w:val="00AC194E"/>
    <w:rsid w:val="00AC35AB"/>
    <w:rsid w:val="00AC3F81"/>
    <w:rsid w:val="00AC4BB5"/>
    <w:rsid w:val="00AC4F1E"/>
    <w:rsid w:val="00AC5B69"/>
    <w:rsid w:val="00AC5ECA"/>
    <w:rsid w:val="00AC76B7"/>
    <w:rsid w:val="00AD076C"/>
    <w:rsid w:val="00AD3714"/>
    <w:rsid w:val="00AD55F8"/>
    <w:rsid w:val="00AD6447"/>
    <w:rsid w:val="00AD6CDE"/>
    <w:rsid w:val="00AD6EB6"/>
    <w:rsid w:val="00AE0EE8"/>
    <w:rsid w:val="00AE0FAD"/>
    <w:rsid w:val="00AE2816"/>
    <w:rsid w:val="00AE5F35"/>
    <w:rsid w:val="00AE6235"/>
    <w:rsid w:val="00AE6822"/>
    <w:rsid w:val="00AF04E5"/>
    <w:rsid w:val="00AF1779"/>
    <w:rsid w:val="00AF2117"/>
    <w:rsid w:val="00AF2F30"/>
    <w:rsid w:val="00AF37EE"/>
    <w:rsid w:val="00AF4C1D"/>
    <w:rsid w:val="00AF5C06"/>
    <w:rsid w:val="00AF638E"/>
    <w:rsid w:val="00AF734F"/>
    <w:rsid w:val="00AF782C"/>
    <w:rsid w:val="00B002FB"/>
    <w:rsid w:val="00B004AB"/>
    <w:rsid w:val="00B0153C"/>
    <w:rsid w:val="00B02765"/>
    <w:rsid w:val="00B02D00"/>
    <w:rsid w:val="00B042EA"/>
    <w:rsid w:val="00B06A8F"/>
    <w:rsid w:val="00B06EED"/>
    <w:rsid w:val="00B1130D"/>
    <w:rsid w:val="00B11A8B"/>
    <w:rsid w:val="00B1243B"/>
    <w:rsid w:val="00B12F34"/>
    <w:rsid w:val="00B17B79"/>
    <w:rsid w:val="00B20A59"/>
    <w:rsid w:val="00B20D8C"/>
    <w:rsid w:val="00B215EC"/>
    <w:rsid w:val="00B21A59"/>
    <w:rsid w:val="00B21C70"/>
    <w:rsid w:val="00B22581"/>
    <w:rsid w:val="00B227F6"/>
    <w:rsid w:val="00B22DC5"/>
    <w:rsid w:val="00B2417A"/>
    <w:rsid w:val="00B2481D"/>
    <w:rsid w:val="00B26978"/>
    <w:rsid w:val="00B27E26"/>
    <w:rsid w:val="00B304D9"/>
    <w:rsid w:val="00B33339"/>
    <w:rsid w:val="00B33424"/>
    <w:rsid w:val="00B336FF"/>
    <w:rsid w:val="00B3386A"/>
    <w:rsid w:val="00B3484E"/>
    <w:rsid w:val="00B34F6F"/>
    <w:rsid w:val="00B34F7D"/>
    <w:rsid w:val="00B3528D"/>
    <w:rsid w:val="00B35379"/>
    <w:rsid w:val="00B354B9"/>
    <w:rsid w:val="00B35884"/>
    <w:rsid w:val="00B377ED"/>
    <w:rsid w:val="00B424DA"/>
    <w:rsid w:val="00B4330C"/>
    <w:rsid w:val="00B4374F"/>
    <w:rsid w:val="00B43980"/>
    <w:rsid w:val="00B43D05"/>
    <w:rsid w:val="00B44CAE"/>
    <w:rsid w:val="00B44E3F"/>
    <w:rsid w:val="00B45875"/>
    <w:rsid w:val="00B47F8C"/>
    <w:rsid w:val="00B51516"/>
    <w:rsid w:val="00B51BE5"/>
    <w:rsid w:val="00B51E45"/>
    <w:rsid w:val="00B52CC2"/>
    <w:rsid w:val="00B5433B"/>
    <w:rsid w:val="00B5448F"/>
    <w:rsid w:val="00B60FA5"/>
    <w:rsid w:val="00B610A4"/>
    <w:rsid w:val="00B61202"/>
    <w:rsid w:val="00B618B9"/>
    <w:rsid w:val="00B6190C"/>
    <w:rsid w:val="00B629B0"/>
    <w:rsid w:val="00B63384"/>
    <w:rsid w:val="00B6406A"/>
    <w:rsid w:val="00B6486E"/>
    <w:rsid w:val="00B64F5A"/>
    <w:rsid w:val="00B66593"/>
    <w:rsid w:val="00B70B97"/>
    <w:rsid w:val="00B71956"/>
    <w:rsid w:val="00B73555"/>
    <w:rsid w:val="00B7370B"/>
    <w:rsid w:val="00B75EA5"/>
    <w:rsid w:val="00B813E0"/>
    <w:rsid w:val="00B81FC1"/>
    <w:rsid w:val="00B823E4"/>
    <w:rsid w:val="00B82CB1"/>
    <w:rsid w:val="00B82ED7"/>
    <w:rsid w:val="00B82FCB"/>
    <w:rsid w:val="00B837A1"/>
    <w:rsid w:val="00B83B7A"/>
    <w:rsid w:val="00B87A31"/>
    <w:rsid w:val="00B9122A"/>
    <w:rsid w:val="00B91A23"/>
    <w:rsid w:val="00B91AF9"/>
    <w:rsid w:val="00B95383"/>
    <w:rsid w:val="00B9541A"/>
    <w:rsid w:val="00B957F1"/>
    <w:rsid w:val="00B96303"/>
    <w:rsid w:val="00B97033"/>
    <w:rsid w:val="00BA09BC"/>
    <w:rsid w:val="00BA19DA"/>
    <w:rsid w:val="00BA290C"/>
    <w:rsid w:val="00BA383D"/>
    <w:rsid w:val="00BA3ED7"/>
    <w:rsid w:val="00BA4D32"/>
    <w:rsid w:val="00BA5302"/>
    <w:rsid w:val="00BA699B"/>
    <w:rsid w:val="00BA6FE5"/>
    <w:rsid w:val="00BB1F2B"/>
    <w:rsid w:val="00BB3D78"/>
    <w:rsid w:val="00BB4A56"/>
    <w:rsid w:val="00BB4D8A"/>
    <w:rsid w:val="00BB5718"/>
    <w:rsid w:val="00BB6843"/>
    <w:rsid w:val="00BB6A21"/>
    <w:rsid w:val="00BB6A9C"/>
    <w:rsid w:val="00BB7D86"/>
    <w:rsid w:val="00BC025D"/>
    <w:rsid w:val="00BC0EC8"/>
    <w:rsid w:val="00BC2571"/>
    <w:rsid w:val="00BC2846"/>
    <w:rsid w:val="00BC3BE7"/>
    <w:rsid w:val="00BC3D5A"/>
    <w:rsid w:val="00BC5E43"/>
    <w:rsid w:val="00BC62B3"/>
    <w:rsid w:val="00BC6414"/>
    <w:rsid w:val="00BC644E"/>
    <w:rsid w:val="00BC6FF9"/>
    <w:rsid w:val="00BD1393"/>
    <w:rsid w:val="00BD27D5"/>
    <w:rsid w:val="00BD444D"/>
    <w:rsid w:val="00BD511C"/>
    <w:rsid w:val="00BD5214"/>
    <w:rsid w:val="00BD52C6"/>
    <w:rsid w:val="00BD6FD2"/>
    <w:rsid w:val="00BE02AE"/>
    <w:rsid w:val="00BE0473"/>
    <w:rsid w:val="00BE0BAD"/>
    <w:rsid w:val="00BE32B3"/>
    <w:rsid w:val="00BE3848"/>
    <w:rsid w:val="00BE49B3"/>
    <w:rsid w:val="00BE4B08"/>
    <w:rsid w:val="00BE589D"/>
    <w:rsid w:val="00BE7A6A"/>
    <w:rsid w:val="00BE7D30"/>
    <w:rsid w:val="00BE7F6F"/>
    <w:rsid w:val="00BF075B"/>
    <w:rsid w:val="00BF32C1"/>
    <w:rsid w:val="00BF357C"/>
    <w:rsid w:val="00BF388D"/>
    <w:rsid w:val="00BF3D49"/>
    <w:rsid w:val="00BF5089"/>
    <w:rsid w:val="00BF5EF5"/>
    <w:rsid w:val="00BF60BB"/>
    <w:rsid w:val="00BF6CF4"/>
    <w:rsid w:val="00C01052"/>
    <w:rsid w:val="00C03014"/>
    <w:rsid w:val="00C03B0A"/>
    <w:rsid w:val="00C04768"/>
    <w:rsid w:val="00C05000"/>
    <w:rsid w:val="00C0517F"/>
    <w:rsid w:val="00C057F1"/>
    <w:rsid w:val="00C05B79"/>
    <w:rsid w:val="00C062D1"/>
    <w:rsid w:val="00C0732F"/>
    <w:rsid w:val="00C07478"/>
    <w:rsid w:val="00C111B6"/>
    <w:rsid w:val="00C12770"/>
    <w:rsid w:val="00C12DF1"/>
    <w:rsid w:val="00C15AC4"/>
    <w:rsid w:val="00C15CFF"/>
    <w:rsid w:val="00C1602B"/>
    <w:rsid w:val="00C23AB4"/>
    <w:rsid w:val="00C23F6B"/>
    <w:rsid w:val="00C241BC"/>
    <w:rsid w:val="00C256F1"/>
    <w:rsid w:val="00C25F39"/>
    <w:rsid w:val="00C26374"/>
    <w:rsid w:val="00C3290A"/>
    <w:rsid w:val="00C331A5"/>
    <w:rsid w:val="00C33DB1"/>
    <w:rsid w:val="00C35CA9"/>
    <w:rsid w:val="00C360C4"/>
    <w:rsid w:val="00C366AB"/>
    <w:rsid w:val="00C369BB"/>
    <w:rsid w:val="00C378CA"/>
    <w:rsid w:val="00C41A49"/>
    <w:rsid w:val="00C42726"/>
    <w:rsid w:val="00C45047"/>
    <w:rsid w:val="00C45AB7"/>
    <w:rsid w:val="00C47841"/>
    <w:rsid w:val="00C50578"/>
    <w:rsid w:val="00C5227D"/>
    <w:rsid w:val="00C525DE"/>
    <w:rsid w:val="00C52AF5"/>
    <w:rsid w:val="00C52BEF"/>
    <w:rsid w:val="00C538F1"/>
    <w:rsid w:val="00C53EE9"/>
    <w:rsid w:val="00C53FB9"/>
    <w:rsid w:val="00C54EE0"/>
    <w:rsid w:val="00C556EA"/>
    <w:rsid w:val="00C55868"/>
    <w:rsid w:val="00C5676C"/>
    <w:rsid w:val="00C56C40"/>
    <w:rsid w:val="00C57B8C"/>
    <w:rsid w:val="00C6056A"/>
    <w:rsid w:val="00C60EAE"/>
    <w:rsid w:val="00C617E7"/>
    <w:rsid w:val="00C62165"/>
    <w:rsid w:val="00C63871"/>
    <w:rsid w:val="00C63D2E"/>
    <w:rsid w:val="00C645E5"/>
    <w:rsid w:val="00C64E5B"/>
    <w:rsid w:val="00C653A6"/>
    <w:rsid w:val="00C6559B"/>
    <w:rsid w:val="00C65F6A"/>
    <w:rsid w:val="00C7000D"/>
    <w:rsid w:val="00C7000F"/>
    <w:rsid w:val="00C70403"/>
    <w:rsid w:val="00C718A9"/>
    <w:rsid w:val="00C721A4"/>
    <w:rsid w:val="00C749BD"/>
    <w:rsid w:val="00C74BEA"/>
    <w:rsid w:val="00C751F4"/>
    <w:rsid w:val="00C81C6D"/>
    <w:rsid w:val="00C82802"/>
    <w:rsid w:val="00C84029"/>
    <w:rsid w:val="00C8483E"/>
    <w:rsid w:val="00C86676"/>
    <w:rsid w:val="00C86FC4"/>
    <w:rsid w:val="00C90E3E"/>
    <w:rsid w:val="00C916E1"/>
    <w:rsid w:val="00C93C26"/>
    <w:rsid w:val="00C93FB0"/>
    <w:rsid w:val="00C94163"/>
    <w:rsid w:val="00C949F4"/>
    <w:rsid w:val="00C94E5C"/>
    <w:rsid w:val="00C95A29"/>
    <w:rsid w:val="00C9788F"/>
    <w:rsid w:val="00CA00A8"/>
    <w:rsid w:val="00CA12CE"/>
    <w:rsid w:val="00CA4E13"/>
    <w:rsid w:val="00CA70F2"/>
    <w:rsid w:val="00CB0267"/>
    <w:rsid w:val="00CB21CB"/>
    <w:rsid w:val="00CB2A82"/>
    <w:rsid w:val="00CB3007"/>
    <w:rsid w:val="00CB547A"/>
    <w:rsid w:val="00CB5F37"/>
    <w:rsid w:val="00CB7BED"/>
    <w:rsid w:val="00CC1965"/>
    <w:rsid w:val="00CC1D01"/>
    <w:rsid w:val="00CC2F53"/>
    <w:rsid w:val="00CC4B53"/>
    <w:rsid w:val="00CC6101"/>
    <w:rsid w:val="00CC626C"/>
    <w:rsid w:val="00CD1F4A"/>
    <w:rsid w:val="00CD2002"/>
    <w:rsid w:val="00CD2822"/>
    <w:rsid w:val="00CD2D3C"/>
    <w:rsid w:val="00CD3E22"/>
    <w:rsid w:val="00CD491B"/>
    <w:rsid w:val="00CD6576"/>
    <w:rsid w:val="00CE1160"/>
    <w:rsid w:val="00CE329F"/>
    <w:rsid w:val="00CE65A5"/>
    <w:rsid w:val="00CE6E35"/>
    <w:rsid w:val="00CF00DD"/>
    <w:rsid w:val="00CF278D"/>
    <w:rsid w:val="00CF3FC9"/>
    <w:rsid w:val="00CF4ED2"/>
    <w:rsid w:val="00CF569A"/>
    <w:rsid w:val="00D00E83"/>
    <w:rsid w:val="00D015D0"/>
    <w:rsid w:val="00D01EEE"/>
    <w:rsid w:val="00D029C9"/>
    <w:rsid w:val="00D033E2"/>
    <w:rsid w:val="00D03CA4"/>
    <w:rsid w:val="00D055D5"/>
    <w:rsid w:val="00D06254"/>
    <w:rsid w:val="00D06965"/>
    <w:rsid w:val="00D07719"/>
    <w:rsid w:val="00D11292"/>
    <w:rsid w:val="00D118D6"/>
    <w:rsid w:val="00D1218F"/>
    <w:rsid w:val="00D12242"/>
    <w:rsid w:val="00D13416"/>
    <w:rsid w:val="00D13502"/>
    <w:rsid w:val="00D13DF6"/>
    <w:rsid w:val="00D16B38"/>
    <w:rsid w:val="00D204E1"/>
    <w:rsid w:val="00D20A77"/>
    <w:rsid w:val="00D21C17"/>
    <w:rsid w:val="00D226E9"/>
    <w:rsid w:val="00D23A7A"/>
    <w:rsid w:val="00D23B1B"/>
    <w:rsid w:val="00D24231"/>
    <w:rsid w:val="00D25251"/>
    <w:rsid w:val="00D2542E"/>
    <w:rsid w:val="00D255E9"/>
    <w:rsid w:val="00D25906"/>
    <w:rsid w:val="00D25A95"/>
    <w:rsid w:val="00D276E6"/>
    <w:rsid w:val="00D31DDD"/>
    <w:rsid w:val="00D31E23"/>
    <w:rsid w:val="00D32F97"/>
    <w:rsid w:val="00D33BE6"/>
    <w:rsid w:val="00D345F5"/>
    <w:rsid w:val="00D34E75"/>
    <w:rsid w:val="00D352D0"/>
    <w:rsid w:val="00D3661B"/>
    <w:rsid w:val="00D40E70"/>
    <w:rsid w:val="00D41275"/>
    <w:rsid w:val="00D4165C"/>
    <w:rsid w:val="00D41B65"/>
    <w:rsid w:val="00D41E48"/>
    <w:rsid w:val="00D420B5"/>
    <w:rsid w:val="00D43CE9"/>
    <w:rsid w:val="00D4411A"/>
    <w:rsid w:val="00D447AD"/>
    <w:rsid w:val="00D44BBC"/>
    <w:rsid w:val="00D45DEB"/>
    <w:rsid w:val="00D4602E"/>
    <w:rsid w:val="00D468C8"/>
    <w:rsid w:val="00D4703E"/>
    <w:rsid w:val="00D47197"/>
    <w:rsid w:val="00D475A6"/>
    <w:rsid w:val="00D47EF3"/>
    <w:rsid w:val="00D505DC"/>
    <w:rsid w:val="00D51669"/>
    <w:rsid w:val="00D54856"/>
    <w:rsid w:val="00D54C0C"/>
    <w:rsid w:val="00D56626"/>
    <w:rsid w:val="00D5750A"/>
    <w:rsid w:val="00D6122B"/>
    <w:rsid w:val="00D634E5"/>
    <w:rsid w:val="00D63DDE"/>
    <w:rsid w:val="00D67385"/>
    <w:rsid w:val="00D7012F"/>
    <w:rsid w:val="00D72ABA"/>
    <w:rsid w:val="00D72CDC"/>
    <w:rsid w:val="00D73FD9"/>
    <w:rsid w:val="00D74625"/>
    <w:rsid w:val="00D746A1"/>
    <w:rsid w:val="00D74C29"/>
    <w:rsid w:val="00D83CFD"/>
    <w:rsid w:val="00D8460A"/>
    <w:rsid w:val="00D851FB"/>
    <w:rsid w:val="00D87053"/>
    <w:rsid w:val="00D87C37"/>
    <w:rsid w:val="00D87D61"/>
    <w:rsid w:val="00D90061"/>
    <w:rsid w:val="00D9114A"/>
    <w:rsid w:val="00D91D43"/>
    <w:rsid w:val="00D91E8C"/>
    <w:rsid w:val="00D924B0"/>
    <w:rsid w:val="00D92683"/>
    <w:rsid w:val="00D92D43"/>
    <w:rsid w:val="00D93248"/>
    <w:rsid w:val="00D9364E"/>
    <w:rsid w:val="00D95BBD"/>
    <w:rsid w:val="00D95E7B"/>
    <w:rsid w:val="00D968DF"/>
    <w:rsid w:val="00D96CDF"/>
    <w:rsid w:val="00D976F7"/>
    <w:rsid w:val="00DA2B9A"/>
    <w:rsid w:val="00DA2F0E"/>
    <w:rsid w:val="00DA399A"/>
    <w:rsid w:val="00DA3AB6"/>
    <w:rsid w:val="00DA4722"/>
    <w:rsid w:val="00DA650E"/>
    <w:rsid w:val="00DA72D8"/>
    <w:rsid w:val="00DA7B1C"/>
    <w:rsid w:val="00DB04FD"/>
    <w:rsid w:val="00DB2B0B"/>
    <w:rsid w:val="00DB3E94"/>
    <w:rsid w:val="00DB49A6"/>
    <w:rsid w:val="00DB57DD"/>
    <w:rsid w:val="00DB5EE3"/>
    <w:rsid w:val="00DB6426"/>
    <w:rsid w:val="00DB7547"/>
    <w:rsid w:val="00DC0C63"/>
    <w:rsid w:val="00DC4A18"/>
    <w:rsid w:val="00DC4E4D"/>
    <w:rsid w:val="00DC52E9"/>
    <w:rsid w:val="00DC5763"/>
    <w:rsid w:val="00DC60AF"/>
    <w:rsid w:val="00DC770C"/>
    <w:rsid w:val="00DC792C"/>
    <w:rsid w:val="00DD4510"/>
    <w:rsid w:val="00DD4917"/>
    <w:rsid w:val="00DD4F6E"/>
    <w:rsid w:val="00DD64ED"/>
    <w:rsid w:val="00DE30CE"/>
    <w:rsid w:val="00DE4095"/>
    <w:rsid w:val="00DE6350"/>
    <w:rsid w:val="00DE6FFD"/>
    <w:rsid w:val="00DF0AB1"/>
    <w:rsid w:val="00DF1590"/>
    <w:rsid w:val="00DF3D33"/>
    <w:rsid w:val="00DF418E"/>
    <w:rsid w:val="00DF67C4"/>
    <w:rsid w:val="00DF7467"/>
    <w:rsid w:val="00DF7D6D"/>
    <w:rsid w:val="00E01446"/>
    <w:rsid w:val="00E01FD5"/>
    <w:rsid w:val="00E0278C"/>
    <w:rsid w:val="00E03378"/>
    <w:rsid w:val="00E04906"/>
    <w:rsid w:val="00E05603"/>
    <w:rsid w:val="00E0622E"/>
    <w:rsid w:val="00E07B04"/>
    <w:rsid w:val="00E100C2"/>
    <w:rsid w:val="00E132D6"/>
    <w:rsid w:val="00E1582B"/>
    <w:rsid w:val="00E15FDD"/>
    <w:rsid w:val="00E17CF0"/>
    <w:rsid w:val="00E2219D"/>
    <w:rsid w:val="00E223A4"/>
    <w:rsid w:val="00E23307"/>
    <w:rsid w:val="00E25AFA"/>
    <w:rsid w:val="00E25FDB"/>
    <w:rsid w:val="00E309BD"/>
    <w:rsid w:val="00E32861"/>
    <w:rsid w:val="00E32C9C"/>
    <w:rsid w:val="00E33F56"/>
    <w:rsid w:val="00E33FA5"/>
    <w:rsid w:val="00E34939"/>
    <w:rsid w:val="00E35887"/>
    <w:rsid w:val="00E3672E"/>
    <w:rsid w:val="00E36732"/>
    <w:rsid w:val="00E36E66"/>
    <w:rsid w:val="00E370E8"/>
    <w:rsid w:val="00E3714F"/>
    <w:rsid w:val="00E37A52"/>
    <w:rsid w:val="00E41149"/>
    <w:rsid w:val="00E4247D"/>
    <w:rsid w:val="00E46079"/>
    <w:rsid w:val="00E475B1"/>
    <w:rsid w:val="00E5107B"/>
    <w:rsid w:val="00E511C7"/>
    <w:rsid w:val="00E5249C"/>
    <w:rsid w:val="00E52547"/>
    <w:rsid w:val="00E526B6"/>
    <w:rsid w:val="00E52E04"/>
    <w:rsid w:val="00E544DF"/>
    <w:rsid w:val="00E54E01"/>
    <w:rsid w:val="00E56AFA"/>
    <w:rsid w:val="00E6109F"/>
    <w:rsid w:val="00E63958"/>
    <w:rsid w:val="00E639A0"/>
    <w:rsid w:val="00E63BFD"/>
    <w:rsid w:val="00E66BBE"/>
    <w:rsid w:val="00E67638"/>
    <w:rsid w:val="00E67EFA"/>
    <w:rsid w:val="00E7005D"/>
    <w:rsid w:val="00E70CAE"/>
    <w:rsid w:val="00E71841"/>
    <w:rsid w:val="00E71FA4"/>
    <w:rsid w:val="00E746C0"/>
    <w:rsid w:val="00E753EB"/>
    <w:rsid w:val="00E75C00"/>
    <w:rsid w:val="00E7670B"/>
    <w:rsid w:val="00E77429"/>
    <w:rsid w:val="00E7748F"/>
    <w:rsid w:val="00E82A7A"/>
    <w:rsid w:val="00E84192"/>
    <w:rsid w:val="00E846C3"/>
    <w:rsid w:val="00E85790"/>
    <w:rsid w:val="00E90D74"/>
    <w:rsid w:val="00E911A7"/>
    <w:rsid w:val="00E91A50"/>
    <w:rsid w:val="00E92A3E"/>
    <w:rsid w:val="00E93CD1"/>
    <w:rsid w:val="00E94E76"/>
    <w:rsid w:val="00E95BD2"/>
    <w:rsid w:val="00E95D62"/>
    <w:rsid w:val="00E965CB"/>
    <w:rsid w:val="00E965D3"/>
    <w:rsid w:val="00E9693D"/>
    <w:rsid w:val="00EA04E1"/>
    <w:rsid w:val="00EA08C8"/>
    <w:rsid w:val="00EA20BD"/>
    <w:rsid w:val="00EA2C8D"/>
    <w:rsid w:val="00EA31A0"/>
    <w:rsid w:val="00EA4425"/>
    <w:rsid w:val="00EA544D"/>
    <w:rsid w:val="00EA630E"/>
    <w:rsid w:val="00EA695C"/>
    <w:rsid w:val="00EA6A35"/>
    <w:rsid w:val="00EA7158"/>
    <w:rsid w:val="00EA7E1C"/>
    <w:rsid w:val="00EB0F00"/>
    <w:rsid w:val="00EB1C2A"/>
    <w:rsid w:val="00EB1CC9"/>
    <w:rsid w:val="00EB2C69"/>
    <w:rsid w:val="00EB41C7"/>
    <w:rsid w:val="00EB4851"/>
    <w:rsid w:val="00EB5E49"/>
    <w:rsid w:val="00EB6073"/>
    <w:rsid w:val="00EB6F58"/>
    <w:rsid w:val="00EC1593"/>
    <w:rsid w:val="00EC2D35"/>
    <w:rsid w:val="00EC342C"/>
    <w:rsid w:val="00EC3477"/>
    <w:rsid w:val="00EC49D6"/>
    <w:rsid w:val="00EC5267"/>
    <w:rsid w:val="00EC6583"/>
    <w:rsid w:val="00EC68C6"/>
    <w:rsid w:val="00EC7255"/>
    <w:rsid w:val="00EC78AE"/>
    <w:rsid w:val="00EC7C6A"/>
    <w:rsid w:val="00ED0C75"/>
    <w:rsid w:val="00ED0FAB"/>
    <w:rsid w:val="00ED1F9E"/>
    <w:rsid w:val="00ED445A"/>
    <w:rsid w:val="00ED4F58"/>
    <w:rsid w:val="00ED5D62"/>
    <w:rsid w:val="00ED7ED3"/>
    <w:rsid w:val="00EE123A"/>
    <w:rsid w:val="00EE1F49"/>
    <w:rsid w:val="00EE2264"/>
    <w:rsid w:val="00EE2B5F"/>
    <w:rsid w:val="00EE2CA5"/>
    <w:rsid w:val="00EE452A"/>
    <w:rsid w:val="00EE515A"/>
    <w:rsid w:val="00EE6CF5"/>
    <w:rsid w:val="00EF0626"/>
    <w:rsid w:val="00EF064B"/>
    <w:rsid w:val="00EF0A57"/>
    <w:rsid w:val="00EF0C75"/>
    <w:rsid w:val="00EF2722"/>
    <w:rsid w:val="00EF2CF2"/>
    <w:rsid w:val="00EF3779"/>
    <w:rsid w:val="00EF3A2D"/>
    <w:rsid w:val="00EF730D"/>
    <w:rsid w:val="00EF7E3E"/>
    <w:rsid w:val="00F005E7"/>
    <w:rsid w:val="00F01299"/>
    <w:rsid w:val="00F014E7"/>
    <w:rsid w:val="00F03E9E"/>
    <w:rsid w:val="00F056EC"/>
    <w:rsid w:val="00F062A9"/>
    <w:rsid w:val="00F0693E"/>
    <w:rsid w:val="00F06BC1"/>
    <w:rsid w:val="00F11BE4"/>
    <w:rsid w:val="00F15733"/>
    <w:rsid w:val="00F1674B"/>
    <w:rsid w:val="00F16D87"/>
    <w:rsid w:val="00F20CD2"/>
    <w:rsid w:val="00F257B3"/>
    <w:rsid w:val="00F270B9"/>
    <w:rsid w:val="00F27526"/>
    <w:rsid w:val="00F277DB"/>
    <w:rsid w:val="00F32D8E"/>
    <w:rsid w:val="00F33084"/>
    <w:rsid w:val="00F33546"/>
    <w:rsid w:val="00F359A4"/>
    <w:rsid w:val="00F400BE"/>
    <w:rsid w:val="00F40A47"/>
    <w:rsid w:val="00F41280"/>
    <w:rsid w:val="00F4267C"/>
    <w:rsid w:val="00F42B66"/>
    <w:rsid w:val="00F452C7"/>
    <w:rsid w:val="00F45FFB"/>
    <w:rsid w:val="00F46337"/>
    <w:rsid w:val="00F50444"/>
    <w:rsid w:val="00F50DAE"/>
    <w:rsid w:val="00F517D6"/>
    <w:rsid w:val="00F51984"/>
    <w:rsid w:val="00F52907"/>
    <w:rsid w:val="00F5463C"/>
    <w:rsid w:val="00F548AF"/>
    <w:rsid w:val="00F54A7B"/>
    <w:rsid w:val="00F55184"/>
    <w:rsid w:val="00F5780E"/>
    <w:rsid w:val="00F60F08"/>
    <w:rsid w:val="00F61452"/>
    <w:rsid w:val="00F6158D"/>
    <w:rsid w:val="00F622C0"/>
    <w:rsid w:val="00F63E3F"/>
    <w:rsid w:val="00F63FA8"/>
    <w:rsid w:val="00F6409A"/>
    <w:rsid w:val="00F643C6"/>
    <w:rsid w:val="00F66E32"/>
    <w:rsid w:val="00F670A1"/>
    <w:rsid w:val="00F67A95"/>
    <w:rsid w:val="00F67B89"/>
    <w:rsid w:val="00F718DF"/>
    <w:rsid w:val="00F71B60"/>
    <w:rsid w:val="00F71EAF"/>
    <w:rsid w:val="00F738C6"/>
    <w:rsid w:val="00F74AFC"/>
    <w:rsid w:val="00F764B0"/>
    <w:rsid w:val="00F81D49"/>
    <w:rsid w:val="00F828AA"/>
    <w:rsid w:val="00F83A4E"/>
    <w:rsid w:val="00F84CBB"/>
    <w:rsid w:val="00F86160"/>
    <w:rsid w:val="00F86A18"/>
    <w:rsid w:val="00F87D73"/>
    <w:rsid w:val="00F90CAA"/>
    <w:rsid w:val="00F91477"/>
    <w:rsid w:val="00F91BCC"/>
    <w:rsid w:val="00F92219"/>
    <w:rsid w:val="00F92A99"/>
    <w:rsid w:val="00F92B96"/>
    <w:rsid w:val="00F93E37"/>
    <w:rsid w:val="00F948D8"/>
    <w:rsid w:val="00F94D96"/>
    <w:rsid w:val="00F94E5E"/>
    <w:rsid w:val="00F9501D"/>
    <w:rsid w:val="00F95F82"/>
    <w:rsid w:val="00F9770D"/>
    <w:rsid w:val="00FA094F"/>
    <w:rsid w:val="00FA1C41"/>
    <w:rsid w:val="00FA380D"/>
    <w:rsid w:val="00FA4B64"/>
    <w:rsid w:val="00FA67BC"/>
    <w:rsid w:val="00FA6CDD"/>
    <w:rsid w:val="00FA756C"/>
    <w:rsid w:val="00FA7E2C"/>
    <w:rsid w:val="00FB1A06"/>
    <w:rsid w:val="00FB1E83"/>
    <w:rsid w:val="00FB256D"/>
    <w:rsid w:val="00FB262C"/>
    <w:rsid w:val="00FB3C1C"/>
    <w:rsid w:val="00FB5891"/>
    <w:rsid w:val="00FB6FCF"/>
    <w:rsid w:val="00FB7889"/>
    <w:rsid w:val="00FC0226"/>
    <w:rsid w:val="00FC0987"/>
    <w:rsid w:val="00FC10F7"/>
    <w:rsid w:val="00FC1220"/>
    <w:rsid w:val="00FC3361"/>
    <w:rsid w:val="00FC3B7E"/>
    <w:rsid w:val="00FC455F"/>
    <w:rsid w:val="00FC52C9"/>
    <w:rsid w:val="00FC5320"/>
    <w:rsid w:val="00FC5634"/>
    <w:rsid w:val="00FC58A4"/>
    <w:rsid w:val="00FC6E08"/>
    <w:rsid w:val="00FC738E"/>
    <w:rsid w:val="00FD1BC8"/>
    <w:rsid w:val="00FD2563"/>
    <w:rsid w:val="00FD3BCF"/>
    <w:rsid w:val="00FD3D7A"/>
    <w:rsid w:val="00FD4DFD"/>
    <w:rsid w:val="00FD587C"/>
    <w:rsid w:val="00FD7CE4"/>
    <w:rsid w:val="00FE1146"/>
    <w:rsid w:val="00FE1222"/>
    <w:rsid w:val="00FE1F7B"/>
    <w:rsid w:val="00FE4D04"/>
    <w:rsid w:val="00FE5487"/>
    <w:rsid w:val="00FF0C9A"/>
    <w:rsid w:val="00FF1A26"/>
    <w:rsid w:val="00FF34A5"/>
    <w:rsid w:val="00FF39B2"/>
    <w:rsid w:val="00FF4776"/>
    <w:rsid w:val="00FF531E"/>
    <w:rsid w:val="00FF568B"/>
    <w:rsid w:val="00FF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,"/>
  <w:listSeparator w:val=";"/>
  <w14:docId w14:val="47179FD6"/>
  <w15:docId w15:val="{E8A7C938-E057-4239-AA18-39067DB74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BF5"/>
    <w:rPr>
      <w:rFonts w:ascii="Arial" w:hAnsi="Arial"/>
      <w:kern w:val="2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27E2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044E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7B6B"/>
    <w:pPr>
      <w:keepNext/>
      <w:keepLines/>
      <w:spacing w:before="200" w:line="276" w:lineRule="auto"/>
      <w:outlineLvl w:val="2"/>
    </w:pPr>
    <w:rPr>
      <w:rFonts w:ascii="Cambria" w:eastAsia="Times New Roman" w:hAnsi="Cambria"/>
      <w:b/>
      <w:bCs/>
      <w:color w:val="4F81BD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2"/>
    <w:basedOn w:val="a"/>
    <w:link w:val="a4"/>
    <w:uiPriority w:val="99"/>
    <w:unhideWhenUsed/>
    <w:rsid w:val="00710BF5"/>
    <w:pPr>
      <w:tabs>
        <w:tab w:val="center" w:pos="4677"/>
        <w:tab w:val="right" w:pos="9355"/>
      </w:tabs>
    </w:pPr>
    <w:rPr>
      <w:kern w:val="0"/>
      <w:szCs w:val="20"/>
      <w:lang w:val="x-none" w:eastAsia="x-none"/>
    </w:rPr>
  </w:style>
  <w:style w:type="character" w:customStyle="1" w:styleId="a4">
    <w:name w:val="Верхний колонтитул Знак"/>
    <w:aliases w:val="Знак Знак2 Знак"/>
    <w:link w:val="a3"/>
    <w:uiPriority w:val="99"/>
    <w:rsid w:val="00710BF5"/>
    <w:rPr>
      <w:rFonts w:ascii="Arial" w:hAnsi="Arial"/>
      <w:sz w:val="24"/>
    </w:rPr>
  </w:style>
  <w:style w:type="paragraph" w:styleId="a5">
    <w:name w:val="footer"/>
    <w:aliases w:val="Знак Знак1"/>
    <w:basedOn w:val="a"/>
    <w:link w:val="a6"/>
    <w:unhideWhenUsed/>
    <w:rsid w:val="00710BF5"/>
    <w:pPr>
      <w:tabs>
        <w:tab w:val="center" w:pos="4677"/>
        <w:tab w:val="right" w:pos="9355"/>
      </w:tabs>
    </w:pPr>
    <w:rPr>
      <w:kern w:val="0"/>
      <w:szCs w:val="20"/>
      <w:lang w:val="x-none" w:eastAsia="x-none"/>
    </w:rPr>
  </w:style>
  <w:style w:type="character" w:customStyle="1" w:styleId="a6">
    <w:name w:val="Нижний колонтитул Знак"/>
    <w:aliases w:val="Знак Знак1 Знак"/>
    <w:link w:val="a5"/>
    <w:rsid w:val="00710BF5"/>
    <w:rPr>
      <w:rFonts w:ascii="Arial" w:hAnsi="Arial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323E08"/>
    <w:rPr>
      <w:rFonts w:ascii="Segoe UI" w:hAnsi="Segoe UI"/>
      <w:kern w:val="0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323E08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966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710BF5"/>
    <w:pPr>
      <w:spacing w:before="100" w:beforeAutospacing="1" w:after="100" w:afterAutospacing="1"/>
    </w:pPr>
    <w:rPr>
      <w:rFonts w:eastAsia="Times New Roman"/>
      <w:kern w:val="0"/>
      <w:szCs w:val="24"/>
      <w:lang w:eastAsia="ru-RU"/>
    </w:rPr>
  </w:style>
  <w:style w:type="paragraph" w:styleId="ab">
    <w:name w:val="Body Text Indent"/>
    <w:basedOn w:val="a"/>
    <w:rsid w:val="00710BF5"/>
    <w:pPr>
      <w:spacing w:after="120"/>
      <w:ind w:left="283"/>
    </w:pPr>
    <w:rPr>
      <w:rFonts w:eastAsia="Times New Roman"/>
      <w:kern w:val="0"/>
      <w:szCs w:val="24"/>
      <w:lang w:eastAsia="ru-RU"/>
    </w:rPr>
  </w:style>
  <w:style w:type="paragraph" w:styleId="ac">
    <w:name w:val="caption"/>
    <w:basedOn w:val="a"/>
    <w:next w:val="a"/>
    <w:qFormat/>
    <w:rsid w:val="00FB1E83"/>
    <w:pPr>
      <w:jc w:val="center"/>
    </w:pPr>
    <w:rPr>
      <w:rFonts w:ascii="Times New Roman" w:eastAsia="Times New Roman" w:hAnsi="Times New Roman"/>
      <w:b/>
      <w:bCs/>
      <w:kern w:val="0"/>
      <w:sz w:val="28"/>
      <w:szCs w:val="24"/>
      <w:lang w:eastAsia="ru-RU"/>
    </w:rPr>
  </w:style>
  <w:style w:type="character" w:styleId="ad">
    <w:name w:val="page number"/>
    <w:basedOn w:val="a0"/>
    <w:rsid w:val="004E3940"/>
  </w:style>
  <w:style w:type="character" w:customStyle="1" w:styleId="31">
    <w:name w:val="Основной текст3"/>
    <w:rsid w:val="00FC3361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x-none"/>
    </w:rPr>
  </w:style>
  <w:style w:type="paragraph" w:styleId="ae">
    <w:name w:val="Body Text"/>
    <w:basedOn w:val="a"/>
    <w:link w:val="af"/>
    <w:uiPriority w:val="99"/>
    <w:unhideWhenUsed/>
    <w:rsid w:val="00C6559B"/>
    <w:pPr>
      <w:spacing w:after="120"/>
    </w:pPr>
    <w:rPr>
      <w:lang w:val="x-none"/>
    </w:rPr>
  </w:style>
  <w:style w:type="character" w:customStyle="1" w:styleId="af">
    <w:name w:val="Основной текст Знак"/>
    <w:link w:val="ae"/>
    <w:uiPriority w:val="99"/>
    <w:rsid w:val="00C6559B"/>
    <w:rPr>
      <w:rFonts w:ascii="Arial" w:hAnsi="Arial"/>
      <w:kern w:val="2"/>
      <w:sz w:val="24"/>
      <w:szCs w:val="22"/>
      <w:lang w:eastAsia="en-US"/>
    </w:rPr>
  </w:style>
  <w:style w:type="paragraph" w:styleId="af0">
    <w:name w:val="List Paragraph"/>
    <w:basedOn w:val="a"/>
    <w:link w:val="af1"/>
    <w:uiPriority w:val="34"/>
    <w:qFormat/>
    <w:rsid w:val="00C6559B"/>
    <w:pPr>
      <w:ind w:left="720"/>
      <w:contextualSpacing/>
    </w:pPr>
    <w:rPr>
      <w:rFonts w:ascii="Mipgost" w:eastAsia="Times New Roman" w:hAnsi="Mipgost"/>
      <w:kern w:val="0"/>
      <w:sz w:val="28"/>
      <w:szCs w:val="24"/>
      <w:lang w:val="x-none" w:eastAsia="x-none"/>
    </w:rPr>
  </w:style>
  <w:style w:type="paragraph" w:customStyle="1" w:styleId="FORMATTEXT">
    <w:name w:val=".FORMATTEXT"/>
    <w:uiPriority w:val="99"/>
    <w:rsid w:val="00C6559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f1">
    <w:name w:val="Абзац списка Знак"/>
    <w:link w:val="af0"/>
    <w:uiPriority w:val="34"/>
    <w:locked/>
    <w:rsid w:val="00C6559B"/>
    <w:rPr>
      <w:rFonts w:ascii="Mipgost" w:eastAsia="Times New Roman" w:hAnsi="Mipgost"/>
      <w:sz w:val="28"/>
      <w:szCs w:val="24"/>
    </w:rPr>
  </w:style>
  <w:style w:type="paragraph" w:customStyle="1" w:styleId="ConsPlusNormal">
    <w:name w:val="ConsPlusNormal"/>
    <w:rsid w:val="00C6559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EL-">
    <w:name w:val="EL-Абзац"/>
    <w:basedOn w:val="a"/>
    <w:link w:val="EL-0"/>
    <w:rsid w:val="00C6559B"/>
    <w:pPr>
      <w:adjustRightInd w:val="0"/>
      <w:snapToGrid w:val="0"/>
      <w:spacing w:line="360" w:lineRule="auto"/>
      <w:ind w:firstLine="709"/>
      <w:jc w:val="both"/>
    </w:pPr>
    <w:rPr>
      <w:rFonts w:ascii="Times New Roman" w:eastAsia="Times New Roman" w:hAnsi="Times New Roman"/>
      <w:kern w:val="0"/>
      <w:szCs w:val="24"/>
      <w:lang w:val="x-none" w:eastAsia="x-none"/>
    </w:rPr>
  </w:style>
  <w:style w:type="character" w:customStyle="1" w:styleId="EL-0">
    <w:name w:val="EL-Абзац Знак"/>
    <w:link w:val="EL-"/>
    <w:rsid w:val="00C6559B"/>
    <w:rPr>
      <w:rFonts w:ascii="Times New Roman" w:eastAsia="Times New Roman" w:hAnsi="Times New Roman"/>
      <w:sz w:val="24"/>
      <w:szCs w:val="24"/>
    </w:rPr>
  </w:style>
  <w:style w:type="paragraph" w:styleId="af2">
    <w:name w:val="Plain Text"/>
    <w:basedOn w:val="a"/>
    <w:link w:val="af3"/>
    <w:uiPriority w:val="99"/>
    <w:unhideWhenUsed/>
    <w:rsid w:val="00890007"/>
    <w:rPr>
      <w:rFonts w:ascii="Consolas" w:hAnsi="Consolas"/>
      <w:kern w:val="0"/>
      <w:sz w:val="21"/>
      <w:szCs w:val="21"/>
      <w:lang w:val="x-none"/>
    </w:rPr>
  </w:style>
  <w:style w:type="character" w:customStyle="1" w:styleId="af3">
    <w:name w:val="Текст Знак"/>
    <w:link w:val="af2"/>
    <w:uiPriority w:val="99"/>
    <w:rsid w:val="00890007"/>
    <w:rPr>
      <w:rFonts w:ascii="Consolas" w:hAnsi="Consolas"/>
      <w:sz w:val="21"/>
      <w:szCs w:val="21"/>
      <w:lang w:eastAsia="en-US"/>
    </w:rPr>
  </w:style>
  <w:style w:type="paragraph" w:customStyle="1" w:styleId="HEADERTEXT">
    <w:name w:val=".HEADERTEXT"/>
    <w:uiPriority w:val="99"/>
    <w:rsid w:val="00750211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2B4279"/>
    </w:rPr>
  </w:style>
  <w:style w:type="paragraph" w:customStyle="1" w:styleId="af4">
    <w:name w:val="."/>
    <w:uiPriority w:val="99"/>
    <w:rsid w:val="00A94A1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2C58C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30">
    <w:name w:val="Заголовок 3 Знак"/>
    <w:link w:val="3"/>
    <w:uiPriority w:val="9"/>
    <w:semiHidden/>
    <w:rsid w:val="006F7B6B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paragraph" w:customStyle="1" w:styleId="formattext0">
    <w:name w:val="formattext"/>
    <w:basedOn w:val="a"/>
    <w:rsid w:val="006F7B6B"/>
    <w:pPr>
      <w:spacing w:before="100" w:beforeAutospacing="1" w:after="100" w:afterAutospacing="1"/>
    </w:pPr>
    <w:rPr>
      <w:rFonts w:ascii="Times New Roman" w:eastAsia="Times New Roman" w:hAnsi="Times New Roman"/>
      <w:kern w:val="0"/>
      <w:szCs w:val="24"/>
      <w:lang w:eastAsia="ru-RU"/>
    </w:rPr>
  </w:style>
  <w:style w:type="paragraph" w:customStyle="1" w:styleId="s1">
    <w:name w:val="s_1"/>
    <w:basedOn w:val="a"/>
    <w:rsid w:val="006F7B6B"/>
    <w:pPr>
      <w:spacing w:before="100" w:beforeAutospacing="1" w:after="100" w:afterAutospacing="1"/>
    </w:pPr>
    <w:rPr>
      <w:rFonts w:ascii="Times New Roman" w:eastAsia="MS PGothic" w:hAnsi="Times New Roman"/>
      <w:kern w:val="0"/>
      <w:szCs w:val="24"/>
      <w:lang w:eastAsia="ja-JP"/>
    </w:rPr>
  </w:style>
  <w:style w:type="paragraph" w:customStyle="1" w:styleId="headertext0">
    <w:name w:val="headertext"/>
    <w:basedOn w:val="a"/>
    <w:rsid w:val="006F7B6B"/>
    <w:pPr>
      <w:spacing w:before="100" w:beforeAutospacing="1" w:after="100" w:afterAutospacing="1"/>
    </w:pPr>
    <w:rPr>
      <w:rFonts w:ascii="Times New Roman" w:eastAsia="Times New Roman" w:hAnsi="Times New Roman"/>
      <w:kern w:val="0"/>
      <w:szCs w:val="24"/>
      <w:lang w:eastAsia="ru-RU"/>
    </w:rPr>
  </w:style>
  <w:style w:type="character" w:styleId="af5">
    <w:name w:val="Hyperlink"/>
    <w:rsid w:val="001D710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27E2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9044E7"/>
    <w:rPr>
      <w:rFonts w:asciiTheme="majorHAnsi" w:eastAsiaTheme="majorEastAsia" w:hAnsiTheme="majorHAnsi" w:cstheme="majorBidi"/>
      <w:b/>
      <w:bCs/>
      <w:i/>
      <w:iCs/>
      <w:kern w:val="2"/>
      <w:sz w:val="28"/>
      <w:szCs w:val="28"/>
      <w:lang w:eastAsia="en-US"/>
    </w:rPr>
  </w:style>
  <w:style w:type="paragraph" w:customStyle="1" w:styleId="af6">
    <w:name w:val="МСУ_Таблица"/>
    <w:basedOn w:val="21"/>
    <w:link w:val="af7"/>
    <w:qFormat/>
    <w:rsid w:val="00CF3FC9"/>
    <w:pPr>
      <w:spacing w:after="0" w:line="240" w:lineRule="atLeast"/>
      <w:jc w:val="both"/>
    </w:pPr>
    <w:rPr>
      <w:rFonts w:ascii="Times New Roman" w:eastAsia="Times New Roman" w:hAnsi="Times New Roman" w:cs="Arial"/>
      <w:color w:val="000000"/>
      <w:szCs w:val="21"/>
    </w:rPr>
  </w:style>
  <w:style w:type="character" w:customStyle="1" w:styleId="af7">
    <w:name w:val="МСУ_Таблица Знак"/>
    <w:basedOn w:val="22"/>
    <w:link w:val="af6"/>
    <w:rsid w:val="00CF3FC9"/>
    <w:rPr>
      <w:rFonts w:ascii="Times New Roman" w:eastAsia="Times New Roman" w:hAnsi="Times New Roman" w:cs="Arial"/>
      <w:color w:val="000000"/>
      <w:kern w:val="2"/>
      <w:sz w:val="24"/>
      <w:szCs w:val="21"/>
      <w:lang w:eastAsia="en-US"/>
    </w:rPr>
  </w:style>
  <w:style w:type="paragraph" w:customStyle="1" w:styleId="af8">
    <w:name w:val="МСУ_Таблица Заголовки"/>
    <w:basedOn w:val="af6"/>
    <w:link w:val="af9"/>
    <w:rsid w:val="00CF3FC9"/>
    <w:pPr>
      <w:spacing w:line="360" w:lineRule="auto"/>
      <w:jc w:val="center"/>
    </w:pPr>
    <w:rPr>
      <w:caps/>
      <w:sz w:val="18"/>
    </w:rPr>
  </w:style>
  <w:style w:type="character" w:customStyle="1" w:styleId="af9">
    <w:name w:val="МСУ_Таблица Заголовки Знак"/>
    <w:basedOn w:val="af7"/>
    <w:link w:val="af8"/>
    <w:rsid w:val="00CF3FC9"/>
    <w:rPr>
      <w:rFonts w:ascii="Times New Roman" w:eastAsia="Times New Roman" w:hAnsi="Times New Roman" w:cs="Arial"/>
      <w:caps/>
      <w:color w:val="000000"/>
      <w:kern w:val="2"/>
      <w:sz w:val="18"/>
      <w:szCs w:val="21"/>
      <w:lang w:eastAsia="en-US"/>
    </w:rPr>
  </w:style>
  <w:style w:type="paragraph" w:styleId="21">
    <w:name w:val="Body Text 2"/>
    <w:basedOn w:val="a"/>
    <w:link w:val="22"/>
    <w:uiPriority w:val="99"/>
    <w:semiHidden/>
    <w:unhideWhenUsed/>
    <w:rsid w:val="00CF3FC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F3FC9"/>
    <w:rPr>
      <w:rFonts w:ascii="Arial" w:hAnsi="Arial"/>
      <w:kern w:val="2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&#1050;&#1072;&#1095;&#1077;&#1089;&#1090;&#1074;&#1086;\&#1044;&#1086;&#1082;&#1091;&#1084;&#1077;&#1085;&#1090;&#1072;&#1094;&#1080;&#1103;%20&#1057;&#1052;&#1050;\&#1054;&#1073;&#1097;&#1080;&#1077;\&#1069;&#1058;&#1040;&#1051;&#1054;&#1053;%20&#1086;&#1092;&#1086;&#1088;&#1084;&#1083;&#1077;&#1085;&#1080;&#1103;%20&#1087;&#1088;&#1086;&#1077;&#1082;&#1090;&#1086;&#1074;\&#1055;&#1088;&#1086;&#1077;&#1082;&#1090;&#1085;&#1072;&#1103;%20&#1076;&#1086;&#1082;&#1091;&#1084;&#1077;&#1085;&#1090;&#1072;&#1094;&#1080;&#1103;%20(&#1082;&#1072;&#1087;.%20&#1089;&#1090;&#1088;&#1086;&#1080;&#1090;&#1077;&#1083;&#1100;&#1089;&#1090;&#1074;&#1086;)\03-2%20&#1057;&#1086;&#1089;&#1090;&#1072;&#1074;%20&#1087;&#1088;&#1086;&#1077;&#1082;&#1090;&#1085;&#1086;&#1081;%20&#1076;&#1086;&#1082;&#1091;&#1084;&#1077;&#1085;&#1090;&#1072;&#1094;&#1080;&#1080;%20(&#1082;&#1072;&#1087;.%20&#1089;&#1090;&#1088;&#1086;&#1080;&#1090;&#1077;&#1083;&#1100;&#1089;&#1090;&#1074;&#1086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48685-4EEF-41D0-8D3D-D4BFD5D27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03-2 Состав проектной документации (кап. строительство)</Template>
  <TotalTime>1079</TotalTime>
  <Pages>3</Pages>
  <Words>423</Words>
  <Characters>3020</Characters>
  <Application>Microsoft Office Word</Application>
  <DocSecurity>0</DocSecurity>
  <Lines>251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Состав проектной документации</vt:lpstr>
    </vt:vector>
  </TitlesOfParts>
  <Company/>
  <LinksUpToDate>false</LinksUpToDate>
  <CharactersWithSpaces>3321</CharactersWithSpaces>
  <SharedDoc>false</SharedDoc>
  <HLinks>
    <vt:vector size="66" baseType="variant">
      <vt:variant>
        <vt:i4>1704007</vt:i4>
      </vt:variant>
      <vt:variant>
        <vt:i4>30</vt:i4>
      </vt:variant>
      <vt:variant>
        <vt:i4>0</vt:i4>
      </vt:variant>
      <vt:variant>
        <vt:i4>5</vt:i4>
      </vt:variant>
      <vt:variant>
        <vt:lpwstr>kodeks://link/d?nd=456084323</vt:lpwstr>
      </vt:variant>
      <vt:variant>
        <vt:lpwstr/>
      </vt:variant>
      <vt:variant>
        <vt:i4>1900615</vt:i4>
      </vt:variant>
      <vt:variant>
        <vt:i4>27</vt:i4>
      </vt:variant>
      <vt:variant>
        <vt:i4>0</vt:i4>
      </vt:variant>
      <vt:variant>
        <vt:i4>5</vt:i4>
      </vt:variant>
      <vt:variant>
        <vt:lpwstr>kodeks://link/d?nd=1200004184</vt:lpwstr>
      </vt:variant>
      <vt:variant>
        <vt:lpwstr/>
      </vt:variant>
      <vt:variant>
        <vt:i4>2556022</vt:i4>
      </vt:variant>
      <vt:variant>
        <vt:i4>24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t310</vt:lpwstr>
      </vt:variant>
      <vt:variant>
        <vt:i4>1507399</vt:i4>
      </vt:variant>
      <vt:variant>
        <vt:i4>21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t39</vt:lpwstr>
      </vt:variant>
      <vt:variant>
        <vt:i4>2490486</vt:i4>
      </vt:variant>
      <vt:variant>
        <vt:i4>18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t311</vt:lpwstr>
      </vt:variant>
      <vt:variant>
        <vt:i4>1507399</vt:i4>
      </vt:variant>
      <vt:variant>
        <vt:i4>15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t39</vt:lpwstr>
      </vt:variant>
      <vt:variant>
        <vt:i4>2556022</vt:i4>
      </vt:variant>
      <vt:variant>
        <vt:i4>12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t310</vt:lpwstr>
      </vt:variant>
      <vt:variant>
        <vt:i4>1507399</vt:i4>
      </vt:variant>
      <vt:variant>
        <vt:i4>9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t39</vt:lpwstr>
      </vt:variant>
      <vt:variant>
        <vt:i4>2490486</vt:i4>
      </vt:variant>
      <vt:variant>
        <vt:i4>6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t311</vt:lpwstr>
      </vt:variant>
      <vt:variant>
        <vt:i4>1507399</vt:i4>
      </vt:variant>
      <vt:variant>
        <vt:i4>3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t39</vt:lpwstr>
      </vt:variant>
      <vt:variant>
        <vt:i4>2031692</vt:i4>
      </vt:variant>
      <vt:variant>
        <vt:i4>0</vt:i4>
      </vt:variant>
      <vt:variant>
        <vt:i4>0</vt:i4>
      </vt:variant>
      <vt:variant>
        <vt:i4>5</vt:i4>
      </vt:variant>
      <vt:variant>
        <vt:lpwstr>kodeks://link/d?nd=901800205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проектной документации</dc:title>
  <dc:creator>Мерзлякова Людмила Вячеславовна</dc:creator>
  <cp:lastModifiedBy>Маяцкая Татьяна Владимировна</cp:lastModifiedBy>
  <cp:revision>14</cp:revision>
  <cp:lastPrinted>2020-12-17T06:23:00Z</cp:lastPrinted>
  <dcterms:created xsi:type="dcterms:W3CDTF">2021-04-30T12:12:00Z</dcterms:created>
  <dcterms:modified xsi:type="dcterms:W3CDTF">2022-06-03T12:45:00Z</dcterms:modified>
</cp:coreProperties>
</file>