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C91AF" w14:textId="77777777" w:rsidR="005F6DC8" w:rsidRPr="00F23C05" w:rsidRDefault="005F6DC8" w:rsidP="005F6DC8">
      <w:pPr>
        <w:tabs>
          <w:tab w:val="left" w:pos="567"/>
          <w:tab w:val="left" w:pos="9639"/>
          <w:tab w:val="left" w:pos="9781"/>
        </w:tabs>
        <w:ind w:right="-1"/>
        <w:jc w:val="center"/>
        <w:rPr>
          <w:rFonts w:ascii="Times New Roman" w:hAnsi="Times New Roman"/>
          <w:b/>
          <w:szCs w:val="24"/>
        </w:rPr>
      </w:pPr>
      <w:r w:rsidRPr="00F23C05">
        <w:rPr>
          <w:rFonts w:ascii="Times New Roman" w:hAnsi="Times New Roman"/>
          <w:b/>
          <w:szCs w:val="24"/>
        </w:rPr>
        <w:t>Пояснительная записка:</w:t>
      </w:r>
    </w:p>
    <w:p w14:paraId="0D4DC36A" w14:textId="77777777" w:rsidR="005F6DC8" w:rsidRPr="00F23C05" w:rsidRDefault="005F6DC8" w:rsidP="005F6DC8">
      <w:pPr>
        <w:pStyle w:val="af0"/>
        <w:tabs>
          <w:tab w:val="left" w:pos="567"/>
        </w:tabs>
        <w:ind w:left="284" w:right="423"/>
        <w:rPr>
          <w:rFonts w:ascii="Times New Roman" w:hAnsi="Times New Roman"/>
          <w:b/>
          <w:sz w:val="24"/>
        </w:rPr>
      </w:pPr>
    </w:p>
    <w:p w14:paraId="7B4E6F01" w14:textId="77777777" w:rsidR="005F6DC8" w:rsidRPr="00F23C05" w:rsidRDefault="005F6DC8" w:rsidP="005F6DC8">
      <w:pPr>
        <w:spacing w:line="276" w:lineRule="auto"/>
        <w:ind w:right="423"/>
        <w:jc w:val="center"/>
        <w:rPr>
          <w:rFonts w:ascii="Times New Roman" w:hAnsi="Times New Roman"/>
          <w:b/>
          <w:szCs w:val="24"/>
        </w:rPr>
      </w:pPr>
      <w:r w:rsidRPr="00F23C05">
        <w:rPr>
          <w:rFonts w:ascii="Times New Roman" w:hAnsi="Times New Roman"/>
          <w:b/>
          <w:szCs w:val="24"/>
        </w:rPr>
        <w:t>Основание для проектирования:</w:t>
      </w:r>
    </w:p>
    <w:p w14:paraId="0B056DBB" w14:textId="77777777" w:rsidR="005F6DC8" w:rsidRPr="00F23C05" w:rsidRDefault="005F6DC8" w:rsidP="005F6DC8">
      <w:pPr>
        <w:spacing w:line="276" w:lineRule="auto"/>
        <w:ind w:right="423"/>
        <w:jc w:val="center"/>
        <w:rPr>
          <w:rFonts w:ascii="Times New Roman" w:hAnsi="Times New Roman"/>
          <w:b/>
          <w:szCs w:val="24"/>
        </w:rPr>
      </w:pPr>
    </w:p>
    <w:p w14:paraId="6A4F55DB" w14:textId="77777777" w:rsidR="005F6DC8" w:rsidRPr="00F23C05" w:rsidRDefault="005F6DC8" w:rsidP="005F6DC8">
      <w:pPr>
        <w:numPr>
          <w:ilvl w:val="0"/>
          <w:numId w:val="22"/>
        </w:numPr>
        <w:spacing w:line="276" w:lineRule="auto"/>
        <w:ind w:left="0"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 xml:space="preserve"> Федеральная адресная инвестиционная программа на 2020год и на плановый период 2021 и 2022 годов, постановление Правительства Российской Федерации от 24.11.2014 №1233</w:t>
      </w:r>
      <w:r w:rsidRPr="00F23C05">
        <w:rPr>
          <w:rFonts w:ascii="Times New Roman" w:hAnsi="Times New Roman"/>
          <w:iCs/>
          <w:szCs w:val="24"/>
        </w:rPr>
        <w:t>(с изменениями, внесенными постановлениями Правительства Российской Федерации от 30.12.2018 №1768, от 02.07.2020 №971).</w:t>
      </w:r>
    </w:p>
    <w:p w14:paraId="009D91DF" w14:textId="77777777" w:rsidR="005F6DC8" w:rsidRPr="00F23C05" w:rsidRDefault="005F6DC8" w:rsidP="005F6DC8">
      <w:pPr>
        <w:numPr>
          <w:ilvl w:val="0"/>
          <w:numId w:val="22"/>
        </w:numPr>
        <w:spacing w:line="276" w:lineRule="auto"/>
        <w:ind w:left="0"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iCs/>
          <w:szCs w:val="24"/>
        </w:rPr>
        <w:t xml:space="preserve"> Распоряжение департамента культурного наследия города Москвы №150 от 30.03.2017г. об утверждении предмета охраны объекта культурного наследия регионального значения «Здание Кремлёвской больницы (в основе доходный дом Шереметевых, 1877-1902 гг., архитекторы Серебряков, А.Ф.Мейснер), 1929г., архитектор Н.В.Гофман-Пылаев.</w:t>
      </w:r>
    </w:p>
    <w:p w14:paraId="37F1CD49" w14:textId="77777777" w:rsidR="005F6DC8" w:rsidRPr="00F23C05" w:rsidRDefault="005F6DC8" w:rsidP="005F6DC8">
      <w:pPr>
        <w:numPr>
          <w:ilvl w:val="0"/>
          <w:numId w:val="22"/>
        </w:numPr>
        <w:spacing w:line="276" w:lineRule="auto"/>
        <w:ind w:left="0"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iCs/>
          <w:szCs w:val="24"/>
        </w:rPr>
        <w:t xml:space="preserve"> Медико-технологическое задание для объекта: «Федеральное государственное бюджетное учреждение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использованию) здания»</w:t>
      </w:r>
    </w:p>
    <w:p w14:paraId="525D48FB" w14:textId="77777777" w:rsidR="005F6DC8" w:rsidRPr="00F23C05" w:rsidRDefault="005F6DC8" w:rsidP="005F6DC8">
      <w:pPr>
        <w:numPr>
          <w:ilvl w:val="0"/>
          <w:numId w:val="22"/>
        </w:numPr>
        <w:spacing w:line="276" w:lineRule="auto"/>
        <w:ind w:left="0"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iCs/>
          <w:szCs w:val="24"/>
        </w:rPr>
        <w:t xml:space="preserve"> Задание на корректировку проектной документации по объекту «Федеральное государственное бюджетное учреждение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использованию) здания»</w:t>
      </w:r>
    </w:p>
    <w:p w14:paraId="5FC593DB" w14:textId="77777777" w:rsidR="005F6DC8" w:rsidRPr="00F23C05" w:rsidRDefault="005F6DC8" w:rsidP="005F6DC8">
      <w:pPr>
        <w:numPr>
          <w:ilvl w:val="0"/>
          <w:numId w:val="22"/>
        </w:numPr>
        <w:spacing w:line="276" w:lineRule="auto"/>
        <w:ind w:left="0"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 xml:space="preserve">Приложение №5 </w:t>
      </w:r>
      <w:r w:rsidRPr="00F23C05">
        <w:rPr>
          <w:rFonts w:ascii="Times New Roman" w:hAnsi="Times New Roman"/>
          <w:w w:val="105"/>
          <w:szCs w:val="24"/>
        </w:rPr>
        <w:t xml:space="preserve">к заданию на проектирование </w:t>
      </w:r>
      <w:r w:rsidRPr="00F23C05">
        <w:rPr>
          <w:rFonts w:ascii="Times New Roman" w:hAnsi="Times New Roman"/>
          <w:w w:val="90"/>
          <w:szCs w:val="24"/>
        </w:rPr>
        <w:t xml:space="preserve">для объекта: «Федеральное государственное бюджетное учреждение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использованию) здания» </w:t>
      </w:r>
      <w:r w:rsidRPr="00F23C05">
        <w:rPr>
          <w:rFonts w:ascii="Times New Roman" w:hAnsi="Times New Roman"/>
          <w:w w:val="105"/>
          <w:szCs w:val="24"/>
        </w:rPr>
        <w:t>Вертикальный транспорт</w:t>
      </w:r>
    </w:p>
    <w:p w14:paraId="39C62E1F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>Проект выполнен в соответствии с действующими нормативными документами с соблюдением санитарных норм и правил, в соответствии с требованиями действующего законодательства:</w:t>
      </w:r>
    </w:p>
    <w:p w14:paraId="02E434E1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>Федеральным законом № 123-ФЗ «Технический регламент о требованиях пожарной безопасности».</w:t>
      </w:r>
    </w:p>
    <w:p w14:paraId="07CD5882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>СП 158.13330.2014 «</w:t>
      </w:r>
      <w:r w:rsidRPr="00F23C05">
        <w:rPr>
          <w:rFonts w:ascii="Times New Roman" w:hAnsi="Times New Roman"/>
          <w:bCs/>
          <w:szCs w:val="24"/>
        </w:rPr>
        <w:t>Здания и помещения медицинских организаций правила проектирования</w:t>
      </w:r>
      <w:r w:rsidRPr="00F23C05">
        <w:rPr>
          <w:rFonts w:ascii="Times New Roman" w:hAnsi="Times New Roman"/>
          <w:szCs w:val="24"/>
        </w:rPr>
        <w:t>».</w:t>
      </w:r>
    </w:p>
    <w:p w14:paraId="6BC9329E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bCs/>
          <w:szCs w:val="24"/>
        </w:rPr>
        <w:t>СП 118.13330.2012 «Общественные здания и сооружения».</w:t>
      </w:r>
    </w:p>
    <w:p w14:paraId="20A7BB7F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>СП 59.13330.2012 «Доступность зданий и сооружений для маломобильных групп населения. Актуализированная редакция СНиП 35-01-2001».</w:t>
      </w:r>
    </w:p>
    <w:p w14:paraId="5DD0B540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>ГОСТ 5746—2015 Лифты пассажирские. Основные параметры и размеры;</w:t>
      </w:r>
    </w:p>
    <w:p w14:paraId="2AC64858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>ГОСТ 22011-95 Лифты пассажирские и грузовые. Технические условия;</w:t>
      </w:r>
    </w:p>
    <w:p w14:paraId="13D2279F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 xml:space="preserve">ГОСТ Р 53780-2010 Лифты. Общие требования безопасности к устройству и установке; </w:t>
      </w:r>
    </w:p>
    <w:p w14:paraId="0046B577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 xml:space="preserve">Постановление Правительства Российской Федерации от 2 октября 2009 года № 782 «Об утверждении </w:t>
      </w:r>
      <w:r w:rsidRPr="00E82708">
        <w:rPr>
          <w:rFonts w:ascii="Times New Roman" w:hAnsi="Times New Roman"/>
          <w:szCs w:val="24"/>
        </w:rPr>
        <w:t>технического регламента</w:t>
      </w:r>
      <w:r w:rsidRPr="00F23C05">
        <w:rPr>
          <w:rFonts w:ascii="Times New Roman" w:hAnsi="Times New Roman"/>
          <w:szCs w:val="24"/>
        </w:rPr>
        <w:t xml:space="preserve"> о безопасности лифтов»; </w:t>
      </w:r>
    </w:p>
    <w:p w14:paraId="33AC3A46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lastRenderedPageBreak/>
        <w:t>СН 2.2.4/2.1.8.562 Шум на рабочих местах, в помещениях жилых, общественных зданий и на территории жилой застройки;</w:t>
      </w:r>
    </w:p>
    <w:p w14:paraId="71445111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>СН 2.2.4/2.1.8.583 Инфразвук на рабочих местах, в жилых и общественных помещениях и на территории жилой застройки;</w:t>
      </w:r>
    </w:p>
    <w:p w14:paraId="64E6E5E5" w14:textId="48D0F069" w:rsidR="005F6DC8" w:rsidRDefault="005F6DC8" w:rsidP="005F6DC8">
      <w:pPr>
        <w:spacing w:line="276" w:lineRule="auto"/>
        <w:ind w:right="-1"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СН 2.2.4/2.1.8.566 Производственная вибрация, вибрация в помещениях жилых и общественных зданий.</w:t>
      </w:r>
    </w:p>
    <w:p w14:paraId="12A3BB32" w14:textId="20702D74" w:rsidR="00A44FB9" w:rsidRDefault="00A44FB9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A44FB9">
        <w:rPr>
          <w:rFonts w:ascii="Times New Roman" w:hAnsi="Times New Roman"/>
          <w:iCs/>
          <w:szCs w:val="24"/>
          <w:highlight w:val="yellow"/>
        </w:rPr>
        <w:t>"Правила безопасности сетей газораспределения и газопотребления", утвержденные приказом от Ростехнадзора 15 декабря 2020 года N 531</w:t>
      </w:r>
    </w:p>
    <w:p w14:paraId="0A8C8D7E" w14:textId="072E9170" w:rsidR="00A44FB9" w:rsidRPr="00F23C05" w:rsidRDefault="00A44FB9" w:rsidP="00A44FB9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A44FB9">
        <w:rPr>
          <w:rFonts w:ascii="Times New Roman" w:hAnsi="Times New Roman"/>
          <w:iCs/>
          <w:szCs w:val="24"/>
          <w:highlight w:val="yellow"/>
        </w:rPr>
        <w:t>ГОСТ Р 55964-2014 «ЛИФТЫ.  Общие требования безопасности при эксплуатации»</w:t>
      </w:r>
    </w:p>
    <w:p w14:paraId="090E719D" w14:textId="77777777" w:rsidR="005F6DC8" w:rsidRPr="00F23C05" w:rsidRDefault="005F6DC8" w:rsidP="005F6DC8">
      <w:pPr>
        <w:spacing w:line="276" w:lineRule="auto"/>
        <w:ind w:right="-1" w:firstLine="567"/>
        <w:rPr>
          <w:rFonts w:ascii="Times New Roman" w:hAnsi="Times New Roman"/>
          <w:iCs/>
          <w:szCs w:val="24"/>
        </w:rPr>
      </w:pPr>
      <w:r w:rsidRPr="00F23C05">
        <w:rPr>
          <w:rFonts w:ascii="Times New Roman" w:hAnsi="Times New Roman"/>
          <w:szCs w:val="24"/>
        </w:rPr>
        <w:t xml:space="preserve">Проектом предусмотрены: 5 пассажирских лифта, из которых </w:t>
      </w:r>
      <w:r w:rsidRPr="00007816">
        <w:rPr>
          <w:rFonts w:ascii="Times New Roman" w:hAnsi="Times New Roman"/>
          <w:szCs w:val="24"/>
        </w:rPr>
        <w:t xml:space="preserve">два предназначены </w:t>
      </w:r>
      <w:r w:rsidRPr="00007816">
        <w:rPr>
          <w:rFonts w:ascii="Times New Roman" w:hAnsi="Times New Roman"/>
          <w:bCs/>
          <w:szCs w:val="24"/>
        </w:rPr>
        <w:t>транспортирования посетителей больницы, в том числе для транспортирования и эвакуации маломобильных групп населения и доступом для пожарных подразделений</w:t>
      </w:r>
      <w:r w:rsidRPr="00F23C05">
        <w:rPr>
          <w:rFonts w:ascii="Times New Roman" w:hAnsi="Times New Roman"/>
          <w:bCs/>
          <w:szCs w:val="24"/>
        </w:rPr>
        <w:t xml:space="preserve">, а также для перевозки медицинского персонала, два </w:t>
      </w:r>
      <w:r w:rsidRPr="00F23C05">
        <w:rPr>
          <w:rFonts w:ascii="Times New Roman" w:hAnsi="Times New Roman"/>
          <w:szCs w:val="24"/>
        </w:rPr>
        <w:t xml:space="preserve">предназначены </w:t>
      </w:r>
      <w:r w:rsidRPr="00F23C05">
        <w:rPr>
          <w:rFonts w:ascii="Times New Roman" w:hAnsi="Times New Roman"/>
          <w:bCs/>
          <w:szCs w:val="24"/>
        </w:rPr>
        <w:t xml:space="preserve">транспортирования посетителей больницы, а также для перевозки медицинского персонала и </w:t>
      </w:r>
      <w:r w:rsidRPr="00F23C05">
        <w:rPr>
          <w:rFonts w:ascii="Times New Roman" w:hAnsi="Times New Roman"/>
          <w:szCs w:val="24"/>
        </w:rPr>
        <w:t xml:space="preserve">один пассажирский лифт для пользования медицинского персонала. Два грузовых подъемника для хозяйственных нужд. Все лифты предусматриваются без машинного отделения.  Так же предусматривается установка </w:t>
      </w:r>
      <w:r w:rsidR="00880E62">
        <w:rPr>
          <w:rFonts w:ascii="Times New Roman" w:hAnsi="Times New Roman"/>
          <w:szCs w:val="24"/>
        </w:rPr>
        <w:t>4</w:t>
      </w:r>
      <w:r w:rsidRPr="00F23C05">
        <w:rPr>
          <w:rFonts w:ascii="Times New Roman" w:hAnsi="Times New Roman"/>
          <w:szCs w:val="24"/>
        </w:rPr>
        <w:t xml:space="preserve"> подъемников, из которых </w:t>
      </w:r>
      <w:r w:rsidR="00880E62">
        <w:rPr>
          <w:rFonts w:ascii="Times New Roman" w:hAnsi="Times New Roman"/>
          <w:szCs w:val="24"/>
        </w:rPr>
        <w:t>два</w:t>
      </w:r>
      <w:r w:rsidRPr="00F23C05">
        <w:rPr>
          <w:rFonts w:ascii="Times New Roman" w:hAnsi="Times New Roman"/>
          <w:szCs w:val="24"/>
        </w:rPr>
        <w:t xml:space="preserve"> </w:t>
      </w:r>
      <w:r w:rsidRPr="00880E62">
        <w:rPr>
          <w:rFonts w:ascii="Times New Roman" w:hAnsi="Times New Roman"/>
          <w:szCs w:val="24"/>
        </w:rPr>
        <w:t>предназначен</w:t>
      </w:r>
      <w:r w:rsidR="009E7476" w:rsidRPr="00880E62">
        <w:rPr>
          <w:rFonts w:ascii="Times New Roman" w:hAnsi="Times New Roman"/>
          <w:szCs w:val="24"/>
        </w:rPr>
        <w:t>ы</w:t>
      </w:r>
      <w:r w:rsidRPr="00F23C05">
        <w:rPr>
          <w:rFonts w:ascii="Times New Roman" w:hAnsi="Times New Roman"/>
          <w:szCs w:val="24"/>
        </w:rPr>
        <w:t xml:space="preserve"> для посетителей категории мобильности М2-М4, два предназначены для хозяйственных нужд медицинского персонала. </w:t>
      </w:r>
    </w:p>
    <w:p w14:paraId="0A294B56" w14:textId="1BDF7DA9" w:rsidR="005F6DC8" w:rsidRPr="00F23C05" w:rsidRDefault="005F6DC8" w:rsidP="005F6DC8">
      <w:pPr>
        <w:spacing w:line="276" w:lineRule="auto"/>
        <w:ind w:firstLine="709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 xml:space="preserve">Лифт Лф-1 расположен в осях 2”-2/Е-И и устанавливается </w:t>
      </w:r>
      <w:r w:rsidRPr="00F23C05">
        <w:rPr>
          <w:rFonts w:ascii="Times New Roman" w:hAnsi="Times New Roman"/>
          <w:bCs/>
          <w:szCs w:val="24"/>
        </w:rPr>
        <w:t>возводимую шахту со стенами из монолитного железобетона.</w:t>
      </w:r>
      <w:r w:rsidRPr="00F23C05">
        <w:rPr>
          <w:rFonts w:ascii="Times New Roman" w:hAnsi="Times New Roman"/>
          <w:szCs w:val="24"/>
        </w:rPr>
        <w:t xml:space="preserve"> </w:t>
      </w:r>
      <w:r w:rsidR="00730266">
        <w:rPr>
          <w:rFonts w:ascii="Times New Roman" w:hAnsi="Times New Roman"/>
          <w:szCs w:val="24"/>
        </w:rPr>
        <w:t>П</w:t>
      </w:r>
      <w:r w:rsidRPr="00F23C05">
        <w:rPr>
          <w:rFonts w:ascii="Times New Roman" w:hAnsi="Times New Roman"/>
          <w:szCs w:val="24"/>
        </w:rPr>
        <w:t>редназначен для транспортирования посетителей больницы. Выход из лифта осуществляется в незадымляемую лестничную клетку. В соответствии с ТХ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: 521 человека в сутки. </w:t>
      </w:r>
      <w:r w:rsidRPr="00C304B2">
        <w:rPr>
          <w:rFonts w:ascii="Times New Roman" w:hAnsi="Times New Roman"/>
          <w:szCs w:val="24"/>
          <w:highlight w:val="yellow"/>
          <w:shd w:val="clear" w:color="auto" w:fill="FFFFFF"/>
        </w:rPr>
        <w:t>Скорость лифта 1 м/с.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Пункт управления расположен на 1-ом этаже.</w:t>
      </w:r>
    </w:p>
    <w:p w14:paraId="6D3BD7AA" w14:textId="58246E17" w:rsidR="005F6DC8" w:rsidRPr="00F23C05" w:rsidRDefault="005F6DC8" w:rsidP="005F6DC8">
      <w:pPr>
        <w:spacing w:line="276" w:lineRule="auto"/>
        <w:ind w:firstLine="709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 xml:space="preserve">Лифт Лф-2 (грузовой подъемник) расположен в осях 2”-2/Д-Е и устанавливается в шахту из кирпичных стен. </w:t>
      </w:r>
      <w:r w:rsidR="00730266">
        <w:rPr>
          <w:rFonts w:ascii="Times New Roman" w:hAnsi="Times New Roman"/>
          <w:szCs w:val="24"/>
        </w:rPr>
        <w:t>Я</w:t>
      </w:r>
      <w:r w:rsidRPr="00F23C05">
        <w:rPr>
          <w:rFonts w:ascii="Times New Roman" w:hAnsi="Times New Roman"/>
          <w:szCs w:val="24"/>
        </w:rPr>
        <w:t>вляется хозяйственным и используется для перевозки отходов и грязного белья. В соответствии с ТХ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: отходы 105,4 кг/сутки, гр. белье 152.2 кг/сутки. </w:t>
      </w:r>
      <w:r w:rsidRPr="00C304B2">
        <w:rPr>
          <w:rFonts w:ascii="Times New Roman" w:hAnsi="Times New Roman"/>
          <w:szCs w:val="24"/>
          <w:highlight w:val="yellow"/>
          <w:shd w:val="clear" w:color="auto" w:fill="FFFFFF"/>
        </w:rPr>
        <w:t>Скорость лифта 0,3 м/с.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Пункт управления расположен на 1-ом этаже.</w:t>
      </w:r>
    </w:p>
    <w:p w14:paraId="2BCD8228" w14:textId="77777777" w:rsidR="005F6DC8" w:rsidRPr="00F23C05" w:rsidRDefault="005F6DC8" w:rsidP="005F6DC8">
      <w:pPr>
        <w:spacing w:line="276" w:lineRule="auto"/>
        <w:ind w:firstLine="709"/>
        <w:rPr>
          <w:rFonts w:ascii="Times New Roman" w:hAnsi="Times New Roman"/>
          <w:szCs w:val="24"/>
          <w:shd w:val="clear" w:color="auto" w:fill="FFFFFF"/>
        </w:rPr>
      </w:pPr>
      <w:r w:rsidRPr="00F23C05">
        <w:rPr>
          <w:rFonts w:ascii="Times New Roman" w:hAnsi="Times New Roman"/>
          <w:szCs w:val="24"/>
        </w:rPr>
        <w:t>Лифт Лф-3 расположен в осях 2”-2/Г”-Г и у</w:t>
      </w:r>
      <w:r w:rsidRPr="00F23C05">
        <w:rPr>
          <w:rFonts w:ascii="Times New Roman" w:hAnsi="Times New Roman"/>
          <w:bCs/>
          <w:szCs w:val="24"/>
        </w:rPr>
        <w:t xml:space="preserve">станавливается возводимую шахту со стенами из монолитного железобетона. Данный лифт предназначен для транспортирования посетителей больницы, </w:t>
      </w:r>
      <w:r w:rsidRPr="00007816">
        <w:rPr>
          <w:rFonts w:ascii="Times New Roman" w:hAnsi="Times New Roman"/>
          <w:bCs/>
          <w:szCs w:val="24"/>
        </w:rPr>
        <w:t>в том числе для транспортирования и эвакуации маломобильных групп населения и доступом для пожарных подразделений</w:t>
      </w:r>
      <w:r w:rsidRPr="00F23C05">
        <w:rPr>
          <w:rFonts w:ascii="Times New Roman" w:hAnsi="Times New Roman"/>
          <w:bCs/>
          <w:szCs w:val="24"/>
        </w:rPr>
        <w:t xml:space="preserve">, а также для перевозки медицинского персонала. </w:t>
      </w:r>
      <w:r w:rsidRPr="00F23C05">
        <w:rPr>
          <w:rFonts w:ascii="Times New Roman" w:hAnsi="Times New Roman"/>
          <w:szCs w:val="24"/>
        </w:rPr>
        <w:t>В соответствии с ТХ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: 521 человека в сутки. </w:t>
      </w:r>
      <w:r w:rsidRPr="00C304B2">
        <w:rPr>
          <w:rFonts w:ascii="Times New Roman" w:hAnsi="Times New Roman"/>
          <w:szCs w:val="24"/>
          <w:highlight w:val="yellow"/>
          <w:shd w:val="clear" w:color="auto" w:fill="FFFFFF"/>
        </w:rPr>
        <w:t>Скорость лифта 1 м/с.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Пункт управления расположен на 1-ом этаже.</w:t>
      </w:r>
    </w:p>
    <w:p w14:paraId="0606F381" w14:textId="77777777" w:rsidR="005F6DC8" w:rsidRPr="00F23C05" w:rsidRDefault="005F6DC8" w:rsidP="005F6DC8">
      <w:pPr>
        <w:spacing w:line="276" w:lineRule="auto"/>
        <w:ind w:firstLine="709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 xml:space="preserve">Лифт Лф-4 расположен в осях 7”-7/В-В” </w:t>
      </w:r>
      <w:r w:rsidRPr="00F23C05">
        <w:rPr>
          <w:rFonts w:ascii="Times New Roman" w:hAnsi="Times New Roman"/>
          <w:bCs/>
          <w:szCs w:val="24"/>
        </w:rPr>
        <w:t xml:space="preserve">и устанавливается возводимую шахту со стенами из монолитного железобетона. </w:t>
      </w:r>
      <w:r w:rsidRPr="00E21A67">
        <w:rPr>
          <w:rFonts w:ascii="Times New Roman" w:hAnsi="Times New Roman"/>
          <w:bCs/>
          <w:szCs w:val="24"/>
          <w:highlight w:val="cyan"/>
        </w:rPr>
        <w:t>Лифт предназначен для транспортирования посетителей больницы с возможностью эксплуатации медицинских каталок, в том числе и для маломобильных групп населения.</w:t>
      </w:r>
      <w:r w:rsidRPr="00F23C05">
        <w:rPr>
          <w:rFonts w:ascii="Times New Roman" w:hAnsi="Times New Roman"/>
          <w:bCs/>
          <w:szCs w:val="24"/>
        </w:rPr>
        <w:t xml:space="preserve"> Остановка лифта предусмотрена на первом, втором, третьем, четвертом и пятом этажах. </w:t>
      </w:r>
      <w:r w:rsidRPr="00F23C05">
        <w:rPr>
          <w:rFonts w:ascii="Times New Roman" w:hAnsi="Times New Roman"/>
          <w:szCs w:val="24"/>
        </w:rPr>
        <w:t>В соответствии с ТХ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: 521 человека в сутки. </w:t>
      </w:r>
      <w:r w:rsidRPr="00C304B2">
        <w:rPr>
          <w:rFonts w:ascii="Times New Roman" w:hAnsi="Times New Roman"/>
          <w:szCs w:val="24"/>
          <w:highlight w:val="yellow"/>
          <w:shd w:val="clear" w:color="auto" w:fill="FFFFFF"/>
        </w:rPr>
        <w:t>Скорость лифта 1 м/с.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Пункт управления расположен на 1-ом этаже.</w:t>
      </w:r>
    </w:p>
    <w:p w14:paraId="53B84D77" w14:textId="77777777" w:rsidR="005F6DC8" w:rsidRPr="00F23C05" w:rsidRDefault="005F6DC8" w:rsidP="005F6DC8">
      <w:pPr>
        <w:spacing w:line="276" w:lineRule="auto"/>
        <w:ind w:firstLine="709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Лифты Лф-6 (грузовой подъемник) расположены в осях 7”-7/В-В” и устанавливается в возводимую шахту со стенами из кирпича. Он являются грузовым и предназначен для обслуживания буфета. В соответствии с ТХ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: 48 кг/ч. </w:t>
      </w:r>
      <w:r w:rsidRPr="00C304B2">
        <w:rPr>
          <w:rFonts w:ascii="Times New Roman" w:hAnsi="Times New Roman"/>
          <w:szCs w:val="24"/>
          <w:highlight w:val="yellow"/>
          <w:shd w:val="clear" w:color="auto" w:fill="FFFFFF"/>
        </w:rPr>
        <w:t>Скорость лифта 0,3 м/с.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Пункт управления расположен на 1-ом этаже.</w:t>
      </w:r>
    </w:p>
    <w:p w14:paraId="6080B182" w14:textId="77777777" w:rsidR="005F6DC8" w:rsidRPr="00F23C05" w:rsidRDefault="005F6DC8" w:rsidP="005F6DC8">
      <w:pPr>
        <w:tabs>
          <w:tab w:val="left" w:pos="567"/>
        </w:tabs>
        <w:spacing w:line="276" w:lineRule="auto"/>
        <w:ind w:right="423"/>
        <w:rPr>
          <w:rFonts w:ascii="Times New Roman" w:hAnsi="Times New Roman"/>
          <w:bCs/>
          <w:szCs w:val="24"/>
        </w:rPr>
      </w:pPr>
      <w:r w:rsidRPr="00F23C05">
        <w:rPr>
          <w:rFonts w:ascii="Times New Roman" w:hAnsi="Times New Roman"/>
          <w:szCs w:val="24"/>
        </w:rPr>
        <w:tab/>
        <w:t xml:space="preserve">Лифт Лф-7 расположен в </w:t>
      </w:r>
      <w:r w:rsidRPr="00F23C05">
        <w:rPr>
          <w:rFonts w:ascii="Times New Roman" w:hAnsi="Times New Roman"/>
          <w:bCs/>
          <w:szCs w:val="24"/>
        </w:rPr>
        <w:t xml:space="preserve">осях Л-М/12-13 и устанавливается в вновь возводимую шахту из монолитных железобетонных стен толщиной 160мм. Лифт предназначен для транспортирования пожарных подразделений, посетителей учреждения, сотрудников, а также их эвакуации в случае пожара. Выход из лифта на этажах осуществляется в </w:t>
      </w:r>
      <w:r w:rsidRPr="00F23C05">
        <w:rPr>
          <w:rFonts w:ascii="Times New Roman" w:hAnsi="Times New Roman"/>
          <w:bCs/>
          <w:szCs w:val="24"/>
        </w:rPr>
        <w:lastRenderedPageBreak/>
        <w:t xml:space="preserve">лифтовой холл. </w:t>
      </w:r>
      <w:r w:rsidRPr="00F23C05">
        <w:rPr>
          <w:rFonts w:ascii="Times New Roman" w:hAnsi="Times New Roman"/>
          <w:szCs w:val="24"/>
        </w:rPr>
        <w:t>В соответствии с ТХ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: 521 человека в сутки. </w:t>
      </w:r>
      <w:r w:rsidRPr="00C304B2">
        <w:rPr>
          <w:rFonts w:ascii="Times New Roman" w:hAnsi="Times New Roman"/>
          <w:szCs w:val="24"/>
          <w:highlight w:val="yellow"/>
          <w:shd w:val="clear" w:color="auto" w:fill="FFFFFF"/>
        </w:rPr>
        <w:t>Скорость лифта 1 м/с.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Пункт управления расположен на 1-ом этаже.</w:t>
      </w:r>
    </w:p>
    <w:p w14:paraId="4426BBEA" w14:textId="0EBE5B5F" w:rsidR="005F6DC8" w:rsidRDefault="005F6DC8" w:rsidP="005F6DC8">
      <w:pPr>
        <w:spacing w:line="276" w:lineRule="auto"/>
        <w:ind w:firstLine="709"/>
        <w:rPr>
          <w:rFonts w:ascii="Times New Roman" w:hAnsi="Times New Roman"/>
          <w:szCs w:val="24"/>
          <w:shd w:val="clear" w:color="auto" w:fill="FFFFFF"/>
        </w:rPr>
      </w:pPr>
      <w:r w:rsidRPr="00F23C05">
        <w:rPr>
          <w:rFonts w:ascii="Times New Roman" w:hAnsi="Times New Roman"/>
          <w:szCs w:val="24"/>
        </w:rPr>
        <w:t xml:space="preserve">Лифт Лф-8 </w:t>
      </w:r>
      <w:r w:rsidRPr="00F23C05">
        <w:rPr>
          <w:rFonts w:ascii="Times New Roman" w:hAnsi="Times New Roman"/>
          <w:bCs/>
          <w:szCs w:val="24"/>
        </w:rPr>
        <w:t xml:space="preserve">расположен в осях Р-С/13ʹ-14 и устанавливается в вновь возводимую шахту из монолитных железобетонных стен толщиной 160мм. Лифт является хозяйственным и используется медицинским персоналом. </w:t>
      </w:r>
      <w:r w:rsidRPr="00F23C05">
        <w:rPr>
          <w:rFonts w:ascii="Times New Roman" w:hAnsi="Times New Roman"/>
          <w:szCs w:val="24"/>
        </w:rPr>
        <w:t>В соответствии с ТХ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: 112 кг/сутки. </w:t>
      </w:r>
      <w:r w:rsidRPr="00C304B2">
        <w:rPr>
          <w:rFonts w:ascii="Times New Roman" w:hAnsi="Times New Roman"/>
          <w:szCs w:val="24"/>
          <w:highlight w:val="yellow"/>
          <w:shd w:val="clear" w:color="auto" w:fill="FFFFFF"/>
        </w:rPr>
        <w:t>Скорость лифта 1 м/с.</w:t>
      </w:r>
      <w:r w:rsidRPr="00F23C05">
        <w:rPr>
          <w:rFonts w:ascii="Times New Roman" w:hAnsi="Times New Roman"/>
          <w:szCs w:val="24"/>
          <w:shd w:val="clear" w:color="auto" w:fill="FFFFFF"/>
        </w:rPr>
        <w:t xml:space="preserve"> Пункт управления расположен на 1-ом этаже.</w:t>
      </w:r>
    </w:p>
    <w:p w14:paraId="37C401B0" w14:textId="0CCB8B97" w:rsidR="002C4944" w:rsidRDefault="002C4944" w:rsidP="00C174E5">
      <w:pPr>
        <w:spacing w:line="276" w:lineRule="auto"/>
        <w:ind w:firstLine="709"/>
        <w:rPr>
          <w:rFonts w:ascii="Times New Roman" w:hAnsi="Times New Roman"/>
          <w:szCs w:val="24"/>
          <w:shd w:val="clear" w:color="auto" w:fill="FFFFFF"/>
        </w:rPr>
      </w:pPr>
      <w:r w:rsidRPr="00CF4B9C">
        <w:rPr>
          <w:rFonts w:ascii="Times New Roman" w:hAnsi="Times New Roman"/>
          <w:szCs w:val="24"/>
          <w:highlight w:val="yellow"/>
          <w:shd w:val="clear" w:color="auto" w:fill="FFFFFF"/>
        </w:rPr>
        <w:t>Приямки всех лифтов оснащены согласно заданию фирмы производителя, а именно</w:t>
      </w:r>
      <w:r w:rsidR="00F16A99" w:rsidRPr="00CF4B9C">
        <w:rPr>
          <w:rFonts w:ascii="Times New Roman" w:hAnsi="Times New Roman"/>
          <w:szCs w:val="24"/>
          <w:highlight w:val="yellow"/>
          <w:shd w:val="clear" w:color="auto" w:fill="FFFFFF"/>
        </w:rPr>
        <w:t xml:space="preserve">: предусмотрена лестница в приямок, установлена нижняя лампа на высоте не более 0,5 м от пола, </w:t>
      </w:r>
      <w:r w:rsidR="00C174E5" w:rsidRPr="00CF4B9C">
        <w:rPr>
          <w:rFonts w:ascii="Times New Roman" w:hAnsi="Times New Roman"/>
          <w:szCs w:val="24"/>
          <w:highlight w:val="yellow"/>
          <w:shd w:val="clear" w:color="auto" w:fill="FFFFFF"/>
        </w:rPr>
        <w:t>предусмотрена</w:t>
      </w:r>
      <w:r w:rsidR="00F16A99" w:rsidRPr="00CF4B9C">
        <w:rPr>
          <w:rFonts w:ascii="Times New Roman" w:hAnsi="Times New Roman"/>
          <w:szCs w:val="24"/>
          <w:highlight w:val="yellow"/>
          <w:shd w:val="clear" w:color="auto" w:fill="FFFFFF"/>
        </w:rPr>
        <w:t xml:space="preserve"> розетк</w:t>
      </w:r>
      <w:r w:rsidR="00C174E5" w:rsidRPr="00CF4B9C">
        <w:rPr>
          <w:rFonts w:ascii="Times New Roman" w:hAnsi="Times New Roman"/>
          <w:szCs w:val="24"/>
          <w:highlight w:val="yellow"/>
          <w:shd w:val="clear" w:color="auto" w:fill="FFFFFF"/>
        </w:rPr>
        <w:t>а</w:t>
      </w:r>
      <w:r w:rsidR="00F16A99" w:rsidRPr="00CF4B9C">
        <w:rPr>
          <w:rFonts w:ascii="Times New Roman" w:hAnsi="Times New Roman"/>
          <w:szCs w:val="24"/>
          <w:highlight w:val="yellow"/>
          <w:shd w:val="clear" w:color="auto" w:fill="FFFFFF"/>
        </w:rPr>
        <w:t xml:space="preserve"> напряжением не более 250 VAC</w:t>
      </w:r>
      <w:r w:rsidR="00C174E5" w:rsidRPr="00CF4B9C">
        <w:rPr>
          <w:rFonts w:ascii="Times New Roman" w:hAnsi="Times New Roman"/>
          <w:szCs w:val="24"/>
          <w:highlight w:val="yellow"/>
          <w:shd w:val="clear" w:color="auto" w:fill="FFFFFF"/>
        </w:rPr>
        <w:t xml:space="preserve">, </w:t>
      </w:r>
      <w:r w:rsidR="00CF4B9C" w:rsidRPr="00CF4B9C">
        <w:rPr>
          <w:rFonts w:ascii="Times New Roman" w:hAnsi="Times New Roman"/>
          <w:szCs w:val="24"/>
          <w:highlight w:val="yellow"/>
          <w:shd w:val="clear" w:color="auto" w:fill="FFFFFF"/>
        </w:rPr>
        <w:t>установлен</w:t>
      </w:r>
      <w:r w:rsidR="00F16A99" w:rsidRPr="00CF4B9C">
        <w:rPr>
          <w:rFonts w:ascii="Times New Roman" w:hAnsi="Times New Roman"/>
          <w:szCs w:val="24"/>
          <w:highlight w:val="yellow"/>
          <w:shd w:val="clear" w:color="auto" w:fill="FFFFFF"/>
        </w:rPr>
        <w:t xml:space="preserve"> выклю</w:t>
      </w:r>
      <w:r w:rsidR="00C174E5" w:rsidRPr="00CF4B9C">
        <w:rPr>
          <w:rFonts w:ascii="Times New Roman" w:hAnsi="Times New Roman"/>
          <w:szCs w:val="24"/>
          <w:highlight w:val="yellow"/>
          <w:shd w:val="clear" w:color="auto" w:fill="FFFFFF"/>
        </w:rPr>
        <w:t>чатель освещения</w:t>
      </w:r>
      <w:r w:rsidR="00CF4B9C" w:rsidRPr="00CF4B9C">
        <w:rPr>
          <w:rFonts w:ascii="Times New Roman" w:hAnsi="Times New Roman"/>
          <w:szCs w:val="24"/>
          <w:highlight w:val="yellow"/>
          <w:shd w:val="clear" w:color="auto" w:fill="FFFFFF"/>
        </w:rPr>
        <w:t>.</w:t>
      </w:r>
      <w:r w:rsidR="00E879F1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E879F1" w:rsidRPr="00EA3399">
        <w:rPr>
          <w:rFonts w:ascii="Times New Roman" w:hAnsi="Times New Roman"/>
          <w:szCs w:val="24"/>
          <w:highlight w:val="yellow"/>
          <w:shd w:val="clear" w:color="auto" w:fill="FFFFFF"/>
        </w:rPr>
        <w:t>Для обеспечения безопасности обслуживающего персонала, находящегося в приямках пассажирских и грузовых лифтов (кроме Лф-8), предусмотрен зазор от пола приямка до нижних частей кабины 850 мм.</w:t>
      </w:r>
      <w:r w:rsidR="00E37C7A">
        <w:rPr>
          <w:rFonts w:ascii="Times New Roman" w:hAnsi="Times New Roman"/>
          <w:szCs w:val="24"/>
          <w:shd w:val="clear" w:color="auto" w:fill="FFFFFF"/>
        </w:rPr>
        <w:t xml:space="preserve"> </w:t>
      </w:r>
    </w:p>
    <w:p w14:paraId="34402670" w14:textId="545E5407" w:rsidR="00B34DF9" w:rsidRPr="00B34DF9" w:rsidRDefault="00B34DF9" w:rsidP="00B34DF9">
      <w:pPr>
        <w:spacing w:line="276" w:lineRule="auto"/>
        <w:ind w:firstLine="709"/>
        <w:rPr>
          <w:rFonts w:ascii="Times New Roman" w:hAnsi="Times New Roman"/>
          <w:szCs w:val="24"/>
          <w:shd w:val="clear" w:color="auto" w:fill="FFFFFF"/>
        </w:rPr>
      </w:pPr>
      <w:r w:rsidRPr="00B34DF9">
        <w:rPr>
          <w:rFonts w:ascii="Times New Roman" w:hAnsi="Times New Roman"/>
          <w:szCs w:val="24"/>
          <w:highlight w:val="yellow"/>
          <w:shd w:val="clear" w:color="auto" w:fill="FFFFFF"/>
        </w:rPr>
        <w:t xml:space="preserve">Подпор воздуха в шахты подъемников ЛФ-2, ЛФ-6 (устройства, не предназначенные для перевозки людей), сообщающие этажи Объекта защиты допускается не предусматривать. При этом шахты лифтов запроектированы с пределом огнестойкости </w:t>
      </w:r>
      <w:r w:rsidRPr="00B34DF9">
        <w:rPr>
          <w:rFonts w:ascii="Times New Roman" w:hAnsi="Times New Roman"/>
          <w:szCs w:val="24"/>
          <w:highlight w:val="yellow"/>
          <w:shd w:val="clear" w:color="auto" w:fill="FFFFFF"/>
          <w:lang w:val="en-US"/>
        </w:rPr>
        <w:t>EI</w:t>
      </w:r>
      <w:r w:rsidRPr="00B34DF9">
        <w:rPr>
          <w:rFonts w:ascii="Times New Roman" w:hAnsi="Times New Roman"/>
          <w:szCs w:val="24"/>
          <w:highlight w:val="yellow"/>
          <w:shd w:val="clear" w:color="auto" w:fill="FFFFFF"/>
        </w:rPr>
        <w:t xml:space="preserve">45 и противопожарным заполнением проемов не менее </w:t>
      </w:r>
      <w:r w:rsidRPr="00B34DF9">
        <w:rPr>
          <w:rFonts w:ascii="Times New Roman" w:hAnsi="Times New Roman"/>
          <w:szCs w:val="24"/>
          <w:highlight w:val="yellow"/>
          <w:shd w:val="clear" w:color="auto" w:fill="FFFFFF"/>
          <w:lang w:val="en-US"/>
        </w:rPr>
        <w:t>EI</w:t>
      </w:r>
      <w:r w:rsidRPr="00B34DF9">
        <w:rPr>
          <w:rFonts w:ascii="Times New Roman" w:hAnsi="Times New Roman"/>
          <w:szCs w:val="24"/>
          <w:highlight w:val="yellow"/>
          <w:shd w:val="clear" w:color="auto" w:fill="FFFFFF"/>
        </w:rPr>
        <w:t>30</w:t>
      </w:r>
    </w:p>
    <w:p w14:paraId="1D03EB3C" w14:textId="15673455" w:rsidR="005F6DC8" w:rsidRPr="00F23C05" w:rsidRDefault="005F6DC8" w:rsidP="00B34DF9">
      <w:pPr>
        <w:tabs>
          <w:tab w:val="left" w:pos="9923"/>
        </w:tabs>
        <w:spacing w:line="276" w:lineRule="auto"/>
        <w:rPr>
          <w:rFonts w:ascii="Times New Roman" w:hAnsi="Times New Roman"/>
          <w:b/>
          <w:szCs w:val="24"/>
        </w:rPr>
      </w:pPr>
    </w:p>
    <w:p w14:paraId="3A640D80" w14:textId="36BA92C2" w:rsidR="005F6DC8" w:rsidRPr="007A6860" w:rsidRDefault="005F6DC8" w:rsidP="005F6DC8">
      <w:pPr>
        <w:tabs>
          <w:tab w:val="left" w:pos="9923"/>
        </w:tabs>
        <w:spacing w:line="276" w:lineRule="auto"/>
        <w:ind w:firstLine="709"/>
        <w:rPr>
          <w:rFonts w:ascii="Times New Roman" w:hAnsi="Times New Roman"/>
          <w:b/>
          <w:szCs w:val="24"/>
          <w:highlight w:val="yellow"/>
        </w:rPr>
      </w:pPr>
      <w:r w:rsidRPr="007A6860">
        <w:rPr>
          <w:rFonts w:ascii="Times New Roman" w:hAnsi="Times New Roman"/>
          <w:b/>
          <w:szCs w:val="24"/>
          <w:highlight w:val="yellow"/>
        </w:rPr>
        <w:t xml:space="preserve">Мероприятия, предусмотренные для </w:t>
      </w:r>
      <w:r w:rsidR="000247E7" w:rsidRPr="007A6860">
        <w:rPr>
          <w:rFonts w:ascii="Times New Roman" w:hAnsi="Times New Roman"/>
          <w:b/>
          <w:szCs w:val="24"/>
          <w:highlight w:val="yellow"/>
        </w:rPr>
        <w:t>обеспечения безопасности</w:t>
      </w:r>
      <w:r w:rsidRPr="007A6860">
        <w:rPr>
          <w:rFonts w:ascii="Times New Roman" w:hAnsi="Times New Roman"/>
          <w:b/>
          <w:szCs w:val="24"/>
          <w:highlight w:val="yellow"/>
        </w:rPr>
        <w:t xml:space="preserve"> в лифте, предназначенном в том числе для перевозки инвалидов и маломобильных групп населения</w:t>
      </w:r>
    </w:p>
    <w:p w14:paraId="2B66C3E3" w14:textId="77777777" w:rsidR="005F6DC8" w:rsidRPr="007A6860" w:rsidRDefault="005F6DC8" w:rsidP="000247E7">
      <w:pPr>
        <w:tabs>
          <w:tab w:val="left" w:pos="9923"/>
        </w:tabs>
        <w:spacing w:line="276" w:lineRule="auto"/>
        <w:rPr>
          <w:rFonts w:ascii="Times New Roman" w:hAnsi="Times New Roman"/>
          <w:b/>
          <w:szCs w:val="24"/>
          <w:highlight w:val="yellow"/>
        </w:rPr>
      </w:pPr>
    </w:p>
    <w:p w14:paraId="2075B3E2" w14:textId="628E91E1" w:rsidR="005F6DC8" w:rsidRPr="007A6860" w:rsidRDefault="005F6DC8" w:rsidP="005F6DC8">
      <w:pPr>
        <w:tabs>
          <w:tab w:val="left" w:pos="9923"/>
        </w:tabs>
        <w:spacing w:line="276" w:lineRule="auto"/>
        <w:ind w:firstLine="567"/>
        <w:rPr>
          <w:rFonts w:ascii="Times New Roman" w:hAnsi="Times New Roman"/>
          <w:b/>
          <w:szCs w:val="24"/>
          <w:highlight w:val="yellow"/>
        </w:rPr>
      </w:pPr>
      <w:r w:rsidRPr="007A6860">
        <w:rPr>
          <w:rFonts w:ascii="Times New Roman" w:hAnsi="Times New Roman"/>
          <w:szCs w:val="24"/>
          <w:highlight w:val="yellow"/>
        </w:rPr>
        <w:t xml:space="preserve">1. Размеры кабины: Лф-3 1150х2100, Лф-4 1400х2400 мм, дверного проема кабины лифта: Лф-3 – 1100мм и лифта </w:t>
      </w:r>
      <w:r w:rsidRPr="00E21A67">
        <w:rPr>
          <w:rFonts w:ascii="Times New Roman" w:hAnsi="Times New Roman"/>
          <w:szCs w:val="24"/>
          <w:highlight w:val="cyan"/>
        </w:rPr>
        <w:t>Лф-4 – 9</w:t>
      </w:r>
      <w:r w:rsidR="00E21A67" w:rsidRPr="00E21A67">
        <w:rPr>
          <w:rFonts w:ascii="Times New Roman" w:hAnsi="Times New Roman"/>
          <w:szCs w:val="24"/>
          <w:highlight w:val="cyan"/>
        </w:rPr>
        <w:t>5</w:t>
      </w:r>
      <w:r w:rsidRPr="00E21A67">
        <w:rPr>
          <w:rFonts w:ascii="Times New Roman" w:hAnsi="Times New Roman"/>
          <w:szCs w:val="24"/>
          <w:highlight w:val="cyan"/>
        </w:rPr>
        <w:t>0мм</w:t>
      </w:r>
      <w:r w:rsidRPr="007A6860">
        <w:rPr>
          <w:rFonts w:ascii="Times New Roman" w:hAnsi="Times New Roman"/>
          <w:szCs w:val="24"/>
          <w:highlight w:val="yellow"/>
        </w:rPr>
        <w:t>, что соответствует ГОСТ Р 51631-2008 «НСРФ Технические требования доступность, включая доступность для инвалидов и других маломобильных групп населения» и шахты обеспечивают безопасный въезд и выезд из кабины, а также размещение в кабине пользователя на кресле-коляске.</w:t>
      </w:r>
    </w:p>
    <w:p w14:paraId="5E82A577" w14:textId="77777777" w:rsidR="005F6DC8" w:rsidRPr="007A6860" w:rsidRDefault="005F6DC8" w:rsidP="005F6DC8">
      <w:pPr>
        <w:tabs>
          <w:tab w:val="left" w:pos="9923"/>
        </w:tabs>
        <w:spacing w:line="276" w:lineRule="auto"/>
        <w:ind w:firstLine="567"/>
        <w:rPr>
          <w:rFonts w:ascii="Times New Roman" w:hAnsi="Times New Roman"/>
          <w:b/>
          <w:szCs w:val="24"/>
          <w:highlight w:val="yellow"/>
        </w:rPr>
      </w:pPr>
      <w:r w:rsidRPr="007A6860">
        <w:rPr>
          <w:rFonts w:ascii="Times New Roman" w:hAnsi="Times New Roman"/>
          <w:szCs w:val="24"/>
          <w:highlight w:val="yellow"/>
        </w:rPr>
        <w:t>2.  Двери кабины и шахты лифта, предназначенного для транспортирования пользователя в кресле-коляске без сопровождающих, открываются и закрываются автоматически.</w:t>
      </w:r>
    </w:p>
    <w:p w14:paraId="5512A131" w14:textId="77777777" w:rsidR="005F6DC8" w:rsidRPr="007A6860" w:rsidRDefault="005F6DC8" w:rsidP="005F6DC8">
      <w:pPr>
        <w:tabs>
          <w:tab w:val="left" w:pos="9923"/>
        </w:tabs>
        <w:spacing w:line="276" w:lineRule="auto"/>
        <w:ind w:firstLine="567"/>
        <w:rPr>
          <w:rFonts w:ascii="Times New Roman" w:hAnsi="Times New Roman"/>
          <w:b/>
          <w:szCs w:val="24"/>
          <w:highlight w:val="yellow"/>
        </w:rPr>
      </w:pPr>
      <w:r w:rsidRPr="007A6860">
        <w:rPr>
          <w:rFonts w:ascii="Times New Roman" w:hAnsi="Times New Roman"/>
          <w:szCs w:val="24"/>
          <w:highlight w:val="yellow"/>
        </w:rPr>
        <w:t>3. Кабина лифта оборудуется, по крайней мере, одним поручнем, расположение которого облегчает пользователю доступ в кабину и к устройствам управления.</w:t>
      </w:r>
    </w:p>
    <w:p w14:paraId="46BEC245" w14:textId="77777777" w:rsidR="005F6DC8" w:rsidRPr="007A6860" w:rsidRDefault="005F6DC8" w:rsidP="005F6DC8">
      <w:pPr>
        <w:tabs>
          <w:tab w:val="left" w:pos="9923"/>
        </w:tabs>
        <w:spacing w:line="276" w:lineRule="auto"/>
        <w:ind w:firstLine="567"/>
        <w:rPr>
          <w:rFonts w:ascii="Times New Roman" w:hAnsi="Times New Roman"/>
          <w:b/>
          <w:szCs w:val="24"/>
          <w:highlight w:val="yellow"/>
        </w:rPr>
      </w:pPr>
      <w:r w:rsidRPr="007A6860">
        <w:rPr>
          <w:rFonts w:ascii="Times New Roman" w:hAnsi="Times New Roman"/>
          <w:szCs w:val="24"/>
          <w:highlight w:val="yellow"/>
        </w:rPr>
        <w:t>4. Горизонтальное и вертикальное расстояние между порогами кабины и этажной площадки обеспечивает безопасный въезд в кабину и выезд из кабины пользователя на кресле-коляске;</w:t>
      </w:r>
    </w:p>
    <w:p w14:paraId="1F2FB95E" w14:textId="77777777" w:rsidR="005F6DC8" w:rsidRPr="00F23C05" w:rsidRDefault="005F6DC8" w:rsidP="005F6DC8">
      <w:pPr>
        <w:tabs>
          <w:tab w:val="left" w:pos="9923"/>
        </w:tabs>
        <w:spacing w:line="276" w:lineRule="auto"/>
        <w:ind w:firstLine="567"/>
        <w:rPr>
          <w:rFonts w:ascii="Times New Roman" w:hAnsi="Times New Roman"/>
          <w:b/>
          <w:szCs w:val="24"/>
        </w:rPr>
      </w:pPr>
      <w:r w:rsidRPr="007A6860">
        <w:rPr>
          <w:rFonts w:ascii="Times New Roman" w:hAnsi="Times New Roman"/>
          <w:szCs w:val="24"/>
          <w:highlight w:val="yellow"/>
        </w:rPr>
        <w:t>5.  Кабины лифтов оборудованы: световой и звуковой информирующей сигнализацией, соответствующей требованиям ГОСТ Р 51631 и Технического регламента о безопасности лифтов; устройством двусторонней переговорной связи с помещением охрана/диспетчерская.</w:t>
      </w:r>
      <w:r w:rsidRPr="00F23C05">
        <w:rPr>
          <w:rFonts w:ascii="Times New Roman" w:hAnsi="Times New Roman"/>
          <w:szCs w:val="24"/>
        </w:rPr>
        <w:t xml:space="preserve"> </w:t>
      </w:r>
    </w:p>
    <w:p w14:paraId="04E71EFF" w14:textId="77777777" w:rsidR="005F6DC8" w:rsidRPr="00F23C05" w:rsidRDefault="005F6DC8" w:rsidP="005F6DC8">
      <w:pPr>
        <w:autoSpaceDE w:val="0"/>
        <w:autoSpaceDN w:val="0"/>
        <w:adjustRightInd w:val="0"/>
        <w:spacing w:line="276" w:lineRule="auto"/>
        <w:ind w:right="566"/>
        <w:rPr>
          <w:rFonts w:ascii="Times New Roman" w:hAnsi="Times New Roman"/>
          <w:szCs w:val="24"/>
        </w:rPr>
      </w:pPr>
    </w:p>
    <w:p w14:paraId="319CD9EE" w14:textId="77777777" w:rsidR="005F6DC8" w:rsidRPr="00E44B5C" w:rsidRDefault="005F6DC8" w:rsidP="005F6DC8">
      <w:pPr>
        <w:spacing w:line="276" w:lineRule="auto"/>
        <w:jc w:val="center"/>
        <w:rPr>
          <w:rFonts w:ascii="Times New Roman" w:hAnsi="Times New Roman"/>
          <w:b/>
          <w:szCs w:val="24"/>
          <w:highlight w:val="yellow"/>
        </w:rPr>
      </w:pPr>
      <w:r w:rsidRPr="00E44B5C">
        <w:rPr>
          <w:rFonts w:ascii="Times New Roman" w:hAnsi="Times New Roman"/>
          <w:b/>
          <w:szCs w:val="24"/>
          <w:highlight w:val="yellow"/>
        </w:rPr>
        <w:t>Мероприятия, предусмотренные для лифтов для перевозки пожарных подразделений</w:t>
      </w:r>
    </w:p>
    <w:p w14:paraId="69614943" w14:textId="77777777" w:rsidR="005F6DC8" w:rsidRPr="00E44B5C" w:rsidRDefault="005F6DC8" w:rsidP="005F6DC8">
      <w:pPr>
        <w:spacing w:line="276" w:lineRule="auto"/>
        <w:ind w:firstLine="567"/>
        <w:rPr>
          <w:rFonts w:ascii="Times New Roman" w:hAnsi="Times New Roman"/>
          <w:szCs w:val="24"/>
          <w:highlight w:val="yellow"/>
        </w:rPr>
      </w:pPr>
      <w:r w:rsidRPr="00E44B5C">
        <w:rPr>
          <w:rFonts w:ascii="Times New Roman" w:hAnsi="Times New Roman"/>
          <w:szCs w:val="24"/>
          <w:highlight w:val="yellow"/>
        </w:rPr>
        <w:t>1. Размеры кабины и грузоподъемность лифта, обеспечивают транспортирование пожарных с оборудованием для борьбы с пожаром и (или) спасаемых при пожаре людей;</w:t>
      </w:r>
    </w:p>
    <w:p w14:paraId="54448C52" w14:textId="77777777" w:rsidR="005F6DC8" w:rsidRPr="00E44B5C" w:rsidRDefault="005F6DC8" w:rsidP="005F6DC8">
      <w:pPr>
        <w:spacing w:line="276" w:lineRule="auto"/>
        <w:ind w:firstLine="567"/>
        <w:rPr>
          <w:rFonts w:ascii="Times New Roman" w:hAnsi="Times New Roman"/>
          <w:szCs w:val="24"/>
          <w:highlight w:val="yellow"/>
        </w:rPr>
      </w:pPr>
      <w:r w:rsidRPr="00E44B5C">
        <w:rPr>
          <w:rFonts w:ascii="Times New Roman" w:hAnsi="Times New Roman"/>
          <w:szCs w:val="24"/>
          <w:highlight w:val="yellow"/>
        </w:rPr>
        <w:t>2. Системы управления и сигнализация обеспечивают работу лифта под непосредственным управлением пожарных. Иные режимы управления лифтом отключаются;</w:t>
      </w:r>
    </w:p>
    <w:p w14:paraId="64C7FEBA" w14:textId="77777777" w:rsidR="005F6DC8" w:rsidRPr="00E44B5C" w:rsidRDefault="005F6DC8" w:rsidP="005F6DC8">
      <w:pPr>
        <w:spacing w:line="276" w:lineRule="auto"/>
        <w:ind w:firstLine="567"/>
        <w:rPr>
          <w:rFonts w:ascii="Times New Roman" w:hAnsi="Times New Roman"/>
          <w:szCs w:val="24"/>
          <w:highlight w:val="yellow"/>
        </w:rPr>
      </w:pPr>
      <w:r w:rsidRPr="00E44B5C">
        <w:rPr>
          <w:rFonts w:ascii="Times New Roman" w:hAnsi="Times New Roman"/>
          <w:szCs w:val="24"/>
          <w:highlight w:val="yellow"/>
        </w:rPr>
        <w:t>3. Наличие режима управления лифтом обеспечивает работу независимо от работы других лифтов, объединенных с ним системой группового управления;</w:t>
      </w:r>
    </w:p>
    <w:p w14:paraId="678416B6" w14:textId="77777777" w:rsidR="005F6DC8" w:rsidRPr="00E44B5C" w:rsidRDefault="005F6DC8" w:rsidP="005F6DC8">
      <w:pPr>
        <w:spacing w:line="276" w:lineRule="auto"/>
        <w:ind w:firstLine="567"/>
        <w:rPr>
          <w:rFonts w:ascii="Times New Roman" w:hAnsi="Times New Roman"/>
          <w:szCs w:val="24"/>
          <w:highlight w:val="yellow"/>
        </w:rPr>
      </w:pPr>
      <w:r w:rsidRPr="00E44B5C">
        <w:rPr>
          <w:rFonts w:ascii="Times New Roman" w:hAnsi="Times New Roman"/>
          <w:szCs w:val="24"/>
          <w:highlight w:val="yellow"/>
        </w:rPr>
        <w:lastRenderedPageBreak/>
        <w:t>4. Кабины лифтов для перевозки пожарных подразделений оборудуются связью с диспетчером, а также с первым посадочным этажом;</w:t>
      </w:r>
    </w:p>
    <w:p w14:paraId="51682898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E44B5C">
        <w:rPr>
          <w:rFonts w:ascii="Times New Roman" w:hAnsi="Times New Roman"/>
          <w:szCs w:val="24"/>
          <w:highlight w:val="yellow"/>
        </w:rPr>
        <w:t>5. Кабины лифтов для перевозки пожарных подразделений обеспечиваются визуальной информации в кабине лифта и на основном посадочном (назначенном) этаже о местоположении кабины и направлении ее движения;</w:t>
      </w:r>
    </w:p>
    <w:p w14:paraId="23EA3F50" w14:textId="1B4C103F" w:rsidR="005F6DC8" w:rsidRPr="00E44B5C" w:rsidRDefault="005F6DC8" w:rsidP="005F6DC8">
      <w:pPr>
        <w:spacing w:line="276" w:lineRule="auto"/>
        <w:ind w:firstLine="567"/>
        <w:rPr>
          <w:rFonts w:ascii="Times New Roman" w:hAnsi="Times New Roman"/>
          <w:szCs w:val="24"/>
          <w:highlight w:val="yellow"/>
        </w:rPr>
      </w:pPr>
      <w:r w:rsidRPr="00E44B5C">
        <w:rPr>
          <w:rFonts w:ascii="Times New Roman" w:hAnsi="Times New Roman"/>
          <w:szCs w:val="24"/>
          <w:highlight w:val="yellow"/>
        </w:rPr>
        <w:t>6. Двери шахты лифта противопожарные, с пределом огнестойкости</w:t>
      </w:r>
      <w:r w:rsidRPr="00F23C05">
        <w:rPr>
          <w:rFonts w:ascii="Times New Roman" w:hAnsi="Times New Roman"/>
          <w:szCs w:val="24"/>
        </w:rPr>
        <w:t xml:space="preserve"> </w:t>
      </w:r>
      <w:r w:rsidR="00E861CF" w:rsidRPr="00E861CF">
        <w:rPr>
          <w:rFonts w:ascii="Times New Roman" w:hAnsi="Times New Roman"/>
          <w:szCs w:val="24"/>
          <w:highlight w:val="yellow"/>
          <w:lang w:val="en-US"/>
        </w:rPr>
        <w:t>EI</w:t>
      </w:r>
      <w:r w:rsidR="00D36DF6" w:rsidRPr="00E861CF">
        <w:rPr>
          <w:rFonts w:ascii="Times New Roman" w:hAnsi="Times New Roman"/>
          <w:szCs w:val="24"/>
          <w:highlight w:val="yellow"/>
        </w:rPr>
        <w:t xml:space="preserve"> 60</w:t>
      </w:r>
      <w:r w:rsidRPr="00E861CF">
        <w:rPr>
          <w:rFonts w:ascii="Times New Roman" w:hAnsi="Times New Roman"/>
          <w:szCs w:val="24"/>
          <w:highlight w:val="yellow"/>
        </w:rPr>
        <w:t>,</w:t>
      </w:r>
      <w:r w:rsidRPr="00F23C05">
        <w:rPr>
          <w:rFonts w:ascii="Times New Roman" w:hAnsi="Times New Roman"/>
          <w:szCs w:val="24"/>
        </w:rPr>
        <w:t xml:space="preserve"> </w:t>
      </w:r>
      <w:r w:rsidRPr="00E44B5C">
        <w:rPr>
          <w:rFonts w:ascii="Times New Roman" w:hAnsi="Times New Roman"/>
          <w:szCs w:val="24"/>
          <w:highlight w:val="yellow"/>
        </w:rPr>
        <w:t>которые устанавливаются в соответствии с требованиями к пожарной б</w:t>
      </w:r>
      <w:r w:rsidR="00E861CF">
        <w:rPr>
          <w:rFonts w:ascii="Times New Roman" w:hAnsi="Times New Roman"/>
          <w:szCs w:val="24"/>
          <w:highlight w:val="yellow"/>
        </w:rPr>
        <w:t>езопасности зданий (сооружений).</w:t>
      </w:r>
    </w:p>
    <w:p w14:paraId="6C8BAFB5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E44B5C">
        <w:rPr>
          <w:rFonts w:ascii="Times New Roman" w:hAnsi="Times New Roman"/>
          <w:szCs w:val="24"/>
        </w:rPr>
        <w:t>7. Для обеспечения безопасности обслуживающего персонала, находящегося на крыше пассажирских и грузовых лифтов, расстояние между уровнями предназначенных для</w:t>
      </w:r>
      <w:r w:rsidRPr="00F23C05">
        <w:rPr>
          <w:rFonts w:ascii="Times New Roman" w:hAnsi="Times New Roman"/>
          <w:szCs w:val="24"/>
        </w:rPr>
        <w:t xml:space="preserve"> размещения обслуживающего персонала площадками на крышах кабин и нижними частями перекрытий шахт принимается 1100мм не менее (1,0+0,035 </w:t>
      </w:r>
      <w:r w:rsidRPr="00F23C05">
        <w:rPr>
          <w:rFonts w:ascii="Times New Roman" w:hAnsi="Times New Roman"/>
          <w:szCs w:val="24"/>
          <w:lang w:val="en-US"/>
        </w:rPr>
        <w:t>v</w:t>
      </w:r>
      <w:r w:rsidRPr="00F23C05">
        <w:rPr>
          <w:rFonts w:ascii="Times New Roman" w:hAnsi="Times New Roman"/>
          <w:szCs w:val="24"/>
        </w:rPr>
        <w:t xml:space="preserve">2), где </w:t>
      </w:r>
      <w:r w:rsidRPr="00F23C05">
        <w:rPr>
          <w:rFonts w:ascii="Times New Roman" w:hAnsi="Times New Roman"/>
          <w:szCs w:val="24"/>
          <w:lang w:val="en-US"/>
        </w:rPr>
        <w:t>v</w:t>
      </w:r>
      <w:r w:rsidRPr="00F23C05">
        <w:rPr>
          <w:rFonts w:ascii="Times New Roman" w:hAnsi="Times New Roman"/>
          <w:szCs w:val="24"/>
        </w:rPr>
        <w:t xml:space="preserve">-номинальная скорость лифта). Расстояние между уровнями предназначенных для размещения обслуживающего персонала площадками на крышах кабин грузовых подъемников и нижними частями перекрытий шахт принимается не менее 1355мм (не менее (1,0+0,035 </w:t>
      </w:r>
      <w:r w:rsidRPr="00F23C05">
        <w:rPr>
          <w:rFonts w:ascii="Times New Roman" w:hAnsi="Times New Roman"/>
          <w:szCs w:val="24"/>
          <w:lang w:val="en-US"/>
        </w:rPr>
        <w:t>v</w:t>
      </w:r>
      <w:r w:rsidRPr="00F23C05">
        <w:rPr>
          <w:rFonts w:ascii="Times New Roman" w:hAnsi="Times New Roman"/>
          <w:szCs w:val="24"/>
        </w:rPr>
        <w:t xml:space="preserve">2), где </w:t>
      </w:r>
      <w:r w:rsidRPr="00F23C05">
        <w:rPr>
          <w:rFonts w:ascii="Times New Roman" w:hAnsi="Times New Roman"/>
          <w:szCs w:val="24"/>
          <w:lang w:val="en-US"/>
        </w:rPr>
        <w:t>v</w:t>
      </w:r>
      <w:r w:rsidRPr="00F23C05">
        <w:rPr>
          <w:rFonts w:ascii="Times New Roman" w:hAnsi="Times New Roman"/>
          <w:szCs w:val="24"/>
        </w:rPr>
        <w:t>-номинальная скорость лифта).</w:t>
      </w:r>
    </w:p>
    <w:p w14:paraId="45E0B62E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E44B5C">
        <w:rPr>
          <w:rFonts w:ascii="Times New Roman" w:hAnsi="Times New Roman"/>
          <w:szCs w:val="24"/>
          <w:highlight w:val="yellow"/>
        </w:rPr>
        <w:t>8.  В конструкции купе кабины используются материалы, снижающие риск возникновения пожарной опасности по применимым показателям горючести, воспламеняемости, дымообразующей способности, распространения пламени и токсичности при горении. Пол – мрамор Emperator Light (или аналог искусственный камень), потолок- подвесной 2-х секционный, выполняется из жесткой рамы, снабжен механизмом, для доступа к внутренним компонентам лифта.  Отделка   потолка   по краю шлифованная нержавеющая сталь. По центру расположен белый металлический светильник с подсветкой по периметру. Освещение светодиодное теплый свет. Стены кабины – спецотделка. Передняя стена кабины, низ по 3-м стенам кабины   нержавеющая сталь  «Лен». Задняя стена – верхняя часть панели из оникса (искусственный камень с подсветкой 20мм) или  аналог, нижняя часть нержавеющая сталь  «Лен», двери – нержавеющая сталь «Лен».</w:t>
      </w:r>
    </w:p>
    <w:p w14:paraId="58B9CD43" w14:textId="77777777" w:rsidR="005F6DC8" w:rsidRPr="00F23C05" w:rsidRDefault="005F6DC8" w:rsidP="005F6DC8">
      <w:pPr>
        <w:spacing w:line="276" w:lineRule="auto"/>
        <w:ind w:firstLine="709"/>
        <w:rPr>
          <w:rFonts w:ascii="Times New Roman" w:hAnsi="Times New Roman"/>
          <w:b/>
          <w:szCs w:val="24"/>
        </w:rPr>
      </w:pPr>
    </w:p>
    <w:p w14:paraId="6B047946" w14:textId="77777777" w:rsidR="005F6DC8" w:rsidRPr="00F23C05" w:rsidRDefault="005F6DC8" w:rsidP="005F6DC8">
      <w:pPr>
        <w:spacing w:line="276" w:lineRule="auto"/>
        <w:ind w:firstLine="709"/>
        <w:rPr>
          <w:rFonts w:ascii="Times New Roman" w:hAnsi="Times New Roman"/>
          <w:b/>
          <w:szCs w:val="24"/>
        </w:rPr>
      </w:pPr>
      <w:r w:rsidRPr="00F23C05">
        <w:rPr>
          <w:rFonts w:ascii="Times New Roman" w:hAnsi="Times New Roman"/>
          <w:b/>
          <w:szCs w:val="24"/>
        </w:rPr>
        <w:t>Электроснабжение лифтов и лифтовых шахт:</w:t>
      </w:r>
    </w:p>
    <w:p w14:paraId="25AD6EE3" w14:textId="77777777" w:rsidR="005F6DC8" w:rsidRPr="00F23C05" w:rsidRDefault="005F6DC8" w:rsidP="005F6DC8">
      <w:pPr>
        <w:spacing w:line="276" w:lineRule="auto"/>
        <w:ind w:firstLine="709"/>
        <w:rPr>
          <w:rFonts w:ascii="Times New Roman" w:hAnsi="Times New Roman"/>
          <w:b/>
          <w:szCs w:val="24"/>
        </w:rPr>
      </w:pPr>
    </w:p>
    <w:p w14:paraId="0983C911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1. Проектом предусмотрено освещение шахт лифтов. Расчётные величины освещённости приняты по СП З1-110-2003 и СНиП 23-05-95* с учётом соответствующих изменений и дополнений.</w:t>
      </w:r>
    </w:p>
    <w:p w14:paraId="1FC55969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 xml:space="preserve">2. Лифт является устройством, работающим от сети с напряжением 380 В. Практически все его механизмы связаны с электрическим током: подъем и опускание кабины, открытие и закрытие дверей (для лифтов с автоматическими дверями), панель приказов и вызовов лифта пассажирами, индикаторные устройства, система связи с диспетчерской службой, различные датчики и другое оборудование. В связи с этим необходимо обеспечить безопасность эксплуатации проектируемого оборудования. Электросеть выполняется с изолированной нейтралью понижающего трансформатора, все кабели, панели и токоведущие части изолируются или помещаются в недоступные для пассажиров места. Все оборудование заземляется. </w:t>
      </w:r>
    </w:p>
    <w:p w14:paraId="7103C884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lastRenderedPageBreak/>
        <w:t>3. При выполнении технического обслуживания лифта электромеханик обязан выполнять требования правил личной и коллективной техники безопасности, несоблюдение которых может привести к травмам с тяжелыми последствиями.</w:t>
      </w:r>
    </w:p>
    <w:p w14:paraId="393052B6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Освещение шахты лифта отвечает требованиям СП З1-110-2003 и СНиП 23-05-95*. Включение освещение шахты осуществляют из шахты. Установленный в шахте выключатель освещения доступен при открывании двери шахты, горизонтальное расстояние от крайних точек порога в зоне проема двери до управляющего элемента выключателя более 750мм.</w:t>
      </w:r>
    </w:p>
    <w:p w14:paraId="0DE1D32E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Шахта лифта должна быть оборудована стационарным электрическим освещением, обеспечивающим при проведении работ по техническому обслуживанию освещенность не менее 50 лк в 1 м над крышей кабины и полом приямка даже ри всех закрытых дверях шахты.</w:t>
      </w:r>
    </w:p>
    <w:p w14:paraId="2B6F54FE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Крайние аппараты освещения установлены на расстоянии более чем 500 мм от самой верхней и самой нижней точкой шахты.</w:t>
      </w:r>
    </w:p>
    <w:p w14:paraId="691C6079" w14:textId="77777777" w:rsidR="005F6DC8" w:rsidRPr="00F23C05" w:rsidRDefault="005F6DC8" w:rsidP="005F6DC8">
      <w:pPr>
        <w:spacing w:line="276" w:lineRule="auto"/>
        <w:ind w:firstLine="709"/>
        <w:rPr>
          <w:rFonts w:ascii="Times New Roman" w:hAnsi="Times New Roman"/>
          <w:b/>
          <w:szCs w:val="24"/>
        </w:rPr>
      </w:pPr>
      <w:r w:rsidRPr="00F23C05">
        <w:rPr>
          <w:rFonts w:ascii="Times New Roman" w:hAnsi="Times New Roman"/>
          <w:b/>
          <w:szCs w:val="24"/>
        </w:rPr>
        <w:t>Автоматизированная система управления и диспетчеризации вертикального транспорта</w:t>
      </w:r>
    </w:p>
    <w:p w14:paraId="00ADF7C0" w14:textId="77777777" w:rsidR="005F6DC8" w:rsidRPr="00F23C05" w:rsidRDefault="005F6DC8" w:rsidP="005F6DC8">
      <w:pPr>
        <w:autoSpaceDE w:val="0"/>
        <w:autoSpaceDN w:val="0"/>
        <w:adjustRightInd w:val="0"/>
        <w:spacing w:line="276" w:lineRule="auto"/>
        <w:ind w:right="566" w:firstLine="709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Для целей контроля работы вертикального транспорта, организации связи между диспетчерским пунктом и лифтовыми кабинами, а также для задачи контроля технических помещений проектом предусматривается использование программно-аппаратного комплекса «ОБЬ» или «АСУД». Комплекс состоит из автоматизированного рабочего места (АРМ), контроллера инженерного оборудования и распределенной сети объединяющей устройства сбора и обработки информации системы.</w:t>
      </w:r>
    </w:p>
    <w:p w14:paraId="2D06228B" w14:textId="77777777" w:rsidR="005F6DC8" w:rsidRPr="00F23C05" w:rsidRDefault="005F6DC8" w:rsidP="005F6DC8">
      <w:pPr>
        <w:autoSpaceDE w:val="0"/>
        <w:autoSpaceDN w:val="0"/>
        <w:adjustRightInd w:val="0"/>
        <w:spacing w:line="276" w:lineRule="auto"/>
        <w:ind w:right="566" w:firstLine="709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Центральный диспетчерский пост располагается в помещении пожарного поста 1092 на 1-ом этаже здания. В нем устанавливаются две рабочие станции повышенной надежности для систем Контар и АСУД со специализированным программным обеспечением - SCADA-системой. Рабочие станции подключаются в технологическую информационную сеть здания.</w:t>
      </w:r>
    </w:p>
    <w:p w14:paraId="5F680543" w14:textId="77777777" w:rsidR="005F6DC8" w:rsidRPr="00F23C05" w:rsidRDefault="005F6DC8" w:rsidP="005F6DC8">
      <w:pPr>
        <w:autoSpaceDE w:val="0"/>
        <w:autoSpaceDN w:val="0"/>
        <w:adjustRightInd w:val="0"/>
        <w:spacing w:line="276" w:lineRule="auto"/>
        <w:ind w:right="566" w:firstLine="709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Обмен информацией между устройствами АСДУ осуществляется по самостоятельным линиям связи (информационным кабелям), предназначенным только для этих целей.</w:t>
      </w:r>
    </w:p>
    <w:p w14:paraId="349ECDB8" w14:textId="77777777" w:rsidR="005F6DC8" w:rsidRPr="00F23C05" w:rsidRDefault="005F6DC8" w:rsidP="005F6DC8">
      <w:pPr>
        <w:autoSpaceDE w:val="0"/>
        <w:autoSpaceDN w:val="0"/>
        <w:adjustRightInd w:val="0"/>
        <w:spacing w:line="276" w:lineRule="auto"/>
        <w:ind w:right="566" w:firstLine="709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В качестве основных каналов связи для диспетчеризации систем здания выбраны (См. раздел 950-09/18/ДСР- ИОС5.4 «Автоматизированная система управления и диспетчеризации инженерного оборудования»)</w:t>
      </w:r>
    </w:p>
    <w:p w14:paraId="4B46DD11" w14:textId="77777777" w:rsidR="005F6DC8" w:rsidRPr="00F23C05" w:rsidRDefault="005F6DC8" w:rsidP="005F6DC8">
      <w:pPr>
        <w:autoSpaceDE w:val="0"/>
        <w:autoSpaceDN w:val="0"/>
        <w:adjustRightInd w:val="0"/>
        <w:spacing w:line="276" w:lineRule="auto"/>
        <w:ind w:right="566" w:firstLine="709"/>
        <w:rPr>
          <w:rFonts w:ascii="Times New Roman" w:hAnsi="Times New Roman"/>
          <w:szCs w:val="24"/>
        </w:rPr>
      </w:pPr>
    </w:p>
    <w:p w14:paraId="789BAB1E" w14:textId="77777777" w:rsidR="005F6DC8" w:rsidRPr="00120873" w:rsidRDefault="005F6DC8" w:rsidP="00880E62">
      <w:pPr>
        <w:spacing w:line="276" w:lineRule="auto"/>
        <w:jc w:val="center"/>
        <w:rPr>
          <w:rFonts w:ascii="Times New Roman" w:hAnsi="Times New Roman"/>
          <w:b/>
          <w:szCs w:val="24"/>
          <w:highlight w:val="yellow"/>
        </w:rPr>
      </w:pPr>
      <w:r w:rsidRPr="00120873">
        <w:rPr>
          <w:rFonts w:ascii="Times New Roman" w:hAnsi="Times New Roman"/>
          <w:b/>
          <w:szCs w:val="24"/>
          <w:highlight w:val="yellow"/>
        </w:rPr>
        <w:t>Противопожарная автоматизация систем вертикального транспорта.</w:t>
      </w:r>
    </w:p>
    <w:p w14:paraId="74736385" w14:textId="77777777" w:rsidR="00185BA1" w:rsidRPr="00B34DF9" w:rsidRDefault="00185BA1" w:rsidP="00185BA1">
      <w:pPr>
        <w:spacing w:line="276" w:lineRule="auto"/>
        <w:ind w:firstLine="709"/>
        <w:rPr>
          <w:rFonts w:ascii="Times New Roman" w:hAnsi="Times New Roman"/>
          <w:szCs w:val="24"/>
          <w:highlight w:val="yellow"/>
        </w:rPr>
      </w:pPr>
      <w:r w:rsidRPr="00B34DF9">
        <w:rPr>
          <w:rFonts w:ascii="Times New Roman" w:hAnsi="Times New Roman"/>
          <w:szCs w:val="24"/>
          <w:highlight w:val="yellow"/>
        </w:rPr>
        <w:t>Согласно разделу 5.5.4 на объекте применяется диспетчерский комплекс “ОБЬ” фирмы «Лифт-комплекс ДС».</w:t>
      </w:r>
    </w:p>
    <w:p w14:paraId="09BDE107" w14:textId="77777777" w:rsidR="00185BA1" w:rsidRPr="00B34DF9" w:rsidRDefault="00185BA1" w:rsidP="00185BA1">
      <w:pPr>
        <w:spacing w:line="276" w:lineRule="auto"/>
        <w:rPr>
          <w:rFonts w:ascii="Times New Roman" w:hAnsi="Times New Roman"/>
          <w:szCs w:val="24"/>
          <w:highlight w:val="yellow"/>
        </w:rPr>
      </w:pPr>
      <w:r w:rsidRPr="00B34DF9">
        <w:rPr>
          <w:rFonts w:ascii="Times New Roman" w:hAnsi="Times New Roman"/>
          <w:szCs w:val="24"/>
          <w:highlight w:val="yellow"/>
        </w:rPr>
        <w:t xml:space="preserve">В данном случае базовой единицей диспетчерского комплекса “ОБЬ” являются лифтовые блоки 6.0, подключенные к станциям управления лифтов посредствам последовательного канала диспетчеризации. Лифтовой блок размещается в непосредственной близости от станции управления лифтом и предназначен для контроля за работой лифта, передачи информации о состоянии лифта. Лифтовые блоки объединяются в группы двухпроводными линиями связи, называемыми локальными шинами. По локальной шине передаются цифровые сигналы, осуществляется переговорная связь и резервное питание лифтовых блоков постоянным напряжением 60 В. Управление работой диспетчерского комплекса осуществляется посредствам контроллера локальной КЛШ. </w:t>
      </w:r>
    </w:p>
    <w:p w14:paraId="546E78D2" w14:textId="77777777" w:rsidR="00185BA1" w:rsidRPr="00B34DF9" w:rsidRDefault="00185BA1" w:rsidP="00185BA1">
      <w:pPr>
        <w:spacing w:line="276" w:lineRule="auto"/>
        <w:ind w:left="7" w:firstLine="1"/>
        <w:rPr>
          <w:rFonts w:ascii="Times New Roman" w:hAnsi="Times New Roman"/>
          <w:szCs w:val="24"/>
          <w:highlight w:val="yellow"/>
        </w:rPr>
      </w:pPr>
      <w:r w:rsidRPr="00B34DF9">
        <w:rPr>
          <w:rFonts w:ascii="Times New Roman" w:hAnsi="Times New Roman"/>
          <w:szCs w:val="24"/>
          <w:highlight w:val="yellow"/>
        </w:rPr>
        <w:lastRenderedPageBreak/>
        <w:t xml:space="preserve">КЛШ производит непрерывный опрос ЛБ и при возникновении неисправности на лифте осуществляет световую и звуковую сигнализацию.  </w:t>
      </w:r>
    </w:p>
    <w:p w14:paraId="2D1E01BB" w14:textId="77777777" w:rsidR="00185BA1" w:rsidRPr="00B34DF9" w:rsidRDefault="00185BA1" w:rsidP="00185BA1">
      <w:pPr>
        <w:spacing w:line="276" w:lineRule="auto"/>
        <w:rPr>
          <w:rFonts w:ascii="Times New Roman" w:hAnsi="Times New Roman"/>
          <w:szCs w:val="24"/>
          <w:highlight w:val="yellow"/>
        </w:rPr>
      </w:pPr>
      <w:r w:rsidRPr="00B34DF9">
        <w:rPr>
          <w:rFonts w:ascii="Times New Roman" w:hAnsi="Times New Roman"/>
          <w:szCs w:val="24"/>
          <w:highlight w:val="yellow"/>
        </w:rPr>
        <w:t xml:space="preserve">КЛШ с помощью межмодульного интерфейса ММИ-USB подключается к персональному компьютеру – АРМ диспетчера, установленному в помещении Диспетчерской с круглосуточным пожарным постом (пом.1092) на 1-ом этаже здания. </w:t>
      </w:r>
    </w:p>
    <w:p w14:paraId="0E8C9D88" w14:textId="005AAF8E" w:rsidR="009E1BBA" w:rsidRPr="00B34DF9" w:rsidRDefault="00185BA1" w:rsidP="00EA3399">
      <w:pPr>
        <w:spacing w:line="276" w:lineRule="auto"/>
        <w:rPr>
          <w:rFonts w:ascii="Times New Roman" w:hAnsi="Times New Roman"/>
          <w:szCs w:val="24"/>
          <w:highlight w:val="yellow"/>
        </w:rPr>
      </w:pPr>
      <w:r w:rsidRPr="00B34DF9">
        <w:rPr>
          <w:rFonts w:ascii="Times New Roman" w:hAnsi="Times New Roman"/>
          <w:szCs w:val="24"/>
          <w:highlight w:val="yellow"/>
        </w:rPr>
        <w:t>На АРМ3 устанавливается программное обеспечение диспетчерского комплекса “ОБЬ”, предназначенное для конфигурирования диспетчерского комплекса, управления диспетчерским комплексом и отображения информации, поступающей от оборудования.</w:t>
      </w:r>
    </w:p>
    <w:p w14:paraId="320D80E0" w14:textId="77777777" w:rsidR="00EA3399" w:rsidRPr="00EA3399" w:rsidRDefault="00EA3399" w:rsidP="00EA3399">
      <w:pPr>
        <w:spacing w:line="276" w:lineRule="auto"/>
        <w:rPr>
          <w:rFonts w:ascii="Times New Roman" w:hAnsi="Times New Roman"/>
          <w:szCs w:val="24"/>
          <w:highlight w:val="green"/>
        </w:rPr>
      </w:pPr>
    </w:p>
    <w:p w14:paraId="248EF4FB" w14:textId="4304A410" w:rsidR="005F6DC8" w:rsidRPr="00F23C05" w:rsidRDefault="005F6DC8" w:rsidP="00EA3399">
      <w:pPr>
        <w:spacing w:line="276" w:lineRule="auto"/>
        <w:ind w:firstLine="1"/>
        <w:jc w:val="center"/>
        <w:rPr>
          <w:rFonts w:ascii="Times New Roman" w:hAnsi="Times New Roman"/>
          <w:b/>
          <w:szCs w:val="24"/>
        </w:rPr>
      </w:pPr>
      <w:r w:rsidRPr="00F23C05">
        <w:rPr>
          <w:rFonts w:ascii="Times New Roman" w:hAnsi="Times New Roman"/>
          <w:b/>
          <w:szCs w:val="24"/>
        </w:rPr>
        <w:t>Антивандальные требования к лифтам:</w:t>
      </w:r>
    </w:p>
    <w:p w14:paraId="1B590659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1. Для обеспечения безопасности лифта, предназначенного для установки в здании, сооружении, в котором возможно преднамеренное повреждение лифтового оборудования, должны выполняться следующие специальные требования:</w:t>
      </w:r>
    </w:p>
    <w:p w14:paraId="4155360C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1.1. Ограждающие конструкции купе кабины, а также отделка стен, потолка и пола должны выполняться из материалов, снижающих риск их намеренного повреждения или поджигания;</w:t>
      </w:r>
    </w:p>
    <w:p w14:paraId="7D0744E8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1.2. Устройства управления, сигнализации, освещения в кабине и на этажных площадках должны иметь конструкцию и выполняться из материалов, снижающих риск их намеренного повреждения или поджигания;</w:t>
      </w:r>
    </w:p>
    <w:p w14:paraId="1AEB7903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1.3. Должно предусматриваться сплошное ограждение шахты;</w:t>
      </w:r>
    </w:p>
    <w:p w14:paraId="568E1DF6" w14:textId="77777777" w:rsidR="005F6DC8" w:rsidRPr="00F23C05" w:rsidRDefault="005F6DC8" w:rsidP="005F6DC8">
      <w:pPr>
        <w:spacing w:line="276" w:lineRule="auto"/>
        <w:ind w:firstLine="567"/>
        <w:rPr>
          <w:rFonts w:ascii="Times New Roman" w:hAnsi="Times New Roman"/>
          <w:szCs w:val="24"/>
        </w:rPr>
      </w:pPr>
      <w:r w:rsidRPr="00F23C05">
        <w:rPr>
          <w:rFonts w:ascii="Times New Roman" w:hAnsi="Times New Roman"/>
          <w:szCs w:val="24"/>
        </w:rPr>
        <w:t>1.4. Наличие средств, выводящих лифт из режима "Нормальная работа" при несанкционированном открытии дверей шахты при отсутствии кабины на этаже в режиме "Нормальная работа". Возврат в режим "Нормальная работа" должен осуществляться обслуживающим персоналом.</w:t>
      </w:r>
    </w:p>
    <w:p w14:paraId="25205736" w14:textId="77777777" w:rsidR="005F6DC8" w:rsidRPr="00F23C05" w:rsidRDefault="005F6DC8" w:rsidP="005F6DC8">
      <w:pPr>
        <w:tabs>
          <w:tab w:val="left" w:pos="567"/>
        </w:tabs>
        <w:spacing w:line="276" w:lineRule="auto"/>
        <w:ind w:right="423"/>
        <w:jc w:val="center"/>
        <w:rPr>
          <w:rFonts w:ascii="Times New Roman" w:hAnsi="Times New Roman"/>
          <w:b/>
          <w:bCs/>
          <w:szCs w:val="24"/>
        </w:rPr>
      </w:pPr>
    </w:p>
    <w:p w14:paraId="64BE7B39" w14:textId="77777777" w:rsidR="005F6DC8" w:rsidRPr="00F23C05" w:rsidRDefault="005F6DC8" w:rsidP="005F6DC8">
      <w:pPr>
        <w:tabs>
          <w:tab w:val="left" w:pos="567"/>
        </w:tabs>
        <w:spacing w:line="276" w:lineRule="auto"/>
        <w:ind w:right="423"/>
        <w:jc w:val="center"/>
        <w:rPr>
          <w:rFonts w:ascii="Times New Roman" w:hAnsi="Times New Roman"/>
          <w:b/>
          <w:bCs/>
          <w:szCs w:val="24"/>
        </w:rPr>
      </w:pPr>
      <w:r w:rsidRPr="00F23C05">
        <w:rPr>
          <w:rFonts w:ascii="Times New Roman" w:hAnsi="Times New Roman"/>
          <w:b/>
          <w:bCs/>
          <w:szCs w:val="24"/>
        </w:rPr>
        <w:t>Сравнение документации стадии П</w:t>
      </w:r>
    </w:p>
    <w:p w14:paraId="7A8A13EB" w14:textId="77777777" w:rsidR="005F6DC8" w:rsidRPr="00F23C05" w:rsidRDefault="005F6DC8" w:rsidP="005F6DC8">
      <w:pPr>
        <w:spacing w:line="276" w:lineRule="auto"/>
        <w:ind w:right="423" w:firstLine="426"/>
        <w:jc w:val="center"/>
        <w:rPr>
          <w:rFonts w:ascii="Times New Roman" w:hAnsi="Times New Roman"/>
          <w:b/>
          <w:bCs/>
          <w:szCs w:val="24"/>
        </w:rPr>
      </w:pPr>
      <w:r w:rsidRPr="00F23C05">
        <w:rPr>
          <w:rFonts w:ascii="Times New Roman" w:hAnsi="Times New Roman"/>
          <w:b/>
          <w:bCs/>
          <w:szCs w:val="24"/>
        </w:rPr>
        <w:t>(Положительное заключение государственной экспертизы № 497-17/ГГЭ-10842/05 от 10.05.2017) и откорректированной стадии П.</w:t>
      </w:r>
    </w:p>
    <w:p w14:paraId="1E2B12E3" w14:textId="77777777" w:rsidR="005F6DC8" w:rsidRPr="00F23C05" w:rsidRDefault="005F6DC8" w:rsidP="005F6DC8">
      <w:pPr>
        <w:spacing w:line="276" w:lineRule="auto"/>
        <w:ind w:left="1281" w:hanging="357"/>
        <w:jc w:val="both"/>
        <w:rPr>
          <w:rFonts w:ascii="Times New Roman" w:hAnsi="Times New Roman"/>
          <w:szCs w:val="24"/>
        </w:rPr>
      </w:pP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527"/>
        <w:gridCol w:w="2132"/>
        <w:gridCol w:w="638"/>
        <w:gridCol w:w="2239"/>
        <w:gridCol w:w="2282"/>
        <w:gridCol w:w="1673"/>
      </w:tblGrid>
      <w:tr w:rsidR="00F23C05" w:rsidRPr="00F23C05" w14:paraId="4134FB39" w14:textId="77777777" w:rsidTr="00AE7D45">
        <w:tc>
          <w:tcPr>
            <w:tcW w:w="527" w:type="dxa"/>
            <w:vAlign w:val="center"/>
          </w:tcPr>
          <w:p w14:paraId="75805352" w14:textId="77777777" w:rsidR="005F6DC8" w:rsidRPr="00F23C05" w:rsidRDefault="005F6DC8" w:rsidP="00FE4214">
            <w:pPr>
              <w:ind w:right="23"/>
              <w:jc w:val="both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п/п</w:t>
            </w:r>
          </w:p>
        </w:tc>
        <w:tc>
          <w:tcPr>
            <w:tcW w:w="2132" w:type="dxa"/>
            <w:vAlign w:val="center"/>
          </w:tcPr>
          <w:p w14:paraId="57096E38" w14:textId="77777777" w:rsidR="005F6DC8" w:rsidRPr="00F23C05" w:rsidRDefault="005F6DC8" w:rsidP="00FE4214">
            <w:pPr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Изменения</w:t>
            </w:r>
          </w:p>
        </w:tc>
        <w:tc>
          <w:tcPr>
            <w:tcW w:w="638" w:type="dxa"/>
            <w:vAlign w:val="center"/>
          </w:tcPr>
          <w:p w14:paraId="1FD636E2" w14:textId="77777777" w:rsidR="005F6DC8" w:rsidRPr="00F23C05" w:rsidRDefault="005F6DC8" w:rsidP="00FE4214">
            <w:pPr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Оси</w:t>
            </w:r>
          </w:p>
        </w:tc>
        <w:tc>
          <w:tcPr>
            <w:tcW w:w="2239" w:type="dxa"/>
            <w:vAlign w:val="center"/>
          </w:tcPr>
          <w:p w14:paraId="78043C16" w14:textId="77777777" w:rsidR="005F6DC8" w:rsidRPr="00F23C05" w:rsidRDefault="005F6DC8" w:rsidP="00FE4214">
            <w:pPr>
              <w:ind w:right="-103"/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До корректировки</w:t>
            </w:r>
          </w:p>
        </w:tc>
        <w:tc>
          <w:tcPr>
            <w:tcW w:w="2282" w:type="dxa"/>
            <w:vAlign w:val="center"/>
          </w:tcPr>
          <w:p w14:paraId="55821CD7" w14:textId="77777777" w:rsidR="005F6DC8" w:rsidRPr="00F23C05" w:rsidRDefault="005F6DC8" w:rsidP="00FE4214">
            <w:pPr>
              <w:ind w:right="-143"/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После корректировки</w:t>
            </w:r>
          </w:p>
        </w:tc>
        <w:tc>
          <w:tcPr>
            <w:tcW w:w="1673" w:type="dxa"/>
            <w:vAlign w:val="center"/>
          </w:tcPr>
          <w:p w14:paraId="7B993FE4" w14:textId="77777777" w:rsidR="005F6DC8" w:rsidRPr="00F23C05" w:rsidRDefault="005F6DC8" w:rsidP="00FE4214">
            <w:pPr>
              <w:ind w:right="-110"/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Примечание</w:t>
            </w:r>
          </w:p>
        </w:tc>
      </w:tr>
      <w:tr w:rsidR="00F23C05" w:rsidRPr="00F23C05" w14:paraId="4640405D" w14:textId="77777777" w:rsidTr="00AE7D45">
        <w:tc>
          <w:tcPr>
            <w:tcW w:w="527" w:type="dxa"/>
            <w:vAlign w:val="center"/>
          </w:tcPr>
          <w:p w14:paraId="28969B0A" w14:textId="77777777" w:rsidR="005F6DC8" w:rsidRPr="00F23C05" w:rsidRDefault="005F6DC8" w:rsidP="00FE4214">
            <w:pPr>
              <w:ind w:right="23"/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132" w:type="dxa"/>
            <w:vAlign w:val="center"/>
          </w:tcPr>
          <w:p w14:paraId="34C6A69A" w14:textId="77777777" w:rsidR="005F6DC8" w:rsidRPr="00F23C05" w:rsidRDefault="005F6DC8" w:rsidP="00FE4214">
            <w:pPr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38" w:type="dxa"/>
            <w:vAlign w:val="center"/>
          </w:tcPr>
          <w:p w14:paraId="43F21EDD" w14:textId="77777777" w:rsidR="005F6DC8" w:rsidRPr="00F23C05" w:rsidRDefault="005F6DC8" w:rsidP="00FE4214">
            <w:pPr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239" w:type="dxa"/>
            <w:vAlign w:val="center"/>
          </w:tcPr>
          <w:p w14:paraId="3A96D19D" w14:textId="77777777" w:rsidR="005F6DC8" w:rsidRPr="00F23C05" w:rsidRDefault="005F6DC8" w:rsidP="00FE4214">
            <w:pPr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2282" w:type="dxa"/>
            <w:vAlign w:val="center"/>
          </w:tcPr>
          <w:p w14:paraId="46F438E5" w14:textId="77777777" w:rsidR="005F6DC8" w:rsidRPr="00F23C05" w:rsidRDefault="005F6DC8" w:rsidP="00FE4214">
            <w:pPr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673" w:type="dxa"/>
            <w:vAlign w:val="center"/>
          </w:tcPr>
          <w:p w14:paraId="22378043" w14:textId="77777777" w:rsidR="005F6DC8" w:rsidRPr="00F23C05" w:rsidRDefault="005F6DC8" w:rsidP="00FE4214">
            <w:pPr>
              <w:jc w:val="center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F23C05" w:rsidRPr="00F23C05" w14:paraId="1CF8D61E" w14:textId="77777777" w:rsidTr="00AE7D45">
        <w:tc>
          <w:tcPr>
            <w:tcW w:w="527" w:type="dxa"/>
            <w:vAlign w:val="center"/>
          </w:tcPr>
          <w:p w14:paraId="29F20834" w14:textId="77777777" w:rsidR="005F6DC8" w:rsidRPr="00F23C05" w:rsidRDefault="005F6DC8" w:rsidP="00FE4214">
            <w:pPr>
              <w:ind w:right="23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45317341" w14:textId="77777777" w:rsidR="005F6DC8" w:rsidRPr="00F23C05" w:rsidRDefault="005F6DC8" w:rsidP="00FE4214">
            <w:pPr>
              <w:ind w:right="-9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пояснительной записки раздела ВТ в части: добавлены данные Основание для проектирования:</w:t>
            </w:r>
          </w:p>
          <w:p w14:paraId="151F5F94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FA277DF" w14:textId="77777777" w:rsidR="005F6DC8" w:rsidRPr="00F23C05" w:rsidRDefault="005F6DC8" w:rsidP="00FE4214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46DD8E50" w14:textId="77777777" w:rsidR="005F6DC8" w:rsidRPr="00F23C05" w:rsidRDefault="005F6DC8" w:rsidP="00FE4214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82" w:type="dxa"/>
            <w:vAlign w:val="center"/>
          </w:tcPr>
          <w:p w14:paraId="3CA966E8" w14:textId="77777777" w:rsidR="005F6DC8" w:rsidRPr="00F23C05" w:rsidRDefault="005F6DC8" w:rsidP="005F6DC8">
            <w:pPr>
              <w:numPr>
                <w:ilvl w:val="0"/>
                <w:numId w:val="35"/>
              </w:numPr>
              <w:ind w:left="0" w:right="-65" w:hanging="49"/>
              <w:rPr>
                <w:rFonts w:ascii="Times New Roman" w:hAnsi="Times New Roman"/>
                <w:iCs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Федеральная адресная инвестиционная программа на 2020год и на плановый период 2021 и 2022 годов, постановление Правительства Российской Федерации от 24.11.2014 №1233</w:t>
            </w:r>
            <w:r w:rsidRPr="00F23C05">
              <w:rPr>
                <w:rFonts w:ascii="Times New Roman" w:hAnsi="Times New Roman"/>
                <w:iCs/>
                <w:szCs w:val="24"/>
              </w:rPr>
              <w:t xml:space="preserve">(с изменениями, внесенными </w:t>
            </w:r>
            <w:r w:rsidRPr="00F23C05">
              <w:rPr>
                <w:rFonts w:ascii="Times New Roman" w:hAnsi="Times New Roman"/>
                <w:iCs/>
                <w:szCs w:val="24"/>
              </w:rPr>
              <w:lastRenderedPageBreak/>
              <w:t>постановлениями Правительства Российской Федерации от 30.12.2018 №1768, от 02.07.2020 №971).</w:t>
            </w:r>
          </w:p>
          <w:p w14:paraId="49DDB5F0" w14:textId="77777777" w:rsidR="005F6DC8" w:rsidRPr="00F23C05" w:rsidRDefault="005F6DC8" w:rsidP="005F6DC8">
            <w:pPr>
              <w:numPr>
                <w:ilvl w:val="0"/>
                <w:numId w:val="35"/>
              </w:numPr>
              <w:ind w:left="0" w:right="-65" w:hanging="49"/>
              <w:rPr>
                <w:rFonts w:ascii="Times New Roman" w:hAnsi="Times New Roman"/>
                <w:iCs/>
                <w:szCs w:val="24"/>
              </w:rPr>
            </w:pPr>
            <w:r w:rsidRPr="00F23C05">
              <w:rPr>
                <w:rFonts w:ascii="Times New Roman" w:hAnsi="Times New Roman"/>
                <w:iCs/>
                <w:szCs w:val="24"/>
              </w:rPr>
              <w:t xml:space="preserve"> Распоряжение департамента культурного наследия города Москвы №150 от 30.03.2017г. об утверждении предмета охраны объекта культурного наследия регионального значения «Здание Кремлёвской больницы (в основе доходный дом Шереметевых, 1877-1902 гг., архитекторы Серебряков, А.Ф.Мейснер), 1929г., архитектор Н.В.Гофман-Пылаев</w:t>
            </w:r>
          </w:p>
          <w:p w14:paraId="599981FE" w14:textId="77777777" w:rsidR="005F6DC8" w:rsidRPr="00F23C05" w:rsidRDefault="005F6DC8" w:rsidP="005F6DC8">
            <w:pPr>
              <w:numPr>
                <w:ilvl w:val="0"/>
                <w:numId w:val="35"/>
              </w:numPr>
              <w:ind w:left="0" w:right="-65" w:hanging="49"/>
              <w:rPr>
                <w:rFonts w:ascii="Times New Roman" w:hAnsi="Times New Roman"/>
                <w:iCs/>
                <w:szCs w:val="24"/>
              </w:rPr>
            </w:pPr>
            <w:r w:rsidRPr="00F23C05">
              <w:rPr>
                <w:rFonts w:ascii="Times New Roman" w:hAnsi="Times New Roman"/>
                <w:iCs/>
                <w:szCs w:val="24"/>
              </w:rPr>
              <w:t xml:space="preserve">Медико-технологическое задание для объекта: «Федеральное государственное бюджетное учреждение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</w:t>
            </w:r>
            <w:r w:rsidRPr="00F23C05">
              <w:rPr>
                <w:rFonts w:ascii="Times New Roman" w:hAnsi="Times New Roman"/>
                <w:iCs/>
                <w:szCs w:val="24"/>
              </w:rPr>
              <w:lastRenderedPageBreak/>
              <w:t>использованию) здания»</w:t>
            </w:r>
          </w:p>
          <w:p w14:paraId="711CC3E3" w14:textId="77777777" w:rsidR="005F6DC8" w:rsidRPr="00F23C05" w:rsidRDefault="005F6DC8" w:rsidP="005F6DC8">
            <w:pPr>
              <w:numPr>
                <w:ilvl w:val="0"/>
                <w:numId w:val="35"/>
              </w:numPr>
              <w:ind w:left="0" w:right="-65" w:hanging="49"/>
              <w:rPr>
                <w:rFonts w:ascii="Times New Roman" w:hAnsi="Times New Roman"/>
                <w:iCs/>
                <w:szCs w:val="24"/>
              </w:rPr>
            </w:pPr>
            <w:r w:rsidRPr="00F23C05">
              <w:rPr>
                <w:rFonts w:ascii="Times New Roman" w:hAnsi="Times New Roman"/>
                <w:iCs/>
                <w:szCs w:val="24"/>
              </w:rPr>
              <w:t>Задание на корректировку проектной документации по объекту «Федеральное государственное бюджетное учреждение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использованию) здания»</w:t>
            </w:r>
          </w:p>
          <w:p w14:paraId="7793DAC4" w14:textId="77777777" w:rsidR="005F6DC8" w:rsidRPr="00F23C05" w:rsidRDefault="005F6DC8" w:rsidP="005F6DC8">
            <w:pPr>
              <w:numPr>
                <w:ilvl w:val="0"/>
                <w:numId w:val="35"/>
              </w:numPr>
              <w:ind w:left="0" w:right="-65" w:hanging="49"/>
              <w:rPr>
                <w:rFonts w:ascii="Times New Roman" w:hAnsi="Times New Roman"/>
                <w:iCs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Приложение №5 </w:t>
            </w:r>
            <w:r w:rsidRPr="00F23C05">
              <w:rPr>
                <w:rFonts w:ascii="Times New Roman" w:hAnsi="Times New Roman"/>
                <w:w w:val="105"/>
                <w:szCs w:val="24"/>
              </w:rPr>
              <w:t xml:space="preserve">к заданию на проектирование </w:t>
            </w:r>
            <w:r w:rsidRPr="00F23C05">
              <w:rPr>
                <w:rFonts w:ascii="Times New Roman" w:hAnsi="Times New Roman"/>
                <w:w w:val="90"/>
                <w:szCs w:val="24"/>
              </w:rPr>
              <w:t xml:space="preserve">для объекта: «Федеральное государственное бюджетное учреждение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использованию) здания» </w:t>
            </w:r>
            <w:r w:rsidRPr="00F23C05">
              <w:rPr>
                <w:rFonts w:ascii="Times New Roman" w:hAnsi="Times New Roman"/>
                <w:w w:val="105"/>
                <w:szCs w:val="24"/>
              </w:rPr>
              <w:t>Вертикальный транспорт</w:t>
            </w:r>
          </w:p>
          <w:p w14:paraId="7E3C826B" w14:textId="77777777" w:rsidR="005F6DC8" w:rsidRPr="00F23C05" w:rsidRDefault="005F6DC8" w:rsidP="005F6DC8">
            <w:pPr>
              <w:numPr>
                <w:ilvl w:val="0"/>
                <w:numId w:val="35"/>
              </w:numPr>
              <w:ind w:left="0" w:right="-65" w:hanging="49"/>
              <w:rPr>
                <w:rFonts w:ascii="Times New Roman" w:hAnsi="Times New Roman"/>
                <w:iCs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lastRenderedPageBreak/>
              <w:t>Проект выполнен в соответствии с действующими нормативными документами с соблюдением санитарных норм и правил, в соответствии с требованиями действующего законодательства:</w:t>
            </w:r>
            <w:r w:rsidRPr="00F23C05">
              <w:rPr>
                <w:rFonts w:ascii="Times New Roman" w:hAnsi="Times New Roman"/>
                <w:iCs/>
                <w:szCs w:val="24"/>
              </w:rPr>
              <w:t xml:space="preserve"> </w:t>
            </w:r>
            <w:r w:rsidRPr="00F23C05">
              <w:rPr>
                <w:rFonts w:ascii="Times New Roman" w:hAnsi="Times New Roman"/>
                <w:szCs w:val="24"/>
              </w:rPr>
              <w:t>Федеральным законом № 123-ФЗ «Технический регламент о требованиях пожарной безопасности».</w:t>
            </w:r>
          </w:p>
          <w:p w14:paraId="72642E64" w14:textId="77777777" w:rsidR="005F6DC8" w:rsidRPr="00F23C05" w:rsidRDefault="005F6DC8" w:rsidP="00FE4214">
            <w:pPr>
              <w:ind w:right="-65"/>
              <w:rPr>
                <w:rFonts w:ascii="Times New Roman" w:hAnsi="Times New Roman"/>
                <w:iCs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СП 158.13330.2014 «</w:t>
            </w:r>
            <w:r w:rsidRPr="00F23C05">
              <w:rPr>
                <w:rFonts w:ascii="Times New Roman" w:hAnsi="Times New Roman"/>
                <w:bCs/>
                <w:szCs w:val="24"/>
              </w:rPr>
              <w:t>Здания и помещения медицинских организаций правила проектирования</w:t>
            </w:r>
            <w:r w:rsidRPr="00F23C05">
              <w:rPr>
                <w:rFonts w:ascii="Times New Roman" w:hAnsi="Times New Roman"/>
                <w:szCs w:val="24"/>
              </w:rPr>
              <w:t>».</w:t>
            </w:r>
          </w:p>
          <w:p w14:paraId="0854A559" w14:textId="77777777" w:rsidR="005F6DC8" w:rsidRPr="00F23C05" w:rsidRDefault="005F6DC8" w:rsidP="00FE4214">
            <w:pPr>
              <w:ind w:right="423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СП 118.13330.2012 «Общественные здания и сооружения».</w:t>
            </w:r>
          </w:p>
          <w:p w14:paraId="3257F3EA" w14:textId="77777777" w:rsidR="005F6DC8" w:rsidRPr="00F23C05" w:rsidRDefault="005F6DC8" w:rsidP="00FE4214">
            <w:pPr>
              <w:ind w:right="-65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СП 59.13330.2012 «Доступность зданий и сооружений для маломобильных групп населения. Актуализированная редакция СНиП 35-01-2001».</w:t>
            </w:r>
          </w:p>
          <w:p w14:paraId="733534C4" w14:textId="77777777" w:rsidR="005F6DC8" w:rsidRPr="00F23C05" w:rsidRDefault="005F6DC8" w:rsidP="00FE4214">
            <w:pPr>
              <w:ind w:right="-65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ГОСТ 5746—2015 Лифты пассажирские. Основные параметры и размеры;</w:t>
            </w:r>
          </w:p>
          <w:p w14:paraId="5B363E75" w14:textId="77777777" w:rsidR="005F6DC8" w:rsidRPr="00F23C05" w:rsidRDefault="005F6DC8" w:rsidP="00FE4214">
            <w:pPr>
              <w:ind w:right="-65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ГОСТ 22011-95 Лифты пассажирские и грузовые. </w:t>
            </w:r>
            <w:r w:rsidRPr="00F23C05">
              <w:rPr>
                <w:rFonts w:ascii="Times New Roman" w:hAnsi="Times New Roman"/>
                <w:szCs w:val="24"/>
              </w:rPr>
              <w:lastRenderedPageBreak/>
              <w:t>Технические условия;</w:t>
            </w:r>
          </w:p>
          <w:p w14:paraId="4B070710" w14:textId="77777777" w:rsidR="005F6DC8" w:rsidRPr="00F23C05" w:rsidRDefault="005F6DC8" w:rsidP="00FE4214">
            <w:pPr>
              <w:ind w:right="-65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ГОСТ Р 53780-2010 Лифты. Общие требования безопасности к устройству и установке; Постановление Правительства Российской Федерации от 2 октября 2009 года № 782 «Об утверждении технического регламента о безопасности лифтов»; </w:t>
            </w:r>
          </w:p>
          <w:p w14:paraId="67A6D49D" w14:textId="77777777" w:rsidR="005F6DC8" w:rsidRPr="00F23C05" w:rsidRDefault="005F6DC8" w:rsidP="00FE4214">
            <w:pPr>
              <w:ind w:right="-65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СН 2.2.4/2.1.8.562 Шум на рабочих местах, в помещениях жилых, общественных зданий и на территории жилой застройки;</w:t>
            </w:r>
          </w:p>
          <w:p w14:paraId="06378925" w14:textId="77777777" w:rsidR="005F6DC8" w:rsidRPr="00F23C05" w:rsidRDefault="005F6DC8" w:rsidP="00FE4214">
            <w:pPr>
              <w:ind w:right="-65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СН 2.2.4/2.1.8.583 Инфразвук на рабочих местах, в жилых и общественных помещениях и на территории жилой застройки; </w:t>
            </w:r>
          </w:p>
          <w:p w14:paraId="1B94F875" w14:textId="77777777" w:rsidR="005F6DC8" w:rsidRPr="00F23C05" w:rsidRDefault="005F6DC8" w:rsidP="00FE4214">
            <w:pPr>
              <w:ind w:right="-65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СН 2.2.4/2.1.8.566 Производственная вибрация, вибрация в помещениях жилых и общественных зданий.</w:t>
            </w:r>
          </w:p>
        </w:tc>
        <w:tc>
          <w:tcPr>
            <w:tcW w:w="1673" w:type="dxa"/>
          </w:tcPr>
          <w:p w14:paraId="3D0C53D5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Пояснительная записка</w:t>
            </w:r>
          </w:p>
        </w:tc>
      </w:tr>
      <w:tr w:rsidR="00F23C05" w:rsidRPr="00F23C05" w14:paraId="203091B0" w14:textId="77777777" w:rsidTr="00AE7D45">
        <w:tc>
          <w:tcPr>
            <w:tcW w:w="527" w:type="dxa"/>
          </w:tcPr>
          <w:p w14:paraId="113AF82B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1E4F5719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38" w:type="dxa"/>
          </w:tcPr>
          <w:p w14:paraId="64CD2CE0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2E3F8290" w14:textId="77777777" w:rsidR="005F6DC8" w:rsidRPr="00F23C05" w:rsidRDefault="005F6DC8" w:rsidP="00FE4214">
            <w:pPr>
              <w:ind w:right="-110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Проектом предусмотрены: </w:t>
            </w:r>
            <w:r w:rsidRPr="007A6860">
              <w:rPr>
                <w:rFonts w:ascii="Times New Roman" w:hAnsi="Times New Roman"/>
                <w:szCs w:val="24"/>
              </w:rPr>
              <w:t>3</w:t>
            </w:r>
            <w:r w:rsidRPr="00F23C05">
              <w:rPr>
                <w:rFonts w:ascii="Times New Roman" w:hAnsi="Times New Roman"/>
                <w:szCs w:val="24"/>
              </w:rPr>
              <w:t xml:space="preserve"> пассажирских лифта (с возможностью пользования ими маломобильными группами населения), из </w:t>
            </w:r>
            <w:r w:rsidRPr="00F23C05">
              <w:rPr>
                <w:rFonts w:ascii="Times New Roman" w:hAnsi="Times New Roman"/>
                <w:szCs w:val="24"/>
              </w:rPr>
              <w:lastRenderedPageBreak/>
              <w:t>которых два предназначены также для транспортирования пожарных бригад, 2 грузопассажирских лифта для пользования медицинским персоналом и 3 грузовых подъемника для хозяйственных нужд. Все лифты предусматриваются без машинного отделения.</w:t>
            </w:r>
          </w:p>
        </w:tc>
        <w:tc>
          <w:tcPr>
            <w:tcW w:w="2282" w:type="dxa"/>
          </w:tcPr>
          <w:p w14:paraId="5580AB73" w14:textId="77777777" w:rsidR="005F6DC8" w:rsidRPr="00F23C05" w:rsidRDefault="005F6DC8" w:rsidP="00880E62">
            <w:pPr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lastRenderedPageBreak/>
              <w:t xml:space="preserve">Проектом предусмотрены: 5 пассажирских лифта, из которых </w:t>
            </w:r>
            <w:r w:rsidRPr="00007816">
              <w:rPr>
                <w:rFonts w:ascii="Times New Roman" w:hAnsi="Times New Roman"/>
                <w:szCs w:val="24"/>
              </w:rPr>
              <w:t>два</w:t>
            </w:r>
            <w:r w:rsidRPr="00F23C05">
              <w:rPr>
                <w:rFonts w:ascii="Times New Roman" w:hAnsi="Times New Roman"/>
                <w:szCs w:val="24"/>
              </w:rPr>
              <w:t xml:space="preserve"> предназначены </w:t>
            </w:r>
            <w:r w:rsidRPr="00F23C05">
              <w:rPr>
                <w:rFonts w:ascii="Times New Roman" w:hAnsi="Times New Roman"/>
                <w:bCs/>
                <w:szCs w:val="24"/>
              </w:rPr>
              <w:t xml:space="preserve">транспортирования посетителей больницы, в том </w:t>
            </w: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 xml:space="preserve">числе для транспортирования и эвакуации </w:t>
            </w:r>
            <w:r w:rsidRPr="00007816">
              <w:rPr>
                <w:rFonts w:ascii="Times New Roman" w:hAnsi="Times New Roman"/>
                <w:bCs/>
                <w:szCs w:val="24"/>
              </w:rPr>
              <w:t>маломобильных групп населения</w:t>
            </w:r>
            <w:r w:rsidRPr="00F23C05">
              <w:rPr>
                <w:rFonts w:ascii="Times New Roman" w:hAnsi="Times New Roman"/>
                <w:bCs/>
                <w:szCs w:val="24"/>
              </w:rPr>
              <w:t xml:space="preserve"> и доступом для пожарных подразделений, а также для перевозки медицинского персонала, два </w:t>
            </w:r>
            <w:r w:rsidRPr="00F23C05">
              <w:rPr>
                <w:rFonts w:ascii="Times New Roman" w:hAnsi="Times New Roman"/>
                <w:szCs w:val="24"/>
              </w:rPr>
              <w:t xml:space="preserve">предназначены </w:t>
            </w:r>
            <w:r w:rsidRPr="00F23C05">
              <w:rPr>
                <w:rFonts w:ascii="Times New Roman" w:hAnsi="Times New Roman"/>
                <w:bCs/>
                <w:szCs w:val="24"/>
              </w:rPr>
              <w:t xml:space="preserve">транспортирования посетителей больницы, а также для перевозки медицинского персонала и </w:t>
            </w:r>
            <w:r w:rsidRPr="00F23C05">
              <w:rPr>
                <w:rFonts w:ascii="Times New Roman" w:hAnsi="Times New Roman"/>
                <w:szCs w:val="24"/>
              </w:rPr>
              <w:t xml:space="preserve">один пассажирский лифт для пользования медицинского персонала. Два грузовых подъемника для хозяйственных нужд. Все лифты предусматриваются без машинного отделения.  Так же предусматривается установка </w:t>
            </w:r>
            <w:r w:rsidR="00880E62">
              <w:rPr>
                <w:rFonts w:ascii="Times New Roman" w:hAnsi="Times New Roman"/>
                <w:szCs w:val="24"/>
              </w:rPr>
              <w:t>4</w:t>
            </w:r>
            <w:r w:rsidRPr="00F23C05">
              <w:rPr>
                <w:rFonts w:ascii="Times New Roman" w:hAnsi="Times New Roman"/>
                <w:szCs w:val="24"/>
              </w:rPr>
              <w:t xml:space="preserve"> подъемников, из </w:t>
            </w:r>
            <w:r w:rsidRPr="00880E62">
              <w:rPr>
                <w:rFonts w:ascii="Times New Roman" w:hAnsi="Times New Roman"/>
                <w:szCs w:val="24"/>
              </w:rPr>
              <w:t xml:space="preserve">которых </w:t>
            </w:r>
            <w:r w:rsidR="00F12028" w:rsidRPr="00880E62">
              <w:rPr>
                <w:rFonts w:ascii="Times New Roman" w:hAnsi="Times New Roman"/>
                <w:szCs w:val="24"/>
              </w:rPr>
              <w:t xml:space="preserve">два </w:t>
            </w:r>
            <w:r w:rsidRPr="00880E62">
              <w:rPr>
                <w:rFonts w:ascii="Times New Roman" w:hAnsi="Times New Roman"/>
                <w:szCs w:val="24"/>
              </w:rPr>
              <w:t>предназначен</w:t>
            </w:r>
            <w:r w:rsidR="00F12028" w:rsidRPr="00880E62">
              <w:rPr>
                <w:rFonts w:ascii="Times New Roman" w:hAnsi="Times New Roman"/>
                <w:szCs w:val="24"/>
              </w:rPr>
              <w:t>ы</w:t>
            </w:r>
            <w:r w:rsidRPr="00F23C05">
              <w:rPr>
                <w:rFonts w:ascii="Times New Roman" w:hAnsi="Times New Roman"/>
                <w:szCs w:val="24"/>
              </w:rPr>
              <w:t xml:space="preserve"> для посетителей категории мобильности М2-М4, два предназначены для хозяйственных нужд медицинского персонала.</w:t>
            </w:r>
          </w:p>
        </w:tc>
        <w:tc>
          <w:tcPr>
            <w:tcW w:w="1673" w:type="dxa"/>
          </w:tcPr>
          <w:p w14:paraId="443E2C26" w14:textId="77777777" w:rsidR="005F6DC8" w:rsidRPr="00F23C05" w:rsidRDefault="005F6DC8" w:rsidP="00FE4214">
            <w:pPr>
              <w:ind w:right="75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Пояснительная записка</w:t>
            </w:r>
          </w:p>
        </w:tc>
      </w:tr>
      <w:tr w:rsidR="00F23C05" w:rsidRPr="00F23C05" w14:paraId="75E2DA62" w14:textId="77777777" w:rsidTr="00AE7D45">
        <w:tc>
          <w:tcPr>
            <w:tcW w:w="527" w:type="dxa"/>
          </w:tcPr>
          <w:p w14:paraId="0251C54A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160A4BC7" w14:textId="77777777" w:rsidR="005F6DC8" w:rsidRPr="00F23C05" w:rsidRDefault="005F6DC8" w:rsidP="00FE4214">
            <w:pPr>
              <w:ind w:right="-9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пояснительной записки раздела ВТ в части: Основание для проектирования:</w:t>
            </w:r>
          </w:p>
          <w:p w14:paraId="2409C4FF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38" w:type="dxa"/>
          </w:tcPr>
          <w:p w14:paraId="25D741DB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4E063285" w14:textId="77777777" w:rsidR="005F6DC8" w:rsidRPr="00F23C05" w:rsidRDefault="005F6DC8" w:rsidP="00FE4214">
            <w:pPr>
              <w:ind w:right="-110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Лифт Лф-2 расположен в осях Д – Е, 2’ – 2 и устанавливается в существующую шахту из кирпичных стен. Он является </w:t>
            </w:r>
            <w:r w:rsidRPr="00F23C05">
              <w:rPr>
                <w:rFonts w:ascii="Times New Roman" w:hAnsi="Times New Roman"/>
                <w:szCs w:val="24"/>
              </w:rPr>
              <w:lastRenderedPageBreak/>
              <w:t>хозяйственным и используется для перевозки отходов и грязного белья. 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отходы 105,4 кг/сутки, гр. белье 152.2 кг/сутки. Скорость лифта 0,3 м/с. Пункт управления расположен на 1-ом этаже.</w:t>
            </w:r>
          </w:p>
        </w:tc>
        <w:tc>
          <w:tcPr>
            <w:tcW w:w="2282" w:type="dxa"/>
          </w:tcPr>
          <w:p w14:paraId="5ECCE87D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lastRenderedPageBreak/>
              <w:t xml:space="preserve">Лифт Лф-2 (грузовой подъемник) расположен в осях 2”-2/Д-Е и устанавливается в шахту из </w:t>
            </w:r>
            <w:r w:rsidRPr="00F23C05">
              <w:rPr>
                <w:rFonts w:ascii="Times New Roman" w:hAnsi="Times New Roman"/>
                <w:szCs w:val="24"/>
              </w:rPr>
              <w:lastRenderedPageBreak/>
              <w:t>кирпичных стен. Он является хозяйственным и используется для перевозки отходов и грязного белья. 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отходы 105,4 кг/сутки, гр. белье 152.2 кг/сутки. Скорость лифта 0,3 м/с. Пункт управления расположен на 1-ом этаже.</w:t>
            </w:r>
          </w:p>
        </w:tc>
        <w:tc>
          <w:tcPr>
            <w:tcW w:w="1673" w:type="dxa"/>
          </w:tcPr>
          <w:p w14:paraId="75FFEAE2" w14:textId="77777777" w:rsidR="005F6DC8" w:rsidRPr="00F23C05" w:rsidRDefault="005F6DC8" w:rsidP="00FE4214">
            <w:pPr>
              <w:ind w:right="75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Пояснительная записка</w:t>
            </w:r>
          </w:p>
        </w:tc>
      </w:tr>
      <w:tr w:rsidR="00F23C05" w:rsidRPr="00F23C05" w14:paraId="4C548BC9" w14:textId="77777777" w:rsidTr="00AE7D45">
        <w:tc>
          <w:tcPr>
            <w:tcW w:w="527" w:type="dxa"/>
          </w:tcPr>
          <w:p w14:paraId="1AE0CC3A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3D0792D4" w14:textId="77777777" w:rsidR="005F6DC8" w:rsidRPr="00F23C05" w:rsidRDefault="005F6DC8" w:rsidP="00FE4214">
            <w:pPr>
              <w:ind w:right="-109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пояснительной записки раздела ВТ в части: Основание для проектирования:</w:t>
            </w:r>
          </w:p>
        </w:tc>
        <w:tc>
          <w:tcPr>
            <w:tcW w:w="638" w:type="dxa"/>
          </w:tcPr>
          <w:p w14:paraId="6698ACF9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0A30C41F" w14:textId="77777777" w:rsidR="005F6DC8" w:rsidRPr="00F23C05" w:rsidRDefault="005F6DC8" w:rsidP="00FE4214">
            <w:pPr>
              <w:ind w:right="-110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Лифт Лф-3 расположен в осях Г’ – Г, 2’ – 2 и устанавливается в существующую шахту из кирпичных стен. Он является хозяйственным и используется для перевозки питания пациентов стационара. 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112 кг/сутки. Скорость лифта 1 м/с. Пункт управления расположен на 1-ом этаже.</w:t>
            </w:r>
          </w:p>
        </w:tc>
        <w:tc>
          <w:tcPr>
            <w:tcW w:w="2282" w:type="dxa"/>
          </w:tcPr>
          <w:p w14:paraId="0BE08FD0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007816">
              <w:rPr>
                <w:rFonts w:ascii="Times New Roman" w:hAnsi="Times New Roman"/>
                <w:szCs w:val="24"/>
              </w:rPr>
              <w:t>Лифт Лф-3</w:t>
            </w:r>
            <w:r w:rsidRPr="00F23C05">
              <w:rPr>
                <w:rFonts w:ascii="Times New Roman" w:hAnsi="Times New Roman"/>
                <w:szCs w:val="24"/>
              </w:rPr>
              <w:t xml:space="preserve"> расположен в осях 2”-2/Г”-Г и у</w:t>
            </w:r>
            <w:r w:rsidRPr="00F23C05">
              <w:rPr>
                <w:rFonts w:ascii="Times New Roman" w:hAnsi="Times New Roman"/>
                <w:bCs/>
                <w:szCs w:val="24"/>
              </w:rPr>
              <w:t xml:space="preserve">станавливается возводимую шахту со стенами из монолитного железобетона. Данный лифт предназначен для транспортирования посетителей больницы, в том числе для транспортирования и эвакуации </w:t>
            </w:r>
            <w:r w:rsidRPr="00007816">
              <w:rPr>
                <w:rFonts w:ascii="Times New Roman" w:hAnsi="Times New Roman"/>
                <w:bCs/>
                <w:szCs w:val="24"/>
              </w:rPr>
              <w:t>маломобильных групп</w:t>
            </w:r>
            <w:r w:rsidRPr="00F23C05">
              <w:rPr>
                <w:rFonts w:ascii="Times New Roman" w:hAnsi="Times New Roman"/>
                <w:bCs/>
                <w:szCs w:val="24"/>
              </w:rPr>
              <w:t xml:space="preserve"> населения и доступом для пожарных подразделений, а также для перевозки медицинского персонала. </w:t>
            </w:r>
            <w:r w:rsidRPr="00F23C05">
              <w:rPr>
                <w:rFonts w:ascii="Times New Roman" w:hAnsi="Times New Roman"/>
                <w:szCs w:val="24"/>
              </w:rPr>
              <w:t>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521 человека в сутки. Скорость лифта 1 м/с. Пункт управления расположен на 1-ом этаже.</w:t>
            </w:r>
          </w:p>
        </w:tc>
        <w:tc>
          <w:tcPr>
            <w:tcW w:w="1673" w:type="dxa"/>
          </w:tcPr>
          <w:p w14:paraId="40F9DB08" w14:textId="77777777" w:rsidR="005F6DC8" w:rsidRPr="00F23C05" w:rsidRDefault="005F6DC8" w:rsidP="00FE4214">
            <w:pPr>
              <w:ind w:right="75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Пояснительная записка</w:t>
            </w:r>
          </w:p>
        </w:tc>
      </w:tr>
      <w:tr w:rsidR="00F23C05" w:rsidRPr="00F23C05" w14:paraId="3D1DD0AB" w14:textId="77777777" w:rsidTr="00AE7D45">
        <w:tc>
          <w:tcPr>
            <w:tcW w:w="527" w:type="dxa"/>
          </w:tcPr>
          <w:p w14:paraId="62837B9A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6929BE20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 xml:space="preserve">Корректировка пояснительной записки раздела </w:t>
            </w: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ВТ в части: Основание для проектирования:</w:t>
            </w:r>
          </w:p>
        </w:tc>
        <w:tc>
          <w:tcPr>
            <w:tcW w:w="638" w:type="dxa"/>
          </w:tcPr>
          <w:p w14:paraId="016FC325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379E1D09" w14:textId="77777777" w:rsidR="005F6DC8" w:rsidRPr="00F23C05" w:rsidRDefault="005F6DC8" w:rsidP="00FE4214">
            <w:pPr>
              <w:ind w:right="-114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Лифт Лф-4 расположен в осях В – В’, 7’ – 7 и </w:t>
            </w:r>
            <w:r w:rsidRPr="00F23C05">
              <w:rPr>
                <w:rFonts w:ascii="Times New Roman" w:hAnsi="Times New Roman"/>
                <w:szCs w:val="24"/>
              </w:rPr>
              <w:lastRenderedPageBreak/>
              <w:t>устанавливается в существующую шахту из кирпичных стен. Он предназначен для транспортирования посетителей больницы, в том числе для транспортирования маломобильных групп населения. Выход из лифта осуществлен на первом, втором, третьем и четвертом этажах в холл, на пятом этаже в помещение буфета. 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582 человека в сутки. Скорость лифта 1 м/с. Пункт управления расположен на 1-ом этаже.</w:t>
            </w:r>
          </w:p>
        </w:tc>
        <w:tc>
          <w:tcPr>
            <w:tcW w:w="2282" w:type="dxa"/>
          </w:tcPr>
          <w:p w14:paraId="47CCBDC2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  <w:r w:rsidRPr="00007816">
              <w:rPr>
                <w:rFonts w:ascii="Times New Roman" w:hAnsi="Times New Roman"/>
                <w:szCs w:val="24"/>
              </w:rPr>
              <w:lastRenderedPageBreak/>
              <w:t>Лифт Лф-4</w:t>
            </w:r>
            <w:r w:rsidRPr="00F23C05">
              <w:rPr>
                <w:rFonts w:ascii="Times New Roman" w:hAnsi="Times New Roman"/>
                <w:szCs w:val="24"/>
              </w:rPr>
              <w:t xml:space="preserve"> расположен в осях 7”-7/В-В” </w:t>
            </w:r>
            <w:r w:rsidRPr="00F23C05">
              <w:rPr>
                <w:rFonts w:ascii="Times New Roman" w:hAnsi="Times New Roman"/>
                <w:bCs/>
                <w:szCs w:val="24"/>
              </w:rPr>
              <w:t xml:space="preserve">и </w:t>
            </w: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 xml:space="preserve">устанавливается возводимую шахту со стенами из монолитного железобетона. Лифт предназначен для транспортирования посетителей больницы с возможностью эксплуатации медицинских каталок, в том числе и для </w:t>
            </w:r>
            <w:r w:rsidRPr="00007816">
              <w:rPr>
                <w:rFonts w:ascii="Times New Roman" w:hAnsi="Times New Roman"/>
                <w:bCs/>
                <w:szCs w:val="24"/>
              </w:rPr>
              <w:t>маломобильных групп</w:t>
            </w:r>
            <w:r w:rsidRPr="00F23C05">
              <w:rPr>
                <w:rFonts w:ascii="Times New Roman" w:hAnsi="Times New Roman"/>
                <w:bCs/>
                <w:szCs w:val="24"/>
              </w:rPr>
              <w:t xml:space="preserve"> населения. Остановка лифта предусмотрена на первом, втором, третьем, четвертом и пятом этажах. </w:t>
            </w:r>
            <w:r w:rsidRPr="00F23C05">
              <w:rPr>
                <w:rFonts w:ascii="Times New Roman" w:hAnsi="Times New Roman"/>
                <w:szCs w:val="24"/>
              </w:rPr>
              <w:t>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521 человека в сутки. Скорость лифта 1 м/с. Пункт управления расположен на 1-ом этаже.</w:t>
            </w:r>
          </w:p>
        </w:tc>
        <w:tc>
          <w:tcPr>
            <w:tcW w:w="1673" w:type="dxa"/>
          </w:tcPr>
          <w:p w14:paraId="14989877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Пояснительная записка</w:t>
            </w:r>
          </w:p>
        </w:tc>
      </w:tr>
      <w:tr w:rsidR="00F23C05" w:rsidRPr="00F23C05" w14:paraId="15DB2AF5" w14:textId="77777777" w:rsidTr="00AE7D45">
        <w:tc>
          <w:tcPr>
            <w:tcW w:w="527" w:type="dxa"/>
          </w:tcPr>
          <w:p w14:paraId="3BDAF5E1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5A1796B2" w14:textId="77777777" w:rsidR="005F6DC8" w:rsidRPr="00F23C05" w:rsidRDefault="005F6DC8" w:rsidP="00FE4214">
            <w:pPr>
              <w:ind w:right="-109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пояснительной записки раздела ВТ в части: Основание для проектирования:</w:t>
            </w:r>
          </w:p>
        </w:tc>
        <w:tc>
          <w:tcPr>
            <w:tcW w:w="638" w:type="dxa"/>
          </w:tcPr>
          <w:p w14:paraId="55FD2253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6B1AA710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Лифты Лф-5, 6 расположены в осях В – В’, 7’ – 7 и устанавливаются в возводимые шахты со стенами из кирпича. Они являются грузовыми и предназначены для обслуживания буфета. 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48 кг/ч. Скорость лифта 0,3 м/с. Пункт управления расположен на 1-ом этаже.</w:t>
            </w:r>
          </w:p>
        </w:tc>
        <w:tc>
          <w:tcPr>
            <w:tcW w:w="2282" w:type="dxa"/>
          </w:tcPr>
          <w:p w14:paraId="7887F3A4" w14:textId="77777777" w:rsidR="005F6DC8" w:rsidRPr="00F23C05" w:rsidRDefault="005F6DC8" w:rsidP="00FE4214">
            <w:pPr>
              <w:ind w:right="35"/>
              <w:jc w:val="both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Лифты Лф-6 (грузовой подъемник) расположены в осях 7”-7/В-В” и устанавливается в возводимую шахту со стенами из кирпича. Он являются грузовым и предназначен для обслуживания буфета. 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48 кг/ч. Скорость лифта 0,3 м/с. Пункт управления расположен на 1-ом этаже.</w:t>
            </w:r>
          </w:p>
          <w:p w14:paraId="129ACAE6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73" w:type="dxa"/>
          </w:tcPr>
          <w:p w14:paraId="576697D2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Пояснительная записка</w:t>
            </w:r>
          </w:p>
        </w:tc>
      </w:tr>
      <w:tr w:rsidR="00F23C05" w:rsidRPr="00F23C05" w14:paraId="20917958" w14:textId="77777777" w:rsidTr="00AE7D45">
        <w:tc>
          <w:tcPr>
            <w:tcW w:w="527" w:type="dxa"/>
          </w:tcPr>
          <w:p w14:paraId="140BC06A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21E159F5" w14:textId="77777777" w:rsidR="005F6DC8" w:rsidRPr="00F23C05" w:rsidRDefault="005F6DC8" w:rsidP="00FE4214">
            <w:pPr>
              <w:ind w:right="-109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 xml:space="preserve">Корректировка пояснительной </w:t>
            </w: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записки раздела ВТ в части: Основание для проектирования:</w:t>
            </w:r>
          </w:p>
        </w:tc>
        <w:tc>
          <w:tcPr>
            <w:tcW w:w="638" w:type="dxa"/>
          </w:tcPr>
          <w:p w14:paraId="5D44CF5D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33D407F0" w14:textId="77777777" w:rsidR="005F6DC8" w:rsidRPr="00F23C05" w:rsidRDefault="005F6DC8" w:rsidP="00FE4214">
            <w:pPr>
              <w:ind w:right="-110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Лифт Лф-7 расположен в осях Л </w:t>
            </w:r>
            <w:r w:rsidRPr="00F23C05">
              <w:rPr>
                <w:rFonts w:ascii="Times New Roman" w:hAnsi="Times New Roman"/>
                <w:szCs w:val="24"/>
              </w:rPr>
              <w:lastRenderedPageBreak/>
              <w:t>– М, 12 – 13 и устанавливается в существующую шахту с кирпичными стенами. Он предназначен для транспортирования посетителей больницы, в том числе для транспортирования маломобильных групп населения и их эвакуации в случае пожара, а также для использования пожарными подразделениями. Выход из лифта осуществлен в незадымляемый тамбур. 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582 человека в сутки. Скорость лифта 1 м/с. Пункт управления расположен на 1-ом этаже.</w:t>
            </w:r>
          </w:p>
        </w:tc>
        <w:tc>
          <w:tcPr>
            <w:tcW w:w="2282" w:type="dxa"/>
          </w:tcPr>
          <w:p w14:paraId="68416444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lastRenderedPageBreak/>
              <w:t xml:space="preserve">Лифт Лф-7 расположен в </w:t>
            </w:r>
            <w:r w:rsidRPr="00F23C05">
              <w:rPr>
                <w:rFonts w:ascii="Times New Roman" w:hAnsi="Times New Roman"/>
                <w:bCs/>
                <w:szCs w:val="24"/>
              </w:rPr>
              <w:t xml:space="preserve">осях </w:t>
            </w: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 xml:space="preserve">Л-М/12-13 и устанавливается в вновь возводимую шахту из монолитных железобетонных стен толщиной 160мм. Лифт предназначен для транспортирования пожарных подразделений, посетителей учреждения, сотрудников, а также их эвакуации в случае пожара. Выход из лифта на этажах осуществляется в лифтовой холл. </w:t>
            </w:r>
            <w:r w:rsidRPr="00F23C05">
              <w:rPr>
                <w:rFonts w:ascii="Times New Roman" w:hAnsi="Times New Roman"/>
                <w:szCs w:val="24"/>
              </w:rPr>
              <w:t>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521 человека в сутки. Скорость лифта 1 м/с. Пункт управления расположен на 1-ом этаже.</w:t>
            </w:r>
          </w:p>
        </w:tc>
        <w:tc>
          <w:tcPr>
            <w:tcW w:w="1673" w:type="dxa"/>
          </w:tcPr>
          <w:p w14:paraId="2FB07BFE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Пояснительная записка</w:t>
            </w:r>
          </w:p>
        </w:tc>
      </w:tr>
      <w:tr w:rsidR="00CF4B9C" w:rsidRPr="00F23C05" w14:paraId="10FD5E59" w14:textId="77777777" w:rsidTr="00AE7D45">
        <w:tc>
          <w:tcPr>
            <w:tcW w:w="527" w:type="dxa"/>
          </w:tcPr>
          <w:p w14:paraId="2F3FA3A6" w14:textId="77777777" w:rsidR="00CF4B9C" w:rsidRPr="00F23C05" w:rsidRDefault="00CF4B9C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3775D50C" w14:textId="01E85ED8" w:rsidR="00CF4B9C" w:rsidRPr="00F23C05" w:rsidRDefault="00CF4B9C" w:rsidP="00FE4214">
            <w:pPr>
              <w:ind w:right="-109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пояснительной записки раздела ВТ в части: Основание для проектирования:</w:t>
            </w:r>
          </w:p>
        </w:tc>
        <w:tc>
          <w:tcPr>
            <w:tcW w:w="638" w:type="dxa"/>
          </w:tcPr>
          <w:p w14:paraId="3E7AFA9C" w14:textId="77777777" w:rsidR="00CF4B9C" w:rsidRPr="00F23C05" w:rsidRDefault="00CF4B9C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0EED16EE" w14:textId="02D24EC9" w:rsidR="00CF4B9C" w:rsidRPr="00F23C05" w:rsidRDefault="00CF4B9C" w:rsidP="00FE4214">
            <w:pPr>
              <w:ind w:firstLine="3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Добавлено</w:t>
            </w:r>
          </w:p>
        </w:tc>
        <w:tc>
          <w:tcPr>
            <w:tcW w:w="2282" w:type="dxa"/>
          </w:tcPr>
          <w:p w14:paraId="38955D49" w14:textId="45E0FD2E" w:rsidR="00CF4B9C" w:rsidRPr="00CF4B9C" w:rsidRDefault="00CF4B9C" w:rsidP="00CF4B9C">
            <w:pPr>
              <w:spacing w:line="276" w:lineRule="auto"/>
              <w:rPr>
                <w:rFonts w:ascii="Times New Roman" w:hAnsi="Times New Roman"/>
                <w:szCs w:val="24"/>
                <w:highlight w:val="yellow"/>
                <w:shd w:val="clear" w:color="auto" w:fill="FFFFFF"/>
              </w:rPr>
            </w:pPr>
            <w:r w:rsidRPr="00CF4B9C">
              <w:rPr>
                <w:rFonts w:ascii="Times New Roman" w:hAnsi="Times New Roman"/>
                <w:szCs w:val="24"/>
                <w:highlight w:val="yellow"/>
                <w:shd w:val="clear" w:color="auto" w:fill="FFFFFF"/>
              </w:rPr>
              <w:t xml:space="preserve">Приямки всех лифтов оснащены согласно заданию фирмы производителя, а именно: предусмотрена лестница в приямок, установлена нижняя лампа на высоте не более 0,5 м от пола, предусмотрена розетка напряжением не более 250 VAC, </w:t>
            </w:r>
            <w:r w:rsidRPr="00CF4B9C">
              <w:rPr>
                <w:rFonts w:ascii="Times New Roman" w:hAnsi="Times New Roman"/>
                <w:szCs w:val="24"/>
                <w:highlight w:val="yellow"/>
                <w:shd w:val="clear" w:color="auto" w:fill="FFFFFF"/>
              </w:rPr>
              <w:lastRenderedPageBreak/>
              <w:t>установлен выключатель освещения.</w:t>
            </w:r>
            <w:r w:rsidR="00EA3399">
              <w:rPr>
                <w:rFonts w:ascii="Times New Roman" w:hAnsi="Times New Roman"/>
                <w:szCs w:val="24"/>
                <w:highlight w:val="yellow"/>
                <w:shd w:val="clear" w:color="auto" w:fill="FFFFFF"/>
              </w:rPr>
              <w:t xml:space="preserve"> </w:t>
            </w:r>
            <w:r w:rsidR="00EA3399" w:rsidRPr="00EA3399">
              <w:rPr>
                <w:rFonts w:ascii="Times New Roman" w:hAnsi="Times New Roman"/>
                <w:szCs w:val="24"/>
                <w:highlight w:val="yellow"/>
                <w:shd w:val="clear" w:color="auto" w:fill="FFFFFF"/>
              </w:rPr>
              <w:t>Для обеспечения безопасности обслуживающего персонала, находящегося в приямках пассажирских и грузовых лифтов (кроме Лф-8), предусмотрен зазор от пола приямка до нижних частей кабины 850 мм.</w:t>
            </w:r>
          </w:p>
        </w:tc>
        <w:tc>
          <w:tcPr>
            <w:tcW w:w="1673" w:type="dxa"/>
          </w:tcPr>
          <w:p w14:paraId="55289588" w14:textId="207E09DF" w:rsidR="00CF4B9C" w:rsidRPr="00F23C05" w:rsidRDefault="00CF4B9C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Пояснительная записка</w:t>
            </w:r>
          </w:p>
        </w:tc>
      </w:tr>
      <w:tr w:rsidR="00B34DF9" w:rsidRPr="00F23C05" w14:paraId="666D198F" w14:textId="77777777" w:rsidTr="00AE7D45">
        <w:tc>
          <w:tcPr>
            <w:tcW w:w="527" w:type="dxa"/>
          </w:tcPr>
          <w:p w14:paraId="69BCF5E8" w14:textId="77777777" w:rsidR="00B34DF9" w:rsidRPr="00F23C05" w:rsidRDefault="00B34DF9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1132B00F" w14:textId="77777777" w:rsidR="00B34DF9" w:rsidRPr="00F23C05" w:rsidRDefault="00B34DF9" w:rsidP="00FE4214">
            <w:pPr>
              <w:ind w:right="-109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638" w:type="dxa"/>
          </w:tcPr>
          <w:p w14:paraId="6098DCB4" w14:textId="77777777" w:rsidR="00B34DF9" w:rsidRPr="00F23C05" w:rsidRDefault="00B34DF9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6357DA80" w14:textId="77777777" w:rsidR="00B34DF9" w:rsidRPr="00F23C05" w:rsidRDefault="00B34DF9" w:rsidP="00FE4214">
            <w:pPr>
              <w:ind w:firstLine="38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82" w:type="dxa"/>
          </w:tcPr>
          <w:p w14:paraId="3C665D08" w14:textId="54A38AE3" w:rsidR="00B34DF9" w:rsidRPr="00B34DF9" w:rsidRDefault="00B34DF9" w:rsidP="00B34DF9">
            <w:pPr>
              <w:spacing w:line="276" w:lineRule="auto"/>
              <w:ind w:right="-85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B34DF9">
              <w:rPr>
                <w:rFonts w:ascii="Times New Roman" w:hAnsi="Times New Roman"/>
                <w:szCs w:val="24"/>
                <w:highlight w:val="yellow"/>
                <w:shd w:val="clear" w:color="auto" w:fill="FFFFFF"/>
              </w:rPr>
              <w:t xml:space="preserve">Подпор воздуха в шахты подъемников ЛФ-2, ЛФ-6 (устройства, не предназначенные для перевозки людей), сообщающие этажи Объекта защиты допускается не предусматривать. При этом шахты лифтов запроектированы с пределом огнестойкости </w:t>
            </w:r>
            <w:r w:rsidRPr="00B34DF9">
              <w:rPr>
                <w:rFonts w:ascii="Times New Roman" w:hAnsi="Times New Roman"/>
                <w:szCs w:val="24"/>
                <w:highlight w:val="yellow"/>
                <w:shd w:val="clear" w:color="auto" w:fill="FFFFFF"/>
                <w:lang w:val="en-US"/>
              </w:rPr>
              <w:t>EI</w:t>
            </w:r>
            <w:r w:rsidRPr="00B34DF9">
              <w:rPr>
                <w:rFonts w:ascii="Times New Roman" w:hAnsi="Times New Roman"/>
                <w:szCs w:val="24"/>
                <w:highlight w:val="yellow"/>
                <w:shd w:val="clear" w:color="auto" w:fill="FFFFFF"/>
              </w:rPr>
              <w:t xml:space="preserve">45 и противопожарным заполнением проемов не менее </w:t>
            </w:r>
            <w:r w:rsidRPr="00B34DF9">
              <w:rPr>
                <w:rFonts w:ascii="Times New Roman" w:hAnsi="Times New Roman"/>
                <w:szCs w:val="24"/>
                <w:highlight w:val="yellow"/>
                <w:shd w:val="clear" w:color="auto" w:fill="FFFFFF"/>
                <w:lang w:val="en-US"/>
              </w:rPr>
              <w:t>EI</w:t>
            </w:r>
            <w:r w:rsidRPr="00B34DF9">
              <w:rPr>
                <w:rFonts w:ascii="Times New Roman" w:hAnsi="Times New Roman"/>
                <w:szCs w:val="24"/>
                <w:highlight w:val="yellow"/>
                <w:shd w:val="clear" w:color="auto" w:fill="FFFFFF"/>
              </w:rPr>
              <w:t>30</w:t>
            </w:r>
          </w:p>
        </w:tc>
        <w:tc>
          <w:tcPr>
            <w:tcW w:w="1673" w:type="dxa"/>
          </w:tcPr>
          <w:p w14:paraId="3E0BD166" w14:textId="77777777" w:rsidR="00B34DF9" w:rsidRPr="00F23C05" w:rsidRDefault="00B34DF9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F23C05" w:rsidRPr="00F23C05" w14:paraId="55AB4876" w14:textId="77777777" w:rsidTr="00AE7D45">
        <w:tc>
          <w:tcPr>
            <w:tcW w:w="527" w:type="dxa"/>
          </w:tcPr>
          <w:p w14:paraId="07E8F60B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0F33CC01" w14:textId="77777777" w:rsidR="005F6DC8" w:rsidRPr="00F23C05" w:rsidRDefault="005F6DC8" w:rsidP="00FE4214">
            <w:pPr>
              <w:ind w:right="-109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пояснительной записки раздела ВТ в части: Основание для проектирования:</w:t>
            </w:r>
          </w:p>
        </w:tc>
        <w:tc>
          <w:tcPr>
            <w:tcW w:w="638" w:type="dxa"/>
          </w:tcPr>
          <w:p w14:paraId="51260B31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3B8845EC" w14:textId="77777777" w:rsidR="005F6DC8" w:rsidRPr="00F23C05" w:rsidRDefault="005F6DC8" w:rsidP="00FE4214">
            <w:pPr>
              <w:ind w:firstLine="38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Лифт Лф-8 расположен в осях Р – С, 13’ – 14 и устанавливается в существующую шахту из кирпичных стен. Он является хозяйственным и </w:t>
            </w:r>
            <w:r w:rsidRPr="00F23C05">
              <w:rPr>
                <w:rFonts w:ascii="Times New Roman" w:hAnsi="Times New Roman"/>
                <w:szCs w:val="24"/>
              </w:rPr>
              <w:lastRenderedPageBreak/>
              <w:t>используется медицинским персоналом. 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112 кг/сутки. Скорость лифта 1 м/с. Пункт управления расположен на 1-ом этаже.</w:t>
            </w:r>
          </w:p>
        </w:tc>
        <w:tc>
          <w:tcPr>
            <w:tcW w:w="2282" w:type="dxa"/>
          </w:tcPr>
          <w:p w14:paraId="75EF3085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lastRenderedPageBreak/>
              <w:t xml:space="preserve">Лифт Лф-8 </w:t>
            </w:r>
            <w:r w:rsidRPr="00F23C05">
              <w:rPr>
                <w:rFonts w:ascii="Times New Roman" w:hAnsi="Times New Roman"/>
                <w:bCs/>
                <w:szCs w:val="24"/>
              </w:rPr>
              <w:t xml:space="preserve">расположен в осях Р-С/13ʹ-14 и устанавливается в вновь возводимую шахту из монолитных железобетонных стен толщиной </w:t>
            </w: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 xml:space="preserve">160мм. Лифт является хозяйственным и используется медицинским персоналом. </w:t>
            </w:r>
            <w:r w:rsidRPr="00F23C05">
              <w:rPr>
                <w:rFonts w:ascii="Times New Roman" w:hAnsi="Times New Roman"/>
                <w:szCs w:val="24"/>
              </w:rPr>
              <w:t>В соответствии с ТХ</w:t>
            </w:r>
            <w:r w:rsidRPr="00F23C05">
              <w:rPr>
                <w:rFonts w:ascii="Times New Roman" w:hAnsi="Times New Roman"/>
                <w:szCs w:val="24"/>
                <w:shd w:val="clear" w:color="auto" w:fill="FFFFFF"/>
              </w:rPr>
              <w:t xml:space="preserve"> : 112 кг/сутки. Скорость лифта 1 м/с. Пункт управления расположен на 1-ом этаже.</w:t>
            </w:r>
          </w:p>
        </w:tc>
        <w:tc>
          <w:tcPr>
            <w:tcW w:w="1673" w:type="dxa"/>
          </w:tcPr>
          <w:p w14:paraId="74254A96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Пояснительная записка</w:t>
            </w:r>
          </w:p>
        </w:tc>
      </w:tr>
      <w:tr w:rsidR="00F23C05" w:rsidRPr="00F23C05" w14:paraId="71726520" w14:textId="77777777" w:rsidTr="00AE7D45">
        <w:tc>
          <w:tcPr>
            <w:tcW w:w="527" w:type="dxa"/>
          </w:tcPr>
          <w:p w14:paraId="2707CD55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715CF005" w14:textId="77777777" w:rsidR="005F6DC8" w:rsidRPr="00F23C05" w:rsidRDefault="005F6DC8" w:rsidP="00FE4214">
            <w:pPr>
              <w:tabs>
                <w:tab w:val="left" w:pos="9923"/>
              </w:tabs>
              <w:rPr>
                <w:rFonts w:ascii="Times New Roman" w:hAnsi="Times New Roman"/>
                <w:b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 xml:space="preserve">Корректировка пояснительной записки раздела ВТ в части: </w:t>
            </w:r>
            <w:r w:rsidRPr="00F23C05">
              <w:rPr>
                <w:rFonts w:ascii="Times New Roman" w:hAnsi="Times New Roman"/>
                <w:szCs w:val="24"/>
              </w:rPr>
              <w:t xml:space="preserve">Мероприятия, предусмотренные для обеспечения безопасности в лифте, предназначенном в том числе для перевозки инвалидов и </w:t>
            </w:r>
            <w:r w:rsidRPr="00007816">
              <w:rPr>
                <w:rFonts w:ascii="Times New Roman" w:hAnsi="Times New Roman"/>
                <w:szCs w:val="24"/>
              </w:rPr>
              <w:t>маломобильных групп</w:t>
            </w:r>
            <w:r w:rsidRPr="00F23C05">
              <w:rPr>
                <w:rFonts w:ascii="Times New Roman" w:hAnsi="Times New Roman"/>
                <w:szCs w:val="24"/>
              </w:rPr>
              <w:t xml:space="preserve"> населения.</w:t>
            </w:r>
          </w:p>
        </w:tc>
        <w:tc>
          <w:tcPr>
            <w:tcW w:w="638" w:type="dxa"/>
          </w:tcPr>
          <w:p w14:paraId="1570EE39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286FC4AB" w14:textId="77777777" w:rsidR="005F6DC8" w:rsidRPr="00F23C05" w:rsidRDefault="005F6DC8" w:rsidP="00FE4214">
            <w:pPr>
              <w:ind w:right="-110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Размеры кабины Лф-1 и Лф-7 1100х2100 мм, дверного проема кабины лифта Лф-1 и лифта Лф-7 – 1000 мм  </w:t>
            </w:r>
          </w:p>
        </w:tc>
        <w:tc>
          <w:tcPr>
            <w:tcW w:w="2282" w:type="dxa"/>
          </w:tcPr>
          <w:p w14:paraId="62D8A44B" w14:textId="56394D71" w:rsidR="005F6DC8" w:rsidRPr="00F23C05" w:rsidRDefault="005F6DC8" w:rsidP="00E21A67">
            <w:pPr>
              <w:rPr>
                <w:rFonts w:ascii="Times New Roman" w:hAnsi="Times New Roman"/>
                <w:szCs w:val="24"/>
              </w:rPr>
            </w:pPr>
            <w:r w:rsidRPr="00E861CF">
              <w:rPr>
                <w:rFonts w:ascii="Times New Roman" w:hAnsi="Times New Roman"/>
                <w:szCs w:val="24"/>
              </w:rPr>
              <w:t xml:space="preserve">Размеры кабины: Лф-3 1150х2100, Лф-4 1400х2400 мм, дверного проема </w:t>
            </w:r>
            <w:commentRangeStart w:id="0"/>
            <w:r w:rsidRPr="00E861CF">
              <w:rPr>
                <w:rFonts w:ascii="Times New Roman" w:hAnsi="Times New Roman"/>
                <w:szCs w:val="24"/>
              </w:rPr>
              <w:t>кабины лифта: Лф-3 – 1100мм и лифта Лф-4 – 9</w:t>
            </w:r>
            <w:r w:rsidR="00E21A67">
              <w:rPr>
                <w:rFonts w:ascii="Times New Roman" w:hAnsi="Times New Roman"/>
                <w:szCs w:val="24"/>
              </w:rPr>
              <w:t>5</w:t>
            </w:r>
            <w:r w:rsidRPr="00E861CF">
              <w:rPr>
                <w:rFonts w:ascii="Times New Roman" w:hAnsi="Times New Roman"/>
                <w:szCs w:val="24"/>
              </w:rPr>
              <w:t>0мм</w:t>
            </w:r>
            <w:commentRangeEnd w:id="0"/>
            <w:r w:rsidR="00007816" w:rsidRPr="00E861CF">
              <w:rPr>
                <w:rStyle w:val="af7"/>
              </w:rPr>
              <w:commentReference w:id="0"/>
            </w:r>
          </w:p>
        </w:tc>
        <w:tc>
          <w:tcPr>
            <w:tcW w:w="1673" w:type="dxa"/>
          </w:tcPr>
          <w:p w14:paraId="2C23B8B9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Пояснительная записка</w:t>
            </w:r>
          </w:p>
        </w:tc>
      </w:tr>
      <w:tr w:rsidR="00F23C05" w:rsidRPr="00F23C05" w14:paraId="5C17D2B6" w14:textId="77777777" w:rsidTr="00AE7D45">
        <w:tc>
          <w:tcPr>
            <w:tcW w:w="527" w:type="dxa"/>
          </w:tcPr>
          <w:p w14:paraId="4C9E673F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73EBC801" w14:textId="77777777" w:rsidR="005F6DC8" w:rsidRPr="00F23C05" w:rsidRDefault="005F6DC8" w:rsidP="00FE4214">
            <w:pPr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 xml:space="preserve">Корректировка пояснительной записки раздела ВТ в части: </w:t>
            </w:r>
            <w:r w:rsidRPr="00F23C05">
              <w:rPr>
                <w:rFonts w:ascii="Times New Roman" w:hAnsi="Times New Roman"/>
                <w:szCs w:val="24"/>
              </w:rPr>
              <w:t xml:space="preserve">Мероприятия, предусмотренные для обеспечения безопасности в лифте, предназначенном в том числе для перевозки инвалидов и </w:t>
            </w:r>
            <w:r w:rsidRPr="00FF2AB0">
              <w:rPr>
                <w:rFonts w:ascii="Times New Roman" w:hAnsi="Times New Roman"/>
                <w:szCs w:val="24"/>
                <w:highlight w:val="yellow"/>
              </w:rPr>
              <w:t>маломобильных групп населения</w:t>
            </w:r>
            <w:r w:rsidRPr="00F23C05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638" w:type="dxa"/>
          </w:tcPr>
          <w:p w14:paraId="3764D2B0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31F37B63" w14:textId="77777777" w:rsidR="005F6DC8" w:rsidRPr="00F23C05" w:rsidRDefault="005F6DC8" w:rsidP="00FE4214">
            <w:pPr>
              <w:autoSpaceDE w:val="0"/>
              <w:autoSpaceDN w:val="0"/>
              <w:adjustRightInd w:val="0"/>
              <w:ind w:right="-18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5. Конструкция и размещение устройств управления и сигнализации (звуковой и световой) в кабине лифта и на этажной площадке должны обеспечивает безопасность и доступность лифта для инвалидов и других маломобильных групп населения.</w:t>
            </w:r>
          </w:p>
          <w:p w14:paraId="64D14973" w14:textId="77777777" w:rsidR="005F6DC8" w:rsidRPr="00F23C05" w:rsidRDefault="005F6DC8" w:rsidP="00FE4214">
            <w:pPr>
              <w:autoSpaceDE w:val="0"/>
              <w:autoSpaceDN w:val="0"/>
              <w:adjustRightInd w:val="0"/>
              <w:ind w:right="-114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 xml:space="preserve">В качестве оборудования применена специализированная система связи и сигнализации </w:t>
            </w:r>
            <w:r w:rsidRPr="00F23C05">
              <w:rPr>
                <w:rFonts w:ascii="Times New Roman" w:hAnsi="Times New Roman"/>
                <w:szCs w:val="24"/>
              </w:rPr>
              <w:lastRenderedPageBreak/>
              <w:t>“HOSTCALL- PG-36” компании ООО «СКБ ТЕЛСИ».</w:t>
            </w:r>
          </w:p>
        </w:tc>
        <w:tc>
          <w:tcPr>
            <w:tcW w:w="2282" w:type="dxa"/>
          </w:tcPr>
          <w:p w14:paraId="4BFB9B5E" w14:textId="77777777" w:rsidR="005F6DC8" w:rsidRPr="00F23C05" w:rsidRDefault="005F6DC8" w:rsidP="00FE42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lastRenderedPageBreak/>
              <w:t xml:space="preserve">5.  Кабины лифтов оборудованы: световой и звуковой информирующей сигнализацией, соответствующей требованиям ГОСТ Р 51631 и Технического регламента о безопасности лифтов; устройством двусторонней переговорной связи с помещением охрана/диспетчерская. </w:t>
            </w:r>
          </w:p>
          <w:p w14:paraId="0E842FC8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73" w:type="dxa"/>
          </w:tcPr>
          <w:p w14:paraId="0029BBD7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Пояснительная записка</w:t>
            </w:r>
          </w:p>
        </w:tc>
      </w:tr>
      <w:tr w:rsidR="00F23C05" w:rsidRPr="00F23C05" w14:paraId="42023AE8" w14:textId="77777777" w:rsidTr="00120873">
        <w:tc>
          <w:tcPr>
            <w:tcW w:w="527" w:type="dxa"/>
          </w:tcPr>
          <w:p w14:paraId="18FB8562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0438CCBC" w14:textId="77777777" w:rsidR="005F6DC8" w:rsidRPr="00F23C05" w:rsidRDefault="005F6DC8" w:rsidP="00FE4214">
            <w:pPr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пояснительной записки раздела ВТ в части: Мероприятия, предусмотренные для лифтов для перевозки пожарных подразделений</w:t>
            </w:r>
          </w:p>
        </w:tc>
        <w:tc>
          <w:tcPr>
            <w:tcW w:w="638" w:type="dxa"/>
          </w:tcPr>
          <w:p w14:paraId="1212EA64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7AB6CA9A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3.8. В конструкции купе кабины используются материалы, снижающие риск возникновения пожарной опасности по применимым показателям горючести, воспламеняемости, дымообразующей способности, распространения пламени и токсичности при горении. Пол – керамогранит, потолок, стены, двери – нержавеющая сталь.</w:t>
            </w:r>
          </w:p>
          <w:p w14:paraId="518772B3" w14:textId="77777777" w:rsidR="005F6DC8" w:rsidRPr="00F23C05" w:rsidRDefault="005F6DC8" w:rsidP="00FE4214">
            <w:pPr>
              <w:ind w:right="-11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82" w:type="dxa"/>
            <w:shd w:val="clear" w:color="auto" w:fill="auto"/>
          </w:tcPr>
          <w:p w14:paraId="54482780" w14:textId="77777777" w:rsidR="005F6DC8" w:rsidRPr="00F23C05" w:rsidRDefault="005F6DC8" w:rsidP="00FE4214">
            <w:pPr>
              <w:jc w:val="both"/>
              <w:rPr>
                <w:rFonts w:ascii="Times New Roman" w:hAnsi="Times New Roman"/>
                <w:szCs w:val="24"/>
              </w:rPr>
            </w:pPr>
            <w:r w:rsidRPr="00120873">
              <w:rPr>
                <w:rFonts w:ascii="Times New Roman" w:hAnsi="Times New Roman"/>
                <w:szCs w:val="24"/>
                <w:highlight w:val="yellow"/>
              </w:rPr>
              <w:t xml:space="preserve">8.  В конструкции купе кабины используются материалы, снижающие риск возникновения пожарной опасности по применимым показателям горючести, воспламеняемости, дымообразующей способности, распространения пламени и токсичности при горении. </w:t>
            </w:r>
            <w:r w:rsidRPr="00120873">
              <w:rPr>
                <w:rFonts w:ascii="Times New Roman" w:hAnsi="Times New Roman"/>
                <w:szCs w:val="24"/>
              </w:rPr>
              <w:t>Пол – мрамор Emperator Light (или аналог искусственный камень), потолок- подвесной 2-х секционный, выполняется из жесткой рамы, снабжен механизмом, для доступа к внутренним компонентам лифта.  Отделка</w:t>
            </w:r>
            <w:r w:rsidRPr="00F23C05">
              <w:rPr>
                <w:rFonts w:ascii="Times New Roman" w:hAnsi="Times New Roman"/>
                <w:szCs w:val="24"/>
              </w:rPr>
              <w:t xml:space="preserve">   потолка   по краю шлифованная нержавеющая сталь. По центру расположен белый металлический светильник с подсветкой по периметру. Освещение светодиодное теплый свет. Стены кабины – спецотделка. Передняя стена </w:t>
            </w:r>
            <w:r w:rsidRPr="00F23C05">
              <w:rPr>
                <w:rFonts w:ascii="Times New Roman" w:hAnsi="Times New Roman"/>
                <w:szCs w:val="24"/>
              </w:rPr>
              <w:lastRenderedPageBreak/>
              <w:t>кабины, низ по 3-м стенам кабины   нержавеющая сталь  «Лен». Задняя стена – верхняя часть панели из оникса (искусственный камень с подсветкой 20мм) или  аналог, нижняя часть нержавеющая сталь  «Лен», двери – нержавеющая сталь «Лен».</w:t>
            </w:r>
          </w:p>
        </w:tc>
        <w:tc>
          <w:tcPr>
            <w:tcW w:w="1673" w:type="dxa"/>
          </w:tcPr>
          <w:p w14:paraId="6F20379B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Пояснительная записка</w:t>
            </w:r>
          </w:p>
        </w:tc>
      </w:tr>
      <w:tr w:rsidR="00F23C05" w:rsidRPr="00F23C05" w14:paraId="6EC2BA79" w14:textId="77777777" w:rsidTr="00AE7D45">
        <w:tc>
          <w:tcPr>
            <w:tcW w:w="527" w:type="dxa"/>
          </w:tcPr>
          <w:p w14:paraId="6A9AAB06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4A9FEFBA" w14:textId="77777777" w:rsidR="005F6DC8" w:rsidRPr="00F23C05" w:rsidRDefault="005F6DC8" w:rsidP="00FE4214">
            <w:pPr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пояснительной записки раздела ВТ в части: Автоматизированная система управления и диспетчеризации вертикального транспорта</w:t>
            </w:r>
          </w:p>
          <w:p w14:paraId="74BC97A5" w14:textId="77777777" w:rsidR="005F6DC8" w:rsidRPr="00F23C05" w:rsidRDefault="005F6DC8" w:rsidP="00FE4214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638" w:type="dxa"/>
          </w:tcPr>
          <w:p w14:paraId="0212966C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1E215BEB" w14:textId="77777777" w:rsidR="005F6DC8" w:rsidRPr="00F23C05" w:rsidRDefault="005F6DC8" w:rsidP="005F6DC8">
            <w:pPr>
              <w:ind w:right="-114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Для целей контроля работы вертикального транспорта, организации связи между диспетчерским пунктом и лифтовыми кабинами, а также для задачи контроля технических помещений проектом предусматривается использование программно-аппаратного комплекса АСУД-248.</w:t>
            </w:r>
          </w:p>
        </w:tc>
        <w:tc>
          <w:tcPr>
            <w:tcW w:w="2282" w:type="dxa"/>
          </w:tcPr>
          <w:p w14:paraId="5EBEC613" w14:textId="77777777" w:rsidR="00E861CF" w:rsidRPr="00B0363E" w:rsidRDefault="00E861CF" w:rsidP="00B34DF9">
            <w:pPr>
              <w:spacing w:line="276" w:lineRule="auto"/>
              <w:rPr>
                <w:rFonts w:ascii="Times New Roman" w:hAnsi="Times New Roman"/>
                <w:szCs w:val="24"/>
                <w:highlight w:val="yellow"/>
              </w:rPr>
            </w:pPr>
            <w:r w:rsidRPr="00B0363E">
              <w:rPr>
                <w:rFonts w:ascii="Times New Roman" w:hAnsi="Times New Roman"/>
                <w:szCs w:val="24"/>
                <w:highlight w:val="yellow"/>
              </w:rPr>
              <w:t>Согласно разделу 5.5.4 на объекте применяется диспетчерский комплекс “ОБЬ” фирмы «Лифт-комплекс ДС».</w:t>
            </w:r>
          </w:p>
          <w:p w14:paraId="57C1C1C9" w14:textId="77777777" w:rsidR="00E861CF" w:rsidRPr="00B0363E" w:rsidRDefault="00E861CF" w:rsidP="00E861CF">
            <w:pPr>
              <w:spacing w:line="276" w:lineRule="auto"/>
              <w:rPr>
                <w:rFonts w:ascii="Times New Roman" w:hAnsi="Times New Roman"/>
                <w:szCs w:val="24"/>
                <w:highlight w:val="yellow"/>
              </w:rPr>
            </w:pPr>
            <w:r w:rsidRPr="00B0363E">
              <w:rPr>
                <w:rFonts w:ascii="Times New Roman" w:hAnsi="Times New Roman"/>
                <w:szCs w:val="24"/>
                <w:highlight w:val="yellow"/>
              </w:rPr>
              <w:t xml:space="preserve">В данном случае базовой единицей диспетчерского комплекса “ОБЬ” являются лифтовые блоки 6.0, подключенные к станциям управления лифтов посредствам последовательного канала диспетчеризации. Лифтовой блок размещается в непосредственной близости от станции управления лифтом и предназначен для контроля за работой лифта, передачи информации о состоянии лифта. </w:t>
            </w:r>
            <w:r w:rsidRPr="00B0363E">
              <w:rPr>
                <w:rFonts w:ascii="Times New Roman" w:hAnsi="Times New Roman"/>
                <w:szCs w:val="24"/>
                <w:highlight w:val="yellow"/>
              </w:rPr>
              <w:lastRenderedPageBreak/>
              <w:t xml:space="preserve">Лифтовые блоки объединяются в группы двухпроводными линиями связи, называемыми локальными шинами. По локальной шине передаются цифровые сигналы, осуществляется переговорная связь и резервное питание лифтовых блоков постоянным напряжением 60 В. Управление работой диспетчерского комплекса осуществляется посредствам контроллера локальной КЛШ. </w:t>
            </w:r>
          </w:p>
          <w:p w14:paraId="3F3428AA" w14:textId="77777777" w:rsidR="00E861CF" w:rsidRPr="00B0363E" w:rsidRDefault="00E861CF" w:rsidP="00E861CF">
            <w:pPr>
              <w:spacing w:line="276" w:lineRule="auto"/>
              <w:ind w:left="7" w:firstLine="1"/>
              <w:rPr>
                <w:rFonts w:ascii="Times New Roman" w:hAnsi="Times New Roman"/>
                <w:szCs w:val="24"/>
                <w:highlight w:val="yellow"/>
              </w:rPr>
            </w:pPr>
            <w:r w:rsidRPr="00B0363E">
              <w:rPr>
                <w:rFonts w:ascii="Times New Roman" w:hAnsi="Times New Roman"/>
                <w:szCs w:val="24"/>
                <w:highlight w:val="yellow"/>
              </w:rPr>
              <w:t xml:space="preserve">КЛШ производит непрерывный опрос ЛБ и при возникновении неисправности на лифте осуществляет световую и звуковую сигнализацию.  </w:t>
            </w:r>
          </w:p>
          <w:p w14:paraId="4F08EA22" w14:textId="77777777" w:rsidR="00E861CF" w:rsidRPr="00B0363E" w:rsidRDefault="00E861CF" w:rsidP="00E861CF">
            <w:pPr>
              <w:spacing w:line="276" w:lineRule="auto"/>
              <w:rPr>
                <w:rFonts w:ascii="Times New Roman" w:hAnsi="Times New Roman"/>
                <w:szCs w:val="24"/>
                <w:highlight w:val="yellow"/>
              </w:rPr>
            </w:pPr>
            <w:r w:rsidRPr="00B0363E">
              <w:rPr>
                <w:rFonts w:ascii="Times New Roman" w:hAnsi="Times New Roman"/>
                <w:szCs w:val="24"/>
                <w:highlight w:val="yellow"/>
              </w:rPr>
              <w:t xml:space="preserve">КЛШ с помощью межмодульного интерфейса ММИ-USB подключается к персональному компьютеру – АРМ диспетчера, установленному в помещении </w:t>
            </w:r>
            <w:r w:rsidRPr="00B0363E">
              <w:rPr>
                <w:rFonts w:ascii="Times New Roman" w:hAnsi="Times New Roman"/>
                <w:szCs w:val="24"/>
                <w:highlight w:val="yellow"/>
              </w:rPr>
              <w:lastRenderedPageBreak/>
              <w:t xml:space="preserve">Диспетчерской с круглосуточным пожарным постом (пом.1092) на 1-ом этаже здания. </w:t>
            </w:r>
          </w:p>
          <w:p w14:paraId="00D00013" w14:textId="74D6EAE7" w:rsidR="005F6DC8" w:rsidRPr="00B0363E" w:rsidRDefault="00E861CF" w:rsidP="00E861CF">
            <w:pPr>
              <w:spacing w:line="276" w:lineRule="auto"/>
              <w:rPr>
                <w:rFonts w:ascii="Times New Roman" w:hAnsi="Times New Roman"/>
                <w:szCs w:val="24"/>
                <w:highlight w:val="yellow"/>
              </w:rPr>
            </w:pPr>
            <w:r w:rsidRPr="00B0363E">
              <w:rPr>
                <w:rFonts w:ascii="Times New Roman" w:hAnsi="Times New Roman"/>
                <w:szCs w:val="24"/>
                <w:highlight w:val="yellow"/>
              </w:rPr>
              <w:t>На АРМ3 устанавливается программное обеспечение диспетчерского комплекса “ОБЬ”, предназначенное для конфигурирования диспетчерского комплекса, управления диспетчерским комплексом и отображения информации, поступающей от оборудования.</w:t>
            </w:r>
          </w:p>
        </w:tc>
        <w:tc>
          <w:tcPr>
            <w:tcW w:w="1673" w:type="dxa"/>
          </w:tcPr>
          <w:p w14:paraId="469F77C6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lastRenderedPageBreak/>
              <w:t>Пояснительная записка</w:t>
            </w:r>
          </w:p>
        </w:tc>
      </w:tr>
      <w:tr w:rsidR="00F23C05" w:rsidRPr="00F23C05" w14:paraId="21A0EAB1" w14:textId="77777777" w:rsidTr="00AE7D45">
        <w:tc>
          <w:tcPr>
            <w:tcW w:w="527" w:type="dxa"/>
          </w:tcPr>
          <w:p w14:paraId="3F78AD91" w14:textId="77777777" w:rsidR="005F6DC8" w:rsidRPr="00F23C05" w:rsidRDefault="005F6DC8" w:rsidP="00FE4214">
            <w:pPr>
              <w:ind w:right="23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32" w:type="dxa"/>
          </w:tcPr>
          <w:p w14:paraId="13A76606" w14:textId="77777777" w:rsidR="005F6DC8" w:rsidRPr="00F23C05" w:rsidRDefault="005F6DC8" w:rsidP="00FE4214">
            <w:pPr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пояснительной записки раздела ВТ в части: Автоматизированная система управления и диспетчеризации вертикального транспорта</w:t>
            </w:r>
          </w:p>
          <w:p w14:paraId="1801BF8F" w14:textId="77777777" w:rsidR="005F6DC8" w:rsidRPr="00F23C05" w:rsidRDefault="005F6DC8" w:rsidP="00FE4214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638" w:type="dxa"/>
          </w:tcPr>
          <w:p w14:paraId="161EA073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2FFE2AE7" w14:textId="77777777" w:rsidR="005F6DC8" w:rsidRPr="00F23C05" w:rsidRDefault="005F6DC8" w:rsidP="005F6DC8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В качестве основных каналов связи для диспетчеризации систем здания выбраны (См. раздел ИОС 5.4 «Автоматизированная система управления и диспетчеризации инженерного оборудования»)</w:t>
            </w:r>
          </w:p>
        </w:tc>
        <w:tc>
          <w:tcPr>
            <w:tcW w:w="2282" w:type="dxa"/>
          </w:tcPr>
          <w:p w14:paraId="44C0B290" w14:textId="77777777" w:rsidR="005F6DC8" w:rsidRPr="00F23C05" w:rsidRDefault="005F6DC8" w:rsidP="00FE4214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73" w:type="dxa"/>
          </w:tcPr>
          <w:p w14:paraId="2F8F2591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Пояснительная записка</w:t>
            </w:r>
          </w:p>
        </w:tc>
      </w:tr>
      <w:tr w:rsidR="00F23C05" w:rsidRPr="00F23C05" w14:paraId="3AED8AC3" w14:textId="77777777" w:rsidTr="00AE7D45">
        <w:tc>
          <w:tcPr>
            <w:tcW w:w="527" w:type="dxa"/>
          </w:tcPr>
          <w:p w14:paraId="355858ED" w14:textId="77777777" w:rsidR="005F6DC8" w:rsidRPr="00F23C05" w:rsidRDefault="00787B6A" w:rsidP="00FE4214">
            <w:pPr>
              <w:ind w:right="23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132" w:type="dxa"/>
          </w:tcPr>
          <w:p w14:paraId="195840A9" w14:textId="77777777" w:rsidR="005F6DC8" w:rsidRPr="00F23C05" w:rsidRDefault="00787B6A" w:rsidP="00FE4214">
            <w:pPr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общих данных</w:t>
            </w:r>
          </w:p>
        </w:tc>
        <w:tc>
          <w:tcPr>
            <w:tcW w:w="638" w:type="dxa"/>
          </w:tcPr>
          <w:p w14:paraId="69B54E96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6B94BD5C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82" w:type="dxa"/>
          </w:tcPr>
          <w:p w14:paraId="44316FB4" w14:textId="77777777" w:rsidR="005F6DC8" w:rsidRPr="00F23C05" w:rsidRDefault="00787B6A" w:rsidP="00FE4214">
            <w:pPr>
              <w:jc w:val="both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Изменилась сводная ведомость лифтов</w:t>
            </w:r>
          </w:p>
        </w:tc>
        <w:tc>
          <w:tcPr>
            <w:tcW w:w="1673" w:type="dxa"/>
          </w:tcPr>
          <w:p w14:paraId="37971AD7" w14:textId="77777777" w:rsidR="005F6DC8" w:rsidRPr="00F23C05" w:rsidRDefault="00787B6A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Общие данные</w:t>
            </w:r>
          </w:p>
        </w:tc>
      </w:tr>
      <w:tr w:rsidR="00F23C05" w:rsidRPr="00F23C05" w14:paraId="64B62642" w14:textId="77777777" w:rsidTr="00AE7D45">
        <w:tc>
          <w:tcPr>
            <w:tcW w:w="527" w:type="dxa"/>
          </w:tcPr>
          <w:p w14:paraId="45F140D1" w14:textId="77777777" w:rsidR="005F6DC8" w:rsidRPr="00F23C05" w:rsidRDefault="00787B6A" w:rsidP="00FE4214">
            <w:pPr>
              <w:ind w:right="23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132" w:type="dxa"/>
          </w:tcPr>
          <w:p w14:paraId="535073EE" w14:textId="77777777" w:rsidR="005F6DC8" w:rsidRPr="00F23C05" w:rsidRDefault="00787B6A" w:rsidP="00FE4214">
            <w:pPr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Корректировка общих данных</w:t>
            </w:r>
          </w:p>
        </w:tc>
        <w:tc>
          <w:tcPr>
            <w:tcW w:w="638" w:type="dxa"/>
          </w:tcPr>
          <w:p w14:paraId="507C61C7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4EBFF3D9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82" w:type="dxa"/>
          </w:tcPr>
          <w:p w14:paraId="34FA9C88" w14:textId="77777777" w:rsidR="005F6DC8" w:rsidRPr="00F23C05" w:rsidRDefault="00787B6A" w:rsidP="00FE4214">
            <w:pPr>
              <w:jc w:val="both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Изменилось описание отделки лифтов</w:t>
            </w:r>
          </w:p>
        </w:tc>
        <w:tc>
          <w:tcPr>
            <w:tcW w:w="1673" w:type="dxa"/>
          </w:tcPr>
          <w:p w14:paraId="0D53D8F0" w14:textId="77777777" w:rsidR="005F6DC8" w:rsidRPr="00F23C05" w:rsidRDefault="00787B6A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Общие данные</w:t>
            </w:r>
          </w:p>
        </w:tc>
      </w:tr>
      <w:tr w:rsidR="00F23C05" w:rsidRPr="00F23C05" w14:paraId="7389A766" w14:textId="77777777" w:rsidTr="00AE7D45">
        <w:tc>
          <w:tcPr>
            <w:tcW w:w="527" w:type="dxa"/>
          </w:tcPr>
          <w:p w14:paraId="3AE69F39" w14:textId="77777777" w:rsidR="005F6DC8" w:rsidRPr="00F23C05" w:rsidRDefault="00787B6A" w:rsidP="00FE4214">
            <w:pPr>
              <w:ind w:right="23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132" w:type="dxa"/>
          </w:tcPr>
          <w:p w14:paraId="3C77211A" w14:textId="77777777" w:rsidR="005F6DC8" w:rsidRPr="00F23C05" w:rsidRDefault="00787B6A" w:rsidP="00FE4214">
            <w:pPr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Добавлен лист План 1этажа, фрагмент плана 2 этажа, Фрагмент плана 3 этажа</w:t>
            </w:r>
          </w:p>
        </w:tc>
        <w:tc>
          <w:tcPr>
            <w:tcW w:w="638" w:type="dxa"/>
          </w:tcPr>
          <w:p w14:paraId="413DC2A7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79616332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82" w:type="dxa"/>
          </w:tcPr>
          <w:p w14:paraId="28276FE6" w14:textId="77777777" w:rsidR="005F6DC8" w:rsidRPr="00F23C05" w:rsidRDefault="00CE783E" w:rsidP="00FE4214">
            <w:pPr>
              <w:jc w:val="both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Добавлен лист План 1этажа, фрагмент плана 2 этажа, Фрагмент плана 3 этажа</w:t>
            </w:r>
          </w:p>
        </w:tc>
        <w:tc>
          <w:tcPr>
            <w:tcW w:w="1673" w:type="dxa"/>
          </w:tcPr>
          <w:p w14:paraId="0BFC926A" w14:textId="77777777" w:rsidR="005F6DC8" w:rsidRPr="00F23C05" w:rsidRDefault="00CE783E" w:rsidP="00FE4214">
            <w:pPr>
              <w:ind w:right="-113"/>
              <w:rPr>
                <w:rFonts w:ascii="Times New Roman" w:hAnsi="Times New Roman"/>
                <w:b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План 1этажа, фрагмент плана 2 этажа, Фрагмент плана 3 этажа</w:t>
            </w:r>
          </w:p>
        </w:tc>
      </w:tr>
      <w:tr w:rsidR="00F23C05" w:rsidRPr="00F23C05" w14:paraId="6A96417D" w14:textId="77777777" w:rsidTr="00AE7D45">
        <w:tc>
          <w:tcPr>
            <w:tcW w:w="527" w:type="dxa"/>
          </w:tcPr>
          <w:p w14:paraId="02E7EB6B" w14:textId="77777777" w:rsidR="005F6DC8" w:rsidRPr="00F23C05" w:rsidRDefault="00CE783E" w:rsidP="00FE4214">
            <w:pPr>
              <w:ind w:right="23"/>
              <w:rPr>
                <w:rFonts w:ascii="Times New Roman" w:hAnsi="Times New Roman"/>
                <w:szCs w:val="24"/>
              </w:rPr>
            </w:pPr>
            <w:r w:rsidRPr="00F23C05">
              <w:rPr>
                <w:rFonts w:ascii="Times New Roman" w:hAnsi="Times New Roman"/>
                <w:szCs w:val="24"/>
              </w:rPr>
              <w:lastRenderedPageBreak/>
              <w:t>4</w:t>
            </w:r>
          </w:p>
        </w:tc>
        <w:tc>
          <w:tcPr>
            <w:tcW w:w="2132" w:type="dxa"/>
          </w:tcPr>
          <w:p w14:paraId="163F28FD" w14:textId="77777777" w:rsidR="005F6DC8" w:rsidRPr="00F23C05" w:rsidRDefault="00F23C05" w:rsidP="00F23C05">
            <w:pPr>
              <w:rPr>
                <w:rFonts w:ascii="Times New Roman" w:hAnsi="Times New Roman"/>
                <w:bCs/>
                <w:szCs w:val="24"/>
              </w:rPr>
            </w:pPr>
            <w:r w:rsidRPr="00F23C05">
              <w:rPr>
                <w:rFonts w:ascii="Times New Roman" w:hAnsi="Times New Roman"/>
                <w:bCs/>
                <w:szCs w:val="24"/>
              </w:rPr>
              <w:t>Замена листов строительного задания от производителя</w:t>
            </w:r>
          </w:p>
        </w:tc>
        <w:tc>
          <w:tcPr>
            <w:tcW w:w="638" w:type="dxa"/>
          </w:tcPr>
          <w:p w14:paraId="10141F79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39" w:type="dxa"/>
          </w:tcPr>
          <w:p w14:paraId="6F0819DB" w14:textId="77777777" w:rsidR="005F6DC8" w:rsidRPr="00F23C05" w:rsidRDefault="005F6DC8" w:rsidP="00FE421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82" w:type="dxa"/>
          </w:tcPr>
          <w:p w14:paraId="24D4C98A" w14:textId="77777777" w:rsidR="005F6DC8" w:rsidRPr="00F23C05" w:rsidRDefault="005F6DC8" w:rsidP="00FE4214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73" w:type="dxa"/>
          </w:tcPr>
          <w:p w14:paraId="12448B07" w14:textId="77777777" w:rsidR="005F6DC8" w:rsidRPr="00F23C05" w:rsidRDefault="005F6DC8" w:rsidP="00FE4214">
            <w:pPr>
              <w:ind w:right="-113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14:paraId="215B5039" w14:textId="77777777" w:rsidR="002538C6" w:rsidRPr="00F23C05" w:rsidRDefault="002538C6" w:rsidP="00AE7D45">
      <w:pPr>
        <w:tabs>
          <w:tab w:val="left" w:pos="567"/>
        </w:tabs>
        <w:spacing w:line="276" w:lineRule="auto"/>
        <w:ind w:right="423"/>
        <w:rPr>
          <w:rFonts w:ascii="Times New Roman" w:hAnsi="Times New Roman"/>
          <w:bCs/>
          <w:szCs w:val="24"/>
        </w:rPr>
      </w:pPr>
      <w:bookmarkStart w:id="1" w:name="_GoBack"/>
      <w:bookmarkEnd w:id="1"/>
    </w:p>
    <w:p w14:paraId="47215F31" w14:textId="77777777" w:rsidR="00AE7D45" w:rsidRPr="00F23C05" w:rsidRDefault="00AE7D45" w:rsidP="005F6DC8">
      <w:pPr>
        <w:ind w:left="1281" w:hanging="357"/>
        <w:jc w:val="both"/>
        <w:rPr>
          <w:rFonts w:ascii="Times New Roman" w:hAnsi="Times New Roman"/>
          <w:szCs w:val="24"/>
        </w:rPr>
      </w:pPr>
    </w:p>
    <w:sectPr w:rsidR="00AE7D45" w:rsidRPr="00F23C05" w:rsidSect="00E8463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-833" w:right="425" w:bottom="1985" w:left="1701" w:header="0" w:footer="1514" w:gutter="0"/>
      <w:pgNumType w:start="3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Холодова Елена Владимировна" w:date="2022-05-04T17:47:00Z" w:initials="ХЕВ">
    <w:p w14:paraId="2179A1F6" w14:textId="77777777" w:rsidR="00007816" w:rsidRDefault="00007816">
      <w:pPr>
        <w:pStyle w:val="af8"/>
      </w:pPr>
      <w:r>
        <w:rPr>
          <w:rStyle w:val="af7"/>
        </w:rPr>
        <w:annotationRef/>
      </w:r>
      <w:r>
        <w:t>Мне кажется этой инфы недостаточно, нужно просмотреть ОДИ по Рен и посмотреть что  там еще добавить.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179A1F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63689" w14:textId="77777777" w:rsidR="00FE4214" w:rsidRDefault="00FE4214" w:rsidP="00805DA5">
      <w:r>
        <w:separator/>
      </w:r>
    </w:p>
  </w:endnote>
  <w:endnote w:type="continuationSeparator" w:id="0">
    <w:p w14:paraId="0FA2AE1B" w14:textId="77777777" w:rsidR="00FE4214" w:rsidRDefault="00FE4214" w:rsidP="0080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pgost">
    <w:altName w:val="Segoe UI"/>
    <w:charset w:val="CC"/>
    <w:family w:val="swiss"/>
    <w:pitch w:val="variable"/>
    <w:sig w:usb0="00000001" w:usb1="00000048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A8C5D" w14:textId="77777777" w:rsidR="00E44034" w:rsidRDefault="00E44034">
    <w:pPr>
      <w:pStyle w:val="a5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F18AB97" wp14:editId="407B72F5">
              <wp:simplePos x="0" y="0"/>
              <wp:positionH relativeFrom="page">
                <wp:posOffset>3240405</wp:posOffset>
              </wp:positionH>
              <wp:positionV relativeFrom="page">
                <wp:posOffset>9541510</wp:posOffset>
              </wp:positionV>
              <wp:extent cx="3780155" cy="539750"/>
              <wp:effectExtent l="1905" t="0" r="0" b="0"/>
              <wp:wrapNone/>
              <wp:docPr id="412" name="Text 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015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3A14F7" w14:textId="77777777" w:rsidR="00E44034" w:rsidRPr="005F6DC8" w:rsidRDefault="005F6DC8" w:rsidP="005F6DC8">
                          <w:pPr>
                            <w:rPr>
                              <w:rFonts w:cs="Arial"/>
                              <w:b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 xml:space="preserve">                      </w:t>
                          </w:r>
                          <w:r w:rsidR="00C112AE">
                            <w:rPr>
                              <w:rFonts w:cs="Arial"/>
                              <w:b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765</w:t>
                          </w:r>
                          <w:r w:rsidRPr="005F6DC8">
                            <w:rPr>
                              <w:rFonts w:cs="Arial"/>
                              <w:b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-09/1</w:t>
                          </w:r>
                          <w:r w:rsidR="00C112AE">
                            <w:rPr>
                              <w:rFonts w:cs="Arial"/>
                              <w:b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5</w:t>
                          </w:r>
                          <w:r w:rsidRPr="005F6DC8">
                            <w:rPr>
                              <w:rFonts w:cs="Arial"/>
                              <w:b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/ДСР-ИОС7.2</w:t>
                          </w:r>
                          <w:r w:rsidR="00E44034">
                            <w:rPr>
                              <w:rFonts w:cs="Arial"/>
                              <w:b/>
                              <w:w w:val="75"/>
                              <w:sz w:val="32"/>
                              <w:szCs w:val="32"/>
                            </w:rPr>
                            <w:t>ПЗ</w:t>
                          </w:r>
                        </w:p>
                        <w:p w14:paraId="12431968" w14:textId="77777777" w:rsidR="00E44034" w:rsidRPr="004841A5" w:rsidRDefault="00E44034" w:rsidP="004841A5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14400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18AB97" id="_x0000_t202" coordsize="21600,21600" o:spt="202" path="m,l,21600r21600,l21600,xe">
              <v:stroke joinstyle="miter"/>
              <v:path gradientshapeok="t" o:connecttype="rect"/>
            </v:shapetype>
            <v:shape id="Text Box 167" o:spid="_x0000_s1036" type="#_x0000_t202" style="position:absolute;margin-left:255.15pt;margin-top:751.3pt;width:297.65pt;height:42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" filled="f" stroked="f" strokeweight=".5pt">
              <v:textbox inset=",4mm">
                <w:txbxContent>
                  <w:p w14:paraId="1F3A14F7" w14:textId="77777777" w:rsidR="00E44034" w:rsidRPr="005F6DC8" w:rsidRDefault="005F6DC8" w:rsidP="005F6DC8">
                    <w:pPr>
                      <w:rPr>
                        <w:rFonts w:cs="Arial"/>
                        <w:b/>
                        <w:color w:val="000000" w:themeColor="text1"/>
                        <w:w w:val="75"/>
                        <w:sz w:val="32"/>
                        <w:szCs w:val="32"/>
                      </w:rPr>
                    </w:pPr>
                    <w:r>
                      <w:rPr>
                        <w:rFonts w:cs="Arial"/>
                        <w:b/>
                        <w:color w:val="000000" w:themeColor="text1"/>
                        <w:w w:val="75"/>
                        <w:sz w:val="32"/>
                        <w:szCs w:val="32"/>
                      </w:rPr>
                      <w:t xml:space="preserve">                      </w:t>
                    </w:r>
                    <w:r w:rsidR="00C112AE">
                      <w:rPr>
                        <w:rFonts w:cs="Arial"/>
                        <w:b/>
                        <w:color w:val="000000" w:themeColor="text1"/>
                        <w:w w:val="75"/>
                        <w:sz w:val="32"/>
                        <w:szCs w:val="32"/>
                      </w:rPr>
                      <w:t>765</w:t>
                    </w:r>
                    <w:r w:rsidRPr="005F6DC8">
                      <w:rPr>
                        <w:rFonts w:cs="Arial"/>
                        <w:b/>
                        <w:color w:val="000000" w:themeColor="text1"/>
                        <w:w w:val="75"/>
                        <w:sz w:val="32"/>
                        <w:szCs w:val="32"/>
                      </w:rPr>
                      <w:t>-09/1</w:t>
                    </w:r>
                    <w:r w:rsidR="00C112AE">
                      <w:rPr>
                        <w:rFonts w:cs="Arial"/>
                        <w:b/>
                        <w:color w:val="000000" w:themeColor="text1"/>
                        <w:w w:val="75"/>
                        <w:sz w:val="32"/>
                        <w:szCs w:val="32"/>
                      </w:rPr>
                      <w:t>5</w:t>
                    </w:r>
                    <w:r w:rsidRPr="005F6DC8">
                      <w:rPr>
                        <w:rFonts w:cs="Arial"/>
                        <w:b/>
                        <w:color w:val="000000" w:themeColor="text1"/>
                        <w:w w:val="75"/>
                        <w:sz w:val="32"/>
                        <w:szCs w:val="32"/>
                      </w:rPr>
                      <w:t>/ДСР-ИОС7.2</w:t>
                    </w:r>
                    <w:r w:rsidR="00E44034">
                      <w:rPr>
                        <w:rFonts w:cs="Arial"/>
                        <w:b/>
                        <w:w w:val="75"/>
                        <w:sz w:val="32"/>
                        <w:szCs w:val="32"/>
                      </w:rPr>
                      <w:t>ПЗ</w:t>
                    </w:r>
                  </w:p>
                  <w:p w14:paraId="12431968" w14:textId="77777777" w:rsidR="00E44034" w:rsidRPr="004841A5" w:rsidRDefault="00E44034" w:rsidP="004841A5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5AF5F632" wp14:editId="28F2CA29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270" t="0" r="635" b="0"/>
              <wp:wrapNone/>
              <wp:docPr id="411" name="Text 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59C6D" w14:textId="77777777" w:rsidR="00E44034" w:rsidRPr="00FB6FCF" w:rsidRDefault="00E44034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36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F5F632" id="Text Box 155" o:spid="_x0000_s1037" type="#_x0000_t202" style="position:absolute;margin-left:552.85pt;margin-top:751.3pt;width:28.35pt;height:19.8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" filled="f" stroked="f" strokeweight=".5pt">
              <v:textbox inset="0,1mm,0,0">
                <w:txbxContent>
                  <w:p w14:paraId="2E459C6D" w14:textId="77777777" w:rsidR="00E44034" w:rsidRPr="00FB6FCF" w:rsidRDefault="00E44034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05425340" wp14:editId="5C80753F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270" t="1270" r="635" b="0"/>
              <wp:wrapNone/>
              <wp:docPr id="410" name="Text 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68C1AC" w14:textId="427F6ED4" w:rsidR="00E44034" w:rsidRPr="00FB6FCF" w:rsidRDefault="00E44034" w:rsidP="00F71B60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>
                            <w:rPr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PAGE 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 w:rsidR="00A44FB9">
                            <w:rPr>
                              <w:noProof/>
                              <w:szCs w:val="28"/>
                              <w:lang w:val="en-US"/>
                            </w:rPr>
                            <w:instrText>23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-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DOCVARIABLE  ListFormer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 w:rsidR="00794D19">
                            <w:rPr>
                              <w:szCs w:val="28"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</w:rPr>
                            <w:fldChar w:fldCharType="separate"/>
                          </w:r>
                          <w:r w:rsidR="00A44FB9">
                            <w:rPr>
                              <w:noProof/>
                              <w:szCs w:val="28"/>
                            </w:rPr>
                            <w:t>21</w:t>
                          </w:r>
                          <w:r>
                            <w:rPr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425340" id="Text Box 156" o:spid="_x0000_s1038" type="#_x0000_t202" style="position:absolute;margin-left:552.85pt;margin-top:771.1pt;width:28.35pt;height:22.7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" filled="f" stroked="f" strokeweight=".5pt">
              <v:textbox inset="0,1.5mm,0,0">
                <w:txbxContent>
                  <w:p w14:paraId="6468C1AC" w14:textId="427F6ED4" w:rsidR="00E44034" w:rsidRPr="00FB6FCF" w:rsidRDefault="00E44034" w:rsidP="00F71B60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>
                      <w:rPr>
                        <w:szCs w:val="28"/>
                      </w:rPr>
                      <w:fldChar w:fldCharType="begin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  <w:lang w:val="en-US"/>
                      </w:rPr>
                      <w:instrText>=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PAGE 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 w:rsidR="00A44FB9">
                      <w:rPr>
                        <w:noProof/>
                        <w:szCs w:val="28"/>
                        <w:lang w:val="en-US"/>
                      </w:rPr>
                      <w:instrText>23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  <w:lang w:val="en-US"/>
                      </w:rPr>
                      <w:instrText>-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DOCVARIABLE  ListFormer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 w:rsidR="00794D19">
                      <w:rPr>
                        <w:szCs w:val="28"/>
                        <w:lang w:val="en-US"/>
                      </w:rPr>
                      <w:instrText>2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</w:rPr>
                      <w:fldChar w:fldCharType="separate"/>
                    </w:r>
                    <w:r w:rsidR="00A44FB9">
                      <w:rPr>
                        <w:noProof/>
                        <w:szCs w:val="28"/>
                      </w:rPr>
                      <w:t>21</w:t>
                    </w:r>
                    <w:r>
                      <w:rPr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1104" behindDoc="0" locked="0" layoutInCell="1" allowOverlap="1" wp14:anchorId="471ED82A" wp14:editId="05579AC7">
              <wp:simplePos x="0" y="0"/>
              <wp:positionH relativeFrom="page">
                <wp:posOffset>900430</wp:posOffset>
              </wp:positionH>
              <wp:positionV relativeFrom="page">
                <wp:posOffset>9900285</wp:posOffset>
              </wp:positionV>
              <wp:extent cx="360045" cy="179705"/>
              <wp:effectExtent l="0" t="0" r="0" b="0"/>
              <wp:wrapNone/>
              <wp:docPr id="149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AC1EAA" w14:textId="77777777" w:rsidR="00E44034" w:rsidRPr="006E416F" w:rsidRDefault="00E44034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1ED82A" id="Text Box 149" o:spid="_x0000_s1039" type="#_x0000_t202" style="position:absolute;margin-left:70.9pt;margin-top:779.55pt;width:28.35pt;height:14.15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" filled="f" stroked="f" strokeweight=".5pt">
              <v:path arrowok="t"/>
              <v:textbox inset="0,0,0,0">
                <w:txbxContent>
                  <w:p w14:paraId="60AC1EAA" w14:textId="77777777" w:rsidR="00E44034" w:rsidRPr="006E416F" w:rsidRDefault="00E44034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0CD97DC4" wp14:editId="0EBA87E5">
              <wp:simplePos x="0" y="0"/>
              <wp:positionH relativeFrom="page">
                <wp:posOffset>1260475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0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CA3949" w14:textId="77777777" w:rsidR="00E44034" w:rsidRPr="006E416F" w:rsidRDefault="00E44034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Кол.уч.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D97DC4" id="Text Box 150" o:spid="_x0000_s1040" type="#_x0000_t202" style="position:absolute;margin-left:99.25pt;margin-top:779.6pt;width:28.35pt;height:14.1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" filled="f" stroked="f" strokeweight=".5pt">
              <v:path arrowok="t"/>
              <v:textbox inset="0,0,0,0">
                <w:txbxContent>
                  <w:p w14:paraId="08CA3949" w14:textId="77777777" w:rsidR="00E44034" w:rsidRPr="006E416F" w:rsidRDefault="00E44034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Кол.уч.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24FC1ECE" wp14:editId="77368AAB">
              <wp:simplePos x="0" y="0"/>
              <wp:positionH relativeFrom="page">
                <wp:posOffset>1620520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1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DCC00D" w14:textId="77777777" w:rsidR="00E44034" w:rsidRPr="006E416F" w:rsidRDefault="00E44034" w:rsidP="00F71B60">
                          <w:pPr>
                            <w:jc w:val="center"/>
                            <w:rPr>
                              <w:w w:val="75"/>
                              <w:sz w:val="32"/>
                            </w:rPr>
                          </w:pPr>
                          <w:r w:rsidRPr="006E416F">
                            <w:rPr>
                              <w:w w:val="75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FC1ECE" id="Text Box 151" o:spid="_x0000_s1041" type="#_x0000_t202" style="position:absolute;margin-left:127.6pt;margin-top:779.6pt;width:28.35pt;height:14.1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" filled="f" stroked="f" strokeweight=".5pt">
              <v:path arrowok="t"/>
              <v:textbox inset="0,0,0,0">
                <w:txbxContent>
                  <w:p w14:paraId="2EDCC00D" w14:textId="77777777" w:rsidR="00E44034" w:rsidRPr="006E416F" w:rsidRDefault="00E44034" w:rsidP="00F71B60">
                    <w:pPr>
                      <w:jc w:val="center"/>
                      <w:rPr>
                        <w:w w:val="75"/>
                        <w:sz w:val="32"/>
                      </w:rPr>
                    </w:pPr>
                    <w:r w:rsidRPr="006E416F">
                      <w:rPr>
                        <w:w w:val="75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0320" behindDoc="0" locked="0" layoutInCell="1" allowOverlap="1" wp14:anchorId="0272A70E" wp14:editId="037F6AFA">
              <wp:simplePos x="0" y="0"/>
              <wp:positionH relativeFrom="page">
                <wp:posOffset>1980565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58FD0FD" w14:textId="77777777" w:rsidR="00E44034" w:rsidRPr="006E416F" w:rsidRDefault="00E44034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№док.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72A70E" id="Text Box 152" o:spid="_x0000_s1042" type="#_x0000_t202" style="position:absolute;margin-left:155.95pt;margin-top:779.6pt;width:28.35pt;height:14.1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" filled="f" stroked="f" strokeweight=".5pt">
              <v:path arrowok="t"/>
              <v:textbox inset="0,0,0,0">
                <w:txbxContent>
                  <w:p w14:paraId="258FD0FD" w14:textId="77777777" w:rsidR="00E44034" w:rsidRPr="006E416F" w:rsidRDefault="00E44034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№док.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4A37B6B7" wp14:editId="5669564C">
              <wp:simplePos x="0" y="0"/>
              <wp:positionH relativeFrom="page">
                <wp:posOffset>2880360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3" name="Text 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DC22E4" w14:textId="77777777" w:rsidR="00E44034" w:rsidRPr="006E416F" w:rsidRDefault="00E44034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37B6B7" id="Text Box 153" o:spid="_x0000_s1043" type="#_x0000_t202" style="position:absolute;margin-left:226.8pt;margin-top:779.6pt;width:28.35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" filled="f" stroked="f" strokeweight=".5pt">
              <v:path arrowok="t"/>
              <v:textbox inset="0,0,0,0">
                <w:txbxContent>
                  <w:p w14:paraId="5CDC22E4" w14:textId="77777777" w:rsidR="00E44034" w:rsidRPr="006E416F" w:rsidRDefault="00E44034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22208BA3" wp14:editId="5599A084">
              <wp:simplePos x="0" y="0"/>
              <wp:positionH relativeFrom="page">
                <wp:posOffset>2340610</wp:posOffset>
              </wp:positionH>
              <wp:positionV relativeFrom="page">
                <wp:posOffset>9900920</wp:posOffset>
              </wp:positionV>
              <wp:extent cx="539750" cy="179705"/>
              <wp:effectExtent l="0" t="0" r="0" b="0"/>
              <wp:wrapNone/>
              <wp:docPr id="154" name="Text 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361852C" w14:textId="77777777" w:rsidR="00E44034" w:rsidRPr="006E416F" w:rsidRDefault="00E44034" w:rsidP="00F71B60">
                          <w:pPr>
                            <w:jc w:val="center"/>
                            <w:rPr>
                              <w:w w:val="75"/>
                              <w:szCs w:val="24"/>
                            </w:rPr>
                          </w:pPr>
                          <w:r w:rsidRPr="006E416F">
                            <w:rPr>
                              <w:w w:val="75"/>
                              <w:szCs w:val="24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208BA3" id="Text Box 154" o:spid="_x0000_s1044" type="#_x0000_t202" style="position:absolute;margin-left:184.3pt;margin-top:779.6pt;width:42.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" filled="f" stroked="f" strokeweight=".5pt">
              <v:path arrowok="t"/>
              <v:textbox inset="0,0,0,0">
                <w:txbxContent>
                  <w:p w14:paraId="4361852C" w14:textId="77777777" w:rsidR="00E44034" w:rsidRPr="006E416F" w:rsidRDefault="00E44034" w:rsidP="00F71B60">
                    <w:pPr>
                      <w:jc w:val="center"/>
                      <w:rPr>
                        <w:w w:val="75"/>
                        <w:szCs w:val="24"/>
                      </w:rPr>
                    </w:pPr>
                    <w:r w:rsidRPr="006E416F">
                      <w:rPr>
                        <w:w w:val="75"/>
                        <w:szCs w:val="24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8032" behindDoc="0" locked="0" layoutInCell="1" allowOverlap="1" wp14:anchorId="01AFB98E" wp14:editId="4D6E28A5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9050" t="19050" r="1905" b="0"/>
              <wp:wrapNone/>
              <wp:docPr id="148" name="Rectangle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1C04B2" id="Rectangle 148" o:spid="_x0000_s1026" style="position:absolute;margin-left:552.85pt;margin-top:771.1pt;width:28.35pt;height:22.7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161A144B" wp14:editId="01893D45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9050" t="19050" r="1905" b="0"/>
              <wp:wrapNone/>
              <wp:docPr id="147" name="Rectangle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F953F3" id="Rectangle 147" o:spid="_x0000_s1026" style="position:absolute;margin-left:552.85pt;margin-top:751.3pt;width:28.35pt;height:19.85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5744" behindDoc="0" locked="0" layoutInCell="1" allowOverlap="1" wp14:anchorId="09002024" wp14:editId="64DDAEAA">
              <wp:simplePos x="0" y="0"/>
              <wp:positionH relativeFrom="page">
                <wp:posOffset>899795</wp:posOffset>
              </wp:positionH>
              <wp:positionV relativeFrom="page">
                <wp:posOffset>9543415</wp:posOffset>
              </wp:positionV>
              <wp:extent cx="6480175" cy="539750"/>
              <wp:effectExtent l="19050" t="19050" r="0" b="12700"/>
              <wp:wrapNone/>
              <wp:docPr id="39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539750"/>
                        <a:chOff x="0" y="-1"/>
                        <a:chExt cx="6479293" cy="540001"/>
                      </a:xfrm>
                    </wpg:grpSpPr>
                    <wps:wsp>
                      <wps:cNvPr id="400" name="Rectangle 78"/>
                      <wps:cNvSpPr/>
                      <wps:spPr>
                        <a:xfrm>
                          <a:off x="2339293" y="0"/>
                          <a:ext cx="4140000" cy="54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401" name="Group 85"/>
                      <wpg:cNvGrpSpPr/>
                      <wpg:grpSpPr>
                        <a:xfrm>
                          <a:off x="0" y="-1"/>
                          <a:ext cx="2345609" cy="540001"/>
                          <a:chOff x="0" y="-1"/>
                          <a:chExt cx="2345609" cy="540001"/>
                        </a:xfrm>
                      </wpg:grpSpPr>
                      <wps:wsp>
                        <wps:cNvPr id="402" name="Rectangle 86"/>
                        <wps:cNvSpPr/>
                        <wps:spPr>
                          <a:xfrm>
                            <a:off x="0" y="0"/>
                            <a:ext cx="2340000" cy="539829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Straight Connector 87"/>
                        <wps:cNvCnPr/>
                        <wps:spPr>
                          <a:xfrm>
                            <a:off x="1441627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4" name="Straight Connector 88"/>
                        <wps:cNvCnPr/>
                        <wps:spPr>
                          <a:xfrm>
                            <a:off x="718009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5" name="Straight Connector 89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6" name="Straight Connector 90"/>
                        <wps:cNvCnPr/>
                        <wps:spPr>
                          <a:xfrm>
                            <a:off x="1980134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7" name="Straight Connector 91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8" name="Straight Connector 92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9" name="Straight Connector 93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239B07" id="Group 49" o:spid="_x0000_s1026" style="position:absolute;margin-left:70.85pt;margin-top:751.45pt;width:510.25pt;height:42.5pt;z-index:251615744;mso-position-horizontal-relative:page;mso-position-vertical-relative:page;mso-width-relative:margin;mso-height-relative:margin" coordorigin="" coordsize="64792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">
              <v:rect id="Rectangle 78" o:spid="_x0000_s1027" style="position:absolute;left:23392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" filled="f" strokecolor="windowText" strokeweight="2.25pt">
                <v:textbox inset="0,0,0,0"/>
              </v:rect>
              <v:group id="Group 85" o:spid="_x0000_s1028" style="position:absolute;width:23456;height:5400" coordorigin="" coordsize="23456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<v:rect id="Rectangle 86" o:spid="_x0000_s1029" style="position:absolute;width:23400;height:5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" filled="f" strokecolor="windowText" strokeweight="2.25pt">
                  <v:textbox inset="0,0,0,0"/>
                </v:rect>
                <v:line id="Straight Connector 87" o:spid="_x0000_s1030" style="position:absolute;visibility:visible;mso-wrap-style:square" from="14416,0" to="14416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" strokecolor="windowText" strokeweight="2.25pt">
                  <v:stroke joinstyle="miter"/>
                </v:line>
                <v:line id="Straight Connector 88" o:spid="_x0000_s1031" style="position:absolute;visibility:visible;mso-wrap-style:square" from="7180,0" to="7180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" strokecolor="windowText" strokeweight="2.25pt">
                  <v:stroke joinstyle="miter"/>
                </v:line>
                <v:line id="Straight Connector 89" o:spid="_x0000_s1032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" strokecolor="windowText" strokeweight="2.25pt">
                  <v:stroke joinstyle="miter"/>
                </v:line>
                <v:line id="Straight Connector 90" o:spid="_x0000_s1033" style="position:absolute;visibility:visible;mso-wrap-style:square" from="19801,0" to="19801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" strokecolor="windowText" strokeweight="2.25pt">
                  <v:stroke joinstyle="miter"/>
                </v:line>
                <v:line id="Straight Connector 91" o:spid="_x0000_s1034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" strokecolor="windowText" strokeweight="2.25pt">
                  <v:stroke joinstyle="miter"/>
                </v:line>
                <v:line id="Straight Connector 92" o:spid="_x0000_s1035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" strokecolor="windowText" strokeweight="1pt">
                  <v:stroke joinstyle="miter"/>
                </v:line>
                <v:line id="Straight Connector 93" o:spid="_x0000_s1036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" strokecolor="windowText" strokeweight="2.25pt">
                  <v:stroke joinstyle="miter"/>
                </v:lin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D38D2" w14:textId="77777777" w:rsidR="00E44034" w:rsidRPr="00365CA1" w:rsidRDefault="00E82708" w:rsidP="00365CA1">
    <w:pPr>
      <w:pStyle w:val="a5"/>
      <w:tabs>
        <w:tab w:val="clear" w:pos="4677"/>
        <w:tab w:val="clear" w:pos="9355"/>
        <w:tab w:val="left" w:pos="1911"/>
      </w:tabs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81632" behindDoc="0" locked="0" layoutInCell="1" allowOverlap="1" wp14:anchorId="75E512D7" wp14:editId="7010A947">
              <wp:simplePos x="0" y="0"/>
              <wp:positionH relativeFrom="margin">
                <wp:posOffset>2286000</wp:posOffset>
              </wp:positionH>
              <wp:positionV relativeFrom="paragraph">
                <wp:posOffset>-802005</wp:posOffset>
              </wp:positionV>
              <wp:extent cx="3924300" cy="320815"/>
              <wp:effectExtent l="0" t="0" r="0" b="3175"/>
              <wp:wrapNone/>
              <wp:docPr id="73" name="Text Box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300" cy="32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60E49" w14:textId="77777777" w:rsidR="00E44034" w:rsidRPr="001052CF" w:rsidRDefault="00C112AE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 Narrow" w:hAnsi="Arial Narrow" w:cs="Arial"/>
                              <w:color w:val="000000" w:themeColor="text1"/>
                              <w:sz w:val="36"/>
                              <w:szCs w:val="36"/>
                            </w:rPr>
                            <w:t>765</w:t>
                          </w:r>
                          <w:r w:rsidR="00044629">
                            <w:rPr>
                              <w:rFonts w:ascii="Arial Narrow" w:hAnsi="Arial Narrow" w:cs="Arial"/>
                              <w:color w:val="000000" w:themeColor="text1"/>
                              <w:sz w:val="36"/>
                              <w:szCs w:val="36"/>
                            </w:rPr>
                            <w:t>-09/1</w:t>
                          </w:r>
                          <w:r>
                            <w:rPr>
                              <w:rFonts w:ascii="Arial Narrow" w:hAnsi="Arial Narrow" w:cs="Arial"/>
                              <w:color w:val="000000" w:themeColor="text1"/>
                              <w:sz w:val="36"/>
                              <w:szCs w:val="36"/>
                            </w:rPr>
                            <w:t>5</w:t>
                          </w:r>
                          <w:r w:rsidR="00044629">
                            <w:rPr>
                              <w:rFonts w:ascii="Arial Narrow" w:hAnsi="Arial Narrow" w:cs="Arial"/>
                              <w:color w:val="000000" w:themeColor="text1"/>
                              <w:sz w:val="36"/>
                              <w:szCs w:val="36"/>
                            </w:rPr>
                            <w:t>/ДСР-ИОС7.2 ПЗ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512D7" id="_x0000_t202" coordsize="21600,21600" o:spt="202" path="m,l,21600r21600,l21600,xe">
              <v:stroke joinstyle="miter"/>
              <v:path gradientshapeok="t" o:connecttype="rect"/>
            </v:shapetype>
            <v:shape id="Text Box 237" o:spid="_x0000_s1084" type="#_x0000_t202" style="position:absolute;margin-left:180pt;margin-top:-63.15pt;width:309pt;height:25.25pt;z-index:251781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" filled="f" stroked="f">
              <v:textbox inset=".5mm,.5mm,.5mm,.5mm">
                <w:txbxContent>
                  <w:p w14:paraId="6E060E49" w14:textId="77777777" w:rsidR="00E44034" w:rsidRPr="001052CF" w:rsidRDefault="00C112AE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  <w:r>
                      <w:rPr>
                        <w:rFonts w:ascii="Arial Narrow" w:hAnsi="Arial Narrow" w:cs="Arial"/>
                        <w:color w:val="000000" w:themeColor="text1"/>
                        <w:sz w:val="36"/>
                        <w:szCs w:val="36"/>
                      </w:rPr>
                      <w:t>765</w:t>
                    </w:r>
                    <w:r w:rsidR="00044629">
                      <w:rPr>
                        <w:rFonts w:ascii="Arial Narrow" w:hAnsi="Arial Narrow" w:cs="Arial"/>
                        <w:color w:val="000000" w:themeColor="text1"/>
                        <w:sz w:val="36"/>
                        <w:szCs w:val="36"/>
                      </w:rPr>
                      <w:t>-09/1</w:t>
                    </w:r>
                    <w:r>
                      <w:rPr>
                        <w:rFonts w:ascii="Arial Narrow" w:hAnsi="Arial Narrow" w:cs="Arial"/>
                        <w:color w:val="000000" w:themeColor="text1"/>
                        <w:sz w:val="36"/>
                        <w:szCs w:val="36"/>
                      </w:rPr>
                      <w:t>5</w:t>
                    </w:r>
                    <w:r w:rsidR="00044629">
                      <w:rPr>
                        <w:rFonts w:ascii="Arial Narrow" w:hAnsi="Arial Narrow" w:cs="Arial"/>
                        <w:color w:val="000000" w:themeColor="text1"/>
                        <w:sz w:val="36"/>
                        <w:szCs w:val="36"/>
                      </w:rPr>
                      <w:t>/ДСР-ИОС7.2 ПЗ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809280" behindDoc="0" locked="0" layoutInCell="1" allowOverlap="1" wp14:anchorId="4A3B0DA4" wp14:editId="5687285D">
              <wp:simplePos x="0" y="0"/>
              <wp:positionH relativeFrom="column">
                <wp:posOffset>4606925</wp:posOffset>
              </wp:positionH>
              <wp:positionV relativeFrom="paragraph">
                <wp:posOffset>102870</wp:posOffset>
              </wp:positionV>
              <wp:extent cx="878840" cy="227965"/>
              <wp:effectExtent l="0" t="0" r="635" b="2540"/>
              <wp:wrapSquare wrapText="bothSides"/>
              <wp:docPr id="7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F65480" w14:textId="77777777" w:rsidR="00E44034" w:rsidRPr="00427716" w:rsidRDefault="00E44034" w:rsidP="0009015E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АО «МС</w:t>
                          </w:r>
                          <w:r w:rsidRPr="00427716">
                            <w:rPr>
                              <w:sz w:val="18"/>
                              <w:szCs w:val="18"/>
                            </w:rPr>
                            <w:t>У-1»</w:t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3B0DA4" id="Надпись 2" o:spid="_x0000_s1085" type="#_x0000_t202" style="position:absolute;margin-left:362.75pt;margin-top:8.1pt;width:69.2pt;height:17.95pt;z-index:25180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" filled="f" stroked="f">
              <v:textbox inset="0,1mm,0,0">
                <w:txbxContent>
                  <w:p w14:paraId="4DF65480" w14:textId="77777777" w:rsidR="00E44034" w:rsidRPr="00427716" w:rsidRDefault="00E44034" w:rsidP="0009015E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АО «МС</w:t>
                    </w:r>
                    <w:r w:rsidRPr="00427716">
                      <w:rPr>
                        <w:sz w:val="18"/>
                        <w:szCs w:val="18"/>
                      </w:rPr>
                      <w:t>У-1»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44034">
      <w:rPr>
        <w:noProof/>
        <w:lang w:val="ru-RU" w:eastAsia="ru-RU"/>
      </w:rPr>
      <w:drawing>
        <wp:anchor distT="0" distB="0" distL="114300" distR="114300" simplePos="0" relativeHeight="251812352" behindDoc="0" locked="0" layoutInCell="1" allowOverlap="1" wp14:anchorId="1A24652F" wp14:editId="014A770C">
          <wp:simplePos x="0" y="0"/>
          <wp:positionH relativeFrom="column">
            <wp:posOffset>5622925</wp:posOffset>
          </wp:positionH>
          <wp:positionV relativeFrom="paragraph">
            <wp:posOffset>-3175</wp:posOffset>
          </wp:positionV>
          <wp:extent cx="612775" cy="492760"/>
          <wp:effectExtent l="0" t="0" r="0" b="0"/>
          <wp:wrapNone/>
          <wp:docPr id="132" name="Рисунок 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1232" behindDoc="0" locked="0" layoutInCell="1" allowOverlap="1" wp14:anchorId="20C5B8F7" wp14:editId="5C5598A6">
              <wp:simplePos x="0" y="0"/>
              <wp:positionH relativeFrom="page">
                <wp:posOffset>1991360</wp:posOffset>
              </wp:positionH>
              <wp:positionV relativeFrom="page">
                <wp:posOffset>9001125</wp:posOffset>
              </wp:positionV>
              <wp:extent cx="349250" cy="179070"/>
              <wp:effectExtent l="0" t="0" r="0" b="0"/>
              <wp:wrapNone/>
              <wp:docPr id="78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250" cy="179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8C28FF6" w14:textId="77777777" w:rsidR="00E44034" w:rsidRPr="006E416F" w:rsidRDefault="00E44034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№док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C5B8F7" id="Text Box 43" o:spid="_x0000_s1086" type="#_x0000_t202" style="position:absolute;margin-left:156.8pt;margin-top:708.75pt;width:27.5pt;height:14.1pt;z-index:2515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" filled="f" stroked="f" strokeweight=".5pt">
              <v:path arrowok="t"/>
              <v:textbox inset="0,0,0,0">
                <w:txbxContent>
                  <w:p w14:paraId="78C28FF6" w14:textId="77777777" w:rsidR="00E44034" w:rsidRPr="006E416F" w:rsidRDefault="00E44034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№док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5088" behindDoc="0" locked="0" layoutInCell="1" allowOverlap="1" wp14:anchorId="5ACDF122" wp14:editId="29A878D3">
              <wp:simplePos x="0" y="0"/>
              <wp:positionH relativeFrom="page">
                <wp:posOffset>1620520</wp:posOffset>
              </wp:positionH>
              <wp:positionV relativeFrom="page">
                <wp:posOffset>9014460</wp:posOffset>
              </wp:positionV>
              <wp:extent cx="360045" cy="155575"/>
              <wp:effectExtent l="0" t="0" r="0" b="0"/>
              <wp:wrapNone/>
              <wp:docPr id="77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55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91EEC3" w14:textId="77777777" w:rsidR="00E44034" w:rsidRPr="0009015E" w:rsidRDefault="00E44034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CDF122" id="Text Box 42" o:spid="_x0000_s1087" type="#_x0000_t202" style="position:absolute;margin-left:127.6pt;margin-top:709.8pt;width:28.35pt;height:12.25pt;z-index:2515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" filled="f" stroked="f" strokeweight=".5pt">
              <v:path arrowok="t"/>
              <v:textbox inset="0,0,0,0">
                <w:txbxContent>
                  <w:p w14:paraId="0491EEC3" w14:textId="77777777" w:rsidR="00E44034" w:rsidRPr="0009015E" w:rsidRDefault="00E44034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8160" behindDoc="0" locked="0" layoutInCell="1" allowOverlap="1" wp14:anchorId="3F2FF777" wp14:editId="2E356EA4">
              <wp:simplePos x="0" y="0"/>
              <wp:positionH relativeFrom="page">
                <wp:posOffset>1282065</wp:posOffset>
              </wp:positionH>
              <wp:positionV relativeFrom="page">
                <wp:posOffset>9005570</wp:posOffset>
              </wp:positionV>
              <wp:extent cx="321945" cy="172085"/>
              <wp:effectExtent l="0" t="0" r="0" b="0"/>
              <wp:wrapNone/>
              <wp:docPr id="76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945" cy="172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E24368" w14:textId="77777777" w:rsidR="00E44034" w:rsidRPr="006E416F" w:rsidRDefault="00E44034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Кол.уч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2FF777" id="Text Box 41" o:spid="_x0000_s1088" type="#_x0000_t202" style="position:absolute;margin-left:100.95pt;margin-top:709.1pt;width:25.35pt;height:13.55pt;z-index:2515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" filled="f" stroked="f" strokeweight=".5pt">
              <v:path arrowok="t"/>
              <v:textbox inset="0,0,0,0">
                <w:txbxContent>
                  <w:p w14:paraId="15E24368" w14:textId="77777777" w:rsidR="00E44034" w:rsidRPr="006E416F" w:rsidRDefault="00E44034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Кол.уч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9600" behindDoc="0" locked="0" layoutInCell="1" allowOverlap="1" wp14:anchorId="52E25E52" wp14:editId="51495A56">
              <wp:simplePos x="0" y="0"/>
              <wp:positionH relativeFrom="page">
                <wp:posOffset>1553210</wp:posOffset>
              </wp:positionH>
              <wp:positionV relativeFrom="page">
                <wp:posOffset>9932670</wp:posOffset>
              </wp:positionV>
              <wp:extent cx="716915" cy="178435"/>
              <wp:effectExtent l="0" t="0" r="0" b="0"/>
              <wp:wrapNone/>
              <wp:docPr id="75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915" cy="1784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7C1F38" w14:textId="77777777" w:rsidR="00E44034" w:rsidRPr="00EE123A" w:rsidRDefault="00E44034" w:rsidP="00EA695C">
                          <w:pPr>
                            <w:rPr>
                              <w:szCs w:val="18"/>
                            </w:rPr>
                          </w:pPr>
                        </w:p>
                        <w:p w14:paraId="7DC67EC8" w14:textId="77777777" w:rsidR="00E44034" w:rsidRPr="00EE123A" w:rsidRDefault="00E44034" w:rsidP="00EE123A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E25E52" id="Text Box 72" o:spid="_x0000_s1089" type="#_x0000_t202" style="position:absolute;margin-left:122.3pt;margin-top:782.1pt;width:56.45pt;height:14.05pt;z-index:2516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" filled="f" stroked="f" strokeweight=".5pt">
              <v:path arrowok="t"/>
              <v:textbox inset="1mm,0,0,0">
                <w:txbxContent>
                  <w:p w14:paraId="5D7C1F38" w14:textId="77777777" w:rsidR="00E44034" w:rsidRPr="00EE123A" w:rsidRDefault="00E44034" w:rsidP="00EA695C">
                    <w:pPr>
                      <w:rPr>
                        <w:szCs w:val="18"/>
                      </w:rPr>
                    </w:pPr>
                  </w:p>
                  <w:p w14:paraId="7DC67EC8" w14:textId="77777777" w:rsidR="00E44034" w:rsidRPr="00EE123A" w:rsidRDefault="00E44034" w:rsidP="00EE123A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787776" behindDoc="0" locked="0" layoutInCell="1" allowOverlap="1" wp14:anchorId="061B7A53" wp14:editId="673076E6">
              <wp:simplePos x="0" y="0"/>
              <wp:positionH relativeFrom="column">
                <wp:posOffset>4545330</wp:posOffset>
              </wp:positionH>
              <wp:positionV relativeFrom="paragraph">
                <wp:posOffset>92075</wp:posOffset>
              </wp:positionV>
              <wp:extent cx="88900" cy="379730"/>
              <wp:effectExtent l="1905" t="0" r="0" b="4445"/>
              <wp:wrapSquare wrapText="bothSides"/>
              <wp:docPr id="7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53716D" w14:textId="77777777" w:rsidR="00E44034" w:rsidRDefault="00E44034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  <w:p w14:paraId="243332C6" w14:textId="77777777" w:rsidR="00E44034" w:rsidRPr="00A913AA" w:rsidRDefault="00E44034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non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B7A53" id="_x0000_s1090" type="#_x0000_t202" style="position:absolute;margin-left:357.9pt;margin-top:7.25pt;width:7pt;height:29.9pt;z-index:25178777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" filled="f" stroked="f">
              <v:textbox inset="0,1mm,0,0">
                <w:txbxContent>
                  <w:p w14:paraId="2853716D" w14:textId="77777777" w:rsidR="00E44034" w:rsidRDefault="00E44034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  <w:p w14:paraId="243332C6" w14:textId="77777777" w:rsidR="00E44034" w:rsidRPr="00A913AA" w:rsidRDefault="00E44034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8560" behindDoc="0" locked="0" layoutInCell="1" allowOverlap="1" wp14:anchorId="494E50F6" wp14:editId="5C84CD6D">
              <wp:simplePos x="0" y="0"/>
              <wp:positionH relativeFrom="column">
                <wp:posOffset>-1221740</wp:posOffset>
              </wp:positionH>
              <wp:positionV relativeFrom="paragraph">
                <wp:posOffset>-1813560</wp:posOffset>
              </wp:positionV>
              <wp:extent cx="533400" cy="175260"/>
              <wp:effectExtent l="0" t="0" r="2540" b="0"/>
              <wp:wrapNone/>
              <wp:docPr id="72" name="Text 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254EA" w14:textId="77777777" w:rsidR="00E44034" w:rsidRPr="001052CF" w:rsidRDefault="00E44034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4E50F6" id="Text Box 236" o:spid="_x0000_s1091" type="#_x0000_t202" style="position:absolute;margin-left:-96.2pt;margin-top:-142.8pt;width:42pt;height:13.8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" filled="f" stroked="f">
              <v:textbox inset=".5mm,.5mm,.5mm,.5mm">
                <w:txbxContent>
                  <w:p w14:paraId="4BC254EA" w14:textId="77777777" w:rsidR="00E44034" w:rsidRPr="001052CF" w:rsidRDefault="00E44034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5488" behindDoc="0" locked="0" layoutInCell="1" allowOverlap="1" wp14:anchorId="6DC9A330" wp14:editId="6B866B69">
              <wp:simplePos x="0" y="0"/>
              <wp:positionH relativeFrom="column">
                <wp:posOffset>-1597660</wp:posOffset>
              </wp:positionH>
              <wp:positionV relativeFrom="paragraph">
                <wp:posOffset>-1813560</wp:posOffset>
              </wp:positionV>
              <wp:extent cx="381000" cy="175260"/>
              <wp:effectExtent l="2540" t="0" r="0" b="0"/>
              <wp:wrapNone/>
              <wp:docPr id="59" name="Text Box 2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6D2F89" w14:textId="77777777" w:rsidR="00E44034" w:rsidRPr="001052CF" w:rsidRDefault="00E44034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C9A330" id="Text Box 235" o:spid="_x0000_s1092" type="#_x0000_t202" style="position:absolute;margin-left:-125.8pt;margin-top:-142.8pt;width:30pt;height:13.8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" filled="f" stroked="f">
              <v:textbox inset=".5mm,.5mm,.5mm,.5mm">
                <w:txbxContent>
                  <w:p w14:paraId="3A6D2F89" w14:textId="77777777" w:rsidR="00E44034" w:rsidRPr="001052CF" w:rsidRDefault="00E44034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2416" behindDoc="0" locked="0" layoutInCell="1" allowOverlap="1" wp14:anchorId="1ED38878" wp14:editId="342717AC">
              <wp:simplePos x="0" y="0"/>
              <wp:positionH relativeFrom="column">
                <wp:posOffset>-1953260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8" name="Text 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AFDAFF" w14:textId="77777777" w:rsidR="00E44034" w:rsidRPr="001052CF" w:rsidRDefault="00E44034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D38878" id="Text Box 234" o:spid="_x0000_s1093" type="#_x0000_t202" style="position:absolute;margin-left:-153.8pt;margin-top:-142.8pt;width:30pt;height:13.8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" filled="f" stroked="f">
              <v:textbox inset=".5mm,.5mm,.5mm,.5mm">
                <w:txbxContent>
                  <w:p w14:paraId="76AFDAFF" w14:textId="77777777" w:rsidR="00E44034" w:rsidRPr="001052CF" w:rsidRDefault="00E44034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9344" behindDoc="0" locked="0" layoutInCell="1" allowOverlap="1" wp14:anchorId="5AC3DE2D" wp14:editId="272F4322">
              <wp:simplePos x="0" y="0"/>
              <wp:positionH relativeFrom="column">
                <wp:posOffset>-2317115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2540" b="0"/>
              <wp:wrapNone/>
              <wp:docPr id="57" name="Text 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B1B6C" w14:textId="77777777" w:rsidR="00E44034" w:rsidRPr="001052CF" w:rsidRDefault="00E44034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C3DE2D" id="Text Box 233" o:spid="_x0000_s1094" type="#_x0000_t202" style="position:absolute;margin-left:-182.45pt;margin-top:-142.8pt;width:30pt;height:13.8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" filled="f" stroked="f">
              <v:textbox inset=".5mm,.5mm,.5mm,.5mm">
                <w:txbxContent>
                  <w:p w14:paraId="3FFB1B6C" w14:textId="77777777" w:rsidR="00E44034" w:rsidRPr="001052CF" w:rsidRDefault="00E44034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6272" behindDoc="0" locked="0" layoutInCell="1" allowOverlap="1" wp14:anchorId="5B2F4093" wp14:editId="3ECD1D58">
              <wp:simplePos x="0" y="0"/>
              <wp:positionH relativeFrom="column">
                <wp:posOffset>-2667635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6" name="Text 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87AB0" w14:textId="77777777" w:rsidR="00E44034" w:rsidRPr="001052CF" w:rsidRDefault="00E44034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2F4093" id="Text Box 232" o:spid="_x0000_s1095" type="#_x0000_t202" style="position:absolute;margin-left:-210.05pt;margin-top:-142.8pt;width:30pt;height:13.8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" filled="f" stroked="f">
              <v:textbox inset=".5mm,.5mm,.5mm,.5mm">
                <w:txbxContent>
                  <w:p w14:paraId="08B87AB0" w14:textId="77777777" w:rsidR="00E44034" w:rsidRPr="001052CF" w:rsidRDefault="00E44034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0912" behindDoc="0" locked="0" layoutInCell="1" allowOverlap="1" wp14:anchorId="5DEB9FEB" wp14:editId="3362EA3D">
              <wp:simplePos x="0" y="0"/>
              <wp:positionH relativeFrom="column">
                <wp:posOffset>-3202940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3810" b="2540"/>
              <wp:wrapNone/>
              <wp:docPr id="55" name="Text 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B6857" w14:textId="77777777" w:rsidR="00E44034" w:rsidRPr="002F498A" w:rsidRDefault="00E44034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EB9FEB" id="Text Box 223" o:spid="_x0000_s1096" type="#_x0000_t202" style="position:absolute;margin-left:-252.2pt;margin-top:-383.9pt;width:14.15pt;height:56.7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" filled="f" stroked="f">
              <v:textbox style="layout-flow:vertical;mso-layout-flow-alt:bottom-to-top" inset=".5mm,.5mm,.5mm,1mm">
                <w:txbxContent>
                  <w:p w14:paraId="588B6857" w14:textId="77777777" w:rsidR="00E44034" w:rsidRPr="002F498A" w:rsidRDefault="00E44034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7840" behindDoc="0" locked="0" layoutInCell="1" allowOverlap="1" wp14:anchorId="74C10744" wp14:editId="2C40A521">
              <wp:simplePos x="0" y="0"/>
              <wp:positionH relativeFrom="column">
                <wp:posOffset>-3023870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0" b="2540"/>
              <wp:wrapNone/>
              <wp:docPr id="52" name="Text Box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4E3E3" w14:textId="77777777" w:rsidR="00E44034" w:rsidRPr="002F498A" w:rsidRDefault="00E44034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C10744" id="Text Box 222" o:spid="_x0000_s1097" type="#_x0000_t202" style="position:absolute;margin-left:-238.1pt;margin-top:-383.9pt;width:14.15pt;height:56.7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" filled="f" stroked="f">
              <v:textbox style="layout-flow:vertical;mso-layout-flow-alt:bottom-to-top" inset=".5mm,.5mm,.5mm,1mm">
                <w:txbxContent>
                  <w:p w14:paraId="54A4E3E3" w14:textId="77777777" w:rsidR="00E44034" w:rsidRPr="002F498A" w:rsidRDefault="00E44034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4768" behindDoc="0" locked="0" layoutInCell="1" allowOverlap="1" wp14:anchorId="470BAC58" wp14:editId="25DF7F24">
              <wp:simplePos x="0" y="0"/>
              <wp:positionH relativeFrom="column">
                <wp:posOffset>-2844800</wp:posOffset>
              </wp:positionH>
              <wp:positionV relativeFrom="paragraph">
                <wp:posOffset>-4875530</wp:posOffset>
              </wp:positionV>
              <wp:extent cx="179705" cy="720090"/>
              <wp:effectExtent l="3175" t="1270" r="0" b="2540"/>
              <wp:wrapNone/>
              <wp:docPr id="5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1D824" w14:textId="77777777" w:rsidR="00E44034" w:rsidRPr="002F498A" w:rsidRDefault="00E44034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0BAC58" id="Text Box 221" o:spid="_x0000_s1098" type="#_x0000_t202" style="position:absolute;margin-left:-224pt;margin-top:-383.9pt;width:14.15pt;height:56.7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" filled="f" stroked="f">
              <v:textbox style="layout-flow:vertical;mso-layout-flow-alt:bottom-to-top" inset=".5mm,.5mm,.5mm,1mm">
                <w:txbxContent>
                  <w:p w14:paraId="7F11D824" w14:textId="77777777" w:rsidR="00E44034" w:rsidRPr="002F498A" w:rsidRDefault="00E44034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1696" behindDoc="0" locked="0" layoutInCell="1" allowOverlap="1" wp14:anchorId="0A1D5362" wp14:editId="22149F22">
              <wp:simplePos x="0" y="0"/>
              <wp:positionH relativeFrom="column">
                <wp:posOffset>-3202940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3810" b="635"/>
              <wp:wrapNone/>
              <wp:docPr id="5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0B273B" w14:textId="77777777" w:rsidR="00E44034" w:rsidRPr="002F498A" w:rsidRDefault="00E44034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1D5362" id="Text Box 220" o:spid="_x0000_s1099" type="#_x0000_t202" style="position:absolute;margin-left:-252.2pt;margin-top:-327.5pt;width:14.15pt;height:56.7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14:paraId="450B273B" w14:textId="77777777" w:rsidR="00E44034" w:rsidRPr="002F498A" w:rsidRDefault="00E44034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8624" behindDoc="0" locked="0" layoutInCell="1" allowOverlap="1" wp14:anchorId="0C29AE9A" wp14:editId="361BF5DB">
              <wp:simplePos x="0" y="0"/>
              <wp:positionH relativeFrom="column">
                <wp:posOffset>-3023870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0" b="635"/>
              <wp:wrapNone/>
              <wp:docPr id="4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639440" w14:textId="77777777" w:rsidR="00E44034" w:rsidRPr="002F498A" w:rsidRDefault="00E44034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AE9A" id="Text Box 219" o:spid="_x0000_s1100" type="#_x0000_t202" style="position:absolute;margin-left:-238.1pt;margin-top:-327.5pt;width:14.15pt;height:56.7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" filled="f" stroked="f">
              <v:textbox style="layout-flow:vertical;mso-layout-flow-alt:bottom-to-top" inset=".5mm,.5mm,.5mm,.5mm">
                <w:txbxContent>
                  <w:p w14:paraId="35639440" w14:textId="77777777" w:rsidR="00E44034" w:rsidRPr="002F498A" w:rsidRDefault="00E44034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5552" behindDoc="0" locked="0" layoutInCell="1" allowOverlap="1" wp14:anchorId="69B396F7" wp14:editId="29B37BB7">
              <wp:simplePos x="0" y="0"/>
              <wp:positionH relativeFrom="column">
                <wp:posOffset>-2844800</wp:posOffset>
              </wp:positionH>
              <wp:positionV relativeFrom="paragraph">
                <wp:posOffset>-4159250</wp:posOffset>
              </wp:positionV>
              <wp:extent cx="179705" cy="720090"/>
              <wp:effectExtent l="3175" t="3175" r="0" b="635"/>
              <wp:wrapNone/>
              <wp:docPr id="4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2D3B7" w14:textId="77777777" w:rsidR="00E44034" w:rsidRPr="002F498A" w:rsidRDefault="00E44034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B396F7" id="Text Box 218" o:spid="_x0000_s1101" type="#_x0000_t202" style="position:absolute;margin-left:-224pt;margin-top:-327.5pt;width:14.15pt;height:56.7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14:paraId="1E62D3B7" w14:textId="77777777" w:rsidR="00E44034" w:rsidRPr="002F498A" w:rsidRDefault="00E44034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732480" behindDoc="0" locked="0" layoutInCell="1" allowOverlap="1" wp14:anchorId="659DEA3A" wp14:editId="762FAF99">
              <wp:simplePos x="0" y="0"/>
              <wp:positionH relativeFrom="column">
                <wp:posOffset>-3096260</wp:posOffset>
              </wp:positionH>
              <wp:positionV relativeFrom="paragraph">
                <wp:posOffset>-3439160</wp:posOffset>
              </wp:positionV>
              <wp:extent cx="182880" cy="3078480"/>
              <wp:effectExtent l="0" t="0" r="0" b="0"/>
              <wp:wrapNone/>
              <wp:docPr id="34" name="Group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2880" cy="3078480"/>
                        <a:chOff x="750" y="10929"/>
                        <a:chExt cx="288" cy="4848"/>
                      </a:xfrm>
                    </wpg:grpSpPr>
                    <wps:wsp>
                      <wps:cNvPr id="41" name="Text Box 215"/>
                      <wps:cNvSpPr txBox="1">
                        <a:spLocks noChangeArrowheads="1"/>
                      </wps:cNvSpPr>
                      <wps:spPr bwMode="auto">
                        <a:xfrm>
                          <a:off x="750" y="12357"/>
                          <a:ext cx="288" cy="19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723DA" w14:textId="77777777" w:rsidR="00E44034" w:rsidRPr="00BD43A2" w:rsidRDefault="00E44034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2" name="Text Box 216"/>
                      <wps:cNvSpPr txBox="1">
                        <a:spLocks noChangeArrowheads="1"/>
                      </wps:cNvSpPr>
                      <wps:spPr bwMode="auto">
                        <a:xfrm>
                          <a:off x="750" y="1434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96A613" w14:textId="77777777" w:rsidR="00E44034" w:rsidRPr="00BD43A2" w:rsidRDefault="00E44034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3" name="Text Box 217"/>
                      <wps:cNvSpPr txBox="1">
                        <a:spLocks noChangeArrowheads="1"/>
                      </wps:cNvSpPr>
                      <wps:spPr bwMode="auto">
                        <a:xfrm>
                          <a:off x="750" y="1092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2C80D" w14:textId="77777777" w:rsidR="00E44034" w:rsidRPr="00BD43A2" w:rsidRDefault="00E44034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Взам. инв. №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9DEA3A" id="Group 214" o:spid="_x0000_s1102" style="position:absolute;margin-left:-243.8pt;margin-top:-270.8pt;width:14.4pt;height:242.4pt;z-index:251732480" coordorigin="750,10929" coordsize="288,4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">
              <v:shape id="Text Box 215" o:spid="_x0000_s1103" type="#_x0000_t202" style="position:absolute;left:750;top:12357;width:288;height:1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14:paraId="302723DA" w14:textId="77777777" w:rsidR="00E44034" w:rsidRPr="00BD43A2" w:rsidRDefault="00E44034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Подп. и дата</w:t>
                      </w:r>
                    </w:p>
                  </w:txbxContent>
                </v:textbox>
              </v:shape>
              <v:shape id="Text Box 216" o:spid="_x0000_s1104" type="#_x0000_t202" style="position:absolute;left:750;top:1434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14:paraId="0B96A613" w14:textId="77777777" w:rsidR="00E44034" w:rsidRPr="00BD43A2" w:rsidRDefault="00E44034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Инв. № подл.</w:t>
                      </w:r>
                    </w:p>
                  </w:txbxContent>
                </v:textbox>
              </v:shape>
              <v:shape id="Text Box 217" o:spid="_x0000_s1105" type="#_x0000_t202" style="position:absolute;left:750;top:1092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14:paraId="6D92C80D" w14:textId="77777777" w:rsidR="00E44034" w:rsidRPr="00BD43A2" w:rsidRDefault="00E44034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Взам. инв. №</w:t>
                      </w:r>
                    </w:p>
                  </w:txbxContent>
                </v:textbox>
              </v:shape>
            </v:group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3200" behindDoc="0" locked="0" layoutInCell="1" allowOverlap="1" wp14:anchorId="1E707C71" wp14:editId="5C62B844">
              <wp:simplePos x="0" y="0"/>
              <wp:positionH relativeFrom="page">
                <wp:posOffset>-2844165</wp:posOffset>
              </wp:positionH>
              <wp:positionV relativeFrom="paragraph">
                <wp:posOffset>-3454400</wp:posOffset>
              </wp:positionV>
              <wp:extent cx="0" cy="3089910"/>
              <wp:effectExtent l="22860" t="22225" r="15240" b="21590"/>
              <wp:wrapNone/>
              <wp:docPr id="29" name="Line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308991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3A5186" id="Line 231" o:spid="_x0000_s1026" style="position:absolute;flip:y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23.95pt,-272pt" to="-223.9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" strokeweight="2.25pt">
              <w10:wrap anchorx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7904" behindDoc="0" locked="0" layoutInCell="1" allowOverlap="1" wp14:anchorId="5243F1E7" wp14:editId="13A405A9">
              <wp:simplePos x="0" y="0"/>
              <wp:positionH relativeFrom="column">
                <wp:posOffset>-3398520</wp:posOffset>
              </wp:positionH>
              <wp:positionV relativeFrom="page">
                <wp:posOffset>-3441065</wp:posOffset>
              </wp:positionV>
              <wp:extent cx="426720" cy="0"/>
              <wp:effectExtent l="20955" t="16510" r="19050" b="21590"/>
              <wp:wrapNone/>
              <wp:docPr id="28" name="Line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290909" id="Line 206" o:spid="_x0000_s1026" style="position:absolute;flip:x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67.6pt,-270.95pt" to="-234pt,-2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" strokeweight="2.25pt">
              <w10:wrap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0192" behindDoc="0" locked="0" layoutInCell="1" allowOverlap="1" wp14:anchorId="1679D699" wp14:editId="5B2A79E1">
              <wp:simplePos x="0" y="0"/>
              <wp:positionH relativeFrom="page">
                <wp:posOffset>-3024505</wp:posOffset>
              </wp:positionH>
              <wp:positionV relativeFrom="page">
                <wp:posOffset>-3441700</wp:posOffset>
              </wp:positionV>
              <wp:extent cx="426720" cy="0"/>
              <wp:effectExtent l="23495" t="15875" r="16510" b="22225"/>
              <wp:wrapNone/>
              <wp:docPr id="27" name="Line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8B09CD" id="Line 210" o:spid="_x0000_s1026" style="position:absolute;flip:x;z-index: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1pt" to="-204.55pt,-2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" strokeweight="2.25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7120" behindDoc="0" locked="0" layoutInCell="1" allowOverlap="1" wp14:anchorId="0792A5D3" wp14:editId="1FF05783">
              <wp:simplePos x="0" y="0"/>
              <wp:positionH relativeFrom="page">
                <wp:posOffset>-3024505</wp:posOffset>
              </wp:positionH>
              <wp:positionV relativeFrom="paragraph">
                <wp:posOffset>-2538095</wp:posOffset>
              </wp:positionV>
              <wp:extent cx="426720" cy="0"/>
              <wp:effectExtent l="23495" t="14605" r="16510" b="23495"/>
              <wp:wrapNone/>
              <wp:docPr id="26" name="Line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EE6CA8" id="Line 209" o:spid="_x0000_s1026" style="position:absolute;flip:x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38.15pt,-199.85pt" to="-204.55pt,-1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" strokeweight="2.25pt">
              <w10:wrap anchorx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4048" behindDoc="0" locked="0" layoutInCell="1" allowOverlap="1" wp14:anchorId="6259F77B" wp14:editId="3078210C">
              <wp:simplePos x="0" y="0"/>
              <wp:positionH relativeFrom="page">
                <wp:posOffset>-3024505</wp:posOffset>
              </wp:positionH>
              <wp:positionV relativeFrom="page">
                <wp:posOffset>-3441065</wp:posOffset>
              </wp:positionV>
              <wp:extent cx="0" cy="3085465"/>
              <wp:effectExtent l="23495" t="16510" r="14605" b="22225"/>
              <wp:wrapNone/>
              <wp:docPr id="25" name="Line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308546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73CF7A" id="Line 208" o:spid="_x0000_s1026" style="position:absolute;flip:x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0.95pt" to="-238.15pt,-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" strokeweight="2.25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7056" behindDoc="0" locked="0" layoutInCell="1" allowOverlap="1" wp14:anchorId="0B988A67" wp14:editId="76023801">
              <wp:simplePos x="0" y="0"/>
              <wp:positionH relativeFrom="column">
                <wp:posOffset>-1938020</wp:posOffset>
              </wp:positionH>
              <wp:positionV relativeFrom="paragraph">
                <wp:posOffset>-547370</wp:posOffset>
              </wp:positionV>
              <wp:extent cx="720090" cy="180975"/>
              <wp:effectExtent l="0" t="0" r="0" b="4445"/>
              <wp:wrapNone/>
              <wp:docPr id="24" name="Text 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6916F" w14:textId="77777777" w:rsidR="00E44034" w:rsidRPr="001100F4" w:rsidRDefault="00E44034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0800" tIns="18000" rIns="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988A67" id="Text Box 225" o:spid="_x0000_s1106" type="#_x0000_t202" style="position:absolute;margin-left:-152.6pt;margin-top:-43.1pt;width:56.7pt;height:14.2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" filled="f" stroked="f">
              <v:textbox inset=".3mm,.5mm,0,1mm">
                <w:txbxContent>
                  <w:p w14:paraId="41D6916F" w14:textId="77777777" w:rsidR="00E44034" w:rsidRPr="001100F4" w:rsidRDefault="00E44034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0128" behindDoc="0" locked="0" layoutInCell="1" allowOverlap="1" wp14:anchorId="4E2B6D1B" wp14:editId="730590A1">
              <wp:simplePos x="0" y="0"/>
              <wp:positionH relativeFrom="column">
                <wp:posOffset>-453390</wp:posOffset>
              </wp:positionH>
              <wp:positionV relativeFrom="paragraph">
                <wp:posOffset>-546100</wp:posOffset>
              </wp:positionV>
              <wp:extent cx="377190" cy="180975"/>
              <wp:effectExtent l="3810" t="0" r="0" b="3175"/>
              <wp:wrapNone/>
              <wp:docPr id="23" name="Text 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C1ACED" w14:textId="77777777" w:rsidR="00E44034" w:rsidRPr="002F498A" w:rsidRDefault="00E44034" w:rsidP="004819D7">
                          <w:pPr>
                            <w:rPr>
                              <w:szCs w:val="18"/>
                            </w:rPr>
                          </w:pPr>
                        </w:p>
                        <w:p w14:paraId="2A13B825" w14:textId="77777777" w:rsidR="00E44034" w:rsidRPr="006E416F" w:rsidRDefault="00E44034" w:rsidP="00A21EC6">
                          <w:pPr>
                            <w:jc w:val="center"/>
                            <w:rPr>
                              <w:w w:val="75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10800" tIns="36000" rIns="108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2B6D1B" id="Text Box 226" o:spid="_x0000_s1107" type="#_x0000_t202" style="position:absolute;margin-left:-35.7pt;margin-top:-43pt;width:29.7pt;height:14.2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" filled="f" stroked="f">
              <v:textbox inset=".3mm,1mm,.3mm,1mm">
                <w:txbxContent>
                  <w:p w14:paraId="1DC1ACED" w14:textId="77777777" w:rsidR="00E44034" w:rsidRPr="002F498A" w:rsidRDefault="00E44034" w:rsidP="004819D7">
                    <w:pPr>
                      <w:rPr>
                        <w:szCs w:val="18"/>
                      </w:rPr>
                    </w:pPr>
                  </w:p>
                  <w:p w14:paraId="2A13B825" w14:textId="77777777" w:rsidR="00E44034" w:rsidRPr="006E416F" w:rsidRDefault="00E44034" w:rsidP="00A21EC6">
                    <w:pPr>
                      <w:jc w:val="center"/>
                      <w:rPr>
                        <w:w w:val="75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3984" behindDoc="0" locked="0" layoutInCell="1" allowOverlap="1" wp14:anchorId="378A58F0" wp14:editId="5182D11E">
              <wp:simplePos x="0" y="0"/>
              <wp:positionH relativeFrom="column">
                <wp:posOffset>-2430145</wp:posOffset>
              </wp:positionH>
              <wp:positionV relativeFrom="paragraph">
                <wp:posOffset>-553085</wp:posOffset>
              </wp:positionV>
              <wp:extent cx="720090" cy="180975"/>
              <wp:effectExtent l="0" t="0" r="0" b="635"/>
              <wp:wrapNone/>
              <wp:docPr id="22" name="Text 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44DA0" w14:textId="77777777" w:rsidR="00E44034" w:rsidRPr="002F498A" w:rsidRDefault="00E44034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8A58F0" id="Text Box 224" o:spid="_x0000_s1108" type="#_x0000_t202" style="position:absolute;margin-left:-191.35pt;margin-top:-43.55pt;width:56.7pt;height:14.2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" filled="f" stroked="f">
              <v:textbox inset=".5mm,.5mm,.5mm,1mm">
                <w:txbxContent>
                  <w:p w14:paraId="0B544DA0" w14:textId="77777777" w:rsidR="00E44034" w:rsidRPr="002F498A" w:rsidRDefault="00E44034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9408" behindDoc="0" locked="0" layoutInCell="1" allowOverlap="1" wp14:anchorId="229D5540" wp14:editId="08DC3A91">
              <wp:simplePos x="0" y="0"/>
              <wp:positionH relativeFrom="page">
                <wp:posOffset>-3150235</wp:posOffset>
              </wp:positionH>
              <wp:positionV relativeFrom="page">
                <wp:posOffset>-4881880</wp:posOffset>
              </wp:positionV>
              <wp:extent cx="541020" cy="0"/>
              <wp:effectExtent l="12065" t="13970" r="8890" b="14605"/>
              <wp:wrapNone/>
              <wp:docPr id="21" name="Line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F8AFA3" id="Line 213" o:spid="_x0000_s1026" style="position:absolute;flip:x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48.05pt,-384.4pt" to="-205.45pt,-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" strokeweight="1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6336" behindDoc="0" locked="0" layoutInCell="1" allowOverlap="1" wp14:anchorId="03BF76A4" wp14:editId="63371A43">
              <wp:simplePos x="0" y="0"/>
              <wp:positionH relativeFrom="page">
                <wp:posOffset>-3150235</wp:posOffset>
              </wp:positionH>
              <wp:positionV relativeFrom="paragraph">
                <wp:posOffset>-4163060</wp:posOffset>
              </wp:positionV>
              <wp:extent cx="541020" cy="0"/>
              <wp:effectExtent l="12065" t="8890" r="8890" b="10160"/>
              <wp:wrapNone/>
              <wp:docPr id="20" name="Line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4E6750" id="Line 212" o:spid="_x0000_s1026" style="position:absolute;flip:x;z-index: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48.05pt,-327.8pt" to="-205.45pt,-3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" strokeweight="1pt">
              <w10:wrap anchorx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3264" behindDoc="0" locked="0" layoutInCell="1" allowOverlap="1" wp14:anchorId="53F76E61" wp14:editId="56526A9C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14605" r="10795" b="13970"/>
              <wp:wrapNone/>
              <wp:docPr id="19" name="Line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19348A" id="Line 211" o:spid="_x0000_s1026" style="position:absolute;flip:x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" strokeweight="1pt"/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0976" behindDoc="0" locked="0" layoutInCell="1" allowOverlap="1" wp14:anchorId="32D0C7AD" wp14:editId="0E890BFF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5080" r="10795" b="13970"/>
              <wp:wrapNone/>
              <wp:docPr id="18" name="Line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97E3E0" id="Line 207" o:spid="_x0000_s1026" style="position:absolute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"/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4832" behindDoc="0" locked="0" layoutInCell="1" allowOverlap="1" wp14:anchorId="3A9DE870" wp14:editId="56EAF05F">
              <wp:simplePos x="0" y="0"/>
              <wp:positionH relativeFrom="page">
                <wp:posOffset>-2232025</wp:posOffset>
              </wp:positionH>
              <wp:positionV relativeFrom="page">
                <wp:posOffset>-1814830</wp:posOffset>
              </wp:positionV>
              <wp:extent cx="0" cy="544830"/>
              <wp:effectExtent l="15875" t="23495" r="22225" b="22225"/>
              <wp:wrapNone/>
              <wp:docPr id="17" name="Line 2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ED2045" id="Line 205" o:spid="_x0000_s1026" style="position:absolute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75.75pt,-142.9pt" to="-175.75pt,-1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" strokeweight="2.25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1760" behindDoc="0" locked="0" layoutInCell="1" allowOverlap="1" wp14:anchorId="0E1444A1" wp14:editId="3A999F58">
              <wp:simplePos x="0" y="0"/>
              <wp:positionH relativeFrom="page">
                <wp:posOffset>-1511935</wp:posOffset>
              </wp:positionH>
              <wp:positionV relativeFrom="paragraph">
                <wp:posOffset>-1818005</wp:posOffset>
              </wp:positionV>
              <wp:extent cx="0" cy="544830"/>
              <wp:effectExtent l="21590" t="20320" r="16510" b="15875"/>
              <wp:wrapNone/>
              <wp:docPr id="16" name="Line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569625" id="Line 204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19.05pt,-143.15pt" to="-119.05pt,-1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" strokeweight="2.25pt">
              <w10:wrap anchorx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3282B80E" wp14:editId="5BDBB6B1">
              <wp:simplePos x="0" y="0"/>
              <wp:positionH relativeFrom="page">
                <wp:posOffset>2088515</wp:posOffset>
              </wp:positionH>
              <wp:positionV relativeFrom="page">
                <wp:posOffset>-1271270</wp:posOffset>
              </wp:positionV>
              <wp:extent cx="0" cy="906780"/>
              <wp:effectExtent l="21590" t="14605" r="16510" b="21590"/>
              <wp:wrapNone/>
              <wp:docPr id="15" name="Line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90678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1B6CE6" id="Line 202" o:spid="_x0000_s1026" style="position:absolute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4.45pt,-100.1pt" to="164.4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" strokeweight="2.25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16FC9AB1" wp14:editId="73C72B79">
              <wp:simplePos x="0" y="0"/>
              <wp:positionH relativeFrom="page">
                <wp:posOffset>-252095</wp:posOffset>
              </wp:positionH>
              <wp:positionV relativeFrom="paragraph">
                <wp:posOffset>-1816100</wp:posOffset>
              </wp:positionV>
              <wp:extent cx="0" cy="1443990"/>
              <wp:effectExtent l="14605" t="22225" r="23495" b="19685"/>
              <wp:wrapNone/>
              <wp:docPr id="14" name="Line 2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0D0F68" id="Line 201" o:spid="_x0000_s1026" style="position:absolute;flip:x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9.85pt,-143pt" to="-19.85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" strokeweight="2.25pt">
              <w10:wrap anchorx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2544" behindDoc="0" locked="0" layoutInCell="1" allowOverlap="1" wp14:anchorId="3ADBC37C" wp14:editId="1BE72FB6">
              <wp:simplePos x="0" y="0"/>
              <wp:positionH relativeFrom="page">
                <wp:posOffset>-612140</wp:posOffset>
              </wp:positionH>
              <wp:positionV relativeFrom="paragraph">
                <wp:posOffset>-1816100</wp:posOffset>
              </wp:positionV>
              <wp:extent cx="0" cy="1443990"/>
              <wp:effectExtent l="16510" t="22225" r="21590" b="19685"/>
              <wp:wrapNone/>
              <wp:docPr id="13" name="Line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720B65" id="Line 200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48.2pt,-143pt" to="-48.2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" strokeweight="2.25pt">
              <w10:wrap anchorx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0F1E0D6C" wp14:editId="0EF59379">
              <wp:simplePos x="0" y="0"/>
              <wp:positionH relativeFrom="page">
                <wp:posOffset>-1151890</wp:posOffset>
              </wp:positionH>
              <wp:positionV relativeFrom="page">
                <wp:posOffset>-1813560</wp:posOffset>
              </wp:positionV>
              <wp:extent cx="0" cy="1443990"/>
              <wp:effectExtent l="19685" t="15240" r="18415" b="17145"/>
              <wp:wrapNone/>
              <wp:docPr id="12" name="Line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9A3984" id="Line 199" o:spid="_x0000_s1026" style="position:absolute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90.7pt,-142.8pt" to="-90.7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7E273503" wp14:editId="4129ACCD">
              <wp:simplePos x="0" y="0"/>
              <wp:positionH relativeFrom="page">
                <wp:posOffset>-1871980</wp:posOffset>
              </wp:positionH>
              <wp:positionV relativeFrom="page">
                <wp:posOffset>-1813560</wp:posOffset>
              </wp:positionV>
              <wp:extent cx="0" cy="1443990"/>
              <wp:effectExtent l="23495" t="15240" r="14605" b="17145"/>
              <wp:wrapNone/>
              <wp:docPr id="11" name="Line 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4CF301" id="Line 198" o:spid="_x0000_s1026" style="position:absolute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47.4pt,-142.8pt" to="-147.4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" strokeweight="2.25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76D6FFEC" wp14:editId="3124FD91">
              <wp:simplePos x="0" y="0"/>
              <wp:positionH relativeFrom="page">
                <wp:posOffset>2080895</wp:posOffset>
              </wp:positionH>
              <wp:positionV relativeFrom="page">
                <wp:posOffset>-1089660</wp:posOffset>
              </wp:positionV>
              <wp:extent cx="1809750" cy="0"/>
              <wp:effectExtent l="23495" t="15240" r="14605" b="22860"/>
              <wp:wrapNone/>
              <wp:docPr id="10" name="Line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180975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420283" id="Line 197" o:spid="_x0000_s1026" style="position:absolute;flip:x y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3.85pt,-85.8pt" to="306.35pt,-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" strokeweight="2.25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73206ED3" wp14:editId="3E489BF9">
              <wp:simplePos x="0" y="0"/>
              <wp:positionH relativeFrom="page">
                <wp:posOffset>-2592070</wp:posOffset>
              </wp:positionH>
              <wp:positionV relativeFrom="page">
                <wp:posOffset>-1814830</wp:posOffset>
              </wp:positionV>
              <wp:extent cx="6480175" cy="0"/>
              <wp:effectExtent l="17780" t="23495" r="17145" b="14605"/>
              <wp:wrapNone/>
              <wp:docPr id="9" name="Line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B74230" id="Line 196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42.9pt" to="306.15pt,-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" strokeweight="2.25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02947B19" wp14:editId="1543272E">
              <wp:simplePos x="0" y="0"/>
              <wp:positionH relativeFrom="page">
                <wp:posOffset>-2592070</wp:posOffset>
              </wp:positionH>
              <wp:positionV relativeFrom="page">
                <wp:posOffset>-547370</wp:posOffset>
              </wp:positionV>
              <wp:extent cx="2354580" cy="0"/>
              <wp:effectExtent l="8255" t="14605" r="8890" b="13970"/>
              <wp:wrapNone/>
              <wp:docPr id="8" name="Line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BB2C2" id="Line 195" o:spid="_x0000_s1026" style="position:absolute;flip:x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43.1pt" to="-18.7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" strokeweight="1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4C42D2EC" wp14:editId="3AA295F4">
              <wp:simplePos x="0" y="0"/>
              <wp:positionH relativeFrom="page">
                <wp:posOffset>-2592070</wp:posOffset>
              </wp:positionH>
              <wp:positionV relativeFrom="page">
                <wp:posOffset>-730885</wp:posOffset>
              </wp:positionV>
              <wp:extent cx="2354580" cy="0"/>
              <wp:effectExtent l="8255" t="12065" r="8890" b="6985"/>
              <wp:wrapNone/>
              <wp:docPr id="7" name="Line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2E0796" id="Line 194" o:spid="_x0000_s1026" style="position:absolute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57.55pt" to="-18.7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/irHAIAADU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0A5F92E7" wp14:editId="0F93528E">
              <wp:simplePos x="0" y="0"/>
              <wp:positionH relativeFrom="page">
                <wp:posOffset>-2592070</wp:posOffset>
              </wp:positionH>
              <wp:positionV relativeFrom="page">
                <wp:posOffset>-907415</wp:posOffset>
              </wp:positionV>
              <wp:extent cx="2354580" cy="0"/>
              <wp:effectExtent l="8255" t="6985" r="8890" b="12065"/>
              <wp:wrapNone/>
              <wp:docPr id="6" name="Line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56660D" id="Line 193" o:spid="_x0000_s1026" style="position:absolute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71.45pt" to="-18.7pt,-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VIxHAIAADUEAAAOAAAAZHJzL2Uyb0RvYy54bWysU02P2yAQvVfqf0DcE9uJk02sOKvKTtrD&#10;dh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21D2D2A0" wp14:editId="2FE71114">
              <wp:simplePos x="0" y="0"/>
              <wp:positionH relativeFrom="page">
                <wp:posOffset>-2592070</wp:posOffset>
              </wp:positionH>
              <wp:positionV relativeFrom="page">
                <wp:posOffset>-1093470</wp:posOffset>
              </wp:positionV>
              <wp:extent cx="2354580" cy="0"/>
              <wp:effectExtent l="8255" t="11430" r="8890" b="7620"/>
              <wp:wrapNone/>
              <wp:docPr id="5" name="Line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EFCCA6" id="Line 192" o:spid="_x0000_s1026" style="position:absolute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86.1pt" to="-18.7pt,-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E86F4A5" wp14:editId="2A64499D">
              <wp:simplePos x="0" y="0"/>
              <wp:positionH relativeFrom="page">
                <wp:posOffset>-2592070</wp:posOffset>
              </wp:positionH>
              <wp:positionV relativeFrom="page">
                <wp:posOffset>-1634490</wp:posOffset>
              </wp:positionV>
              <wp:extent cx="2354580" cy="0"/>
              <wp:effectExtent l="8255" t="13335" r="8890" b="15240"/>
              <wp:wrapNone/>
              <wp:docPr id="4" name="Line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D5783C" id="Line 191" o:spid="_x0000_s1026" style="position:absolute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28.7pt" to="-18.7pt,-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" strokeweight="1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468E68C" wp14:editId="276172E2">
              <wp:simplePos x="0" y="0"/>
              <wp:positionH relativeFrom="page">
                <wp:posOffset>-2592070</wp:posOffset>
              </wp:positionH>
              <wp:positionV relativeFrom="page">
                <wp:posOffset>-1450975</wp:posOffset>
              </wp:positionV>
              <wp:extent cx="2354580" cy="0"/>
              <wp:effectExtent l="17780" t="15875" r="18415" b="22225"/>
              <wp:wrapNone/>
              <wp:docPr id="3" name="Line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81675E" id="Line 190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14.25pt" to="-18.7pt,-1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1296" behindDoc="0" locked="0" layoutInCell="1" allowOverlap="1" wp14:anchorId="608122C3" wp14:editId="551F8ACD">
              <wp:simplePos x="0" y="0"/>
              <wp:positionH relativeFrom="page">
                <wp:posOffset>3420110</wp:posOffset>
              </wp:positionH>
              <wp:positionV relativeFrom="page">
                <wp:posOffset>10081895</wp:posOffset>
              </wp:positionV>
              <wp:extent cx="3959860" cy="17843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59860" cy="17843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0" w:type="auto"/>
                            <w:jc w:val="center"/>
                            <w:tblLook w:val="04A0" w:firstRow="1" w:lastRow="0" w:firstColumn="1" w:lastColumn="0" w:noHBand="0" w:noVBand="1"/>
                          </w:tblPr>
                          <w:tblGrid>
                            <w:gridCol w:w="4390"/>
                            <w:gridCol w:w="1816"/>
                          </w:tblGrid>
                          <w:tr w:rsidR="00E44034" w:rsidRPr="00F45FFB" w14:paraId="0CF7CB1A" w14:textId="77777777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14:paraId="7FDD6037" w14:textId="77777777" w:rsidR="00E44034" w:rsidRPr="00F45FFB" w:rsidRDefault="00E44034" w:rsidP="00F45FFB">
                                <w:pPr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  <w:t>Копировал:</w:t>
                                </w: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14:paraId="6AC11963" w14:textId="77777777" w:rsidR="00E44034" w:rsidRPr="00F45FFB" w:rsidRDefault="00E44034" w:rsidP="00F45FFB">
                                <w:pPr>
                                  <w:jc w:val="right"/>
                                  <w:rPr>
                                    <w:color w:val="000000"/>
                                    <w:w w:val="75"/>
                                    <w:sz w:val="22"/>
                                    <w:szCs w:val="26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6"/>
                                  </w:rPr>
                                  <w:t xml:space="preserve"> Формат А4</w:t>
                                </w:r>
                              </w:p>
                            </w:tc>
                          </w:tr>
                          <w:tr w:rsidR="00E44034" w:rsidRPr="00F45FFB" w14:paraId="1B9954A9" w14:textId="77777777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14:paraId="193759A6" w14:textId="77777777" w:rsidR="00E44034" w:rsidRPr="00F45FFB" w:rsidRDefault="00E44034" w:rsidP="00F45FFB">
                                <w:pPr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14:paraId="7B76E76E" w14:textId="77777777" w:rsidR="00E44034" w:rsidRPr="00F45FFB" w:rsidRDefault="00E44034" w:rsidP="00F45FFB">
                                <w:pPr>
                                  <w:jc w:val="right"/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</w:tr>
                        </w:tbl>
                        <w:p w14:paraId="645187DF" w14:textId="77777777" w:rsidR="00E44034" w:rsidRPr="00F45FFB" w:rsidRDefault="00E44034" w:rsidP="00641D3E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8122C3" id="Rectangle 2" o:spid="_x0000_s1109" style="position:absolute;margin-left:269.3pt;margin-top:793.85pt;width:311.8pt;height:14.05pt;z-index:25151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" filled="f" stroked="f" strokeweight="1pt">
              <v:path arrowok="t"/>
              <v:textbox inset="0,0,0,0">
                <w:txbxContent>
                  <w:tbl>
                    <w:tblPr>
                      <w:tblW w:w="0" w:type="auto"/>
                      <w:jc w:val="center"/>
                      <w:tblLook w:val="04A0" w:firstRow="1" w:lastRow="0" w:firstColumn="1" w:lastColumn="0" w:noHBand="0" w:noVBand="1"/>
                    </w:tblPr>
                    <w:tblGrid>
                      <w:gridCol w:w="4390"/>
                      <w:gridCol w:w="1816"/>
                    </w:tblGrid>
                    <w:tr w:rsidR="00E44034" w:rsidRPr="00F45FFB" w14:paraId="0CF7CB1A" w14:textId="77777777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14:paraId="7FDD6037" w14:textId="77777777" w:rsidR="00E44034" w:rsidRPr="00F45FFB" w:rsidRDefault="00E44034" w:rsidP="00F45FFB">
                          <w:pPr>
                            <w:rPr>
                              <w:color w:val="000000"/>
                              <w:w w:val="75"/>
                              <w:szCs w:val="28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8"/>
                            </w:rPr>
                            <w:t>Копировал:</w:t>
                          </w: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14:paraId="6AC11963" w14:textId="77777777" w:rsidR="00E44034" w:rsidRPr="00F45FFB" w:rsidRDefault="00E44034" w:rsidP="00F45FFB">
                          <w:pPr>
                            <w:jc w:val="right"/>
                            <w:rPr>
                              <w:color w:val="000000"/>
                              <w:w w:val="75"/>
                              <w:sz w:val="22"/>
                              <w:szCs w:val="26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6"/>
                            </w:rPr>
                            <w:t xml:space="preserve"> Формат А4</w:t>
                          </w:r>
                        </w:p>
                      </w:tc>
                    </w:tr>
                    <w:tr w:rsidR="00E44034" w:rsidRPr="00F45FFB" w14:paraId="1B9954A9" w14:textId="77777777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14:paraId="193759A6" w14:textId="77777777" w:rsidR="00E44034" w:rsidRPr="00F45FFB" w:rsidRDefault="00E44034" w:rsidP="00F45FFB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14:paraId="7B76E76E" w14:textId="77777777" w:rsidR="00E44034" w:rsidRPr="00F45FFB" w:rsidRDefault="00E44034" w:rsidP="00F45FFB">
                          <w:pPr>
                            <w:jc w:val="right"/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</w:tr>
                  </w:tbl>
                  <w:p w14:paraId="645187DF" w14:textId="77777777" w:rsidR="00E44034" w:rsidRPr="00F45FFB" w:rsidRDefault="00E44034" w:rsidP="00641D3E">
                    <w:pPr>
                      <w:rPr>
                        <w:color w:val="000000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6592" behindDoc="0" locked="0" layoutInCell="1" allowOverlap="1" wp14:anchorId="361CACE5" wp14:editId="05219F8B">
              <wp:simplePos x="0" y="0"/>
              <wp:positionH relativeFrom="page">
                <wp:posOffset>2341245</wp:posOffset>
              </wp:positionH>
              <wp:positionV relativeFrom="page">
                <wp:posOffset>8822055</wp:posOffset>
              </wp:positionV>
              <wp:extent cx="539750" cy="179705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9C1AD57" w14:textId="77777777" w:rsidR="00E44034" w:rsidRPr="006E416F" w:rsidRDefault="00E44034" w:rsidP="00EC3477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1CACE5" id="Text Box 53" o:spid="_x0000_s1110" type="#_x0000_t202" style="position:absolute;margin-left:184.35pt;margin-top:694.65pt;width:42.5pt;height:14.15pt;z-index:2515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" filled="f" stroked="f" strokeweight=".5pt">
              <v:path arrowok="t"/>
              <v:textbox inset="0,0,0,0">
                <w:txbxContent>
                  <w:p w14:paraId="09C1AD57" w14:textId="77777777" w:rsidR="00E44034" w:rsidRPr="006E416F" w:rsidRDefault="00E44034" w:rsidP="00EC3477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8944" behindDoc="0" locked="0" layoutInCell="1" allowOverlap="1" wp14:anchorId="75F23C82" wp14:editId="69083D16">
              <wp:simplePos x="0" y="0"/>
              <wp:positionH relativeFrom="page">
                <wp:posOffset>2880995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04C100" w14:textId="5A126379" w:rsidR="00E44034" w:rsidRPr="00397880" w:rsidRDefault="00397880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397880">
                            <w:rPr>
                              <w:w w:val="75"/>
                              <w:sz w:val="18"/>
                              <w:szCs w:val="18"/>
                            </w:rPr>
                            <w:t>21.10.21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F23C82" id="Text Box 39" o:spid="_x0000_s1111" type="#_x0000_t202" style="position:absolute;margin-left:226.85pt;margin-top:694.6pt;width:28.35pt;height:14.15pt;z-index:2515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" filled="f" stroked="f" strokeweight=".5pt">
              <v:path arrowok="t"/>
              <v:textbox inset="0,0,0,0">
                <w:txbxContent>
                  <w:p w14:paraId="0004C100" w14:textId="5A126379" w:rsidR="00E44034" w:rsidRPr="00397880" w:rsidRDefault="00397880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397880">
                      <w:rPr>
                        <w:w w:val="75"/>
                        <w:sz w:val="18"/>
                        <w:szCs w:val="18"/>
                      </w:rPr>
                      <w:t>21.10.21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5872" behindDoc="0" locked="0" layoutInCell="1" allowOverlap="1" wp14:anchorId="7C1C6A8D" wp14:editId="6930A333">
              <wp:simplePos x="0" y="0"/>
              <wp:positionH relativeFrom="page">
                <wp:posOffset>1980565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8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F0A80CD" w14:textId="77777777" w:rsidR="00397880" w:rsidRPr="00397880" w:rsidRDefault="00397880" w:rsidP="00397880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397880">
                            <w:rPr>
                              <w:w w:val="75"/>
                              <w:sz w:val="20"/>
                              <w:szCs w:val="20"/>
                            </w:rPr>
                            <w:t>492-21</w:t>
                          </w:r>
                        </w:p>
                        <w:p w14:paraId="573BC1D8" w14:textId="77777777" w:rsidR="00E44034" w:rsidRPr="006E416F" w:rsidRDefault="00E44034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1C6A8D" id="Text Box 38" o:spid="_x0000_s1112" type="#_x0000_t202" style="position:absolute;margin-left:155.95pt;margin-top:694.65pt;width:28.35pt;height:14.15pt;z-index:2515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" filled="f" stroked="f" strokeweight=".5pt">
              <v:path arrowok="t"/>
              <v:textbox inset="0,0,0,0">
                <w:txbxContent>
                  <w:p w14:paraId="7F0A80CD" w14:textId="77777777" w:rsidR="00397880" w:rsidRPr="00397880" w:rsidRDefault="00397880" w:rsidP="00397880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397880">
                      <w:rPr>
                        <w:w w:val="75"/>
                        <w:sz w:val="20"/>
                        <w:szCs w:val="20"/>
                      </w:rPr>
                      <w:t>492-21</w:t>
                    </w:r>
                  </w:p>
                  <w:p w14:paraId="573BC1D8" w14:textId="77777777" w:rsidR="00E44034" w:rsidRPr="006E416F" w:rsidRDefault="00E44034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2800" behindDoc="0" locked="0" layoutInCell="1" allowOverlap="1" wp14:anchorId="09F1BEA9" wp14:editId="1A2C18C9">
              <wp:simplePos x="0" y="0"/>
              <wp:positionH relativeFrom="page">
                <wp:posOffset>1620520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E9622D5" w14:textId="2776D0FD" w:rsidR="00E44034" w:rsidRPr="00397880" w:rsidRDefault="00397880" w:rsidP="00A21EC6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>
                            <w:rPr>
                              <w:w w:val="75"/>
                              <w:sz w:val="20"/>
                              <w:szCs w:val="20"/>
                            </w:rPr>
                            <w:t>Зам.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F1BEA9" id="Text Box 37" o:spid="_x0000_s1113" type="#_x0000_t202" style="position:absolute;margin-left:127.6pt;margin-top:694.6pt;width:28.35pt;height:14.15pt;z-index:2515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" filled="f" stroked="f" strokeweight=".5pt">
              <v:path arrowok="t"/>
              <v:textbox inset="0,0,0,0">
                <w:txbxContent>
                  <w:p w14:paraId="4E9622D5" w14:textId="2776D0FD" w:rsidR="00E44034" w:rsidRPr="00397880" w:rsidRDefault="00397880" w:rsidP="00A21EC6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>
                      <w:rPr>
                        <w:w w:val="75"/>
                        <w:sz w:val="20"/>
                        <w:szCs w:val="20"/>
                      </w:rPr>
                      <w:t>Зам.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9728" behindDoc="0" locked="0" layoutInCell="1" allowOverlap="1" wp14:anchorId="28BFA41F" wp14:editId="5B080F94">
              <wp:simplePos x="0" y="0"/>
              <wp:positionH relativeFrom="page">
                <wp:posOffset>1260475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6EFA92" w14:textId="77777777" w:rsidR="00E44034" w:rsidRPr="006E416F" w:rsidRDefault="00E44034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BFA41F" id="Text Box 36" o:spid="_x0000_s1114" type="#_x0000_t202" style="position:absolute;margin-left:99.25pt;margin-top:694.6pt;width:28.35pt;height:14.15pt;z-index:2515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" filled="f" stroked="f" strokeweight=".5pt">
              <v:path arrowok="t"/>
              <v:textbox inset="0,0,0,0">
                <w:txbxContent>
                  <w:p w14:paraId="086EFA92" w14:textId="77777777" w:rsidR="00E44034" w:rsidRPr="006E416F" w:rsidRDefault="00E44034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6656" behindDoc="0" locked="0" layoutInCell="1" allowOverlap="1" wp14:anchorId="5F4A8432" wp14:editId="48BE4D6D">
              <wp:simplePos x="0" y="0"/>
              <wp:positionH relativeFrom="page">
                <wp:posOffset>900430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FA9501" w14:textId="73348273" w:rsidR="00E44034" w:rsidRPr="00397880" w:rsidRDefault="00397880" w:rsidP="00A21EC6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397880">
                            <w:rPr>
                              <w:w w:val="75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4A8432" id="Text Box 35" o:spid="_x0000_s1115" type="#_x0000_t202" style="position:absolute;margin-left:70.9pt;margin-top:694.65pt;width:28.35pt;height:14.15pt;z-index:25152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" filled="f" stroked="f" strokeweight=".5pt">
              <v:path arrowok="t"/>
              <v:textbox inset="0,0,0,0">
                <w:txbxContent>
                  <w:p w14:paraId="2DFA9501" w14:textId="73348273" w:rsidR="00E44034" w:rsidRPr="00397880" w:rsidRDefault="00397880" w:rsidP="00A21EC6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397880">
                      <w:rPr>
                        <w:w w:val="75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3584" behindDoc="0" locked="0" layoutInCell="1" allowOverlap="1" wp14:anchorId="47AD3194" wp14:editId="5A53D295">
              <wp:simplePos x="0" y="0"/>
              <wp:positionH relativeFrom="page">
                <wp:posOffset>2880995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CA7961" w14:textId="35716E99" w:rsidR="00E44034" w:rsidRPr="00397880" w:rsidRDefault="00397880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397880">
                            <w:rPr>
                              <w:w w:val="75"/>
                              <w:sz w:val="18"/>
                              <w:szCs w:val="18"/>
                            </w:rPr>
                            <w:t>03.06.22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AD3194" id="Text Box 33" o:spid="_x0000_s1116" type="#_x0000_t202" style="position:absolute;margin-left:226.85pt;margin-top:680.4pt;width:28.35pt;height:14.15pt;z-index:2515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" filled="f" stroked="f" strokeweight=".5pt">
              <v:path arrowok="t"/>
              <v:textbox inset="0,0,0,0">
                <w:txbxContent>
                  <w:p w14:paraId="1ECA7961" w14:textId="35716E99" w:rsidR="00E44034" w:rsidRPr="00397880" w:rsidRDefault="00397880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397880">
                      <w:rPr>
                        <w:w w:val="75"/>
                        <w:sz w:val="18"/>
                        <w:szCs w:val="18"/>
                      </w:rPr>
                      <w:t>03.06.22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0512" behindDoc="0" locked="0" layoutInCell="1" allowOverlap="1" wp14:anchorId="5CC27379" wp14:editId="2AD4BE87">
              <wp:simplePos x="0" y="0"/>
              <wp:positionH relativeFrom="page">
                <wp:posOffset>1978025</wp:posOffset>
              </wp:positionH>
              <wp:positionV relativeFrom="page">
                <wp:posOffset>8642350</wp:posOffset>
              </wp:positionV>
              <wp:extent cx="359410" cy="179705"/>
              <wp:effectExtent l="0" t="0" r="0" b="0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A47B3C" w14:textId="6743B94E" w:rsidR="00E44034" w:rsidRPr="00397880" w:rsidRDefault="00397880" w:rsidP="00C12DF1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397880">
                            <w:rPr>
                              <w:w w:val="75"/>
                              <w:sz w:val="20"/>
                              <w:szCs w:val="20"/>
                            </w:rPr>
                            <w:t>801-22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C27379" id="Text Box 32" o:spid="_x0000_s1117" type="#_x0000_t202" style="position:absolute;margin-left:155.75pt;margin-top:680.5pt;width:28.3pt;height:14.15pt;z-index:25152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" filled="f" stroked="f" strokeweight=".5pt">
              <v:path arrowok="t"/>
              <v:textbox inset="0,0,0,0">
                <w:txbxContent>
                  <w:p w14:paraId="70A47B3C" w14:textId="6743B94E" w:rsidR="00E44034" w:rsidRPr="00397880" w:rsidRDefault="00397880" w:rsidP="00C12DF1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397880">
                      <w:rPr>
                        <w:w w:val="75"/>
                        <w:sz w:val="20"/>
                        <w:szCs w:val="20"/>
                      </w:rPr>
                      <w:t>801-22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7440" behindDoc="0" locked="0" layoutInCell="1" allowOverlap="1" wp14:anchorId="3E9E0527" wp14:editId="4F388747">
              <wp:simplePos x="0" y="0"/>
              <wp:positionH relativeFrom="page">
                <wp:posOffset>1620520</wp:posOffset>
              </wp:positionH>
              <wp:positionV relativeFrom="page">
                <wp:posOffset>8642350</wp:posOffset>
              </wp:positionV>
              <wp:extent cx="360045" cy="179705"/>
              <wp:effectExtent l="0" t="0" r="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85EA571" w14:textId="40F67705" w:rsidR="00E44034" w:rsidRPr="00397880" w:rsidRDefault="00397880" w:rsidP="00C12DF1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397880">
                            <w:rPr>
                              <w:w w:val="75"/>
                              <w:sz w:val="18"/>
                              <w:szCs w:val="18"/>
                            </w:rPr>
                            <w:t>Зам. все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9E0527" id="Text Box 31" o:spid="_x0000_s1118" type="#_x0000_t202" style="position:absolute;margin-left:127.6pt;margin-top:680.5pt;width:28.35pt;height:14.15pt;z-index:2515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" filled="f" stroked="f" strokeweight=".5pt">
              <v:path arrowok="t"/>
              <v:textbox inset="0,0,0,0">
                <w:txbxContent>
                  <w:p w14:paraId="585EA571" w14:textId="40F67705" w:rsidR="00E44034" w:rsidRPr="00397880" w:rsidRDefault="00397880" w:rsidP="00C12DF1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397880">
                      <w:rPr>
                        <w:w w:val="75"/>
                        <w:sz w:val="18"/>
                        <w:szCs w:val="18"/>
                      </w:rPr>
                      <w:t>Зам. все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4368" behindDoc="0" locked="0" layoutInCell="1" allowOverlap="1" wp14:anchorId="46AA8E07" wp14:editId="18177737">
              <wp:simplePos x="0" y="0"/>
              <wp:positionH relativeFrom="page">
                <wp:posOffset>1259840</wp:posOffset>
              </wp:positionH>
              <wp:positionV relativeFrom="page">
                <wp:posOffset>8642350</wp:posOffset>
              </wp:positionV>
              <wp:extent cx="360045" cy="179705"/>
              <wp:effectExtent l="0" t="0" r="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1EA280" w14:textId="77777777" w:rsidR="00E44034" w:rsidRPr="006E416F" w:rsidRDefault="00E44034" w:rsidP="00C12DF1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AA8E07" id="Text Box 30" o:spid="_x0000_s1119" type="#_x0000_t202" style="position:absolute;margin-left:99.2pt;margin-top:680.5pt;width:28.35pt;height:14.15pt;z-index:25151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" filled="f" stroked="f" strokeweight=".5pt">
              <v:path arrowok="t"/>
              <v:textbox inset="0,0,0,0">
                <w:txbxContent>
                  <w:p w14:paraId="3F1EA280" w14:textId="77777777" w:rsidR="00E44034" w:rsidRPr="006E416F" w:rsidRDefault="00E44034" w:rsidP="00C12DF1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12672" behindDoc="0" locked="0" layoutInCell="1" allowOverlap="1" wp14:anchorId="57453632" wp14:editId="153D055E">
              <wp:simplePos x="0" y="0"/>
              <wp:positionH relativeFrom="page">
                <wp:posOffset>3240405</wp:posOffset>
              </wp:positionH>
              <wp:positionV relativeFrom="page">
                <wp:posOffset>9183370</wp:posOffset>
              </wp:positionV>
              <wp:extent cx="2339975" cy="899795"/>
              <wp:effectExtent l="1905" t="1270" r="1270" b="3810"/>
              <wp:wrapNone/>
              <wp:docPr id="1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DC5493" w14:textId="77777777" w:rsidR="00E44034" w:rsidRPr="0009015E" w:rsidRDefault="00E44034" w:rsidP="00BD1393">
                          <w:pPr>
                            <w:jc w:val="center"/>
                            <w:rPr>
                              <w:w w:val="75"/>
                              <w:sz w:val="32"/>
                              <w:szCs w:val="32"/>
                            </w:rPr>
                          </w:pPr>
                          <w:r>
                            <w:rPr>
                              <w:w w:val="75"/>
                              <w:sz w:val="32"/>
                              <w:szCs w:val="32"/>
                            </w:rPr>
                            <w:t>Пояснительная записка</w:t>
                          </w:r>
                          <w:r w:rsidRPr="0009015E">
                            <w:rPr>
                              <w:w w:val="75"/>
                              <w:sz w:val="32"/>
                              <w:szCs w:val="32"/>
                            </w:rPr>
                            <w:t>.</w:t>
                          </w:r>
                        </w:p>
                        <w:p w14:paraId="25A564A5" w14:textId="77777777" w:rsidR="00E44034" w:rsidRPr="00BD1393" w:rsidRDefault="00E44034" w:rsidP="00BD1393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0" tIns="288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53632" id="Text Box 77" o:spid="_x0000_s1120" type="#_x0000_t202" style="position:absolute;margin-left:255.15pt;margin-top:723.1pt;width:184.25pt;height:70.85pt;z-index:2516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" filled="f" stroked="f" strokeweight=".5pt">
              <v:textbox inset="0,8mm,0,0">
                <w:txbxContent>
                  <w:p w14:paraId="3EDC5493" w14:textId="77777777" w:rsidR="00E44034" w:rsidRPr="0009015E" w:rsidRDefault="00E44034" w:rsidP="00BD1393">
                    <w:pPr>
                      <w:jc w:val="center"/>
                      <w:rPr>
                        <w:w w:val="75"/>
                        <w:sz w:val="32"/>
                        <w:szCs w:val="32"/>
                      </w:rPr>
                    </w:pPr>
                    <w:r>
                      <w:rPr>
                        <w:w w:val="75"/>
                        <w:sz w:val="32"/>
                        <w:szCs w:val="32"/>
                      </w:rPr>
                      <w:t>Пояснительная записка</w:t>
                    </w:r>
                    <w:r w:rsidRPr="0009015E">
                      <w:rPr>
                        <w:w w:val="75"/>
                        <w:sz w:val="32"/>
                        <w:szCs w:val="32"/>
                      </w:rPr>
                      <w:t>.</w:t>
                    </w:r>
                  </w:p>
                  <w:p w14:paraId="25A564A5" w14:textId="77777777" w:rsidR="00E44034" w:rsidRPr="00BD1393" w:rsidRDefault="00E44034" w:rsidP="00BD1393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6528" behindDoc="0" locked="0" layoutInCell="1" allowOverlap="1" wp14:anchorId="61039B86" wp14:editId="62723C3E">
              <wp:simplePos x="0" y="0"/>
              <wp:positionH relativeFrom="page">
                <wp:posOffset>1620520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7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7E816D" w14:textId="77777777" w:rsidR="00E44034" w:rsidRPr="006E416F" w:rsidRDefault="00E44034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Холодова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039B86" id="_x0000_s1121" type="#_x0000_t202" style="position:absolute;margin-left:127.6pt;margin-top:722.9pt;width:56.7pt;height:14.15pt;z-index: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" filled="f" stroked="f" strokeweight=".5pt">
              <v:path arrowok="t"/>
              <v:textbox inset="1mm,0,0,0">
                <w:txbxContent>
                  <w:p w14:paraId="4D7E816D" w14:textId="77777777" w:rsidR="00E44034" w:rsidRPr="006E416F" w:rsidRDefault="00E44034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Холодова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3456" behindDoc="0" locked="0" layoutInCell="1" allowOverlap="1" wp14:anchorId="537E0B30" wp14:editId="25800329">
              <wp:simplePos x="0" y="0"/>
              <wp:positionH relativeFrom="page">
                <wp:posOffset>900430</wp:posOffset>
              </wp:positionH>
              <wp:positionV relativeFrom="page">
                <wp:posOffset>9901555</wp:posOffset>
              </wp:positionV>
              <wp:extent cx="720090" cy="179705"/>
              <wp:effectExtent l="0" t="0" r="0" b="0"/>
              <wp:wrapNone/>
              <wp:docPr id="70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9D12D5D" w14:textId="77777777" w:rsidR="00E44034" w:rsidRPr="006E416F" w:rsidRDefault="00E44034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7E0B30" id="Text Box 70" o:spid="_x0000_s1122" type="#_x0000_t202" style="position:absolute;margin-left:70.9pt;margin-top:779.65pt;width:56.7pt;height:14.15pt;z-index:2516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" filled="f" stroked="f" strokeweight=".5pt">
              <v:path arrowok="t"/>
              <v:textbox inset="1mm,0,0,0">
                <w:txbxContent>
                  <w:p w14:paraId="49D12D5D" w14:textId="77777777" w:rsidR="00E44034" w:rsidRPr="006E416F" w:rsidRDefault="00E44034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0384" behindDoc="0" locked="0" layoutInCell="1" allowOverlap="1" wp14:anchorId="3B0603C0" wp14:editId="70CABE01">
              <wp:simplePos x="0" y="0"/>
              <wp:positionH relativeFrom="page">
                <wp:posOffset>900430</wp:posOffset>
              </wp:positionH>
              <wp:positionV relativeFrom="page">
                <wp:posOffset>9721215</wp:posOffset>
              </wp:positionV>
              <wp:extent cx="720090" cy="179705"/>
              <wp:effectExtent l="0" t="0" r="0" b="0"/>
              <wp:wrapNone/>
              <wp:docPr id="69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3CC4A10" w14:textId="77777777" w:rsidR="00E44034" w:rsidRPr="006E416F" w:rsidRDefault="00E44034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0603C0" id="Text Box 69" o:spid="_x0000_s1123" type="#_x0000_t202" style="position:absolute;margin-left:70.9pt;margin-top:765.45pt;width:56.7pt;height:14.15pt;z-index:2516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" filled="f" stroked="f" strokeweight=".5pt">
              <v:path arrowok="t"/>
              <v:textbox inset="1mm,0,0,0">
                <w:txbxContent>
                  <w:p w14:paraId="63CC4A10" w14:textId="77777777" w:rsidR="00E44034" w:rsidRPr="006E416F" w:rsidRDefault="00E44034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7312" behindDoc="0" locked="0" layoutInCell="1" allowOverlap="1" wp14:anchorId="2CE823BA" wp14:editId="60AF57AE">
              <wp:simplePos x="0" y="0"/>
              <wp:positionH relativeFrom="page">
                <wp:posOffset>900430</wp:posOffset>
              </wp:positionH>
              <wp:positionV relativeFrom="page">
                <wp:posOffset>9540240</wp:posOffset>
              </wp:positionV>
              <wp:extent cx="720090" cy="179705"/>
              <wp:effectExtent l="0" t="0" r="0" b="0"/>
              <wp:wrapNone/>
              <wp:docPr id="68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2571E8" w14:textId="77777777" w:rsidR="00E44034" w:rsidRPr="006E416F" w:rsidRDefault="00E44034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ГИП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E823BA" id="Text Box 68" o:spid="_x0000_s1124" type="#_x0000_t202" style="position:absolute;margin-left:70.9pt;margin-top:751.2pt;width:56.7pt;height:14.15pt;z-index:2515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fEP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" filled="f" stroked="f" strokeweight=".5pt">
              <v:path arrowok="t"/>
              <v:textbox inset="1mm,0,0,0">
                <w:txbxContent>
                  <w:p w14:paraId="1A2571E8" w14:textId="77777777" w:rsidR="00E44034" w:rsidRPr="006E416F" w:rsidRDefault="00E44034" w:rsidP="00DB49A6">
                    <w:pPr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ГИП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4240" behindDoc="0" locked="0" layoutInCell="1" allowOverlap="1" wp14:anchorId="41C3A87E" wp14:editId="0A23D466">
              <wp:simplePos x="0" y="0"/>
              <wp:positionH relativeFrom="page">
                <wp:posOffset>900430</wp:posOffset>
              </wp:positionH>
              <wp:positionV relativeFrom="page">
                <wp:posOffset>9360535</wp:posOffset>
              </wp:positionV>
              <wp:extent cx="720090" cy="179705"/>
              <wp:effectExtent l="0" t="0" r="0" b="0"/>
              <wp:wrapNone/>
              <wp:docPr id="67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15336C" w14:textId="77777777" w:rsidR="00E44034" w:rsidRPr="006E416F" w:rsidRDefault="00E44034" w:rsidP="001965EC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ГАП</w:t>
                          </w:r>
                        </w:p>
                        <w:p w14:paraId="19627C25" w14:textId="77777777" w:rsidR="00E44034" w:rsidRPr="006E416F" w:rsidRDefault="00E44034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C3A87E" id="Text Box 67" o:spid="_x0000_s1125" type="#_x0000_t202" style="position:absolute;margin-left:70.9pt;margin-top:737.05pt;width:56.7pt;height:14.15pt;z-index:25159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rgA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" filled="f" stroked="f" strokeweight=".5pt">
              <v:path arrowok="t"/>
              <v:textbox inset="1mm,0,0,0">
                <w:txbxContent>
                  <w:p w14:paraId="0515336C" w14:textId="77777777" w:rsidR="00E44034" w:rsidRPr="006E416F" w:rsidRDefault="00E44034" w:rsidP="001965EC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ГАП</w:t>
                    </w:r>
                  </w:p>
                  <w:p w14:paraId="19627C25" w14:textId="77777777" w:rsidR="00E44034" w:rsidRPr="006E416F" w:rsidRDefault="00E44034" w:rsidP="00DB49A6">
                    <w:pPr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1168" behindDoc="0" locked="0" layoutInCell="1" allowOverlap="1" wp14:anchorId="1B9812BE" wp14:editId="3413B3A7">
              <wp:simplePos x="0" y="0"/>
              <wp:positionH relativeFrom="page">
                <wp:posOffset>900430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66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98ABE0" w14:textId="77777777" w:rsidR="00E44034" w:rsidRPr="006E416F" w:rsidRDefault="00E44034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Нач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  <w:r>
                            <w:rPr>
                              <w:w w:val="75"/>
                              <w:szCs w:val="18"/>
                            </w:rPr>
                            <w:t>АПМ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9812BE" id="Text Box 66" o:spid="_x0000_s1126" type="#_x0000_t202" style="position:absolute;margin-left:70.9pt;margin-top:722.9pt;width:56.7pt;height:14.15pt;z-index: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" filled="f" stroked="f" strokeweight=".5pt">
              <v:path arrowok="t"/>
              <v:textbox inset="1mm,0,0,0">
                <w:txbxContent>
                  <w:p w14:paraId="5098ABE0" w14:textId="77777777" w:rsidR="00E44034" w:rsidRPr="006E416F" w:rsidRDefault="00E44034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Нач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  <w:r>
                      <w:rPr>
                        <w:w w:val="75"/>
                        <w:szCs w:val="18"/>
                      </w:rPr>
                      <w:t>АПМ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8096" behindDoc="0" locked="0" layoutInCell="1" allowOverlap="1" wp14:anchorId="72DFE315" wp14:editId="12179F88">
              <wp:simplePos x="0" y="0"/>
              <wp:positionH relativeFrom="page">
                <wp:posOffset>6661150</wp:posOffset>
              </wp:positionH>
              <wp:positionV relativeFrom="page">
                <wp:posOffset>9361170</wp:posOffset>
              </wp:positionV>
              <wp:extent cx="720090" cy="179705"/>
              <wp:effectExtent l="0" t="0" r="0" b="0"/>
              <wp:wrapNone/>
              <wp:docPr id="65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286AAED" w14:textId="77777777" w:rsidR="00E44034" w:rsidRPr="00FB6FCF" w:rsidRDefault="00E44034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noProof/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DFE315" id="Text Box 65" o:spid="_x0000_s1127" type="#_x0000_t202" style="position:absolute;margin-left:524.5pt;margin-top:737.1pt;width:56.7pt;height:14.15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" filled="f" stroked="f" strokeweight=".5pt">
              <v:path arrowok="t"/>
              <v:textbox inset="0,0,0,0">
                <w:txbxContent>
                  <w:p w14:paraId="7286AAED" w14:textId="77777777" w:rsidR="00E44034" w:rsidRPr="00FB6FCF" w:rsidRDefault="00E44034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noProof/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5024" behindDoc="0" locked="0" layoutInCell="1" allowOverlap="1" wp14:anchorId="2F4FE479" wp14:editId="26FCB50C">
              <wp:simplePos x="0" y="0"/>
              <wp:positionH relativeFrom="page">
                <wp:posOffset>6661150</wp:posOffset>
              </wp:positionH>
              <wp:positionV relativeFrom="page">
                <wp:posOffset>9183370</wp:posOffset>
              </wp:positionV>
              <wp:extent cx="720090" cy="179705"/>
              <wp:effectExtent l="0" t="0" r="0" b="0"/>
              <wp:wrapNone/>
              <wp:docPr id="64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1E314B" w14:textId="77777777" w:rsidR="00E44034" w:rsidRPr="00FB6FCF" w:rsidRDefault="00E44034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Листов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4FE479" id="Text Box 64" o:spid="_x0000_s1128" type="#_x0000_t202" style="position:absolute;margin-left:524.5pt;margin-top:723.1pt;width:56.7pt;height:14.15pt;z-index:25158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" filled="f" stroked="f" strokeweight=".5pt">
              <v:path arrowok="t"/>
              <v:textbox inset="0,0,0,0">
                <w:txbxContent>
                  <w:p w14:paraId="591E314B" w14:textId="77777777" w:rsidR="00E44034" w:rsidRPr="00FB6FCF" w:rsidRDefault="00E44034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1952" behindDoc="0" locked="0" layoutInCell="1" allowOverlap="1" wp14:anchorId="47BA64F3" wp14:editId="54BFA514">
              <wp:simplePos x="0" y="0"/>
              <wp:positionH relativeFrom="page">
                <wp:posOffset>6120765</wp:posOffset>
              </wp:positionH>
              <wp:positionV relativeFrom="page">
                <wp:posOffset>9361170</wp:posOffset>
              </wp:positionV>
              <wp:extent cx="539750" cy="179705"/>
              <wp:effectExtent l="0" t="0" r="0" b="0"/>
              <wp:wrapNone/>
              <wp:docPr id="63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8584EF2" w14:textId="77777777" w:rsidR="00E44034" w:rsidRPr="00FB6FCF" w:rsidRDefault="00E44034" w:rsidP="006501D3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BA64F3" id="Text Box 63" o:spid="_x0000_s1129" type="#_x0000_t202" style="position:absolute;margin-left:481.95pt;margin-top:737.1pt;width:42.5pt;height:14.15pt;z-index:25158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" filled="f" stroked="f" strokeweight=".5pt">
              <v:path arrowok="t"/>
              <v:textbox inset="0,0,0,0">
                <w:txbxContent>
                  <w:p w14:paraId="58584EF2" w14:textId="77777777" w:rsidR="00E44034" w:rsidRPr="00FB6FCF" w:rsidRDefault="00E44034" w:rsidP="006501D3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8880" behindDoc="0" locked="0" layoutInCell="1" allowOverlap="1" wp14:anchorId="572CD232" wp14:editId="6D88B183">
              <wp:simplePos x="0" y="0"/>
              <wp:positionH relativeFrom="page">
                <wp:posOffset>5581015</wp:posOffset>
              </wp:positionH>
              <wp:positionV relativeFrom="page">
                <wp:posOffset>9360535</wp:posOffset>
              </wp:positionV>
              <wp:extent cx="539750" cy="179705"/>
              <wp:effectExtent l="0" t="0" r="0" b="0"/>
              <wp:wrapNone/>
              <wp:docPr id="62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B73542A" w14:textId="77777777" w:rsidR="00E44034" w:rsidRPr="00E32861" w:rsidRDefault="00E44034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2CD232" id="Text Box 62" o:spid="_x0000_s1130" type="#_x0000_t202" style="position:absolute;margin-left:439.45pt;margin-top:737.05pt;width:42.5pt;height:14.15pt;z-index:2515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" filled="f" stroked="f" strokeweight=".5pt">
              <v:path arrowok="t"/>
              <v:textbox inset="0,0,0,0">
                <w:txbxContent>
                  <w:p w14:paraId="0B73542A" w14:textId="77777777" w:rsidR="00E44034" w:rsidRPr="00E32861" w:rsidRDefault="00E44034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5808" behindDoc="0" locked="0" layoutInCell="1" allowOverlap="1" wp14:anchorId="300ED744" wp14:editId="44651C1A">
              <wp:simplePos x="0" y="0"/>
              <wp:positionH relativeFrom="page">
                <wp:posOffset>6120765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F04129D" w14:textId="77777777" w:rsidR="00E44034" w:rsidRPr="00FB6FCF" w:rsidRDefault="00E44034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0ED744" id="Text Box 61" o:spid="_x0000_s1131" type="#_x0000_t202" style="position:absolute;margin-left:481.95pt;margin-top:722.9pt;width:42.5pt;height:14.15pt;z-index:2515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" filled="f" stroked="f" strokeweight=".5pt">
              <v:path arrowok="t"/>
              <v:textbox inset="0,0,0,0">
                <w:txbxContent>
                  <w:p w14:paraId="0F04129D" w14:textId="77777777" w:rsidR="00E44034" w:rsidRPr="00FB6FCF" w:rsidRDefault="00E44034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2736" behindDoc="0" locked="0" layoutInCell="1" allowOverlap="1" wp14:anchorId="75F3E776" wp14:editId="290387CA">
              <wp:simplePos x="0" y="0"/>
              <wp:positionH relativeFrom="page">
                <wp:posOffset>5581015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20E1F81" w14:textId="77777777" w:rsidR="00E44034" w:rsidRPr="00FB6FCF" w:rsidRDefault="00E44034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Стадия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F3E776" id="Text Box 60" o:spid="_x0000_s1132" type="#_x0000_t202" style="position:absolute;margin-left:439.45pt;margin-top:722.9pt;width:42.5pt;height:14.15pt;z-index:2515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" filled="f" stroked="f" strokeweight=".5pt">
              <v:path arrowok="t"/>
              <v:textbox inset="0,0,0,0">
                <w:txbxContent>
                  <w:p w14:paraId="120E1F81" w14:textId="77777777" w:rsidR="00E44034" w:rsidRPr="00FB6FCF" w:rsidRDefault="00E44034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Стадия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9664" behindDoc="0" locked="0" layoutInCell="1" allowOverlap="1" wp14:anchorId="077D15D8" wp14:editId="64BBC18E">
              <wp:simplePos x="0" y="0"/>
              <wp:positionH relativeFrom="page">
                <wp:posOffset>2341245</wp:posOffset>
              </wp:positionH>
              <wp:positionV relativeFrom="page">
                <wp:posOffset>9001125</wp:posOffset>
              </wp:positionV>
              <wp:extent cx="539750" cy="17970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5053652" w14:textId="77777777" w:rsidR="00E44034" w:rsidRPr="0009015E" w:rsidRDefault="00E44034" w:rsidP="00EC3477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D15D8" id="Text Box 54" o:spid="_x0000_s1133" type="#_x0000_t202" style="position:absolute;margin-left:184.35pt;margin-top:708.75pt;width:42.5pt;height:14.15pt;z-index:2515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" filled="f" stroked="f" strokeweight=".5pt">
              <v:path arrowok="t"/>
              <v:textbox inset="0,0,0,0">
                <w:txbxContent>
                  <w:p w14:paraId="75053652" w14:textId="77777777" w:rsidR="00E44034" w:rsidRPr="0009015E" w:rsidRDefault="00E44034" w:rsidP="00EC3477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3520" behindDoc="0" locked="0" layoutInCell="1" allowOverlap="1" wp14:anchorId="11FD465F" wp14:editId="3C815F90">
              <wp:simplePos x="0" y="0"/>
              <wp:positionH relativeFrom="page">
                <wp:posOffset>2880360</wp:posOffset>
              </wp:positionH>
              <wp:positionV relativeFrom="page">
                <wp:posOffset>9540240</wp:posOffset>
              </wp:positionV>
              <wp:extent cx="360045" cy="179705"/>
              <wp:effectExtent l="0" t="0" r="0" b="0"/>
              <wp:wrapNone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E5C4BE" w14:textId="77777777" w:rsidR="00E44034" w:rsidRPr="0009015E" w:rsidRDefault="00E82708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>08.21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FD465F" id="Text Box 47" o:spid="_x0000_s1134" type="#_x0000_t202" style="position:absolute;margin-left:226.8pt;margin-top:751.2pt;width:28.35pt;height:14.15pt;z-index:251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DEP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" filled="f" stroked="f" strokeweight=".5pt">
              <v:path arrowok="t"/>
              <v:textbox inset="0,0,0,0">
                <w:txbxContent>
                  <w:p w14:paraId="38E5C4BE" w14:textId="77777777" w:rsidR="00E44034" w:rsidRPr="0009015E" w:rsidRDefault="00E82708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>08.21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0448" behindDoc="0" locked="0" layoutInCell="1" allowOverlap="1" wp14:anchorId="4A3BE1DE" wp14:editId="7654D138">
              <wp:simplePos x="0" y="0"/>
              <wp:positionH relativeFrom="page">
                <wp:posOffset>2880995</wp:posOffset>
              </wp:positionH>
              <wp:positionV relativeFrom="page">
                <wp:posOffset>9360535</wp:posOffset>
              </wp:positionV>
              <wp:extent cx="360045" cy="179705"/>
              <wp:effectExtent l="0" t="0" r="0" b="0"/>
              <wp:wrapNone/>
              <wp:docPr id="46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729AA6E" w14:textId="77777777" w:rsidR="00E44034" w:rsidRPr="0009015E" w:rsidRDefault="00E82708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>08.21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3BE1DE" id="Text Box 46" o:spid="_x0000_s1135" type="#_x0000_t202" style="position:absolute;margin-left:226.85pt;margin-top:737.05pt;width:28.35pt;height:14.15pt;z-index:2515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Tpv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" filled="f" stroked="f" strokeweight=".5pt">
              <v:path arrowok="t"/>
              <v:textbox inset="0,0,0,0">
                <w:txbxContent>
                  <w:p w14:paraId="2729AA6E" w14:textId="77777777" w:rsidR="00E44034" w:rsidRPr="0009015E" w:rsidRDefault="00E82708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>08.21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7376" behindDoc="0" locked="0" layoutInCell="1" allowOverlap="1" wp14:anchorId="2EEB4DCD" wp14:editId="14148013">
              <wp:simplePos x="0" y="0"/>
              <wp:positionH relativeFrom="page">
                <wp:posOffset>2880360</wp:posOffset>
              </wp:positionH>
              <wp:positionV relativeFrom="page">
                <wp:posOffset>9180830</wp:posOffset>
              </wp:positionV>
              <wp:extent cx="360045" cy="179705"/>
              <wp:effectExtent l="0" t="0" r="0" b="0"/>
              <wp:wrapNone/>
              <wp:docPr id="4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653D489" w14:textId="77777777" w:rsidR="00E44034" w:rsidRPr="0009015E" w:rsidRDefault="00E82708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>08.21</w:t>
                          </w:r>
                          <w:r>
                            <w:rPr>
                              <w:w w:val="75"/>
                              <w:sz w:val="22"/>
                            </w:rPr>
                            <w:tab/>
                          </w:r>
                          <w:r>
                            <w:rPr>
                              <w:w w:val="75"/>
                              <w:sz w:val="22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EB4DCD" id="Text Box 45" o:spid="_x0000_s1136" type="#_x0000_t202" style="position:absolute;margin-left:226.8pt;margin-top:722.9pt;width:28.35pt;height:14.15pt;z-index:2515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" filled="f" stroked="f" strokeweight=".5pt">
              <v:path arrowok="t"/>
              <v:textbox inset="0,0,0,0">
                <w:txbxContent>
                  <w:p w14:paraId="2653D489" w14:textId="77777777" w:rsidR="00E44034" w:rsidRPr="0009015E" w:rsidRDefault="00E82708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>08.21</w:t>
                    </w:r>
                    <w:r>
                      <w:rPr>
                        <w:w w:val="75"/>
                        <w:sz w:val="22"/>
                      </w:rPr>
                      <w:tab/>
                    </w:r>
                    <w:r>
                      <w:rPr>
                        <w:w w:val="75"/>
                        <w:sz w:val="2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4304" behindDoc="0" locked="0" layoutInCell="1" allowOverlap="1" wp14:anchorId="71822121" wp14:editId="283DF317">
              <wp:simplePos x="0" y="0"/>
              <wp:positionH relativeFrom="page">
                <wp:posOffset>2880360</wp:posOffset>
              </wp:positionH>
              <wp:positionV relativeFrom="page">
                <wp:posOffset>9001125</wp:posOffset>
              </wp:positionV>
              <wp:extent cx="360045" cy="179705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0AF927A" w14:textId="77777777" w:rsidR="00E44034" w:rsidRPr="0009015E" w:rsidRDefault="00E44034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822121" id="Text Box 44" o:spid="_x0000_s1137" type="#_x0000_t202" style="position:absolute;margin-left:226.8pt;margin-top:708.75pt;width:28.35pt;height:14.15pt;z-index:2515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" filled="f" stroked="f" strokeweight=".5pt">
              <v:path arrowok="t"/>
              <v:textbox inset="0,0,0,0">
                <w:txbxContent>
                  <w:p w14:paraId="10AF927A" w14:textId="77777777" w:rsidR="00E44034" w:rsidRPr="0009015E" w:rsidRDefault="00E44034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2016" behindDoc="0" locked="0" layoutInCell="1" allowOverlap="1" wp14:anchorId="6BA375D2" wp14:editId="78EBE987">
              <wp:simplePos x="0" y="0"/>
              <wp:positionH relativeFrom="page">
                <wp:posOffset>900430</wp:posOffset>
              </wp:positionH>
              <wp:positionV relativeFrom="page">
                <wp:posOffset>9000490</wp:posOffset>
              </wp:positionV>
              <wp:extent cx="360045" cy="179705"/>
              <wp:effectExtent l="0" t="0" r="0" b="0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884FCB" w14:textId="77777777" w:rsidR="00E44034" w:rsidRPr="0009015E" w:rsidRDefault="00E44034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A375D2" id="Text Box 40" o:spid="_x0000_s1138" type="#_x0000_t202" style="position:absolute;margin-left:70.9pt;margin-top:708.7pt;width:28.35pt;height:14.15pt;z-index:2515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" filled="f" stroked="f" strokeweight=".5pt">
              <v:path arrowok="t"/>
              <v:textbox inset="0,0,0,0">
                <w:txbxContent>
                  <w:p w14:paraId="38884FCB" w14:textId="77777777" w:rsidR="00E44034" w:rsidRPr="0009015E" w:rsidRDefault="00E44034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44034">
      <w:rPr>
        <w:lang w:val="ru-RU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0BDB1" w14:textId="77777777" w:rsidR="00FE4214" w:rsidRDefault="00FE4214" w:rsidP="00805DA5">
      <w:r>
        <w:separator/>
      </w:r>
    </w:p>
  </w:footnote>
  <w:footnote w:type="continuationSeparator" w:id="0">
    <w:p w14:paraId="519284F3" w14:textId="77777777" w:rsidR="00FE4214" w:rsidRDefault="00FE4214" w:rsidP="00805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BC12E" w14:textId="77777777" w:rsidR="00E44034" w:rsidRDefault="00E44034" w:rsidP="005D6F88">
    <w:pPr>
      <w:pStyle w:val="a3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21ED183" w14:textId="77777777" w:rsidR="00E44034" w:rsidRDefault="00E44034" w:rsidP="004E394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D9A3B" w14:textId="77777777" w:rsidR="00E44034" w:rsidRDefault="00E44034" w:rsidP="004E3940">
    <w:pPr>
      <w:pStyle w:val="a3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C079077" wp14:editId="393DE4C5">
              <wp:simplePos x="0" y="0"/>
              <wp:positionH relativeFrom="page">
                <wp:posOffset>7021195</wp:posOffset>
              </wp:positionH>
              <wp:positionV relativeFrom="page">
                <wp:posOffset>180340</wp:posOffset>
              </wp:positionV>
              <wp:extent cx="360045" cy="252095"/>
              <wp:effectExtent l="20320" t="18415" r="19685" b="15240"/>
              <wp:wrapTight wrapText="bothSides">
                <wp:wrapPolygon edited="0">
                  <wp:start x="-1143" y="-1687"/>
                  <wp:lineTo x="-1143" y="22416"/>
                  <wp:lineTo x="22743" y="22416"/>
                  <wp:lineTo x="22743" y="-1687"/>
                  <wp:lineTo x="-1143" y="-1687"/>
                </wp:wrapPolygon>
              </wp:wrapTight>
              <wp:docPr id="423" name="Text 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D6AE425" w14:textId="35DBC271" w:rsidR="00E44034" w:rsidRPr="008A6657" w:rsidRDefault="00E44034" w:rsidP="005E515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  <w:lang w:val="en-US"/>
                            </w:rPr>
                            <w:fldChar w:fldCharType="begin"/>
                          </w:r>
                          <w:r w:rsidRPr="008A6657">
                            <w:rPr>
                              <w:sz w:val="22"/>
                            </w:rPr>
                            <w:instrText xml:space="preserve"> =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begin"/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instrText>PAGE</w:instrText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separate"/>
                          </w:r>
                          <w:r w:rsidR="00A44FB9">
                            <w:rPr>
                              <w:noProof/>
                              <w:sz w:val="22"/>
                              <w:lang w:val="en-US"/>
                            </w:rPr>
                            <w:instrText>23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end"/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separate"/>
                          </w:r>
                          <w:r w:rsidR="00A44FB9">
                            <w:rPr>
                              <w:noProof/>
                              <w:sz w:val="22"/>
                            </w:rPr>
                            <w:t>23</w: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end"/>
                          </w:r>
                        </w:p>
                        <w:p w14:paraId="58BF1BE8" w14:textId="77777777" w:rsidR="00E44034" w:rsidRPr="00D9364E" w:rsidRDefault="00E44034" w:rsidP="00D9364E">
                          <w:pPr>
                            <w:jc w:val="center"/>
                            <w:rPr>
                              <w:w w:val="75"/>
                              <w:sz w:val="22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079077" id="_x0000_t202" coordsize="21600,21600" o:spt="202" path="m,l,21600r21600,l21600,xe">
              <v:stroke joinstyle="miter"/>
              <v:path gradientshapeok="t" o:connecttype="rect"/>
            </v:shapetype>
            <v:shape id="Text Box 172" o:spid="_x0000_s1026" type="#_x0000_t202" style="position:absolute;margin-left:552.85pt;margin-top:14.2pt;width:28.35pt;height:19.8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" filled="f" strokeweight="2.25pt">
              <v:textbox inset="0,1.5mm,0,0">
                <w:txbxContent>
                  <w:p w14:paraId="0D6AE425" w14:textId="35DBC271" w:rsidR="00E44034" w:rsidRPr="008A6657" w:rsidRDefault="00E44034" w:rsidP="005E515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  <w:lang w:val="en-US"/>
                      </w:rPr>
                      <w:fldChar w:fldCharType="begin"/>
                    </w:r>
                    <w:r w:rsidRPr="008A6657">
                      <w:rPr>
                        <w:sz w:val="22"/>
                      </w:rPr>
                      <w:instrText xml:space="preserve"> = </w:instrText>
                    </w:r>
                    <w:r>
                      <w:rPr>
                        <w:sz w:val="22"/>
                        <w:lang w:val="en-US"/>
                      </w:rPr>
                      <w:fldChar w:fldCharType="begin"/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instrText>PAGE</w:instrText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fldChar w:fldCharType="separate"/>
                    </w:r>
                    <w:r w:rsidR="00A44FB9">
                      <w:rPr>
                        <w:noProof/>
                        <w:sz w:val="22"/>
                        <w:lang w:val="en-US"/>
                      </w:rPr>
                      <w:instrText>23</w:instrText>
                    </w:r>
                    <w:r>
                      <w:rPr>
                        <w:sz w:val="22"/>
                        <w:lang w:val="en-US"/>
                      </w:rPr>
                      <w:fldChar w:fldCharType="end"/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fldChar w:fldCharType="separate"/>
                    </w:r>
                    <w:r w:rsidR="00A44FB9">
                      <w:rPr>
                        <w:noProof/>
                        <w:sz w:val="22"/>
                      </w:rPr>
                      <w:t>23</w:t>
                    </w:r>
                    <w:r>
                      <w:rPr>
                        <w:sz w:val="22"/>
                        <w:lang w:val="en-US"/>
                      </w:rPr>
                      <w:fldChar w:fldCharType="end"/>
                    </w:r>
                  </w:p>
                  <w:p w14:paraId="58BF1BE8" w14:textId="77777777" w:rsidR="00E44034" w:rsidRPr="00D9364E" w:rsidRDefault="00E44034" w:rsidP="00D9364E">
                    <w:pPr>
                      <w:jc w:val="center"/>
                      <w:rPr>
                        <w:w w:val="75"/>
                        <w:sz w:val="22"/>
                        <w:szCs w:val="19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8816" behindDoc="0" locked="0" layoutInCell="1" allowOverlap="1" wp14:anchorId="167E349B" wp14:editId="02B4EC63">
              <wp:simplePos x="0" y="0"/>
              <wp:positionH relativeFrom="page">
                <wp:posOffset>433705</wp:posOffset>
              </wp:positionH>
              <wp:positionV relativeFrom="page">
                <wp:posOffset>7024370</wp:posOffset>
              </wp:positionV>
              <wp:extent cx="466725" cy="3060065"/>
              <wp:effectExtent l="14605" t="23495" r="23495" b="21590"/>
              <wp:wrapNone/>
              <wp:docPr id="414" name="Group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6725" cy="3060065"/>
                        <a:chOff x="0" y="0"/>
                        <a:chExt cx="468000" cy="3060000"/>
                      </a:xfrm>
                    </wpg:grpSpPr>
                    <wpg:grpSp>
                      <wpg:cNvPr id="415" name="Group 100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416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7" name="Straight Connector 102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Straight Connector 103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Straight Connector 104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420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288943" w14:textId="77777777" w:rsidR="00E44034" w:rsidRPr="00ED5D62" w:rsidRDefault="00E44034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r w:rsidRPr="00ED5D62">
                              <w:rPr>
                                <w:w w:val="75"/>
                                <w:szCs w:val="18"/>
                              </w:rPr>
                              <w:t>Взам. инв. №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1" name="Text Box 109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441D5" w14:textId="77777777" w:rsidR="00E44034" w:rsidRPr="00ED5D62" w:rsidRDefault="00E44034" w:rsidP="00F71B60">
                            <w:pPr>
                              <w:jc w:val="center"/>
                              <w:rPr>
                                <w:w w:val="75"/>
                                <w:szCs w:val="20"/>
                              </w:rPr>
                            </w:pPr>
                            <w:r w:rsidRPr="00ED5D62">
                              <w:rPr>
                                <w:w w:val="75"/>
                                <w:szCs w:val="20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2" name="Text Box 110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BF21D" w14:textId="77777777" w:rsidR="00E44034" w:rsidRPr="00ED5D62" w:rsidRDefault="00E44034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r w:rsidRPr="00ED5D62">
                              <w:rPr>
                                <w:w w:val="75"/>
                                <w:szCs w:val="18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7E349B" id="Group 99" o:spid="_x0000_s1027" style="position:absolute;margin-left:34.15pt;margin-top:553.1pt;width:36.75pt;height:240.95pt;z-index:251618816;mso-position-horizontal-relative:page;mso-position-vertical-relative:page;mso-width-relative:margin;mso-height-relative:margin" coordsize="4680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">
              <v:group id="Group 100" o:spid="_x0000_s1028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<v:rect id="Rectangle 101" o:spid="_x0000_s1029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" filled="f" strokeweight="2.25pt"/>
                <v:line id="Straight Connector 102" o:spid="_x0000_s1030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" strokeweight="2.25pt">
                  <v:stroke joinstyle="miter"/>
                </v:line>
                <v:line id="Straight Connector 103" o:spid="_x0000_s1031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" strokeweight="2.25pt">
                  <v:stroke joinstyle="miter"/>
                </v:line>
                <v:line id="Straight Connector 104" o:spid="_x0000_s1032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" strokeweight="2.25pt">
                  <v:stroke joinstyle="miter"/>
                </v:line>
              </v:group>
              <v:shape id="Text Box 105" o:spid="_x0000_s1033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14:paraId="7A288943" w14:textId="77777777" w:rsidR="00E44034" w:rsidRPr="00ED5D62" w:rsidRDefault="00E44034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r w:rsidRPr="00ED5D62">
                        <w:rPr>
                          <w:w w:val="75"/>
                          <w:szCs w:val="18"/>
                        </w:rPr>
                        <w:t>Взам. инв. №</w:t>
                      </w:r>
                    </w:p>
                  </w:txbxContent>
                </v:textbox>
              </v:shape>
              <v:shape id="Text Box 109" o:spid="_x0000_s1034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14:paraId="6B3441D5" w14:textId="77777777" w:rsidR="00E44034" w:rsidRPr="00ED5D62" w:rsidRDefault="00E44034" w:rsidP="00F71B60">
                      <w:pPr>
                        <w:jc w:val="center"/>
                        <w:rPr>
                          <w:w w:val="75"/>
                          <w:szCs w:val="20"/>
                        </w:rPr>
                      </w:pPr>
                      <w:r w:rsidRPr="00ED5D62">
                        <w:rPr>
                          <w:w w:val="75"/>
                          <w:szCs w:val="20"/>
                        </w:rPr>
                        <w:t>Инв. № подл.</w:t>
                      </w:r>
                    </w:p>
                  </w:txbxContent>
                </v:textbox>
              </v:shape>
              <v:shape id="Text Box 110" o:spid="_x0000_s1035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14:paraId="5FABF21D" w14:textId="77777777" w:rsidR="00E44034" w:rsidRPr="00ED5D62" w:rsidRDefault="00E44034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r w:rsidRPr="00ED5D62">
                        <w:rPr>
                          <w:w w:val="75"/>
                          <w:szCs w:val="18"/>
                        </w:rPr>
                        <w:t>Подп. и дата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1888" behindDoc="0" locked="0" layoutInCell="1" allowOverlap="1" wp14:anchorId="71DD4FC7" wp14:editId="524A7FE1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413" name="Rectangle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6F401F" id="Rectangle 126" o:spid="_x0000_s1026" style="position:absolute;margin-left:70.9pt;margin-top:14.2pt;width:510.25pt;height:779.55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D7452" w14:textId="77777777" w:rsidR="00E44034" w:rsidRPr="006B6C78" w:rsidRDefault="00E44034" w:rsidP="006B6C78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5152" behindDoc="1" locked="0" layoutInCell="1" allowOverlap="1" wp14:anchorId="27828DD5" wp14:editId="5687ECE9">
              <wp:simplePos x="0" y="0"/>
              <wp:positionH relativeFrom="page">
                <wp:posOffset>7021195</wp:posOffset>
              </wp:positionH>
              <wp:positionV relativeFrom="page">
                <wp:posOffset>179705</wp:posOffset>
              </wp:positionV>
              <wp:extent cx="360045" cy="252095"/>
              <wp:effectExtent l="20320" t="17780" r="19685" b="15875"/>
              <wp:wrapSquare wrapText="bothSides"/>
              <wp:docPr id="398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301CA23" w14:textId="77777777" w:rsidR="00E44034" w:rsidRPr="00340E71" w:rsidRDefault="00E44034" w:rsidP="00D226E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</w:p>
                        <w:p w14:paraId="26B48A71" w14:textId="77777777" w:rsidR="00E44034" w:rsidRPr="00C6559B" w:rsidRDefault="00E44034" w:rsidP="006E416F">
                          <w:pPr>
                            <w:jc w:val="center"/>
                            <w:rPr>
                              <w:rFonts w:cs="Arial"/>
                              <w:b/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28DD5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45" type="#_x0000_t202" style="position:absolute;margin-left:552.85pt;margin-top:14.15pt;width:28.35pt;height:19.85pt;z-index:-2518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" filled="f" strokeweight="2.25pt">
              <v:textbox inset="0,1.5mm,0,0">
                <w:txbxContent>
                  <w:p w14:paraId="7301CA23" w14:textId="77777777" w:rsidR="00E44034" w:rsidRPr="00340E71" w:rsidRDefault="00E44034" w:rsidP="00D226E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noProof/>
                        <w:sz w:val="22"/>
                      </w:rPr>
                      <w:t>3</w:t>
                    </w:r>
                  </w:p>
                  <w:p w14:paraId="26B48A71" w14:textId="77777777" w:rsidR="00E44034" w:rsidRPr="00C6559B" w:rsidRDefault="00E44034" w:rsidP="006E416F">
                    <w:pPr>
                      <w:jc w:val="center"/>
                      <w:rPr>
                        <w:rFonts w:cs="Arial"/>
                        <w:b/>
                        <w:w w:val="75"/>
                        <w:sz w:val="22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8224" behindDoc="0" locked="0" layoutInCell="1" allowOverlap="1" wp14:anchorId="379879E4" wp14:editId="6F88F219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39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FC20D8" id="Rectangle 1" o:spid="_x0000_s1026" style="position:absolute;margin-left:70.9pt;margin-top:14.2pt;width:510.25pt;height:779.55pt;z-index:2515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  <w:r w:rsidRPr="00A62A72">
      <w:rPr>
        <w:rFonts w:ascii="Times New Roman" w:hAnsi="Times New Roman"/>
        <w:b/>
        <w:bCs/>
        <w:noProof/>
        <w:szCs w:val="24"/>
        <w:lang w:eastAsia="ru-RU"/>
      </w:rPr>
      <w:t xml:space="preserve"> </w:t>
    </w: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g">
          <w:drawing>
            <wp:anchor distT="0" distB="0" distL="114300" distR="114300" simplePos="0" relativeHeight="251800064" behindDoc="0" locked="0" layoutInCell="1" allowOverlap="1" wp14:anchorId="73BC93DA" wp14:editId="24810C41">
              <wp:simplePos x="0" y="0"/>
              <wp:positionH relativeFrom="page">
                <wp:posOffset>431800</wp:posOffset>
              </wp:positionH>
              <wp:positionV relativeFrom="page">
                <wp:posOffset>7021195</wp:posOffset>
              </wp:positionV>
              <wp:extent cx="467995" cy="3060065"/>
              <wp:effectExtent l="22225" t="20320" r="14605" b="15240"/>
              <wp:wrapNone/>
              <wp:docPr id="38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3060065"/>
                        <a:chOff x="0" y="0"/>
                        <a:chExt cx="469283" cy="3060000"/>
                      </a:xfrm>
                    </wpg:grpSpPr>
                    <wpg:grpSp>
                      <wpg:cNvPr id="385" name="Group 6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38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7" name="Straight Connector 118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Straight Connector 122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Straight Connector 123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391" name="Text Box 141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482D10" w14:textId="77777777" w:rsidR="00E44034" w:rsidRDefault="00E44034" w:rsidP="005B167C">
                            <w:r>
                              <w:rPr>
                                <w:sz w:val="22"/>
                                <w:lang w:val="en-US"/>
                              </w:rPr>
                              <w:fldChar w:fldCharType="begin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2" name="Text Box 142"/>
                      <wps:cNvSpPr txBox="1">
                        <a:spLocks noChangeArrowheads="1"/>
                      </wps:cNvSpPr>
                      <wps:spPr bwMode="auto">
                        <a:xfrm>
                          <a:off x="217283" y="0"/>
                          <a:ext cx="2520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3FE8CD" w14:textId="77777777" w:rsidR="00E44034" w:rsidRDefault="00E44034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3" name="Text Box 143"/>
                      <wps:cNvSpPr txBox="1">
                        <a:spLocks noChangeArrowheads="1"/>
                      </wps:cNvSpPr>
                      <wps:spPr bwMode="auto">
                        <a:xfrm>
                          <a:off x="217283" y="900820"/>
                          <a:ext cx="252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224B57" w14:textId="77777777" w:rsidR="00E44034" w:rsidRDefault="00E44034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4" name="Text Box 144"/>
                      <wps:cNvSpPr txBox="1">
                        <a:spLocks noChangeArrowheads="1"/>
                      </wps:cNvSpPr>
                      <wps:spPr bwMode="auto">
                        <a:xfrm>
                          <a:off x="217283" y="2159252"/>
                          <a:ext cx="252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584E89" w14:textId="77777777" w:rsidR="00E44034" w:rsidRPr="00400DEB" w:rsidRDefault="00E44034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5" name="Text Box 145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162BD" w14:textId="77777777" w:rsidR="00E44034" w:rsidRDefault="00E44034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6" name="Text Box 146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956245" w14:textId="77777777" w:rsidR="00E44034" w:rsidRDefault="00E44034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BC93DA" id="Group 24" o:spid="_x0000_s1046" style="position:absolute;margin-left:34pt;margin-top:552.85pt;width:36.85pt;height:240.95pt;z-index:251800064;mso-position-horizontal-relative:page;mso-position-vertical-relative:page;mso-width-relative:margin;mso-height-relative:margin" coordsize="4692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">
              <v:group id="Group 6" o:spid="_x0000_s1047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<v:rect id="Rectangle 113" o:spid="_x0000_s1048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" filled="f" strokeweight="2.25pt"/>
                <v:line id="Straight Connector 118" o:spid="_x0000_s1049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" strokeweight="2.25pt">
                  <v:stroke joinstyle="miter"/>
                </v:line>
                <v:line id="Straight Connector 122" o:spid="_x0000_s1050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" strokeweight="2.25pt">
                  <v:stroke joinstyle="miter"/>
                </v:line>
                <v:line id="Straight Connector 123" o:spid="_x0000_s1051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" strokeweight="2.25pt">
                  <v:stroke joinstyle="miter"/>
                </v:line>
              </v:group>
              <v:shape id="Text Box 141" o:spid="_x0000_s1052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14:paraId="00482D10" w14:textId="77777777" w:rsidR="00E44034" w:rsidRDefault="00E44034" w:rsidP="005B167C">
                      <w:r>
                        <w:rPr>
                          <w:sz w:val="22"/>
                          <w:lang w:val="en-US"/>
                        </w:rPr>
                        <w:fldChar w:fldCharType="begin"/>
                      </w:r>
                      <w:r>
                        <w:fldChar w:fldCharType="end"/>
                      </w:r>
                    </w:p>
                  </w:txbxContent>
                </v:textbox>
              </v:shape>
              <v:shape id="Text Box 142" o:spid="_x0000_s1053" type="#_x0000_t202" style="position:absolute;left:2172;width:2520;height:89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14:paraId="403FE8CD" w14:textId="77777777" w:rsidR="00E44034" w:rsidRDefault="00E44034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43" o:spid="_x0000_s1054" type="#_x0000_t202" style="position:absolute;left:2172;top:9008;width:252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14:paraId="29224B57" w14:textId="77777777" w:rsidR="00E44034" w:rsidRDefault="00E44034" w:rsidP="005B167C"/>
                  </w:txbxContent>
                </v:textbox>
              </v:shape>
              <v:shape id="Text Box 144" o:spid="_x0000_s1055" type="#_x0000_t202" style="position:absolute;left:2172;top:21592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14:paraId="5C584E89" w14:textId="77777777" w:rsidR="00E44034" w:rsidRPr="00400DEB" w:rsidRDefault="00E44034" w:rsidP="00400DEB"/>
                  </w:txbxContent>
                </v:textbox>
              </v:shape>
              <v:shape id="Text Box 145" o:spid="_x0000_s1056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14:paraId="508162BD" w14:textId="77777777" w:rsidR="00E44034" w:rsidRDefault="00E44034" w:rsidP="005B167C"/>
                  </w:txbxContent>
                </v:textbox>
              </v:shape>
              <v:shape id="Text Box 146" o:spid="_x0000_s1057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14:paraId="6F956245" w14:textId="77777777" w:rsidR="00E44034" w:rsidRDefault="00E44034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g">
          <w:drawing>
            <wp:anchor distT="0" distB="0" distL="114300" distR="114300" simplePos="0" relativeHeight="251796992" behindDoc="0" locked="0" layoutInCell="1" allowOverlap="1" wp14:anchorId="05BFEF69" wp14:editId="2F5041CC">
              <wp:simplePos x="0" y="0"/>
              <wp:positionH relativeFrom="page">
                <wp:posOffset>180340</wp:posOffset>
              </wp:positionH>
              <wp:positionV relativeFrom="page">
                <wp:posOffset>4680585</wp:posOffset>
              </wp:positionV>
              <wp:extent cx="723900" cy="2343785"/>
              <wp:effectExtent l="18415" t="22860" r="19685" b="14605"/>
              <wp:wrapNone/>
              <wp:docPr id="10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0" cy="2343785"/>
                        <a:chOff x="0" y="0"/>
                        <a:chExt cx="723600" cy="2345609"/>
                      </a:xfrm>
                    </wpg:grpSpPr>
                    <wpg:grpSp>
                      <wpg:cNvPr id="107" name="Group 13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600" cy="2340000"/>
                          <a:chOff x="0" y="0"/>
                          <a:chExt cx="722880" cy="2340000"/>
                        </a:xfrm>
                      </wpg:grpSpPr>
                      <wps:wsp>
                        <wps:cNvPr id="108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0000" cy="234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9" name="Straight Connector 115"/>
                        <wps:cNvCnPr>
                          <a:cxnSpLocks noChangeShapeType="1"/>
                        </wps:cNvCnPr>
                        <wps:spPr bwMode="auto">
                          <a:xfrm>
                            <a:off x="18288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Straight Connector 116"/>
                        <wps:cNvCnPr>
                          <a:cxnSpLocks noChangeShapeType="1"/>
                        </wps:cNvCnPr>
                        <wps:spPr bwMode="auto">
                          <a:xfrm>
                            <a:off x="36576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Straight Connector 117"/>
                        <wps:cNvCnPr>
                          <a:cxnSpLocks noChangeShapeType="1"/>
                        </wps:cNvCnPr>
                        <wps:spPr bwMode="auto">
                          <a:xfrm>
                            <a:off x="54864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Straight Connector 119"/>
                        <wps:cNvCnPr>
                          <a:cxnSpLocks noChangeShapeType="1"/>
                        </wps:cNvCnPr>
                        <wps:spPr bwMode="auto">
                          <a:xfrm>
                            <a:off x="182880" y="365760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Straight Connector 120"/>
                        <wps:cNvCnPr>
                          <a:cxnSpLocks noChangeShapeType="1"/>
                        </wps:cNvCnPr>
                        <wps:spPr bwMode="auto">
                          <a:xfrm>
                            <a:off x="182880" y="906449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Straight Connector 121"/>
                        <wps:cNvCnPr>
                          <a:cxnSpLocks noChangeShapeType="1"/>
                        </wps:cNvCnPr>
                        <wps:spPr bwMode="auto">
                          <a:xfrm>
                            <a:off x="182880" y="1622066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15" name="Text Box 124"/>
                      <wps:cNvSpPr txBox="1">
                        <a:spLocks noChangeArrowheads="1"/>
                      </wps:cNvSpPr>
                      <wps:spPr bwMode="auto">
                        <a:xfrm>
                          <a:off x="179514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AEED4" w14:textId="77777777" w:rsidR="00E44034" w:rsidRDefault="00E44034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6" name="Text Box 125"/>
                      <wps:cNvSpPr txBox="1">
                        <a:spLocks noChangeArrowheads="1"/>
                      </wps:cNvSpPr>
                      <wps:spPr bwMode="auto">
                        <a:xfrm>
                          <a:off x="359028" y="0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12EC9" w14:textId="77777777" w:rsidR="00E44034" w:rsidRDefault="00E44034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7" name="Text Box 127"/>
                      <wps:cNvSpPr txBox="1">
                        <a:spLocks noChangeArrowheads="1"/>
                      </wps:cNvSpPr>
                      <wps:spPr bwMode="auto">
                        <a:xfrm>
                          <a:off x="179514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5DF233" w14:textId="77777777" w:rsidR="00E44034" w:rsidRPr="00400DEB" w:rsidRDefault="00E44034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8" name="Text Box 128"/>
                      <wps:cNvSpPr txBox="1">
                        <a:spLocks noChangeArrowheads="1"/>
                      </wps:cNvSpPr>
                      <wps:spPr bwMode="auto">
                        <a:xfrm>
                          <a:off x="359028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E7D12" w14:textId="77777777" w:rsidR="00E44034" w:rsidRDefault="00E44034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9" name="Text Box 130"/>
                      <wps:cNvSpPr txBox="1">
                        <a:spLocks noChangeArrowheads="1"/>
                      </wps:cNvSpPr>
                      <wps:spPr bwMode="auto">
                        <a:xfrm>
                          <a:off x="179514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122D6" w14:textId="77777777" w:rsidR="00E44034" w:rsidRDefault="00E44034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0" name="Text Box 133"/>
                      <wps:cNvSpPr txBox="1">
                        <a:spLocks noChangeArrowheads="1"/>
                      </wps:cNvSpPr>
                      <wps:spPr bwMode="auto">
                        <a:xfrm>
                          <a:off x="364638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E8176" w14:textId="77777777" w:rsidR="00E44034" w:rsidRPr="00400DEB" w:rsidRDefault="00E44034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1" name="Text Box 134"/>
                      <wps:cNvSpPr txBox="1">
                        <a:spLocks noChangeArrowheads="1"/>
                      </wps:cNvSpPr>
                      <wps:spPr bwMode="auto">
                        <a:xfrm>
                          <a:off x="538542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C3B0F8" w14:textId="77777777" w:rsidR="00E44034" w:rsidRPr="00400DEB" w:rsidRDefault="00E44034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2" name="Text Box 135"/>
                      <wps:cNvSpPr txBox="1">
                        <a:spLocks noChangeArrowheads="1"/>
                      </wps:cNvSpPr>
                      <wps:spPr bwMode="auto">
                        <a:xfrm>
                          <a:off x="179514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EEB82" w14:textId="77777777" w:rsidR="00E44034" w:rsidRDefault="00E44034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3" name="Text Box 136"/>
                      <wps:cNvSpPr txBox="1">
                        <a:spLocks noChangeArrowheads="1"/>
                      </wps:cNvSpPr>
                      <wps:spPr bwMode="auto">
                        <a:xfrm>
                          <a:off x="359028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6351F1" w14:textId="77777777" w:rsidR="00E44034" w:rsidRDefault="00E44034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4" name="Text Box 137"/>
                      <wps:cNvSpPr txBox="1">
                        <a:spLocks noChangeArrowheads="1"/>
                      </wps:cNvSpPr>
                      <wps:spPr bwMode="auto">
                        <a:xfrm>
                          <a:off x="538542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0C90E0" w14:textId="77777777" w:rsidR="00E44034" w:rsidRDefault="00E44034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5" name="Text Box 138"/>
                      <wps:cNvSpPr txBox="1">
                        <a:spLocks noChangeArrowheads="1"/>
                      </wps:cNvSpPr>
                      <wps:spPr bwMode="auto">
                        <a:xfrm>
                          <a:off x="0" y="5609"/>
                          <a:ext cx="180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8613D" w14:textId="77777777" w:rsidR="00E44034" w:rsidRDefault="00E44034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6" name="Text Box 139"/>
                      <wps:cNvSpPr txBox="1">
                        <a:spLocks noChangeArrowheads="1"/>
                      </wps:cNvSpPr>
                      <wps:spPr bwMode="auto">
                        <a:xfrm>
                          <a:off x="538542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5A43C7" w14:textId="77777777" w:rsidR="00E44034" w:rsidRDefault="00E44034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27" name="Text Box 140"/>
                      <wps:cNvSpPr txBox="1">
                        <a:spLocks noChangeArrowheads="1"/>
                      </wps:cNvSpPr>
                      <wps:spPr bwMode="auto">
                        <a:xfrm>
                          <a:off x="538542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79D7A" w14:textId="77777777" w:rsidR="00E44034" w:rsidRDefault="00E44034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BFEF69" id="Group 3" o:spid="_x0000_s1058" style="position:absolute;margin-left:14.2pt;margin-top:368.55pt;width:57pt;height:184.55pt;z-index:251796992;mso-position-horizontal-relative:page;mso-position-vertical-relative:page;mso-width-relative:margin;mso-height-relative:margin" coordsize="7236,2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">
              <v:group id="Group 132" o:spid="_x0000_s1059" style="position:absolute;width:7236;height:23400" coordsize="7228,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<v:rect id="Rectangle 114" o:spid="_x0000_s1060" style="position:absolute;width:72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" filled="f" strokeweight="2.25pt"/>
                <v:line id="Straight Connector 115" o:spid="_x0000_s1061" style="position:absolute;visibility:visible;mso-wrap-style:square" from="1828,0" to="1828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" strokeweight="2.25pt">
                  <v:stroke joinstyle="miter"/>
                </v:line>
                <v:line id="Straight Connector 116" o:spid="_x0000_s1062" style="position:absolute;visibility:visible;mso-wrap-style:square" from="3657,0" to="3657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" strokeweight="1pt">
                  <v:stroke joinstyle="miter"/>
                </v:line>
                <v:line id="Straight Connector 117" o:spid="_x0000_s1063" style="position:absolute;visibility:visible;mso-wrap-style:square" from="5486,0" to="5486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" strokeweight="1pt">
                  <v:stroke joinstyle="miter"/>
                </v:line>
                <v:line id="Straight Connector 119" o:spid="_x0000_s1064" style="position:absolute;visibility:visible;mso-wrap-style:square" from="1828,3657" to="7228,3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" strokeweight="1pt">
                  <v:stroke joinstyle="miter"/>
                </v:line>
                <v:line id="Straight Connector 120" o:spid="_x0000_s1065" style="position:absolute;visibility:visible;mso-wrap-style:square" from="1828,9064" to="7228,9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BzNwgAAANwAAAAPAAAAZHJzL2Rvd25yZXYueG1sRE/dasIw&#10;FL4f+A7hDHY3kz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CANBzNwgAAANwAAAAPAAAA&#10;AAAAAAAAAAAAAAcCAABkcnMvZG93bnJldi54bWxQSwUGAAAAAAMAAwC3AAAA9gIAAAAA&#10;" strokeweight="1pt">
                  <v:stroke joinstyle="miter"/>
                </v:line>
                <v:line id="Straight Connector 121" o:spid="_x0000_s1066" style="position:absolute;visibility:visible;mso-wrap-style:square" from="1828,16220" to="7228,16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YS5wgAAANwAAAAPAAAAZHJzL2Rvd25yZXYueG1sRE/dasIw&#10;FL4f+A7hDHY3k8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AP3YS5wgAAANwAAAAPAAAA&#10;AAAAAAAAAAAAAAcCAABkcnMvZG93bnJldi54bWxQSwUGAAAAAAMAAwC3AAAA9gIAAAAA&#10;" strokeweight="1pt">
                  <v:stroke joinstyle="miter"/>
                </v:line>
              </v:group>
              <v:shape id="Text Box 124" o:spid="_x0000_s1067" type="#_x0000_t202" style="position:absolute;left:179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14:paraId="6DBAEED4" w14:textId="77777777" w:rsidR="00E44034" w:rsidRDefault="00E44034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25" o:spid="_x0000_s1068" type="#_x0000_t202" style="position:absolute;left:3590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14:paraId="57712EC9" w14:textId="77777777" w:rsidR="00E44034" w:rsidRDefault="00E44034" w:rsidP="005B167C"/>
                  </w:txbxContent>
                </v:textbox>
              </v:shape>
              <v:shape id="Text Box 127" o:spid="_x0000_s1069" type="#_x0000_t202" style="position:absolute;left:179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14:paraId="675DF233" w14:textId="77777777" w:rsidR="00E44034" w:rsidRPr="00400DEB" w:rsidRDefault="00E44034" w:rsidP="00400DEB"/>
                  </w:txbxContent>
                </v:textbox>
              </v:shape>
              <v:shape id="Text Box 128" o:spid="_x0000_s1070" type="#_x0000_t202" style="position:absolute;left:3590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14:paraId="104E7D12" w14:textId="77777777" w:rsidR="00E44034" w:rsidRDefault="00E44034" w:rsidP="005B167C"/>
                  </w:txbxContent>
                </v:textbox>
              </v:shape>
              <v:shape id="Text Box 130" o:spid="_x0000_s1071" type="#_x0000_t202" style="position:absolute;left:179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14:paraId="3E1122D6" w14:textId="77777777" w:rsidR="00E44034" w:rsidRDefault="00E44034" w:rsidP="005B167C"/>
                  </w:txbxContent>
                </v:textbox>
              </v:shape>
              <v:shape id="Text Box 133" o:spid="_x0000_s1072" type="#_x0000_t202" style="position:absolute;left:3646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" filled="f" stroked="f" strokeweight=".5pt">
                <v:textbox style="layout-flow:vertical;mso-layout-flow-alt:bottom-to-top" inset="0,0,0,1mm">
                  <w:txbxContent>
                    <w:p w14:paraId="66BE8176" w14:textId="77777777" w:rsidR="00E44034" w:rsidRPr="00400DEB" w:rsidRDefault="00E44034" w:rsidP="00400DEB"/>
                  </w:txbxContent>
                </v:textbox>
              </v:shape>
              <v:shape id="Text Box 134" o:spid="_x0000_s1073" type="#_x0000_t202" style="position:absolute;left:538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14:paraId="0EC3B0F8" w14:textId="77777777" w:rsidR="00E44034" w:rsidRPr="00400DEB" w:rsidRDefault="00E44034" w:rsidP="00400DEB"/>
                  </w:txbxContent>
                </v:textbox>
              </v:shape>
              <v:shape id="Text Box 135" o:spid="_x0000_s1074" type="#_x0000_t202" style="position:absolute;left:179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14:paraId="466EEB82" w14:textId="77777777" w:rsidR="00E44034" w:rsidRDefault="00E44034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36" o:spid="_x0000_s1075" type="#_x0000_t202" style="position:absolute;left:3590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14:paraId="496351F1" w14:textId="77777777" w:rsidR="00E44034" w:rsidRDefault="00E44034" w:rsidP="005B167C"/>
                  </w:txbxContent>
                </v:textbox>
              </v:shape>
              <v:shape id="Text Box 137" o:spid="_x0000_s1076" type="#_x0000_t202" style="position:absolute;left:538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14:paraId="200C90E0" w14:textId="77777777" w:rsidR="00E44034" w:rsidRDefault="00E44034" w:rsidP="005B167C"/>
                  </w:txbxContent>
                </v:textbox>
              </v:shape>
              <v:shape id="Text Box 138" o:spid="_x0000_s1077" type="#_x0000_t202" style="position:absolute;top:56;width:18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14:paraId="3B38613D" w14:textId="77777777" w:rsidR="00E44034" w:rsidRDefault="00E44034" w:rsidP="005B167C"/>
                  </w:txbxContent>
                </v:textbox>
              </v:shape>
              <v:shape id="Text Box 139" o:spid="_x0000_s1078" type="#_x0000_t202" style="position:absolute;left:538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14:paraId="335A43C7" w14:textId="77777777" w:rsidR="00E44034" w:rsidRDefault="00E44034" w:rsidP="005B167C"/>
                  </w:txbxContent>
                </v:textbox>
              </v:shape>
              <v:shape id="Text Box 140" o:spid="_x0000_s1079" type="#_x0000_t202" style="position:absolute;left:538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14:paraId="3EF79D7A" w14:textId="77777777" w:rsidR="00E44034" w:rsidRDefault="00E44034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s">
          <w:drawing>
            <wp:anchor distT="0" distB="0" distL="114300" distR="114300" simplePos="0" relativeHeight="251793920" behindDoc="0" locked="0" layoutInCell="1" allowOverlap="1" wp14:anchorId="34F900DB" wp14:editId="4FA2B1EA">
              <wp:simplePos x="0" y="0"/>
              <wp:positionH relativeFrom="page">
                <wp:posOffset>2340610</wp:posOffset>
              </wp:positionH>
              <wp:positionV relativeFrom="page">
                <wp:posOffset>8641080</wp:posOffset>
              </wp:positionV>
              <wp:extent cx="539750" cy="179705"/>
              <wp:effectExtent l="0" t="0" r="0" b="0"/>
              <wp:wrapNone/>
              <wp:docPr id="105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93EEA7" w14:textId="77777777" w:rsidR="00E44034" w:rsidRDefault="00E44034" w:rsidP="005B167C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F900DB" id="Text Box 52" o:spid="_x0000_s1080" type="#_x0000_t202" style="position:absolute;margin-left:184.3pt;margin-top:680.4pt;width:42.5pt;height:14.15pt;z-index:25179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" filled="f" stroked="f" strokeweight=".5pt">
              <v:path arrowok="t"/>
              <v:textbox inset="0,0,0,0">
                <w:txbxContent>
                  <w:p w14:paraId="7493EEA7" w14:textId="77777777" w:rsidR="00E44034" w:rsidRDefault="00E44034" w:rsidP="005B167C"/>
                </w:txbxContent>
              </v:textbox>
              <w10:wrap anchorx="page" anchory="page"/>
            </v:shape>
          </w:pict>
        </mc:Fallback>
      </mc:AlternateContent>
    </w: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s">
          <w:drawing>
            <wp:anchor distT="0" distB="0" distL="114300" distR="114300" simplePos="0" relativeHeight="251790848" behindDoc="0" locked="0" layoutInCell="1" allowOverlap="1" wp14:anchorId="2F904E7A" wp14:editId="4E1F6A72">
              <wp:simplePos x="0" y="0"/>
              <wp:positionH relativeFrom="page">
                <wp:posOffset>900430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10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C15423" w14:textId="70F8F9DA" w:rsidR="00E44034" w:rsidRPr="00397880" w:rsidRDefault="00397880" w:rsidP="0039788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904E7A" id="Text Box 28" o:spid="_x0000_s1081" type="#_x0000_t202" style="position:absolute;margin-left:70.9pt;margin-top:680.4pt;width:28.35pt;height:14.15pt;z-index:25179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" filled="f" stroked="f" strokeweight=".5pt">
              <v:path arrowok="t"/>
              <v:textbox inset="0,0,0,0">
                <w:txbxContent>
                  <w:p w14:paraId="6CC15423" w14:textId="70F8F9DA" w:rsidR="00E44034" w:rsidRPr="00397880" w:rsidRDefault="00397880" w:rsidP="00397880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g">
          <w:drawing>
            <wp:anchor distT="0" distB="0" distL="114300" distR="114300" simplePos="0" relativeHeight="251784704" behindDoc="0" locked="0" layoutInCell="1" allowOverlap="1" wp14:anchorId="2643863C" wp14:editId="07817814">
              <wp:simplePos x="0" y="0"/>
              <wp:positionH relativeFrom="page">
                <wp:posOffset>903605</wp:posOffset>
              </wp:positionH>
              <wp:positionV relativeFrom="page">
                <wp:posOffset>8641715</wp:posOffset>
              </wp:positionV>
              <wp:extent cx="6483350" cy="1439545"/>
              <wp:effectExtent l="19050" t="19050" r="12700" b="8255"/>
              <wp:wrapTopAndBottom/>
              <wp:docPr id="82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3350" cy="1439545"/>
                        <a:chOff x="0" y="0"/>
                        <a:chExt cx="6484196" cy="1440000"/>
                      </a:xfrm>
                    </wpg:grpSpPr>
                    <wpg:grpSp>
                      <wpg:cNvPr id="83" name="Group 26"/>
                      <wpg:cNvGrpSpPr/>
                      <wpg:grpSpPr>
                        <a:xfrm>
                          <a:off x="2339293" y="0"/>
                          <a:ext cx="4144903" cy="1438542"/>
                          <a:chOff x="0" y="0"/>
                          <a:chExt cx="4144903" cy="1438542"/>
                        </a:xfrm>
                      </wpg:grpSpPr>
                      <wps:wsp>
                        <wps:cNvPr id="84" name="Rectangle 4"/>
                        <wps:cNvSpPr/>
                        <wps:spPr>
                          <a:xfrm>
                            <a:off x="0" y="0"/>
                            <a:ext cx="4140000" cy="5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5"/>
                        <wps:cNvSpPr/>
                        <wps:spPr>
                          <a:xfrm>
                            <a:off x="0" y="538542"/>
                            <a:ext cx="2340000" cy="90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Straight Connector 7"/>
                        <wps:cNvCnPr/>
                        <wps:spPr>
                          <a:xfrm>
                            <a:off x="2344903" y="718056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7" name="Straight Connector 8"/>
                        <wps:cNvCnPr/>
                        <wps:spPr>
                          <a:xfrm>
                            <a:off x="2344903" y="897570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8" name="Straight Connector 10"/>
                        <wps:cNvCnPr/>
                        <wps:spPr>
                          <a:xfrm>
                            <a:off x="2883445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9" name="Straight Connector 11"/>
                        <wps:cNvCnPr/>
                        <wps:spPr>
                          <a:xfrm>
                            <a:off x="3421988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  <wpg:grpSp>
                      <wpg:cNvPr id="90" name="Group 25"/>
                      <wpg:cNvGrpSpPr/>
                      <wpg:grpSpPr>
                        <a:xfrm>
                          <a:off x="0" y="0"/>
                          <a:ext cx="2345609" cy="1440000"/>
                          <a:chOff x="0" y="0"/>
                          <a:chExt cx="2345609" cy="1440000"/>
                        </a:xfrm>
                      </wpg:grpSpPr>
                      <wps:wsp>
                        <wps:cNvPr id="91" name="Rectangle 9"/>
                        <wps:cNvSpPr/>
                        <wps:spPr>
                          <a:xfrm>
                            <a:off x="0" y="0"/>
                            <a:ext cx="2340000" cy="14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Straight Connector 12"/>
                        <wps:cNvCnPr/>
                        <wps:spPr>
                          <a:xfrm>
                            <a:off x="1441722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3" name="Straight Connector 13"/>
                        <wps:cNvCnPr/>
                        <wps:spPr>
                          <a:xfrm>
                            <a:off x="718056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4" name="Straight Connector 14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5" name="Straight Connector 15"/>
                        <wps:cNvCnPr/>
                        <wps:spPr>
                          <a:xfrm flipH="1">
                            <a:off x="1980265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6" name="Straight Connector 16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7" name="Straight Connector 17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8" name="Straight Connector 18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9" name="Straight Connector 19"/>
                        <wps:cNvCnPr/>
                        <wps:spPr>
                          <a:xfrm>
                            <a:off x="5609" y="538542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0" name="Straight Connector 20"/>
                        <wps:cNvCnPr/>
                        <wps:spPr>
                          <a:xfrm>
                            <a:off x="5609" y="723666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1" name="Straight Connector 21"/>
                        <wps:cNvCnPr/>
                        <wps:spPr>
                          <a:xfrm>
                            <a:off x="5609" y="903180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" name="Straight Connector 22"/>
                        <wps:cNvCnPr/>
                        <wps:spPr>
                          <a:xfrm>
                            <a:off x="5609" y="108269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3" name="Straight Connector 23"/>
                        <wps:cNvCnPr/>
                        <wps:spPr>
                          <a:xfrm>
                            <a:off x="5609" y="126220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1B2724" id="Group 27" o:spid="_x0000_s1026" style="position:absolute;margin-left:71.15pt;margin-top:680.45pt;width:510.5pt;height:113.35pt;z-index:251784704;mso-position-horizontal-relative:page;mso-position-vertical-relative:page;mso-width-relative:margin;mso-height-relative:margin" coordsize="64841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">
              <v:group id="Group 26" o:spid="_x0000_s1027" style="position:absolute;left:23392;width:41449;height:14385" coordsize="41449,1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<v:rect id="Rectangle 4" o:spid="_x0000_s1028" style="position:absolute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ZIywQAAANsAAAAPAAAAZHJzL2Rvd25yZXYueG1sRI/dagIx&#10;FITvC75DOAXvalYR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LB5kjLBAAAA2wAAAA8AAAAA&#10;AAAAAAAAAAAABwIAAGRycy9kb3ducmV2LnhtbFBLBQYAAAAAAwADALcAAAD1AgAAAAA=&#10;" filled="f" strokecolor="windowText" strokeweight="2.25pt">
                  <v:textbox inset="0,0,0,0"/>
                </v:rect>
                <v:rect id="Rectangle 5" o:spid="_x0000_s1029" style="position:absolute;top:5385;width:234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epwQAAANsAAAAPAAAAZHJzL2Rvd25yZXYueG1sRI/dagIx&#10;FITvC75DOAXvalZB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N81N6nBAAAA2wAAAA8AAAAA&#10;AAAAAAAAAAAABwIAAGRycy9kb3ducmV2LnhtbFBLBQYAAAAAAwADALcAAAD1AgAAAAA=&#10;" filled="f" strokecolor="windowText" strokeweight="2.25pt">
                  <v:textbox inset="0,0,0,0"/>
                </v:rect>
                <v:line id="Straight Connector 7" o:spid="_x0000_s1030" style="position:absolute;visibility:visible;mso-wrap-style:square" from="23449,7180" to="41449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" strokecolor="windowText" strokeweight="2.25pt">
                  <v:stroke joinstyle="miter"/>
                </v:line>
                <v:line id="Straight Connector 8" o:spid="_x0000_s1031" style="position:absolute;visibility:visible;mso-wrap-style:square" from="23449,8975" to="41449,8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" strokecolor="windowText" strokeweight="2.25pt">
                  <v:stroke joinstyle="miter"/>
                </v:line>
                <v:line id="Straight Connector 10" o:spid="_x0000_s1032" style="position:absolute;visibility:visible;mso-wrap-style:square" from="28834,5441" to="28834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" strokecolor="windowText" strokeweight="1pt">
                  <v:stroke joinstyle="miter"/>
                </v:line>
                <v:line id="Straight Connector 11" o:spid="_x0000_s1033" style="position:absolute;visibility:visible;mso-wrap-style:square" from="34219,5441" to="34219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" strokecolor="windowText" strokeweight="1pt">
                  <v:stroke joinstyle="miter"/>
                </v:line>
              </v:group>
              <v:group id="Group 25" o:spid="_x0000_s1034" style="position:absolute;width:23456;height:14400" coordsize="23456,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<v:rect id="Rectangle 9" o:spid="_x0000_s1035" style="position:absolute;width:23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" filled="f" strokecolor="windowText" strokeweight="2.25pt">
                  <v:textbox inset="0,0,0,0"/>
                </v:rect>
                <v:line id="Straight Connector 12" o:spid="_x0000_s1036" style="position:absolute;visibility:visible;mso-wrap-style:square" from="14417,0" to="14417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" strokecolor="windowText" strokeweight="2.25pt">
                  <v:stroke joinstyle="miter"/>
                </v:line>
                <v:line id="Straight Connector 13" o:spid="_x0000_s1037" style="position:absolute;visibility:visible;mso-wrap-style:square" from="7180,0" to="7180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VnPwwAAANsAAAAPAAAAZHJzL2Rvd25yZXYueG1sRI9Ba8JA&#10;FITvBf/D8gRvdWME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gP1Zz8MAAADbAAAADwAA&#10;AAAAAAAAAAAAAAAHAgAAZHJzL2Rvd25yZXYueG1sUEsFBgAAAAADAAMAtwAAAPcCAAAAAA==&#10;" strokecolor="windowText" strokeweight="2.25pt">
                  <v:stroke joinstyle="miter"/>
                </v:line>
                <v:line id="Straight Connector 14" o:spid="_x0000_s1038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MG7wwAAANsAAAAPAAAAZHJzL2Rvd25yZXYueG1sRI9Ba8JA&#10;FITvBf/D8gRvdWMQ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DxTBu8MAAADbAAAADwAA&#10;AAAAAAAAAAAAAAAHAgAAZHJzL2Rvd25yZXYueG1sUEsFBgAAAAADAAMAtwAAAPcCAAAAAA==&#10;" strokecolor="windowText" strokeweight="2.25pt">
                  <v:stroke joinstyle="miter"/>
                </v:line>
                <v:line id="Straight Connector 15" o:spid="_x0000_s1039" style="position:absolute;flip:x;visibility:visible;mso-wrap-style:square" from="19802,0" to="19802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" strokecolor="windowText" strokeweight="2.25pt">
                  <v:stroke joinstyle="miter"/>
                </v:line>
                <v:line id="Straight Connector 16" o:spid="_x0000_s1040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" strokecolor="windowText" strokeweight="2.25pt">
                  <v:stroke joinstyle="miter"/>
                </v:line>
                <v:line id="Straight Connector 17" o:spid="_x0000_s1041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" strokecolor="windowText" strokeweight="1pt">
                  <v:stroke joinstyle="miter"/>
                </v:line>
                <v:line id="Straight Connector 18" o:spid="_x0000_s1042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" strokecolor="windowText" strokeweight="2.25pt">
                  <v:stroke joinstyle="miter"/>
                </v:line>
                <v:line id="Straight Connector 19" o:spid="_x0000_s1043" style="position:absolute;visibility:visible;mso-wrap-style:square" from="56,5385" to="23456,5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" strokecolor="windowText" strokeweight="2.25pt">
                  <v:stroke joinstyle="miter"/>
                </v:line>
                <v:line id="Straight Connector 20" o:spid="_x0000_s1044" style="position:absolute;visibility:visible;mso-wrap-style:square" from="56,7236" to="23456,7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" strokecolor="windowText" strokeweight="1pt">
                  <v:stroke joinstyle="miter"/>
                </v:line>
                <v:line id="Straight Connector 21" o:spid="_x0000_s1045" style="position:absolute;visibility:visible;mso-wrap-style:square" from="56,9031" to="23456,9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" strokecolor="windowText" strokeweight="1pt">
                  <v:stroke joinstyle="miter"/>
                </v:line>
                <v:line id="Straight Connector 22" o:spid="_x0000_s1046" style="position:absolute;visibility:visible;mso-wrap-style:square" from="56,10826" to="23456,10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" strokecolor="windowText" strokeweight="1pt">
                  <v:stroke joinstyle="miter"/>
                </v:line>
                <v:line id="Straight Connector 23" o:spid="_x0000_s1047" style="position:absolute;visibility:visible;mso-wrap-style:square" from="56,12622" to="23456,12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" strokecolor="windowText" strokeweight="1pt">
                  <v:stroke joinstyle="miter"/>
                </v:line>
              </v:group>
              <w10:wrap type="topAndBottom" anchorx="page" anchory="page"/>
            </v:group>
          </w:pict>
        </mc:Fallback>
      </mc:AlternateContent>
    </w:r>
  </w:p>
  <w:p w14:paraId="0D842F48" w14:textId="77777777" w:rsidR="00E44034" w:rsidRPr="00440879" w:rsidRDefault="00E44034" w:rsidP="005B167C">
    <w:pPr>
      <w:pStyle w:val="Default"/>
      <w:jc w:val="center"/>
      <w:rPr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806208" behindDoc="0" locked="0" layoutInCell="1" allowOverlap="1" wp14:anchorId="0CE8474C" wp14:editId="4603F2A5">
              <wp:simplePos x="0" y="0"/>
              <wp:positionH relativeFrom="page">
                <wp:posOffset>1617345</wp:posOffset>
              </wp:positionH>
              <wp:positionV relativeFrom="page">
                <wp:posOffset>9538970</wp:posOffset>
              </wp:positionV>
              <wp:extent cx="720090" cy="179705"/>
              <wp:effectExtent l="0" t="0" r="0" b="0"/>
              <wp:wrapNone/>
              <wp:docPr id="8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EA8BC26" w14:textId="77777777" w:rsidR="00E44034" w:rsidRPr="006E416F" w:rsidRDefault="00E44034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Ивонин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E8474C" id="Text Box 71" o:spid="_x0000_s1082" type="#_x0000_t202" style="position:absolute;left:0;text-align:left;margin-left:127.35pt;margin-top:751.1pt;width:56.7pt;height:14.15pt;z-index:25180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" filled="f" stroked="f" strokeweight=".5pt">
              <v:path arrowok="t"/>
              <v:textbox inset="1mm,0,0,0">
                <w:txbxContent>
                  <w:p w14:paraId="6EA8BC26" w14:textId="77777777" w:rsidR="00E44034" w:rsidRPr="006E416F" w:rsidRDefault="00E44034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Ивонин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3136" behindDoc="0" locked="0" layoutInCell="1" allowOverlap="1" wp14:anchorId="20807B16" wp14:editId="7BFEB7FB">
              <wp:simplePos x="0" y="0"/>
              <wp:positionH relativeFrom="page">
                <wp:posOffset>1624965</wp:posOffset>
              </wp:positionH>
              <wp:positionV relativeFrom="page">
                <wp:posOffset>9364980</wp:posOffset>
              </wp:positionV>
              <wp:extent cx="720090" cy="179705"/>
              <wp:effectExtent l="0" t="0" r="0" b="0"/>
              <wp:wrapNone/>
              <wp:docPr id="80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06FEFC" w14:textId="77777777" w:rsidR="00E44034" w:rsidRPr="006E416F" w:rsidRDefault="00E44034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Холодова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807B16" id="_x0000_s1083" type="#_x0000_t202" style="position:absolute;left:0;text-align:left;margin-left:127.95pt;margin-top:737.4pt;width:56.7pt;height:14.15pt;z-index:25180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" filled="f" stroked="f" strokeweight=".5pt">
              <v:path arrowok="t"/>
              <v:textbox inset="1mm,0,0,0">
                <w:txbxContent>
                  <w:p w14:paraId="7106FEFC" w14:textId="77777777" w:rsidR="00E44034" w:rsidRPr="006E416F" w:rsidRDefault="00E44034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Холодова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9CD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C824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2CAB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5CCF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AED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7C35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2437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5E78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21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C4F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940A5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070A4A1D"/>
    <w:multiLevelType w:val="hybridMultilevel"/>
    <w:tmpl w:val="FA34559C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7D2029"/>
    <w:multiLevelType w:val="hybridMultilevel"/>
    <w:tmpl w:val="7F44CBAE"/>
    <w:lvl w:ilvl="0" w:tplc="23B8A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5134D5"/>
    <w:multiLevelType w:val="hybridMultilevel"/>
    <w:tmpl w:val="FC863D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3AB3C05"/>
    <w:multiLevelType w:val="hybridMultilevel"/>
    <w:tmpl w:val="1ACED1C6"/>
    <w:lvl w:ilvl="0" w:tplc="13E20DA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17F70354"/>
    <w:multiLevelType w:val="hybridMultilevel"/>
    <w:tmpl w:val="D0D4065C"/>
    <w:lvl w:ilvl="0" w:tplc="4D007EE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6" w15:restartNumberingAfterBreak="0">
    <w:nsid w:val="1ACA6AEA"/>
    <w:multiLevelType w:val="hybridMultilevel"/>
    <w:tmpl w:val="CA9EB9B4"/>
    <w:lvl w:ilvl="0" w:tplc="65BEBD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03A0C85"/>
    <w:multiLevelType w:val="hybridMultilevel"/>
    <w:tmpl w:val="D0D4065C"/>
    <w:lvl w:ilvl="0" w:tplc="4D007EE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8" w15:restartNumberingAfterBreak="0">
    <w:nsid w:val="22E8513D"/>
    <w:multiLevelType w:val="hybridMultilevel"/>
    <w:tmpl w:val="605AF20E"/>
    <w:lvl w:ilvl="0" w:tplc="2792591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30D63D0"/>
    <w:multiLevelType w:val="hybridMultilevel"/>
    <w:tmpl w:val="17F6BDB4"/>
    <w:lvl w:ilvl="0" w:tplc="48126B6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47D652E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FE56E4E"/>
    <w:multiLevelType w:val="hybridMultilevel"/>
    <w:tmpl w:val="EB5CD3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1F04628"/>
    <w:multiLevelType w:val="hybridMultilevel"/>
    <w:tmpl w:val="66146932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F48DA"/>
    <w:multiLevelType w:val="hybridMultilevel"/>
    <w:tmpl w:val="8654B0B2"/>
    <w:lvl w:ilvl="0" w:tplc="9F1EEDB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44535B3E"/>
    <w:multiLevelType w:val="hybridMultilevel"/>
    <w:tmpl w:val="886E8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50E83"/>
    <w:multiLevelType w:val="hybridMultilevel"/>
    <w:tmpl w:val="8C5C3784"/>
    <w:lvl w:ilvl="0" w:tplc="476441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F75CBE"/>
    <w:multiLevelType w:val="hybridMultilevel"/>
    <w:tmpl w:val="CCF4455C"/>
    <w:lvl w:ilvl="0" w:tplc="3A6E1EAE">
      <w:start w:val="1"/>
      <w:numFmt w:val="decimal"/>
      <w:lvlText w:val="%1."/>
      <w:lvlJc w:val="left"/>
      <w:pPr>
        <w:ind w:left="163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7" w15:restartNumberingAfterBreak="0">
    <w:nsid w:val="64B07C17"/>
    <w:multiLevelType w:val="hybridMultilevel"/>
    <w:tmpl w:val="5060FDF4"/>
    <w:lvl w:ilvl="0" w:tplc="D7FC9AFC">
      <w:start w:val="95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477B2"/>
    <w:multiLevelType w:val="hybridMultilevel"/>
    <w:tmpl w:val="70969404"/>
    <w:lvl w:ilvl="0" w:tplc="24F05F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E0E4FFC"/>
    <w:multiLevelType w:val="hybridMultilevel"/>
    <w:tmpl w:val="683E83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0D26A58"/>
    <w:multiLevelType w:val="hybridMultilevel"/>
    <w:tmpl w:val="B966FB7E"/>
    <w:lvl w:ilvl="0" w:tplc="726279F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1" w15:restartNumberingAfterBreak="0">
    <w:nsid w:val="72835AAC"/>
    <w:multiLevelType w:val="hybridMultilevel"/>
    <w:tmpl w:val="19BA63A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2290B"/>
    <w:multiLevelType w:val="hybridMultilevel"/>
    <w:tmpl w:val="6F10214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76131831"/>
    <w:multiLevelType w:val="hybridMultilevel"/>
    <w:tmpl w:val="5D76CAA8"/>
    <w:lvl w:ilvl="0" w:tplc="8E0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E9323D0"/>
    <w:multiLevelType w:val="hybridMultilevel"/>
    <w:tmpl w:val="16C021AE"/>
    <w:lvl w:ilvl="0" w:tplc="24F05F1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3"/>
  </w:num>
  <w:num w:numId="13">
    <w:abstractNumId w:val="20"/>
  </w:num>
  <w:num w:numId="14">
    <w:abstractNumId w:val="10"/>
  </w:num>
  <w:num w:numId="15">
    <w:abstractNumId w:val="24"/>
  </w:num>
  <w:num w:numId="16">
    <w:abstractNumId w:val="12"/>
  </w:num>
  <w:num w:numId="17">
    <w:abstractNumId w:val="16"/>
  </w:num>
  <w:num w:numId="18">
    <w:abstractNumId w:val="31"/>
  </w:num>
  <w:num w:numId="19">
    <w:abstractNumId w:val="23"/>
  </w:num>
  <w:num w:numId="20">
    <w:abstractNumId w:val="33"/>
  </w:num>
  <w:num w:numId="21">
    <w:abstractNumId w:val="14"/>
  </w:num>
  <w:num w:numId="22">
    <w:abstractNumId w:val="15"/>
  </w:num>
  <w:num w:numId="23">
    <w:abstractNumId w:val="26"/>
  </w:num>
  <w:num w:numId="24">
    <w:abstractNumId w:val="30"/>
  </w:num>
  <w:num w:numId="25">
    <w:abstractNumId w:val="32"/>
  </w:num>
  <w:num w:numId="26">
    <w:abstractNumId w:val="11"/>
  </w:num>
  <w:num w:numId="27">
    <w:abstractNumId w:val="29"/>
  </w:num>
  <w:num w:numId="28">
    <w:abstractNumId w:val="21"/>
  </w:num>
  <w:num w:numId="29">
    <w:abstractNumId w:val="22"/>
  </w:num>
  <w:num w:numId="30">
    <w:abstractNumId w:val="28"/>
  </w:num>
  <w:num w:numId="31">
    <w:abstractNumId w:val="25"/>
  </w:num>
  <w:num w:numId="32">
    <w:abstractNumId w:val="27"/>
  </w:num>
  <w:num w:numId="33">
    <w:abstractNumId w:val="34"/>
  </w:num>
  <w:num w:numId="34">
    <w:abstractNumId w:val="19"/>
  </w:num>
  <w:num w:numId="3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Холодова Елена Владимировна">
    <w15:presenceInfo w15:providerId="AD" w15:userId="S-1-5-21-569264401-3321201362-1771263134-174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attachedTemplate r:id="rId1"/>
  <w:defaultTabStop w:val="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istFirstNum" w:val="1"/>
    <w:docVar w:name="ListFormer" w:val="2"/>
  </w:docVars>
  <w:rsids>
    <w:rsidRoot w:val="00D92683"/>
    <w:rsid w:val="0000453F"/>
    <w:rsid w:val="00005FDF"/>
    <w:rsid w:val="00006246"/>
    <w:rsid w:val="00007082"/>
    <w:rsid w:val="00007816"/>
    <w:rsid w:val="00010289"/>
    <w:rsid w:val="000117E6"/>
    <w:rsid w:val="000119FB"/>
    <w:rsid w:val="00011A34"/>
    <w:rsid w:val="00011B94"/>
    <w:rsid w:val="00011CD7"/>
    <w:rsid w:val="00012B54"/>
    <w:rsid w:val="000132E7"/>
    <w:rsid w:val="00013D2C"/>
    <w:rsid w:val="00013E7A"/>
    <w:rsid w:val="000143AB"/>
    <w:rsid w:val="00014482"/>
    <w:rsid w:val="00016804"/>
    <w:rsid w:val="00017F4B"/>
    <w:rsid w:val="000200D9"/>
    <w:rsid w:val="00020543"/>
    <w:rsid w:val="000209FB"/>
    <w:rsid w:val="00021A41"/>
    <w:rsid w:val="00021F92"/>
    <w:rsid w:val="000220A6"/>
    <w:rsid w:val="00022594"/>
    <w:rsid w:val="00023003"/>
    <w:rsid w:val="000237A0"/>
    <w:rsid w:val="000247E7"/>
    <w:rsid w:val="00024C9B"/>
    <w:rsid w:val="00024D84"/>
    <w:rsid w:val="00026186"/>
    <w:rsid w:val="00026CD4"/>
    <w:rsid w:val="0003092F"/>
    <w:rsid w:val="00031820"/>
    <w:rsid w:val="000328D1"/>
    <w:rsid w:val="00033444"/>
    <w:rsid w:val="00034793"/>
    <w:rsid w:val="00035967"/>
    <w:rsid w:val="00035CE7"/>
    <w:rsid w:val="000416B4"/>
    <w:rsid w:val="00041ECB"/>
    <w:rsid w:val="00043363"/>
    <w:rsid w:val="00044629"/>
    <w:rsid w:val="00044EF9"/>
    <w:rsid w:val="00044FF6"/>
    <w:rsid w:val="000450F9"/>
    <w:rsid w:val="000450FB"/>
    <w:rsid w:val="00047BFA"/>
    <w:rsid w:val="0005130B"/>
    <w:rsid w:val="00051953"/>
    <w:rsid w:val="000523B0"/>
    <w:rsid w:val="00053FE9"/>
    <w:rsid w:val="0005416D"/>
    <w:rsid w:val="000556ED"/>
    <w:rsid w:val="000572E8"/>
    <w:rsid w:val="000575D3"/>
    <w:rsid w:val="00057617"/>
    <w:rsid w:val="00057719"/>
    <w:rsid w:val="00060440"/>
    <w:rsid w:val="00061162"/>
    <w:rsid w:val="0006248A"/>
    <w:rsid w:val="00062529"/>
    <w:rsid w:val="00064245"/>
    <w:rsid w:val="00065F78"/>
    <w:rsid w:val="000677CC"/>
    <w:rsid w:val="00071674"/>
    <w:rsid w:val="00071873"/>
    <w:rsid w:val="000737EF"/>
    <w:rsid w:val="00074672"/>
    <w:rsid w:val="000749E8"/>
    <w:rsid w:val="0008004B"/>
    <w:rsid w:val="0008008B"/>
    <w:rsid w:val="000806CE"/>
    <w:rsid w:val="00080AC5"/>
    <w:rsid w:val="000813C0"/>
    <w:rsid w:val="00082152"/>
    <w:rsid w:val="0008227E"/>
    <w:rsid w:val="00082AD0"/>
    <w:rsid w:val="00082AE0"/>
    <w:rsid w:val="000848E2"/>
    <w:rsid w:val="00084E45"/>
    <w:rsid w:val="00086219"/>
    <w:rsid w:val="00087DC8"/>
    <w:rsid w:val="0009015E"/>
    <w:rsid w:val="000908C3"/>
    <w:rsid w:val="00090EBC"/>
    <w:rsid w:val="00090F82"/>
    <w:rsid w:val="0009200A"/>
    <w:rsid w:val="00092EA1"/>
    <w:rsid w:val="00093D00"/>
    <w:rsid w:val="000940A9"/>
    <w:rsid w:val="00095AEF"/>
    <w:rsid w:val="000A0E67"/>
    <w:rsid w:val="000A17ED"/>
    <w:rsid w:val="000A299E"/>
    <w:rsid w:val="000A43A6"/>
    <w:rsid w:val="000A5497"/>
    <w:rsid w:val="000A67B8"/>
    <w:rsid w:val="000A7F07"/>
    <w:rsid w:val="000B01B5"/>
    <w:rsid w:val="000B048A"/>
    <w:rsid w:val="000B11DC"/>
    <w:rsid w:val="000B228D"/>
    <w:rsid w:val="000B297C"/>
    <w:rsid w:val="000B2CC9"/>
    <w:rsid w:val="000B3407"/>
    <w:rsid w:val="000B490B"/>
    <w:rsid w:val="000B79D7"/>
    <w:rsid w:val="000C0DA5"/>
    <w:rsid w:val="000C10A9"/>
    <w:rsid w:val="000C28D8"/>
    <w:rsid w:val="000C2BCB"/>
    <w:rsid w:val="000C2D84"/>
    <w:rsid w:val="000C4374"/>
    <w:rsid w:val="000C5493"/>
    <w:rsid w:val="000C682F"/>
    <w:rsid w:val="000C7063"/>
    <w:rsid w:val="000C795B"/>
    <w:rsid w:val="000D2583"/>
    <w:rsid w:val="000D2A45"/>
    <w:rsid w:val="000D3BE9"/>
    <w:rsid w:val="000D4017"/>
    <w:rsid w:val="000D4076"/>
    <w:rsid w:val="000D41F9"/>
    <w:rsid w:val="000D4684"/>
    <w:rsid w:val="000D7742"/>
    <w:rsid w:val="000D7911"/>
    <w:rsid w:val="000D7AE4"/>
    <w:rsid w:val="000E09A9"/>
    <w:rsid w:val="000E09F3"/>
    <w:rsid w:val="000E28FD"/>
    <w:rsid w:val="000E3BD7"/>
    <w:rsid w:val="000E4BFC"/>
    <w:rsid w:val="000E6A8B"/>
    <w:rsid w:val="000E7378"/>
    <w:rsid w:val="000F15D9"/>
    <w:rsid w:val="000F266F"/>
    <w:rsid w:val="000F3043"/>
    <w:rsid w:val="000F31B2"/>
    <w:rsid w:val="000F3595"/>
    <w:rsid w:val="000F381A"/>
    <w:rsid w:val="000F4A23"/>
    <w:rsid w:val="000F5C04"/>
    <w:rsid w:val="000F6A54"/>
    <w:rsid w:val="001021C4"/>
    <w:rsid w:val="00102322"/>
    <w:rsid w:val="00102861"/>
    <w:rsid w:val="00105855"/>
    <w:rsid w:val="0010643C"/>
    <w:rsid w:val="0010769C"/>
    <w:rsid w:val="0011015A"/>
    <w:rsid w:val="00110F45"/>
    <w:rsid w:val="001111CE"/>
    <w:rsid w:val="00112630"/>
    <w:rsid w:val="00112CD7"/>
    <w:rsid w:val="001141DD"/>
    <w:rsid w:val="00115B71"/>
    <w:rsid w:val="00116050"/>
    <w:rsid w:val="00116E0B"/>
    <w:rsid w:val="00116F80"/>
    <w:rsid w:val="00117CE6"/>
    <w:rsid w:val="00120499"/>
    <w:rsid w:val="00120873"/>
    <w:rsid w:val="00120A95"/>
    <w:rsid w:val="00122472"/>
    <w:rsid w:val="001244F3"/>
    <w:rsid w:val="0012538D"/>
    <w:rsid w:val="00125A42"/>
    <w:rsid w:val="001262E9"/>
    <w:rsid w:val="001275EE"/>
    <w:rsid w:val="001301F8"/>
    <w:rsid w:val="00130817"/>
    <w:rsid w:val="00130B65"/>
    <w:rsid w:val="00130FA0"/>
    <w:rsid w:val="0013141A"/>
    <w:rsid w:val="00133EC9"/>
    <w:rsid w:val="001345DD"/>
    <w:rsid w:val="001358A3"/>
    <w:rsid w:val="001405B5"/>
    <w:rsid w:val="00141BF6"/>
    <w:rsid w:val="00142003"/>
    <w:rsid w:val="00145F14"/>
    <w:rsid w:val="00147CC9"/>
    <w:rsid w:val="00150D83"/>
    <w:rsid w:val="0015112D"/>
    <w:rsid w:val="00151751"/>
    <w:rsid w:val="00151BE1"/>
    <w:rsid w:val="00151CF1"/>
    <w:rsid w:val="001541C9"/>
    <w:rsid w:val="001578C9"/>
    <w:rsid w:val="001609B9"/>
    <w:rsid w:val="001616F9"/>
    <w:rsid w:val="001618DA"/>
    <w:rsid w:val="00161F07"/>
    <w:rsid w:val="0016349C"/>
    <w:rsid w:val="001643E7"/>
    <w:rsid w:val="001652CF"/>
    <w:rsid w:val="00167484"/>
    <w:rsid w:val="00170459"/>
    <w:rsid w:val="00170AA5"/>
    <w:rsid w:val="00170CE6"/>
    <w:rsid w:val="001733E5"/>
    <w:rsid w:val="00174753"/>
    <w:rsid w:val="001749EB"/>
    <w:rsid w:val="001754FD"/>
    <w:rsid w:val="00176600"/>
    <w:rsid w:val="00176BCE"/>
    <w:rsid w:val="00176EE3"/>
    <w:rsid w:val="001775EC"/>
    <w:rsid w:val="0018006E"/>
    <w:rsid w:val="00181CF3"/>
    <w:rsid w:val="00182C9F"/>
    <w:rsid w:val="00182F3D"/>
    <w:rsid w:val="00183B41"/>
    <w:rsid w:val="0018502A"/>
    <w:rsid w:val="0018506E"/>
    <w:rsid w:val="00185BA1"/>
    <w:rsid w:val="0018718C"/>
    <w:rsid w:val="00187276"/>
    <w:rsid w:val="00190948"/>
    <w:rsid w:val="0019120B"/>
    <w:rsid w:val="00191C34"/>
    <w:rsid w:val="0019254F"/>
    <w:rsid w:val="0019473F"/>
    <w:rsid w:val="00194937"/>
    <w:rsid w:val="00196092"/>
    <w:rsid w:val="00196478"/>
    <w:rsid w:val="001965EC"/>
    <w:rsid w:val="001967CC"/>
    <w:rsid w:val="00197BB5"/>
    <w:rsid w:val="001A1443"/>
    <w:rsid w:val="001A1D51"/>
    <w:rsid w:val="001A1F1E"/>
    <w:rsid w:val="001A38D7"/>
    <w:rsid w:val="001A4080"/>
    <w:rsid w:val="001A4450"/>
    <w:rsid w:val="001A5D5F"/>
    <w:rsid w:val="001A72E5"/>
    <w:rsid w:val="001A7838"/>
    <w:rsid w:val="001A7C72"/>
    <w:rsid w:val="001A7E3B"/>
    <w:rsid w:val="001B0A7B"/>
    <w:rsid w:val="001B0DED"/>
    <w:rsid w:val="001B11C7"/>
    <w:rsid w:val="001B2915"/>
    <w:rsid w:val="001B2D47"/>
    <w:rsid w:val="001B2F9B"/>
    <w:rsid w:val="001B43DE"/>
    <w:rsid w:val="001B54EC"/>
    <w:rsid w:val="001B633D"/>
    <w:rsid w:val="001B73BB"/>
    <w:rsid w:val="001C0376"/>
    <w:rsid w:val="001C3229"/>
    <w:rsid w:val="001C4D12"/>
    <w:rsid w:val="001C5357"/>
    <w:rsid w:val="001C55EE"/>
    <w:rsid w:val="001C5D9D"/>
    <w:rsid w:val="001C7272"/>
    <w:rsid w:val="001C75F7"/>
    <w:rsid w:val="001D2916"/>
    <w:rsid w:val="001D2FAD"/>
    <w:rsid w:val="001D4071"/>
    <w:rsid w:val="001D5449"/>
    <w:rsid w:val="001D5761"/>
    <w:rsid w:val="001D5D42"/>
    <w:rsid w:val="001D6128"/>
    <w:rsid w:val="001D67CA"/>
    <w:rsid w:val="001D7100"/>
    <w:rsid w:val="001D7523"/>
    <w:rsid w:val="001D7DAD"/>
    <w:rsid w:val="001E021B"/>
    <w:rsid w:val="001E0BB3"/>
    <w:rsid w:val="001E3F6F"/>
    <w:rsid w:val="001E416B"/>
    <w:rsid w:val="001E46E3"/>
    <w:rsid w:val="001E4FCD"/>
    <w:rsid w:val="001E5D4D"/>
    <w:rsid w:val="001E7592"/>
    <w:rsid w:val="001F08CC"/>
    <w:rsid w:val="001F0B1D"/>
    <w:rsid w:val="001F15B8"/>
    <w:rsid w:val="001F1DD0"/>
    <w:rsid w:val="001F2016"/>
    <w:rsid w:val="001F298B"/>
    <w:rsid w:val="001F7DBC"/>
    <w:rsid w:val="00201A7F"/>
    <w:rsid w:val="00201DB8"/>
    <w:rsid w:val="00202D6E"/>
    <w:rsid w:val="00203036"/>
    <w:rsid w:val="00203996"/>
    <w:rsid w:val="0020441B"/>
    <w:rsid w:val="00205A83"/>
    <w:rsid w:val="00206753"/>
    <w:rsid w:val="002067AE"/>
    <w:rsid w:val="00206D7C"/>
    <w:rsid w:val="002076E1"/>
    <w:rsid w:val="00207854"/>
    <w:rsid w:val="00211319"/>
    <w:rsid w:val="00211A2C"/>
    <w:rsid w:val="00212493"/>
    <w:rsid w:val="00213610"/>
    <w:rsid w:val="002138AA"/>
    <w:rsid w:val="0021436B"/>
    <w:rsid w:val="002164BC"/>
    <w:rsid w:val="00216B85"/>
    <w:rsid w:val="002172F6"/>
    <w:rsid w:val="002215B8"/>
    <w:rsid w:val="002223F8"/>
    <w:rsid w:val="0022346C"/>
    <w:rsid w:val="0022420E"/>
    <w:rsid w:val="002255FA"/>
    <w:rsid w:val="00225745"/>
    <w:rsid w:val="00226FF3"/>
    <w:rsid w:val="00227F66"/>
    <w:rsid w:val="00231009"/>
    <w:rsid w:val="00232BE9"/>
    <w:rsid w:val="0023300E"/>
    <w:rsid w:val="002349A8"/>
    <w:rsid w:val="00234CC4"/>
    <w:rsid w:val="00236581"/>
    <w:rsid w:val="00236850"/>
    <w:rsid w:val="00242C15"/>
    <w:rsid w:val="00244545"/>
    <w:rsid w:val="00245746"/>
    <w:rsid w:val="002457E9"/>
    <w:rsid w:val="002466E5"/>
    <w:rsid w:val="00246C8E"/>
    <w:rsid w:val="00246CC3"/>
    <w:rsid w:val="00250889"/>
    <w:rsid w:val="00250FC7"/>
    <w:rsid w:val="0025203B"/>
    <w:rsid w:val="002531B0"/>
    <w:rsid w:val="002538C6"/>
    <w:rsid w:val="00253F1B"/>
    <w:rsid w:val="00254728"/>
    <w:rsid w:val="00255B62"/>
    <w:rsid w:val="00257221"/>
    <w:rsid w:val="002603B3"/>
    <w:rsid w:val="002609EB"/>
    <w:rsid w:val="0026107A"/>
    <w:rsid w:val="00262847"/>
    <w:rsid w:val="00262BBA"/>
    <w:rsid w:val="00262F50"/>
    <w:rsid w:val="00266501"/>
    <w:rsid w:val="00267109"/>
    <w:rsid w:val="002707C1"/>
    <w:rsid w:val="002712F4"/>
    <w:rsid w:val="002722CC"/>
    <w:rsid w:val="00272D89"/>
    <w:rsid w:val="00273AF7"/>
    <w:rsid w:val="002742B9"/>
    <w:rsid w:val="00274C59"/>
    <w:rsid w:val="002758FE"/>
    <w:rsid w:val="00277BA8"/>
    <w:rsid w:val="00280939"/>
    <w:rsid w:val="00281659"/>
    <w:rsid w:val="00282E16"/>
    <w:rsid w:val="0028347C"/>
    <w:rsid w:val="00283569"/>
    <w:rsid w:val="00285067"/>
    <w:rsid w:val="00285D25"/>
    <w:rsid w:val="00285F45"/>
    <w:rsid w:val="00286F04"/>
    <w:rsid w:val="00291E1C"/>
    <w:rsid w:val="00293DF3"/>
    <w:rsid w:val="00294053"/>
    <w:rsid w:val="002942CE"/>
    <w:rsid w:val="002942F9"/>
    <w:rsid w:val="0029491C"/>
    <w:rsid w:val="002949E5"/>
    <w:rsid w:val="0029541B"/>
    <w:rsid w:val="002959F5"/>
    <w:rsid w:val="00296830"/>
    <w:rsid w:val="00296932"/>
    <w:rsid w:val="00296D42"/>
    <w:rsid w:val="00296EEB"/>
    <w:rsid w:val="0029728B"/>
    <w:rsid w:val="002A0494"/>
    <w:rsid w:val="002A7500"/>
    <w:rsid w:val="002B3574"/>
    <w:rsid w:val="002B4565"/>
    <w:rsid w:val="002B5942"/>
    <w:rsid w:val="002B637F"/>
    <w:rsid w:val="002B63D5"/>
    <w:rsid w:val="002B787C"/>
    <w:rsid w:val="002B7F34"/>
    <w:rsid w:val="002C0802"/>
    <w:rsid w:val="002C2BA5"/>
    <w:rsid w:val="002C3B5D"/>
    <w:rsid w:val="002C3D44"/>
    <w:rsid w:val="002C4944"/>
    <w:rsid w:val="002C58CF"/>
    <w:rsid w:val="002C68FC"/>
    <w:rsid w:val="002D1931"/>
    <w:rsid w:val="002D1E27"/>
    <w:rsid w:val="002D22C9"/>
    <w:rsid w:val="002D6971"/>
    <w:rsid w:val="002E04F2"/>
    <w:rsid w:val="002E1E59"/>
    <w:rsid w:val="002E4960"/>
    <w:rsid w:val="002E548C"/>
    <w:rsid w:val="002E65D5"/>
    <w:rsid w:val="002F094B"/>
    <w:rsid w:val="002F0B27"/>
    <w:rsid w:val="002F0FAB"/>
    <w:rsid w:val="002F12C7"/>
    <w:rsid w:val="002F162F"/>
    <w:rsid w:val="002F16CF"/>
    <w:rsid w:val="002F2023"/>
    <w:rsid w:val="002F3753"/>
    <w:rsid w:val="002F4557"/>
    <w:rsid w:val="002F4ACB"/>
    <w:rsid w:val="002F51C0"/>
    <w:rsid w:val="002F5A25"/>
    <w:rsid w:val="002F67DE"/>
    <w:rsid w:val="002F71D0"/>
    <w:rsid w:val="00300440"/>
    <w:rsid w:val="00300780"/>
    <w:rsid w:val="00300B2D"/>
    <w:rsid w:val="00301BF6"/>
    <w:rsid w:val="0030200C"/>
    <w:rsid w:val="003024AA"/>
    <w:rsid w:val="0030268B"/>
    <w:rsid w:val="0030332B"/>
    <w:rsid w:val="00305248"/>
    <w:rsid w:val="003057BE"/>
    <w:rsid w:val="00305A84"/>
    <w:rsid w:val="00307263"/>
    <w:rsid w:val="00310635"/>
    <w:rsid w:val="0031068B"/>
    <w:rsid w:val="00311E72"/>
    <w:rsid w:val="003133B1"/>
    <w:rsid w:val="0031468E"/>
    <w:rsid w:val="003165C7"/>
    <w:rsid w:val="003173C9"/>
    <w:rsid w:val="00317472"/>
    <w:rsid w:val="00317FCE"/>
    <w:rsid w:val="003208B5"/>
    <w:rsid w:val="00320B48"/>
    <w:rsid w:val="003215B0"/>
    <w:rsid w:val="003231BE"/>
    <w:rsid w:val="00323E08"/>
    <w:rsid w:val="003270E2"/>
    <w:rsid w:val="0033149B"/>
    <w:rsid w:val="00332625"/>
    <w:rsid w:val="00333997"/>
    <w:rsid w:val="00333F0E"/>
    <w:rsid w:val="003358CF"/>
    <w:rsid w:val="00335ABF"/>
    <w:rsid w:val="00336630"/>
    <w:rsid w:val="00340B8F"/>
    <w:rsid w:val="00340E71"/>
    <w:rsid w:val="003420BD"/>
    <w:rsid w:val="00343297"/>
    <w:rsid w:val="00343F2B"/>
    <w:rsid w:val="003441AD"/>
    <w:rsid w:val="00345B43"/>
    <w:rsid w:val="00346294"/>
    <w:rsid w:val="003472B5"/>
    <w:rsid w:val="00347A1B"/>
    <w:rsid w:val="00350C0F"/>
    <w:rsid w:val="003511BF"/>
    <w:rsid w:val="00351673"/>
    <w:rsid w:val="003519C1"/>
    <w:rsid w:val="0035274A"/>
    <w:rsid w:val="003576DA"/>
    <w:rsid w:val="00361538"/>
    <w:rsid w:val="00362340"/>
    <w:rsid w:val="003624BB"/>
    <w:rsid w:val="003624FF"/>
    <w:rsid w:val="00362F63"/>
    <w:rsid w:val="003632D3"/>
    <w:rsid w:val="00365CA1"/>
    <w:rsid w:val="003665C7"/>
    <w:rsid w:val="00367745"/>
    <w:rsid w:val="00367F5F"/>
    <w:rsid w:val="00370B9C"/>
    <w:rsid w:val="00373BD4"/>
    <w:rsid w:val="003757EC"/>
    <w:rsid w:val="00376004"/>
    <w:rsid w:val="0037710B"/>
    <w:rsid w:val="00381482"/>
    <w:rsid w:val="00381768"/>
    <w:rsid w:val="0038493F"/>
    <w:rsid w:val="003850C6"/>
    <w:rsid w:val="00385BA0"/>
    <w:rsid w:val="003866D2"/>
    <w:rsid w:val="003871F0"/>
    <w:rsid w:val="0039016E"/>
    <w:rsid w:val="003915C3"/>
    <w:rsid w:val="0039168C"/>
    <w:rsid w:val="00391EE5"/>
    <w:rsid w:val="003931A9"/>
    <w:rsid w:val="003948D1"/>
    <w:rsid w:val="00396FE3"/>
    <w:rsid w:val="00397880"/>
    <w:rsid w:val="003A073B"/>
    <w:rsid w:val="003A1649"/>
    <w:rsid w:val="003A1947"/>
    <w:rsid w:val="003A292F"/>
    <w:rsid w:val="003A3017"/>
    <w:rsid w:val="003A4E98"/>
    <w:rsid w:val="003A4EEE"/>
    <w:rsid w:val="003A5112"/>
    <w:rsid w:val="003A6F4D"/>
    <w:rsid w:val="003A7E85"/>
    <w:rsid w:val="003B0D54"/>
    <w:rsid w:val="003B2600"/>
    <w:rsid w:val="003B29A5"/>
    <w:rsid w:val="003B2B9E"/>
    <w:rsid w:val="003B6282"/>
    <w:rsid w:val="003B6836"/>
    <w:rsid w:val="003B7BB2"/>
    <w:rsid w:val="003B7D73"/>
    <w:rsid w:val="003C04CE"/>
    <w:rsid w:val="003C0C6B"/>
    <w:rsid w:val="003C4BD9"/>
    <w:rsid w:val="003C5264"/>
    <w:rsid w:val="003C59CC"/>
    <w:rsid w:val="003C6F39"/>
    <w:rsid w:val="003C7361"/>
    <w:rsid w:val="003C7558"/>
    <w:rsid w:val="003C7E5F"/>
    <w:rsid w:val="003D0C22"/>
    <w:rsid w:val="003D1BDD"/>
    <w:rsid w:val="003D26B2"/>
    <w:rsid w:val="003D2A5B"/>
    <w:rsid w:val="003D2DB4"/>
    <w:rsid w:val="003D323A"/>
    <w:rsid w:val="003D3439"/>
    <w:rsid w:val="003D40EB"/>
    <w:rsid w:val="003D41B4"/>
    <w:rsid w:val="003D569A"/>
    <w:rsid w:val="003D5AD7"/>
    <w:rsid w:val="003D6AD9"/>
    <w:rsid w:val="003D6AEA"/>
    <w:rsid w:val="003E0775"/>
    <w:rsid w:val="003E45DC"/>
    <w:rsid w:val="003F063E"/>
    <w:rsid w:val="003F2021"/>
    <w:rsid w:val="003F2059"/>
    <w:rsid w:val="003F3505"/>
    <w:rsid w:val="003F53D1"/>
    <w:rsid w:val="003F5D8F"/>
    <w:rsid w:val="003F7644"/>
    <w:rsid w:val="003F78CC"/>
    <w:rsid w:val="00400608"/>
    <w:rsid w:val="00400DEB"/>
    <w:rsid w:val="00400EA9"/>
    <w:rsid w:val="00402CFE"/>
    <w:rsid w:val="004050F0"/>
    <w:rsid w:val="004053A1"/>
    <w:rsid w:val="00406683"/>
    <w:rsid w:val="00406A49"/>
    <w:rsid w:val="004079BB"/>
    <w:rsid w:val="00411214"/>
    <w:rsid w:val="00415649"/>
    <w:rsid w:val="00415A71"/>
    <w:rsid w:val="004162EC"/>
    <w:rsid w:val="00416716"/>
    <w:rsid w:val="0041723F"/>
    <w:rsid w:val="00421A14"/>
    <w:rsid w:val="00424E2C"/>
    <w:rsid w:val="00425972"/>
    <w:rsid w:val="00426230"/>
    <w:rsid w:val="00426F24"/>
    <w:rsid w:val="00431A96"/>
    <w:rsid w:val="004326EA"/>
    <w:rsid w:val="00432B48"/>
    <w:rsid w:val="00432B5D"/>
    <w:rsid w:val="00432D0E"/>
    <w:rsid w:val="00433B52"/>
    <w:rsid w:val="004350E3"/>
    <w:rsid w:val="00440879"/>
    <w:rsid w:val="0044088E"/>
    <w:rsid w:val="00440D54"/>
    <w:rsid w:val="00441DAB"/>
    <w:rsid w:val="004420B2"/>
    <w:rsid w:val="00442D2B"/>
    <w:rsid w:val="00442F13"/>
    <w:rsid w:val="0044391F"/>
    <w:rsid w:val="00445296"/>
    <w:rsid w:val="004458D5"/>
    <w:rsid w:val="00445A91"/>
    <w:rsid w:val="00447583"/>
    <w:rsid w:val="00450609"/>
    <w:rsid w:val="00450B29"/>
    <w:rsid w:val="00451E82"/>
    <w:rsid w:val="00453640"/>
    <w:rsid w:val="00454043"/>
    <w:rsid w:val="004547E6"/>
    <w:rsid w:val="004563CE"/>
    <w:rsid w:val="00457382"/>
    <w:rsid w:val="00457E53"/>
    <w:rsid w:val="00461580"/>
    <w:rsid w:val="004628C3"/>
    <w:rsid w:val="00462EDC"/>
    <w:rsid w:val="00463BFE"/>
    <w:rsid w:val="00466F41"/>
    <w:rsid w:val="004714B3"/>
    <w:rsid w:val="00474CE7"/>
    <w:rsid w:val="0047506B"/>
    <w:rsid w:val="0047717C"/>
    <w:rsid w:val="00477519"/>
    <w:rsid w:val="00477689"/>
    <w:rsid w:val="00477D02"/>
    <w:rsid w:val="004812FD"/>
    <w:rsid w:val="004819D7"/>
    <w:rsid w:val="004836FB"/>
    <w:rsid w:val="004841A5"/>
    <w:rsid w:val="004845C3"/>
    <w:rsid w:val="004871EF"/>
    <w:rsid w:val="004876BA"/>
    <w:rsid w:val="00487B0F"/>
    <w:rsid w:val="00492771"/>
    <w:rsid w:val="00492B1E"/>
    <w:rsid w:val="00492D35"/>
    <w:rsid w:val="0049797F"/>
    <w:rsid w:val="00497F13"/>
    <w:rsid w:val="004A05F5"/>
    <w:rsid w:val="004A0800"/>
    <w:rsid w:val="004A1E22"/>
    <w:rsid w:val="004A2CAD"/>
    <w:rsid w:val="004A352F"/>
    <w:rsid w:val="004A5DEB"/>
    <w:rsid w:val="004A741A"/>
    <w:rsid w:val="004B0154"/>
    <w:rsid w:val="004B2A9C"/>
    <w:rsid w:val="004C0A09"/>
    <w:rsid w:val="004C0A5A"/>
    <w:rsid w:val="004C0F70"/>
    <w:rsid w:val="004C1C38"/>
    <w:rsid w:val="004C3FFA"/>
    <w:rsid w:val="004C4B37"/>
    <w:rsid w:val="004C5A0A"/>
    <w:rsid w:val="004C6A8A"/>
    <w:rsid w:val="004C6B3C"/>
    <w:rsid w:val="004C6B57"/>
    <w:rsid w:val="004D09D4"/>
    <w:rsid w:val="004D1AF9"/>
    <w:rsid w:val="004D4C9B"/>
    <w:rsid w:val="004D6B73"/>
    <w:rsid w:val="004D7B0C"/>
    <w:rsid w:val="004E00B8"/>
    <w:rsid w:val="004E0D9C"/>
    <w:rsid w:val="004E14EA"/>
    <w:rsid w:val="004E14F4"/>
    <w:rsid w:val="004E1571"/>
    <w:rsid w:val="004E2B53"/>
    <w:rsid w:val="004E2BAC"/>
    <w:rsid w:val="004E3940"/>
    <w:rsid w:val="004E42DB"/>
    <w:rsid w:val="004E4889"/>
    <w:rsid w:val="004E6184"/>
    <w:rsid w:val="004E7027"/>
    <w:rsid w:val="004E7104"/>
    <w:rsid w:val="004E7C39"/>
    <w:rsid w:val="004E7E75"/>
    <w:rsid w:val="004E7F07"/>
    <w:rsid w:val="004F0856"/>
    <w:rsid w:val="004F1BEB"/>
    <w:rsid w:val="004F25A3"/>
    <w:rsid w:val="004F5BAA"/>
    <w:rsid w:val="004F5EE1"/>
    <w:rsid w:val="004F6C31"/>
    <w:rsid w:val="00500A07"/>
    <w:rsid w:val="00500E12"/>
    <w:rsid w:val="0050139E"/>
    <w:rsid w:val="00501A30"/>
    <w:rsid w:val="0050274E"/>
    <w:rsid w:val="00502F95"/>
    <w:rsid w:val="005031EA"/>
    <w:rsid w:val="00503245"/>
    <w:rsid w:val="005039C6"/>
    <w:rsid w:val="005071D0"/>
    <w:rsid w:val="00511266"/>
    <w:rsid w:val="00512191"/>
    <w:rsid w:val="00513608"/>
    <w:rsid w:val="005143A5"/>
    <w:rsid w:val="0051453D"/>
    <w:rsid w:val="005153C1"/>
    <w:rsid w:val="00515B2D"/>
    <w:rsid w:val="00516A01"/>
    <w:rsid w:val="0051724A"/>
    <w:rsid w:val="0052037D"/>
    <w:rsid w:val="00520A6C"/>
    <w:rsid w:val="00520FA0"/>
    <w:rsid w:val="00521A1C"/>
    <w:rsid w:val="00521ACC"/>
    <w:rsid w:val="005236A7"/>
    <w:rsid w:val="0052372C"/>
    <w:rsid w:val="00524C96"/>
    <w:rsid w:val="00525644"/>
    <w:rsid w:val="005257EA"/>
    <w:rsid w:val="00526A38"/>
    <w:rsid w:val="00526C4F"/>
    <w:rsid w:val="005270AD"/>
    <w:rsid w:val="00531A8A"/>
    <w:rsid w:val="005324CD"/>
    <w:rsid w:val="005343A9"/>
    <w:rsid w:val="005353F6"/>
    <w:rsid w:val="00535850"/>
    <w:rsid w:val="00536E4E"/>
    <w:rsid w:val="00537947"/>
    <w:rsid w:val="00541241"/>
    <w:rsid w:val="00542CE4"/>
    <w:rsid w:val="00544122"/>
    <w:rsid w:val="00546BEE"/>
    <w:rsid w:val="00546EAB"/>
    <w:rsid w:val="005478A3"/>
    <w:rsid w:val="00547B03"/>
    <w:rsid w:val="00550203"/>
    <w:rsid w:val="005511C6"/>
    <w:rsid w:val="0055161F"/>
    <w:rsid w:val="00553127"/>
    <w:rsid w:val="0055314A"/>
    <w:rsid w:val="005548EA"/>
    <w:rsid w:val="005553FF"/>
    <w:rsid w:val="0056076D"/>
    <w:rsid w:val="0056079F"/>
    <w:rsid w:val="005615E2"/>
    <w:rsid w:val="00564962"/>
    <w:rsid w:val="005651AF"/>
    <w:rsid w:val="00565363"/>
    <w:rsid w:val="00565A50"/>
    <w:rsid w:val="0056612B"/>
    <w:rsid w:val="00566691"/>
    <w:rsid w:val="00566EC0"/>
    <w:rsid w:val="005706C5"/>
    <w:rsid w:val="00573B43"/>
    <w:rsid w:val="00575584"/>
    <w:rsid w:val="00580F3F"/>
    <w:rsid w:val="00580FFF"/>
    <w:rsid w:val="005819F1"/>
    <w:rsid w:val="00582295"/>
    <w:rsid w:val="00583694"/>
    <w:rsid w:val="00584421"/>
    <w:rsid w:val="00584D87"/>
    <w:rsid w:val="00585F48"/>
    <w:rsid w:val="0058690C"/>
    <w:rsid w:val="00587C88"/>
    <w:rsid w:val="00587D32"/>
    <w:rsid w:val="00590342"/>
    <w:rsid w:val="0059185D"/>
    <w:rsid w:val="00591C7A"/>
    <w:rsid w:val="00593E27"/>
    <w:rsid w:val="0059643F"/>
    <w:rsid w:val="00596B52"/>
    <w:rsid w:val="00596C82"/>
    <w:rsid w:val="00597737"/>
    <w:rsid w:val="00597B47"/>
    <w:rsid w:val="005A0DC8"/>
    <w:rsid w:val="005A2646"/>
    <w:rsid w:val="005A2CEE"/>
    <w:rsid w:val="005A338A"/>
    <w:rsid w:val="005A371D"/>
    <w:rsid w:val="005A49C6"/>
    <w:rsid w:val="005A5FB1"/>
    <w:rsid w:val="005A77BB"/>
    <w:rsid w:val="005B0344"/>
    <w:rsid w:val="005B0844"/>
    <w:rsid w:val="005B1591"/>
    <w:rsid w:val="005B1600"/>
    <w:rsid w:val="005B167C"/>
    <w:rsid w:val="005B25AB"/>
    <w:rsid w:val="005B2F98"/>
    <w:rsid w:val="005B3AF9"/>
    <w:rsid w:val="005B3B66"/>
    <w:rsid w:val="005B4CF4"/>
    <w:rsid w:val="005B4EDD"/>
    <w:rsid w:val="005B5769"/>
    <w:rsid w:val="005B5EFC"/>
    <w:rsid w:val="005B5FF0"/>
    <w:rsid w:val="005B6F79"/>
    <w:rsid w:val="005C0A89"/>
    <w:rsid w:val="005C148E"/>
    <w:rsid w:val="005C5E25"/>
    <w:rsid w:val="005C7492"/>
    <w:rsid w:val="005D036A"/>
    <w:rsid w:val="005D1053"/>
    <w:rsid w:val="005D212E"/>
    <w:rsid w:val="005D4687"/>
    <w:rsid w:val="005D6F88"/>
    <w:rsid w:val="005D6FF3"/>
    <w:rsid w:val="005D76E5"/>
    <w:rsid w:val="005D78F6"/>
    <w:rsid w:val="005E17DA"/>
    <w:rsid w:val="005E2DA3"/>
    <w:rsid w:val="005E32B5"/>
    <w:rsid w:val="005E5159"/>
    <w:rsid w:val="005E55B9"/>
    <w:rsid w:val="005E676F"/>
    <w:rsid w:val="005E6F53"/>
    <w:rsid w:val="005F0291"/>
    <w:rsid w:val="005F073B"/>
    <w:rsid w:val="005F35B5"/>
    <w:rsid w:val="005F3CCC"/>
    <w:rsid w:val="005F3EA6"/>
    <w:rsid w:val="005F3EFB"/>
    <w:rsid w:val="005F44BE"/>
    <w:rsid w:val="005F4829"/>
    <w:rsid w:val="005F6DC8"/>
    <w:rsid w:val="0060270D"/>
    <w:rsid w:val="0060286C"/>
    <w:rsid w:val="00602871"/>
    <w:rsid w:val="00602BD5"/>
    <w:rsid w:val="006033C9"/>
    <w:rsid w:val="00603C31"/>
    <w:rsid w:val="00603F90"/>
    <w:rsid w:val="0060797E"/>
    <w:rsid w:val="0061044F"/>
    <w:rsid w:val="00610635"/>
    <w:rsid w:val="0061258F"/>
    <w:rsid w:val="00612FE6"/>
    <w:rsid w:val="006158F0"/>
    <w:rsid w:val="006216EF"/>
    <w:rsid w:val="00621CF1"/>
    <w:rsid w:val="0062441C"/>
    <w:rsid w:val="00626A2A"/>
    <w:rsid w:val="00627950"/>
    <w:rsid w:val="00631456"/>
    <w:rsid w:val="00631A12"/>
    <w:rsid w:val="00633209"/>
    <w:rsid w:val="0063352E"/>
    <w:rsid w:val="006336D1"/>
    <w:rsid w:val="00633824"/>
    <w:rsid w:val="00633FC1"/>
    <w:rsid w:val="00634F2F"/>
    <w:rsid w:val="00636168"/>
    <w:rsid w:val="0063766D"/>
    <w:rsid w:val="00637C84"/>
    <w:rsid w:val="0064138C"/>
    <w:rsid w:val="0064177C"/>
    <w:rsid w:val="00641880"/>
    <w:rsid w:val="00641D3E"/>
    <w:rsid w:val="00643CD7"/>
    <w:rsid w:val="00644833"/>
    <w:rsid w:val="0064491A"/>
    <w:rsid w:val="00645164"/>
    <w:rsid w:val="006453A5"/>
    <w:rsid w:val="00645898"/>
    <w:rsid w:val="00645BF1"/>
    <w:rsid w:val="00645E4F"/>
    <w:rsid w:val="00646DA1"/>
    <w:rsid w:val="006479EE"/>
    <w:rsid w:val="006501D3"/>
    <w:rsid w:val="00650D7C"/>
    <w:rsid w:val="006510E1"/>
    <w:rsid w:val="00651569"/>
    <w:rsid w:val="00651FEA"/>
    <w:rsid w:val="00652723"/>
    <w:rsid w:val="0065536A"/>
    <w:rsid w:val="00655587"/>
    <w:rsid w:val="00655717"/>
    <w:rsid w:val="00657B7D"/>
    <w:rsid w:val="00660110"/>
    <w:rsid w:val="00660EBD"/>
    <w:rsid w:val="00661D30"/>
    <w:rsid w:val="00662D26"/>
    <w:rsid w:val="00664266"/>
    <w:rsid w:val="0066565A"/>
    <w:rsid w:val="00665D6E"/>
    <w:rsid w:val="006663DF"/>
    <w:rsid w:val="00666F85"/>
    <w:rsid w:val="00667359"/>
    <w:rsid w:val="006727BF"/>
    <w:rsid w:val="00672D31"/>
    <w:rsid w:val="00672EBE"/>
    <w:rsid w:val="006731C8"/>
    <w:rsid w:val="006740EA"/>
    <w:rsid w:val="006756E0"/>
    <w:rsid w:val="00676062"/>
    <w:rsid w:val="00680C8B"/>
    <w:rsid w:val="00681310"/>
    <w:rsid w:val="00681A50"/>
    <w:rsid w:val="00683400"/>
    <w:rsid w:val="00683429"/>
    <w:rsid w:val="00683DC8"/>
    <w:rsid w:val="00684D32"/>
    <w:rsid w:val="00690AD8"/>
    <w:rsid w:val="006913A4"/>
    <w:rsid w:val="006922DE"/>
    <w:rsid w:val="006934E4"/>
    <w:rsid w:val="00693C8E"/>
    <w:rsid w:val="006945CE"/>
    <w:rsid w:val="00694C5A"/>
    <w:rsid w:val="00694CDB"/>
    <w:rsid w:val="00695541"/>
    <w:rsid w:val="00697820"/>
    <w:rsid w:val="00697E9E"/>
    <w:rsid w:val="006A0A58"/>
    <w:rsid w:val="006A13A1"/>
    <w:rsid w:val="006A1B53"/>
    <w:rsid w:val="006A211A"/>
    <w:rsid w:val="006A2A87"/>
    <w:rsid w:val="006A2B24"/>
    <w:rsid w:val="006A38F8"/>
    <w:rsid w:val="006A4C3A"/>
    <w:rsid w:val="006A5842"/>
    <w:rsid w:val="006A660B"/>
    <w:rsid w:val="006B004E"/>
    <w:rsid w:val="006B22A8"/>
    <w:rsid w:val="006B24D3"/>
    <w:rsid w:val="006B27F0"/>
    <w:rsid w:val="006B2B0C"/>
    <w:rsid w:val="006B2E19"/>
    <w:rsid w:val="006B366E"/>
    <w:rsid w:val="006B3F62"/>
    <w:rsid w:val="006B49CA"/>
    <w:rsid w:val="006B599E"/>
    <w:rsid w:val="006B60CA"/>
    <w:rsid w:val="006B63BE"/>
    <w:rsid w:val="006B6C78"/>
    <w:rsid w:val="006B7B24"/>
    <w:rsid w:val="006C0106"/>
    <w:rsid w:val="006C12AD"/>
    <w:rsid w:val="006C1826"/>
    <w:rsid w:val="006C1A9A"/>
    <w:rsid w:val="006C2CAC"/>
    <w:rsid w:val="006C39E1"/>
    <w:rsid w:val="006C400A"/>
    <w:rsid w:val="006C4D46"/>
    <w:rsid w:val="006C70F1"/>
    <w:rsid w:val="006D01A0"/>
    <w:rsid w:val="006D022B"/>
    <w:rsid w:val="006D04C8"/>
    <w:rsid w:val="006D2F48"/>
    <w:rsid w:val="006D2F70"/>
    <w:rsid w:val="006D3F09"/>
    <w:rsid w:val="006D68DD"/>
    <w:rsid w:val="006E0878"/>
    <w:rsid w:val="006E2FDC"/>
    <w:rsid w:val="006E39B6"/>
    <w:rsid w:val="006E416F"/>
    <w:rsid w:val="006E42DF"/>
    <w:rsid w:val="006E6824"/>
    <w:rsid w:val="006F0302"/>
    <w:rsid w:val="006F1FF7"/>
    <w:rsid w:val="006F3183"/>
    <w:rsid w:val="006F3316"/>
    <w:rsid w:val="006F3D87"/>
    <w:rsid w:val="006F45E3"/>
    <w:rsid w:val="006F6F33"/>
    <w:rsid w:val="006F7683"/>
    <w:rsid w:val="006F789A"/>
    <w:rsid w:val="006F7B6B"/>
    <w:rsid w:val="007014C6"/>
    <w:rsid w:val="007024EE"/>
    <w:rsid w:val="007025D6"/>
    <w:rsid w:val="00704D8F"/>
    <w:rsid w:val="00705154"/>
    <w:rsid w:val="007053F4"/>
    <w:rsid w:val="00707EBE"/>
    <w:rsid w:val="00710991"/>
    <w:rsid w:val="00710BF5"/>
    <w:rsid w:val="00710D85"/>
    <w:rsid w:val="00712466"/>
    <w:rsid w:val="007125DB"/>
    <w:rsid w:val="007126B4"/>
    <w:rsid w:val="00712749"/>
    <w:rsid w:val="00714805"/>
    <w:rsid w:val="00714C0B"/>
    <w:rsid w:val="00715350"/>
    <w:rsid w:val="00715CC2"/>
    <w:rsid w:val="00716C15"/>
    <w:rsid w:val="00716C29"/>
    <w:rsid w:val="00716E67"/>
    <w:rsid w:val="00717E36"/>
    <w:rsid w:val="00720DAC"/>
    <w:rsid w:val="007211B3"/>
    <w:rsid w:val="00721665"/>
    <w:rsid w:val="00721A9C"/>
    <w:rsid w:val="00722EB7"/>
    <w:rsid w:val="00723B51"/>
    <w:rsid w:val="0072487B"/>
    <w:rsid w:val="00724A01"/>
    <w:rsid w:val="00724F3A"/>
    <w:rsid w:val="007254C4"/>
    <w:rsid w:val="007256C1"/>
    <w:rsid w:val="0072759A"/>
    <w:rsid w:val="00727897"/>
    <w:rsid w:val="00727D44"/>
    <w:rsid w:val="00727E5E"/>
    <w:rsid w:val="00730089"/>
    <w:rsid w:val="00730266"/>
    <w:rsid w:val="0073067B"/>
    <w:rsid w:val="00732E5C"/>
    <w:rsid w:val="007339BB"/>
    <w:rsid w:val="00733BF4"/>
    <w:rsid w:val="00733DF4"/>
    <w:rsid w:val="00736F3A"/>
    <w:rsid w:val="00737A41"/>
    <w:rsid w:val="007415C7"/>
    <w:rsid w:val="007420D6"/>
    <w:rsid w:val="0074257E"/>
    <w:rsid w:val="00742D12"/>
    <w:rsid w:val="00742E88"/>
    <w:rsid w:val="00743325"/>
    <w:rsid w:val="0074465F"/>
    <w:rsid w:val="00746D95"/>
    <w:rsid w:val="00747046"/>
    <w:rsid w:val="007478CD"/>
    <w:rsid w:val="00747C5E"/>
    <w:rsid w:val="00750211"/>
    <w:rsid w:val="0075089B"/>
    <w:rsid w:val="007508B6"/>
    <w:rsid w:val="00750A57"/>
    <w:rsid w:val="00751A04"/>
    <w:rsid w:val="00753EEB"/>
    <w:rsid w:val="00754495"/>
    <w:rsid w:val="007552B9"/>
    <w:rsid w:val="007567D1"/>
    <w:rsid w:val="00756D0C"/>
    <w:rsid w:val="00757841"/>
    <w:rsid w:val="007610AF"/>
    <w:rsid w:val="00762111"/>
    <w:rsid w:val="007642A3"/>
    <w:rsid w:val="00764479"/>
    <w:rsid w:val="00765BF9"/>
    <w:rsid w:val="00767197"/>
    <w:rsid w:val="007671F8"/>
    <w:rsid w:val="0076799A"/>
    <w:rsid w:val="00767AC4"/>
    <w:rsid w:val="00767B6A"/>
    <w:rsid w:val="00767F82"/>
    <w:rsid w:val="007751F7"/>
    <w:rsid w:val="00776B71"/>
    <w:rsid w:val="00780F82"/>
    <w:rsid w:val="00781072"/>
    <w:rsid w:val="0078135F"/>
    <w:rsid w:val="00781FBA"/>
    <w:rsid w:val="00783705"/>
    <w:rsid w:val="007843AB"/>
    <w:rsid w:val="007844BF"/>
    <w:rsid w:val="00787B6A"/>
    <w:rsid w:val="00787F8C"/>
    <w:rsid w:val="0079127B"/>
    <w:rsid w:val="00791FA5"/>
    <w:rsid w:val="00793217"/>
    <w:rsid w:val="00794A97"/>
    <w:rsid w:val="00794D19"/>
    <w:rsid w:val="00794E96"/>
    <w:rsid w:val="007A06C2"/>
    <w:rsid w:val="007A0B20"/>
    <w:rsid w:val="007A154B"/>
    <w:rsid w:val="007A31E6"/>
    <w:rsid w:val="007A3E9E"/>
    <w:rsid w:val="007A53F5"/>
    <w:rsid w:val="007A5450"/>
    <w:rsid w:val="007A6860"/>
    <w:rsid w:val="007A7EF9"/>
    <w:rsid w:val="007B1B67"/>
    <w:rsid w:val="007B23D2"/>
    <w:rsid w:val="007C10C6"/>
    <w:rsid w:val="007C18A4"/>
    <w:rsid w:val="007C1E7F"/>
    <w:rsid w:val="007C4787"/>
    <w:rsid w:val="007C51C4"/>
    <w:rsid w:val="007C5A1B"/>
    <w:rsid w:val="007C725C"/>
    <w:rsid w:val="007C7650"/>
    <w:rsid w:val="007C7DE5"/>
    <w:rsid w:val="007D0D90"/>
    <w:rsid w:val="007D135E"/>
    <w:rsid w:val="007D164F"/>
    <w:rsid w:val="007D1FFB"/>
    <w:rsid w:val="007D2920"/>
    <w:rsid w:val="007D2E6A"/>
    <w:rsid w:val="007D4B65"/>
    <w:rsid w:val="007D544B"/>
    <w:rsid w:val="007D64A2"/>
    <w:rsid w:val="007E0BD6"/>
    <w:rsid w:val="007E1313"/>
    <w:rsid w:val="007E1745"/>
    <w:rsid w:val="007E303E"/>
    <w:rsid w:val="007E334A"/>
    <w:rsid w:val="007E3358"/>
    <w:rsid w:val="007E418B"/>
    <w:rsid w:val="007E47FA"/>
    <w:rsid w:val="007E7679"/>
    <w:rsid w:val="007F26E3"/>
    <w:rsid w:val="007F2937"/>
    <w:rsid w:val="007F3439"/>
    <w:rsid w:val="007F3C16"/>
    <w:rsid w:val="007F3CE7"/>
    <w:rsid w:val="007F450D"/>
    <w:rsid w:val="007F459E"/>
    <w:rsid w:val="007F46AD"/>
    <w:rsid w:val="00800B73"/>
    <w:rsid w:val="008014DE"/>
    <w:rsid w:val="00801F71"/>
    <w:rsid w:val="00802562"/>
    <w:rsid w:val="008041D8"/>
    <w:rsid w:val="008048A1"/>
    <w:rsid w:val="00805B4A"/>
    <w:rsid w:val="00805DA5"/>
    <w:rsid w:val="00806104"/>
    <w:rsid w:val="00811491"/>
    <w:rsid w:val="0081180F"/>
    <w:rsid w:val="00811B56"/>
    <w:rsid w:val="0081225D"/>
    <w:rsid w:val="008124D1"/>
    <w:rsid w:val="0081339D"/>
    <w:rsid w:val="00813435"/>
    <w:rsid w:val="008144CF"/>
    <w:rsid w:val="00816689"/>
    <w:rsid w:val="00817174"/>
    <w:rsid w:val="00817B40"/>
    <w:rsid w:val="0082117D"/>
    <w:rsid w:val="00821976"/>
    <w:rsid w:val="00823239"/>
    <w:rsid w:val="008234ED"/>
    <w:rsid w:val="008251DB"/>
    <w:rsid w:val="008257AE"/>
    <w:rsid w:val="00826ADF"/>
    <w:rsid w:val="00826D2C"/>
    <w:rsid w:val="008272F7"/>
    <w:rsid w:val="008318EC"/>
    <w:rsid w:val="00831CCD"/>
    <w:rsid w:val="008337C4"/>
    <w:rsid w:val="00836241"/>
    <w:rsid w:val="00836398"/>
    <w:rsid w:val="0083719A"/>
    <w:rsid w:val="008377E1"/>
    <w:rsid w:val="00840501"/>
    <w:rsid w:val="00841B90"/>
    <w:rsid w:val="0084427C"/>
    <w:rsid w:val="008448BB"/>
    <w:rsid w:val="0084745F"/>
    <w:rsid w:val="0084796F"/>
    <w:rsid w:val="00850AB9"/>
    <w:rsid w:val="00850C82"/>
    <w:rsid w:val="00854BDE"/>
    <w:rsid w:val="008572F1"/>
    <w:rsid w:val="00857421"/>
    <w:rsid w:val="00857509"/>
    <w:rsid w:val="00862E31"/>
    <w:rsid w:val="00862E77"/>
    <w:rsid w:val="00863297"/>
    <w:rsid w:val="00863512"/>
    <w:rsid w:val="008667B7"/>
    <w:rsid w:val="00867008"/>
    <w:rsid w:val="00867D3A"/>
    <w:rsid w:val="00870375"/>
    <w:rsid w:val="00871851"/>
    <w:rsid w:val="008740EE"/>
    <w:rsid w:val="00874316"/>
    <w:rsid w:val="00874376"/>
    <w:rsid w:val="0087514D"/>
    <w:rsid w:val="00876496"/>
    <w:rsid w:val="008765F8"/>
    <w:rsid w:val="00877B05"/>
    <w:rsid w:val="008806C2"/>
    <w:rsid w:val="00880E62"/>
    <w:rsid w:val="00881B34"/>
    <w:rsid w:val="00882E7D"/>
    <w:rsid w:val="0088656E"/>
    <w:rsid w:val="00887F46"/>
    <w:rsid w:val="00890007"/>
    <w:rsid w:val="00890881"/>
    <w:rsid w:val="0089099F"/>
    <w:rsid w:val="00891D19"/>
    <w:rsid w:val="00896901"/>
    <w:rsid w:val="00896F2E"/>
    <w:rsid w:val="008A1571"/>
    <w:rsid w:val="008A3583"/>
    <w:rsid w:val="008A38C6"/>
    <w:rsid w:val="008A6657"/>
    <w:rsid w:val="008A7CE6"/>
    <w:rsid w:val="008B0DBF"/>
    <w:rsid w:val="008B245D"/>
    <w:rsid w:val="008B3E1F"/>
    <w:rsid w:val="008B4C54"/>
    <w:rsid w:val="008B5B60"/>
    <w:rsid w:val="008C0B03"/>
    <w:rsid w:val="008C0BEB"/>
    <w:rsid w:val="008C10A0"/>
    <w:rsid w:val="008C1F3E"/>
    <w:rsid w:val="008C245E"/>
    <w:rsid w:val="008C28EA"/>
    <w:rsid w:val="008C3F29"/>
    <w:rsid w:val="008C573F"/>
    <w:rsid w:val="008D1478"/>
    <w:rsid w:val="008D1A84"/>
    <w:rsid w:val="008D28A5"/>
    <w:rsid w:val="008D319E"/>
    <w:rsid w:val="008D4DEA"/>
    <w:rsid w:val="008D5448"/>
    <w:rsid w:val="008D576A"/>
    <w:rsid w:val="008D7EFB"/>
    <w:rsid w:val="008D7F19"/>
    <w:rsid w:val="008E1EB1"/>
    <w:rsid w:val="008E245E"/>
    <w:rsid w:val="008E2A5B"/>
    <w:rsid w:val="008E4A49"/>
    <w:rsid w:val="008E576E"/>
    <w:rsid w:val="008E5ABF"/>
    <w:rsid w:val="008E5FFD"/>
    <w:rsid w:val="008F0453"/>
    <w:rsid w:val="008F089E"/>
    <w:rsid w:val="008F0DB9"/>
    <w:rsid w:val="008F22EA"/>
    <w:rsid w:val="008F4E1F"/>
    <w:rsid w:val="008F6276"/>
    <w:rsid w:val="008F6B20"/>
    <w:rsid w:val="00900FB1"/>
    <w:rsid w:val="00902C68"/>
    <w:rsid w:val="009035B4"/>
    <w:rsid w:val="00904430"/>
    <w:rsid w:val="009044E7"/>
    <w:rsid w:val="009068CA"/>
    <w:rsid w:val="009117F9"/>
    <w:rsid w:val="00911AB2"/>
    <w:rsid w:val="00913338"/>
    <w:rsid w:val="00914240"/>
    <w:rsid w:val="009148F9"/>
    <w:rsid w:val="00914985"/>
    <w:rsid w:val="00914AF3"/>
    <w:rsid w:val="00914FE9"/>
    <w:rsid w:val="0091765A"/>
    <w:rsid w:val="0091791E"/>
    <w:rsid w:val="009211E3"/>
    <w:rsid w:val="00921439"/>
    <w:rsid w:val="009214A2"/>
    <w:rsid w:val="00921CC5"/>
    <w:rsid w:val="00922ECB"/>
    <w:rsid w:val="0092461A"/>
    <w:rsid w:val="00924F61"/>
    <w:rsid w:val="009274B5"/>
    <w:rsid w:val="00927E08"/>
    <w:rsid w:val="00931D7F"/>
    <w:rsid w:val="00932F34"/>
    <w:rsid w:val="009340FA"/>
    <w:rsid w:val="009351E9"/>
    <w:rsid w:val="0093543B"/>
    <w:rsid w:val="009367CD"/>
    <w:rsid w:val="00936AF6"/>
    <w:rsid w:val="00936DA2"/>
    <w:rsid w:val="00940F82"/>
    <w:rsid w:val="00941136"/>
    <w:rsid w:val="0094185C"/>
    <w:rsid w:val="00942CC7"/>
    <w:rsid w:val="009441E9"/>
    <w:rsid w:val="009444F9"/>
    <w:rsid w:val="00944859"/>
    <w:rsid w:val="00947AF6"/>
    <w:rsid w:val="009518B2"/>
    <w:rsid w:val="00951B4A"/>
    <w:rsid w:val="00952125"/>
    <w:rsid w:val="00953FEC"/>
    <w:rsid w:val="0095472A"/>
    <w:rsid w:val="00954835"/>
    <w:rsid w:val="00954AB6"/>
    <w:rsid w:val="00955402"/>
    <w:rsid w:val="00955614"/>
    <w:rsid w:val="00956FA0"/>
    <w:rsid w:val="0095754C"/>
    <w:rsid w:val="009601BD"/>
    <w:rsid w:val="00961E89"/>
    <w:rsid w:val="0096355B"/>
    <w:rsid w:val="00963DEC"/>
    <w:rsid w:val="00964112"/>
    <w:rsid w:val="0096421F"/>
    <w:rsid w:val="0096458A"/>
    <w:rsid w:val="009646E5"/>
    <w:rsid w:val="00965078"/>
    <w:rsid w:val="0096568A"/>
    <w:rsid w:val="00965DDC"/>
    <w:rsid w:val="009663DA"/>
    <w:rsid w:val="009706C1"/>
    <w:rsid w:val="00971110"/>
    <w:rsid w:val="009712B6"/>
    <w:rsid w:val="00971ABA"/>
    <w:rsid w:val="00971C11"/>
    <w:rsid w:val="00973A44"/>
    <w:rsid w:val="00973C82"/>
    <w:rsid w:val="0097553D"/>
    <w:rsid w:val="0097602A"/>
    <w:rsid w:val="009800F7"/>
    <w:rsid w:val="00980890"/>
    <w:rsid w:val="00982606"/>
    <w:rsid w:val="009837AC"/>
    <w:rsid w:val="00984957"/>
    <w:rsid w:val="00985156"/>
    <w:rsid w:val="00987EAA"/>
    <w:rsid w:val="009909E4"/>
    <w:rsid w:val="00990C21"/>
    <w:rsid w:val="00990D14"/>
    <w:rsid w:val="00991B7E"/>
    <w:rsid w:val="009971D8"/>
    <w:rsid w:val="009977CA"/>
    <w:rsid w:val="009A01C4"/>
    <w:rsid w:val="009A1AEE"/>
    <w:rsid w:val="009A25F3"/>
    <w:rsid w:val="009A6212"/>
    <w:rsid w:val="009A6E65"/>
    <w:rsid w:val="009A7BF7"/>
    <w:rsid w:val="009A7EA8"/>
    <w:rsid w:val="009B0C6F"/>
    <w:rsid w:val="009B15C4"/>
    <w:rsid w:val="009B193F"/>
    <w:rsid w:val="009B39C2"/>
    <w:rsid w:val="009B3C32"/>
    <w:rsid w:val="009B3E43"/>
    <w:rsid w:val="009B3F27"/>
    <w:rsid w:val="009B4592"/>
    <w:rsid w:val="009B4980"/>
    <w:rsid w:val="009B55E7"/>
    <w:rsid w:val="009B7220"/>
    <w:rsid w:val="009B7B88"/>
    <w:rsid w:val="009C1715"/>
    <w:rsid w:val="009C2B85"/>
    <w:rsid w:val="009C3CA1"/>
    <w:rsid w:val="009C3D9A"/>
    <w:rsid w:val="009C4253"/>
    <w:rsid w:val="009C50E3"/>
    <w:rsid w:val="009C573A"/>
    <w:rsid w:val="009C6328"/>
    <w:rsid w:val="009D0378"/>
    <w:rsid w:val="009D1227"/>
    <w:rsid w:val="009D25FA"/>
    <w:rsid w:val="009D2842"/>
    <w:rsid w:val="009D2D25"/>
    <w:rsid w:val="009D482B"/>
    <w:rsid w:val="009D5200"/>
    <w:rsid w:val="009D54F2"/>
    <w:rsid w:val="009D6AC8"/>
    <w:rsid w:val="009D6F86"/>
    <w:rsid w:val="009D712E"/>
    <w:rsid w:val="009D71B2"/>
    <w:rsid w:val="009E11CB"/>
    <w:rsid w:val="009E199B"/>
    <w:rsid w:val="009E1BBA"/>
    <w:rsid w:val="009E21E6"/>
    <w:rsid w:val="009E3E94"/>
    <w:rsid w:val="009E4B25"/>
    <w:rsid w:val="009E6A3D"/>
    <w:rsid w:val="009E7476"/>
    <w:rsid w:val="009F09B1"/>
    <w:rsid w:val="009F1445"/>
    <w:rsid w:val="009F252D"/>
    <w:rsid w:val="009F556F"/>
    <w:rsid w:val="009F566C"/>
    <w:rsid w:val="009F5799"/>
    <w:rsid w:val="00A000D9"/>
    <w:rsid w:val="00A02738"/>
    <w:rsid w:val="00A03C2D"/>
    <w:rsid w:val="00A069B6"/>
    <w:rsid w:val="00A10472"/>
    <w:rsid w:val="00A10E70"/>
    <w:rsid w:val="00A1143F"/>
    <w:rsid w:val="00A117D8"/>
    <w:rsid w:val="00A11FB1"/>
    <w:rsid w:val="00A126E6"/>
    <w:rsid w:val="00A127F9"/>
    <w:rsid w:val="00A217D1"/>
    <w:rsid w:val="00A21E36"/>
    <w:rsid w:val="00A21EC6"/>
    <w:rsid w:val="00A22A82"/>
    <w:rsid w:val="00A23181"/>
    <w:rsid w:val="00A240F5"/>
    <w:rsid w:val="00A2487F"/>
    <w:rsid w:val="00A2689D"/>
    <w:rsid w:val="00A27657"/>
    <w:rsid w:val="00A27AB9"/>
    <w:rsid w:val="00A30499"/>
    <w:rsid w:val="00A30766"/>
    <w:rsid w:val="00A31EE5"/>
    <w:rsid w:val="00A32B0A"/>
    <w:rsid w:val="00A32D02"/>
    <w:rsid w:val="00A35033"/>
    <w:rsid w:val="00A358F6"/>
    <w:rsid w:val="00A35A2D"/>
    <w:rsid w:val="00A363C4"/>
    <w:rsid w:val="00A371D6"/>
    <w:rsid w:val="00A372CF"/>
    <w:rsid w:val="00A42149"/>
    <w:rsid w:val="00A428CE"/>
    <w:rsid w:val="00A44FB9"/>
    <w:rsid w:val="00A4502B"/>
    <w:rsid w:val="00A46531"/>
    <w:rsid w:val="00A515C0"/>
    <w:rsid w:val="00A52118"/>
    <w:rsid w:val="00A53461"/>
    <w:rsid w:val="00A5398A"/>
    <w:rsid w:val="00A53F67"/>
    <w:rsid w:val="00A56EAA"/>
    <w:rsid w:val="00A61523"/>
    <w:rsid w:val="00A6158D"/>
    <w:rsid w:val="00A618BA"/>
    <w:rsid w:val="00A61ADB"/>
    <w:rsid w:val="00A62570"/>
    <w:rsid w:val="00A62699"/>
    <w:rsid w:val="00A62A72"/>
    <w:rsid w:val="00A62F4E"/>
    <w:rsid w:val="00A63801"/>
    <w:rsid w:val="00A64817"/>
    <w:rsid w:val="00A64947"/>
    <w:rsid w:val="00A653C5"/>
    <w:rsid w:val="00A65527"/>
    <w:rsid w:val="00A6646E"/>
    <w:rsid w:val="00A70D19"/>
    <w:rsid w:val="00A72B49"/>
    <w:rsid w:val="00A73592"/>
    <w:rsid w:val="00A7392B"/>
    <w:rsid w:val="00A7707D"/>
    <w:rsid w:val="00A801AA"/>
    <w:rsid w:val="00A803C0"/>
    <w:rsid w:val="00A80611"/>
    <w:rsid w:val="00A80E0F"/>
    <w:rsid w:val="00A810EF"/>
    <w:rsid w:val="00A82D5F"/>
    <w:rsid w:val="00A8321B"/>
    <w:rsid w:val="00A83867"/>
    <w:rsid w:val="00A84CAB"/>
    <w:rsid w:val="00A85980"/>
    <w:rsid w:val="00A86BDB"/>
    <w:rsid w:val="00A90C7C"/>
    <w:rsid w:val="00A924A4"/>
    <w:rsid w:val="00A932A8"/>
    <w:rsid w:val="00A93646"/>
    <w:rsid w:val="00A93F02"/>
    <w:rsid w:val="00A9463D"/>
    <w:rsid w:val="00A94A19"/>
    <w:rsid w:val="00A96D79"/>
    <w:rsid w:val="00AA1FB0"/>
    <w:rsid w:val="00AA2BF9"/>
    <w:rsid w:val="00AA2C7D"/>
    <w:rsid w:val="00AA3438"/>
    <w:rsid w:val="00AA65A1"/>
    <w:rsid w:val="00AA6E50"/>
    <w:rsid w:val="00AA6FCB"/>
    <w:rsid w:val="00AB0F49"/>
    <w:rsid w:val="00AB0F66"/>
    <w:rsid w:val="00AB1218"/>
    <w:rsid w:val="00AB250B"/>
    <w:rsid w:val="00AB25D8"/>
    <w:rsid w:val="00AB2654"/>
    <w:rsid w:val="00AB351C"/>
    <w:rsid w:val="00AB6335"/>
    <w:rsid w:val="00AB7E1E"/>
    <w:rsid w:val="00AC0288"/>
    <w:rsid w:val="00AC194E"/>
    <w:rsid w:val="00AC35AB"/>
    <w:rsid w:val="00AC3F81"/>
    <w:rsid w:val="00AC4BB5"/>
    <w:rsid w:val="00AC4F1E"/>
    <w:rsid w:val="00AC5B69"/>
    <w:rsid w:val="00AC5ECA"/>
    <w:rsid w:val="00AC76B7"/>
    <w:rsid w:val="00AD076C"/>
    <w:rsid w:val="00AD3714"/>
    <w:rsid w:val="00AD55F8"/>
    <w:rsid w:val="00AD6447"/>
    <w:rsid w:val="00AD6CDE"/>
    <w:rsid w:val="00AD6EB6"/>
    <w:rsid w:val="00AE0EE8"/>
    <w:rsid w:val="00AE0FAD"/>
    <w:rsid w:val="00AE2816"/>
    <w:rsid w:val="00AE5F35"/>
    <w:rsid w:val="00AE6235"/>
    <w:rsid w:val="00AE6822"/>
    <w:rsid w:val="00AE7D45"/>
    <w:rsid w:val="00AF04E5"/>
    <w:rsid w:val="00AF1779"/>
    <w:rsid w:val="00AF2117"/>
    <w:rsid w:val="00AF282A"/>
    <w:rsid w:val="00AF2F30"/>
    <w:rsid w:val="00AF37EE"/>
    <w:rsid w:val="00AF4C1D"/>
    <w:rsid w:val="00AF5C06"/>
    <w:rsid w:val="00AF638E"/>
    <w:rsid w:val="00AF734F"/>
    <w:rsid w:val="00AF782C"/>
    <w:rsid w:val="00B002FB"/>
    <w:rsid w:val="00B004AB"/>
    <w:rsid w:val="00B0153C"/>
    <w:rsid w:val="00B02765"/>
    <w:rsid w:val="00B02D00"/>
    <w:rsid w:val="00B0363E"/>
    <w:rsid w:val="00B042EA"/>
    <w:rsid w:val="00B06A8F"/>
    <w:rsid w:val="00B06EED"/>
    <w:rsid w:val="00B07572"/>
    <w:rsid w:val="00B1130D"/>
    <w:rsid w:val="00B11A8B"/>
    <w:rsid w:val="00B1243B"/>
    <w:rsid w:val="00B12F34"/>
    <w:rsid w:val="00B17B79"/>
    <w:rsid w:val="00B20A59"/>
    <w:rsid w:val="00B20D8C"/>
    <w:rsid w:val="00B215EC"/>
    <w:rsid w:val="00B21A59"/>
    <w:rsid w:val="00B21C70"/>
    <w:rsid w:val="00B22581"/>
    <w:rsid w:val="00B227F6"/>
    <w:rsid w:val="00B22C41"/>
    <w:rsid w:val="00B22DC5"/>
    <w:rsid w:val="00B2417A"/>
    <w:rsid w:val="00B2481D"/>
    <w:rsid w:val="00B26978"/>
    <w:rsid w:val="00B27E26"/>
    <w:rsid w:val="00B304D9"/>
    <w:rsid w:val="00B33339"/>
    <w:rsid w:val="00B33424"/>
    <w:rsid w:val="00B336FF"/>
    <w:rsid w:val="00B3386A"/>
    <w:rsid w:val="00B3484E"/>
    <w:rsid w:val="00B34DF9"/>
    <w:rsid w:val="00B34F6F"/>
    <w:rsid w:val="00B34F7D"/>
    <w:rsid w:val="00B3528D"/>
    <w:rsid w:val="00B35379"/>
    <w:rsid w:val="00B354B9"/>
    <w:rsid w:val="00B35884"/>
    <w:rsid w:val="00B377ED"/>
    <w:rsid w:val="00B424DA"/>
    <w:rsid w:val="00B4330C"/>
    <w:rsid w:val="00B4374F"/>
    <w:rsid w:val="00B43980"/>
    <w:rsid w:val="00B43D05"/>
    <w:rsid w:val="00B44CAE"/>
    <w:rsid w:val="00B44E3F"/>
    <w:rsid w:val="00B45875"/>
    <w:rsid w:val="00B47F8C"/>
    <w:rsid w:val="00B51516"/>
    <w:rsid w:val="00B51BE5"/>
    <w:rsid w:val="00B51E45"/>
    <w:rsid w:val="00B52CC2"/>
    <w:rsid w:val="00B5433B"/>
    <w:rsid w:val="00B5448F"/>
    <w:rsid w:val="00B55609"/>
    <w:rsid w:val="00B56C64"/>
    <w:rsid w:val="00B60FA5"/>
    <w:rsid w:val="00B610A4"/>
    <w:rsid w:val="00B61202"/>
    <w:rsid w:val="00B618B9"/>
    <w:rsid w:val="00B6190C"/>
    <w:rsid w:val="00B63384"/>
    <w:rsid w:val="00B6406A"/>
    <w:rsid w:val="00B6486E"/>
    <w:rsid w:val="00B66593"/>
    <w:rsid w:val="00B70B97"/>
    <w:rsid w:val="00B71956"/>
    <w:rsid w:val="00B73555"/>
    <w:rsid w:val="00B7370B"/>
    <w:rsid w:val="00B7384C"/>
    <w:rsid w:val="00B75EA5"/>
    <w:rsid w:val="00B813E0"/>
    <w:rsid w:val="00B81FC1"/>
    <w:rsid w:val="00B823E4"/>
    <w:rsid w:val="00B82CB1"/>
    <w:rsid w:val="00B82ED7"/>
    <w:rsid w:val="00B82FCB"/>
    <w:rsid w:val="00B837A1"/>
    <w:rsid w:val="00B83B7A"/>
    <w:rsid w:val="00B87A31"/>
    <w:rsid w:val="00B9122A"/>
    <w:rsid w:val="00B91A23"/>
    <w:rsid w:val="00B91AF9"/>
    <w:rsid w:val="00B95383"/>
    <w:rsid w:val="00B9541A"/>
    <w:rsid w:val="00B957F1"/>
    <w:rsid w:val="00B96303"/>
    <w:rsid w:val="00B97033"/>
    <w:rsid w:val="00B97B7F"/>
    <w:rsid w:val="00BA09BC"/>
    <w:rsid w:val="00BA19DA"/>
    <w:rsid w:val="00BA290C"/>
    <w:rsid w:val="00BA383D"/>
    <w:rsid w:val="00BA3ED7"/>
    <w:rsid w:val="00BA4D32"/>
    <w:rsid w:val="00BA5302"/>
    <w:rsid w:val="00BA699B"/>
    <w:rsid w:val="00BA6FE5"/>
    <w:rsid w:val="00BB1F2B"/>
    <w:rsid w:val="00BB2F2B"/>
    <w:rsid w:val="00BB3D78"/>
    <w:rsid w:val="00BB4A56"/>
    <w:rsid w:val="00BB5718"/>
    <w:rsid w:val="00BB6843"/>
    <w:rsid w:val="00BB6A21"/>
    <w:rsid w:val="00BB6A9C"/>
    <w:rsid w:val="00BB7D86"/>
    <w:rsid w:val="00BC025D"/>
    <w:rsid w:val="00BC0EC8"/>
    <w:rsid w:val="00BC2571"/>
    <w:rsid w:val="00BC2846"/>
    <w:rsid w:val="00BC3BE7"/>
    <w:rsid w:val="00BC3D5A"/>
    <w:rsid w:val="00BC5E43"/>
    <w:rsid w:val="00BC62B3"/>
    <w:rsid w:val="00BC6414"/>
    <w:rsid w:val="00BC644E"/>
    <w:rsid w:val="00BC6FF9"/>
    <w:rsid w:val="00BD1393"/>
    <w:rsid w:val="00BD27D5"/>
    <w:rsid w:val="00BD4351"/>
    <w:rsid w:val="00BD444D"/>
    <w:rsid w:val="00BD511C"/>
    <w:rsid w:val="00BD5214"/>
    <w:rsid w:val="00BD52C6"/>
    <w:rsid w:val="00BD6FD2"/>
    <w:rsid w:val="00BE02AE"/>
    <w:rsid w:val="00BE0473"/>
    <w:rsid w:val="00BE0BAD"/>
    <w:rsid w:val="00BE32B3"/>
    <w:rsid w:val="00BE3848"/>
    <w:rsid w:val="00BE40C1"/>
    <w:rsid w:val="00BE49B3"/>
    <w:rsid w:val="00BE4B08"/>
    <w:rsid w:val="00BE589D"/>
    <w:rsid w:val="00BE7A6A"/>
    <w:rsid w:val="00BE7D30"/>
    <w:rsid w:val="00BE7F6F"/>
    <w:rsid w:val="00BF075B"/>
    <w:rsid w:val="00BF32C1"/>
    <w:rsid w:val="00BF357C"/>
    <w:rsid w:val="00BF388D"/>
    <w:rsid w:val="00BF3D49"/>
    <w:rsid w:val="00BF5089"/>
    <w:rsid w:val="00BF5EF5"/>
    <w:rsid w:val="00BF60BB"/>
    <w:rsid w:val="00BF6CF4"/>
    <w:rsid w:val="00C01052"/>
    <w:rsid w:val="00C03014"/>
    <w:rsid w:val="00C03B0A"/>
    <w:rsid w:val="00C04768"/>
    <w:rsid w:val="00C05000"/>
    <w:rsid w:val="00C0517F"/>
    <w:rsid w:val="00C057F1"/>
    <w:rsid w:val="00C05B79"/>
    <w:rsid w:val="00C062D1"/>
    <w:rsid w:val="00C0732F"/>
    <w:rsid w:val="00C07478"/>
    <w:rsid w:val="00C111B6"/>
    <w:rsid w:val="00C112AE"/>
    <w:rsid w:val="00C12770"/>
    <w:rsid w:val="00C12DF1"/>
    <w:rsid w:val="00C15AC4"/>
    <w:rsid w:val="00C15CFF"/>
    <w:rsid w:val="00C1602B"/>
    <w:rsid w:val="00C174E5"/>
    <w:rsid w:val="00C23AB4"/>
    <w:rsid w:val="00C23F6B"/>
    <w:rsid w:val="00C241BC"/>
    <w:rsid w:val="00C256F1"/>
    <w:rsid w:val="00C25F39"/>
    <w:rsid w:val="00C26374"/>
    <w:rsid w:val="00C304B2"/>
    <w:rsid w:val="00C30F09"/>
    <w:rsid w:val="00C3290A"/>
    <w:rsid w:val="00C331A5"/>
    <w:rsid w:val="00C33848"/>
    <w:rsid w:val="00C33DB1"/>
    <w:rsid w:val="00C35CA9"/>
    <w:rsid w:val="00C360C4"/>
    <w:rsid w:val="00C366AB"/>
    <w:rsid w:val="00C369BB"/>
    <w:rsid w:val="00C378CA"/>
    <w:rsid w:val="00C41A49"/>
    <w:rsid w:val="00C42726"/>
    <w:rsid w:val="00C45047"/>
    <w:rsid w:val="00C45AB7"/>
    <w:rsid w:val="00C47841"/>
    <w:rsid w:val="00C50578"/>
    <w:rsid w:val="00C5227D"/>
    <w:rsid w:val="00C52AF5"/>
    <w:rsid w:val="00C52BEF"/>
    <w:rsid w:val="00C538F1"/>
    <w:rsid w:val="00C53EE9"/>
    <w:rsid w:val="00C53FB9"/>
    <w:rsid w:val="00C54EE0"/>
    <w:rsid w:val="00C556EA"/>
    <w:rsid w:val="00C55868"/>
    <w:rsid w:val="00C5676C"/>
    <w:rsid w:val="00C56C40"/>
    <w:rsid w:val="00C6056A"/>
    <w:rsid w:val="00C60EAE"/>
    <w:rsid w:val="00C6103E"/>
    <w:rsid w:val="00C617E7"/>
    <w:rsid w:val="00C62165"/>
    <w:rsid w:val="00C63871"/>
    <w:rsid w:val="00C63D2E"/>
    <w:rsid w:val="00C645E5"/>
    <w:rsid w:val="00C64E5B"/>
    <w:rsid w:val="00C653A6"/>
    <w:rsid w:val="00C6559B"/>
    <w:rsid w:val="00C65F6A"/>
    <w:rsid w:val="00C7000D"/>
    <w:rsid w:val="00C7000F"/>
    <w:rsid w:val="00C70403"/>
    <w:rsid w:val="00C718A9"/>
    <w:rsid w:val="00C721A4"/>
    <w:rsid w:val="00C749BD"/>
    <w:rsid w:val="00C74BEA"/>
    <w:rsid w:val="00C751F4"/>
    <w:rsid w:val="00C81C6D"/>
    <w:rsid w:val="00C82802"/>
    <w:rsid w:val="00C84029"/>
    <w:rsid w:val="00C8483E"/>
    <w:rsid w:val="00C86676"/>
    <w:rsid w:val="00C86FC4"/>
    <w:rsid w:val="00C90E3E"/>
    <w:rsid w:val="00C916E1"/>
    <w:rsid w:val="00C93C26"/>
    <w:rsid w:val="00C93FB0"/>
    <w:rsid w:val="00C94163"/>
    <w:rsid w:val="00C949F4"/>
    <w:rsid w:val="00C94E5C"/>
    <w:rsid w:val="00C95A29"/>
    <w:rsid w:val="00C9788F"/>
    <w:rsid w:val="00CA00A8"/>
    <w:rsid w:val="00CA0437"/>
    <w:rsid w:val="00CA4E13"/>
    <w:rsid w:val="00CA70F2"/>
    <w:rsid w:val="00CB0267"/>
    <w:rsid w:val="00CB21CB"/>
    <w:rsid w:val="00CB2963"/>
    <w:rsid w:val="00CB2A82"/>
    <w:rsid w:val="00CB3007"/>
    <w:rsid w:val="00CB547A"/>
    <w:rsid w:val="00CB5F37"/>
    <w:rsid w:val="00CB7BED"/>
    <w:rsid w:val="00CC1965"/>
    <w:rsid w:val="00CC1D01"/>
    <w:rsid w:val="00CC2F53"/>
    <w:rsid w:val="00CC4B53"/>
    <w:rsid w:val="00CC6101"/>
    <w:rsid w:val="00CC626C"/>
    <w:rsid w:val="00CC7ED8"/>
    <w:rsid w:val="00CD1F4A"/>
    <w:rsid w:val="00CD2002"/>
    <w:rsid w:val="00CD2822"/>
    <w:rsid w:val="00CD2D3C"/>
    <w:rsid w:val="00CD3E22"/>
    <w:rsid w:val="00CD491B"/>
    <w:rsid w:val="00CD6576"/>
    <w:rsid w:val="00CE1160"/>
    <w:rsid w:val="00CE329F"/>
    <w:rsid w:val="00CE65A5"/>
    <w:rsid w:val="00CE6E35"/>
    <w:rsid w:val="00CE783E"/>
    <w:rsid w:val="00CF00DD"/>
    <w:rsid w:val="00CF278D"/>
    <w:rsid w:val="00CF4B9C"/>
    <w:rsid w:val="00CF4ED2"/>
    <w:rsid w:val="00CF569A"/>
    <w:rsid w:val="00D00CFA"/>
    <w:rsid w:val="00D00E83"/>
    <w:rsid w:val="00D015D0"/>
    <w:rsid w:val="00D01EEE"/>
    <w:rsid w:val="00D029C9"/>
    <w:rsid w:val="00D033E2"/>
    <w:rsid w:val="00D03CA4"/>
    <w:rsid w:val="00D04623"/>
    <w:rsid w:val="00D055D5"/>
    <w:rsid w:val="00D06254"/>
    <w:rsid w:val="00D06965"/>
    <w:rsid w:val="00D07719"/>
    <w:rsid w:val="00D11292"/>
    <w:rsid w:val="00D118D6"/>
    <w:rsid w:val="00D1218F"/>
    <w:rsid w:val="00D12242"/>
    <w:rsid w:val="00D124B6"/>
    <w:rsid w:val="00D13416"/>
    <w:rsid w:val="00D13502"/>
    <w:rsid w:val="00D13DF6"/>
    <w:rsid w:val="00D16B38"/>
    <w:rsid w:val="00D204E1"/>
    <w:rsid w:val="00D20A77"/>
    <w:rsid w:val="00D21C17"/>
    <w:rsid w:val="00D226E9"/>
    <w:rsid w:val="00D23A7A"/>
    <w:rsid w:val="00D23B1B"/>
    <w:rsid w:val="00D24231"/>
    <w:rsid w:val="00D25251"/>
    <w:rsid w:val="00D2542E"/>
    <w:rsid w:val="00D255E9"/>
    <w:rsid w:val="00D25906"/>
    <w:rsid w:val="00D25A95"/>
    <w:rsid w:val="00D276E6"/>
    <w:rsid w:val="00D31DDD"/>
    <w:rsid w:val="00D31E23"/>
    <w:rsid w:val="00D32F97"/>
    <w:rsid w:val="00D33BE6"/>
    <w:rsid w:val="00D345F5"/>
    <w:rsid w:val="00D34E75"/>
    <w:rsid w:val="00D352D0"/>
    <w:rsid w:val="00D3661B"/>
    <w:rsid w:val="00D36DF6"/>
    <w:rsid w:val="00D40E70"/>
    <w:rsid w:val="00D41275"/>
    <w:rsid w:val="00D4165C"/>
    <w:rsid w:val="00D41B65"/>
    <w:rsid w:val="00D41E48"/>
    <w:rsid w:val="00D420B5"/>
    <w:rsid w:val="00D43CE9"/>
    <w:rsid w:val="00D4411A"/>
    <w:rsid w:val="00D447AD"/>
    <w:rsid w:val="00D44BBC"/>
    <w:rsid w:val="00D45DEB"/>
    <w:rsid w:val="00D4602E"/>
    <w:rsid w:val="00D468C8"/>
    <w:rsid w:val="00D4703E"/>
    <w:rsid w:val="00D47197"/>
    <w:rsid w:val="00D475A6"/>
    <w:rsid w:val="00D47EF3"/>
    <w:rsid w:val="00D5044D"/>
    <w:rsid w:val="00D505DC"/>
    <w:rsid w:val="00D51669"/>
    <w:rsid w:val="00D54856"/>
    <w:rsid w:val="00D54C0C"/>
    <w:rsid w:val="00D56626"/>
    <w:rsid w:val="00D5750A"/>
    <w:rsid w:val="00D6122B"/>
    <w:rsid w:val="00D634E5"/>
    <w:rsid w:val="00D63DDE"/>
    <w:rsid w:val="00D67385"/>
    <w:rsid w:val="00D7012F"/>
    <w:rsid w:val="00D709BD"/>
    <w:rsid w:val="00D72ABA"/>
    <w:rsid w:val="00D72CDC"/>
    <w:rsid w:val="00D73FD9"/>
    <w:rsid w:val="00D74625"/>
    <w:rsid w:val="00D746A1"/>
    <w:rsid w:val="00D74C29"/>
    <w:rsid w:val="00D81A5F"/>
    <w:rsid w:val="00D83CFD"/>
    <w:rsid w:val="00D8460A"/>
    <w:rsid w:val="00D85F38"/>
    <w:rsid w:val="00D87053"/>
    <w:rsid w:val="00D87C37"/>
    <w:rsid w:val="00D87D61"/>
    <w:rsid w:val="00D90061"/>
    <w:rsid w:val="00D9114A"/>
    <w:rsid w:val="00D91D43"/>
    <w:rsid w:val="00D91E8C"/>
    <w:rsid w:val="00D924B0"/>
    <w:rsid w:val="00D92683"/>
    <w:rsid w:val="00D92D43"/>
    <w:rsid w:val="00D93248"/>
    <w:rsid w:val="00D9364E"/>
    <w:rsid w:val="00D95BBD"/>
    <w:rsid w:val="00D95E7B"/>
    <w:rsid w:val="00D968DF"/>
    <w:rsid w:val="00D96CDF"/>
    <w:rsid w:val="00D976F7"/>
    <w:rsid w:val="00DA2F0E"/>
    <w:rsid w:val="00DA399A"/>
    <w:rsid w:val="00DA3AB6"/>
    <w:rsid w:val="00DA4722"/>
    <w:rsid w:val="00DA650E"/>
    <w:rsid w:val="00DA72D8"/>
    <w:rsid w:val="00DA7B1C"/>
    <w:rsid w:val="00DB04FD"/>
    <w:rsid w:val="00DB0FDB"/>
    <w:rsid w:val="00DB2B0B"/>
    <w:rsid w:val="00DB3E94"/>
    <w:rsid w:val="00DB49A6"/>
    <w:rsid w:val="00DB57DD"/>
    <w:rsid w:val="00DB5EE3"/>
    <w:rsid w:val="00DB6426"/>
    <w:rsid w:val="00DB7547"/>
    <w:rsid w:val="00DC0C63"/>
    <w:rsid w:val="00DC4E4D"/>
    <w:rsid w:val="00DC52E9"/>
    <w:rsid w:val="00DC5763"/>
    <w:rsid w:val="00DC60AF"/>
    <w:rsid w:val="00DC610F"/>
    <w:rsid w:val="00DC770C"/>
    <w:rsid w:val="00DC792C"/>
    <w:rsid w:val="00DD4510"/>
    <w:rsid w:val="00DD4917"/>
    <w:rsid w:val="00DD4F6E"/>
    <w:rsid w:val="00DD64ED"/>
    <w:rsid w:val="00DD73A6"/>
    <w:rsid w:val="00DE12A7"/>
    <w:rsid w:val="00DE30CE"/>
    <w:rsid w:val="00DE4095"/>
    <w:rsid w:val="00DE6350"/>
    <w:rsid w:val="00DE6FFD"/>
    <w:rsid w:val="00DF0AB1"/>
    <w:rsid w:val="00DF1590"/>
    <w:rsid w:val="00DF3C43"/>
    <w:rsid w:val="00DF3D33"/>
    <w:rsid w:val="00DF418E"/>
    <w:rsid w:val="00DF67C4"/>
    <w:rsid w:val="00DF7467"/>
    <w:rsid w:val="00DF7D6D"/>
    <w:rsid w:val="00E01446"/>
    <w:rsid w:val="00E01FD5"/>
    <w:rsid w:val="00E0278C"/>
    <w:rsid w:val="00E03378"/>
    <w:rsid w:val="00E04906"/>
    <w:rsid w:val="00E05603"/>
    <w:rsid w:val="00E0622E"/>
    <w:rsid w:val="00E07B04"/>
    <w:rsid w:val="00E100C2"/>
    <w:rsid w:val="00E102E5"/>
    <w:rsid w:val="00E132D6"/>
    <w:rsid w:val="00E1582B"/>
    <w:rsid w:val="00E17CF0"/>
    <w:rsid w:val="00E21A67"/>
    <w:rsid w:val="00E2219D"/>
    <w:rsid w:val="00E223A4"/>
    <w:rsid w:val="00E23307"/>
    <w:rsid w:val="00E25AFA"/>
    <w:rsid w:val="00E25FDB"/>
    <w:rsid w:val="00E309BD"/>
    <w:rsid w:val="00E32861"/>
    <w:rsid w:val="00E32C9C"/>
    <w:rsid w:val="00E33F56"/>
    <w:rsid w:val="00E33FA5"/>
    <w:rsid w:val="00E34939"/>
    <w:rsid w:val="00E35887"/>
    <w:rsid w:val="00E3672E"/>
    <w:rsid w:val="00E36732"/>
    <w:rsid w:val="00E370E8"/>
    <w:rsid w:val="00E3714F"/>
    <w:rsid w:val="00E37A52"/>
    <w:rsid w:val="00E37C7A"/>
    <w:rsid w:val="00E41149"/>
    <w:rsid w:val="00E42114"/>
    <w:rsid w:val="00E4247D"/>
    <w:rsid w:val="00E44034"/>
    <w:rsid w:val="00E44B5C"/>
    <w:rsid w:val="00E46079"/>
    <w:rsid w:val="00E475B1"/>
    <w:rsid w:val="00E5107B"/>
    <w:rsid w:val="00E511C7"/>
    <w:rsid w:val="00E5249C"/>
    <w:rsid w:val="00E52547"/>
    <w:rsid w:val="00E526B6"/>
    <w:rsid w:val="00E52E04"/>
    <w:rsid w:val="00E544DF"/>
    <w:rsid w:val="00E563BC"/>
    <w:rsid w:val="00E56AFA"/>
    <w:rsid w:val="00E6109F"/>
    <w:rsid w:val="00E63958"/>
    <w:rsid w:val="00E639A0"/>
    <w:rsid w:val="00E63BFD"/>
    <w:rsid w:val="00E66BBE"/>
    <w:rsid w:val="00E67638"/>
    <w:rsid w:val="00E67EFA"/>
    <w:rsid w:val="00E7005D"/>
    <w:rsid w:val="00E7077B"/>
    <w:rsid w:val="00E70CAE"/>
    <w:rsid w:val="00E71841"/>
    <w:rsid w:val="00E71FA4"/>
    <w:rsid w:val="00E746C0"/>
    <w:rsid w:val="00E753EB"/>
    <w:rsid w:val="00E75C00"/>
    <w:rsid w:val="00E7670B"/>
    <w:rsid w:val="00E77429"/>
    <w:rsid w:val="00E7748F"/>
    <w:rsid w:val="00E82708"/>
    <w:rsid w:val="00E82A7A"/>
    <w:rsid w:val="00E84192"/>
    <w:rsid w:val="00E84634"/>
    <w:rsid w:val="00E846C3"/>
    <w:rsid w:val="00E85790"/>
    <w:rsid w:val="00E861CF"/>
    <w:rsid w:val="00E879F1"/>
    <w:rsid w:val="00E90D74"/>
    <w:rsid w:val="00E911A7"/>
    <w:rsid w:val="00E91A50"/>
    <w:rsid w:val="00E92A3E"/>
    <w:rsid w:val="00E93CD1"/>
    <w:rsid w:val="00E94E76"/>
    <w:rsid w:val="00E95BD2"/>
    <w:rsid w:val="00E95D62"/>
    <w:rsid w:val="00E965CB"/>
    <w:rsid w:val="00E965D3"/>
    <w:rsid w:val="00E9693D"/>
    <w:rsid w:val="00EA04E1"/>
    <w:rsid w:val="00EA20BD"/>
    <w:rsid w:val="00EA2C8D"/>
    <w:rsid w:val="00EA31A0"/>
    <w:rsid w:val="00EA3399"/>
    <w:rsid w:val="00EA4425"/>
    <w:rsid w:val="00EA544D"/>
    <w:rsid w:val="00EA630E"/>
    <w:rsid w:val="00EA695C"/>
    <w:rsid w:val="00EA6A35"/>
    <w:rsid w:val="00EA7158"/>
    <w:rsid w:val="00EA7E1C"/>
    <w:rsid w:val="00EB0F00"/>
    <w:rsid w:val="00EB1C2A"/>
    <w:rsid w:val="00EB1CC9"/>
    <w:rsid w:val="00EB2C69"/>
    <w:rsid w:val="00EB41C7"/>
    <w:rsid w:val="00EB4851"/>
    <w:rsid w:val="00EB5E49"/>
    <w:rsid w:val="00EB6073"/>
    <w:rsid w:val="00EB6F58"/>
    <w:rsid w:val="00EC1593"/>
    <w:rsid w:val="00EC342C"/>
    <w:rsid w:val="00EC3477"/>
    <w:rsid w:val="00EC49D6"/>
    <w:rsid w:val="00EC5267"/>
    <w:rsid w:val="00EC6583"/>
    <w:rsid w:val="00EC68C6"/>
    <w:rsid w:val="00EC7255"/>
    <w:rsid w:val="00EC78AE"/>
    <w:rsid w:val="00EC7C6A"/>
    <w:rsid w:val="00ED0C75"/>
    <w:rsid w:val="00ED0FAB"/>
    <w:rsid w:val="00ED1F9E"/>
    <w:rsid w:val="00ED445A"/>
    <w:rsid w:val="00ED4F58"/>
    <w:rsid w:val="00ED5D62"/>
    <w:rsid w:val="00ED7ED3"/>
    <w:rsid w:val="00EE123A"/>
    <w:rsid w:val="00EE1F49"/>
    <w:rsid w:val="00EE2264"/>
    <w:rsid w:val="00EE23A9"/>
    <w:rsid w:val="00EE2B5F"/>
    <w:rsid w:val="00EE2CA5"/>
    <w:rsid w:val="00EE452A"/>
    <w:rsid w:val="00EE515A"/>
    <w:rsid w:val="00EE6CF5"/>
    <w:rsid w:val="00EF0626"/>
    <w:rsid w:val="00EF064B"/>
    <w:rsid w:val="00EF0A57"/>
    <w:rsid w:val="00EF0C75"/>
    <w:rsid w:val="00EF2722"/>
    <w:rsid w:val="00EF2CF2"/>
    <w:rsid w:val="00EF3779"/>
    <w:rsid w:val="00EF730D"/>
    <w:rsid w:val="00EF7E3E"/>
    <w:rsid w:val="00F005E7"/>
    <w:rsid w:val="00F01299"/>
    <w:rsid w:val="00F014E7"/>
    <w:rsid w:val="00F03E9E"/>
    <w:rsid w:val="00F056EC"/>
    <w:rsid w:val="00F062A9"/>
    <w:rsid w:val="00F0693E"/>
    <w:rsid w:val="00F06BC1"/>
    <w:rsid w:val="00F11BE4"/>
    <w:rsid w:val="00F12028"/>
    <w:rsid w:val="00F15733"/>
    <w:rsid w:val="00F1674B"/>
    <w:rsid w:val="00F16A99"/>
    <w:rsid w:val="00F16D87"/>
    <w:rsid w:val="00F20CD2"/>
    <w:rsid w:val="00F23C05"/>
    <w:rsid w:val="00F257B3"/>
    <w:rsid w:val="00F270B9"/>
    <w:rsid w:val="00F27526"/>
    <w:rsid w:val="00F277DB"/>
    <w:rsid w:val="00F32D8E"/>
    <w:rsid w:val="00F33084"/>
    <w:rsid w:val="00F33546"/>
    <w:rsid w:val="00F359A4"/>
    <w:rsid w:val="00F400BE"/>
    <w:rsid w:val="00F40A47"/>
    <w:rsid w:val="00F41280"/>
    <w:rsid w:val="00F4267C"/>
    <w:rsid w:val="00F42B66"/>
    <w:rsid w:val="00F452C7"/>
    <w:rsid w:val="00F45FFB"/>
    <w:rsid w:val="00F46337"/>
    <w:rsid w:val="00F4638C"/>
    <w:rsid w:val="00F50444"/>
    <w:rsid w:val="00F50DAE"/>
    <w:rsid w:val="00F517D6"/>
    <w:rsid w:val="00F51984"/>
    <w:rsid w:val="00F52907"/>
    <w:rsid w:val="00F5355C"/>
    <w:rsid w:val="00F5463C"/>
    <w:rsid w:val="00F548AF"/>
    <w:rsid w:val="00F54F03"/>
    <w:rsid w:val="00F55184"/>
    <w:rsid w:val="00F5780E"/>
    <w:rsid w:val="00F60F08"/>
    <w:rsid w:val="00F61452"/>
    <w:rsid w:val="00F6158D"/>
    <w:rsid w:val="00F622C0"/>
    <w:rsid w:val="00F63E3F"/>
    <w:rsid w:val="00F63FA8"/>
    <w:rsid w:val="00F6409A"/>
    <w:rsid w:val="00F643C6"/>
    <w:rsid w:val="00F66E32"/>
    <w:rsid w:val="00F670A1"/>
    <w:rsid w:val="00F67A95"/>
    <w:rsid w:val="00F67B89"/>
    <w:rsid w:val="00F718DF"/>
    <w:rsid w:val="00F71B60"/>
    <w:rsid w:val="00F71EAF"/>
    <w:rsid w:val="00F738C6"/>
    <w:rsid w:val="00F74AFC"/>
    <w:rsid w:val="00F764B0"/>
    <w:rsid w:val="00F81D49"/>
    <w:rsid w:val="00F828AA"/>
    <w:rsid w:val="00F83A4E"/>
    <w:rsid w:val="00F84CBB"/>
    <w:rsid w:val="00F86160"/>
    <w:rsid w:val="00F86A18"/>
    <w:rsid w:val="00F87D73"/>
    <w:rsid w:val="00F91477"/>
    <w:rsid w:val="00F91BCC"/>
    <w:rsid w:val="00F92219"/>
    <w:rsid w:val="00F92A99"/>
    <w:rsid w:val="00F92B96"/>
    <w:rsid w:val="00F93E37"/>
    <w:rsid w:val="00F948D8"/>
    <w:rsid w:val="00F94E5E"/>
    <w:rsid w:val="00F9501D"/>
    <w:rsid w:val="00F95F82"/>
    <w:rsid w:val="00F9770D"/>
    <w:rsid w:val="00FA062D"/>
    <w:rsid w:val="00FA094F"/>
    <w:rsid w:val="00FA1C41"/>
    <w:rsid w:val="00FA380D"/>
    <w:rsid w:val="00FA4B64"/>
    <w:rsid w:val="00FA67BC"/>
    <w:rsid w:val="00FA6CDD"/>
    <w:rsid w:val="00FA756C"/>
    <w:rsid w:val="00FA7E2C"/>
    <w:rsid w:val="00FB1A06"/>
    <w:rsid w:val="00FB1E83"/>
    <w:rsid w:val="00FB256D"/>
    <w:rsid w:val="00FB262C"/>
    <w:rsid w:val="00FB3C1C"/>
    <w:rsid w:val="00FB5891"/>
    <w:rsid w:val="00FB6FCF"/>
    <w:rsid w:val="00FB7889"/>
    <w:rsid w:val="00FC0226"/>
    <w:rsid w:val="00FC0987"/>
    <w:rsid w:val="00FC10F7"/>
    <w:rsid w:val="00FC1220"/>
    <w:rsid w:val="00FC3361"/>
    <w:rsid w:val="00FC3366"/>
    <w:rsid w:val="00FC3B7E"/>
    <w:rsid w:val="00FC455F"/>
    <w:rsid w:val="00FC52C9"/>
    <w:rsid w:val="00FC5320"/>
    <w:rsid w:val="00FC5634"/>
    <w:rsid w:val="00FC58A4"/>
    <w:rsid w:val="00FC6E08"/>
    <w:rsid w:val="00FC738E"/>
    <w:rsid w:val="00FC76B3"/>
    <w:rsid w:val="00FD1BC8"/>
    <w:rsid w:val="00FD3BCF"/>
    <w:rsid w:val="00FD3D7A"/>
    <w:rsid w:val="00FD4DFD"/>
    <w:rsid w:val="00FD587C"/>
    <w:rsid w:val="00FD7CE4"/>
    <w:rsid w:val="00FE1146"/>
    <w:rsid w:val="00FE1222"/>
    <w:rsid w:val="00FE1F7B"/>
    <w:rsid w:val="00FE4214"/>
    <w:rsid w:val="00FE4D04"/>
    <w:rsid w:val="00FE5487"/>
    <w:rsid w:val="00FF0C9A"/>
    <w:rsid w:val="00FF1A26"/>
    <w:rsid w:val="00FF2AB0"/>
    <w:rsid w:val="00FF34A5"/>
    <w:rsid w:val="00FF39B2"/>
    <w:rsid w:val="00FF4776"/>
    <w:rsid w:val="00FF531E"/>
    <w:rsid w:val="00FF568B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4:docId w14:val="411A440D"/>
  <w15:docId w15:val="{69D156F5-8BD8-4D8C-B307-4E34DE40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BF5"/>
    <w:rPr>
      <w:rFonts w:ascii="Arial" w:hAnsi="Arial"/>
      <w:kern w:val="2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27E2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044E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B6B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kern w:val="0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2"/>
    <w:basedOn w:val="a"/>
    <w:link w:val="a4"/>
    <w:uiPriority w:val="99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4">
    <w:name w:val="Верхний колонтитул Знак"/>
    <w:aliases w:val="Знак Знак2 Знак"/>
    <w:link w:val="a3"/>
    <w:uiPriority w:val="99"/>
    <w:rsid w:val="00710BF5"/>
    <w:rPr>
      <w:rFonts w:ascii="Arial" w:hAnsi="Arial"/>
      <w:sz w:val="24"/>
    </w:rPr>
  </w:style>
  <w:style w:type="paragraph" w:styleId="a5">
    <w:name w:val="footer"/>
    <w:aliases w:val="Знак Знак1"/>
    <w:basedOn w:val="a"/>
    <w:link w:val="a6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6">
    <w:name w:val="Нижний колонтитул Знак"/>
    <w:aliases w:val="Знак Знак1 Знак"/>
    <w:link w:val="a5"/>
    <w:rsid w:val="00710BF5"/>
    <w:rPr>
      <w:rFonts w:ascii="Arial" w:hAnsi="Arial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23E08"/>
    <w:rPr>
      <w:rFonts w:ascii="Segoe UI" w:hAnsi="Segoe UI"/>
      <w:kern w:val="0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323E08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966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710BF5"/>
    <w:pPr>
      <w:spacing w:before="100" w:beforeAutospacing="1" w:after="100" w:afterAutospacing="1"/>
    </w:pPr>
    <w:rPr>
      <w:rFonts w:eastAsia="Times New Roman"/>
      <w:kern w:val="0"/>
      <w:szCs w:val="24"/>
      <w:lang w:eastAsia="ru-RU"/>
    </w:rPr>
  </w:style>
  <w:style w:type="paragraph" w:styleId="ab">
    <w:name w:val="Body Text Indent"/>
    <w:basedOn w:val="a"/>
    <w:rsid w:val="00710BF5"/>
    <w:pPr>
      <w:spacing w:after="120"/>
      <w:ind w:left="283"/>
    </w:pPr>
    <w:rPr>
      <w:rFonts w:eastAsia="Times New Roman"/>
      <w:kern w:val="0"/>
      <w:szCs w:val="24"/>
      <w:lang w:eastAsia="ru-RU"/>
    </w:rPr>
  </w:style>
  <w:style w:type="paragraph" w:styleId="ac">
    <w:name w:val="caption"/>
    <w:basedOn w:val="a"/>
    <w:next w:val="a"/>
    <w:qFormat/>
    <w:rsid w:val="00FB1E83"/>
    <w:pPr>
      <w:jc w:val="center"/>
    </w:pPr>
    <w:rPr>
      <w:rFonts w:ascii="Times New Roman" w:eastAsia="Times New Roman" w:hAnsi="Times New Roman"/>
      <w:b/>
      <w:bCs/>
      <w:kern w:val="0"/>
      <w:sz w:val="28"/>
      <w:szCs w:val="24"/>
      <w:lang w:eastAsia="ru-RU"/>
    </w:rPr>
  </w:style>
  <w:style w:type="character" w:styleId="ad">
    <w:name w:val="page number"/>
    <w:basedOn w:val="a0"/>
    <w:rsid w:val="004E3940"/>
  </w:style>
  <w:style w:type="character" w:customStyle="1" w:styleId="31">
    <w:name w:val="Основной текст3"/>
    <w:rsid w:val="00FC3361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x-none"/>
    </w:rPr>
  </w:style>
  <w:style w:type="paragraph" w:styleId="ae">
    <w:name w:val="Body Text"/>
    <w:basedOn w:val="a"/>
    <w:link w:val="af"/>
    <w:uiPriority w:val="99"/>
    <w:unhideWhenUsed/>
    <w:rsid w:val="00C6559B"/>
    <w:pPr>
      <w:spacing w:after="120"/>
    </w:pPr>
    <w:rPr>
      <w:lang w:val="x-none"/>
    </w:rPr>
  </w:style>
  <w:style w:type="character" w:customStyle="1" w:styleId="af">
    <w:name w:val="Основной текст Знак"/>
    <w:link w:val="ae"/>
    <w:uiPriority w:val="99"/>
    <w:rsid w:val="00C6559B"/>
    <w:rPr>
      <w:rFonts w:ascii="Arial" w:hAnsi="Arial"/>
      <w:kern w:val="2"/>
      <w:sz w:val="24"/>
      <w:szCs w:val="22"/>
      <w:lang w:eastAsia="en-US"/>
    </w:rPr>
  </w:style>
  <w:style w:type="paragraph" w:styleId="af0">
    <w:name w:val="List Paragraph"/>
    <w:basedOn w:val="a"/>
    <w:link w:val="af1"/>
    <w:uiPriority w:val="34"/>
    <w:qFormat/>
    <w:rsid w:val="00C6559B"/>
    <w:pPr>
      <w:ind w:left="720"/>
      <w:contextualSpacing/>
    </w:pPr>
    <w:rPr>
      <w:rFonts w:ascii="Mipgost" w:eastAsia="Times New Roman" w:hAnsi="Mipgost"/>
      <w:kern w:val="0"/>
      <w:sz w:val="28"/>
      <w:szCs w:val="24"/>
      <w:lang w:val="x-none" w:eastAsia="x-none"/>
    </w:rPr>
  </w:style>
  <w:style w:type="paragraph" w:customStyle="1" w:styleId="FORMATTEXT">
    <w:name w:val=".FORMATTEXT"/>
    <w:uiPriority w:val="99"/>
    <w:rsid w:val="00C655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C6559B"/>
    <w:rPr>
      <w:rFonts w:ascii="Mipgost" w:eastAsia="Times New Roman" w:hAnsi="Mipgost"/>
      <w:sz w:val="28"/>
      <w:szCs w:val="24"/>
    </w:rPr>
  </w:style>
  <w:style w:type="paragraph" w:customStyle="1" w:styleId="ConsPlusNormal">
    <w:name w:val="ConsPlusNormal"/>
    <w:rsid w:val="00C6559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EL-">
    <w:name w:val="EL-Абзац"/>
    <w:basedOn w:val="a"/>
    <w:link w:val="EL-0"/>
    <w:rsid w:val="00C6559B"/>
    <w:pPr>
      <w:adjustRightInd w:val="0"/>
      <w:snapToGrid w:val="0"/>
      <w:spacing w:line="360" w:lineRule="auto"/>
      <w:ind w:firstLine="709"/>
      <w:jc w:val="both"/>
    </w:pPr>
    <w:rPr>
      <w:rFonts w:ascii="Times New Roman" w:eastAsia="Times New Roman" w:hAnsi="Times New Roman"/>
      <w:kern w:val="0"/>
      <w:szCs w:val="24"/>
      <w:lang w:val="x-none" w:eastAsia="x-none"/>
    </w:rPr>
  </w:style>
  <w:style w:type="character" w:customStyle="1" w:styleId="EL-0">
    <w:name w:val="EL-Абзац Знак"/>
    <w:link w:val="EL-"/>
    <w:rsid w:val="00C6559B"/>
    <w:rPr>
      <w:rFonts w:ascii="Times New Roman" w:eastAsia="Times New Roman" w:hAnsi="Times New Roman"/>
      <w:sz w:val="24"/>
      <w:szCs w:val="24"/>
    </w:rPr>
  </w:style>
  <w:style w:type="paragraph" w:styleId="af2">
    <w:name w:val="Plain Text"/>
    <w:basedOn w:val="a"/>
    <w:link w:val="af3"/>
    <w:uiPriority w:val="99"/>
    <w:unhideWhenUsed/>
    <w:rsid w:val="00890007"/>
    <w:rPr>
      <w:rFonts w:ascii="Consolas" w:hAnsi="Consolas"/>
      <w:kern w:val="0"/>
      <w:sz w:val="21"/>
      <w:szCs w:val="21"/>
      <w:lang w:val="x-none"/>
    </w:rPr>
  </w:style>
  <w:style w:type="character" w:customStyle="1" w:styleId="af3">
    <w:name w:val="Текст Знак"/>
    <w:link w:val="af2"/>
    <w:uiPriority w:val="99"/>
    <w:rsid w:val="00890007"/>
    <w:rPr>
      <w:rFonts w:ascii="Consolas" w:hAnsi="Consolas"/>
      <w:sz w:val="21"/>
      <w:szCs w:val="21"/>
      <w:lang w:eastAsia="en-US"/>
    </w:rPr>
  </w:style>
  <w:style w:type="paragraph" w:customStyle="1" w:styleId="HEADERTEXT">
    <w:name w:val=".HEADERTEXT"/>
    <w:uiPriority w:val="99"/>
    <w:rsid w:val="007502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</w:rPr>
  </w:style>
  <w:style w:type="paragraph" w:customStyle="1" w:styleId="af4">
    <w:name w:val="."/>
    <w:uiPriority w:val="99"/>
    <w:rsid w:val="00A94A1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C58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6F7B6B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customStyle="1" w:styleId="formattext0">
    <w:name w:val="format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paragraph" w:customStyle="1" w:styleId="s1">
    <w:name w:val="s_1"/>
    <w:basedOn w:val="a"/>
    <w:rsid w:val="006F7B6B"/>
    <w:pPr>
      <w:spacing w:before="100" w:beforeAutospacing="1" w:after="100" w:afterAutospacing="1"/>
    </w:pPr>
    <w:rPr>
      <w:rFonts w:ascii="Times New Roman" w:eastAsia="MS PGothic" w:hAnsi="Times New Roman"/>
      <w:kern w:val="0"/>
      <w:szCs w:val="24"/>
      <w:lang w:eastAsia="ja-JP"/>
    </w:rPr>
  </w:style>
  <w:style w:type="paragraph" w:customStyle="1" w:styleId="headertext0">
    <w:name w:val="header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character" w:styleId="af5">
    <w:name w:val="Hyperlink"/>
    <w:rsid w:val="001D710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27E2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044E7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eastAsia="en-US"/>
    </w:rPr>
  </w:style>
  <w:style w:type="paragraph" w:styleId="af6">
    <w:name w:val="No Spacing"/>
    <w:uiPriority w:val="1"/>
    <w:qFormat/>
    <w:rsid w:val="00650D7C"/>
    <w:rPr>
      <w:rFonts w:ascii="Times New Roman" w:eastAsia="Times New Roman" w:hAnsi="Times New Roman"/>
    </w:rPr>
  </w:style>
  <w:style w:type="character" w:styleId="af7">
    <w:name w:val="annotation reference"/>
    <w:basedOn w:val="a0"/>
    <w:uiPriority w:val="99"/>
    <w:semiHidden/>
    <w:unhideWhenUsed/>
    <w:rsid w:val="007A6860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A6860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A6860"/>
    <w:rPr>
      <w:rFonts w:ascii="Arial" w:hAnsi="Arial"/>
      <w:kern w:val="2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A686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A6860"/>
    <w:rPr>
      <w:rFonts w:ascii="Arial" w:hAnsi="Arial"/>
      <w:b/>
      <w:bCs/>
      <w:kern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&#1050;&#1072;&#1095;&#1077;&#1089;&#1090;&#1074;&#1086;\&#1044;&#1086;&#1082;&#1091;&#1084;&#1077;&#1085;&#1090;&#1072;&#1094;&#1080;&#1103;%20&#1057;&#1052;&#1050;\&#1054;&#1073;&#1097;&#1080;&#1077;\&#1069;&#1058;&#1040;&#1051;&#1054;&#1053;%20&#1086;&#1092;&#1086;&#1088;&#1084;&#1083;&#1077;&#1085;&#1080;&#1103;%20&#1087;&#1088;&#1086;&#1077;&#1082;&#1090;&#1086;&#1074;\&#1055;&#1088;&#1086;&#1077;&#1082;&#1090;&#1085;&#1072;&#1103;%20&#1076;&#1086;&#1082;&#1091;&#1084;&#1077;&#1085;&#1090;&#1072;&#1094;&#1080;&#1103;%20(&#1082;&#1072;&#1087;.%20&#1089;&#1090;&#1088;&#1086;&#1080;&#1090;&#1077;&#1083;&#1100;&#1089;&#1090;&#1074;&#1086;)\03-2%20&#1057;&#1086;&#1089;&#1090;&#1072;&#1074;%20&#1087;&#1088;&#1086;&#1077;&#1082;&#1090;&#1085;&#1086;&#1081;%20&#1076;&#1086;&#1082;&#1091;&#1084;&#1077;&#1085;&#1090;&#1072;&#1094;&#1080;&#1080;%20(&#1082;&#1072;&#1087;.%20&#1089;&#1090;&#1088;&#1086;&#1080;&#1090;&#1077;&#1083;&#1100;&#1089;&#1090;&#1074;&#1086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E9E7D-E2C4-455D-BD31-9BA47A88B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03-2 Состав проектной документации (кап. строительство)</Template>
  <TotalTime>1617</TotalTime>
  <Pages>21</Pages>
  <Words>4719</Words>
  <Characters>26900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проектной документации</vt:lpstr>
    </vt:vector>
  </TitlesOfParts>
  <Company/>
  <LinksUpToDate>false</LinksUpToDate>
  <CharactersWithSpaces>31556</CharactersWithSpaces>
  <SharedDoc>false</SharedDoc>
  <HLinks>
    <vt:vector size="66" baseType="variant">
      <vt:variant>
        <vt:i4>1704007</vt:i4>
      </vt:variant>
      <vt:variant>
        <vt:i4>30</vt:i4>
      </vt:variant>
      <vt:variant>
        <vt:i4>0</vt:i4>
      </vt:variant>
      <vt:variant>
        <vt:i4>5</vt:i4>
      </vt:variant>
      <vt:variant>
        <vt:lpwstr>kodeks://link/d?nd=456084323</vt:lpwstr>
      </vt:variant>
      <vt:variant>
        <vt:lpwstr/>
      </vt:variant>
      <vt:variant>
        <vt:i4>1900615</vt:i4>
      </vt:variant>
      <vt:variant>
        <vt:i4>27</vt:i4>
      </vt:variant>
      <vt:variant>
        <vt:i4>0</vt:i4>
      </vt:variant>
      <vt:variant>
        <vt:i4>5</vt:i4>
      </vt:variant>
      <vt:variant>
        <vt:lpwstr>kodeks://link/d?nd=1200004184</vt:lpwstr>
      </vt:variant>
      <vt:variant>
        <vt:lpwstr/>
      </vt:variant>
      <vt:variant>
        <vt:i4>2556022</vt:i4>
      </vt:variant>
      <vt:variant>
        <vt:i4>24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21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18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15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2556022</vt:i4>
      </vt:variant>
      <vt:variant>
        <vt:i4>12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9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6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3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2031692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kodeks://link/d?nd=901800205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проектной документации</dc:title>
  <dc:subject/>
  <dc:creator>Мерзлякова Людмила Вячеславовна</dc:creator>
  <cp:keywords/>
  <dc:description/>
  <cp:lastModifiedBy>Маяцкая Татьяна Владимировна</cp:lastModifiedBy>
  <cp:revision>18</cp:revision>
  <cp:lastPrinted>2021-08-20T10:42:00Z</cp:lastPrinted>
  <dcterms:created xsi:type="dcterms:W3CDTF">2021-08-20T10:38:00Z</dcterms:created>
  <dcterms:modified xsi:type="dcterms:W3CDTF">2022-06-27T08:46:00Z</dcterms:modified>
</cp:coreProperties>
</file>