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8BF" w:rsidRPr="00CF3FC9" w:rsidRDefault="00CF3FC9" w:rsidP="00CF3FC9">
      <w:pPr>
        <w:jc w:val="center"/>
        <w:rPr>
          <w:rFonts w:ascii="Times New Roman" w:hAnsi="Times New Roman"/>
          <w:b/>
          <w:szCs w:val="24"/>
        </w:rPr>
      </w:pPr>
      <w:r w:rsidRPr="00CF3FC9">
        <w:rPr>
          <w:rFonts w:ascii="Times New Roman" w:hAnsi="Times New Roman"/>
          <w:b/>
          <w:szCs w:val="24"/>
        </w:rPr>
        <w:t>СОДЕРЖАНИЕ ТОМА</w:t>
      </w:r>
    </w:p>
    <w:p w:rsidR="00CF3FC9" w:rsidRPr="00CF3FC9" w:rsidRDefault="00CF3FC9" w:rsidP="00CF3FC9">
      <w:pPr>
        <w:rPr>
          <w:rFonts w:ascii="Times New Roman" w:hAnsi="Times New Roman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16"/>
        <w:gridCol w:w="2965"/>
        <w:gridCol w:w="4394"/>
        <w:gridCol w:w="1695"/>
      </w:tblGrid>
      <w:tr w:rsidR="00CF3FC9" w:rsidRPr="00CF3FC9" w:rsidTr="00384A67">
        <w:trPr>
          <w:trHeight w:val="851"/>
          <w:tblHeader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384A67" w:rsidRDefault="00CF3FC9" w:rsidP="00B25D02">
            <w:pPr>
              <w:pStyle w:val="af8"/>
              <w:rPr>
                <w:rFonts w:cs="Times New Roman"/>
                <w:sz w:val="22"/>
                <w:szCs w:val="22"/>
              </w:rPr>
            </w:pPr>
            <w:r w:rsidRPr="00384A67">
              <w:rPr>
                <w:rFonts w:cs="Times New Roman"/>
                <w:sz w:val="22"/>
                <w:szCs w:val="22"/>
              </w:rPr>
              <w:fldChar w:fldCharType="begin"/>
            </w:r>
            <w:r w:rsidRPr="00384A67">
              <w:rPr>
                <w:rFonts w:cs="Times New Roman"/>
                <w:sz w:val="22"/>
                <w:szCs w:val="22"/>
              </w:rPr>
              <w:instrText>SET  StartNumber 0</w:instrText>
            </w:r>
            <w:r w:rsidRPr="00384A67">
              <w:rPr>
                <w:rFonts w:cs="Times New Roman"/>
                <w:sz w:val="22"/>
                <w:szCs w:val="22"/>
              </w:rPr>
              <w:fldChar w:fldCharType="separate"/>
            </w:r>
            <w:r w:rsidRPr="00384A67">
              <w:rPr>
                <w:rFonts w:cs="Times New Roman"/>
                <w:sz w:val="22"/>
                <w:szCs w:val="22"/>
              </w:rPr>
              <w:t>0</w:t>
            </w:r>
            <w:r w:rsidRPr="00384A67">
              <w:rPr>
                <w:rFonts w:cs="Times New Roman"/>
                <w:sz w:val="22"/>
                <w:szCs w:val="22"/>
              </w:rPr>
              <w:fldChar w:fldCharType="end"/>
            </w:r>
            <w:r w:rsidRPr="00384A67">
              <w:rPr>
                <w:rFonts w:cs="Times New Roman"/>
                <w:sz w:val="22"/>
                <w:szCs w:val="22"/>
              </w:rPr>
              <w:fldChar w:fldCharType="begin"/>
            </w:r>
            <w:r w:rsidRPr="00384A67">
              <w:rPr>
                <w:rFonts w:cs="Times New Roman"/>
                <w:sz w:val="22"/>
                <w:szCs w:val="22"/>
              </w:rPr>
              <w:instrText xml:space="preserve"> SET  StartNumber 0 </w:instrText>
            </w:r>
            <w:r w:rsidRPr="00384A67">
              <w:rPr>
                <w:rFonts w:cs="Times New Roman"/>
                <w:sz w:val="22"/>
                <w:szCs w:val="22"/>
              </w:rPr>
              <w:fldChar w:fldCharType="separate"/>
            </w:r>
            <w:r w:rsidRPr="00384A67">
              <w:rPr>
                <w:rFonts w:cs="Times New Roman"/>
                <w:sz w:val="22"/>
                <w:szCs w:val="22"/>
              </w:rPr>
              <w:t>0</w:t>
            </w:r>
            <w:r w:rsidRPr="00384A67">
              <w:rPr>
                <w:rFonts w:cs="Times New Roman"/>
                <w:sz w:val="22"/>
                <w:szCs w:val="22"/>
              </w:rPr>
              <w:fldChar w:fldCharType="end"/>
            </w:r>
            <w:r w:rsidRPr="00384A67">
              <w:rPr>
                <w:rFonts w:cs="Times New Roman"/>
                <w:sz w:val="22"/>
                <w:szCs w:val="22"/>
              </w:rPr>
              <w:fldChar w:fldCharType="begin"/>
            </w:r>
            <w:r w:rsidRPr="00384A67">
              <w:rPr>
                <w:rFonts w:cs="Times New Roman"/>
                <w:sz w:val="22"/>
                <w:szCs w:val="22"/>
              </w:rPr>
              <w:instrText xml:space="preserve"> SET  StartNumber 0 </w:instrText>
            </w:r>
            <w:r w:rsidRPr="00384A67">
              <w:rPr>
                <w:rFonts w:cs="Times New Roman"/>
                <w:sz w:val="22"/>
                <w:szCs w:val="22"/>
              </w:rPr>
              <w:fldChar w:fldCharType="separate"/>
            </w:r>
            <w:r w:rsidRPr="00384A67">
              <w:rPr>
                <w:rFonts w:cs="Times New Roman"/>
                <w:sz w:val="22"/>
                <w:szCs w:val="22"/>
              </w:rPr>
              <w:t>0</w:t>
            </w:r>
            <w:r w:rsidRPr="00384A67">
              <w:rPr>
                <w:rFonts w:cs="Times New Roman"/>
                <w:sz w:val="22"/>
                <w:szCs w:val="22"/>
              </w:rPr>
              <w:fldChar w:fldCharType="end"/>
            </w:r>
            <w:r w:rsidRPr="00384A67">
              <w:rPr>
                <w:rFonts w:cs="Times New Roman"/>
                <w:sz w:val="22"/>
                <w:szCs w:val="22"/>
              </w:rPr>
              <w:fldChar w:fldCharType="begin"/>
            </w:r>
            <w:r w:rsidRPr="00384A67">
              <w:rPr>
                <w:rFonts w:cs="Times New Roman"/>
                <w:sz w:val="22"/>
                <w:szCs w:val="22"/>
              </w:rPr>
              <w:instrText xml:space="preserve"> SET  StartNumber 3 </w:instrText>
            </w:r>
            <w:r w:rsidRPr="00384A67">
              <w:rPr>
                <w:rFonts w:cs="Times New Roman"/>
                <w:sz w:val="22"/>
                <w:szCs w:val="22"/>
              </w:rPr>
              <w:fldChar w:fldCharType="separate"/>
            </w:r>
            <w:bookmarkStart w:id="0" w:name="StartNumber"/>
            <w:r w:rsidRPr="00384A67">
              <w:rPr>
                <w:rFonts w:cs="Times New Roman"/>
                <w:sz w:val="22"/>
                <w:szCs w:val="22"/>
              </w:rPr>
              <w:t>3</w:t>
            </w:r>
            <w:bookmarkEnd w:id="0"/>
            <w:r w:rsidRPr="00384A67">
              <w:rPr>
                <w:rFonts w:cs="Times New Roman"/>
                <w:sz w:val="22"/>
                <w:szCs w:val="22"/>
              </w:rPr>
              <w:fldChar w:fldCharType="end"/>
            </w:r>
            <w:r w:rsidRPr="00384A67">
              <w:rPr>
                <w:rFonts w:cs="Times New Roman"/>
                <w:sz w:val="22"/>
                <w:szCs w:val="22"/>
              </w:rPr>
              <w:t>№</w:t>
            </w: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CF3FC9" w:rsidRPr="00384A67" w:rsidRDefault="00CF3FC9" w:rsidP="00B25D02">
            <w:pPr>
              <w:pStyle w:val="af8"/>
              <w:rPr>
                <w:rFonts w:cs="Times New Roman"/>
                <w:sz w:val="22"/>
                <w:szCs w:val="22"/>
              </w:rPr>
            </w:pPr>
            <w:r w:rsidRPr="00384A67">
              <w:rPr>
                <w:rFonts w:cs="Times New Roman"/>
                <w:sz w:val="22"/>
                <w:szCs w:val="22"/>
              </w:rPr>
              <w:t>Обозначение</w:t>
            </w: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CF3FC9" w:rsidRPr="00384A67" w:rsidRDefault="00CF3FC9" w:rsidP="00B25D02">
            <w:pPr>
              <w:pStyle w:val="af8"/>
              <w:rPr>
                <w:rFonts w:cs="Times New Roman"/>
                <w:sz w:val="22"/>
                <w:szCs w:val="22"/>
              </w:rPr>
            </w:pPr>
            <w:r w:rsidRPr="00384A67">
              <w:rPr>
                <w:rFonts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CF3FC9" w:rsidRPr="00384A67" w:rsidRDefault="00CF3FC9" w:rsidP="00B25D02">
            <w:pPr>
              <w:pStyle w:val="af8"/>
              <w:rPr>
                <w:rFonts w:cs="Times New Roman"/>
                <w:sz w:val="22"/>
                <w:szCs w:val="22"/>
              </w:rPr>
            </w:pPr>
            <w:r w:rsidRPr="00384A67">
              <w:rPr>
                <w:rFonts w:cs="Times New Roman"/>
                <w:sz w:val="22"/>
                <w:szCs w:val="22"/>
              </w:rPr>
              <w:t>Примечание</w:t>
            </w:r>
          </w:p>
        </w:tc>
      </w:tr>
      <w:tr w:rsidR="00CF3FC9" w:rsidRPr="00CF3FC9" w:rsidTr="00384A67">
        <w:trPr>
          <w:cantSplit/>
          <w:trHeight w:val="425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  <w:r w:rsidRPr="00CF3FC9">
              <w:rPr>
                <w:rFonts w:eastAsia="SimSun" w:cs="Times New Roman"/>
                <w:color w:val="auto"/>
                <w:szCs w:val="24"/>
                <w:lang w:eastAsia="zh-CN"/>
              </w:rPr>
              <w:t>Титульный лист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384A67" w:rsidP="00B25D02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Стр. </w:t>
            </w:r>
            <w:r w:rsidR="00CF3FC9" w:rsidRPr="00CF3FC9">
              <w:rPr>
                <w:rFonts w:cs="Times New Roman"/>
                <w:szCs w:val="24"/>
              </w:rPr>
              <w:t>1</w:t>
            </w:r>
          </w:p>
        </w:tc>
      </w:tr>
      <w:tr w:rsidR="00CF3FC9" w:rsidRPr="00CF3FC9" w:rsidTr="00384A67">
        <w:trPr>
          <w:cantSplit/>
          <w:trHeight w:val="425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DF67F7" w:rsidP="00DF67F7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765</w:t>
            </w:r>
            <w:r w:rsidR="00A73B11" w:rsidRPr="00A73B11">
              <w:rPr>
                <w:rFonts w:eastAsia="SimSun" w:cs="Times New Roman"/>
                <w:szCs w:val="24"/>
                <w:lang w:eastAsia="zh-CN"/>
              </w:rPr>
              <w:t>-09/1</w:t>
            </w:r>
            <w:r>
              <w:rPr>
                <w:rFonts w:eastAsia="SimSun" w:cs="Times New Roman"/>
                <w:szCs w:val="24"/>
                <w:lang w:eastAsia="zh-CN"/>
              </w:rPr>
              <w:t>5</w:t>
            </w:r>
            <w:r w:rsidR="00A73B11" w:rsidRPr="00A73B11">
              <w:rPr>
                <w:rFonts w:eastAsia="SimSun" w:cs="Times New Roman"/>
                <w:szCs w:val="24"/>
                <w:lang w:eastAsia="zh-CN"/>
              </w:rPr>
              <w:t>/ДСР-ИОС7.2</w:t>
            </w:r>
            <w:r w:rsidR="00A73B11">
              <w:rPr>
                <w:rFonts w:eastAsia="SimSun" w:cs="Times New Roman"/>
                <w:szCs w:val="24"/>
                <w:lang w:eastAsia="zh-CN"/>
              </w:rPr>
              <w:t xml:space="preserve"> </w:t>
            </w:r>
            <w:r w:rsidR="00CF3FC9">
              <w:rPr>
                <w:rFonts w:eastAsia="SimSun" w:cs="Times New Roman"/>
                <w:szCs w:val="24"/>
                <w:lang w:eastAsia="zh-CN"/>
              </w:rPr>
              <w:t>С</w:t>
            </w: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F3FC9">
              <w:rPr>
                <w:rFonts w:eastAsia="SimSun" w:cs="Times New Roman"/>
                <w:szCs w:val="24"/>
                <w:lang w:eastAsia="zh-CN"/>
              </w:rPr>
              <w:t>Содержание тома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384A67" w:rsidP="00B25D02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 2</w:t>
            </w:r>
          </w:p>
        </w:tc>
      </w:tr>
      <w:tr w:rsidR="00CF3FC9" w:rsidRPr="00CF3FC9" w:rsidTr="00384A67">
        <w:trPr>
          <w:cantSplit/>
          <w:trHeight w:val="425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DF67F7" w:rsidP="00DF67F7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765</w:t>
            </w:r>
            <w:r w:rsidR="00A73B11" w:rsidRPr="00A73B11">
              <w:rPr>
                <w:rFonts w:eastAsia="SimSun" w:cs="Times New Roman"/>
                <w:szCs w:val="24"/>
                <w:lang w:eastAsia="zh-CN"/>
              </w:rPr>
              <w:t>-09/1</w:t>
            </w:r>
            <w:r>
              <w:rPr>
                <w:rFonts w:eastAsia="SimSun" w:cs="Times New Roman"/>
                <w:szCs w:val="24"/>
                <w:lang w:eastAsia="zh-CN"/>
              </w:rPr>
              <w:t>5</w:t>
            </w:r>
            <w:r w:rsidR="00A73B11" w:rsidRPr="00A73B11">
              <w:rPr>
                <w:rFonts w:eastAsia="SimSun" w:cs="Times New Roman"/>
                <w:szCs w:val="24"/>
                <w:lang w:eastAsia="zh-CN"/>
              </w:rPr>
              <w:t>/ДСР-ИОС7.2</w:t>
            </w:r>
            <w:r w:rsidR="00A73B11">
              <w:rPr>
                <w:rFonts w:eastAsia="SimSun" w:cs="Times New Roman"/>
                <w:szCs w:val="24"/>
                <w:lang w:eastAsia="zh-CN"/>
              </w:rPr>
              <w:t xml:space="preserve"> </w:t>
            </w:r>
            <w:r w:rsidR="00CF3FC9">
              <w:rPr>
                <w:rFonts w:eastAsia="SimSun" w:cs="Times New Roman"/>
                <w:szCs w:val="24"/>
                <w:lang w:eastAsia="zh-CN"/>
              </w:rPr>
              <w:t>ПЗ</w:t>
            </w: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F3FC9">
              <w:rPr>
                <w:rFonts w:eastAsia="SimSun" w:cs="Times New Roman"/>
                <w:szCs w:val="24"/>
                <w:lang w:eastAsia="zh-CN"/>
              </w:rPr>
              <w:t>Пояснительная записка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B35D11" w:rsidP="00B35D11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Стр.3-23</w:t>
            </w:r>
          </w:p>
        </w:tc>
      </w:tr>
      <w:tr w:rsidR="00CF3FC9" w:rsidRPr="00CF3FC9" w:rsidTr="00384A67">
        <w:trPr>
          <w:cantSplit/>
          <w:trHeight w:val="425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cs="Times New Roman"/>
                <w:szCs w:val="24"/>
              </w:rPr>
            </w:pP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DF67F7" w:rsidP="00DF67F7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765</w:t>
            </w:r>
            <w:r w:rsidR="00A73B11" w:rsidRPr="00A73B11">
              <w:rPr>
                <w:rFonts w:eastAsia="SimSun" w:cs="Times New Roman"/>
                <w:szCs w:val="24"/>
                <w:lang w:eastAsia="zh-CN"/>
              </w:rPr>
              <w:t>-09/1</w:t>
            </w:r>
            <w:r>
              <w:rPr>
                <w:rFonts w:eastAsia="SimSun" w:cs="Times New Roman"/>
                <w:szCs w:val="24"/>
                <w:lang w:eastAsia="zh-CN"/>
              </w:rPr>
              <w:t>5</w:t>
            </w:r>
            <w:r w:rsidR="00A73B11" w:rsidRPr="00A73B11">
              <w:rPr>
                <w:rFonts w:eastAsia="SimSun" w:cs="Times New Roman"/>
                <w:szCs w:val="24"/>
                <w:lang w:eastAsia="zh-CN"/>
              </w:rPr>
              <w:t>/ДСР-ИОС7.2</w:t>
            </w: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F3FC9">
              <w:rPr>
                <w:rFonts w:eastAsia="SimSun" w:cs="Times New Roman"/>
                <w:b/>
                <w:szCs w:val="24"/>
                <w:lang w:eastAsia="zh-CN"/>
              </w:rPr>
              <w:t>ГРАФИЧЕСКАЯ ЧАСТЬ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B25D02">
            <w:pPr>
              <w:pStyle w:val="af6"/>
              <w:jc w:val="center"/>
              <w:rPr>
                <w:rFonts w:cs="Times New Roman"/>
                <w:szCs w:val="24"/>
              </w:rPr>
            </w:pPr>
          </w:p>
        </w:tc>
      </w:tr>
      <w:tr w:rsidR="00CF3FC9" w:rsidRPr="00CF3FC9" w:rsidTr="00384A67">
        <w:trPr>
          <w:cantSplit/>
          <w:trHeight w:val="425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EA38B5" w:rsidP="00384A67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CF3FC9" w:rsidP="000438E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F3FC9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0438E0">
              <w:rPr>
                <w:rFonts w:eastAsia="SimSun" w:cs="Times New Roman"/>
                <w:szCs w:val="24"/>
                <w:lang w:eastAsia="zh-CN"/>
              </w:rPr>
              <w:t>1</w:t>
            </w: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A73B11" w:rsidP="00B25D0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</w:rPr>
              <w:t>Общие данные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CF3FC9" w:rsidRPr="00CF3FC9" w:rsidRDefault="0076461C" w:rsidP="00B35D11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 2</w:t>
            </w:r>
            <w:r w:rsidR="00B35D11">
              <w:rPr>
                <w:rFonts w:cs="Times New Roman"/>
                <w:szCs w:val="24"/>
              </w:rPr>
              <w:t>4</w:t>
            </w:r>
          </w:p>
        </w:tc>
      </w:tr>
      <w:tr w:rsidR="00EA38B5" w:rsidRPr="00CF3FC9" w:rsidTr="00384A67">
        <w:trPr>
          <w:cantSplit/>
          <w:trHeight w:val="425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EA38B5" w:rsidRPr="00CF3FC9" w:rsidRDefault="000438E0" w:rsidP="00EA38B5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EA38B5" w:rsidRPr="00CF3FC9" w:rsidRDefault="00EA38B5" w:rsidP="000438E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CF3FC9">
              <w:rPr>
                <w:rFonts w:eastAsia="SimSun" w:cs="Times New Roman"/>
                <w:szCs w:val="24"/>
                <w:lang w:eastAsia="zh-CN"/>
              </w:rPr>
              <w:t xml:space="preserve">Лист </w:t>
            </w:r>
            <w:r w:rsidR="000438E0">
              <w:rPr>
                <w:rFonts w:eastAsia="SimSun" w:cs="Times New Roman"/>
                <w:szCs w:val="24"/>
                <w:lang w:eastAsia="zh-CN"/>
              </w:rPr>
              <w:t>2</w:t>
            </w: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EA38B5" w:rsidRPr="00CF3FC9" w:rsidRDefault="00A73B11" w:rsidP="00EA38B5">
            <w:pPr>
              <w:pStyle w:val="af6"/>
              <w:jc w:val="left"/>
              <w:rPr>
                <w:rFonts w:eastAsia="SimSun" w:cs="Times New Roman"/>
                <w:b/>
                <w:szCs w:val="24"/>
                <w:lang w:eastAsia="zh-CN"/>
              </w:rPr>
            </w:pPr>
            <w:r w:rsidRPr="00A73B11">
              <w:rPr>
                <w:rFonts w:cs="Times New Roman"/>
                <w:szCs w:val="24"/>
              </w:rPr>
              <w:t>План 1 этажа. Фрагмент плана в уровне 2 этажа. Фрагмент плана в уровне 3 этажа.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EA38B5" w:rsidRPr="00CF3FC9" w:rsidRDefault="00EA38B5" w:rsidP="00B35D11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Стр. </w:t>
            </w:r>
            <w:r w:rsidR="0076461C">
              <w:rPr>
                <w:rFonts w:cs="Times New Roman"/>
                <w:szCs w:val="24"/>
              </w:rPr>
              <w:t>2</w:t>
            </w:r>
            <w:r w:rsidR="00B35D11">
              <w:rPr>
                <w:rFonts w:cs="Times New Roman"/>
                <w:szCs w:val="24"/>
              </w:rPr>
              <w:t>5</w:t>
            </w:r>
          </w:p>
        </w:tc>
      </w:tr>
      <w:tr w:rsidR="00BE42B2" w:rsidRPr="00CF3FC9" w:rsidTr="00384A67">
        <w:trPr>
          <w:cantSplit/>
          <w:trHeight w:val="425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BE42B2" w:rsidRPr="00CF3FC9" w:rsidRDefault="00BE42B2" w:rsidP="00BE42B2">
            <w:pPr>
              <w:pStyle w:val="af6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BE42B2" w:rsidRPr="00CF3FC9" w:rsidRDefault="00BE42B2" w:rsidP="000438E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BE42B2" w:rsidRPr="00CF3FC9" w:rsidRDefault="00A73B11" w:rsidP="00BE42B2">
            <w:pPr>
              <w:pStyle w:val="af6"/>
              <w:rPr>
                <w:rFonts w:eastAsia="SimSun" w:cs="Times New Roman"/>
                <w:b/>
                <w:szCs w:val="24"/>
                <w:lang w:eastAsia="zh-CN"/>
              </w:rPr>
            </w:pPr>
            <w:r>
              <w:rPr>
                <w:rFonts w:eastAsia="SimSun" w:cs="Times New Roman"/>
                <w:b/>
                <w:szCs w:val="24"/>
                <w:lang w:eastAsia="zh-CN"/>
              </w:rPr>
              <w:t>ПРИЛАГАЕМЫЕ ДОКУМЕНТЫ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BE42B2" w:rsidRPr="00CF3FC9" w:rsidRDefault="00BE42B2" w:rsidP="00BE42B2">
            <w:pPr>
              <w:pStyle w:val="af6"/>
              <w:jc w:val="center"/>
              <w:rPr>
                <w:rFonts w:cs="Times New Roman"/>
                <w:szCs w:val="24"/>
              </w:rPr>
            </w:pPr>
          </w:p>
        </w:tc>
      </w:tr>
      <w:tr w:rsidR="007427E1" w:rsidRPr="00CF3FC9" w:rsidTr="00384A67">
        <w:trPr>
          <w:cantSplit/>
          <w:trHeight w:val="425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7427E1" w:rsidRPr="00CF3FC9" w:rsidRDefault="007427E1" w:rsidP="00BE42B2">
            <w:pPr>
              <w:pStyle w:val="af6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7427E1" w:rsidRPr="00A73B11" w:rsidRDefault="007427E1" w:rsidP="000438E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7427E1" w:rsidRPr="00A73B11" w:rsidRDefault="007427E1" w:rsidP="00BE42B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Расчет лифтов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7427E1" w:rsidRDefault="007427E1" w:rsidP="00B35D11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</w:t>
            </w:r>
            <w:r w:rsidR="00705A61">
              <w:rPr>
                <w:rFonts w:cs="Times New Roman"/>
                <w:szCs w:val="24"/>
              </w:rPr>
              <w:t xml:space="preserve">. </w:t>
            </w:r>
            <w:r>
              <w:rPr>
                <w:rFonts w:cs="Times New Roman"/>
                <w:szCs w:val="24"/>
              </w:rPr>
              <w:t>26</w:t>
            </w:r>
          </w:p>
        </w:tc>
      </w:tr>
      <w:tr w:rsidR="00A73B11" w:rsidRPr="00CF3FC9" w:rsidTr="00384A67">
        <w:trPr>
          <w:cantSplit/>
          <w:trHeight w:val="425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A73B11" w:rsidRPr="00CF3FC9" w:rsidRDefault="00A73B11" w:rsidP="00BE42B2">
            <w:pPr>
              <w:pStyle w:val="af6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A73B11" w:rsidRPr="00A73B11" w:rsidRDefault="00A73B11" w:rsidP="000438E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A73B11" w:rsidRPr="00A73B11" w:rsidRDefault="00A73B11" w:rsidP="00BE42B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 w:rsidRPr="00A73B11">
              <w:rPr>
                <w:rFonts w:eastAsia="SimSun" w:cs="Times New Roman"/>
                <w:szCs w:val="24"/>
                <w:lang w:eastAsia="zh-CN"/>
              </w:rPr>
              <w:t>Задание от производителя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A73B11" w:rsidRPr="00CF3FC9" w:rsidRDefault="0076461C" w:rsidP="007427E1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Стр. 2</w:t>
            </w:r>
            <w:r w:rsidR="007427E1">
              <w:rPr>
                <w:rFonts w:cs="Times New Roman"/>
                <w:szCs w:val="24"/>
              </w:rPr>
              <w:t>7</w:t>
            </w:r>
            <w:r>
              <w:rPr>
                <w:rFonts w:cs="Times New Roman"/>
                <w:szCs w:val="24"/>
              </w:rPr>
              <w:t>-3</w:t>
            </w:r>
            <w:r w:rsidR="007427E1">
              <w:rPr>
                <w:rFonts w:cs="Times New Roman"/>
                <w:szCs w:val="24"/>
              </w:rPr>
              <w:t>9</w:t>
            </w:r>
          </w:p>
        </w:tc>
      </w:tr>
      <w:tr w:rsidR="00DF67F7" w:rsidRPr="00CF3FC9" w:rsidTr="00384A67">
        <w:trPr>
          <w:cantSplit/>
          <w:trHeight w:val="425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DF67F7" w:rsidRPr="00CF3FC9" w:rsidRDefault="00DF67F7" w:rsidP="00BE42B2">
            <w:pPr>
              <w:pStyle w:val="af6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DF67F7" w:rsidRPr="00A73B11" w:rsidRDefault="00DF67F7" w:rsidP="000438E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DF67F7" w:rsidRPr="00A73B11" w:rsidRDefault="00DF67F7" w:rsidP="00BE42B2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Сертификаты о соответствии</w:t>
            </w: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DF67F7" w:rsidRDefault="00DF67F7" w:rsidP="007427E1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</w:t>
            </w:r>
            <w:r w:rsidR="007427E1">
              <w:rPr>
                <w:rFonts w:cs="Times New Roman"/>
                <w:szCs w:val="24"/>
              </w:rPr>
              <w:t>.</w:t>
            </w:r>
            <w:r>
              <w:rPr>
                <w:rFonts w:cs="Times New Roman"/>
                <w:szCs w:val="24"/>
              </w:rPr>
              <w:t xml:space="preserve"> </w:t>
            </w:r>
            <w:r w:rsidR="007427E1">
              <w:rPr>
                <w:rFonts w:cs="Times New Roman"/>
                <w:szCs w:val="24"/>
              </w:rPr>
              <w:t>40</w:t>
            </w:r>
            <w:r>
              <w:rPr>
                <w:rFonts w:cs="Times New Roman"/>
                <w:szCs w:val="24"/>
              </w:rPr>
              <w:t>-</w:t>
            </w:r>
            <w:r w:rsidR="00B35D11">
              <w:rPr>
                <w:rFonts w:cs="Times New Roman"/>
                <w:szCs w:val="24"/>
              </w:rPr>
              <w:t>5</w:t>
            </w:r>
            <w:r w:rsidR="007427E1">
              <w:rPr>
                <w:rFonts w:cs="Times New Roman"/>
                <w:szCs w:val="24"/>
              </w:rPr>
              <w:t>3</w:t>
            </w:r>
          </w:p>
        </w:tc>
      </w:tr>
      <w:tr w:rsidR="00A73B11" w:rsidRPr="00CF3FC9" w:rsidTr="00384A67">
        <w:trPr>
          <w:cantSplit/>
          <w:trHeight w:val="425"/>
        </w:trPr>
        <w:tc>
          <w:tcPr>
            <w:tcW w:w="716" w:type="dxa"/>
            <w:tcMar>
              <w:left w:w="85" w:type="dxa"/>
              <w:right w:w="85" w:type="dxa"/>
            </w:tcMar>
            <w:vAlign w:val="center"/>
          </w:tcPr>
          <w:p w:rsidR="00A73B11" w:rsidRPr="00CF3FC9" w:rsidRDefault="00A73B11" w:rsidP="00BE42B2">
            <w:pPr>
              <w:pStyle w:val="af6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65" w:type="dxa"/>
            <w:tcMar>
              <w:left w:w="85" w:type="dxa"/>
              <w:right w:w="85" w:type="dxa"/>
            </w:tcMar>
            <w:vAlign w:val="center"/>
          </w:tcPr>
          <w:p w:rsidR="00A73B11" w:rsidRPr="00A73B11" w:rsidRDefault="00A73B11" w:rsidP="000438E0">
            <w:pPr>
              <w:pStyle w:val="af6"/>
              <w:rPr>
                <w:rFonts w:eastAsia="SimSun" w:cs="Times New Roman"/>
                <w:szCs w:val="24"/>
                <w:lang w:eastAsia="zh-CN"/>
              </w:rPr>
            </w:pPr>
          </w:p>
        </w:tc>
        <w:tc>
          <w:tcPr>
            <w:tcW w:w="4394" w:type="dxa"/>
            <w:tcMar>
              <w:left w:w="85" w:type="dxa"/>
              <w:right w:w="85" w:type="dxa"/>
            </w:tcMar>
            <w:vAlign w:val="center"/>
          </w:tcPr>
          <w:p w:rsidR="0076461C" w:rsidRPr="0076461C" w:rsidRDefault="0076461C" w:rsidP="0076461C">
            <w:pPr>
              <w:pStyle w:val="af6"/>
              <w:jc w:val="left"/>
              <w:rPr>
                <w:rFonts w:eastAsia="SimSun"/>
                <w:szCs w:val="24"/>
                <w:lang w:eastAsia="zh-CN"/>
              </w:rPr>
            </w:pPr>
            <w:r w:rsidRPr="0076461C">
              <w:rPr>
                <w:rFonts w:eastAsia="SimSun"/>
                <w:szCs w:val="24"/>
                <w:lang w:eastAsia="zh-CN"/>
              </w:rPr>
              <w:t>Приложение №5</w:t>
            </w:r>
          </w:p>
          <w:p w:rsidR="0076461C" w:rsidRPr="0076461C" w:rsidRDefault="0076461C" w:rsidP="0076461C">
            <w:pPr>
              <w:pStyle w:val="af6"/>
              <w:jc w:val="left"/>
              <w:rPr>
                <w:rFonts w:eastAsia="SimSun"/>
                <w:szCs w:val="24"/>
                <w:lang w:eastAsia="zh-CN"/>
              </w:rPr>
            </w:pPr>
            <w:r w:rsidRPr="0076461C">
              <w:rPr>
                <w:rFonts w:eastAsia="SimSun"/>
                <w:szCs w:val="24"/>
                <w:lang w:eastAsia="zh-CN"/>
              </w:rPr>
              <w:t>к заданию на проектирование</w:t>
            </w:r>
          </w:p>
          <w:p w:rsidR="0076461C" w:rsidRPr="0076461C" w:rsidRDefault="0076461C" w:rsidP="0076461C">
            <w:pPr>
              <w:pStyle w:val="af6"/>
              <w:jc w:val="left"/>
              <w:rPr>
                <w:rFonts w:eastAsia="SimSun"/>
                <w:szCs w:val="24"/>
                <w:lang w:eastAsia="zh-CN"/>
              </w:rPr>
            </w:pPr>
            <w:r w:rsidRPr="0076461C">
              <w:rPr>
                <w:rFonts w:eastAsia="SimSun"/>
                <w:szCs w:val="24"/>
                <w:lang w:eastAsia="zh-CN"/>
              </w:rPr>
              <w:t>для объекта:</w:t>
            </w:r>
          </w:p>
          <w:p w:rsidR="0076461C" w:rsidRPr="0076461C" w:rsidRDefault="0076461C" w:rsidP="0076461C">
            <w:pPr>
              <w:pStyle w:val="af6"/>
              <w:jc w:val="left"/>
              <w:rPr>
                <w:rFonts w:eastAsia="SimSun"/>
                <w:szCs w:val="24"/>
                <w:lang w:eastAsia="zh-CN"/>
              </w:rPr>
            </w:pPr>
            <w:r w:rsidRPr="0076461C">
              <w:rPr>
                <w:rFonts w:eastAsia="SimSun"/>
                <w:szCs w:val="24"/>
                <w:lang w:eastAsia="zh-CN"/>
              </w:rPr>
              <w:t>«Федеральное государственное бюджетное учреждение «Больница с поликлиникой» Управления делами Президента Российской Федерации, по адресу: г. Москва, Романов пер., д.2/6, стр.2. Реконструкция (в режиме реставрации с приспособлением к современному использованию) здания»</w:t>
            </w:r>
          </w:p>
          <w:p w:rsidR="0076461C" w:rsidRPr="0076461C" w:rsidRDefault="0076461C" w:rsidP="0076461C">
            <w:pPr>
              <w:pStyle w:val="af6"/>
              <w:jc w:val="left"/>
              <w:rPr>
                <w:rFonts w:eastAsia="SimSun"/>
                <w:szCs w:val="24"/>
                <w:lang w:eastAsia="zh-CN"/>
              </w:rPr>
            </w:pPr>
            <w:r w:rsidRPr="0076461C">
              <w:rPr>
                <w:rFonts w:eastAsia="SimSun"/>
                <w:szCs w:val="24"/>
                <w:lang w:eastAsia="zh-CN"/>
              </w:rPr>
              <w:t>Вертикальный транспорт</w:t>
            </w:r>
          </w:p>
          <w:p w:rsidR="00A73B11" w:rsidRPr="0076461C" w:rsidRDefault="00A73B11" w:rsidP="00BE42B2">
            <w:pPr>
              <w:pStyle w:val="af6"/>
              <w:rPr>
                <w:rFonts w:eastAsia="SimSun" w:cs="Times New Roman"/>
                <w:b/>
                <w:szCs w:val="24"/>
                <w:lang w:eastAsia="zh-CN"/>
              </w:rPr>
            </w:pPr>
          </w:p>
        </w:tc>
        <w:tc>
          <w:tcPr>
            <w:tcW w:w="1695" w:type="dxa"/>
            <w:tcMar>
              <w:left w:w="85" w:type="dxa"/>
              <w:right w:w="85" w:type="dxa"/>
            </w:tcMar>
            <w:vAlign w:val="center"/>
          </w:tcPr>
          <w:p w:rsidR="00A73B11" w:rsidRPr="00CF3FC9" w:rsidRDefault="0076461C" w:rsidP="007427E1">
            <w:pPr>
              <w:pStyle w:val="af6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Стр. </w:t>
            </w:r>
            <w:r w:rsidR="00B35D11">
              <w:rPr>
                <w:rFonts w:cs="Times New Roman"/>
                <w:szCs w:val="24"/>
              </w:rPr>
              <w:t>5</w:t>
            </w:r>
            <w:r w:rsidR="007427E1">
              <w:rPr>
                <w:rFonts w:cs="Times New Roman"/>
                <w:szCs w:val="24"/>
              </w:rPr>
              <w:t>4</w:t>
            </w:r>
            <w:r w:rsidR="00DF67F7">
              <w:rPr>
                <w:rFonts w:cs="Times New Roman"/>
                <w:szCs w:val="24"/>
              </w:rPr>
              <w:t>-</w:t>
            </w:r>
            <w:r w:rsidR="00B35D11">
              <w:rPr>
                <w:rFonts w:cs="Times New Roman"/>
                <w:szCs w:val="24"/>
              </w:rPr>
              <w:t>6</w:t>
            </w:r>
            <w:r w:rsidR="007427E1">
              <w:rPr>
                <w:rFonts w:cs="Times New Roman"/>
                <w:szCs w:val="24"/>
              </w:rPr>
              <w:t>3</w:t>
            </w:r>
          </w:p>
        </w:tc>
      </w:tr>
    </w:tbl>
    <w:p w:rsidR="00CF3FC9" w:rsidRPr="00CF3FC9" w:rsidRDefault="00CF3FC9" w:rsidP="00CF3FC9">
      <w:pPr>
        <w:rPr>
          <w:rFonts w:ascii="Times New Roman" w:hAnsi="Times New Roman"/>
          <w:szCs w:val="24"/>
        </w:rPr>
      </w:pPr>
    </w:p>
    <w:p w:rsidR="00CF3FC9" w:rsidRPr="00CF3FC9" w:rsidRDefault="00CF3FC9" w:rsidP="00CF3FC9">
      <w:pPr>
        <w:rPr>
          <w:rFonts w:ascii="Times New Roman" w:hAnsi="Times New Roman"/>
          <w:szCs w:val="24"/>
        </w:rPr>
      </w:pPr>
      <w:bookmarkStart w:id="1" w:name="_GoBack"/>
      <w:bookmarkEnd w:id="1"/>
    </w:p>
    <w:sectPr w:rsidR="00CF3FC9" w:rsidRPr="00CF3FC9" w:rsidSect="00A277A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-833" w:right="425" w:bottom="1985" w:left="1701" w:header="0" w:footer="1514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467" w:rsidRDefault="00841467" w:rsidP="00805DA5">
      <w:r>
        <w:separator/>
      </w:r>
    </w:p>
  </w:endnote>
  <w:endnote w:type="continuationSeparator" w:id="0">
    <w:p w:rsidR="00841467" w:rsidRDefault="00841467" w:rsidP="00805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pgost">
    <w:altName w:val="Segoe UI"/>
    <w:charset w:val="CC"/>
    <w:family w:val="swiss"/>
    <w:pitch w:val="variable"/>
    <w:sig w:usb0="00000001" w:usb1="00000048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>
    <w:pPr>
      <w:pStyle w:val="a5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D3FEBF1" wp14:editId="384B3ECA">
              <wp:simplePos x="0" y="0"/>
              <wp:positionH relativeFrom="page">
                <wp:posOffset>3240405</wp:posOffset>
              </wp:positionH>
              <wp:positionV relativeFrom="page">
                <wp:posOffset>9541510</wp:posOffset>
              </wp:positionV>
              <wp:extent cx="3780155" cy="539750"/>
              <wp:effectExtent l="1905" t="0" r="0" b="0"/>
              <wp:wrapNone/>
              <wp:docPr id="412" name="Text Box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015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B83B88" w:rsidRDefault="00841467" w:rsidP="006F7B6B">
                          <w:pPr>
                            <w:jc w:val="center"/>
                            <w:rPr>
                              <w:rFonts w:cs="Arial"/>
                              <w:b/>
                              <w:w w:val="75"/>
                              <w:sz w:val="32"/>
                              <w:szCs w:val="32"/>
                            </w:rPr>
                          </w:pPr>
                          <w:r w:rsidRPr="00136339">
                            <w:rPr>
                              <w:rFonts w:cs="Arial"/>
                              <w:b/>
                              <w:color w:val="000000" w:themeColor="text1"/>
                              <w:w w:val="75"/>
                              <w:sz w:val="32"/>
                              <w:szCs w:val="32"/>
                            </w:rPr>
                            <w:t xml:space="preserve">950-09/18/ДСР-АР1 </w:t>
                          </w:r>
                          <w:r w:rsidR="00CF3FC9">
                            <w:rPr>
                              <w:rFonts w:cs="Arial"/>
                              <w:b/>
                              <w:w w:val="75"/>
                              <w:sz w:val="32"/>
                              <w:szCs w:val="32"/>
                            </w:rPr>
                            <w:t>С</w:t>
                          </w:r>
                        </w:p>
                        <w:p w:rsidR="00841467" w:rsidRPr="004841A5" w:rsidRDefault="00841467" w:rsidP="004841A5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14400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3FEBF1" id="_x0000_t202" coordsize="21600,21600" o:spt="202" path="m,l,21600r21600,l21600,xe">
              <v:stroke joinstyle="miter"/>
              <v:path gradientshapeok="t" o:connecttype="rect"/>
            </v:shapetype>
            <v:shape id="Text Box 167" o:spid="_x0000_s1036" type="#_x0000_t202" style="position:absolute;margin-left:255.15pt;margin-top:751.3pt;width:297.65pt;height:42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" filled="f" stroked="f" strokeweight=".5pt">
              <v:textbox inset=",4mm">
                <w:txbxContent>
                  <w:p w:rsidR="00841467" w:rsidRPr="00B83B88" w:rsidRDefault="00841467" w:rsidP="006F7B6B">
                    <w:pPr>
                      <w:jc w:val="center"/>
                      <w:rPr>
                        <w:rFonts w:cs="Arial"/>
                        <w:b/>
                        <w:w w:val="75"/>
                        <w:sz w:val="32"/>
                        <w:szCs w:val="32"/>
                      </w:rPr>
                    </w:pPr>
                    <w:r w:rsidRPr="00136339">
                      <w:rPr>
                        <w:rFonts w:cs="Arial"/>
                        <w:b/>
                        <w:color w:val="000000" w:themeColor="text1"/>
                        <w:w w:val="75"/>
                        <w:sz w:val="32"/>
                        <w:szCs w:val="32"/>
                      </w:rPr>
                      <w:t xml:space="preserve">950-09/18/ДСР-АР1 </w:t>
                    </w:r>
                    <w:r w:rsidR="00CF3FC9">
                      <w:rPr>
                        <w:rFonts w:cs="Arial"/>
                        <w:b/>
                        <w:w w:val="75"/>
                        <w:sz w:val="32"/>
                        <w:szCs w:val="32"/>
                      </w:rPr>
                      <w:t>С</w:t>
                    </w:r>
                  </w:p>
                  <w:p w:rsidR="00841467" w:rsidRPr="004841A5" w:rsidRDefault="00841467" w:rsidP="004841A5">
                    <w:pPr>
                      <w:rPr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39B494BD" wp14:editId="5FBAE9D4">
              <wp:simplePos x="0" y="0"/>
              <wp:positionH relativeFrom="page">
                <wp:posOffset>7021195</wp:posOffset>
              </wp:positionH>
              <wp:positionV relativeFrom="page">
                <wp:posOffset>9541510</wp:posOffset>
              </wp:positionV>
              <wp:extent cx="360045" cy="252095"/>
              <wp:effectExtent l="1270" t="0" r="635" b="0"/>
              <wp:wrapNone/>
              <wp:docPr id="411" name="Text 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FB6FC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36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494BD" id="Text Box 155" o:spid="_x0000_s1037" type="#_x0000_t202" style="position:absolute;margin-left:552.85pt;margin-top:751.3pt;width:28.35pt;height:19.8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" filled="f" stroked="f" strokeweight=".5pt">
              <v:textbox inset="0,1mm,0,0">
                <w:txbxContent>
                  <w:p w:rsidR="00841467" w:rsidRPr="00FB6FC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0A95BAF" wp14:editId="1C2F111B">
              <wp:simplePos x="0" y="0"/>
              <wp:positionH relativeFrom="page">
                <wp:posOffset>7021195</wp:posOffset>
              </wp:positionH>
              <wp:positionV relativeFrom="page">
                <wp:posOffset>9792970</wp:posOffset>
              </wp:positionV>
              <wp:extent cx="360045" cy="288290"/>
              <wp:effectExtent l="1270" t="1270" r="635" b="0"/>
              <wp:wrapNone/>
              <wp:docPr id="410" name="Text 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88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FB6FCF" w:rsidRDefault="00841467" w:rsidP="00F71B60">
                          <w:pPr>
                            <w:jc w:val="center"/>
                            <w:rPr>
                              <w:w w:val="75"/>
                              <w:sz w:val="32"/>
                              <w:szCs w:val="18"/>
                            </w:rPr>
                          </w:pPr>
                          <w:r>
                            <w:rPr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</w:rPr>
                            <w:instrText xml:space="preserve">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 xml:space="preserve"> PAGE   \* MERGEFORMAT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separate"/>
                          </w:r>
                          <w:r w:rsidR="00124CDB">
                            <w:rPr>
                              <w:noProof/>
                              <w:szCs w:val="28"/>
                              <w:lang w:val="en-US"/>
                            </w:rPr>
                            <w:instrText>4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>-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szCs w:val="28"/>
                              <w:lang w:val="en-US"/>
                            </w:rPr>
                            <w:instrText xml:space="preserve"> DOCVARIABLE  ListFormer  \* MERGEFORMAT 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separate"/>
                          </w:r>
                          <w:r w:rsidR="004E5CD2">
                            <w:rPr>
                              <w:szCs w:val="28"/>
                              <w:lang w:val="en-US"/>
                            </w:rPr>
                            <w:instrText>2</w:instrText>
                          </w:r>
                          <w:r>
                            <w:rPr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szCs w:val="28"/>
                            </w:rPr>
                            <w:instrText xml:space="preserve"> </w:instrText>
                          </w:r>
                          <w:r>
                            <w:rPr>
                              <w:szCs w:val="28"/>
                            </w:rPr>
                            <w:fldChar w:fldCharType="separate"/>
                          </w:r>
                          <w:r w:rsidR="00124CDB">
                            <w:rPr>
                              <w:noProof/>
                              <w:szCs w:val="28"/>
                            </w:rPr>
                            <w:t>2</w:t>
                          </w:r>
                          <w:r>
                            <w:rPr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A95BAF" id="_x0000_t202" coordsize="21600,21600" o:spt="202" path="m,l,21600r21600,l21600,xe">
              <v:stroke joinstyle="miter"/>
              <v:path gradientshapeok="t" o:connecttype="rect"/>
            </v:shapetype>
            <v:shape id="Text Box 156" o:spid="_x0000_s1038" type="#_x0000_t202" style="position:absolute;margin-left:552.85pt;margin-top:771.1pt;width:28.35pt;height:22.7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" filled="f" stroked="f" strokeweight=".5pt">
              <v:textbox inset="0,1.5mm,0,0">
                <w:txbxContent>
                  <w:p w:rsidR="00841467" w:rsidRPr="00FB6FCF" w:rsidRDefault="00841467" w:rsidP="00F71B60">
                    <w:pPr>
                      <w:jc w:val="center"/>
                      <w:rPr>
                        <w:w w:val="75"/>
                        <w:sz w:val="32"/>
                        <w:szCs w:val="18"/>
                      </w:rPr>
                    </w:pPr>
                    <w:r>
                      <w:rPr>
                        <w:szCs w:val="28"/>
                      </w:rPr>
                      <w:fldChar w:fldCharType="begin"/>
                    </w:r>
                    <w:r>
                      <w:rPr>
                        <w:szCs w:val="28"/>
                      </w:rPr>
                      <w:instrText xml:space="preserve"> </w:instrText>
                    </w:r>
                    <w:r>
                      <w:rPr>
                        <w:szCs w:val="28"/>
                        <w:lang w:val="en-US"/>
                      </w:rPr>
                      <w:instrText>=</w:instrText>
                    </w:r>
                    <w:r>
                      <w:rPr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szCs w:val="28"/>
                        <w:lang w:val="en-US"/>
                      </w:rPr>
                      <w:instrText xml:space="preserve"> PAGE   \* MERGEFORMAT </w:instrText>
                    </w:r>
                    <w:r>
                      <w:rPr>
                        <w:szCs w:val="28"/>
                        <w:lang w:val="en-US"/>
                      </w:rPr>
                      <w:fldChar w:fldCharType="separate"/>
                    </w:r>
                    <w:r w:rsidR="00124CDB">
                      <w:rPr>
                        <w:noProof/>
                        <w:szCs w:val="28"/>
                        <w:lang w:val="en-US"/>
                      </w:rPr>
                      <w:instrText>4</w:instrText>
                    </w:r>
                    <w:r>
                      <w:rPr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szCs w:val="28"/>
                        <w:lang w:val="en-US"/>
                      </w:rPr>
                      <w:instrText>-</w:instrText>
                    </w:r>
                    <w:r>
                      <w:rPr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szCs w:val="28"/>
                        <w:lang w:val="en-US"/>
                      </w:rPr>
                      <w:instrText xml:space="preserve"> DOCVARIABLE  ListFormer  \* MERGEFORMAT </w:instrText>
                    </w:r>
                    <w:r>
                      <w:rPr>
                        <w:szCs w:val="28"/>
                        <w:lang w:val="en-US"/>
                      </w:rPr>
                      <w:fldChar w:fldCharType="separate"/>
                    </w:r>
                    <w:r w:rsidR="004E5CD2">
                      <w:rPr>
                        <w:szCs w:val="28"/>
                        <w:lang w:val="en-US"/>
                      </w:rPr>
                      <w:instrText>2</w:instrText>
                    </w:r>
                    <w:r>
                      <w:rPr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szCs w:val="28"/>
                      </w:rPr>
                      <w:instrText xml:space="preserve"> </w:instrText>
                    </w:r>
                    <w:r>
                      <w:rPr>
                        <w:szCs w:val="28"/>
                      </w:rPr>
                      <w:fldChar w:fldCharType="separate"/>
                    </w:r>
                    <w:r w:rsidR="00124CDB">
                      <w:rPr>
                        <w:noProof/>
                        <w:szCs w:val="28"/>
                      </w:rPr>
                      <w:t>2</w:t>
                    </w:r>
                    <w:r>
                      <w:rPr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1104" behindDoc="0" locked="0" layoutInCell="1" allowOverlap="1" wp14:anchorId="54B00C0E" wp14:editId="00CB475D">
              <wp:simplePos x="0" y="0"/>
              <wp:positionH relativeFrom="page">
                <wp:posOffset>900430</wp:posOffset>
              </wp:positionH>
              <wp:positionV relativeFrom="page">
                <wp:posOffset>9900285</wp:posOffset>
              </wp:positionV>
              <wp:extent cx="360045" cy="179705"/>
              <wp:effectExtent l="0" t="0" r="0" b="0"/>
              <wp:wrapNone/>
              <wp:docPr id="149" name="Text 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Изм.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B00C0E" id="Text Box 149" o:spid="_x0000_s1039" type="#_x0000_t202" style="position:absolute;margin-left:70.9pt;margin-top:779.55pt;width:28.35pt;height:14.15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4176" behindDoc="0" locked="0" layoutInCell="1" allowOverlap="1" wp14:anchorId="117D58D6" wp14:editId="10C5B701">
              <wp:simplePos x="0" y="0"/>
              <wp:positionH relativeFrom="page">
                <wp:posOffset>1260475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0" name="Text 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proofErr w:type="spellStart"/>
                          <w:r w:rsidRPr="006E416F">
                            <w:rPr>
                              <w:w w:val="75"/>
                              <w:szCs w:val="18"/>
                            </w:rPr>
                            <w:t>Кол.уч</w:t>
                          </w:r>
                          <w:proofErr w:type="spellEnd"/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7D58D6" id="Text Box 150" o:spid="_x0000_s1040" type="#_x0000_t202" style="position:absolute;margin-left:99.25pt;margin-top:779.6pt;width:28.35pt;height:14.1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proofErr w:type="spellStart"/>
                    <w:r w:rsidRPr="006E416F">
                      <w:rPr>
                        <w:w w:val="75"/>
                        <w:szCs w:val="18"/>
                      </w:rPr>
                      <w:t>Кол.уч</w:t>
                    </w:r>
                    <w:proofErr w:type="spellEnd"/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37248" behindDoc="0" locked="0" layoutInCell="1" allowOverlap="1" wp14:anchorId="0C0A5541" wp14:editId="03755D12">
              <wp:simplePos x="0" y="0"/>
              <wp:positionH relativeFrom="page">
                <wp:posOffset>1620520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1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 w:val="32"/>
                            </w:rPr>
                          </w:pPr>
                          <w:r w:rsidRPr="006E416F">
                            <w:rPr>
                              <w:w w:val="75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0A5541" id="Text Box 151" o:spid="_x0000_s1041" type="#_x0000_t202" style="position:absolute;margin-left:127.6pt;margin-top:779.6pt;width:28.35pt;height:14.15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 w:val="32"/>
                      </w:rPr>
                    </w:pPr>
                    <w:r w:rsidRPr="006E416F">
                      <w:rPr>
                        <w:w w:val="75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0320" behindDoc="0" locked="0" layoutInCell="1" allowOverlap="1" wp14:anchorId="48802B15" wp14:editId="780194E9">
              <wp:simplePos x="0" y="0"/>
              <wp:positionH relativeFrom="page">
                <wp:posOffset>1980565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№док.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802B15" id="Text Box 152" o:spid="_x0000_s1042" type="#_x0000_t202" style="position:absolute;margin-left:155.95pt;margin-top:779.6pt;width:28.35pt;height:14.1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№док.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6FBAB3B7" wp14:editId="688D6418">
              <wp:simplePos x="0" y="0"/>
              <wp:positionH relativeFrom="page">
                <wp:posOffset>2880360</wp:posOffset>
              </wp:positionH>
              <wp:positionV relativeFrom="page">
                <wp:posOffset>9900920</wp:posOffset>
              </wp:positionV>
              <wp:extent cx="360045" cy="179705"/>
              <wp:effectExtent l="0" t="0" r="0" b="0"/>
              <wp:wrapNone/>
              <wp:docPr id="153" name="Text 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Дата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BAB3B7" id="Text Box 153" o:spid="_x0000_s1043" type="#_x0000_t202" style="position:absolute;margin-left:226.8pt;margin-top:779.6pt;width:28.35pt;height:14.1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1345ED39" wp14:editId="7CAA6AE3">
              <wp:simplePos x="0" y="0"/>
              <wp:positionH relativeFrom="page">
                <wp:posOffset>2340610</wp:posOffset>
              </wp:positionH>
              <wp:positionV relativeFrom="page">
                <wp:posOffset>9900920</wp:posOffset>
              </wp:positionV>
              <wp:extent cx="539750" cy="179705"/>
              <wp:effectExtent l="0" t="0" r="0" b="0"/>
              <wp:wrapNone/>
              <wp:docPr id="154" name="Text 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F71B60">
                          <w:pPr>
                            <w:jc w:val="center"/>
                            <w:rPr>
                              <w:w w:val="75"/>
                              <w:szCs w:val="24"/>
                            </w:rPr>
                          </w:pPr>
                          <w:r w:rsidRPr="006E416F">
                            <w:rPr>
                              <w:w w:val="75"/>
                              <w:szCs w:val="24"/>
                            </w:rPr>
                            <w:t>Подпись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45ED39" id="Text Box 154" o:spid="_x0000_s1044" type="#_x0000_t202" style="position:absolute;margin-left:184.3pt;margin-top:779.6pt;width:42.5pt;height:14.1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6E416F" w:rsidRDefault="00841467" w:rsidP="00F71B60">
                    <w:pPr>
                      <w:jc w:val="center"/>
                      <w:rPr>
                        <w:w w:val="75"/>
                        <w:szCs w:val="24"/>
                      </w:rPr>
                    </w:pPr>
                    <w:r w:rsidRPr="006E416F">
                      <w:rPr>
                        <w:w w:val="75"/>
                        <w:szCs w:val="24"/>
                      </w:rPr>
                      <w:t>Подпись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8032" behindDoc="0" locked="0" layoutInCell="1" allowOverlap="1" wp14:anchorId="30D375BC" wp14:editId="3B587D19">
              <wp:simplePos x="0" y="0"/>
              <wp:positionH relativeFrom="page">
                <wp:posOffset>7021195</wp:posOffset>
              </wp:positionH>
              <wp:positionV relativeFrom="page">
                <wp:posOffset>9792970</wp:posOffset>
              </wp:positionV>
              <wp:extent cx="360045" cy="288290"/>
              <wp:effectExtent l="19050" t="19050" r="1905" b="0"/>
              <wp:wrapNone/>
              <wp:docPr id="148" name="Rectangle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0045" cy="288290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D2CEB2" id="Rectangle 148" o:spid="_x0000_s1026" style="position:absolute;margin-left:552.85pt;margin-top:771.1pt;width:28.35pt;height:22.7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" filled="f" strokecolor="windowText" strokeweight="2.25pt">
              <v:path arrowok="t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4960" behindDoc="0" locked="0" layoutInCell="1" allowOverlap="1" wp14:anchorId="4CC3ECB7" wp14:editId="135D1102">
              <wp:simplePos x="0" y="0"/>
              <wp:positionH relativeFrom="page">
                <wp:posOffset>7021195</wp:posOffset>
              </wp:positionH>
              <wp:positionV relativeFrom="page">
                <wp:posOffset>9541510</wp:posOffset>
              </wp:positionV>
              <wp:extent cx="360045" cy="252095"/>
              <wp:effectExtent l="19050" t="19050" r="1905" b="0"/>
              <wp:wrapNone/>
              <wp:docPr id="147" name="Rectangle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7CB80B" id="Rectangle 147" o:spid="_x0000_s1026" style="position:absolute;margin-left:552.85pt;margin-top:751.3pt;width:28.35pt;height:19.85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" filled="f" strokecolor="windowText" strokeweight="2.25pt">
              <v:path arrowok="t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15744" behindDoc="0" locked="0" layoutInCell="1" allowOverlap="1" wp14:anchorId="74623C1C" wp14:editId="77A8FBD3">
              <wp:simplePos x="0" y="0"/>
              <wp:positionH relativeFrom="page">
                <wp:posOffset>899795</wp:posOffset>
              </wp:positionH>
              <wp:positionV relativeFrom="page">
                <wp:posOffset>9543415</wp:posOffset>
              </wp:positionV>
              <wp:extent cx="6480175" cy="539750"/>
              <wp:effectExtent l="19050" t="19050" r="0" b="12700"/>
              <wp:wrapNone/>
              <wp:docPr id="399" name="Group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0175" cy="539750"/>
                        <a:chOff x="0" y="-1"/>
                        <a:chExt cx="6479293" cy="540001"/>
                      </a:xfrm>
                    </wpg:grpSpPr>
                    <wps:wsp>
                      <wps:cNvPr id="400" name="Rectangle 78"/>
                      <wps:cNvSpPr/>
                      <wps:spPr>
                        <a:xfrm>
                          <a:off x="2339293" y="0"/>
                          <a:ext cx="4140000" cy="54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401" name="Group 85"/>
                      <wpg:cNvGrpSpPr/>
                      <wpg:grpSpPr>
                        <a:xfrm>
                          <a:off x="0" y="-1"/>
                          <a:ext cx="2345609" cy="540001"/>
                          <a:chOff x="0" y="-1"/>
                          <a:chExt cx="2345609" cy="540001"/>
                        </a:xfrm>
                      </wpg:grpSpPr>
                      <wps:wsp>
                        <wps:cNvPr id="402" name="Rectangle 86"/>
                        <wps:cNvSpPr/>
                        <wps:spPr>
                          <a:xfrm>
                            <a:off x="0" y="0"/>
                            <a:ext cx="2340000" cy="539829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Straight Connector 87"/>
                        <wps:cNvCnPr/>
                        <wps:spPr>
                          <a:xfrm>
                            <a:off x="1441627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4" name="Straight Connector 88"/>
                        <wps:cNvCnPr/>
                        <wps:spPr>
                          <a:xfrm>
                            <a:off x="718009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5" name="Straight Connector 89"/>
                        <wps:cNvCnPr/>
                        <wps:spPr>
                          <a:xfrm>
                            <a:off x="1082694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6" name="Straight Connector 90"/>
                        <wps:cNvCnPr/>
                        <wps:spPr>
                          <a:xfrm>
                            <a:off x="1980134" y="-1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7" name="Straight Connector 91"/>
                        <wps:cNvCnPr/>
                        <wps:spPr>
                          <a:xfrm>
                            <a:off x="359028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8" name="Straight Connector 92"/>
                        <wps:cNvCnPr/>
                        <wps:spPr>
                          <a:xfrm>
                            <a:off x="5609" y="17951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9" name="Straight Connector 93"/>
                        <wps:cNvCnPr/>
                        <wps:spPr>
                          <a:xfrm>
                            <a:off x="5609" y="35902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8FFC5B" id="Group 49" o:spid="_x0000_s1026" style="position:absolute;margin-left:70.85pt;margin-top:751.45pt;width:510.25pt;height:42.5pt;z-index:251615744;mso-position-horizontal-relative:page;mso-position-vertical-relative:page;mso-width-relative:margin;mso-height-relative:margin" coordorigin="" coordsize="64792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">
              <v:rect id="Rectangle 78" o:spid="_x0000_s1027" style="position:absolute;left:23392;width:41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" filled="f" strokecolor="windowText" strokeweight="2.25pt">
                <v:textbox inset="0,0,0,0"/>
              </v:rect>
              <v:group id="Group 85" o:spid="_x0000_s1028" style="position:absolute;width:23456;height:5400" coordorigin="" coordsize="23456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<v:rect id="Rectangle 86" o:spid="_x0000_s1029" style="position:absolute;width:23400;height:53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" filled="f" strokecolor="windowText" strokeweight="2.25pt">
                  <v:textbox inset="0,0,0,0"/>
                </v:rect>
                <v:line id="Straight Connector 87" o:spid="_x0000_s1030" style="position:absolute;visibility:visible;mso-wrap-style:square" from="14416,0" to="14416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" strokecolor="windowText" strokeweight="2.25pt">
                  <v:stroke joinstyle="miter"/>
                </v:line>
                <v:line id="Straight Connector 88" o:spid="_x0000_s1031" style="position:absolute;visibility:visible;mso-wrap-style:square" from="7180,0" to="7180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" strokecolor="windowText" strokeweight="2.25pt">
                  <v:stroke joinstyle="miter"/>
                </v:line>
                <v:line id="Straight Connector 89" o:spid="_x0000_s1032" style="position:absolute;visibility:visible;mso-wrap-style:square" from="10826,0" to="10826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" strokecolor="windowText" strokeweight="2.25pt">
                  <v:stroke joinstyle="miter"/>
                </v:line>
                <v:line id="Straight Connector 90" o:spid="_x0000_s1033" style="position:absolute;visibility:visible;mso-wrap-style:square" from="19801,0" to="19801,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" strokecolor="windowText" strokeweight="2.25pt">
                  <v:stroke joinstyle="miter"/>
                </v:line>
                <v:line id="Straight Connector 91" o:spid="_x0000_s1034" style="position:absolute;visibility:visible;mso-wrap-style:square" from="3590,0" to="359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" strokecolor="windowText" strokeweight="2.25pt">
                  <v:stroke joinstyle="miter"/>
                </v:line>
                <v:line id="Straight Connector 92" o:spid="_x0000_s1035" style="position:absolute;visibility:visible;mso-wrap-style:square" from="56,1795" to="23456,1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" strokecolor="windowText" strokeweight="1pt">
                  <v:stroke joinstyle="miter"/>
                </v:line>
                <v:line id="Straight Connector 93" o:spid="_x0000_s1036" style="position:absolute;visibility:visible;mso-wrap-style:square" from="56,3590" to="23456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" strokecolor="windowText" strokeweight="2.25pt">
                  <v:stroke joinstyle="miter"/>
                </v:lin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Pr="00365CA1" w:rsidRDefault="003D78C7" w:rsidP="00365CA1">
    <w:pPr>
      <w:pStyle w:val="a5"/>
      <w:tabs>
        <w:tab w:val="clear" w:pos="4677"/>
        <w:tab w:val="clear" w:pos="9355"/>
        <w:tab w:val="left" w:pos="1911"/>
      </w:tabs>
      <w:rPr>
        <w:lang w:val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814400" behindDoc="0" locked="0" layoutInCell="1" allowOverlap="1" wp14:anchorId="1DD3B29F" wp14:editId="5D783EB9">
              <wp:simplePos x="0" y="0"/>
              <wp:positionH relativeFrom="margin">
                <wp:posOffset>3253740</wp:posOffset>
              </wp:positionH>
              <wp:positionV relativeFrom="page">
                <wp:posOffset>8667750</wp:posOffset>
              </wp:positionV>
              <wp:extent cx="2000250" cy="457200"/>
              <wp:effectExtent l="0" t="0" r="0" b="0"/>
              <wp:wrapNone/>
              <wp:docPr id="128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25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3D78C7" w:rsidRPr="00BE5D92" w:rsidRDefault="00EA7F2E" w:rsidP="00BE5D92">
                          <w:pPr>
                            <w:ind w:left="1" w:firstLine="1"/>
                            <w:rPr>
                              <w:b/>
                              <w:w w:val="75"/>
                              <w:szCs w:val="18"/>
                            </w:rPr>
                          </w:pPr>
                          <w:r>
                            <w:rPr>
                              <w:rFonts w:eastAsia="SimSun"/>
                              <w:b/>
                              <w:szCs w:val="24"/>
                              <w:lang w:eastAsia="zh-CN"/>
                            </w:rPr>
                            <w:t>765</w:t>
                          </w:r>
                          <w:r w:rsidR="003D78C7" w:rsidRPr="00BE5D92">
                            <w:rPr>
                              <w:rFonts w:eastAsia="SimSun"/>
                              <w:b/>
                              <w:szCs w:val="24"/>
                              <w:lang w:eastAsia="zh-CN"/>
                            </w:rPr>
                            <w:t>-09/</w:t>
                          </w:r>
                          <w:r>
                            <w:rPr>
                              <w:rFonts w:eastAsia="SimSun"/>
                              <w:b/>
                              <w:szCs w:val="24"/>
                              <w:lang w:eastAsia="zh-CN"/>
                            </w:rPr>
                            <w:t>15</w:t>
                          </w:r>
                          <w:r w:rsidR="003D78C7" w:rsidRPr="00BE5D92">
                            <w:rPr>
                              <w:rFonts w:eastAsia="SimSun"/>
                              <w:b/>
                              <w:szCs w:val="24"/>
                              <w:lang w:eastAsia="zh-CN"/>
                            </w:rPr>
                            <w:t>/ДСР-ИОС7.2 С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D3B29F" id="_x0000_t202" coordsize="21600,21600" o:spt="202" path="m,l,21600r21600,l21600,xe">
              <v:stroke joinstyle="miter"/>
              <v:path gradientshapeok="t" o:connecttype="rect"/>
            </v:shapetype>
            <v:shape id="_x0000_s1084" type="#_x0000_t202" style="position:absolute;margin-left:256.2pt;margin-top:682.5pt;width:157.5pt;height:36pt;z-index:251814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" filled="f" stroked="f" strokeweight=".5pt">
              <v:path arrowok="t"/>
              <v:textbox inset="1mm,0,0,0">
                <w:txbxContent>
                  <w:p w:rsidR="003D78C7" w:rsidRPr="00BE5D92" w:rsidRDefault="00EA7F2E" w:rsidP="00BE5D92">
                    <w:pPr>
                      <w:ind w:left="1" w:firstLine="1"/>
                      <w:rPr>
                        <w:b/>
                        <w:w w:val="75"/>
                        <w:szCs w:val="18"/>
                      </w:rPr>
                    </w:pPr>
                    <w:r>
                      <w:rPr>
                        <w:rFonts w:eastAsia="SimSun"/>
                        <w:b/>
                        <w:szCs w:val="24"/>
                        <w:lang w:eastAsia="zh-CN"/>
                      </w:rPr>
                      <w:t>765</w:t>
                    </w:r>
                    <w:r w:rsidR="003D78C7" w:rsidRPr="00BE5D92">
                      <w:rPr>
                        <w:rFonts w:eastAsia="SimSun"/>
                        <w:b/>
                        <w:szCs w:val="24"/>
                        <w:lang w:eastAsia="zh-CN"/>
                      </w:rPr>
                      <w:t>-09/</w:t>
                    </w:r>
                    <w:r>
                      <w:rPr>
                        <w:rFonts w:eastAsia="SimSun"/>
                        <w:b/>
                        <w:szCs w:val="24"/>
                        <w:lang w:eastAsia="zh-CN"/>
                      </w:rPr>
                      <w:t>15</w:t>
                    </w:r>
                    <w:bookmarkStart w:id="2" w:name="_GoBack"/>
                    <w:bookmarkEnd w:id="2"/>
                    <w:r w:rsidR="003D78C7" w:rsidRPr="00BE5D92">
                      <w:rPr>
                        <w:rFonts w:eastAsia="SimSun"/>
                        <w:b/>
                        <w:szCs w:val="24"/>
                        <w:lang w:eastAsia="zh-CN"/>
                      </w:rPr>
                      <w:t>/ДСР-ИОС7.2 С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809280" behindDoc="0" locked="0" layoutInCell="1" allowOverlap="1" wp14:anchorId="392F0B12" wp14:editId="5CC872A6">
              <wp:simplePos x="0" y="0"/>
              <wp:positionH relativeFrom="column">
                <wp:posOffset>4606925</wp:posOffset>
              </wp:positionH>
              <wp:positionV relativeFrom="paragraph">
                <wp:posOffset>102870</wp:posOffset>
              </wp:positionV>
              <wp:extent cx="878840" cy="227965"/>
              <wp:effectExtent l="0" t="0" r="635" b="2540"/>
              <wp:wrapSquare wrapText="bothSides"/>
              <wp:docPr id="7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427716" w:rsidRDefault="00841467" w:rsidP="0009015E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АО «МС</w:t>
                          </w:r>
                          <w:r w:rsidRPr="00427716">
                            <w:rPr>
                              <w:sz w:val="18"/>
                              <w:szCs w:val="18"/>
                            </w:rPr>
                            <w:t>У-1»</w:t>
                          </w:r>
                        </w:p>
                      </w:txbxContent>
                    </wps:txbx>
                    <wps:bodyPr rot="0" vert="horz" wrap="squar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2F0B12" id="Надпись 2" o:spid="_x0000_s1085" type="#_x0000_t202" style="position:absolute;margin-left:362.75pt;margin-top:8.1pt;width:69.2pt;height:17.95pt;z-index:25180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" filled="f" stroked="f">
              <v:textbox inset="0,1mm,0,0">
                <w:txbxContent>
                  <w:p w:rsidR="00841467" w:rsidRPr="00427716" w:rsidRDefault="00841467" w:rsidP="0009015E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АО «МС</w:t>
                    </w:r>
                    <w:r w:rsidRPr="00427716">
                      <w:rPr>
                        <w:sz w:val="18"/>
                        <w:szCs w:val="18"/>
                      </w:rPr>
                      <w:t>У-1»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41467">
      <w:rPr>
        <w:noProof/>
        <w:lang w:val="ru-RU" w:eastAsia="ru-RU"/>
      </w:rPr>
      <w:drawing>
        <wp:anchor distT="0" distB="0" distL="114300" distR="114300" simplePos="0" relativeHeight="251812352" behindDoc="0" locked="0" layoutInCell="1" allowOverlap="1" wp14:anchorId="10E34497" wp14:editId="79CB191D">
          <wp:simplePos x="0" y="0"/>
          <wp:positionH relativeFrom="column">
            <wp:posOffset>5622925</wp:posOffset>
          </wp:positionH>
          <wp:positionV relativeFrom="paragraph">
            <wp:posOffset>-3175</wp:posOffset>
          </wp:positionV>
          <wp:extent cx="612775" cy="492760"/>
          <wp:effectExtent l="0" t="0" r="0" b="0"/>
          <wp:wrapNone/>
          <wp:docPr id="130" name="Рисунок 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1232" behindDoc="0" locked="0" layoutInCell="1" allowOverlap="1" wp14:anchorId="7F8F5994" wp14:editId="396C8045">
              <wp:simplePos x="0" y="0"/>
              <wp:positionH relativeFrom="page">
                <wp:posOffset>1991360</wp:posOffset>
              </wp:positionH>
              <wp:positionV relativeFrom="page">
                <wp:posOffset>9001125</wp:posOffset>
              </wp:positionV>
              <wp:extent cx="349250" cy="179070"/>
              <wp:effectExtent l="0" t="0" r="0" b="0"/>
              <wp:wrapNone/>
              <wp:docPr id="78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250" cy="179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№док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8F5994" id="Text Box 43" o:spid="_x0000_s1086" type="#_x0000_t202" style="position:absolute;margin-left:156.8pt;margin-top:708.75pt;width:27.5pt;height:14.1pt;z-index:2515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№док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5088" behindDoc="0" locked="0" layoutInCell="1" allowOverlap="1" wp14:anchorId="1281BA80" wp14:editId="15DC7567">
              <wp:simplePos x="0" y="0"/>
              <wp:positionH relativeFrom="page">
                <wp:posOffset>1620520</wp:posOffset>
              </wp:positionH>
              <wp:positionV relativeFrom="page">
                <wp:posOffset>9014460</wp:posOffset>
              </wp:positionV>
              <wp:extent cx="360045" cy="155575"/>
              <wp:effectExtent l="0" t="0" r="0" b="0"/>
              <wp:wrapNone/>
              <wp:docPr id="77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55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81BA80" id="Text Box 42" o:spid="_x0000_s1087" type="#_x0000_t202" style="position:absolute;margin-left:127.6pt;margin-top:709.8pt;width:28.35pt;height:12.25pt;z-index:2515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8160" behindDoc="0" locked="0" layoutInCell="1" allowOverlap="1" wp14:anchorId="4590AD09" wp14:editId="5A4B0A16">
              <wp:simplePos x="0" y="0"/>
              <wp:positionH relativeFrom="page">
                <wp:posOffset>1282065</wp:posOffset>
              </wp:positionH>
              <wp:positionV relativeFrom="page">
                <wp:posOffset>9005570</wp:posOffset>
              </wp:positionV>
              <wp:extent cx="321945" cy="172085"/>
              <wp:effectExtent l="0" t="0" r="0" b="0"/>
              <wp:wrapNone/>
              <wp:docPr id="76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945" cy="172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proofErr w:type="spellStart"/>
                          <w:r w:rsidRPr="0009015E">
                            <w:rPr>
                              <w:w w:val="75"/>
                              <w:sz w:val="22"/>
                            </w:rPr>
                            <w:t>Кол.уч</w:t>
                          </w:r>
                          <w:proofErr w:type="spellEnd"/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90AD09" id="Text Box 41" o:spid="_x0000_s1088" type="#_x0000_t202" style="position:absolute;margin-left:100.95pt;margin-top:709.1pt;width:25.35pt;height:13.55pt;z-index:2515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  <w:proofErr w:type="spellStart"/>
                    <w:r w:rsidRPr="0009015E">
                      <w:rPr>
                        <w:w w:val="75"/>
                        <w:sz w:val="22"/>
                      </w:rPr>
                      <w:t>Кол.уч</w:t>
                    </w:r>
                    <w:proofErr w:type="spellEnd"/>
                    <w:r w:rsidRPr="006E416F">
                      <w:rPr>
                        <w:w w:val="75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9600" behindDoc="0" locked="0" layoutInCell="1" allowOverlap="1" wp14:anchorId="0BCEC357" wp14:editId="16288FD0">
              <wp:simplePos x="0" y="0"/>
              <wp:positionH relativeFrom="page">
                <wp:posOffset>1553210</wp:posOffset>
              </wp:positionH>
              <wp:positionV relativeFrom="page">
                <wp:posOffset>9932670</wp:posOffset>
              </wp:positionV>
              <wp:extent cx="716915" cy="178435"/>
              <wp:effectExtent l="0" t="0" r="0" b="0"/>
              <wp:wrapNone/>
              <wp:docPr id="75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6915" cy="1784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EE123A" w:rsidRDefault="00841467" w:rsidP="00EA695C">
                          <w:pPr>
                            <w:rPr>
                              <w:szCs w:val="18"/>
                            </w:rPr>
                          </w:pPr>
                        </w:p>
                        <w:p w:rsidR="00841467" w:rsidRPr="00EE123A" w:rsidRDefault="00841467" w:rsidP="00EE123A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CEC357" id="Text Box 72" o:spid="_x0000_s1089" type="#_x0000_t202" style="position:absolute;margin-left:122.3pt;margin-top:782.1pt;width:56.45pt;height:14.05pt;z-index:2516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" filled="f" stroked="f" strokeweight=".5pt">
              <v:path arrowok="t"/>
              <v:textbox inset="1mm,0,0,0">
                <w:txbxContent>
                  <w:p w:rsidR="00841467" w:rsidRPr="00EE123A" w:rsidRDefault="00841467" w:rsidP="00EA695C">
                    <w:pPr>
                      <w:rPr>
                        <w:szCs w:val="18"/>
                      </w:rPr>
                    </w:pPr>
                  </w:p>
                  <w:p w:rsidR="00841467" w:rsidRPr="00EE123A" w:rsidRDefault="00841467" w:rsidP="00EE123A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45720" distB="45720" distL="114300" distR="114300" simplePos="0" relativeHeight="251787776" behindDoc="0" locked="0" layoutInCell="1" allowOverlap="1" wp14:anchorId="2D21E2AC" wp14:editId="0801BE99">
              <wp:simplePos x="0" y="0"/>
              <wp:positionH relativeFrom="column">
                <wp:posOffset>4545330</wp:posOffset>
              </wp:positionH>
              <wp:positionV relativeFrom="paragraph">
                <wp:posOffset>92075</wp:posOffset>
              </wp:positionV>
              <wp:extent cx="88900" cy="379730"/>
              <wp:effectExtent l="1905" t="0" r="0" b="4445"/>
              <wp:wrapSquare wrapText="bothSides"/>
              <wp:docPr id="7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Default="00841467" w:rsidP="00F46337">
                          <w:pPr>
                            <w:spacing w:line="32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  <w:p w:rsidR="00841467" w:rsidRPr="00A913AA" w:rsidRDefault="00841467" w:rsidP="00F46337">
                          <w:pPr>
                            <w:spacing w:line="32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non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21E2AC" id="_x0000_s1090" type="#_x0000_t202" style="position:absolute;margin-left:357.9pt;margin-top:7.25pt;width:7pt;height:29.9pt;z-index:25178777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" filled="f" stroked="f">
              <v:textbox inset="0,1mm,0,0">
                <w:txbxContent>
                  <w:p w:rsidR="00841467" w:rsidRDefault="00841467" w:rsidP="00F46337">
                    <w:pPr>
                      <w:spacing w:line="320" w:lineRule="exact"/>
                      <w:rPr>
                        <w:sz w:val="26"/>
                        <w:szCs w:val="26"/>
                      </w:rPr>
                    </w:pPr>
                  </w:p>
                  <w:p w:rsidR="00841467" w:rsidRPr="00A913AA" w:rsidRDefault="00841467" w:rsidP="00F46337">
                    <w:pPr>
                      <w:spacing w:line="320" w:lineRule="exac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81632" behindDoc="0" locked="0" layoutInCell="1" allowOverlap="1" wp14:anchorId="45F9AC74" wp14:editId="1659B2D0">
              <wp:simplePos x="0" y="0"/>
              <wp:positionH relativeFrom="column">
                <wp:posOffset>-688340</wp:posOffset>
              </wp:positionH>
              <wp:positionV relativeFrom="paragraph">
                <wp:posOffset>-1813560</wp:posOffset>
              </wp:positionV>
              <wp:extent cx="375920" cy="175260"/>
              <wp:effectExtent l="0" t="0" r="0" b="0"/>
              <wp:wrapNone/>
              <wp:docPr id="73" name="Text Box 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92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F9AC74" id="Text Box 237" o:spid="_x0000_s1091" type="#_x0000_t202" style="position:absolute;margin-left:-54.2pt;margin-top:-142.8pt;width:29.6pt;height:13.8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8560" behindDoc="0" locked="0" layoutInCell="1" allowOverlap="1" wp14:anchorId="0A2D92C8" wp14:editId="1164C57F">
              <wp:simplePos x="0" y="0"/>
              <wp:positionH relativeFrom="column">
                <wp:posOffset>-1221740</wp:posOffset>
              </wp:positionH>
              <wp:positionV relativeFrom="paragraph">
                <wp:posOffset>-1813560</wp:posOffset>
              </wp:positionV>
              <wp:extent cx="533400" cy="175260"/>
              <wp:effectExtent l="0" t="0" r="2540" b="0"/>
              <wp:wrapNone/>
              <wp:docPr id="72" name="Text Box 2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2D92C8" id="Text Box 236" o:spid="_x0000_s1092" type="#_x0000_t202" style="position:absolute;margin-left:-96.2pt;margin-top:-142.8pt;width:42pt;height:13.8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5488" behindDoc="0" locked="0" layoutInCell="1" allowOverlap="1" wp14:anchorId="61F94D83" wp14:editId="341F7328">
              <wp:simplePos x="0" y="0"/>
              <wp:positionH relativeFrom="column">
                <wp:posOffset>-1597660</wp:posOffset>
              </wp:positionH>
              <wp:positionV relativeFrom="paragraph">
                <wp:posOffset>-1813560</wp:posOffset>
              </wp:positionV>
              <wp:extent cx="381000" cy="175260"/>
              <wp:effectExtent l="2540" t="0" r="0" b="0"/>
              <wp:wrapNone/>
              <wp:docPr id="59" name="Text Box 2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F94D83" id="Text Box 235" o:spid="_x0000_s1093" type="#_x0000_t202" style="position:absolute;margin-left:-125.8pt;margin-top:-142.8pt;width:30pt;height:13.8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72416" behindDoc="0" locked="0" layoutInCell="1" allowOverlap="1" wp14:anchorId="359193D5" wp14:editId="2CE1251A">
              <wp:simplePos x="0" y="0"/>
              <wp:positionH relativeFrom="column">
                <wp:posOffset>-1953260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635" b="0"/>
              <wp:wrapNone/>
              <wp:docPr id="58" name="Text 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9193D5" id="Text Box 234" o:spid="_x0000_s1094" type="#_x0000_t202" style="position:absolute;margin-left:-153.8pt;margin-top:-142.8pt;width:30pt;height:13.8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9344" behindDoc="0" locked="0" layoutInCell="1" allowOverlap="1" wp14:anchorId="54591E4D" wp14:editId="79EC513A">
              <wp:simplePos x="0" y="0"/>
              <wp:positionH relativeFrom="column">
                <wp:posOffset>-2317115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2540" b="0"/>
              <wp:wrapNone/>
              <wp:docPr id="57" name="Text 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591E4D" id="Text Box 233" o:spid="_x0000_s1095" type="#_x0000_t202" style="position:absolute;margin-left:-182.45pt;margin-top:-142.8pt;width:30pt;height:13.8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6272" behindDoc="0" locked="0" layoutInCell="1" allowOverlap="1" wp14:anchorId="79F5156E" wp14:editId="4A440470">
              <wp:simplePos x="0" y="0"/>
              <wp:positionH relativeFrom="column">
                <wp:posOffset>-2667635</wp:posOffset>
              </wp:positionH>
              <wp:positionV relativeFrom="paragraph">
                <wp:posOffset>-1813560</wp:posOffset>
              </wp:positionV>
              <wp:extent cx="381000" cy="175260"/>
              <wp:effectExtent l="0" t="0" r="635" b="0"/>
              <wp:wrapNone/>
              <wp:docPr id="56" name="Text Box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052CF" w:rsidRDefault="00841467" w:rsidP="004819D7">
                          <w:pPr>
                            <w:jc w:val="center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F5156E" id="Text Box 232" o:spid="_x0000_s1096" type="#_x0000_t202" style="position:absolute;margin-left:-210.05pt;margin-top:-142.8pt;width:30pt;height:13.8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" filled="f" stroked="f">
              <v:textbox inset=".5mm,.5mm,.5mm,.5mm">
                <w:txbxContent>
                  <w:p w:rsidR="00841467" w:rsidRPr="001052CF" w:rsidRDefault="00841467" w:rsidP="004819D7">
                    <w:pPr>
                      <w:jc w:val="center"/>
                      <w:rPr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0912" behindDoc="0" locked="0" layoutInCell="1" allowOverlap="1" wp14:anchorId="2E6B10AF" wp14:editId="5C6BD4CD">
              <wp:simplePos x="0" y="0"/>
              <wp:positionH relativeFrom="column">
                <wp:posOffset>-3202940</wp:posOffset>
              </wp:positionH>
              <wp:positionV relativeFrom="paragraph">
                <wp:posOffset>-4875530</wp:posOffset>
              </wp:positionV>
              <wp:extent cx="179705" cy="720090"/>
              <wp:effectExtent l="0" t="1270" r="3810" b="2540"/>
              <wp:wrapNone/>
              <wp:docPr id="55" name="Text Box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6B10AF" id="Text Box 223" o:spid="_x0000_s1097" type="#_x0000_t202" style="position:absolute;margin-left:-252.2pt;margin-top:-383.9pt;width:14.15pt;height:56.7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" filled="f" stroked="f">
              <v:textbox style="layout-flow:vertical;mso-layout-flow-alt:bottom-to-top"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7840" behindDoc="0" locked="0" layoutInCell="1" allowOverlap="1" wp14:anchorId="2FCFA466" wp14:editId="4BE2B46C">
              <wp:simplePos x="0" y="0"/>
              <wp:positionH relativeFrom="column">
                <wp:posOffset>-3023870</wp:posOffset>
              </wp:positionH>
              <wp:positionV relativeFrom="paragraph">
                <wp:posOffset>-4875530</wp:posOffset>
              </wp:positionV>
              <wp:extent cx="179705" cy="720090"/>
              <wp:effectExtent l="0" t="1270" r="0" b="2540"/>
              <wp:wrapNone/>
              <wp:docPr id="52" name="Text Box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CFA466" id="Text Box 222" o:spid="_x0000_s1098" type="#_x0000_t202" style="position:absolute;margin-left:-238.1pt;margin-top:-383.9pt;width:14.15pt;height:56.7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" filled="f" stroked="f">
              <v:textbox style="layout-flow:vertical;mso-layout-flow-alt:bottom-to-top"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4768" behindDoc="0" locked="0" layoutInCell="1" allowOverlap="1" wp14:anchorId="53306521" wp14:editId="02A49149">
              <wp:simplePos x="0" y="0"/>
              <wp:positionH relativeFrom="column">
                <wp:posOffset>-2844800</wp:posOffset>
              </wp:positionH>
              <wp:positionV relativeFrom="paragraph">
                <wp:posOffset>-4875530</wp:posOffset>
              </wp:positionV>
              <wp:extent cx="179705" cy="720090"/>
              <wp:effectExtent l="3175" t="1270" r="0" b="2540"/>
              <wp:wrapNone/>
              <wp:docPr id="5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306521" id="Text Box 221" o:spid="_x0000_s1099" type="#_x0000_t202" style="position:absolute;margin-left:-224pt;margin-top:-383.9pt;width:14.15pt;height:56.7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" filled="f" stroked="f">
              <v:textbox style="layout-flow:vertical;mso-layout-flow-alt:bottom-to-top"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41696" behindDoc="0" locked="0" layoutInCell="1" allowOverlap="1" wp14:anchorId="7E665F61" wp14:editId="3865FF7B">
              <wp:simplePos x="0" y="0"/>
              <wp:positionH relativeFrom="column">
                <wp:posOffset>-3202940</wp:posOffset>
              </wp:positionH>
              <wp:positionV relativeFrom="paragraph">
                <wp:posOffset>-4159250</wp:posOffset>
              </wp:positionV>
              <wp:extent cx="179705" cy="720090"/>
              <wp:effectExtent l="0" t="3175" r="3810" b="635"/>
              <wp:wrapNone/>
              <wp:docPr id="5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665F61" id="Text Box 220" o:spid="_x0000_s1100" type="#_x0000_t202" style="position:absolute;margin-left:-252.2pt;margin-top:-327.5pt;width:14.15pt;height:56.7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" filled="f" stroked="f">
              <v:textbox style="layout-flow:vertical;mso-layout-flow-alt:bottom-to-top" inset=".5mm,.5mm,.5mm,.5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38624" behindDoc="0" locked="0" layoutInCell="1" allowOverlap="1" wp14:anchorId="3C06EA2D" wp14:editId="705287AD">
              <wp:simplePos x="0" y="0"/>
              <wp:positionH relativeFrom="column">
                <wp:posOffset>-3023870</wp:posOffset>
              </wp:positionH>
              <wp:positionV relativeFrom="paragraph">
                <wp:posOffset>-4159250</wp:posOffset>
              </wp:positionV>
              <wp:extent cx="179705" cy="720090"/>
              <wp:effectExtent l="0" t="3175" r="0" b="635"/>
              <wp:wrapNone/>
              <wp:docPr id="4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06EA2D" id="Text Box 219" o:spid="_x0000_s1101" type="#_x0000_t202" style="position:absolute;margin-left:-238.1pt;margin-top:-327.5pt;width:14.15pt;height:56.7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" filled="f" stroked="f">
              <v:textbox style="layout-flow:vertical;mso-layout-flow-alt:bottom-to-top" inset=".5mm,.5mm,.5mm,.5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35552" behindDoc="0" locked="0" layoutInCell="1" allowOverlap="1" wp14:anchorId="292BF50E" wp14:editId="1664E1A5">
              <wp:simplePos x="0" y="0"/>
              <wp:positionH relativeFrom="column">
                <wp:posOffset>-2844800</wp:posOffset>
              </wp:positionH>
              <wp:positionV relativeFrom="paragraph">
                <wp:posOffset>-4159250</wp:posOffset>
              </wp:positionV>
              <wp:extent cx="179705" cy="720090"/>
              <wp:effectExtent l="3175" t="3175" r="0" b="635"/>
              <wp:wrapNone/>
              <wp:docPr id="4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18000" tIns="18000" rIns="18000" bIns="18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2BF50E" id="Text Box 218" o:spid="_x0000_s1102" type="#_x0000_t202" style="position:absolute;margin-left:-224pt;margin-top:-327.5pt;width:14.15pt;height:56.7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" filled="f" stroked="f">
              <v:textbox style="layout-flow:vertical;mso-layout-flow-alt:bottom-to-top" inset=".5mm,.5mm,.5mm,.5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732480" behindDoc="0" locked="0" layoutInCell="1" allowOverlap="1" wp14:anchorId="37313C53" wp14:editId="76E41DA2">
              <wp:simplePos x="0" y="0"/>
              <wp:positionH relativeFrom="column">
                <wp:posOffset>-3096260</wp:posOffset>
              </wp:positionH>
              <wp:positionV relativeFrom="paragraph">
                <wp:posOffset>-3439160</wp:posOffset>
              </wp:positionV>
              <wp:extent cx="182880" cy="3078480"/>
              <wp:effectExtent l="0" t="0" r="0" b="0"/>
              <wp:wrapNone/>
              <wp:docPr id="34" name="Group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2880" cy="3078480"/>
                        <a:chOff x="750" y="10929"/>
                        <a:chExt cx="288" cy="4848"/>
                      </a:xfrm>
                    </wpg:grpSpPr>
                    <wps:wsp>
                      <wps:cNvPr id="41" name="Text Box 215"/>
                      <wps:cNvSpPr txBox="1">
                        <a:spLocks noChangeArrowheads="1"/>
                      </wps:cNvSpPr>
                      <wps:spPr bwMode="auto">
                        <a:xfrm>
                          <a:off x="750" y="12357"/>
                          <a:ext cx="288" cy="19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BD43A2" w:rsidRDefault="00841467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  <wps:wsp>
                      <wps:cNvPr id="42" name="Text Box 216"/>
                      <wps:cNvSpPr txBox="1">
                        <a:spLocks noChangeArrowheads="1"/>
                      </wps:cNvSpPr>
                      <wps:spPr bwMode="auto">
                        <a:xfrm>
                          <a:off x="750" y="14349"/>
                          <a:ext cx="288" cy="1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BD43A2" w:rsidRDefault="00841467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  <wps:wsp>
                      <wps:cNvPr id="43" name="Text Box 217"/>
                      <wps:cNvSpPr txBox="1">
                        <a:spLocks noChangeArrowheads="1"/>
                      </wps:cNvSpPr>
                      <wps:spPr bwMode="auto">
                        <a:xfrm>
                          <a:off x="750" y="10929"/>
                          <a:ext cx="288" cy="1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BD43A2" w:rsidRDefault="00841467" w:rsidP="004819D7">
                            <w:pPr>
                              <w:jc w:val="center"/>
                              <w:rPr>
                                <w:w w:val="75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Взам</w:t>
                            </w:r>
                            <w:proofErr w:type="spellEnd"/>
                            <w:r w:rsidRPr="00BD43A2">
                              <w:rPr>
                                <w:w w:val="75"/>
                                <w:sz w:val="19"/>
                                <w:szCs w:val="19"/>
                              </w:rPr>
                              <w:t>. инв. №</w:t>
                            </w:r>
                          </w:p>
                        </w:txbxContent>
                      </wps:txbx>
                      <wps:bodyPr rot="0" vert="vert270" wrap="square" lIns="18000" tIns="0" rIns="3600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313C53" id="Group 214" o:spid="_x0000_s1103" style="position:absolute;margin-left:-243.8pt;margin-top:-270.8pt;width:14.4pt;height:242.4pt;z-index:251732480" coordorigin="750,10929" coordsize="288,4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">
              <v:shape id="Text Box 215" o:spid="_x0000_s1104" type="#_x0000_t202" style="position:absolute;left:750;top:12357;width:288;height:1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841467" w:rsidRPr="00BD43A2" w:rsidRDefault="00841467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Подп. и дата</w:t>
                      </w:r>
                    </w:p>
                  </w:txbxContent>
                </v:textbox>
              </v:shape>
              <v:shape id="Text Box 216" o:spid="_x0000_s1105" type="#_x0000_t202" style="position:absolute;left:750;top:14349;width:28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841467" w:rsidRPr="00BD43A2" w:rsidRDefault="00841467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Инв. № подл.</w:t>
                      </w:r>
                    </w:p>
                  </w:txbxContent>
                </v:textbox>
              </v:shape>
              <v:shape id="Text Box 217" o:spid="_x0000_s1106" type="#_x0000_t202" style="position:absolute;left:750;top:10929;width:288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" filled="f" stroked="f">
                <v:textbox style="layout-flow:vertical;mso-layout-flow-alt:bottom-to-top" inset=".5mm,0,1mm,0">
                  <w:txbxContent>
                    <w:p w:rsidR="00841467" w:rsidRPr="00BD43A2" w:rsidRDefault="00841467" w:rsidP="004819D7">
                      <w:pPr>
                        <w:jc w:val="center"/>
                        <w:rPr>
                          <w:w w:val="75"/>
                          <w:sz w:val="19"/>
                          <w:szCs w:val="19"/>
                        </w:rPr>
                      </w:pPr>
                      <w:proofErr w:type="spellStart"/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Взам</w:t>
                      </w:r>
                      <w:proofErr w:type="spellEnd"/>
                      <w:r w:rsidRPr="00BD43A2">
                        <w:rPr>
                          <w:w w:val="75"/>
                          <w:sz w:val="19"/>
                          <w:szCs w:val="19"/>
                        </w:rPr>
                        <w:t>. инв. №</w:t>
                      </w:r>
                    </w:p>
                  </w:txbxContent>
                </v:textbox>
              </v:shape>
            </v:group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3200" behindDoc="0" locked="0" layoutInCell="1" allowOverlap="1" wp14:anchorId="2851B5C1" wp14:editId="61B68826">
              <wp:simplePos x="0" y="0"/>
              <wp:positionH relativeFrom="page">
                <wp:posOffset>-2844165</wp:posOffset>
              </wp:positionH>
              <wp:positionV relativeFrom="paragraph">
                <wp:posOffset>-3454400</wp:posOffset>
              </wp:positionV>
              <wp:extent cx="0" cy="3089910"/>
              <wp:effectExtent l="22860" t="22225" r="15240" b="21590"/>
              <wp:wrapNone/>
              <wp:docPr id="29" name="Line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308991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965AB1" id="Line 231" o:spid="_x0000_s1026" style="position:absolute;flip:y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23.95pt,-272pt" to="-223.95pt,-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7904" behindDoc="0" locked="0" layoutInCell="1" allowOverlap="1" wp14:anchorId="32920E3F" wp14:editId="283944B4">
              <wp:simplePos x="0" y="0"/>
              <wp:positionH relativeFrom="column">
                <wp:posOffset>-3398520</wp:posOffset>
              </wp:positionH>
              <wp:positionV relativeFrom="page">
                <wp:posOffset>-3441065</wp:posOffset>
              </wp:positionV>
              <wp:extent cx="426720" cy="0"/>
              <wp:effectExtent l="20955" t="16510" r="19050" b="21590"/>
              <wp:wrapNone/>
              <wp:docPr id="28" name="Line 2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F552F6" id="Line 206" o:spid="_x0000_s1026" style="position:absolute;flip:x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67.6pt,-270.95pt" to="-234pt,-2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" strokeweight="2.25pt">
              <w10:wrap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0192" behindDoc="0" locked="0" layoutInCell="1" allowOverlap="1" wp14:anchorId="380D819C" wp14:editId="79321DCD">
              <wp:simplePos x="0" y="0"/>
              <wp:positionH relativeFrom="page">
                <wp:posOffset>-3024505</wp:posOffset>
              </wp:positionH>
              <wp:positionV relativeFrom="page">
                <wp:posOffset>-3441700</wp:posOffset>
              </wp:positionV>
              <wp:extent cx="426720" cy="0"/>
              <wp:effectExtent l="23495" t="15875" r="16510" b="22225"/>
              <wp:wrapNone/>
              <wp:docPr id="27" name="Line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AAE530" id="Line 210" o:spid="_x0000_s1026" style="position:absolute;flip:x;z-index:2517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38.15pt,-271pt" to="-204.55pt,-2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7120" behindDoc="0" locked="0" layoutInCell="1" allowOverlap="1" wp14:anchorId="12AE4367" wp14:editId="425C78B2">
              <wp:simplePos x="0" y="0"/>
              <wp:positionH relativeFrom="page">
                <wp:posOffset>-3024505</wp:posOffset>
              </wp:positionH>
              <wp:positionV relativeFrom="paragraph">
                <wp:posOffset>-2538095</wp:posOffset>
              </wp:positionV>
              <wp:extent cx="426720" cy="0"/>
              <wp:effectExtent l="23495" t="14605" r="16510" b="23495"/>
              <wp:wrapNone/>
              <wp:docPr id="26" name="Line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672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2F25CD" id="Line 209" o:spid="_x0000_s1026" style="position:absolute;flip:x;z-index:2517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38.15pt,-199.85pt" to="-204.55pt,-19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4048" behindDoc="0" locked="0" layoutInCell="1" allowOverlap="1" wp14:anchorId="708F19EE" wp14:editId="3CE2B46D">
              <wp:simplePos x="0" y="0"/>
              <wp:positionH relativeFrom="page">
                <wp:posOffset>-3024505</wp:posOffset>
              </wp:positionH>
              <wp:positionV relativeFrom="page">
                <wp:posOffset>-3441065</wp:posOffset>
              </wp:positionV>
              <wp:extent cx="0" cy="3085465"/>
              <wp:effectExtent l="23495" t="16510" r="14605" b="22225"/>
              <wp:wrapNone/>
              <wp:docPr id="25" name="Line 2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308546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C61F0D" id="Line 208" o:spid="_x0000_s1026" style="position:absolute;flip:x;z-index: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38.15pt,-270.95pt" to="-238.15pt,-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7056" behindDoc="0" locked="0" layoutInCell="1" allowOverlap="1" wp14:anchorId="603081E7" wp14:editId="3FF45F9F">
              <wp:simplePos x="0" y="0"/>
              <wp:positionH relativeFrom="column">
                <wp:posOffset>-1938020</wp:posOffset>
              </wp:positionH>
              <wp:positionV relativeFrom="paragraph">
                <wp:posOffset>-547370</wp:posOffset>
              </wp:positionV>
              <wp:extent cx="720090" cy="180975"/>
              <wp:effectExtent l="0" t="0" r="0" b="4445"/>
              <wp:wrapNone/>
              <wp:docPr id="24" name="Text 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1100F4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0800" tIns="18000" rIns="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3081E7" id="Text Box 225" o:spid="_x0000_s1107" type="#_x0000_t202" style="position:absolute;margin-left:-152.6pt;margin-top:-43.1pt;width:56.7pt;height:14.2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" filled="f" stroked="f">
              <v:textbox inset=".3mm,.5mm,0,1mm">
                <w:txbxContent>
                  <w:p w:rsidR="00841467" w:rsidRPr="001100F4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60128" behindDoc="0" locked="0" layoutInCell="1" allowOverlap="1" wp14:anchorId="1D053566" wp14:editId="6BDE4D57">
              <wp:simplePos x="0" y="0"/>
              <wp:positionH relativeFrom="column">
                <wp:posOffset>-453390</wp:posOffset>
              </wp:positionH>
              <wp:positionV relativeFrom="paragraph">
                <wp:posOffset>-546100</wp:posOffset>
              </wp:positionV>
              <wp:extent cx="377190" cy="180975"/>
              <wp:effectExtent l="3810" t="0" r="0" b="3175"/>
              <wp:wrapNone/>
              <wp:docPr id="23" name="Text Box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10800" tIns="36000" rIns="108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53566" id="Text Box 226" o:spid="_x0000_s1108" type="#_x0000_t202" style="position:absolute;margin-left:-35.7pt;margin-top:-43pt;width:29.7pt;height:14.2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" filled="f" stroked="f">
              <v:textbox inset=".3mm,1mm,.3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53984" behindDoc="0" locked="0" layoutInCell="1" allowOverlap="1" wp14:anchorId="4A49E0CA" wp14:editId="0F418BAA">
              <wp:simplePos x="0" y="0"/>
              <wp:positionH relativeFrom="column">
                <wp:posOffset>-2430145</wp:posOffset>
              </wp:positionH>
              <wp:positionV relativeFrom="paragraph">
                <wp:posOffset>-553085</wp:posOffset>
              </wp:positionV>
              <wp:extent cx="720090" cy="180975"/>
              <wp:effectExtent l="0" t="0" r="0" b="635"/>
              <wp:wrapNone/>
              <wp:docPr id="22" name="Text Box 2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2F498A" w:rsidRDefault="00841467" w:rsidP="004819D7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9E0CA" id="Text Box 224" o:spid="_x0000_s1109" type="#_x0000_t202" style="position:absolute;margin-left:-191.35pt;margin-top:-43.55pt;width:56.7pt;height:14.2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" filled="f" stroked="f">
              <v:textbox inset=".5mm,.5mm,.5mm,1mm">
                <w:txbxContent>
                  <w:p w:rsidR="00841467" w:rsidRPr="002F498A" w:rsidRDefault="00841467" w:rsidP="004819D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9408" behindDoc="0" locked="0" layoutInCell="1" allowOverlap="1" wp14:anchorId="6097A9E9" wp14:editId="355E2F7B">
              <wp:simplePos x="0" y="0"/>
              <wp:positionH relativeFrom="page">
                <wp:posOffset>-3150235</wp:posOffset>
              </wp:positionH>
              <wp:positionV relativeFrom="page">
                <wp:posOffset>-4881880</wp:posOffset>
              </wp:positionV>
              <wp:extent cx="541020" cy="0"/>
              <wp:effectExtent l="12065" t="13970" r="8890" b="14605"/>
              <wp:wrapNone/>
              <wp:docPr id="21" name="Line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10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F7A32D" id="Line 213" o:spid="_x0000_s1026" style="position:absolute;flip:x;z-index:2517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48.05pt,-384.4pt" to="-205.45pt,-3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6336" behindDoc="0" locked="0" layoutInCell="1" allowOverlap="1" wp14:anchorId="7950415F" wp14:editId="16E8C27D">
              <wp:simplePos x="0" y="0"/>
              <wp:positionH relativeFrom="page">
                <wp:posOffset>-3150235</wp:posOffset>
              </wp:positionH>
              <wp:positionV relativeFrom="paragraph">
                <wp:posOffset>-4163060</wp:posOffset>
              </wp:positionV>
              <wp:extent cx="541020" cy="0"/>
              <wp:effectExtent l="12065" t="8890" r="8890" b="10160"/>
              <wp:wrapNone/>
              <wp:docPr id="20" name="Line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10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6C1DA4" id="Line 212" o:spid="_x0000_s1026" style="position:absolute;flip:x;z-index:2517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248.05pt,-327.8pt" to="-205.45pt,-3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" strokeweight="1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3264" behindDoc="0" locked="0" layoutInCell="1" allowOverlap="1" wp14:anchorId="7A79FB51" wp14:editId="34AB3E53">
              <wp:simplePos x="0" y="0"/>
              <wp:positionH relativeFrom="column">
                <wp:posOffset>-3152140</wp:posOffset>
              </wp:positionH>
              <wp:positionV relativeFrom="paragraph">
                <wp:posOffset>-3442970</wp:posOffset>
              </wp:positionV>
              <wp:extent cx="293370" cy="0"/>
              <wp:effectExtent l="10160" t="14605" r="10795" b="13970"/>
              <wp:wrapNone/>
              <wp:docPr id="19" name="Line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9337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9F1C8A" id="Line 211" o:spid="_x0000_s1026" style="position:absolute;flip:x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8.2pt,-271.1pt" to="-225.1pt,-2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" strokeweight="1pt"/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0976" behindDoc="0" locked="0" layoutInCell="1" allowOverlap="1" wp14:anchorId="2882BF36" wp14:editId="3AEE31EA">
              <wp:simplePos x="0" y="0"/>
              <wp:positionH relativeFrom="column">
                <wp:posOffset>-3152140</wp:posOffset>
              </wp:positionH>
              <wp:positionV relativeFrom="paragraph">
                <wp:posOffset>-3442970</wp:posOffset>
              </wp:positionV>
              <wp:extent cx="293370" cy="0"/>
              <wp:effectExtent l="10160" t="5080" r="10795" b="13970"/>
              <wp:wrapNone/>
              <wp:docPr id="18" name="Line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9337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F422B0" id="Line 207" o:spid="_x0000_s1026" style="position:absolute;flip:x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8.2pt,-271.1pt" to="-225.1pt,-2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"/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4832" behindDoc="0" locked="0" layoutInCell="1" allowOverlap="1" wp14:anchorId="5EFDB9CB" wp14:editId="46CD8E24">
              <wp:simplePos x="0" y="0"/>
              <wp:positionH relativeFrom="page">
                <wp:posOffset>-2232025</wp:posOffset>
              </wp:positionH>
              <wp:positionV relativeFrom="page">
                <wp:posOffset>-1814830</wp:posOffset>
              </wp:positionV>
              <wp:extent cx="0" cy="544830"/>
              <wp:effectExtent l="15875" t="23495" r="22225" b="22225"/>
              <wp:wrapNone/>
              <wp:docPr id="17" name="Line 2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54483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9C2A47" id="Line 205" o:spid="_x0000_s1026" style="position:absolute;flip:x;z-index:2517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75.75pt,-142.9pt" to="-175.75pt,-1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1760" behindDoc="0" locked="0" layoutInCell="1" allowOverlap="1" wp14:anchorId="56D2DC69" wp14:editId="725E801C">
              <wp:simplePos x="0" y="0"/>
              <wp:positionH relativeFrom="page">
                <wp:posOffset>-1511935</wp:posOffset>
              </wp:positionH>
              <wp:positionV relativeFrom="paragraph">
                <wp:posOffset>-1818005</wp:posOffset>
              </wp:positionV>
              <wp:extent cx="0" cy="544830"/>
              <wp:effectExtent l="21590" t="20320" r="16510" b="15875"/>
              <wp:wrapNone/>
              <wp:docPr id="16" name="Line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54483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CF4FB4" id="Line 204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19.05pt,-143.15pt" to="-119.05pt,-1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8688" behindDoc="0" locked="0" layoutInCell="1" allowOverlap="1" wp14:anchorId="2E659574" wp14:editId="0A23508C">
              <wp:simplePos x="0" y="0"/>
              <wp:positionH relativeFrom="page">
                <wp:posOffset>2088515</wp:posOffset>
              </wp:positionH>
              <wp:positionV relativeFrom="page">
                <wp:posOffset>-1271270</wp:posOffset>
              </wp:positionV>
              <wp:extent cx="0" cy="906780"/>
              <wp:effectExtent l="21590" t="14605" r="16510" b="21590"/>
              <wp:wrapNone/>
              <wp:docPr id="15" name="Line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90678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82841C" id="Line 202" o:spid="_x0000_s1026" style="position:absolute;flip:x;z-index: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4.45pt,-100.1pt" to="164.45pt,-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07D5B054" wp14:editId="2BDA3319">
              <wp:simplePos x="0" y="0"/>
              <wp:positionH relativeFrom="page">
                <wp:posOffset>-252095</wp:posOffset>
              </wp:positionH>
              <wp:positionV relativeFrom="paragraph">
                <wp:posOffset>-1816100</wp:posOffset>
              </wp:positionV>
              <wp:extent cx="0" cy="1443990"/>
              <wp:effectExtent l="14605" t="22225" r="23495" b="19685"/>
              <wp:wrapNone/>
              <wp:docPr id="14" name="Line 2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FD0943" id="Line 201" o:spid="_x0000_s1026" style="position:absolute;flip:x;z-index:2516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9.85pt,-143pt" to="-19.85pt,-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2544" behindDoc="0" locked="0" layoutInCell="1" allowOverlap="1" wp14:anchorId="6CE722D7" wp14:editId="7A308D5C">
              <wp:simplePos x="0" y="0"/>
              <wp:positionH relativeFrom="page">
                <wp:posOffset>-612140</wp:posOffset>
              </wp:positionH>
              <wp:positionV relativeFrom="paragraph">
                <wp:posOffset>-1816100</wp:posOffset>
              </wp:positionV>
              <wp:extent cx="0" cy="1443990"/>
              <wp:effectExtent l="16510" t="22225" r="21590" b="19685"/>
              <wp:wrapNone/>
              <wp:docPr id="13" name="Line 2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8D44B8" id="Line 200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48.2pt,-143pt" to="-48.2pt,-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" strokeweight="2.25pt">
              <w10:wrap anchorx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33ABFAFC" wp14:editId="67C85310">
              <wp:simplePos x="0" y="0"/>
              <wp:positionH relativeFrom="page">
                <wp:posOffset>-1151890</wp:posOffset>
              </wp:positionH>
              <wp:positionV relativeFrom="page">
                <wp:posOffset>-1813560</wp:posOffset>
              </wp:positionV>
              <wp:extent cx="0" cy="1443990"/>
              <wp:effectExtent l="19685" t="15240" r="18415" b="17145"/>
              <wp:wrapNone/>
              <wp:docPr id="12" name="Line 1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138E68" id="Line 199" o:spid="_x0000_s1026" style="position:absolute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90.7pt,-142.8pt" to="-90.7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0B276B87" wp14:editId="0254BDF0">
              <wp:simplePos x="0" y="0"/>
              <wp:positionH relativeFrom="page">
                <wp:posOffset>-1871980</wp:posOffset>
              </wp:positionH>
              <wp:positionV relativeFrom="page">
                <wp:posOffset>-1813560</wp:posOffset>
              </wp:positionV>
              <wp:extent cx="0" cy="1443990"/>
              <wp:effectExtent l="23495" t="15240" r="14605" b="17145"/>
              <wp:wrapNone/>
              <wp:docPr id="11" name="Line 1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144399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F2D274" id="Line 198" o:spid="_x0000_s1026" style="position:absolute;flip:x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47.4pt,-142.8pt" to="-147.4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080753E4" wp14:editId="1C2A120C">
              <wp:simplePos x="0" y="0"/>
              <wp:positionH relativeFrom="page">
                <wp:posOffset>2080895</wp:posOffset>
              </wp:positionH>
              <wp:positionV relativeFrom="page">
                <wp:posOffset>-1089660</wp:posOffset>
              </wp:positionV>
              <wp:extent cx="1809750" cy="0"/>
              <wp:effectExtent l="23495" t="15240" r="14605" b="22860"/>
              <wp:wrapNone/>
              <wp:docPr id="10" name="Line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180975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F20CFD" id="Line 197" o:spid="_x0000_s1026" style="position:absolute;flip:x y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3.85pt,-85.8pt" to="306.35pt,-8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15031405" wp14:editId="3223BADA">
              <wp:simplePos x="0" y="0"/>
              <wp:positionH relativeFrom="page">
                <wp:posOffset>-2592070</wp:posOffset>
              </wp:positionH>
              <wp:positionV relativeFrom="page">
                <wp:posOffset>-1814830</wp:posOffset>
              </wp:positionV>
              <wp:extent cx="6480175" cy="0"/>
              <wp:effectExtent l="17780" t="23495" r="17145" b="14605"/>
              <wp:wrapNone/>
              <wp:docPr id="9" name="Line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8FE76E" id="Line 196" o:spid="_x0000_s1026" style="position:absolute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42.9pt" to="306.15pt,-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1FC413C7" wp14:editId="40377B91">
              <wp:simplePos x="0" y="0"/>
              <wp:positionH relativeFrom="page">
                <wp:posOffset>-2592070</wp:posOffset>
              </wp:positionH>
              <wp:positionV relativeFrom="page">
                <wp:posOffset>-547370</wp:posOffset>
              </wp:positionV>
              <wp:extent cx="2354580" cy="0"/>
              <wp:effectExtent l="8255" t="14605" r="8890" b="13970"/>
              <wp:wrapNone/>
              <wp:docPr id="8" name="Line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DC9189" id="Line 195" o:spid="_x0000_s1026" style="position:absolute;flip:x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43.1pt" to="-18.7pt,-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2B8C49B3" wp14:editId="3FF415EB">
              <wp:simplePos x="0" y="0"/>
              <wp:positionH relativeFrom="page">
                <wp:posOffset>-2592070</wp:posOffset>
              </wp:positionH>
              <wp:positionV relativeFrom="page">
                <wp:posOffset>-730885</wp:posOffset>
              </wp:positionV>
              <wp:extent cx="2354580" cy="0"/>
              <wp:effectExtent l="8255" t="12065" r="8890" b="6985"/>
              <wp:wrapNone/>
              <wp:docPr id="7" name="Line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EDE2C3" id="Line 194" o:spid="_x0000_s1026" style="position:absolute;flip:x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57.55pt" to="-18.7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/irHAIAADU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11F9B390" wp14:editId="336A50F6">
              <wp:simplePos x="0" y="0"/>
              <wp:positionH relativeFrom="page">
                <wp:posOffset>-2592070</wp:posOffset>
              </wp:positionH>
              <wp:positionV relativeFrom="page">
                <wp:posOffset>-907415</wp:posOffset>
              </wp:positionV>
              <wp:extent cx="2354580" cy="0"/>
              <wp:effectExtent l="8255" t="6985" r="8890" b="12065"/>
              <wp:wrapNone/>
              <wp:docPr id="6" name="Line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DFE941" id="Line 193" o:spid="_x0000_s1026" style="position:absolute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71.45pt" to="-18.7pt,-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10B0C94F" wp14:editId="69278A4D">
              <wp:simplePos x="0" y="0"/>
              <wp:positionH relativeFrom="page">
                <wp:posOffset>-2592070</wp:posOffset>
              </wp:positionH>
              <wp:positionV relativeFrom="page">
                <wp:posOffset>-1093470</wp:posOffset>
              </wp:positionV>
              <wp:extent cx="2354580" cy="0"/>
              <wp:effectExtent l="8255" t="11430" r="8890" b="7620"/>
              <wp:wrapNone/>
              <wp:docPr id="5" name="Line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046EED" id="Line 192" o:spid="_x0000_s1026" style="position:absolute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86.1pt" to="-18.7pt,-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2CF1AB6D" wp14:editId="4E4A4D50">
              <wp:simplePos x="0" y="0"/>
              <wp:positionH relativeFrom="page">
                <wp:posOffset>-2592070</wp:posOffset>
              </wp:positionH>
              <wp:positionV relativeFrom="page">
                <wp:posOffset>-1634490</wp:posOffset>
              </wp:positionV>
              <wp:extent cx="2354580" cy="0"/>
              <wp:effectExtent l="8255" t="13335" r="8890" b="15240"/>
              <wp:wrapNone/>
              <wp:docPr id="4" name="Line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13D49B" id="Line 191" o:spid="_x0000_s1026" style="position:absolute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28.7pt" to="-18.7pt,-1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" strokeweight="1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384D24D" wp14:editId="69849E73">
              <wp:simplePos x="0" y="0"/>
              <wp:positionH relativeFrom="page">
                <wp:posOffset>-2592070</wp:posOffset>
              </wp:positionH>
              <wp:positionV relativeFrom="page">
                <wp:posOffset>-1450975</wp:posOffset>
              </wp:positionV>
              <wp:extent cx="2354580" cy="0"/>
              <wp:effectExtent l="17780" t="15875" r="18415" b="22225"/>
              <wp:wrapNone/>
              <wp:docPr id="3" name="Line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5458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6E85BC" id="Line 190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04.1pt,-114.25pt" to="-18.7pt,-1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" strokeweight="2.25pt">
              <w10:wrap anchorx="page" anchory="page"/>
            </v:lin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1296" behindDoc="0" locked="0" layoutInCell="1" allowOverlap="1" wp14:anchorId="1FBF90C0" wp14:editId="1320C99A">
              <wp:simplePos x="0" y="0"/>
              <wp:positionH relativeFrom="page">
                <wp:posOffset>3420110</wp:posOffset>
              </wp:positionH>
              <wp:positionV relativeFrom="page">
                <wp:posOffset>10081895</wp:posOffset>
              </wp:positionV>
              <wp:extent cx="3959860" cy="178435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59860" cy="17843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0" w:type="auto"/>
                            <w:jc w:val="center"/>
                            <w:tblLook w:val="04A0" w:firstRow="1" w:lastRow="0" w:firstColumn="1" w:lastColumn="0" w:noHBand="0" w:noVBand="1"/>
                          </w:tblPr>
                          <w:tblGrid>
                            <w:gridCol w:w="4390"/>
                            <w:gridCol w:w="1816"/>
                          </w:tblGrid>
                          <w:tr w:rsidR="00841467" w:rsidRPr="00F45FFB" w:rsidTr="004819D7">
                            <w:trPr>
                              <w:jc w:val="center"/>
                            </w:trPr>
                            <w:tc>
                              <w:tcPr>
                                <w:tcW w:w="4390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rPr>
                                    <w:color w:val="000000"/>
                                    <w:w w:val="75"/>
                                    <w:szCs w:val="28"/>
                                  </w:rPr>
                                </w:pPr>
                                <w:r w:rsidRPr="00F45FFB">
                                  <w:rPr>
                                    <w:color w:val="000000"/>
                                    <w:w w:val="75"/>
                                    <w:szCs w:val="28"/>
                                  </w:rPr>
                                  <w:t>Копировал:</w:t>
                                </w:r>
                              </w:p>
                            </w:tc>
                            <w:tc>
                              <w:tcPr>
                                <w:tcW w:w="1816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jc w:val="right"/>
                                  <w:rPr>
                                    <w:color w:val="000000"/>
                                    <w:w w:val="75"/>
                                    <w:sz w:val="22"/>
                                    <w:szCs w:val="26"/>
                                  </w:rPr>
                                </w:pPr>
                                <w:r w:rsidRPr="00F45FFB">
                                  <w:rPr>
                                    <w:color w:val="000000"/>
                                    <w:w w:val="75"/>
                                    <w:szCs w:val="26"/>
                                  </w:rPr>
                                  <w:t xml:space="preserve"> Формат А4</w:t>
                                </w:r>
                              </w:p>
                            </w:tc>
                          </w:tr>
                          <w:tr w:rsidR="00841467" w:rsidRPr="00F45FFB" w:rsidTr="004819D7">
                            <w:trPr>
                              <w:jc w:val="center"/>
                            </w:trPr>
                            <w:tc>
                              <w:tcPr>
                                <w:tcW w:w="4390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rPr>
                                    <w:color w:val="000000"/>
                                    <w:sz w:val="26"/>
                                    <w:szCs w:val="2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16" w:type="dxa"/>
                                <w:shd w:val="clear" w:color="auto" w:fill="auto"/>
                              </w:tcPr>
                              <w:p w:rsidR="00841467" w:rsidRPr="00F45FFB" w:rsidRDefault="00841467" w:rsidP="00F45FFB">
                                <w:pPr>
                                  <w:jc w:val="right"/>
                                  <w:rPr>
                                    <w:color w:val="000000"/>
                                    <w:sz w:val="26"/>
                                    <w:szCs w:val="26"/>
                                  </w:rPr>
                                </w:pPr>
                              </w:p>
                            </w:tc>
                          </w:tr>
                        </w:tbl>
                        <w:p w:rsidR="00841467" w:rsidRPr="00F45FFB" w:rsidRDefault="00841467" w:rsidP="00641D3E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BF90C0" id="Rectangle 2" o:spid="_x0000_s1110" style="position:absolute;margin-left:269.3pt;margin-top:793.85pt;width:311.8pt;height:14.05pt;z-index:25151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" filled="f" stroked="f" strokeweight="1pt">
              <v:path arrowok="t"/>
              <v:textbox inset="0,0,0,0">
                <w:txbxContent>
                  <w:tbl>
                    <w:tblPr>
                      <w:tblW w:w="0" w:type="auto"/>
                      <w:jc w:val="center"/>
                      <w:tblLook w:val="04A0" w:firstRow="1" w:lastRow="0" w:firstColumn="1" w:lastColumn="0" w:noHBand="0" w:noVBand="1"/>
                    </w:tblPr>
                    <w:tblGrid>
                      <w:gridCol w:w="4390"/>
                      <w:gridCol w:w="1816"/>
                    </w:tblGrid>
                    <w:tr w:rsidR="00841467" w:rsidRPr="00F45FFB" w:rsidTr="004819D7">
                      <w:trPr>
                        <w:jc w:val="center"/>
                      </w:trPr>
                      <w:tc>
                        <w:tcPr>
                          <w:tcW w:w="4390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rPr>
                              <w:color w:val="000000"/>
                              <w:w w:val="75"/>
                              <w:szCs w:val="28"/>
                            </w:rPr>
                          </w:pPr>
                          <w:r w:rsidRPr="00F45FFB">
                            <w:rPr>
                              <w:color w:val="000000"/>
                              <w:w w:val="75"/>
                              <w:szCs w:val="28"/>
                            </w:rPr>
                            <w:t>Копировал:</w:t>
                          </w:r>
                        </w:p>
                      </w:tc>
                      <w:tc>
                        <w:tcPr>
                          <w:tcW w:w="1816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jc w:val="right"/>
                            <w:rPr>
                              <w:color w:val="000000"/>
                              <w:w w:val="75"/>
                              <w:sz w:val="22"/>
                              <w:szCs w:val="26"/>
                            </w:rPr>
                          </w:pPr>
                          <w:r w:rsidRPr="00F45FFB">
                            <w:rPr>
                              <w:color w:val="000000"/>
                              <w:w w:val="75"/>
                              <w:szCs w:val="26"/>
                            </w:rPr>
                            <w:t xml:space="preserve"> Формат А4</w:t>
                          </w:r>
                        </w:p>
                      </w:tc>
                    </w:tr>
                    <w:tr w:rsidR="00841467" w:rsidRPr="00F45FFB" w:rsidTr="004819D7">
                      <w:trPr>
                        <w:jc w:val="center"/>
                      </w:trPr>
                      <w:tc>
                        <w:tcPr>
                          <w:tcW w:w="4390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c>
                      <w:tc>
                        <w:tcPr>
                          <w:tcW w:w="1816" w:type="dxa"/>
                          <w:shd w:val="clear" w:color="auto" w:fill="auto"/>
                        </w:tcPr>
                        <w:p w:rsidR="00841467" w:rsidRPr="00F45FFB" w:rsidRDefault="00841467" w:rsidP="00F45FFB">
                          <w:pPr>
                            <w:jc w:val="right"/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c>
                    </w:tr>
                  </w:tbl>
                  <w:p w:rsidR="00841467" w:rsidRPr="00F45FFB" w:rsidRDefault="00841467" w:rsidP="00641D3E">
                    <w:pPr>
                      <w:rPr>
                        <w:color w:val="000000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6592" behindDoc="0" locked="0" layoutInCell="1" allowOverlap="1" wp14:anchorId="6BE2E718" wp14:editId="7AC86EDD">
              <wp:simplePos x="0" y="0"/>
              <wp:positionH relativeFrom="page">
                <wp:posOffset>2341245</wp:posOffset>
              </wp:positionH>
              <wp:positionV relativeFrom="page">
                <wp:posOffset>8822055</wp:posOffset>
              </wp:positionV>
              <wp:extent cx="539750" cy="179705"/>
              <wp:effectExtent l="0" t="0" r="0" b="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EC3477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E2E718" id="Text Box 53" o:spid="_x0000_s1111" type="#_x0000_t202" style="position:absolute;margin-left:184.35pt;margin-top:694.65pt;width:42.5pt;height:14.15pt;z-index:2515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" filled="f" stroked="f" strokeweight=".5pt">
              <v:path arrowok="t"/>
              <v:textbox inset="0,0,0,0">
                <w:txbxContent>
                  <w:p w:rsidR="00841467" w:rsidRPr="006E416F" w:rsidRDefault="00841467" w:rsidP="00EC3477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8944" behindDoc="0" locked="0" layoutInCell="1" allowOverlap="1" wp14:anchorId="76520AE5" wp14:editId="4478E1B6">
              <wp:simplePos x="0" y="0"/>
              <wp:positionH relativeFrom="page">
                <wp:posOffset>2880995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9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124CDB" w:rsidRDefault="00124CDB" w:rsidP="00A21EC6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 w:rsidRPr="00124CDB">
                            <w:rPr>
                              <w:w w:val="75"/>
                              <w:sz w:val="18"/>
                              <w:szCs w:val="18"/>
                            </w:rPr>
                            <w:t>21.10.21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520AE5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112" type="#_x0000_t202" style="position:absolute;margin-left:226.85pt;margin-top:694.6pt;width:28.35pt;height:14.15pt;z-index:2515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124CDB" w:rsidRDefault="00124CDB" w:rsidP="00A21EC6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 w:rsidRPr="00124CDB">
                      <w:rPr>
                        <w:w w:val="75"/>
                        <w:sz w:val="18"/>
                        <w:szCs w:val="18"/>
                      </w:rPr>
                      <w:t>21.10.21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5872" behindDoc="0" locked="0" layoutInCell="1" allowOverlap="1" wp14:anchorId="6C77D9F5" wp14:editId="4CF179D9">
              <wp:simplePos x="0" y="0"/>
              <wp:positionH relativeFrom="page">
                <wp:posOffset>1980565</wp:posOffset>
              </wp:positionH>
              <wp:positionV relativeFrom="page">
                <wp:posOffset>8822055</wp:posOffset>
              </wp:positionV>
              <wp:extent cx="360045" cy="179705"/>
              <wp:effectExtent l="0" t="0" r="0" b="0"/>
              <wp:wrapNone/>
              <wp:docPr id="38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124CDB" w:rsidRDefault="00124CDB" w:rsidP="00A21EC6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124CDB">
                            <w:rPr>
                              <w:w w:val="75"/>
                              <w:sz w:val="20"/>
                              <w:szCs w:val="20"/>
                            </w:rPr>
                            <w:t>492-21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77D9F5" id="Text Box 38" o:spid="_x0000_s1113" type="#_x0000_t202" style="position:absolute;margin-left:155.95pt;margin-top:694.65pt;width:28.35pt;height:14.15pt;z-index:2515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124CDB" w:rsidRDefault="00124CDB" w:rsidP="00A21EC6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124CDB">
                      <w:rPr>
                        <w:w w:val="75"/>
                        <w:sz w:val="20"/>
                        <w:szCs w:val="20"/>
                      </w:rPr>
                      <w:t>492-21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32800" behindDoc="0" locked="0" layoutInCell="1" allowOverlap="1" wp14:anchorId="66DC5EC2" wp14:editId="2F2C2C04">
              <wp:simplePos x="0" y="0"/>
              <wp:positionH relativeFrom="page">
                <wp:posOffset>1620520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124CDB" w:rsidRDefault="00124CDB" w:rsidP="00A21EC6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124CDB">
                            <w:rPr>
                              <w:w w:val="75"/>
                              <w:sz w:val="20"/>
                              <w:szCs w:val="20"/>
                            </w:rPr>
                            <w:t>Зам.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DC5EC2" id="Text Box 37" o:spid="_x0000_s1114" type="#_x0000_t202" style="position:absolute;margin-left:127.6pt;margin-top:694.6pt;width:28.35pt;height:14.15pt;z-index:25153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124CDB" w:rsidRDefault="00124CDB" w:rsidP="00A21EC6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124CDB">
                      <w:rPr>
                        <w:w w:val="75"/>
                        <w:sz w:val="20"/>
                        <w:szCs w:val="20"/>
                      </w:rPr>
                      <w:t>Зам.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9728" behindDoc="0" locked="0" layoutInCell="1" allowOverlap="1" wp14:anchorId="4CA172BD" wp14:editId="68BB9BF7">
              <wp:simplePos x="0" y="0"/>
              <wp:positionH relativeFrom="page">
                <wp:posOffset>1260475</wp:posOffset>
              </wp:positionH>
              <wp:positionV relativeFrom="page">
                <wp:posOffset>8821420</wp:posOffset>
              </wp:positionV>
              <wp:extent cx="360045" cy="179705"/>
              <wp:effectExtent l="0" t="0" r="0" b="0"/>
              <wp:wrapNone/>
              <wp:docPr id="3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A21EC6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A172BD" id="Text Box 36" o:spid="_x0000_s1115" type="#_x0000_t202" style="position:absolute;margin-left:99.25pt;margin-top:694.6pt;width:28.35pt;height:14.15pt;z-index:25152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" filled="f" stroked="f" strokeweight=".5pt">
              <v:path arrowok="t"/>
              <v:textbox inset="0,0,0,0">
                <w:txbxContent>
                  <w:p w:rsidR="00841467" w:rsidRPr="006E416F" w:rsidRDefault="00841467" w:rsidP="00A21EC6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6656" behindDoc="0" locked="0" layoutInCell="1" allowOverlap="1" wp14:anchorId="005B54BC" wp14:editId="4ACE6964">
              <wp:simplePos x="0" y="0"/>
              <wp:positionH relativeFrom="page">
                <wp:posOffset>900430</wp:posOffset>
              </wp:positionH>
              <wp:positionV relativeFrom="page">
                <wp:posOffset>8822055</wp:posOffset>
              </wp:positionV>
              <wp:extent cx="360045" cy="17970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124CDB" w:rsidRDefault="00124CDB" w:rsidP="00A21EC6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124CDB">
                            <w:rPr>
                              <w:w w:val="75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5B54BC" id="Text Box 35" o:spid="_x0000_s1116" type="#_x0000_t202" style="position:absolute;margin-left:70.9pt;margin-top:694.65pt;width:28.35pt;height:14.15pt;z-index:25152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124CDB" w:rsidRDefault="00124CDB" w:rsidP="00A21EC6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124CDB">
                      <w:rPr>
                        <w:w w:val="75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3584" behindDoc="0" locked="0" layoutInCell="1" allowOverlap="1" wp14:anchorId="6BAE0AE7" wp14:editId="0EE52586">
              <wp:simplePos x="0" y="0"/>
              <wp:positionH relativeFrom="page">
                <wp:posOffset>2880995</wp:posOffset>
              </wp:positionH>
              <wp:positionV relativeFrom="page">
                <wp:posOffset>8641080</wp:posOffset>
              </wp:positionV>
              <wp:extent cx="360045" cy="179705"/>
              <wp:effectExtent l="0" t="0" r="0" b="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124CDB" w:rsidRDefault="00124CDB" w:rsidP="00A21EC6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 w:rsidRPr="00124CDB">
                            <w:rPr>
                              <w:w w:val="75"/>
                              <w:sz w:val="18"/>
                              <w:szCs w:val="18"/>
                            </w:rPr>
                            <w:t>03.06.22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AE0AE7" id="Text Box 33" o:spid="_x0000_s1117" type="#_x0000_t202" style="position:absolute;margin-left:226.85pt;margin-top:680.4pt;width:28.35pt;height:14.15pt;z-index:25152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124CDB" w:rsidRDefault="00124CDB" w:rsidP="00A21EC6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 w:rsidRPr="00124CDB">
                      <w:rPr>
                        <w:w w:val="75"/>
                        <w:sz w:val="18"/>
                        <w:szCs w:val="18"/>
                      </w:rPr>
                      <w:t>03.06.22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20512" behindDoc="0" locked="0" layoutInCell="1" allowOverlap="1" wp14:anchorId="07DD44D9" wp14:editId="4EA6F107">
              <wp:simplePos x="0" y="0"/>
              <wp:positionH relativeFrom="page">
                <wp:posOffset>1978025</wp:posOffset>
              </wp:positionH>
              <wp:positionV relativeFrom="page">
                <wp:posOffset>8642350</wp:posOffset>
              </wp:positionV>
              <wp:extent cx="359410" cy="179705"/>
              <wp:effectExtent l="0" t="0" r="0" b="0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124CDB" w:rsidRDefault="00124CDB" w:rsidP="00C12DF1">
                          <w:pPr>
                            <w:jc w:val="center"/>
                            <w:rPr>
                              <w:w w:val="75"/>
                              <w:sz w:val="20"/>
                              <w:szCs w:val="20"/>
                            </w:rPr>
                          </w:pPr>
                          <w:r w:rsidRPr="00124CDB">
                            <w:rPr>
                              <w:w w:val="75"/>
                              <w:sz w:val="20"/>
                              <w:szCs w:val="20"/>
                            </w:rPr>
                            <w:t>801-22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44D9" id="Text Box 32" o:spid="_x0000_s1118" type="#_x0000_t202" style="position:absolute;margin-left:155.75pt;margin-top:680.5pt;width:28.3pt;height:14.15pt;z-index:25152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" filled="f" stroked="f" strokeweight=".5pt">
              <v:path arrowok="t"/>
              <v:textbox inset="0,0,0,0">
                <w:txbxContent>
                  <w:p w:rsidR="00841467" w:rsidRPr="00124CDB" w:rsidRDefault="00124CDB" w:rsidP="00C12DF1">
                    <w:pPr>
                      <w:jc w:val="center"/>
                      <w:rPr>
                        <w:w w:val="75"/>
                        <w:sz w:val="20"/>
                        <w:szCs w:val="20"/>
                      </w:rPr>
                    </w:pPr>
                    <w:r w:rsidRPr="00124CDB">
                      <w:rPr>
                        <w:w w:val="75"/>
                        <w:sz w:val="20"/>
                        <w:szCs w:val="20"/>
                      </w:rPr>
                      <w:t>801-22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7440" behindDoc="0" locked="0" layoutInCell="1" allowOverlap="1" wp14:anchorId="75797C38" wp14:editId="509F7903">
              <wp:simplePos x="0" y="0"/>
              <wp:positionH relativeFrom="page">
                <wp:posOffset>1620520</wp:posOffset>
              </wp:positionH>
              <wp:positionV relativeFrom="page">
                <wp:posOffset>8642350</wp:posOffset>
              </wp:positionV>
              <wp:extent cx="360045" cy="179705"/>
              <wp:effectExtent l="0" t="0" r="0" b="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124CDB" w:rsidRDefault="00124CDB" w:rsidP="00C12DF1">
                          <w:pPr>
                            <w:jc w:val="center"/>
                            <w:rPr>
                              <w:w w:val="75"/>
                              <w:sz w:val="18"/>
                              <w:szCs w:val="18"/>
                            </w:rPr>
                          </w:pPr>
                          <w:r w:rsidRPr="00124CDB">
                            <w:rPr>
                              <w:w w:val="75"/>
                              <w:sz w:val="18"/>
                              <w:szCs w:val="18"/>
                            </w:rPr>
                            <w:t>Зам. все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797C38" id="Text Box 31" o:spid="_x0000_s1119" type="#_x0000_t202" style="position:absolute;margin-left:127.6pt;margin-top:680.5pt;width:28.35pt;height:14.15pt;z-index:25151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" filled="f" stroked="f" strokeweight=".5pt">
              <v:path arrowok="t"/>
              <v:textbox inset="0,0,0,0">
                <w:txbxContent>
                  <w:p w:rsidR="00841467" w:rsidRPr="00124CDB" w:rsidRDefault="00124CDB" w:rsidP="00C12DF1">
                    <w:pPr>
                      <w:jc w:val="center"/>
                      <w:rPr>
                        <w:w w:val="75"/>
                        <w:sz w:val="18"/>
                        <w:szCs w:val="18"/>
                      </w:rPr>
                    </w:pPr>
                    <w:r w:rsidRPr="00124CDB">
                      <w:rPr>
                        <w:w w:val="75"/>
                        <w:sz w:val="18"/>
                        <w:szCs w:val="18"/>
                      </w:rPr>
                      <w:t>Зам. все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14368" behindDoc="0" locked="0" layoutInCell="1" allowOverlap="1" wp14:anchorId="10F24DEC" wp14:editId="3AA40471">
              <wp:simplePos x="0" y="0"/>
              <wp:positionH relativeFrom="page">
                <wp:posOffset>1259840</wp:posOffset>
              </wp:positionH>
              <wp:positionV relativeFrom="page">
                <wp:posOffset>8642350</wp:posOffset>
              </wp:positionV>
              <wp:extent cx="360045" cy="179705"/>
              <wp:effectExtent l="0" t="0" r="0" b="0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C12DF1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F24DEC" id="Text Box 30" o:spid="_x0000_s1120" type="#_x0000_t202" style="position:absolute;margin-left:99.2pt;margin-top:680.5pt;width:28.35pt;height:14.15pt;z-index:25151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" filled="f" stroked="f" strokeweight=".5pt">
              <v:path arrowok="t"/>
              <v:textbox inset="0,0,0,0">
                <w:txbxContent>
                  <w:p w:rsidR="00841467" w:rsidRPr="006E416F" w:rsidRDefault="00841467" w:rsidP="00C12DF1">
                    <w:pPr>
                      <w:jc w:val="center"/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12672" behindDoc="0" locked="0" layoutInCell="1" allowOverlap="1" wp14:anchorId="414B353F" wp14:editId="7D4695B0">
              <wp:simplePos x="0" y="0"/>
              <wp:positionH relativeFrom="page">
                <wp:posOffset>3240405</wp:posOffset>
              </wp:positionH>
              <wp:positionV relativeFrom="page">
                <wp:posOffset>9183370</wp:posOffset>
              </wp:positionV>
              <wp:extent cx="2339975" cy="899795"/>
              <wp:effectExtent l="1905" t="1270" r="1270" b="3810"/>
              <wp:wrapNone/>
              <wp:docPr id="1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1467" w:rsidRPr="00CF3FC9" w:rsidRDefault="00CF3FC9" w:rsidP="00BD1393">
                          <w:pPr>
                            <w:jc w:val="center"/>
                            <w:rPr>
                              <w:w w:val="75"/>
                              <w:szCs w:val="24"/>
                            </w:rPr>
                          </w:pPr>
                          <w:r w:rsidRPr="00CF3FC9">
                            <w:rPr>
                              <w:w w:val="75"/>
                              <w:szCs w:val="24"/>
                            </w:rPr>
                            <w:t>Содержание пояснительной записки</w:t>
                          </w:r>
                        </w:p>
                        <w:p w:rsidR="00841467" w:rsidRPr="00BD1393" w:rsidRDefault="00841467" w:rsidP="00BD1393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0" tIns="288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4B353F" id="Text Box 77" o:spid="_x0000_s1121" type="#_x0000_t202" style="position:absolute;margin-left:255.15pt;margin-top:723.1pt;width:184.25pt;height:70.85pt;z-index:2516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" filled="f" stroked="f" strokeweight=".5pt">
              <v:textbox inset="0,8mm,0,0">
                <w:txbxContent>
                  <w:p w:rsidR="00841467" w:rsidRPr="00CF3FC9" w:rsidRDefault="00CF3FC9" w:rsidP="00BD1393">
                    <w:pPr>
                      <w:jc w:val="center"/>
                      <w:rPr>
                        <w:w w:val="75"/>
                        <w:szCs w:val="24"/>
                      </w:rPr>
                    </w:pPr>
                    <w:r w:rsidRPr="00CF3FC9">
                      <w:rPr>
                        <w:w w:val="75"/>
                        <w:szCs w:val="24"/>
                      </w:rPr>
                      <w:t>Содержание пояснительной записки</w:t>
                    </w:r>
                  </w:p>
                  <w:p w:rsidR="00841467" w:rsidRPr="00BD1393" w:rsidRDefault="00841467" w:rsidP="00BD1393">
                    <w:pPr>
                      <w:rPr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6528" behindDoc="0" locked="0" layoutInCell="1" allowOverlap="1" wp14:anchorId="17E97F0B" wp14:editId="73BB9771">
              <wp:simplePos x="0" y="0"/>
              <wp:positionH relativeFrom="page">
                <wp:posOffset>1620520</wp:posOffset>
              </wp:positionH>
              <wp:positionV relativeFrom="page">
                <wp:posOffset>9180830</wp:posOffset>
              </wp:positionV>
              <wp:extent cx="720090" cy="179705"/>
              <wp:effectExtent l="0" t="0" r="0" b="0"/>
              <wp:wrapNone/>
              <wp:docPr id="7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Холодова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E97F0B" id="_x0000_s1122" type="#_x0000_t202" style="position:absolute;margin-left:127.6pt;margin-top:722.9pt;width:56.7pt;height:14.15pt;z-index:2516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Холодова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3456" behindDoc="0" locked="0" layoutInCell="1" allowOverlap="1" wp14:anchorId="7EADD111" wp14:editId="6D3A85AA">
              <wp:simplePos x="0" y="0"/>
              <wp:positionH relativeFrom="page">
                <wp:posOffset>900430</wp:posOffset>
              </wp:positionH>
              <wp:positionV relativeFrom="page">
                <wp:posOffset>9901555</wp:posOffset>
              </wp:positionV>
              <wp:extent cx="720090" cy="179705"/>
              <wp:effectExtent l="0" t="0" r="0" b="0"/>
              <wp:wrapNone/>
              <wp:docPr id="70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DD111" id="Text Box 70" o:spid="_x0000_s1123" type="#_x0000_t202" style="position:absolute;margin-left:70.9pt;margin-top:779.65pt;width:56.7pt;height:14.15pt;z-index:2516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00384" behindDoc="0" locked="0" layoutInCell="1" allowOverlap="1" wp14:anchorId="7926BAC6" wp14:editId="5DD82D0C">
              <wp:simplePos x="0" y="0"/>
              <wp:positionH relativeFrom="page">
                <wp:posOffset>900430</wp:posOffset>
              </wp:positionH>
              <wp:positionV relativeFrom="page">
                <wp:posOffset>9721215</wp:posOffset>
              </wp:positionV>
              <wp:extent cx="720090" cy="179705"/>
              <wp:effectExtent l="0" t="0" r="0" b="0"/>
              <wp:wrapNone/>
              <wp:docPr id="69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26BAC6" id="Text Box 69" o:spid="_x0000_s1124" type="#_x0000_t202" style="position:absolute;margin-left:70.9pt;margin-top:765.45pt;width:56.7pt;height:14.15pt;z-index:2516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7312" behindDoc="0" locked="0" layoutInCell="1" allowOverlap="1" wp14:anchorId="49450D96" wp14:editId="7927005E">
              <wp:simplePos x="0" y="0"/>
              <wp:positionH relativeFrom="page">
                <wp:posOffset>900430</wp:posOffset>
              </wp:positionH>
              <wp:positionV relativeFrom="page">
                <wp:posOffset>9540240</wp:posOffset>
              </wp:positionV>
              <wp:extent cx="720090" cy="179705"/>
              <wp:effectExtent l="0" t="0" r="0" b="0"/>
              <wp:wrapNone/>
              <wp:docPr id="68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ГИП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450D96" id="Text Box 68" o:spid="_x0000_s1125" type="#_x0000_t202" style="position:absolute;margin-left:70.9pt;margin-top:751.2pt;width:56.7pt;height:14.15pt;z-index:2515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ГИП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4240" behindDoc="0" locked="0" layoutInCell="1" allowOverlap="1" wp14:anchorId="6845FDEC" wp14:editId="602B369A">
              <wp:simplePos x="0" y="0"/>
              <wp:positionH relativeFrom="page">
                <wp:posOffset>900430</wp:posOffset>
              </wp:positionH>
              <wp:positionV relativeFrom="page">
                <wp:posOffset>9360535</wp:posOffset>
              </wp:positionV>
              <wp:extent cx="720090" cy="179705"/>
              <wp:effectExtent l="0" t="0" r="0" b="0"/>
              <wp:wrapNone/>
              <wp:docPr id="67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1965EC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ГАП</w:t>
                          </w:r>
                        </w:p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 w:rsidRPr="006E416F">
                            <w:rPr>
                              <w:w w:val="75"/>
                              <w:szCs w:val="18"/>
                            </w:rPr>
                            <w:t>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45FDEC" id="Text Box 67" o:spid="_x0000_s1126" type="#_x0000_t202" style="position:absolute;margin-left:70.9pt;margin-top:737.05pt;width:56.7pt;height:14.15pt;z-index:25159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1965EC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ГАП</w:t>
                    </w:r>
                  </w:p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 w:rsidRPr="006E416F">
                      <w:rPr>
                        <w:w w:val="75"/>
                        <w:szCs w:val="18"/>
                      </w:rPr>
                      <w:t>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91168" behindDoc="0" locked="0" layoutInCell="1" allowOverlap="1" wp14:anchorId="74DA930D" wp14:editId="00484327">
              <wp:simplePos x="0" y="0"/>
              <wp:positionH relativeFrom="page">
                <wp:posOffset>900430</wp:posOffset>
              </wp:positionH>
              <wp:positionV relativeFrom="page">
                <wp:posOffset>9180830</wp:posOffset>
              </wp:positionV>
              <wp:extent cx="720090" cy="179705"/>
              <wp:effectExtent l="0" t="0" r="0" b="0"/>
              <wp:wrapNone/>
              <wp:docPr id="66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w w:val="75"/>
                              <w:szCs w:val="18"/>
                            </w:rPr>
                            <w:t>Нач</w:t>
                          </w:r>
                          <w:r w:rsidRPr="006E416F">
                            <w:rPr>
                              <w:w w:val="75"/>
                              <w:szCs w:val="18"/>
                            </w:rPr>
                            <w:t>.</w:t>
                          </w:r>
                          <w:r>
                            <w:rPr>
                              <w:w w:val="75"/>
                              <w:szCs w:val="18"/>
                            </w:rPr>
                            <w:t>АПМ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DA930D" id="Text Box 66" o:spid="_x0000_s1127" type="#_x0000_t202" style="position:absolute;margin-left:70.9pt;margin-top:722.9pt;width:56.7pt;height:14.15pt;z-index:2515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proofErr w:type="spellStart"/>
                    <w:r>
                      <w:rPr>
                        <w:w w:val="75"/>
                        <w:szCs w:val="18"/>
                      </w:rPr>
                      <w:t>Нач</w:t>
                    </w:r>
                    <w:r w:rsidRPr="006E416F">
                      <w:rPr>
                        <w:w w:val="75"/>
                        <w:szCs w:val="18"/>
                      </w:rPr>
                      <w:t>.</w:t>
                    </w:r>
                    <w:r>
                      <w:rPr>
                        <w:w w:val="75"/>
                        <w:szCs w:val="18"/>
                      </w:rPr>
                      <w:t>АПМ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8096" behindDoc="0" locked="0" layoutInCell="1" allowOverlap="1" wp14:anchorId="6F44D228" wp14:editId="3E3F4211">
              <wp:simplePos x="0" y="0"/>
              <wp:positionH relativeFrom="page">
                <wp:posOffset>6661150</wp:posOffset>
              </wp:positionH>
              <wp:positionV relativeFrom="page">
                <wp:posOffset>9361170</wp:posOffset>
              </wp:positionV>
              <wp:extent cx="720090" cy="179705"/>
              <wp:effectExtent l="0" t="0" r="0" b="0"/>
              <wp:wrapNone/>
              <wp:docPr id="65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5548EA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noProof/>
                              <w:w w:val="75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44D228" id="Text Box 65" o:spid="_x0000_s1128" type="#_x0000_t202" style="position:absolute;margin-left:524.5pt;margin-top:737.1pt;width:56.7pt;height:14.15pt;z-index: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FB6FCF" w:rsidRDefault="00841467" w:rsidP="005548EA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noProof/>
                        <w:w w:val="75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5024" behindDoc="0" locked="0" layoutInCell="1" allowOverlap="1" wp14:anchorId="1BD65FDE" wp14:editId="0A288B63">
              <wp:simplePos x="0" y="0"/>
              <wp:positionH relativeFrom="page">
                <wp:posOffset>6661150</wp:posOffset>
              </wp:positionH>
              <wp:positionV relativeFrom="page">
                <wp:posOffset>9183370</wp:posOffset>
              </wp:positionV>
              <wp:extent cx="720090" cy="179705"/>
              <wp:effectExtent l="0" t="0" r="0" b="0"/>
              <wp:wrapNone/>
              <wp:docPr id="64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5548EA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Листов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D65FDE" id="Text Box 64" o:spid="_x0000_s1129" type="#_x0000_t202" style="position:absolute;margin-left:524.5pt;margin-top:723.1pt;width:56.7pt;height:14.15pt;z-index:25158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FB6FCF" w:rsidRDefault="00841467" w:rsidP="005548EA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81952" behindDoc="0" locked="0" layoutInCell="1" allowOverlap="1" wp14:anchorId="5078103C" wp14:editId="29139B46">
              <wp:simplePos x="0" y="0"/>
              <wp:positionH relativeFrom="page">
                <wp:posOffset>6120765</wp:posOffset>
              </wp:positionH>
              <wp:positionV relativeFrom="page">
                <wp:posOffset>9361170</wp:posOffset>
              </wp:positionV>
              <wp:extent cx="539750" cy="179705"/>
              <wp:effectExtent l="0" t="0" r="0" b="0"/>
              <wp:wrapNone/>
              <wp:docPr id="63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6501D3">
                          <w:pPr>
                            <w:jc w:val="center"/>
                            <w:rPr>
                              <w:w w:val="75"/>
                              <w:sz w:val="32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78103C" id="Text Box 63" o:spid="_x0000_s1130" type="#_x0000_t202" style="position:absolute;margin-left:481.95pt;margin-top:737.1pt;width:42.5pt;height:14.15pt;z-index:25158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" filled="f" stroked="f" strokeweight=".5pt">
              <v:path arrowok="t"/>
              <v:textbox inset="0,0,0,0">
                <w:txbxContent>
                  <w:p w:rsidR="00841467" w:rsidRPr="00FB6FCF" w:rsidRDefault="00841467" w:rsidP="006501D3">
                    <w:pPr>
                      <w:jc w:val="center"/>
                      <w:rPr>
                        <w:w w:val="75"/>
                        <w:sz w:val="32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8880" behindDoc="0" locked="0" layoutInCell="1" allowOverlap="1" wp14:anchorId="70389F39" wp14:editId="474142E5">
              <wp:simplePos x="0" y="0"/>
              <wp:positionH relativeFrom="page">
                <wp:posOffset>5581015</wp:posOffset>
              </wp:positionH>
              <wp:positionV relativeFrom="page">
                <wp:posOffset>9360535</wp:posOffset>
              </wp:positionV>
              <wp:extent cx="539750" cy="179705"/>
              <wp:effectExtent l="0" t="0" r="0" b="0"/>
              <wp:wrapNone/>
              <wp:docPr id="62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E32861" w:rsidRDefault="00841467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П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389F39" id="Text Box 62" o:spid="_x0000_s1131" type="#_x0000_t202" style="position:absolute;margin-left:439.45pt;margin-top:737.05pt;width:42.5pt;height:14.15pt;z-index:25157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" filled="f" stroked="f" strokeweight=".5pt">
              <v:path arrowok="t"/>
              <v:textbox inset="0,0,0,0">
                <w:txbxContent>
                  <w:p w:rsidR="00841467" w:rsidRPr="00E32861" w:rsidRDefault="00841467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5808" behindDoc="0" locked="0" layoutInCell="1" allowOverlap="1" wp14:anchorId="2DB02854" wp14:editId="5A07EFE3">
              <wp:simplePos x="0" y="0"/>
              <wp:positionH relativeFrom="page">
                <wp:posOffset>6120765</wp:posOffset>
              </wp:positionH>
              <wp:positionV relativeFrom="page">
                <wp:posOffset>9180830</wp:posOffset>
              </wp:positionV>
              <wp:extent cx="539750" cy="179705"/>
              <wp:effectExtent l="0" t="0" r="0" b="0"/>
              <wp:wrapNone/>
              <wp:docPr id="61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B02854" id="Text Box 61" o:spid="_x0000_s1132" type="#_x0000_t202" style="position:absolute;margin-left:481.95pt;margin-top:722.9pt;width:42.5pt;height:14.15pt;z-index:25157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" filled="f" stroked="f" strokeweight=".5pt">
              <v:path arrowok="t"/>
              <v:textbox inset="0,0,0,0">
                <w:txbxContent>
                  <w:p w:rsidR="00841467" w:rsidRPr="00FB6FCF" w:rsidRDefault="00841467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72736" behindDoc="0" locked="0" layoutInCell="1" allowOverlap="1" wp14:anchorId="7D8ABB57" wp14:editId="4E41FDAD">
              <wp:simplePos x="0" y="0"/>
              <wp:positionH relativeFrom="page">
                <wp:posOffset>5581015</wp:posOffset>
              </wp:positionH>
              <wp:positionV relativeFrom="page">
                <wp:posOffset>9180830</wp:posOffset>
              </wp:positionV>
              <wp:extent cx="539750" cy="179705"/>
              <wp:effectExtent l="0" t="0" r="0" b="0"/>
              <wp:wrapNone/>
              <wp:docPr id="60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FB6FCF" w:rsidRDefault="00841467" w:rsidP="006501D3">
                          <w:pPr>
                            <w:jc w:val="center"/>
                            <w:rPr>
                              <w:w w:val="75"/>
                              <w:szCs w:val="18"/>
                            </w:rPr>
                          </w:pPr>
                          <w:r w:rsidRPr="00FB6FCF">
                            <w:rPr>
                              <w:w w:val="75"/>
                              <w:szCs w:val="18"/>
                            </w:rPr>
                            <w:t>Стадия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8ABB57" id="Text Box 60" o:spid="_x0000_s1133" type="#_x0000_t202" style="position:absolute;margin-left:439.45pt;margin-top:722.9pt;width:42.5pt;height:14.15pt;z-index:2515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" filled="f" stroked="f" strokeweight=".5pt">
              <v:path arrowok="t"/>
              <v:textbox inset="0,0,0,0">
                <w:txbxContent>
                  <w:p w:rsidR="00841467" w:rsidRPr="00FB6FCF" w:rsidRDefault="00841467" w:rsidP="006501D3">
                    <w:pPr>
                      <w:jc w:val="center"/>
                      <w:rPr>
                        <w:w w:val="75"/>
                        <w:szCs w:val="18"/>
                      </w:rPr>
                    </w:pPr>
                    <w:r w:rsidRPr="00FB6FCF">
                      <w:rPr>
                        <w:w w:val="75"/>
                        <w:szCs w:val="18"/>
                      </w:rPr>
                      <w:t>Стадия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9664" behindDoc="0" locked="0" layoutInCell="1" allowOverlap="1" wp14:anchorId="54ADC677" wp14:editId="29A39D4C">
              <wp:simplePos x="0" y="0"/>
              <wp:positionH relativeFrom="page">
                <wp:posOffset>2341245</wp:posOffset>
              </wp:positionH>
              <wp:positionV relativeFrom="page">
                <wp:posOffset>9001125</wp:posOffset>
              </wp:positionV>
              <wp:extent cx="539750" cy="179705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EC3477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Подпись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ADC677" id="Text Box 54" o:spid="_x0000_s1134" type="#_x0000_t202" style="position:absolute;margin-left:184.35pt;margin-top:708.75pt;width:42.5pt;height:14.15pt;z-index:2515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" filled="f" stroked="f" strokeweight=".5pt">
              <v:path arrowok="t"/>
              <v:textbox inset="0,0,0,0">
                <w:txbxContent>
                  <w:p w:rsidR="00841467" w:rsidRPr="0009015E" w:rsidRDefault="00841467" w:rsidP="00EC3477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Подпись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3520" behindDoc="0" locked="0" layoutInCell="1" allowOverlap="1" wp14:anchorId="04D62CD4" wp14:editId="278267AE">
              <wp:simplePos x="0" y="0"/>
              <wp:positionH relativeFrom="page">
                <wp:posOffset>2880360</wp:posOffset>
              </wp:positionH>
              <wp:positionV relativeFrom="page">
                <wp:posOffset>9540240</wp:posOffset>
              </wp:positionV>
              <wp:extent cx="360045" cy="179705"/>
              <wp:effectExtent l="0" t="0" r="0" b="0"/>
              <wp:wrapNone/>
              <wp:docPr id="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BE5D92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>
                            <w:rPr>
                              <w:w w:val="75"/>
                              <w:sz w:val="22"/>
                            </w:rPr>
                            <w:t>08.21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D62CD4" id="Text Box 47" o:spid="_x0000_s1135" type="#_x0000_t202" style="position:absolute;margin-left:226.8pt;margin-top:751.2pt;width:28.35pt;height:14.15pt;z-index:2515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09015E" w:rsidRDefault="00BE5D92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>
                      <w:rPr>
                        <w:w w:val="75"/>
                        <w:sz w:val="22"/>
                      </w:rPr>
                      <w:t>08.21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60448" behindDoc="0" locked="0" layoutInCell="1" allowOverlap="1" wp14:anchorId="50D04D8F" wp14:editId="623C4E80">
              <wp:simplePos x="0" y="0"/>
              <wp:positionH relativeFrom="page">
                <wp:posOffset>2880995</wp:posOffset>
              </wp:positionH>
              <wp:positionV relativeFrom="page">
                <wp:posOffset>9360535</wp:posOffset>
              </wp:positionV>
              <wp:extent cx="360045" cy="179705"/>
              <wp:effectExtent l="0" t="0" r="0" b="0"/>
              <wp:wrapNone/>
              <wp:docPr id="46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BE5D92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>
                            <w:rPr>
                              <w:w w:val="75"/>
                              <w:sz w:val="22"/>
                            </w:rPr>
                            <w:t>08.21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D04D8F" id="Text Box 46" o:spid="_x0000_s1136" type="#_x0000_t202" style="position:absolute;margin-left:226.85pt;margin-top:737.05pt;width:28.35pt;height:14.15pt;z-index:2515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" filled="f" stroked="f" strokeweight=".5pt">
              <v:path arrowok="t"/>
              <v:textbox inset="0,0,0,0">
                <w:txbxContent>
                  <w:p w:rsidR="00841467" w:rsidRPr="0009015E" w:rsidRDefault="00BE5D92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>
                      <w:rPr>
                        <w:w w:val="75"/>
                        <w:sz w:val="22"/>
                      </w:rPr>
                      <w:t>08.21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7376" behindDoc="0" locked="0" layoutInCell="1" allowOverlap="1" wp14:anchorId="3E9C5F63" wp14:editId="10043F78">
              <wp:simplePos x="0" y="0"/>
              <wp:positionH relativeFrom="page">
                <wp:posOffset>2880360</wp:posOffset>
              </wp:positionH>
              <wp:positionV relativeFrom="page">
                <wp:posOffset>9180830</wp:posOffset>
              </wp:positionV>
              <wp:extent cx="360045" cy="179705"/>
              <wp:effectExtent l="0" t="0" r="0" b="0"/>
              <wp:wrapNone/>
              <wp:docPr id="4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BE5D92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>
                            <w:rPr>
                              <w:w w:val="75"/>
                              <w:sz w:val="22"/>
                            </w:rPr>
                            <w:t>08.21</w:t>
                          </w:r>
                          <w:r>
                            <w:rPr>
                              <w:w w:val="75"/>
                              <w:sz w:val="22"/>
                            </w:rPr>
                            <w:tab/>
                          </w:r>
                          <w:r>
                            <w:rPr>
                              <w:w w:val="75"/>
                              <w:sz w:val="22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9C5F63" id="Text Box 45" o:spid="_x0000_s1137" type="#_x0000_t202" style="position:absolute;margin-left:226.8pt;margin-top:722.9pt;width:28.35pt;height:14.15pt;z-index:25155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" filled="f" stroked="f" strokeweight=".5pt">
              <v:path arrowok="t"/>
              <v:textbox inset="0,0,0,0">
                <w:txbxContent>
                  <w:p w:rsidR="00841467" w:rsidRPr="0009015E" w:rsidRDefault="00BE5D92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>
                      <w:rPr>
                        <w:w w:val="75"/>
                        <w:sz w:val="22"/>
                      </w:rPr>
                      <w:t>08.21</w:t>
                    </w:r>
                    <w:r>
                      <w:rPr>
                        <w:w w:val="75"/>
                        <w:sz w:val="22"/>
                      </w:rPr>
                      <w:tab/>
                    </w:r>
                    <w:r>
                      <w:rPr>
                        <w:w w:val="75"/>
                        <w:sz w:val="22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54304" behindDoc="0" locked="0" layoutInCell="1" allowOverlap="1" wp14:anchorId="0E03A4A8" wp14:editId="3CD06E23">
              <wp:simplePos x="0" y="0"/>
              <wp:positionH relativeFrom="page">
                <wp:posOffset>2880360</wp:posOffset>
              </wp:positionH>
              <wp:positionV relativeFrom="page">
                <wp:posOffset>9001125</wp:posOffset>
              </wp:positionV>
              <wp:extent cx="360045" cy="179705"/>
              <wp:effectExtent l="0" t="0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Дата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03A4A8" id="Text Box 44" o:spid="_x0000_s1138" type="#_x0000_t202" style="position:absolute;margin-left:226.8pt;margin-top:708.75pt;width:28.35pt;height:14.15pt;z-index:2515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42016" behindDoc="0" locked="0" layoutInCell="1" allowOverlap="1" wp14:anchorId="231E1BE5" wp14:editId="5520D83D">
              <wp:simplePos x="0" y="0"/>
              <wp:positionH relativeFrom="page">
                <wp:posOffset>900430</wp:posOffset>
              </wp:positionH>
              <wp:positionV relativeFrom="page">
                <wp:posOffset>9000490</wp:posOffset>
              </wp:positionV>
              <wp:extent cx="360045" cy="179705"/>
              <wp:effectExtent l="0" t="0" r="0" b="0"/>
              <wp:wrapNone/>
              <wp:docPr id="4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09015E" w:rsidRDefault="00841467" w:rsidP="00A21EC6">
                          <w:pPr>
                            <w:jc w:val="center"/>
                            <w:rPr>
                              <w:w w:val="75"/>
                              <w:sz w:val="22"/>
                            </w:rPr>
                          </w:pPr>
                          <w:r w:rsidRPr="0009015E">
                            <w:rPr>
                              <w:w w:val="75"/>
                              <w:sz w:val="22"/>
                            </w:rPr>
                            <w:t>Изм.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1E1BE5" id="Text Box 40" o:spid="_x0000_s1139" type="#_x0000_t202" style="position:absolute;margin-left:70.9pt;margin-top:708.7pt;width:28.35pt;height:14.15pt;z-index:2515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" filled="f" stroked="f" strokeweight=".5pt">
              <v:path arrowok="t"/>
              <v:textbox inset="0,0,0,0">
                <w:txbxContent>
                  <w:p w:rsidR="00841467" w:rsidRPr="0009015E" w:rsidRDefault="00841467" w:rsidP="00A21EC6">
                    <w:pPr>
                      <w:jc w:val="center"/>
                      <w:rPr>
                        <w:w w:val="75"/>
                        <w:sz w:val="22"/>
                      </w:rPr>
                    </w:pPr>
                    <w:r w:rsidRPr="0009015E">
                      <w:rPr>
                        <w:w w:val="75"/>
                        <w:sz w:val="22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>
      <w:rPr>
        <w:lang w:val="ru-RU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467" w:rsidRDefault="00841467" w:rsidP="00805DA5">
      <w:r>
        <w:separator/>
      </w:r>
    </w:p>
  </w:footnote>
  <w:footnote w:type="continuationSeparator" w:id="0">
    <w:p w:rsidR="00841467" w:rsidRDefault="00841467" w:rsidP="00805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 w:rsidP="005D6F88">
    <w:pPr>
      <w:pStyle w:val="a3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841467" w:rsidRDefault="00841467" w:rsidP="004E394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 w:rsidP="004E3940">
    <w:pPr>
      <w:pStyle w:val="a3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E07E4B7" wp14:editId="2FDDFD79">
              <wp:simplePos x="0" y="0"/>
              <wp:positionH relativeFrom="page">
                <wp:posOffset>7021195</wp:posOffset>
              </wp:positionH>
              <wp:positionV relativeFrom="page">
                <wp:posOffset>180340</wp:posOffset>
              </wp:positionV>
              <wp:extent cx="360045" cy="252095"/>
              <wp:effectExtent l="20320" t="18415" r="19685" b="15240"/>
              <wp:wrapTight wrapText="bothSides">
                <wp:wrapPolygon edited="0">
                  <wp:start x="-1143" y="-1687"/>
                  <wp:lineTo x="-1143" y="22416"/>
                  <wp:lineTo x="22743" y="22416"/>
                  <wp:lineTo x="22743" y="-1687"/>
                  <wp:lineTo x="-1143" y="-1687"/>
                </wp:wrapPolygon>
              </wp:wrapTight>
              <wp:docPr id="423" name="Text 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841467" w:rsidRPr="008A6657" w:rsidRDefault="00841467" w:rsidP="005E5159">
                          <w:pPr>
                            <w:tabs>
                              <w:tab w:val="left" w:pos="3907"/>
                            </w:tabs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  <w:lang w:val="en-US"/>
                            </w:rPr>
                            <w:fldChar w:fldCharType="begin"/>
                          </w:r>
                          <w:r w:rsidRPr="008A6657">
                            <w:rPr>
                              <w:sz w:val="22"/>
                            </w:rPr>
                            <w:instrText xml:space="preserve"> =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begin"/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instrText>PAGE</w:instrText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separate"/>
                          </w:r>
                          <w:r w:rsidR="00124CDB">
                            <w:rPr>
                              <w:noProof/>
                              <w:sz w:val="22"/>
                              <w:lang w:val="en-US"/>
                            </w:rPr>
                            <w:instrText>4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end"/>
                          </w:r>
                          <w:r w:rsidRPr="008A6657">
                            <w:rPr>
                              <w:sz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separate"/>
                          </w:r>
                          <w:r w:rsidR="00124CDB">
                            <w:rPr>
                              <w:noProof/>
                              <w:sz w:val="22"/>
                            </w:rPr>
                            <w:t>4</w:t>
                          </w:r>
                          <w:r>
                            <w:rPr>
                              <w:sz w:val="22"/>
                              <w:lang w:val="en-US"/>
                            </w:rPr>
                            <w:fldChar w:fldCharType="end"/>
                          </w:r>
                        </w:p>
                        <w:p w:rsidR="00841467" w:rsidRPr="00D9364E" w:rsidRDefault="00841467" w:rsidP="00D9364E">
                          <w:pPr>
                            <w:jc w:val="center"/>
                            <w:rPr>
                              <w:w w:val="75"/>
                              <w:sz w:val="22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7E4B7" id="_x0000_t202" coordsize="21600,21600" o:spt="202" path="m,l,21600r21600,l21600,xe">
              <v:stroke joinstyle="miter"/>
              <v:path gradientshapeok="t" o:connecttype="rect"/>
            </v:shapetype>
            <v:shape id="Text Box 172" o:spid="_x0000_s1026" type="#_x0000_t202" style="position:absolute;margin-left:552.85pt;margin-top:14.2pt;width:28.35pt;height:19.8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" filled="f" strokeweight="2.25pt">
              <v:textbox inset="0,1.5mm,0,0">
                <w:txbxContent>
                  <w:p w:rsidR="00841467" w:rsidRPr="008A6657" w:rsidRDefault="00841467" w:rsidP="005E5159">
                    <w:pPr>
                      <w:tabs>
                        <w:tab w:val="left" w:pos="3907"/>
                      </w:tabs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  <w:lang w:val="en-US"/>
                      </w:rPr>
                      <w:fldChar w:fldCharType="begin"/>
                    </w:r>
                    <w:r w:rsidRPr="008A6657">
                      <w:rPr>
                        <w:sz w:val="22"/>
                      </w:rPr>
                      <w:instrText xml:space="preserve"> = </w:instrText>
                    </w:r>
                    <w:r>
                      <w:rPr>
                        <w:sz w:val="22"/>
                        <w:lang w:val="en-US"/>
                      </w:rPr>
                      <w:fldChar w:fldCharType="begin"/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instrText>PAGE</w:instrText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fldChar w:fldCharType="separate"/>
                    </w:r>
                    <w:r w:rsidR="00124CDB">
                      <w:rPr>
                        <w:noProof/>
                        <w:sz w:val="22"/>
                        <w:lang w:val="en-US"/>
                      </w:rPr>
                      <w:instrText>4</w:instrText>
                    </w:r>
                    <w:r>
                      <w:rPr>
                        <w:sz w:val="22"/>
                        <w:lang w:val="en-US"/>
                      </w:rPr>
                      <w:fldChar w:fldCharType="end"/>
                    </w:r>
                    <w:r w:rsidRPr="008A6657">
                      <w:rPr>
                        <w:sz w:val="22"/>
                      </w:rPr>
                      <w:instrText xml:space="preserve"> </w:instrText>
                    </w:r>
                    <w:r>
                      <w:rPr>
                        <w:sz w:val="22"/>
                        <w:lang w:val="en-US"/>
                      </w:rPr>
                      <w:fldChar w:fldCharType="separate"/>
                    </w:r>
                    <w:r w:rsidR="00124CDB">
                      <w:rPr>
                        <w:noProof/>
                        <w:sz w:val="22"/>
                      </w:rPr>
                      <w:t>4</w:t>
                    </w:r>
                    <w:r>
                      <w:rPr>
                        <w:sz w:val="22"/>
                        <w:lang w:val="en-US"/>
                      </w:rPr>
                      <w:fldChar w:fldCharType="end"/>
                    </w:r>
                  </w:p>
                  <w:p w:rsidR="00841467" w:rsidRPr="00D9364E" w:rsidRDefault="00841467" w:rsidP="00D9364E">
                    <w:pPr>
                      <w:jc w:val="center"/>
                      <w:rPr>
                        <w:w w:val="75"/>
                        <w:sz w:val="22"/>
                        <w:szCs w:val="19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18816" behindDoc="0" locked="0" layoutInCell="1" allowOverlap="1" wp14:anchorId="7251DF40" wp14:editId="49EE815A">
              <wp:simplePos x="0" y="0"/>
              <wp:positionH relativeFrom="page">
                <wp:posOffset>433705</wp:posOffset>
              </wp:positionH>
              <wp:positionV relativeFrom="page">
                <wp:posOffset>7024370</wp:posOffset>
              </wp:positionV>
              <wp:extent cx="466725" cy="3060065"/>
              <wp:effectExtent l="14605" t="23495" r="23495" b="21590"/>
              <wp:wrapNone/>
              <wp:docPr id="414" name="Group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6725" cy="3060065"/>
                        <a:chOff x="0" y="0"/>
                        <a:chExt cx="468000" cy="3060000"/>
                      </a:xfrm>
                    </wpg:grpSpPr>
                    <wpg:grpSp>
                      <wpg:cNvPr id="415" name="Group 100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000" cy="3060000"/>
                          <a:chOff x="0" y="0"/>
                          <a:chExt cx="468000" cy="3060000"/>
                        </a:xfrm>
                      </wpg:grpSpPr>
                      <wps:wsp>
                        <wps:cNvPr id="416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8000" cy="306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17" name="Straight Connector 102"/>
                        <wps:cNvCnPr>
                          <a:cxnSpLocks noChangeShapeType="1"/>
                        </wps:cNvCnPr>
                        <wps:spPr bwMode="auto">
                          <a:xfrm>
                            <a:off x="217283" y="0"/>
                            <a:ext cx="0" cy="306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Straight Connector 103"/>
                        <wps:cNvCnPr>
                          <a:cxnSpLocks noChangeShapeType="1"/>
                        </wps:cNvCnPr>
                        <wps:spPr bwMode="auto">
                          <a:xfrm>
                            <a:off x="0" y="900820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Straight Connector 104"/>
                        <wps:cNvCnPr>
                          <a:cxnSpLocks noChangeShapeType="1"/>
                        </wps:cNvCnPr>
                        <wps:spPr bwMode="auto">
                          <a:xfrm>
                            <a:off x="0" y="2159252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420" name="Text Box 105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ED5D62" w:rsidRDefault="00841467" w:rsidP="00F71B60">
                            <w:pPr>
                              <w:jc w:val="center"/>
                              <w:rPr>
                                <w:w w:val="75"/>
                                <w:szCs w:val="18"/>
                              </w:rPr>
                            </w:pPr>
                            <w:proofErr w:type="spellStart"/>
                            <w:r w:rsidRPr="00ED5D62">
                              <w:rPr>
                                <w:w w:val="75"/>
                                <w:szCs w:val="18"/>
                              </w:rPr>
                              <w:t>Взам</w:t>
                            </w:r>
                            <w:proofErr w:type="spellEnd"/>
                            <w:r w:rsidRPr="00ED5D62">
                              <w:rPr>
                                <w:w w:val="75"/>
                                <w:szCs w:val="18"/>
                              </w:rPr>
                              <w:t>. инв. №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421" name="Text Box 109"/>
                      <wps:cNvSpPr txBox="1">
                        <a:spLocks noChangeArrowheads="1"/>
                      </wps:cNvSpPr>
                      <wps:spPr bwMode="auto">
                        <a:xfrm>
                          <a:off x="0" y="2159252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ED5D62" w:rsidRDefault="00841467" w:rsidP="00F71B60">
                            <w:pPr>
                              <w:jc w:val="center"/>
                              <w:rPr>
                                <w:w w:val="75"/>
                                <w:szCs w:val="20"/>
                              </w:rPr>
                            </w:pPr>
                            <w:r w:rsidRPr="00ED5D62">
                              <w:rPr>
                                <w:w w:val="75"/>
                                <w:szCs w:val="20"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422" name="Text Box 110"/>
                      <wps:cNvSpPr txBox="1">
                        <a:spLocks noChangeArrowheads="1"/>
                      </wps:cNvSpPr>
                      <wps:spPr bwMode="auto">
                        <a:xfrm>
                          <a:off x="0" y="900820"/>
                          <a:ext cx="216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ED5D62" w:rsidRDefault="00841467" w:rsidP="00F71B60">
                            <w:pPr>
                              <w:jc w:val="center"/>
                              <w:rPr>
                                <w:w w:val="75"/>
                                <w:szCs w:val="18"/>
                              </w:rPr>
                            </w:pPr>
                            <w:r w:rsidRPr="00ED5D62">
                              <w:rPr>
                                <w:w w:val="75"/>
                                <w:szCs w:val="18"/>
                              </w:rPr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51DF40" id="Group 99" o:spid="_x0000_s1027" style="position:absolute;margin-left:34.15pt;margin-top:553.1pt;width:36.75pt;height:240.95pt;z-index:251618816;mso-position-horizontal-relative:page;mso-position-vertical-relative:page;mso-width-relative:margin;mso-height-relative:margin" coordsize="4680,3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">
              <v:group id="Group 100" o:spid="_x0000_s1028" style="position:absolute;width:4680;height:30600" coordsize="4680,3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<v:rect id="Rectangle 101" o:spid="_x0000_s1029" style="position:absolute;width:468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" filled="f" strokeweight="2.25pt"/>
                <v:line id="Straight Connector 102" o:spid="_x0000_s1030" style="position:absolute;visibility:visible;mso-wrap-style:square" from="2172,0" to="2172,30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" strokeweight="2.25pt">
                  <v:stroke joinstyle="miter"/>
                </v:line>
                <v:line id="Straight Connector 103" o:spid="_x0000_s1031" style="position:absolute;visibility:visible;mso-wrap-style:square" from="0,9008" to="4680,9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" strokeweight="2.25pt">
                  <v:stroke joinstyle="miter"/>
                </v:line>
                <v:line id="Straight Connector 104" o:spid="_x0000_s1032" style="position:absolute;visibility:visible;mso-wrap-style:square" from="0,21592" to="4680,21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" strokeweight="2.25pt">
                  <v:stroke joinstyle="miter"/>
                </v:line>
              </v:group>
              <v:shape id="Text Box 105" o:spid="_x0000_s1033" type="#_x0000_t202" style="position:absolute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Pr="00ED5D62" w:rsidRDefault="00841467" w:rsidP="00F71B60">
                      <w:pPr>
                        <w:jc w:val="center"/>
                        <w:rPr>
                          <w:w w:val="75"/>
                          <w:szCs w:val="18"/>
                        </w:rPr>
                      </w:pPr>
                      <w:proofErr w:type="spellStart"/>
                      <w:r w:rsidRPr="00ED5D62">
                        <w:rPr>
                          <w:w w:val="75"/>
                          <w:szCs w:val="18"/>
                        </w:rPr>
                        <w:t>Взам</w:t>
                      </w:r>
                      <w:proofErr w:type="spellEnd"/>
                      <w:r w:rsidRPr="00ED5D62">
                        <w:rPr>
                          <w:w w:val="75"/>
                          <w:szCs w:val="18"/>
                        </w:rPr>
                        <w:t>. инв. №</w:t>
                      </w:r>
                    </w:p>
                  </w:txbxContent>
                </v:textbox>
              </v:shape>
              <v:shape id="Text Box 109" o:spid="_x0000_s1034" type="#_x0000_t202" style="position:absolute;top:21592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Pr="00ED5D62" w:rsidRDefault="00841467" w:rsidP="00F71B60">
                      <w:pPr>
                        <w:jc w:val="center"/>
                        <w:rPr>
                          <w:w w:val="75"/>
                          <w:szCs w:val="20"/>
                        </w:rPr>
                      </w:pPr>
                      <w:r w:rsidRPr="00ED5D62">
                        <w:rPr>
                          <w:w w:val="75"/>
                          <w:szCs w:val="20"/>
                        </w:rPr>
                        <w:t>Инв. № подл.</w:t>
                      </w:r>
                    </w:p>
                  </w:txbxContent>
                </v:textbox>
              </v:shape>
              <v:shape id="Text Box 110" o:spid="_x0000_s1035" type="#_x0000_t202" style="position:absolute;top:9008;width:216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Pr="00ED5D62" w:rsidRDefault="00841467" w:rsidP="00F71B60">
                      <w:pPr>
                        <w:jc w:val="center"/>
                        <w:rPr>
                          <w:w w:val="75"/>
                          <w:szCs w:val="18"/>
                        </w:rPr>
                      </w:pPr>
                      <w:r w:rsidRPr="00ED5D62">
                        <w:rPr>
                          <w:w w:val="75"/>
                          <w:szCs w:val="18"/>
                        </w:rPr>
                        <w:t>Подп. и дата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21888" behindDoc="0" locked="0" layoutInCell="1" allowOverlap="1" wp14:anchorId="5DE53123" wp14:editId="3C9AE495">
              <wp:simplePos x="0" y="0"/>
              <wp:positionH relativeFrom="page">
                <wp:posOffset>900430</wp:posOffset>
              </wp:positionH>
              <wp:positionV relativeFrom="page">
                <wp:posOffset>180340</wp:posOffset>
              </wp:positionV>
              <wp:extent cx="6480175" cy="9900285"/>
              <wp:effectExtent l="19050" t="19050" r="0" b="5715"/>
              <wp:wrapNone/>
              <wp:docPr id="413" name="Rectangle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990028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472E3F" id="Rectangle 126" o:spid="_x0000_s1026" style="position:absolute;margin-left:70.9pt;margin-top:14.2pt;width:510.25pt;height:779.55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" filled="f" strokecolor="windowText" strokeweight="2.25pt">
              <v:path arrowok="t"/>
              <v:textbox inset="0,0,0,0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467" w:rsidRDefault="00841467" w:rsidP="00641D3E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05152" behindDoc="1" locked="0" layoutInCell="1" allowOverlap="1" wp14:anchorId="28D1BF05" wp14:editId="1199F5EA">
              <wp:simplePos x="0" y="0"/>
              <wp:positionH relativeFrom="page">
                <wp:posOffset>7021195</wp:posOffset>
              </wp:positionH>
              <wp:positionV relativeFrom="page">
                <wp:posOffset>179705</wp:posOffset>
              </wp:positionV>
              <wp:extent cx="360045" cy="252095"/>
              <wp:effectExtent l="20320" t="17780" r="19685" b="15875"/>
              <wp:wrapSquare wrapText="bothSides"/>
              <wp:docPr id="398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841467" w:rsidRPr="00340E71" w:rsidRDefault="00841467" w:rsidP="00D226E9">
                          <w:pPr>
                            <w:tabs>
                              <w:tab w:val="left" w:pos="3907"/>
                            </w:tabs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</w:p>
                        <w:p w:rsidR="00841467" w:rsidRPr="00C6559B" w:rsidRDefault="00841467" w:rsidP="006E416F">
                          <w:pPr>
                            <w:jc w:val="center"/>
                            <w:rPr>
                              <w:rFonts w:cs="Arial"/>
                              <w:b/>
                              <w:w w:val="75"/>
                              <w:sz w:val="22"/>
                            </w:rPr>
                          </w:pPr>
                        </w:p>
                      </w:txbxContent>
                    </wps:txbx>
                    <wps:bodyPr rot="0" vert="horz" wrap="square" lIns="0" tIns="5400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D1BF05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45" type="#_x0000_t202" style="position:absolute;margin-left:552.85pt;margin-top:14.15pt;width:28.35pt;height:19.85pt;z-index:-25181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" filled="f" strokeweight="2.25pt">
              <v:textbox inset="0,1.5mm,0,0">
                <w:txbxContent>
                  <w:p w:rsidR="00841467" w:rsidRPr="00340E71" w:rsidRDefault="00841467" w:rsidP="00D226E9">
                    <w:pPr>
                      <w:tabs>
                        <w:tab w:val="left" w:pos="3907"/>
                      </w:tabs>
                      <w:jc w:val="center"/>
                      <w:rPr>
                        <w:sz w:val="22"/>
                      </w:rPr>
                    </w:pPr>
                    <w:r>
                      <w:rPr>
                        <w:noProof/>
                        <w:sz w:val="22"/>
                      </w:rPr>
                      <w:t>3</w:t>
                    </w:r>
                  </w:p>
                  <w:p w:rsidR="00841467" w:rsidRPr="00C6559B" w:rsidRDefault="00841467" w:rsidP="006E416F">
                    <w:pPr>
                      <w:jc w:val="center"/>
                      <w:rPr>
                        <w:rFonts w:cs="Arial"/>
                        <w:b/>
                        <w:w w:val="75"/>
                        <w:sz w:val="22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508224" behindDoc="0" locked="0" layoutInCell="1" allowOverlap="1" wp14:anchorId="5A7BD657" wp14:editId="5BDABA9E">
              <wp:simplePos x="0" y="0"/>
              <wp:positionH relativeFrom="page">
                <wp:posOffset>900430</wp:posOffset>
              </wp:positionH>
              <wp:positionV relativeFrom="page">
                <wp:posOffset>180340</wp:posOffset>
              </wp:positionV>
              <wp:extent cx="6480175" cy="9900285"/>
              <wp:effectExtent l="19050" t="19050" r="0" b="5715"/>
              <wp:wrapNone/>
              <wp:docPr id="39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9900285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8E0986" id="Rectangle 1" o:spid="_x0000_s1026" style="position:absolute;margin-left:70.9pt;margin-top:14.2pt;width:510.25pt;height:779.55pt;z-index:2515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" filled="f" strokecolor="windowText" strokeweight="2.25pt">
              <v:path arrowok="t"/>
              <v:textbox inset="0,0,0,0"/>
              <w10:wrap anchorx="page" anchory="page"/>
            </v:rect>
          </w:pict>
        </mc:Fallback>
      </mc:AlternateContent>
    </w:r>
  </w:p>
  <w:p w:rsidR="00841467" w:rsidRPr="00A62A72" w:rsidRDefault="00136339" w:rsidP="00136339">
    <w:pPr>
      <w:tabs>
        <w:tab w:val="right" w:pos="9072"/>
      </w:tabs>
      <w:ind w:right="425"/>
      <w:rPr>
        <w:rFonts w:ascii="Times New Roman" w:hAnsi="Times New Roman"/>
        <w:b/>
        <w:bCs/>
        <w:szCs w:val="24"/>
      </w:rPr>
    </w:pPr>
    <w:r w:rsidRPr="00A62A72">
      <w:rPr>
        <w:rFonts w:ascii="Times New Roman" w:hAnsi="Times New Roman"/>
        <w:b/>
        <w:bCs/>
        <w:noProof/>
        <w:szCs w:val="24"/>
        <w:lang w:eastAsia="ru-RU"/>
      </w:rPr>
      <w:t xml:space="preserve"> </w: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g">
          <w:drawing>
            <wp:anchor distT="0" distB="0" distL="114300" distR="114300" simplePos="0" relativeHeight="251800064" behindDoc="0" locked="0" layoutInCell="1" allowOverlap="1" wp14:anchorId="713638A1" wp14:editId="482774A5">
              <wp:simplePos x="0" y="0"/>
              <wp:positionH relativeFrom="page">
                <wp:posOffset>431800</wp:posOffset>
              </wp:positionH>
              <wp:positionV relativeFrom="page">
                <wp:posOffset>7021195</wp:posOffset>
              </wp:positionV>
              <wp:extent cx="467995" cy="3060065"/>
              <wp:effectExtent l="22225" t="20320" r="14605" b="15240"/>
              <wp:wrapNone/>
              <wp:docPr id="38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995" cy="3060065"/>
                        <a:chOff x="0" y="0"/>
                        <a:chExt cx="469283" cy="3060000"/>
                      </a:xfrm>
                    </wpg:grpSpPr>
                    <wpg:grpSp>
                      <wpg:cNvPr id="385" name="Group 6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000" cy="3060000"/>
                          <a:chOff x="0" y="0"/>
                          <a:chExt cx="468000" cy="3060000"/>
                        </a:xfrm>
                      </wpg:grpSpPr>
                      <wps:wsp>
                        <wps:cNvPr id="38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8000" cy="306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7" name="Straight Connector 118"/>
                        <wps:cNvCnPr>
                          <a:cxnSpLocks noChangeShapeType="1"/>
                        </wps:cNvCnPr>
                        <wps:spPr bwMode="auto">
                          <a:xfrm>
                            <a:off x="217283" y="0"/>
                            <a:ext cx="0" cy="306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Straight Connector 122"/>
                        <wps:cNvCnPr>
                          <a:cxnSpLocks noChangeShapeType="1"/>
                        </wps:cNvCnPr>
                        <wps:spPr bwMode="auto">
                          <a:xfrm>
                            <a:off x="0" y="900820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Straight Connector 123"/>
                        <wps:cNvCnPr>
                          <a:cxnSpLocks noChangeShapeType="1"/>
                        </wps:cNvCnPr>
                        <wps:spPr bwMode="auto">
                          <a:xfrm>
                            <a:off x="0" y="2159252"/>
                            <a:ext cx="468000" cy="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391" name="Text Box 141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fldChar w:fldCharType="begin"/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2" name="Text Box 142"/>
                      <wps:cNvSpPr txBox="1">
                        <a:spLocks noChangeArrowheads="1"/>
                      </wps:cNvSpPr>
                      <wps:spPr bwMode="auto">
                        <a:xfrm>
                          <a:off x="217283" y="0"/>
                          <a:ext cx="252000" cy="89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3" name="Text Box 143"/>
                      <wps:cNvSpPr txBox="1">
                        <a:spLocks noChangeArrowheads="1"/>
                      </wps:cNvSpPr>
                      <wps:spPr bwMode="auto">
                        <a:xfrm>
                          <a:off x="217283" y="900820"/>
                          <a:ext cx="252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4" name="Text Box 144"/>
                      <wps:cNvSpPr txBox="1">
                        <a:spLocks noChangeArrowheads="1"/>
                      </wps:cNvSpPr>
                      <wps:spPr bwMode="auto">
                        <a:xfrm>
                          <a:off x="217283" y="2159252"/>
                          <a:ext cx="252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5" name="Text Box 145"/>
                      <wps:cNvSpPr txBox="1">
                        <a:spLocks noChangeArrowheads="1"/>
                      </wps:cNvSpPr>
                      <wps:spPr bwMode="auto">
                        <a:xfrm>
                          <a:off x="0" y="2159252"/>
                          <a:ext cx="2160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396" name="Text Box 146"/>
                      <wps:cNvSpPr txBox="1">
                        <a:spLocks noChangeArrowheads="1"/>
                      </wps:cNvSpPr>
                      <wps:spPr bwMode="auto">
                        <a:xfrm>
                          <a:off x="0" y="900820"/>
                          <a:ext cx="216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3638A1" id="Group 24" o:spid="_x0000_s1046" style="position:absolute;margin-left:34pt;margin-top:552.85pt;width:36.85pt;height:240.95pt;z-index:251800064;mso-position-horizontal-relative:page;mso-position-vertical-relative:page;mso-width-relative:margin;mso-height-relative:margin" coordsize="4692,3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">
              <v:group id="Group 6" o:spid="_x0000_s1047" style="position:absolute;width:4680;height:30600" coordsize="4680,3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<v:rect id="Rectangle 113" o:spid="_x0000_s1048" style="position:absolute;width:468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" filled="f" strokeweight="2.25pt"/>
                <v:line id="Straight Connector 118" o:spid="_x0000_s1049" style="position:absolute;visibility:visible;mso-wrap-style:square" from="2172,0" to="2172,30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" strokeweight="2.25pt">
                  <v:stroke joinstyle="miter"/>
                </v:line>
                <v:line id="Straight Connector 122" o:spid="_x0000_s1050" style="position:absolute;visibility:visible;mso-wrap-style:square" from="0,9008" to="4680,9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" strokeweight="2.25pt">
                  <v:stroke joinstyle="miter"/>
                </v:line>
                <v:line id="Straight Connector 123" o:spid="_x0000_s1051" style="position:absolute;visibility:visible;mso-wrap-style:square" from="0,21592" to="4680,21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" strokeweight="2.25pt">
                  <v:stroke joinstyle="miter"/>
                </v:line>
              </v:group>
              <v:shape id="Text Box 141" o:spid="_x0000_s1052" type="#_x0000_t202" style="position:absolute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fldChar w:fldCharType="begin"/>
                      </w:r>
                      <w:r>
                        <w:fldChar w:fldCharType="end"/>
                      </w:r>
                    </w:p>
                  </w:txbxContent>
                </v:textbox>
              </v:shape>
              <v:shape id="Text Box 142" o:spid="_x0000_s1053" type="#_x0000_t202" style="position:absolute;left:2172;width:2520;height:89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43" o:spid="_x0000_s1054" type="#_x0000_t202" style="position:absolute;left:2172;top:9008;width:252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44" o:spid="_x0000_s1055" type="#_x0000_t202" style="position:absolute;left:2172;top:21592;width:252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Pr="00400DEB" w:rsidRDefault="00841467" w:rsidP="00400DEB"/>
                  </w:txbxContent>
                </v:textbox>
              </v:shape>
              <v:shape id="Text Box 145" o:spid="_x0000_s1056" type="#_x0000_t202" style="position:absolute;top:21592;width:216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46" o:spid="_x0000_s1057" type="#_x0000_t202" style="position:absolute;top:9008;width:216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w10:wrap anchorx="page" anchory="page"/>
            </v:group>
          </w:pict>
        </mc:Fallback>
      </mc:AlternateConten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g">
          <w:drawing>
            <wp:anchor distT="0" distB="0" distL="114300" distR="114300" simplePos="0" relativeHeight="251796992" behindDoc="0" locked="0" layoutInCell="1" allowOverlap="1" wp14:anchorId="2CB2B708" wp14:editId="5F24869F">
              <wp:simplePos x="0" y="0"/>
              <wp:positionH relativeFrom="page">
                <wp:posOffset>180340</wp:posOffset>
              </wp:positionH>
              <wp:positionV relativeFrom="page">
                <wp:posOffset>4680585</wp:posOffset>
              </wp:positionV>
              <wp:extent cx="723900" cy="2343785"/>
              <wp:effectExtent l="18415" t="22860" r="19685" b="14605"/>
              <wp:wrapNone/>
              <wp:docPr id="10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900" cy="2343785"/>
                        <a:chOff x="0" y="0"/>
                        <a:chExt cx="723600" cy="2345609"/>
                      </a:xfrm>
                    </wpg:grpSpPr>
                    <wpg:grpSp>
                      <wpg:cNvPr id="107" name="Group 13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600" cy="2340000"/>
                          <a:chOff x="0" y="0"/>
                          <a:chExt cx="722880" cy="2340000"/>
                        </a:xfrm>
                      </wpg:grpSpPr>
                      <wps:wsp>
                        <wps:cNvPr id="108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0000" cy="2340000"/>
                          </a:xfrm>
                          <a:prstGeom prst="rect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9" name="Straight Connector 115"/>
                        <wps:cNvCnPr>
                          <a:cxnSpLocks noChangeShapeType="1"/>
                        </wps:cNvCnPr>
                        <wps:spPr bwMode="auto">
                          <a:xfrm>
                            <a:off x="18288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Straight Connector 116"/>
                        <wps:cNvCnPr>
                          <a:cxnSpLocks noChangeShapeType="1"/>
                        </wps:cNvCnPr>
                        <wps:spPr bwMode="auto">
                          <a:xfrm>
                            <a:off x="36576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Straight Connector 117"/>
                        <wps:cNvCnPr>
                          <a:cxnSpLocks noChangeShapeType="1"/>
                        </wps:cNvCnPr>
                        <wps:spPr bwMode="auto">
                          <a:xfrm>
                            <a:off x="548640" y="0"/>
                            <a:ext cx="0" cy="234000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Straight Connector 119"/>
                        <wps:cNvCnPr>
                          <a:cxnSpLocks noChangeShapeType="1"/>
                        </wps:cNvCnPr>
                        <wps:spPr bwMode="auto">
                          <a:xfrm>
                            <a:off x="182880" y="365760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Straight Connector 120"/>
                        <wps:cNvCnPr>
                          <a:cxnSpLocks noChangeShapeType="1"/>
                        </wps:cNvCnPr>
                        <wps:spPr bwMode="auto">
                          <a:xfrm>
                            <a:off x="182880" y="906449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Straight Connector 121"/>
                        <wps:cNvCnPr>
                          <a:cxnSpLocks noChangeShapeType="1"/>
                        </wps:cNvCnPr>
                        <wps:spPr bwMode="auto">
                          <a:xfrm>
                            <a:off x="182880" y="1622066"/>
                            <a:ext cx="540000" cy="0"/>
                          </a:xfrm>
                          <a:prstGeom prst="line">
                            <a:avLst/>
                          </a:prstGeom>
                          <a:noFill/>
                          <a:ln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15" name="Text Box 124"/>
                      <wps:cNvSpPr txBox="1">
                        <a:spLocks noChangeArrowheads="1"/>
                      </wps:cNvSpPr>
                      <wps:spPr bwMode="auto">
                        <a:xfrm>
                          <a:off x="179514" y="5609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6" name="Text Box 125"/>
                      <wps:cNvSpPr txBox="1">
                        <a:spLocks noChangeArrowheads="1"/>
                      </wps:cNvSpPr>
                      <wps:spPr bwMode="auto">
                        <a:xfrm>
                          <a:off x="359028" y="0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7" name="Text Box 127"/>
                      <wps:cNvSpPr txBox="1">
                        <a:spLocks noChangeArrowheads="1"/>
                      </wps:cNvSpPr>
                      <wps:spPr bwMode="auto">
                        <a:xfrm>
                          <a:off x="179514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8" name="Text Box 128"/>
                      <wps:cNvSpPr txBox="1">
                        <a:spLocks noChangeArrowheads="1"/>
                      </wps:cNvSpPr>
                      <wps:spPr bwMode="auto">
                        <a:xfrm>
                          <a:off x="359028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19" name="Text Box 130"/>
                      <wps:cNvSpPr txBox="1">
                        <a:spLocks noChangeArrowheads="1"/>
                      </wps:cNvSpPr>
                      <wps:spPr bwMode="auto">
                        <a:xfrm>
                          <a:off x="179514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0" name="Text Box 133"/>
                      <wps:cNvSpPr txBox="1">
                        <a:spLocks noChangeArrowheads="1"/>
                      </wps:cNvSpPr>
                      <wps:spPr bwMode="auto">
                        <a:xfrm>
                          <a:off x="364638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1" name="Text Box 134"/>
                      <wps:cNvSpPr txBox="1">
                        <a:spLocks noChangeArrowheads="1"/>
                      </wps:cNvSpPr>
                      <wps:spPr bwMode="auto">
                        <a:xfrm>
                          <a:off x="538542" y="903180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Pr="00400DEB" w:rsidRDefault="00841467" w:rsidP="00400DEB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2" name="Text Box 135"/>
                      <wps:cNvSpPr txBox="1">
                        <a:spLocks noChangeArrowheads="1"/>
                      </wps:cNvSpPr>
                      <wps:spPr bwMode="auto">
                        <a:xfrm>
                          <a:off x="179514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3" name="Text Box 136"/>
                      <wps:cNvSpPr txBox="1">
                        <a:spLocks noChangeArrowheads="1"/>
                      </wps:cNvSpPr>
                      <wps:spPr bwMode="auto">
                        <a:xfrm>
                          <a:off x="359028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4" name="Text Box 137"/>
                      <wps:cNvSpPr txBox="1">
                        <a:spLocks noChangeArrowheads="1"/>
                      </wps:cNvSpPr>
                      <wps:spPr bwMode="auto">
                        <a:xfrm>
                          <a:off x="538542" y="1621236"/>
                          <a:ext cx="18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5" name="Text Box 138"/>
                      <wps:cNvSpPr txBox="1">
                        <a:spLocks noChangeArrowheads="1"/>
                      </wps:cNvSpPr>
                      <wps:spPr bwMode="auto">
                        <a:xfrm>
                          <a:off x="0" y="5609"/>
                          <a:ext cx="180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36000" anchor="ctr" anchorCtr="0" upright="1">
                        <a:noAutofit/>
                      </wps:bodyPr>
                    </wps:wsp>
                    <wps:wsp>
                      <wps:cNvPr id="126" name="Text Box 139"/>
                      <wps:cNvSpPr txBox="1">
                        <a:spLocks noChangeArrowheads="1"/>
                      </wps:cNvSpPr>
                      <wps:spPr bwMode="auto">
                        <a:xfrm>
                          <a:off x="538542" y="5609"/>
                          <a:ext cx="18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  <wps:wsp>
                      <wps:cNvPr id="127" name="Text Box 140"/>
                      <wps:cNvSpPr txBox="1">
                        <a:spLocks noChangeArrowheads="1"/>
                      </wps:cNvSpPr>
                      <wps:spPr bwMode="auto">
                        <a:xfrm>
                          <a:off x="538542" y="364638"/>
                          <a:ext cx="18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467" w:rsidRDefault="00841467" w:rsidP="005B167C"/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CB2B708" id="Group 3" o:spid="_x0000_s1058" style="position:absolute;margin-left:14.2pt;margin-top:368.55pt;width:57pt;height:184.55pt;z-index:251796992;mso-position-horizontal-relative:page;mso-position-vertical-relative:page;mso-width-relative:margin;mso-height-relative:margin" coordsize="7236,2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">
              <v:group id="Group 132" o:spid="_x0000_s1059" style="position:absolute;width:7236;height:23400" coordsize="7228,2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<v:rect id="Rectangle 114" o:spid="_x0000_s1060" style="position:absolute;width:7200;height:23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" filled="f" strokeweight="2.25pt"/>
                <v:line id="Straight Connector 115" o:spid="_x0000_s1061" style="position:absolute;visibility:visible;mso-wrap-style:square" from="1828,0" to="1828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" strokeweight="2.25pt">
                  <v:stroke joinstyle="miter"/>
                </v:line>
                <v:line id="Straight Connector 116" o:spid="_x0000_s1062" style="position:absolute;visibility:visible;mso-wrap-style:square" from="3657,0" to="3657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" strokeweight="1pt">
                  <v:stroke joinstyle="miter"/>
                </v:line>
                <v:line id="Straight Connector 117" o:spid="_x0000_s1063" style="position:absolute;visibility:visible;mso-wrap-style:square" from="5486,0" to="5486,23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" strokeweight="1pt">
                  <v:stroke joinstyle="miter"/>
                </v:line>
                <v:line id="Straight Connector 119" o:spid="_x0000_s1064" style="position:absolute;visibility:visible;mso-wrap-style:square" from="1828,3657" to="7228,3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" strokeweight="1pt">
                  <v:stroke joinstyle="miter"/>
                </v:line>
                <v:line id="Straight Connector 120" o:spid="_x0000_s1065" style="position:absolute;visibility:visible;mso-wrap-style:square" from="1828,9064" to="7228,9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" strokeweight="1pt">
                  <v:stroke joinstyle="miter"/>
                </v:line>
                <v:line id="Straight Connector 121" o:spid="_x0000_s1066" style="position:absolute;visibility:visible;mso-wrap-style:square" from="1828,16220" to="7228,16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" strokeweight="1pt">
                  <v:stroke joinstyle="miter"/>
                </v:line>
              </v:group>
              <v:shape id="Text Box 124" o:spid="_x0000_s1067" type="#_x0000_t202" style="position:absolute;left:1795;top:56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25" o:spid="_x0000_s1068" type="#_x0000_t202" style="position:absolute;left:3590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27" o:spid="_x0000_s1069" type="#_x0000_t202" style="position:absolute;left:1795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Pr="00400DEB" w:rsidRDefault="00841467" w:rsidP="00400DEB"/>
                  </w:txbxContent>
                </v:textbox>
              </v:shape>
              <v:shape id="Text Box 128" o:spid="_x0000_s1070" type="#_x0000_t202" style="position:absolute;left:3590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30" o:spid="_x0000_s1071" type="#_x0000_t202" style="position:absolute;left:1795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3" o:spid="_x0000_s1072" type="#_x0000_t202" style="position:absolute;left:3646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" filled="f" stroked="f" strokeweight=".5pt">
                <v:textbox style="layout-flow:vertical;mso-layout-flow-alt:bottom-to-top" inset="0,0,0,1mm">
                  <w:txbxContent>
                    <w:p w:rsidR="00841467" w:rsidRPr="00400DEB" w:rsidRDefault="00841467" w:rsidP="00400DEB"/>
                  </w:txbxContent>
                </v:textbox>
              </v:shape>
              <v:shape id="Text Box 134" o:spid="_x0000_s1073" type="#_x0000_t202" style="position:absolute;left:5385;top:9031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Pr="00400DEB" w:rsidRDefault="00841467" w:rsidP="00400DEB"/>
                  </w:txbxContent>
                </v:textbox>
              </v:shape>
              <v:shape id="Text Box 135" o:spid="_x0000_s1074" type="#_x0000_t202" style="position:absolute;left:1795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>
                      <w:r>
                        <w:rPr>
                          <w:sz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136" o:spid="_x0000_s1075" type="#_x0000_t202" style="position:absolute;left:3590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7" o:spid="_x0000_s1076" type="#_x0000_t202" style="position:absolute;left:5385;top:16212;width:18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8" o:spid="_x0000_s1077" type="#_x0000_t202" style="position:absolute;top:56;width:1800;height:23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" filled="f" stroked="f" strokeweight=".5pt">
                <v:textbox style="layout-flow:vertical;mso-layout-flow-alt:bottom-to-top" inset="0,0,0,1mm">
                  <w:txbxContent>
                    <w:p w:rsidR="00841467" w:rsidRDefault="00841467" w:rsidP="005B167C"/>
                  </w:txbxContent>
                </v:textbox>
              </v:shape>
              <v:shape id="Text Box 139" o:spid="_x0000_s1078" type="#_x0000_t202" style="position:absolute;left:5385;top:56;width:18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v:shape id="Text Box 140" o:spid="_x0000_s1079" type="#_x0000_t202" style="position:absolute;left:5385;top:3646;width:18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" filled="f" stroked="f" strokeweight=".5pt">
                <v:textbox style="layout-flow:vertical;mso-layout-flow-alt:bottom-to-top" inset="0,0,0,0">
                  <w:txbxContent>
                    <w:p w:rsidR="00841467" w:rsidRDefault="00841467" w:rsidP="005B167C"/>
                  </w:txbxContent>
                </v:textbox>
              </v:shape>
              <w10:wrap anchorx="page" anchory="page"/>
            </v:group>
          </w:pict>
        </mc:Fallback>
      </mc:AlternateConten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s">
          <w:drawing>
            <wp:anchor distT="0" distB="0" distL="114300" distR="114300" simplePos="0" relativeHeight="251793920" behindDoc="0" locked="0" layoutInCell="1" allowOverlap="1" wp14:anchorId="174D5E00" wp14:editId="0E1BF07B">
              <wp:simplePos x="0" y="0"/>
              <wp:positionH relativeFrom="page">
                <wp:posOffset>2340610</wp:posOffset>
              </wp:positionH>
              <wp:positionV relativeFrom="page">
                <wp:posOffset>8641080</wp:posOffset>
              </wp:positionV>
              <wp:extent cx="539750" cy="179705"/>
              <wp:effectExtent l="0" t="0" r="0" b="0"/>
              <wp:wrapNone/>
              <wp:docPr id="105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Default="00841467" w:rsidP="005B167C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4D5E00" id="Text Box 52" o:spid="_x0000_s1080" type="#_x0000_t202" style="position:absolute;margin-left:184.3pt;margin-top:680.4pt;width:42.5pt;height:14.15pt;z-index:25179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" filled="f" stroked="f" strokeweight=".5pt">
              <v:path arrowok="t"/>
              <v:textbox inset="0,0,0,0">
                <w:txbxContent>
                  <w:p w:rsidR="00841467" w:rsidRDefault="00841467" w:rsidP="005B167C"/>
                </w:txbxContent>
              </v:textbox>
              <w10:wrap anchorx="page" anchory="page"/>
            </v:shape>
          </w:pict>
        </mc:Fallback>
      </mc:AlternateConten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s">
          <w:drawing>
            <wp:anchor distT="0" distB="0" distL="114300" distR="114300" simplePos="0" relativeHeight="251790848" behindDoc="0" locked="0" layoutInCell="1" allowOverlap="1" wp14:anchorId="60E5674A" wp14:editId="5BB85C18">
              <wp:simplePos x="0" y="0"/>
              <wp:positionH relativeFrom="page">
                <wp:posOffset>900430</wp:posOffset>
              </wp:positionH>
              <wp:positionV relativeFrom="page">
                <wp:posOffset>8641080</wp:posOffset>
              </wp:positionV>
              <wp:extent cx="360045" cy="179705"/>
              <wp:effectExtent l="0" t="0" r="0" b="0"/>
              <wp:wrapNone/>
              <wp:docPr id="10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124CDB" w:rsidRDefault="00124CDB" w:rsidP="00124CDB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124CDB">
                            <w:rPr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E5674A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81" type="#_x0000_t202" style="position:absolute;margin-left:70.9pt;margin-top:680.4pt;width:28.35pt;height:14.15pt;z-index:25179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" filled="f" stroked="f" strokeweight=".5pt">
              <v:path arrowok="t"/>
              <v:textbox inset="0,0,0,0">
                <w:txbxContent>
                  <w:p w:rsidR="00841467" w:rsidRPr="00124CDB" w:rsidRDefault="00124CDB" w:rsidP="00124CDB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124CDB">
                      <w:rPr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467" w:rsidRPr="00A62A72">
      <w:rPr>
        <w:rFonts w:ascii="Times New Roman" w:hAnsi="Times New Roman"/>
        <w:b/>
        <w:bCs/>
        <w:noProof/>
        <w:szCs w:val="24"/>
        <w:lang w:eastAsia="ru-RU"/>
      </w:rPr>
      <mc:AlternateContent>
        <mc:Choice Requires="wpg">
          <w:drawing>
            <wp:anchor distT="0" distB="0" distL="114300" distR="114300" simplePos="0" relativeHeight="251784704" behindDoc="0" locked="0" layoutInCell="1" allowOverlap="1" wp14:anchorId="4AB1F93B" wp14:editId="28B33795">
              <wp:simplePos x="0" y="0"/>
              <wp:positionH relativeFrom="page">
                <wp:posOffset>903605</wp:posOffset>
              </wp:positionH>
              <wp:positionV relativeFrom="page">
                <wp:posOffset>8641715</wp:posOffset>
              </wp:positionV>
              <wp:extent cx="6483350" cy="1439545"/>
              <wp:effectExtent l="19050" t="19050" r="12700" b="8255"/>
              <wp:wrapTopAndBottom/>
              <wp:docPr id="82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3350" cy="1439545"/>
                        <a:chOff x="0" y="0"/>
                        <a:chExt cx="6484196" cy="1440000"/>
                      </a:xfrm>
                    </wpg:grpSpPr>
                    <wpg:grpSp>
                      <wpg:cNvPr id="83" name="Group 26"/>
                      <wpg:cNvGrpSpPr/>
                      <wpg:grpSpPr>
                        <a:xfrm>
                          <a:off x="2339293" y="0"/>
                          <a:ext cx="4144903" cy="1438542"/>
                          <a:chOff x="0" y="0"/>
                          <a:chExt cx="4144903" cy="1438542"/>
                        </a:xfrm>
                      </wpg:grpSpPr>
                      <wps:wsp>
                        <wps:cNvPr id="84" name="Rectangle 4"/>
                        <wps:cNvSpPr/>
                        <wps:spPr>
                          <a:xfrm>
                            <a:off x="0" y="0"/>
                            <a:ext cx="4140000" cy="54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ctangle 5"/>
                        <wps:cNvSpPr/>
                        <wps:spPr>
                          <a:xfrm>
                            <a:off x="0" y="538542"/>
                            <a:ext cx="2340000" cy="90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Straight Connector 7"/>
                        <wps:cNvCnPr/>
                        <wps:spPr>
                          <a:xfrm>
                            <a:off x="2344903" y="718056"/>
                            <a:ext cx="180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7" name="Straight Connector 8"/>
                        <wps:cNvCnPr/>
                        <wps:spPr>
                          <a:xfrm>
                            <a:off x="2344903" y="897570"/>
                            <a:ext cx="180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8" name="Straight Connector 10"/>
                        <wps:cNvCnPr/>
                        <wps:spPr>
                          <a:xfrm>
                            <a:off x="2883445" y="544152"/>
                            <a:ext cx="0" cy="360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9" name="Straight Connector 11"/>
                        <wps:cNvCnPr/>
                        <wps:spPr>
                          <a:xfrm>
                            <a:off x="3421988" y="544152"/>
                            <a:ext cx="0" cy="360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  <wpg:grpSp>
                      <wpg:cNvPr id="90" name="Group 25"/>
                      <wpg:cNvGrpSpPr/>
                      <wpg:grpSpPr>
                        <a:xfrm>
                          <a:off x="0" y="0"/>
                          <a:ext cx="2345609" cy="1440000"/>
                          <a:chOff x="0" y="0"/>
                          <a:chExt cx="2345609" cy="1440000"/>
                        </a:xfrm>
                      </wpg:grpSpPr>
                      <wps:wsp>
                        <wps:cNvPr id="91" name="Rectangle 9"/>
                        <wps:cNvSpPr/>
                        <wps:spPr>
                          <a:xfrm>
                            <a:off x="0" y="0"/>
                            <a:ext cx="2340000" cy="144000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Straight Connector 12"/>
                        <wps:cNvCnPr/>
                        <wps:spPr>
                          <a:xfrm>
                            <a:off x="1441722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3" name="Straight Connector 13"/>
                        <wps:cNvCnPr/>
                        <wps:spPr>
                          <a:xfrm>
                            <a:off x="718056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4" name="Straight Connector 14"/>
                        <wps:cNvCnPr/>
                        <wps:spPr>
                          <a:xfrm>
                            <a:off x="1082694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5" name="Straight Connector 15"/>
                        <wps:cNvCnPr/>
                        <wps:spPr>
                          <a:xfrm flipH="1">
                            <a:off x="1980265" y="0"/>
                            <a:ext cx="0" cy="14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6" name="Straight Connector 16"/>
                        <wps:cNvCnPr/>
                        <wps:spPr>
                          <a:xfrm>
                            <a:off x="359028" y="0"/>
                            <a:ext cx="0" cy="54000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7" name="Straight Connector 17"/>
                        <wps:cNvCnPr/>
                        <wps:spPr>
                          <a:xfrm>
                            <a:off x="5609" y="17951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8" name="Straight Connector 18"/>
                        <wps:cNvCnPr/>
                        <wps:spPr>
                          <a:xfrm>
                            <a:off x="5609" y="35902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9" name="Straight Connector 19"/>
                        <wps:cNvCnPr/>
                        <wps:spPr>
                          <a:xfrm>
                            <a:off x="5609" y="538542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0" name="Straight Connector 20"/>
                        <wps:cNvCnPr/>
                        <wps:spPr>
                          <a:xfrm>
                            <a:off x="5609" y="723666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1" name="Straight Connector 21"/>
                        <wps:cNvCnPr/>
                        <wps:spPr>
                          <a:xfrm>
                            <a:off x="5609" y="903180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" name="Straight Connector 22"/>
                        <wps:cNvCnPr/>
                        <wps:spPr>
                          <a:xfrm>
                            <a:off x="5609" y="1082694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3" name="Straight Connector 23"/>
                        <wps:cNvCnPr/>
                        <wps:spPr>
                          <a:xfrm>
                            <a:off x="5609" y="1262208"/>
                            <a:ext cx="23400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A5B3A8" id="Group 27" o:spid="_x0000_s1026" style="position:absolute;margin-left:71.15pt;margin-top:680.45pt;width:510.5pt;height:113.35pt;z-index:251784704;mso-position-horizontal-relative:page;mso-position-vertical-relative:page;mso-width-relative:margin;mso-height-relative:margin" coordsize="64841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">
              <v:group id="Group 26" o:spid="_x0000_s1027" style="position:absolute;left:23392;width:41449;height:14385" coordsize="41449,1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<v:rect id="Rectangle 4" o:spid="_x0000_s1028" style="position:absolute;width:41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" filled="f" strokecolor="windowText" strokeweight="2.25pt">
                  <v:textbox inset="0,0,0,0"/>
                </v:rect>
                <v:rect id="Rectangle 5" o:spid="_x0000_s1029" style="position:absolute;top:5385;width:234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" filled="f" strokecolor="windowText" strokeweight="2.25pt">
                  <v:textbox inset="0,0,0,0"/>
                </v:rect>
                <v:line id="Straight Connector 7" o:spid="_x0000_s1030" style="position:absolute;visibility:visible;mso-wrap-style:square" from="23449,7180" to="41449,7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" strokecolor="windowText" strokeweight="2.25pt">
                  <v:stroke joinstyle="miter"/>
                </v:line>
                <v:line id="Straight Connector 8" o:spid="_x0000_s1031" style="position:absolute;visibility:visible;mso-wrap-style:square" from="23449,8975" to="41449,8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" strokecolor="windowText" strokeweight="2.25pt">
                  <v:stroke joinstyle="miter"/>
                </v:line>
                <v:line id="Straight Connector 10" o:spid="_x0000_s1032" style="position:absolute;visibility:visible;mso-wrap-style:square" from="28834,5441" to="28834,9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" strokecolor="windowText" strokeweight="1pt">
                  <v:stroke joinstyle="miter"/>
                </v:line>
                <v:line id="Straight Connector 11" o:spid="_x0000_s1033" style="position:absolute;visibility:visible;mso-wrap-style:square" from="34219,5441" to="34219,9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" strokecolor="windowText" strokeweight="1pt">
                  <v:stroke joinstyle="miter"/>
                </v:line>
              </v:group>
              <v:group id="Group 25" o:spid="_x0000_s1034" style="position:absolute;width:23456;height:14400" coordsize="23456,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<v:rect id="Rectangle 9" o:spid="_x0000_s1035" style="position:absolute;width:23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" filled="f" strokecolor="windowText" strokeweight="2.25pt">
                  <v:textbox inset="0,0,0,0"/>
                </v:rect>
                <v:line id="Straight Connector 12" o:spid="_x0000_s1036" style="position:absolute;visibility:visible;mso-wrap-style:square" from="14417,0" to="14417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" strokecolor="windowText" strokeweight="2.25pt">
                  <v:stroke joinstyle="miter"/>
                </v:line>
                <v:line id="Straight Connector 13" o:spid="_x0000_s1037" style="position:absolute;visibility:visible;mso-wrap-style:square" from="7180,0" to="7180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" strokecolor="windowText" strokeweight="2.25pt">
                  <v:stroke joinstyle="miter"/>
                </v:line>
                <v:line id="Straight Connector 14" o:spid="_x0000_s1038" style="position:absolute;visibility:visible;mso-wrap-style:square" from="10826,0" to="10826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" strokecolor="windowText" strokeweight="2.25pt">
                  <v:stroke joinstyle="miter"/>
                </v:line>
                <v:line id="Straight Connector 15" o:spid="_x0000_s1039" style="position:absolute;flip:x;visibility:visible;mso-wrap-style:square" from="19802,0" to="19802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" strokecolor="windowText" strokeweight="2.25pt">
                  <v:stroke joinstyle="miter"/>
                </v:line>
                <v:line id="Straight Connector 16" o:spid="_x0000_s1040" style="position:absolute;visibility:visible;mso-wrap-style:square" from="3590,0" to="359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" strokecolor="windowText" strokeweight="2.25pt">
                  <v:stroke joinstyle="miter"/>
                </v:line>
                <v:line id="Straight Connector 17" o:spid="_x0000_s1041" style="position:absolute;visibility:visible;mso-wrap-style:square" from="56,1795" to="23456,1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" strokecolor="windowText" strokeweight="1pt">
                  <v:stroke joinstyle="miter"/>
                </v:line>
                <v:line id="Straight Connector 18" o:spid="_x0000_s1042" style="position:absolute;visibility:visible;mso-wrap-style:square" from="56,3590" to="23456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" strokecolor="windowText" strokeweight="2.25pt">
                  <v:stroke joinstyle="miter"/>
                </v:line>
                <v:line id="Straight Connector 19" o:spid="_x0000_s1043" style="position:absolute;visibility:visible;mso-wrap-style:square" from="56,5385" to="23456,5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" strokecolor="windowText" strokeweight="2.25pt">
                  <v:stroke joinstyle="miter"/>
                </v:line>
                <v:line id="Straight Connector 20" o:spid="_x0000_s1044" style="position:absolute;visibility:visible;mso-wrap-style:square" from="56,7236" to="23456,7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" strokecolor="windowText" strokeweight="1pt">
                  <v:stroke joinstyle="miter"/>
                </v:line>
                <v:line id="Straight Connector 21" o:spid="_x0000_s1045" style="position:absolute;visibility:visible;mso-wrap-style:square" from="56,9031" to="23456,9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" strokecolor="windowText" strokeweight="1pt">
                  <v:stroke joinstyle="miter"/>
                </v:line>
                <v:line id="Straight Connector 22" o:spid="_x0000_s1046" style="position:absolute;visibility:visible;mso-wrap-style:square" from="56,10826" to="23456,10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" strokecolor="windowText" strokeweight="1pt">
                  <v:stroke joinstyle="miter"/>
                </v:line>
                <v:line id="Straight Connector 23" o:spid="_x0000_s1047" style="position:absolute;visibility:visible;mso-wrap-style:square" from="56,12622" to="23456,12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" strokecolor="windowText" strokeweight="1pt">
                  <v:stroke joinstyle="miter"/>
                </v:line>
              </v:group>
              <w10:wrap type="topAndBottom" anchorx="page" anchory="page"/>
            </v:group>
          </w:pict>
        </mc:Fallback>
      </mc:AlternateContent>
    </w:r>
  </w:p>
  <w:p w:rsidR="00841467" w:rsidRPr="00440879" w:rsidRDefault="00841467" w:rsidP="005B167C">
    <w:pPr>
      <w:pStyle w:val="Default"/>
      <w:jc w:val="center"/>
      <w:rPr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806208" behindDoc="0" locked="0" layoutInCell="1" allowOverlap="1" wp14:anchorId="7E681F39" wp14:editId="7B82D493">
              <wp:simplePos x="0" y="0"/>
              <wp:positionH relativeFrom="page">
                <wp:posOffset>1617345</wp:posOffset>
              </wp:positionH>
              <wp:positionV relativeFrom="page">
                <wp:posOffset>9538970</wp:posOffset>
              </wp:positionV>
              <wp:extent cx="720090" cy="179705"/>
              <wp:effectExtent l="0" t="0" r="0" b="0"/>
              <wp:wrapNone/>
              <wp:docPr id="8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Ивонин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681F39" id="Text Box 71" o:spid="_x0000_s1082" type="#_x0000_t202" style="position:absolute;left:0;text-align:left;margin-left:127.35pt;margin-top:751.1pt;width:56.7pt;height:14.15pt;z-index:25180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Ивонин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03136" behindDoc="0" locked="0" layoutInCell="1" allowOverlap="1" wp14:anchorId="652209CE" wp14:editId="65DF0E28">
              <wp:simplePos x="0" y="0"/>
              <wp:positionH relativeFrom="page">
                <wp:posOffset>1624965</wp:posOffset>
              </wp:positionH>
              <wp:positionV relativeFrom="page">
                <wp:posOffset>9364980</wp:posOffset>
              </wp:positionV>
              <wp:extent cx="720090" cy="179705"/>
              <wp:effectExtent l="0" t="0" r="0" b="0"/>
              <wp:wrapNone/>
              <wp:docPr id="80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41467" w:rsidRPr="006E416F" w:rsidRDefault="00841467" w:rsidP="00DB49A6">
                          <w:pPr>
                            <w:rPr>
                              <w:w w:val="75"/>
                              <w:szCs w:val="18"/>
                            </w:rPr>
                          </w:pPr>
                          <w:r>
                            <w:rPr>
                              <w:w w:val="75"/>
                              <w:szCs w:val="18"/>
                            </w:rPr>
                            <w:t>Холодова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2209CE" id="_x0000_s1083" type="#_x0000_t202" style="position:absolute;left:0;text-align:left;margin-left:127.95pt;margin-top:737.4pt;width:56.7pt;height:14.15pt;z-index:25180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" filled="f" stroked="f" strokeweight=".5pt">
              <v:path arrowok="t"/>
              <v:textbox inset="1mm,0,0,0">
                <w:txbxContent>
                  <w:p w:rsidR="00841467" w:rsidRPr="006E416F" w:rsidRDefault="00841467" w:rsidP="00DB49A6">
                    <w:pPr>
                      <w:rPr>
                        <w:w w:val="75"/>
                        <w:szCs w:val="18"/>
                      </w:rPr>
                    </w:pPr>
                    <w:r>
                      <w:rPr>
                        <w:w w:val="75"/>
                        <w:szCs w:val="18"/>
                      </w:rPr>
                      <w:t>Холодова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9CD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C824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2CAB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5CCF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AED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7C35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2437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5E78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21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C4F0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940A5"/>
    <w:multiLevelType w:val="hybridMultilevel"/>
    <w:tmpl w:val="FEDAB6B6"/>
    <w:lvl w:ilvl="0" w:tplc="841465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070A4A1D"/>
    <w:multiLevelType w:val="hybridMultilevel"/>
    <w:tmpl w:val="FA34559C"/>
    <w:lvl w:ilvl="0" w:tplc="24F05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7D2029"/>
    <w:multiLevelType w:val="hybridMultilevel"/>
    <w:tmpl w:val="7F44CBAE"/>
    <w:lvl w:ilvl="0" w:tplc="23B8A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5134D5"/>
    <w:multiLevelType w:val="hybridMultilevel"/>
    <w:tmpl w:val="FC863D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3AB3C05"/>
    <w:multiLevelType w:val="hybridMultilevel"/>
    <w:tmpl w:val="1ACED1C6"/>
    <w:lvl w:ilvl="0" w:tplc="13E20DA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17F70354"/>
    <w:multiLevelType w:val="hybridMultilevel"/>
    <w:tmpl w:val="BE8C9686"/>
    <w:lvl w:ilvl="0" w:tplc="4D007EE0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6" w15:restartNumberingAfterBreak="0">
    <w:nsid w:val="1ACA6AEA"/>
    <w:multiLevelType w:val="hybridMultilevel"/>
    <w:tmpl w:val="CA9EB9B4"/>
    <w:lvl w:ilvl="0" w:tplc="65BEBD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2E8513D"/>
    <w:multiLevelType w:val="hybridMultilevel"/>
    <w:tmpl w:val="605AF20E"/>
    <w:lvl w:ilvl="0" w:tplc="2792591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30D63D0"/>
    <w:multiLevelType w:val="hybridMultilevel"/>
    <w:tmpl w:val="17F6BDB4"/>
    <w:lvl w:ilvl="0" w:tplc="48126B6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47D652E"/>
    <w:multiLevelType w:val="hybridMultilevel"/>
    <w:tmpl w:val="FEDAB6B6"/>
    <w:lvl w:ilvl="0" w:tplc="841465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FE56E4E"/>
    <w:multiLevelType w:val="hybridMultilevel"/>
    <w:tmpl w:val="EB5CD3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1F04628"/>
    <w:multiLevelType w:val="hybridMultilevel"/>
    <w:tmpl w:val="66146932"/>
    <w:lvl w:ilvl="0" w:tplc="24F05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0F48DA"/>
    <w:multiLevelType w:val="hybridMultilevel"/>
    <w:tmpl w:val="8654B0B2"/>
    <w:lvl w:ilvl="0" w:tplc="9F1EEDB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4535B3E"/>
    <w:multiLevelType w:val="hybridMultilevel"/>
    <w:tmpl w:val="886E8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F50E83"/>
    <w:multiLevelType w:val="hybridMultilevel"/>
    <w:tmpl w:val="8C5C3784"/>
    <w:lvl w:ilvl="0" w:tplc="476441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75CBE"/>
    <w:multiLevelType w:val="hybridMultilevel"/>
    <w:tmpl w:val="02F4944E"/>
    <w:lvl w:ilvl="0" w:tplc="1E46D246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4D477B2"/>
    <w:multiLevelType w:val="hybridMultilevel"/>
    <w:tmpl w:val="70969404"/>
    <w:lvl w:ilvl="0" w:tplc="24F05F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E0E4FFC"/>
    <w:multiLevelType w:val="hybridMultilevel"/>
    <w:tmpl w:val="683E83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0D26A58"/>
    <w:multiLevelType w:val="hybridMultilevel"/>
    <w:tmpl w:val="B966FB7E"/>
    <w:lvl w:ilvl="0" w:tplc="726279F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9" w15:restartNumberingAfterBreak="0">
    <w:nsid w:val="72835AAC"/>
    <w:multiLevelType w:val="hybridMultilevel"/>
    <w:tmpl w:val="19BA63A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F2290B"/>
    <w:multiLevelType w:val="hybridMultilevel"/>
    <w:tmpl w:val="6F10214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76131831"/>
    <w:multiLevelType w:val="hybridMultilevel"/>
    <w:tmpl w:val="5D76CAA8"/>
    <w:lvl w:ilvl="0" w:tplc="8E0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3"/>
  </w:num>
  <w:num w:numId="13">
    <w:abstractNumId w:val="19"/>
  </w:num>
  <w:num w:numId="14">
    <w:abstractNumId w:val="10"/>
  </w:num>
  <w:num w:numId="15">
    <w:abstractNumId w:val="23"/>
  </w:num>
  <w:num w:numId="16">
    <w:abstractNumId w:val="12"/>
  </w:num>
  <w:num w:numId="17">
    <w:abstractNumId w:val="16"/>
  </w:num>
  <w:num w:numId="18">
    <w:abstractNumId w:val="29"/>
  </w:num>
  <w:num w:numId="19">
    <w:abstractNumId w:val="22"/>
  </w:num>
  <w:num w:numId="20">
    <w:abstractNumId w:val="31"/>
  </w:num>
  <w:num w:numId="21">
    <w:abstractNumId w:val="14"/>
  </w:num>
  <w:num w:numId="22">
    <w:abstractNumId w:val="15"/>
  </w:num>
  <w:num w:numId="23">
    <w:abstractNumId w:val="25"/>
  </w:num>
  <w:num w:numId="24">
    <w:abstractNumId w:val="28"/>
  </w:num>
  <w:num w:numId="25">
    <w:abstractNumId w:val="30"/>
  </w:num>
  <w:num w:numId="26">
    <w:abstractNumId w:val="11"/>
  </w:num>
  <w:num w:numId="27">
    <w:abstractNumId w:val="27"/>
  </w:num>
  <w:num w:numId="28">
    <w:abstractNumId w:val="20"/>
  </w:num>
  <w:num w:numId="29">
    <w:abstractNumId w:val="21"/>
  </w:num>
  <w:num w:numId="30">
    <w:abstractNumId w:val="26"/>
  </w:num>
  <w:num w:numId="31">
    <w:abstractNumId w:val="2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attachedTemplate r:id="rId1"/>
  <w:defaultTabStop w:val="0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istFirstNum" w:val="1"/>
    <w:docVar w:name="ListFormer" w:val="2"/>
  </w:docVars>
  <w:rsids>
    <w:rsidRoot w:val="00D92683"/>
    <w:rsid w:val="0000453F"/>
    <w:rsid w:val="00005FDF"/>
    <w:rsid w:val="00006246"/>
    <w:rsid w:val="00007082"/>
    <w:rsid w:val="000117E6"/>
    <w:rsid w:val="000119FB"/>
    <w:rsid w:val="00011A34"/>
    <w:rsid w:val="00011B94"/>
    <w:rsid w:val="00011CD7"/>
    <w:rsid w:val="00012B54"/>
    <w:rsid w:val="000132E7"/>
    <w:rsid w:val="00013D2C"/>
    <w:rsid w:val="00013E7A"/>
    <w:rsid w:val="000143AB"/>
    <w:rsid w:val="00014482"/>
    <w:rsid w:val="00016804"/>
    <w:rsid w:val="00017F4B"/>
    <w:rsid w:val="000200D9"/>
    <w:rsid w:val="00020543"/>
    <w:rsid w:val="000209FB"/>
    <w:rsid w:val="00021A41"/>
    <w:rsid w:val="00021F92"/>
    <w:rsid w:val="000220A6"/>
    <w:rsid w:val="00022594"/>
    <w:rsid w:val="00023003"/>
    <w:rsid w:val="000237A0"/>
    <w:rsid w:val="00024C9B"/>
    <w:rsid w:val="00024D84"/>
    <w:rsid w:val="00026186"/>
    <w:rsid w:val="00026CD4"/>
    <w:rsid w:val="0003092F"/>
    <w:rsid w:val="00031820"/>
    <w:rsid w:val="000328D1"/>
    <w:rsid w:val="00033444"/>
    <w:rsid w:val="00034793"/>
    <w:rsid w:val="00035967"/>
    <w:rsid w:val="00035CE7"/>
    <w:rsid w:val="000416B4"/>
    <w:rsid w:val="00041ECB"/>
    <w:rsid w:val="00043363"/>
    <w:rsid w:val="000438E0"/>
    <w:rsid w:val="00044FF6"/>
    <w:rsid w:val="000450F9"/>
    <w:rsid w:val="000450FB"/>
    <w:rsid w:val="00047BFA"/>
    <w:rsid w:val="0005130B"/>
    <w:rsid w:val="00051953"/>
    <w:rsid w:val="000523B0"/>
    <w:rsid w:val="00053FE9"/>
    <w:rsid w:val="0005416D"/>
    <w:rsid w:val="000556ED"/>
    <w:rsid w:val="000572E8"/>
    <w:rsid w:val="000575D3"/>
    <w:rsid w:val="00057617"/>
    <w:rsid w:val="00057719"/>
    <w:rsid w:val="00060440"/>
    <w:rsid w:val="00061162"/>
    <w:rsid w:val="0006248A"/>
    <w:rsid w:val="00062529"/>
    <w:rsid w:val="00064245"/>
    <w:rsid w:val="00065F78"/>
    <w:rsid w:val="000677CC"/>
    <w:rsid w:val="00071674"/>
    <w:rsid w:val="00071873"/>
    <w:rsid w:val="000737EF"/>
    <w:rsid w:val="00074672"/>
    <w:rsid w:val="000749E8"/>
    <w:rsid w:val="0008004B"/>
    <w:rsid w:val="0008008B"/>
    <w:rsid w:val="000806CE"/>
    <w:rsid w:val="000813C0"/>
    <w:rsid w:val="00082152"/>
    <w:rsid w:val="0008227E"/>
    <w:rsid w:val="00082AD0"/>
    <w:rsid w:val="000848E2"/>
    <w:rsid w:val="00086219"/>
    <w:rsid w:val="00087DC8"/>
    <w:rsid w:val="0009015E"/>
    <w:rsid w:val="00090EBC"/>
    <w:rsid w:val="00090F82"/>
    <w:rsid w:val="0009200A"/>
    <w:rsid w:val="00092EA1"/>
    <w:rsid w:val="00093D00"/>
    <w:rsid w:val="000940A9"/>
    <w:rsid w:val="00095AEF"/>
    <w:rsid w:val="000A0E67"/>
    <w:rsid w:val="000A17ED"/>
    <w:rsid w:val="000A299E"/>
    <w:rsid w:val="000A43A6"/>
    <w:rsid w:val="000A5497"/>
    <w:rsid w:val="000A67B8"/>
    <w:rsid w:val="000A7F07"/>
    <w:rsid w:val="000B01B5"/>
    <w:rsid w:val="000B11DC"/>
    <w:rsid w:val="000B228D"/>
    <w:rsid w:val="000B297C"/>
    <w:rsid w:val="000B2CC9"/>
    <w:rsid w:val="000B3407"/>
    <w:rsid w:val="000B490B"/>
    <w:rsid w:val="000B79D7"/>
    <w:rsid w:val="000C0DA5"/>
    <w:rsid w:val="000C10A9"/>
    <w:rsid w:val="000C28D8"/>
    <w:rsid w:val="000C2BCB"/>
    <w:rsid w:val="000C2D84"/>
    <w:rsid w:val="000C4374"/>
    <w:rsid w:val="000C5493"/>
    <w:rsid w:val="000C682F"/>
    <w:rsid w:val="000C7063"/>
    <w:rsid w:val="000C795B"/>
    <w:rsid w:val="000D2583"/>
    <w:rsid w:val="000D2A45"/>
    <w:rsid w:val="000D3BE9"/>
    <w:rsid w:val="000D4017"/>
    <w:rsid w:val="000D4076"/>
    <w:rsid w:val="000D41F9"/>
    <w:rsid w:val="000D4684"/>
    <w:rsid w:val="000D7742"/>
    <w:rsid w:val="000D7911"/>
    <w:rsid w:val="000D7AE4"/>
    <w:rsid w:val="000E09A9"/>
    <w:rsid w:val="000E09F3"/>
    <w:rsid w:val="000E28FD"/>
    <w:rsid w:val="000E3BD7"/>
    <w:rsid w:val="000E4BFC"/>
    <w:rsid w:val="000E6A8B"/>
    <w:rsid w:val="000E7378"/>
    <w:rsid w:val="000F15D9"/>
    <w:rsid w:val="000F266F"/>
    <w:rsid w:val="000F3043"/>
    <w:rsid w:val="000F31B2"/>
    <w:rsid w:val="000F3595"/>
    <w:rsid w:val="000F381A"/>
    <w:rsid w:val="000F4A23"/>
    <w:rsid w:val="000F5C04"/>
    <w:rsid w:val="000F6A54"/>
    <w:rsid w:val="001021C4"/>
    <w:rsid w:val="00102322"/>
    <w:rsid w:val="00102861"/>
    <w:rsid w:val="00105855"/>
    <w:rsid w:val="0010769C"/>
    <w:rsid w:val="0011015A"/>
    <w:rsid w:val="00110F45"/>
    <w:rsid w:val="001111CE"/>
    <w:rsid w:val="00112630"/>
    <w:rsid w:val="00112CD7"/>
    <w:rsid w:val="001141DD"/>
    <w:rsid w:val="00115B71"/>
    <w:rsid w:val="00116050"/>
    <w:rsid w:val="00116E0B"/>
    <w:rsid w:val="00116F80"/>
    <w:rsid w:val="00120499"/>
    <w:rsid w:val="00120A95"/>
    <w:rsid w:val="00122472"/>
    <w:rsid w:val="001244F3"/>
    <w:rsid w:val="00124CDB"/>
    <w:rsid w:val="0012538D"/>
    <w:rsid w:val="00125A42"/>
    <w:rsid w:val="001262E9"/>
    <w:rsid w:val="001275EE"/>
    <w:rsid w:val="001301F8"/>
    <w:rsid w:val="00130817"/>
    <w:rsid w:val="00130B65"/>
    <w:rsid w:val="00130FA0"/>
    <w:rsid w:val="0013141A"/>
    <w:rsid w:val="00131E96"/>
    <w:rsid w:val="00133EC9"/>
    <w:rsid w:val="001345DD"/>
    <w:rsid w:val="001358A3"/>
    <w:rsid w:val="00136339"/>
    <w:rsid w:val="001405B5"/>
    <w:rsid w:val="00141BF6"/>
    <w:rsid w:val="00142003"/>
    <w:rsid w:val="00145F14"/>
    <w:rsid w:val="00147CC9"/>
    <w:rsid w:val="00150D83"/>
    <w:rsid w:val="0015112D"/>
    <w:rsid w:val="00151751"/>
    <w:rsid w:val="00151BE1"/>
    <w:rsid w:val="00151CF1"/>
    <w:rsid w:val="001541C9"/>
    <w:rsid w:val="001578C9"/>
    <w:rsid w:val="001609B9"/>
    <w:rsid w:val="001616F9"/>
    <w:rsid w:val="001618DA"/>
    <w:rsid w:val="00161F07"/>
    <w:rsid w:val="00162E17"/>
    <w:rsid w:val="0016349C"/>
    <w:rsid w:val="001643E7"/>
    <w:rsid w:val="001652CF"/>
    <w:rsid w:val="00167484"/>
    <w:rsid w:val="00170459"/>
    <w:rsid w:val="00170AA5"/>
    <w:rsid w:val="00170CE6"/>
    <w:rsid w:val="001733E5"/>
    <w:rsid w:val="00174753"/>
    <w:rsid w:val="001749EB"/>
    <w:rsid w:val="001754FD"/>
    <w:rsid w:val="00176600"/>
    <w:rsid w:val="00176BCE"/>
    <w:rsid w:val="00176EE3"/>
    <w:rsid w:val="001775EC"/>
    <w:rsid w:val="0018006E"/>
    <w:rsid w:val="00182C9F"/>
    <w:rsid w:val="00182F3D"/>
    <w:rsid w:val="00183B41"/>
    <w:rsid w:val="0018502A"/>
    <w:rsid w:val="0018506E"/>
    <w:rsid w:val="0018718C"/>
    <w:rsid w:val="00187276"/>
    <w:rsid w:val="00190948"/>
    <w:rsid w:val="0019120B"/>
    <w:rsid w:val="00191C34"/>
    <w:rsid w:val="0019254F"/>
    <w:rsid w:val="0019473F"/>
    <w:rsid w:val="00194937"/>
    <w:rsid w:val="00196092"/>
    <w:rsid w:val="00196478"/>
    <w:rsid w:val="001965EC"/>
    <w:rsid w:val="001967CC"/>
    <w:rsid w:val="00197BB5"/>
    <w:rsid w:val="001A1D51"/>
    <w:rsid w:val="001A1F1E"/>
    <w:rsid w:val="001A38D7"/>
    <w:rsid w:val="001A4080"/>
    <w:rsid w:val="001A5D5F"/>
    <w:rsid w:val="001A72E5"/>
    <w:rsid w:val="001A7838"/>
    <w:rsid w:val="001A7C72"/>
    <w:rsid w:val="001A7E3B"/>
    <w:rsid w:val="001B0A7B"/>
    <w:rsid w:val="001B0DED"/>
    <w:rsid w:val="001B11C7"/>
    <w:rsid w:val="001B2915"/>
    <w:rsid w:val="001B2D47"/>
    <w:rsid w:val="001B2F9B"/>
    <w:rsid w:val="001B43DE"/>
    <w:rsid w:val="001B54EC"/>
    <w:rsid w:val="001B73BB"/>
    <w:rsid w:val="001C0376"/>
    <w:rsid w:val="001C3229"/>
    <w:rsid w:val="001C4D12"/>
    <w:rsid w:val="001C5357"/>
    <w:rsid w:val="001C5D9D"/>
    <w:rsid w:val="001C75F7"/>
    <w:rsid w:val="001D2FAD"/>
    <w:rsid w:val="001D4071"/>
    <w:rsid w:val="001D5449"/>
    <w:rsid w:val="001D5761"/>
    <w:rsid w:val="001D5D42"/>
    <w:rsid w:val="001D6128"/>
    <w:rsid w:val="001D67CA"/>
    <w:rsid w:val="001D7100"/>
    <w:rsid w:val="001D7523"/>
    <w:rsid w:val="001D7DAD"/>
    <w:rsid w:val="001E021B"/>
    <w:rsid w:val="001E0BB3"/>
    <w:rsid w:val="001E3F6F"/>
    <w:rsid w:val="001E416B"/>
    <w:rsid w:val="001E46E3"/>
    <w:rsid w:val="001E4FCD"/>
    <w:rsid w:val="001E7592"/>
    <w:rsid w:val="001F08CC"/>
    <w:rsid w:val="001F0B1D"/>
    <w:rsid w:val="001F15B8"/>
    <w:rsid w:val="001F1DD0"/>
    <w:rsid w:val="001F2016"/>
    <w:rsid w:val="001F298B"/>
    <w:rsid w:val="001F4036"/>
    <w:rsid w:val="001F7DBC"/>
    <w:rsid w:val="00201A7F"/>
    <w:rsid w:val="00201DB8"/>
    <w:rsid w:val="00202D6E"/>
    <w:rsid w:val="00203036"/>
    <w:rsid w:val="00203996"/>
    <w:rsid w:val="0020441B"/>
    <w:rsid w:val="00205A83"/>
    <w:rsid w:val="002067AE"/>
    <w:rsid w:val="00206D7C"/>
    <w:rsid w:val="002076E1"/>
    <w:rsid w:val="00207854"/>
    <w:rsid w:val="00211319"/>
    <w:rsid w:val="00211A2C"/>
    <w:rsid w:val="00212493"/>
    <w:rsid w:val="00213610"/>
    <w:rsid w:val="002138AA"/>
    <w:rsid w:val="0021436B"/>
    <w:rsid w:val="002164BC"/>
    <w:rsid w:val="00216B85"/>
    <w:rsid w:val="002215B8"/>
    <w:rsid w:val="002223F8"/>
    <w:rsid w:val="0022346C"/>
    <w:rsid w:val="002240DF"/>
    <w:rsid w:val="0022420E"/>
    <w:rsid w:val="002255FA"/>
    <w:rsid w:val="00225745"/>
    <w:rsid w:val="00226FF3"/>
    <w:rsid w:val="00227F66"/>
    <w:rsid w:val="00231009"/>
    <w:rsid w:val="00232BE9"/>
    <w:rsid w:val="0023300E"/>
    <w:rsid w:val="00234CC4"/>
    <w:rsid w:val="00236581"/>
    <w:rsid w:val="00236850"/>
    <w:rsid w:val="00242C15"/>
    <w:rsid w:val="00244545"/>
    <w:rsid w:val="00245746"/>
    <w:rsid w:val="002457E9"/>
    <w:rsid w:val="002466E5"/>
    <w:rsid w:val="00246C8E"/>
    <w:rsid w:val="00246CC3"/>
    <w:rsid w:val="00250889"/>
    <w:rsid w:val="00250FC7"/>
    <w:rsid w:val="0025203B"/>
    <w:rsid w:val="002531B0"/>
    <w:rsid w:val="00253F1B"/>
    <w:rsid w:val="00254728"/>
    <w:rsid w:val="00255B62"/>
    <w:rsid w:val="00257221"/>
    <w:rsid w:val="002603B3"/>
    <w:rsid w:val="002609EB"/>
    <w:rsid w:val="0026107A"/>
    <w:rsid w:val="00262847"/>
    <w:rsid w:val="00262BBA"/>
    <w:rsid w:val="00262F50"/>
    <w:rsid w:val="00266501"/>
    <w:rsid w:val="00267109"/>
    <w:rsid w:val="002707C1"/>
    <w:rsid w:val="002722CC"/>
    <w:rsid w:val="00272D89"/>
    <w:rsid w:val="00273AF7"/>
    <w:rsid w:val="002742B9"/>
    <w:rsid w:val="00274C59"/>
    <w:rsid w:val="002758FE"/>
    <w:rsid w:val="00277BA8"/>
    <w:rsid w:val="00280939"/>
    <w:rsid w:val="00281659"/>
    <w:rsid w:val="00282E16"/>
    <w:rsid w:val="0028347C"/>
    <w:rsid w:val="00283569"/>
    <w:rsid w:val="00285067"/>
    <w:rsid w:val="00285D25"/>
    <w:rsid w:val="00285F45"/>
    <w:rsid w:val="00286F04"/>
    <w:rsid w:val="00291E1C"/>
    <w:rsid w:val="00293DF3"/>
    <w:rsid w:val="00294053"/>
    <w:rsid w:val="002942CE"/>
    <w:rsid w:val="002942F9"/>
    <w:rsid w:val="0029491C"/>
    <w:rsid w:val="002949E5"/>
    <w:rsid w:val="0029541B"/>
    <w:rsid w:val="002959F5"/>
    <w:rsid w:val="00296830"/>
    <w:rsid w:val="00296D42"/>
    <w:rsid w:val="00296EEB"/>
    <w:rsid w:val="0029728B"/>
    <w:rsid w:val="002A0494"/>
    <w:rsid w:val="002A0879"/>
    <w:rsid w:val="002A7500"/>
    <w:rsid w:val="002B3574"/>
    <w:rsid w:val="002B4565"/>
    <w:rsid w:val="002B5942"/>
    <w:rsid w:val="002B637F"/>
    <w:rsid w:val="002B63D5"/>
    <w:rsid w:val="002B787C"/>
    <w:rsid w:val="002B7F34"/>
    <w:rsid w:val="002C2BA5"/>
    <w:rsid w:val="002C3B5D"/>
    <w:rsid w:val="002C3D44"/>
    <w:rsid w:val="002C58CF"/>
    <w:rsid w:val="002C68FC"/>
    <w:rsid w:val="002D1931"/>
    <w:rsid w:val="002D1E27"/>
    <w:rsid w:val="002D6971"/>
    <w:rsid w:val="002E04F2"/>
    <w:rsid w:val="002E1E59"/>
    <w:rsid w:val="002E4960"/>
    <w:rsid w:val="002E548C"/>
    <w:rsid w:val="002E65D5"/>
    <w:rsid w:val="002F094B"/>
    <w:rsid w:val="002F0B27"/>
    <w:rsid w:val="002F0FAB"/>
    <w:rsid w:val="002F12C7"/>
    <w:rsid w:val="002F162F"/>
    <w:rsid w:val="002F16CF"/>
    <w:rsid w:val="002F2023"/>
    <w:rsid w:val="002F3753"/>
    <w:rsid w:val="002F4557"/>
    <w:rsid w:val="002F4ACB"/>
    <w:rsid w:val="002F51C0"/>
    <w:rsid w:val="002F5A25"/>
    <w:rsid w:val="002F67DE"/>
    <w:rsid w:val="002F71D0"/>
    <w:rsid w:val="00300780"/>
    <w:rsid w:val="00300B2D"/>
    <w:rsid w:val="00301BF6"/>
    <w:rsid w:val="0030200C"/>
    <w:rsid w:val="003024AA"/>
    <w:rsid w:val="0030268B"/>
    <w:rsid w:val="0030332B"/>
    <w:rsid w:val="00305248"/>
    <w:rsid w:val="003057BE"/>
    <w:rsid w:val="00305A84"/>
    <w:rsid w:val="00307263"/>
    <w:rsid w:val="00310635"/>
    <w:rsid w:val="0031068B"/>
    <w:rsid w:val="00311E72"/>
    <w:rsid w:val="003133B1"/>
    <w:rsid w:val="0031468E"/>
    <w:rsid w:val="003165C7"/>
    <w:rsid w:val="003173C9"/>
    <w:rsid w:val="00317472"/>
    <w:rsid w:val="00317FCE"/>
    <w:rsid w:val="003208B5"/>
    <w:rsid w:val="00320B48"/>
    <w:rsid w:val="003215B0"/>
    <w:rsid w:val="003231BE"/>
    <w:rsid w:val="00323E08"/>
    <w:rsid w:val="003270E2"/>
    <w:rsid w:val="0033149B"/>
    <w:rsid w:val="00333997"/>
    <w:rsid w:val="003358CF"/>
    <w:rsid w:val="00335ABF"/>
    <w:rsid w:val="00336630"/>
    <w:rsid w:val="00340B8F"/>
    <w:rsid w:val="00340E71"/>
    <w:rsid w:val="003420BD"/>
    <w:rsid w:val="00343297"/>
    <w:rsid w:val="00343F2B"/>
    <w:rsid w:val="003441AD"/>
    <w:rsid w:val="00345B43"/>
    <w:rsid w:val="00346294"/>
    <w:rsid w:val="003472B5"/>
    <w:rsid w:val="00347A1B"/>
    <w:rsid w:val="00350C0F"/>
    <w:rsid w:val="003511BF"/>
    <w:rsid w:val="00351673"/>
    <w:rsid w:val="003519C1"/>
    <w:rsid w:val="0035274A"/>
    <w:rsid w:val="003576DA"/>
    <w:rsid w:val="00361538"/>
    <w:rsid w:val="00362340"/>
    <w:rsid w:val="003624FF"/>
    <w:rsid w:val="00362F63"/>
    <w:rsid w:val="003632D3"/>
    <w:rsid w:val="00365CA1"/>
    <w:rsid w:val="003665C7"/>
    <w:rsid w:val="00367745"/>
    <w:rsid w:val="00367F5F"/>
    <w:rsid w:val="00370B9C"/>
    <w:rsid w:val="00373BD4"/>
    <w:rsid w:val="003757EC"/>
    <w:rsid w:val="00376004"/>
    <w:rsid w:val="0037710B"/>
    <w:rsid w:val="00381482"/>
    <w:rsid w:val="00381768"/>
    <w:rsid w:val="0038493F"/>
    <w:rsid w:val="00384A67"/>
    <w:rsid w:val="003850C6"/>
    <w:rsid w:val="00385BA0"/>
    <w:rsid w:val="003866D2"/>
    <w:rsid w:val="003871F0"/>
    <w:rsid w:val="0039016E"/>
    <w:rsid w:val="003915C3"/>
    <w:rsid w:val="0039168C"/>
    <w:rsid w:val="00391EE5"/>
    <w:rsid w:val="003931A9"/>
    <w:rsid w:val="003948D1"/>
    <w:rsid w:val="00396FE3"/>
    <w:rsid w:val="003A073B"/>
    <w:rsid w:val="003A1649"/>
    <w:rsid w:val="003A1947"/>
    <w:rsid w:val="003A292F"/>
    <w:rsid w:val="003A3017"/>
    <w:rsid w:val="003A4E98"/>
    <w:rsid w:val="003A4EEE"/>
    <w:rsid w:val="003A5112"/>
    <w:rsid w:val="003A6F4D"/>
    <w:rsid w:val="003A7E85"/>
    <w:rsid w:val="003B0D54"/>
    <w:rsid w:val="003B2600"/>
    <w:rsid w:val="003B29A5"/>
    <w:rsid w:val="003B2B9E"/>
    <w:rsid w:val="003B6282"/>
    <w:rsid w:val="003B6836"/>
    <w:rsid w:val="003B7BB2"/>
    <w:rsid w:val="003B7D73"/>
    <w:rsid w:val="003C04CE"/>
    <w:rsid w:val="003C0C6B"/>
    <w:rsid w:val="003C4BD9"/>
    <w:rsid w:val="003C5264"/>
    <w:rsid w:val="003C59CC"/>
    <w:rsid w:val="003C6F39"/>
    <w:rsid w:val="003C7361"/>
    <w:rsid w:val="003C7558"/>
    <w:rsid w:val="003C7E5F"/>
    <w:rsid w:val="003D0C22"/>
    <w:rsid w:val="003D1BDD"/>
    <w:rsid w:val="003D26B2"/>
    <w:rsid w:val="003D2A5B"/>
    <w:rsid w:val="003D2DB4"/>
    <w:rsid w:val="003D323A"/>
    <w:rsid w:val="003D3439"/>
    <w:rsid w:val="003D40EB"/>
    <w:rsid w:val="003D41B4"/>
    <w:rsid w:val="003D569A"/>
    <w:rsid w:val="003D5AD7"/>
    <w:rsid w:val="003D6AD9"/>
    <w:rsid w:val="003D6AEA"/>
    <w:rsid w:val="003D78C7"/>
    <w:rsid w:val="003E0775"/>
    <w:rsid w:val="003E45DC"/>
    <w:rsid w:val="003F063E"/>
    <w:rsid w:val="003F2021"/>
    <w:rsid w:val="003F2059"/>
    <w:rsid w:val="003F3505"/>
    <w:rsid w:val="003F4227"/>
    <w:rsid w:val="003F53D1"/>
    <w:rsid w:val="003F5D8F"/>
    <w:rsid w:val="003F7644"/>
    <w:rsid w:val="003F78CC"/>
    <w:rsid w:val="00400608"/>
    <w:rsid w:val="00400DEB"/>
    <w:rsid w:val="00400EA9"/>
    <w:rsid w:val="00402CFE"/>
    <w:rsid w:val="004050F0"/>
    <w:rsid w:val="004053A1"/>
    <w:rsid w:val="00406683"/>
    <w:rsid w:val="00406A49"/>
    <w:rsid w:val="004079BB"/>
    <w:rsid w:val="00411214"/>
    <w:rsid w:val="00415649"/>
    <w:rsid w:val="00415A71"/>
    <w:rsid w:val="004162EC"/>
    <w:rsid w:val="00416716"/>
    <w:rsid w:val="0041723F"/>
    <w:rsid w:val="00421A14"/>
    <w:rsid w:val="00424E2C"/>
    <w:rsid w:val="00425972"/>
    <w:rsid w:val="00426230"/>
    <w:rsid w:val="00426F24"/>
    <w:rsid w:val="004326EA"/>
    <w:rsid w:val="00432B48"/>
    <w:rsid w:val="00432B5D"/>
    <w:rsid w:val="00432D0E"/>
    <w:rsid w:val="00433B52"/>
    <w:rsid w:val="004350E3"/>
    <w:rsid w:val="004400FA"/>
    <w:rsid w:val="00440879"/>
    <w:rsid w:val="0044088E"/>
    <w:rsid w:val="00441DAB"/>
    <w:rsid w:val="004420B2"/>
    <w:rsid w:val="00442D2B"/>
    <w:rsid w:val="00442F13"/>
    <w:rsid w:val="0044391F"/>
    <w:rsid w:val="004458D5"/>
    <w:rsid w:val="00445A91"/>
    <w:rsid w:val="00447583"/>
    <w:rsid w:val="00450609"/>
    <w:rsid w:val="00450B29"/>
    <w:rsid w:val="00451E82"/>
    <w:rsid w:val="00453640"/>
    <w:rsid w:val="00454043"/>
    <w:rsid w:val="004547E6"/>
    <w:rsid w:val="004563CE"/>
    <w:rsid w:val="00457382"/>
    <w:rsid w:val="00457E53"/>
    <w:rsid w:val="00461580"/>
    <w:rsid w:val="004628C3"/>
    <w:rsid w:val="00462EDC"/>
    <w:rsid w:val="00463BFE"/>
    <w:rsid w:val="004714B3"/>
    <w:rsid w:val="00474CE7"/>
    <w:rsid w:val="0047506B"/>
    <w:rsid w:val="0047717C"/>
    <w:rsid w:val="00477519"/>
    <w:rsid w:val="00477689"/>
    <w:rsid w:val="00477D02"/>
    <w:rsid w:val="004812FD"/>
    <w:rsid w:val="004819D7"/>
    <w:rsid w:val="004836FB"/>
    <w:rsid w:val="004841A5"/>
    <w:rsid w:val="004845C3"/>
    <w:rsid w:val="004871EF"/>
    <w:rsid w:val="004876BA"/>
    <w:rsid w:val="00487B0F"/>
    <w:rsid w:val="00492771"/>
    <w:rsid w:val="00492B1E"/>
    <w:rsid w:val="00492D35"/>
    <w:rsid w:val="0049797F"/>
    <w:rsid w:val="00497F13"/>
    <w:rsid w:val="004A05F5"/>
    <w:rsid w:val="004A0800"/>
    <w:rsid w:val="004A1E22"/>
    <w:rsid w:val="004A2CAD"/>
    <w:rsid w:val="004A352F"/>
    <w:rsid w:val="004A5DEB"/>
    <w:rsid w:val="004A741A"/>
    <w:rsid w:val="004B0154"/>
    <w:rsid w:val="004B2A9C"/>
    <w:rsid w:val="004C0A09"/>
    <w:rsid w:val="004C0A5A"/>
    <w:rsid w:val="004C0F70"/>
    <w:rsid w:val="004C1C38"/>
    <w:rsid w:val="004C3FFA"/>
    <w:rsid w:val="004C4B37"/>
    <w:rsid w:val="004C5A0A"/>
    <w:rsid w:val="004C6A8A"/>
    <w:rsid w:val="004C6B3C"/>
    <w:rsid w:val="004C6B57"/>
    <w:rsid w:val="004D09D4"/>
    <w:rsid w:val="004D1AF9"/>
    <w:rsid w:val="004D4C9B"/>
    <w:rsid w:val="004D6B73"/>
    <w:rsid w:val="004D7B0C"/>
    <w:rsid w:val="004E00B8"/>
    <w:rsid w:val="004E0D9C"/>
    <w:rsid w:val="004E14EA"/>
    <w:rsid w:val="004E14F4"/>
    <w:rsid w:val="004E1571"/>
    <w:rsid w:val="004E2BAC"/>
    <w:rsid w:val="004E3940"/>
    <w:rsid w:val="004E42DB"/>
    <w:rsid w:val="004E4889"/>
    <w:rsid w:val="004E5CD2"/>
    <w:rsid w:val="004E7027"/>
    <w:rsid w:val="004E7C39"/>
    <w:rsid w:val="004E7E75"/>
    <w:rsid w:val="004E7F07"/>
    <w:rsid w:val="004F0856"/>
    <w:rsid w:val="004F1BEB"/>
    <w:rsid w:val="004F25A3"/>
    <w:rsid w:val="004F5BAA"/>
    <w:rsid w:val="004F5EE1"/>
    <w:rsid w:val="004F6C31"/>
    <w:rsid w:val="00500A07"/>
    <w:rsid w:val="00500E12"/>
    <w:rsid w:val="0050274E"/>
    <w:rsid w:val="00502F95"/>
    <w:rsid w:val="005031EA"/>
    <w:rsid w:val="00503245"/>
    <w:rsid w:val="005039C6"/>
    <w:rsid w:val="005071D0"/>
    <w:rsid w:val="00511266"/>
    <w:rsid w:val="00512191"/>
    <w:rsid w:val="00513608"/>
    <w:rsid w:val="005143A5"/>
    <w:rsid w:val="0051453D"/>
    <w:rsid w:val="005153C1"/>
    <w:rsid w:val="00515B2D"/>
    <w:rsid w:val="00516A01"/>
    <w:rsid w:val="0051724A"/>
    <w:rsid w:val="00520A6C"/>
    <w:rsid w:val="00520FA0"/>
    <w:rsid w:val="00521A1C"/>
    <w:rsid w:val="00521ACC"/>
    <w:rsid w:val="005236A7"/>
    <w:rsid w:val="00524C96"/>
    <w:rsid w:val="00525644"/>
    <w:rsid w:val="005257EA"/>
    <w:rsid w:val="00526A38"/>
    <w:rsid w:val="00526C4F"/>
    <w:rsid w:val="005270AD"/>
    <w:rsid w:val="00531A8A"/>
    <w:rsid w:val="005324CD"/>
    <w:rsid w:val="005343A9"/>
    <w:rsid w:val="005353F6"/>
    <w:rsid w:val="00535850"/>
    <w:rsid w:val="00536E4E"/>
    <w:rsid w:val="00537947"/>
    <w:rsid w:val="00541241"/>
    <w:rsid w:val="00542CE4"/>
    <w:rsid w:val="00544122"/>
    <w:rsid w:val="00546BEE"/>
    <w:rsid w:val="00546EAB"/>
    <w:rsid w:val="005478A3"/>
    <w:rsid w:val="00547B03"/>
    <w:rsid w:val="00550203"/>
    <w:rsid w:val="005511C6"/>
    <w:rsid w:val="00553127"/>
    <w:rsid w:val="0055314A"/>
    <w:rsid w:val="005548EA"/>
    <w:rsid w:val="005553FF"/>
    <w:rsid w:val="0056076D"/>
    <w:rsid w:val="0056079F"/>
    <w:rsid w:val="005615E2"/>
    <w:rsid w:val="00564962"/>
    <w:rsid w:val="005651AF"/>
    <w:rsid w:val="00565363"/>
    <w:rsid w:val="00565A50"/>
    <w:rsid w:val="0056612B"/>
    <w:rsid w:val="00566EC0"/>
    <w:rsid w:val="005706C5"/>
    <w:rsid w:val="00573B43"/>
    <w:rsid w:val="00575584"/>
    <w:rsid w:val="00580F3F"/>
    <w:rsid w:val="00580FFF"/>
    <w:rsid w:val="005819F1"/>
    <w:rsid w:val="00582295"/>
    <w:rsid w:val="00583694"/>
    <w:rsid w:val="00584421"/>
    <w:rsid w:val="00584D87"/>
    <w:rsid w:val="00585F48"/>
    <w:rsid w:val="0058690C"/>
    <w:rsid w:val="00587C88"/>
    <w:rsid w:val="00587D32"/>
    <w:rsid w:val="00590342"/>
    <w:rsid w:val="0059185D"/>
    <w:rsid w:val="00591C7A"/>
    <w:rsid w:val="00593E27"/>
    <w:rsid w:val="0059643F"/>
    <w:rsid w:val="00596B52"/>
    <w:rsid w:val="00596C82"/>
    <w:rsid w:val="00597737"/>
    <w:rsid w:val="00597B47"/>
    <w:rsid w:val="005A0DC8"/>
    <w:rsid w:val="005A2646"/>
    <w:rsid w:val="005A2CEE"/>
    <w:rsid w:val="005A338A"/>
    <w:rsid w:val="005A371D"/>
    <w:rsid w:val="005A5FB1"/>
    <w:rsid w:val="005A68BF"/>
    <w:rsid w:val="005A77BB"/>
    <w:rsid w:val="005B0344"/>
    <w:rsid w:val="005B0844"/>
    <w:rsid w:val="005B1591"/>
    <w:rsid w:val="005B1600"/>
    <w:rsid w:val="005B167C"/>
    <w:rsid w:val="005B25AB"/>
    <w:rsid w:val="005B2F98"/>
    <w:rsid w:val="005B3AF9"/>
    <w:rsid w:val="005B3B66"/>
    <w:rsid w:val="005B4CF4"/>
    <w:rsid w:val="005B4EDD"/>
    <w:rsid w:val="005B5769"/>
    <w:rsid w:val="005B5EFC"/>
    <w:rsid w:val="005B5FF0"/>
    <w:rsid w:val="005C148E"/>
    <w:rsid w:val="005C7492"/>
    <w:rsid w:val="005D036A"/>
    <w:rsid w:val="005D1053"/>
    <w:rsid w:val="005D212E"/>
    <w:rsid w:val="005D4687"/>
    <w:rsid w:val="005D6F88"/>
    <w:rsid w:val="005D6FF3"/>
    <w:rsid w:val="005D76E5"/>
    <w:rsid w:val="005D78F6"/>
    <w:rsid w:val="005E17DA"/>
    <w:rsid w:val="005E2DA3"/>
    <w:rsid w:val="005E32B5"/>
    <w:rsid w:val="005E5159"/>
    <w:rsid w:val="005E55B9"/>
    <w:rsid w:val="005E676F"/>
    <w:rsid w:val="005F0291"/>
    <w:rsid w:val="005F073B"/>
    <w:rsid w:val="005F35B5"/>
    <w:rsid w:val="005F3CCC"/>
    <w:rsid w:val="005F3EA6"/>
    <w:rsid w:val="005F3EFB"/>
    <w:rsid w:val="005F44BE"/>
    <w:rsid w:val="005F4829"/>
    <w:rsid w:val="0060270D"/>
    <w:rsid w:val="0060286C"/>
    <w:rsid w:val="00602871"/>
    <w:rsid w:val="00602BD5"/>
    <w:rsid w:val="006033C9"/>
    <w:rsid w:val="00603C31"/>
    <w:rsid w:val="00603F90"/>
    <w:rsid w:val="0060797E"/>
    <w:rsid w:val="00610635"/>
    <w:rsid w:val="0061258F"/>
    <w:rsid w:val="00612FE6"/>
    <w:rsid w:val="006158F0"/>
    <w:rsid w:val="006216EF"/>
    <w:rsid w:val="00621CF1"/>
    <w:rsid w:val="0062441C"/>
    <w:rsid w:val="00627950"/>
    <w:rsid w:val="00631456"/>
    <w:rsid w:val="00631A12"/>
    <w:rsid w:val="00633209"/>
    <w:rsid w:val="006336D1"/>
    <w:rsid w:val="00633FC1"/>
    <w:rsid w:val="00634F2F"/>
    <w:rsid w:val="00636168"/>
    <w:rsid w:val="0063766D"/>
    <w:rsid w:val="00637C84"/>
    <w:rsid w:val="0064138C"/>
    <w:rsid w:val="0064177C"/>
    <w:rsid w:val="00641880"/>
    <w:rsid w:val="00641D3E"/>
    <w:rsid w:val="00643CD7"/>
    <w:rsid w:val="00644833"/>
    <w:rsid w:val="0064491A"/>
    <w:rsid w:val="00645164"/>
    <w:rsid w:val="006453A5"/>
    <w:rsid w:val="00645898"/>
    <w:rsid w:val="00645BF1"/>
    <w:rsid w:val="00645E4F"/>
    <w:rsid w:val="00646DA1"/>
    <w:rsid w:val="006501D3"/>
    <w:rsid w:val="006510E1"/>
    <w:rsid w:val="00651569"/>
    <w:rsid w:val="00651FEA"/>
    <w:rsid w:val="00652723"/>
    <w:rsid w:val="0065536A"/>
    <w:rsid w:val="00655587"/>
    <w:rsid w:val="00655717"/>
    <w:rsid w:val="00657B7D"/>
    <w:rsid w:val="00660110"/>
    <w:rsid w:val="00660EBD"/>
    <w:rsid w:val="00661D30"/>
    <w:rsid w:val="00662D26"/>
    <w:rsid w:val="00664266"/>
    <w:rsid w:val="0066565A"/>
    <w:rsid w:val="00665D6E"/>
    <w:rsid w:val="006663DF"/>
    <w:rsid w:val="00666F85"/>
    <w:rsid w:val="00667359"/>
    <w:rsid w:val="006727BF"/>
    <w:rsid w:val="00672D31"/>
    <w:rsid w:val="00672EBE"/>
    <w:rsid w:val="006731C8"/>
    <w:rsid w:val="006740EA"/>
    <w:rsid w:val="006756E0"/>
    <w:rsid w:val="00680C8B"/>
    <w:rsid w:val="00681310"/>
    <w:rsid w:val="00681A50"/>
    <w:rsid w:val="00683400"/>
    <w:rsid w:val="00683429"/>
    <w:rsid w:val="00683DC8"/>
    <w:rsid w:val="00684D32"/>
    <w:rsid w:val="00690AD8"/>
    <w:rsid w:val="006913A4"/>
    <w:rsid w:val="006922DE"/>
    <w:rsid w:val="006934E4"/>
    <w:rsid w:val="00693C8E"/>
    <w:rsid w:val="00694C5A"/>
    <w:rsid w:val="00694CDB"/>
    <w:rsid w:val="00695541"/>
    <w:rsid w:val="00697820"/>
    <w:rsid w:val="00697E9E"/>
    <w:rsid w:val="006A0A58"/>
    <w:rsid w:val="006A13A1"/>
    <w:rsid w:val="006A1B53"/>
    <w:rsid w:val="006A2A87"/>
    <w:rsid w:val="006A2B24"/>
    <w:rsid w:val="006A38F8"/>
    <w:rsid w:val="006A5842"/>
    <w:rsid w:val="006A660B"/>
    <w:rsid w:val="006B004E"/>
    <w:rsid w:val="006B22A8"/>
    <w:rsid w:val="006B24D3"/>
    <w:rsid w:val="006B27F0"/>
    <w:rsid w:val="006B2B0C"/>
    <w:rsid w:val="006B2E19"/>
    <w:rsid w:val="006B366E"/>
    <w:rsid w:val="006B3F62"/>
    <w:rsid w:val="006B49CA"/>
    <w:rsid w:val="006B599E"/>
    <w:rsid w:val="006B60CA"/>
    <w:rsid w:val="006B7B24"/>
    <w:rsid w:val="006C0106"/>
    <w:rsid w:val="006C12AD"/>
    <w:rsid w:val="006C1826"/>
    <w:rsid w:val="006C1A9A"/>
    <w:rsid w:val="006C39E1"/>
    <w:rsid w:val="006C400A"/>
    <w:rsid w:val="006C4D46"/>
    <w:rsid w:val="006C70F1"/>
    <w:rsid w:val="006D01A0"/>
    <w:rsid w:val="006D2F48"/>
    <w:rsid w:val="006D2F70"/>
    <w:rsid w:val="006D3F09"/>
    <w:rsid w:val="006D68DD"/>
    <w:rsid w:val="006E0878"/>
    <w:rsid w:val="006E2FDC"/>
    <w:rsid w:val="006E39B6"/>
    <w:rsid w:val="006E416F"/>
    <w:rsid w:val="006E42DF"/>
    <w:rsid w:val="006E6824"/>
    <w:rsid w:val="006F0302"/>
    <w:rsid w:val="006F1FF7"/>
    <w:rsid w:val="006F3183"/>
    <w:rsid w:val="006F3316"/>
    <w:rsid w:val="006F3D87"/>
    <w:rsid w:val="006F45E3"/>
    <w:rsid w:val="006F6F33"/>
    <w:rsid w:val="006F7683"/>
    <w:rsid w:val="006F789A"/>
    <w:rsid w:val="006F7B6B"/>
    <w:rsid w:val="007014C6"/>
    <w:rsid w:val="007024EE"/>
    <w:rsid w:val="007025D6"/>
    <w:rsid w:val="00703E01"/>
    <w:rsid w:val="00704D8F"/>
    <w:rsid w:val="00705154"/>
    <w:rsid w:val="007053F4"/>
    <w:rsid w:val="00705A61"/>
    <w:rsid w:val="00707EBE"/>
    <w:rsid w:val="00710991"/>
    <w:rsid w:val="00710BF5"/>
    <w:rsid w:val="00710D85"/>
    <w:rsid w:val="00712466"/>
    <w:rsid w:val="007125DB"/>
    <w:rsid w:val="007126B4"/>
    <w:rsid w:val="00712749"/>
    <w:rsid w:val="00714805"/>
    <w:rsid w:val="00714C0B"/>
    <w:rsid w:val="00715350"/>
    <w:rsid w:val="00715CC2"/>
    <w:rsid w:val="00716C15"/>
    <w:rsid w:val="00716C29"/>
    <w:rsid w:val="00716E67"/>
    <w:rsid w:val="00717E36"/>
    <w:rsid w:val="00720DAC"/>
    <w:rsid w:val="007211B3"/>
    <w:rsid w:val="00721665"/>
    <w:rsid w:val="00721A9C"/>
    <w:rsid w:val="00722EB7"/>
    <w:rsid w:val="00723B51"/>
    <w:rsid w:val="0072487B"/>
    <w:rsid w:val="00724A01"/>
    <w:rsid w:val="00724F3A"/>
    <w:rsid w:val="007254C4"/>
    <w:rsid w:val="007256C1"/>
    <w:rsid w:val="0072759A"/>
    <w:rsid w:val="00727897"/>
    <w:rsid w:val="00727D44"/>
    <w:rsid w:val="00727E5E"/>
    <w:rsid w:val="00730089"/>
    <w:rsid w:val="0073067B"/>
    <w:rsid w:val="00732E5C"/>
    <w:rsid w:val="007339BB"/>
    <w:rsid w:val="00733BF4"/>
    <w:rsid w:val="00733DF4"/>
    <w:rsid w:val="00736003"/>
    <w:rsid w:val="00736F3A"/>
    <w:rsid w:val="007415C7"/>
    <w:rsid w:val="007420D6"/>
    <w:rsid w:val="0074257E"/>
    <w:rsid w:val="007427E1"/>
    <w:rsid w:val="00742E88"/>
    <w:rsid w:val="00743325"/>
    <w:rsid w:val="0074465F"/>
    <w:rsid w:val="00746D95"/>
    <w:rsid w:val="00747046"/>
    <w:rsid w:val="007478CD"/>
    <w:rsid w:val="00747C5E"/>
    <w:rsid w:val="00750211"/>
    <w:rsid w:val="0075089B"/>
    <w:rsid w:val="00750A57"/>
    <w:rsid w:val="00751A04"/>
    <w:rsid w:val="00753EEB"/>
    <w:rsid w:val="00754495"/>
    <w:rsid w:val="007552B9"/>
    <w:rsid w:val="007567D1"/>
    <w:rsid w:val="00756D0C"/>
    <w:rsid w:val="00757841"/>
    <w:rsid w:val="007610AF"/>
    <w:rsid w:val="00762111"/>
    <w:rsid w:val="007642A3"/>
    <w:rsid w:val="00764479"/>
    <w:rsid w:val="0076461C"/>
    <w:rsid w:val="00765BF9"/>
    <w:rsid w:val="00767197"/>
    <w:rsid w:val="007671F8"/>
    <w:rsid w:val="0076799A"/>
    <w:rsid w:val="00767AC4"/>
    <w:rsid w:val="00767B6A"/>
    <w:rsid w:val="00767F82"/>
    <w:rsid w:val="007751F7"/>
    <w:rsid w:val="00776B71"/>
    <w:rsid w:val="00780F82"/>
    <w:rsid w:val="00781072"/>
    <w:rsid w:val="0078135F"/>
    <w:rsid w:val="00781FBA"/>
    <w:rsid w:val="00783705"/>
    <w:rsid w:val="007843AB"/>
    <w:rsid w:val="00786E8B"/>
    <w:rsid w:val="00787F8C"/>
    <w:rsid w:val="0079127B"/>
    <w:rsid w:val="00791FA5"/>
    <w:rsid w:val="00793217"/>
    <w:rsid w:val="00794A97"/>
    <w:rsid w:val="00794E96"/>
    <w:rsid w:val="007A06C2"/>
    <w:rsid w:val="007A0B20"/>
    <w:rsid w:val="007A154B"/>
    <w:rsid w:val="007A31E6"/>
    <w:rsid w:val="007A3E9E"/>
    <w:rsid w:val="007A42CB"/>
    <w:rsid w:val="007A53F5"/>
    <w:rsid w:val="007A5450"/>
    <w:rsid w:val="007A653A"/>
    <w:rsid w:val="007A7EF9"/>
    <w:rsid w:val="007B1B67"/>
    <w:rsid w:val="007B23D2"/>
    <w:rsid w:val="007C10C6"/>
    <w:rsid w:val="007C18A4"/>
    <w:rsid w:val="007C1E7F"/>
    <w:rsid w:val="007C4787"/>
    <w:rsid w:val="007C51C4"/>
    <w:rsid w:val="007C5612"/>
    <w:rsid w:val="007C725C"/>
    <w:rsid w:val="007C7650"/>
    <w:rsid w:val="007C7DE5"/>
    <w:rsid w:val="007D0D90"/>
    <w:rsid w:val="007D164F"/>
    <w:rsid w:val="007D1FFB"/>
    <w:rsid w:val="007D2920"/>
    <w:rsid w:val="007D2E6A"/>
    <w:rsid w:val="007D4B65"/>
    <w:rsid w:val="007D544B"/>
    <w:rsid w:val="007D64A2"/>
    <w:rsid w:val="007E0BD6"/>
    <w:rsid w:val="007E1313"/>
    <w:rsid w:val="007E1745"/>
    <w:rsid w:val="007E303E"/>
    <w:rsid w:val="007E334A"/>
    <w:rsid w:val="007E3358"/>
    <w:rsid w:val="007E418B"/>
    <w:rsid w:val="007E47FA"/>
    <w:rsid w:val="007E7679"/>
    <w:rsid w:val="007F26E3"/>
    <w:rsid w:val="007F2937"/>
    <w:rsid w:val="007F3439"/>
    <w:rsid w:val="007F3C16"/>
    <w:rsid w:val="007F3CE7"/>
    <w:rsid w:val="007F450D"/>
    <w:rsid w:val="007F459E"/>
    <w:rsid w:val="007F46AD"/>
    <w:rsid w:val="00800B73"/>
    <w:rsid w:val="00802562"/>
    <w:rsid w:val="008041D8"/>
    <w:rsid w:val="008048A1"/>
    <w:rsid w:val="00805B4A"/>
    <w:rsid w:val="00805DA5"/>
    <w:rsid w:val="00806104"/>
    <w:rsid w:val="00811491"/>
    <w:rsid w:val="0081180F"/>
    <w:rsid w:val="00811B56"/>
    <w:rsid w:val="0081225D"/>
    <w:rsid w:val="008124D1"/>
    <w:rsid w:val="0081339D"/>
    <w:rsid w:val="00813435"/>
    <w:rsid w:val="008144CF"/>
    <w:rsid w:val="00817174"/>
    <w:rsid w:val="00817B40"/>
    <w:rsid w:val="0082117D"/>
    <w:rsid w:val="00821976"/>
    <w:rsid w:val="00823239"/>
    <w:rsid w:val="008234ED"/>
    <w:rsid w:val="008251DB"/>
    <w:rsid w:val="008257AE"/>
    <w:rsid w:val="00826ADF"/>
    <w:rsid w:val="00826D2C"/>
    <w:rsid w:val="008272F7"/>
    <w:rsid w:val="008318EC"/>
    <w:rsid w:val="00831CCD"/>
    <w:rsid w:val="008337C4"/>
    <w:rsid w:val="00836241"/>
    <w:rsid w:val="0083719A"/>
    <w:rsid w:val="008377E1"/>
    <w:rsid w:val="00841467"/>
    <w:rsid w:val="00841B90"/>
    <w:rsid w:val="0084427C"/>
    <w:rsid w:val="008448BB"/>
    <w:rsid w:val="0084745F"/>
    <w:rsid w:val="0084796F"/>
    <w:rsid w:val="00850AB9"/>
    <w:rsid w:val="00850C82"/>
    <w:rsid w:val="00854BDE"/>
    <w:rsid w:val="008572F1"/>
    <w:rsid w:val="00857421"/>
    <w:rsid w:val="00857509"/>
    <w:rsid w:val="00862E31"/>
    <w:rsid w:val="00862E77"/>
    <w:rsid w:val="00863297"/>
    <w:rsid w:val="00863512"/>
    <w:rsid w:val="008660C6"/>
    <w:rsid w:val="00867008"/>
    <w:rsid w:val="00867D3A"/>
    <w:rsid w:val="00870375"/>
    <w:rsid w:val="00871851"/>
    <w:rsid w:val="008740EE"/>
    <w:rsid w:val="00874316"/>
    <w:rsid w:val="00874376"/>
    <w:rsid w:val="0087514D"/>
    <w:rsid w:val="00876496"/>
    <w:rsid w:val="008765F8"/>
    <w:rsid w:val="00877B05"/>
    <w:rsid w:val="008806C2"/>
    <w:rsid w:val="00881B34"/>
    <w:rsid w:val="00882E7D"/>
    <w:rsid w:val="0088656E"/>
    <w:rsid w:val="00887F46"/>
    <w:rsid w:val="00890007"/>
    <w:rsid w:val="00890881"/>
    <w:rsid w:val="0089099F"/>
    <w:rsid w:val="00891D19"/>
    <w:rsid w:val="00896901"/>
    <w:rsid w:val="00896F2E"/>
    <w:rsid w:val="008A1571"/>
    <w:rsid w:val="008A3583"/>
    <w:rsid w:val="008A38C6"/>
    <w:rsid w:val="008A6657"/>
    <w:rsid w:val="008A7CE6"/>
    <w:rsid w:val="008B0DBF"/>
    <w:rsid w:val="008B245D"/>
    <w:rsid w:val="008B3E1F"/>
    <w:rsid w:val="008B4C54"/>
    <w:rsid w:val="008B5B60"/>
    <w:rsid w:val="008C0B03"/>
    <w:rsid w:val="008C0BEB"/>
    <w:rsid w:val="008C10A0"/>
    <w:rsid w:val="008C1F3E"/>
    <w:rsid w:val="008C245E"/>
    <w:rsid w:val="008C28EA"/>
    <w:rsid w:val="008C3F29"/>
    <w:rsid w:val="008C573F"/>
    <w:rsid w:val="008D1478"/>
    <w:rsid w:val="008D1A84"/>
    <w:rsid w:val="008D28A5"/>
    <w:rsid w:val="008D319E"/>
    <w:rsid w:val="008D4DEA"/>
    <w:rsid w:val="008D5448"/>
    <w:rsid w:val="008D576A"/>
    <w:rsid w:val="008D7EFB"/>
    <w:rsid w:val="008D7F19"/>
    <w:rsid w:val="008E1EB1"/>
    <w:rsid w:val="008E245E"/>
    <w:rsid w:val="008E2A5B"/>
    <w:rsid w:val="008E4A49"/>
    <w:rsid w:val="008E576E"/>
    <w:rsid w:val="008E5ABF"/>
    <w:rsid w:val="008E5FFD"/>
    <w:rsid w:val="008F0453"/>
    <w:rsid w:val="008F089E"/>
    <w:rsid w:val="008F0DB9"/>
    <w:rsid w:val="008F22EA"/>
    <w:rsid w:val="008F4E1F"/>
    <w:rsid w:val="008F6276"/>
    <w:rsid w:val="008F6B20"/>
    <w:rsid w:val="00900FB1"/>
    <w:rsid w:val="00902C68"/>
    <w:rsid w:val="009035B4"/>
    <w:rsid w:val="00904430"/>
    <w:rsid w:val="009044E7"/>
    <w:rsid w:val="009068CA"/>
    <w:rsid w:val="009117F9"/>
    <w:rsid w:val="00911AB2"/>
    <w:rsid w:val="00913338"/>
    <w:rsid w:val="00914240"/>
    <w:rsid w:val="009148F9"/>
    <w:rsid w:val="00914985"/>
    <w:rsid w:val="00914AF3"/>
    <w:rsid w:val="00914FE9"/>
    <w:rsid w:val="0091765A"/>
    <w:rsid w:val="0091791E"/>
    <w:rsid w:val="009211E3"/>
    <w:rsid w:val="00921439"/>
    <w:rsid w:val="009214A2"/>
    <w:rsid w:val="00921CC5"/>
    <w:rsid w:val="00922ECB"/>
    <w:rsid w:val="0092461A"/>
    <w:rsid w:val="00924F61"/>
    <w:rsid w:val="009274B5"/>
    <w:rsid w:val="00931D7F"/>
    <w:rsid w:val="00932F34"/>
    <w:rsid w:val="009340FA"/>
    <w:rsid w:val="0093543B"/>
    <w:rsid w:val="009367CD"/>
    <w:rsid w:val="00936AF6"/>
    <w:rsid w:val="00936DA2"/>
    <w:rsid w:val="00940F82"/>
    <w:rsid w:val="00941136"/>
    <w:rsid w:val="0094185C"/>
    <w:rsid w:val="00942CC7"/>
    <w:rsid w:val="009441E9"/>
    <w:rsid w:val="009444F9"/>
    <w:rsid w:val="00944859"/>
    <w:rsid w:val="00947AF6"/>
    <w:rsid w:val="009518B2"/>
    <w:rsid w:val="00951B4A"/>
    <w:rsid w:val="00952125"/>
    <w:rsid w:val="00953FEC"/>
    <w:rsid w:val="0095472A"/>
    <w:rsid w:val="00954835"/>
    <w:rsid w:val="00954AB6"/>
    <w:rsid w:val="00955402"/>
    <w:rsid w:val="00955614"/>
    <w:rsid w:val="00956FA0"/>
    <w:rsid w:val="0095754C"/>
    <w:rsid w:val="009601BD"/>
    <w:rsid w:val="00961E89"/>
    <w:rsid w:val="0096355B"/>
    <w:rsid w:val="00963DEC"/>
    <w:rsid w:val="00964112"/>
    <w:rsid w:val="0096421F"/>
    <w:rsid w:val="0096458A"/>
    <w:rsid w:val="009646E5"/>
    <w:rsid w:val="00965078"/>
    <w:rsid w:val="0096568A"/>
    <w:rsid w:val="00965DDC"/>
    <w:rsid w:val="009663DA"/>
    <w:rsid w:val="009706C1"/>
    <w:rsid w:val="009712B6"/>
    <w:rsid w:val="00971ABA"/>
    <w:rsid w:val="00971C11"/>
    <w:rsid w:val="00973A44"/>
    <w:rsid w:val="00973C82"/>
    <w:rsid w:val="0097553D"/>
    <w:rsid w:val="0097602A"/>
    <w:rsid w:val="00980890"/>
    <w:rsid w:val="00982606"/>
    <w:rsid w:val="009837AC"/>
    <w:rsid w:val="00984957"/>
    <w:rsid w:val="00985156"/>
    <w:rsid w:val="00986AF7"/>
    <w:rsid w:val="00987EAA"/>
    <w:rsid w:val="009909E4"/>
    <w:rsid w:val="00990C21"/>
    <w:rsid w:val="00990D14"/>
    <w:rsid w:val="00991B7E"/>
    <w:rsid w:val="009971D8"/>
    <w:rsid w:val="009977CA"/>
    <w:rsid w:val="009A1AEE"/>
    <w:rsid w:val="009A25F3"/>
    <w:rsid w:val="009A6212"/>
    <w:rsid w:val="009A6E65"/>
    <w:rsid w:val="009A7BF7"/>
    <w:rsid w:val="009A7EA8"/>
    <w:rsid w:val="009B0C6F"/>
    <w:rsid w:val="009B15C4"/>
    <w:rsid w:val="009B193F"/>
    <w:rsid w:val="009B39C2"/>
    <w:rsid w:val="009B3C32"/>
    <w:rsid w:val="009B3E43"/>
    <w:rsid w:val="009B3F27"/>
    <w:rsid w:val="009B4592"/>
    <w:rsid w:val="009B4980"/>
    <w:rsid w:val="009B55E7"/>
    <w:rsid w:val="009B7B88"/>
    <w:rsid w:val="009C1715"/>
    <w:rsid w:val="009C2B85"/>
    <w:rsid w:val="009C3CA1"/>
    <w:rsid w:val="009C3D9A"/>
    <w:rsid w:val="009C4253"/>
    <w:rsid w:val="009C50E3"/>
    <w:rsid w:val="009C573A"/>
    <w:rsid w:val="009C6328"/>
    <w:rsid w:val="009D0378"/>
    <w:rsid w:val="009D1227"/>
    <w:rsid w:val="009D25FA"/>
    <w:rsid w:val="009D2842"/>
    <w:rsid w:val="009D2D25"/>
    <w:rsid w:val="009D482B"/>
    <w:rsid w:val="009D5200"/>
    <w:rsid w:val="009D54F2"/>
    <w:rsid w:val="009D6AC8"/>
    <w:rsid w:val="009D6F86"/>
    <w:rsid w:val="009D712E"/>
    <w:rsid w:val="009D71B2"/>
    <w:rsid w:val="009E11CB"/>
    <w:rsid w:val="009E21E6"/>
    <w:rsid w:val="009E3E94"/>
    <w:rsid w:val="009E4B25"/>
    <w:rsid w:val="009E6A3D"/>
    <w:rsid w:val="009F1445"/>
    <w:rsid w:val="009F252D"/>
    <w:rsid w:val="009F556F"/>
    <w:rsid w:val="009F566C"/>
    <w:rsid w:val="009F5799"/>
    <w:rsid w:val="00A000D9"/>
    <w:rsid w:val="00A023EF"/>
    <w:rsid w:val="00A02738"/>
    <w:rsid w:val="00A03C2D"/>
    <w:rsid w:val="00A069B6"/>
    <w:rsid w:val="00A10E70"/>
    <w:rsid w:val="00A1143F"/>
    <w:rsid w:val="00A117D8"/>
    <w:rsid w:val="00A11FB1"/>
    <w:rsid w:val="00A126E6"/>
    <w:rsid w:val="00A127F9"/>
    <w:rsid w:val="00A214FE"/>
    <w:rsid w:val="00A217D1"/>
    <w:rsid w:val="00A21E36"/>
    <w:rsid w:val="00A21EC6"/>
    <w:rsid w:val="00A22A82"/>
    <w:rsid w:val="00A23181"/>
    <w:rsid w:val="00A240F5"/>
    <w:rsid w:val="00A2487F"/>
    <w:rsid w:val="00A2689D"/>
    <w:rsid w:val="00A27657"/>
    <w:rsid w:val="00A277AA"/>
    <w:rsid w:val="00A27AB9"/>
    <w:rsid w:val="00A30499"/>
    <w:rsid w:val="00A30766"/>
    <w:rsid w:val="00A31EE5"/>
    <w:rsid w:val="00A32B0A"/>
    <w:rsid w:val="00A32D02"/>
    <w:rsid w:val="00A35033"/>
    <w:rsid w:val="00A358F6"/>
    <w:rsid w:val="00A35A2D"/>
    <w:rsid w:val="00A363C4"/>
    <w:rsid w:val="00A371D6"/>
    <w:rsid w:val="00A372CF"/>
    <w:rsid w:val="00A42149"/>
    <w:rsid w:val="00A428CE"/>
    <w:rsid w:val="00A4502B"/>
    <w:rsid w:val="00A46531"/>
    <w:rsid w:val="00A515C0"/>
    <w:rsid w:val="00A52118"/>
    <w:rsid w:val="00A53461"/>
    <w:rsid w:val="00A5398A"/>
    <w:rsid w:val="00A53F67"/>
    <w:rsid w:val="00A56EAA"/>
    <w:rsid w:val="00A61523"/>
    <w:rsid w:val="00A6158D"/>
    <w:rsid w:val="00A618BA"/>
    <w:rsid w:val="00A61ADB"/>
    <w:rsid w:val="00A62570"/>
    <w:rsid w:val="00A62699"/>
    <w:rsid w:val="00A62A72"/>
    <w:rsid w:val="00A62F4E"/>
    <w:rsid w:val="00A63801"/>
    <w:rsid w:val="00A64817"/>
    <w:rsid w:val="00A64947"/>
    <w:rsid w:val="00A653C5"/>
    <w:rsid w:val="00A65527"/>
    <w:rsid w:val="00A70D19"/>
    <w:rsid w:val="00A72B49"/>
    <w:rsid w:val="00A73592"/>
    <w:rsid w:val="00A7392B"/>
    <w:rsid w:val="00A73B11"/>
    <w:rsid w:val="00A7707D"/>
    <w:rsid w:val="00A801AA"/>
    <w:rsid w:val="00A803C0"/>
    <w:rsid w:val="00A80611"/>
    <w:rsid w:val="00A80E0F"/>
    <w:rsid w:val="00A810EF"/>
    <w:rsid w:val="00A82D5F"/>
    <w:rsid w:val="00A8321B"/>
    <w:rsid w:val="00A83867"/>
    <w:rsid w:val="00A84CAB"/>
    <w:rsid w:val="00A85980"/>
    <w:rsid w:val="00A86BDB"/>
    <w:rsid w:val="00A90C7C"/>
    <w:rsid w:val="00A924A4"/>
    <w:rsid w:val="00A932A8"/>
    <w:rsid w:val="00A93646"/>
    <w:rsid w:val="00A9463D"/>
    <w:rsid w:val="00A94A19"/>
    <w:rsid w:val="00A96D79"/>
    <w:rsid w:val="00A97CF2"/>
    <w:rsid w:val="00AA1FB0"/>
    <w:rsid w:val="00AA2BF9"/>
    <w:rsid w:val="00AA2C7D"/>
    <w:rsid w:val="00AA3438"/>
    <w:rsid w:val="00AA6E50"/>
    <w:rsid w:val="00AA6FCB"/>
    <w:rsid w:val="00AB0F49"/>
    <w:rsid w:val="00AB0F66"/>
    <w:rsid w:val="00AB1218"/>
    <w:rsid w:val="00AB250B"/>
    <w:rsid w:val="00AB25D8"/>
    <w:rsid w:val="00AB2654"/>
    <w:rsid w:val="00AB351C"/>
    <w:rsid w:val="00AB7E1E"/>
    <w:rsid w:val="00AC0288"/>
    <w:rsid w:val="00AC194E"/>
    <w:rsid w:val="00AC35AB"/>
    <w:rsid w:val="00AC3F81"/>
    <w:rsid w:val="00AC4BB5"/>
    <w:rsid w:val="00AC4F1E"/>
    <w:rsid w:val="00AC5B69"/>
    <w:rsid w:val="00AC5ECA"/>
    <w:rsid w:val="00AC76B7"/>
    <w:rsid w:val="00AD076C"/>
    <w:rsid w:val="00AD3714"/>
    <w:rsid w:val="00AD55F8"/>
    <w:rsid w:val="00AD6447"/>
    <w:rsid w:val="00AD6CDE"/>
    <w:rsid w:val="00AD6EB6"/>
    <w:rsid w:val="00AE0EE8"/>
    <w:rsid w:val="00AE0FAD"/>
    <w:rsid w:val="00AE2816"/>
    <w:rsid w:val="00AE5F35"/>
    <w:rsid w:val="00AE6235"/>
    <w:rsid w:val="00AE6822"/>
    <w:rsid w:val="00AF04E5"/>
    <w:rsid w:val="00AF1779"/>
    <w:rsid w:val="00AF2117"/>
    <w:rsid w:val="00AF2F30"/>
    <w:rsid w:val="00AF37EE"/>
    <w:rsid w:val="00AF4C1D"/>
    <w:rsid w:val="00AF5C06"/>
    <w:rsid w:val="00AF638E"/>
    <w:rsid w:val="00AF734F"/>
    <w:rsid w:val="00AF782C"/>
    <w:rsid w:val="00B002FB"/>
    <w:rsid w:val="00B004AB"/>
    <w:rsid w:val="00B0153C"/>
    <w:rsid w:val="00B02765"/>
    <w:rsid w:val="00B02D00"/>
    <w:rsid w:val="00B042EA"/>
    <w:rsid w:val="00B06A8F"/>
    <w:rsid w:val="00B06EED"/>
    <w:rsid w:val="00B1130D"/>
    <w:rsid w:val="00B11A8B"/>
    <w:rsid w:val="00B1243B"/>
    <w:rsid w:val="00B12F34"/>
    <w:rsid w:val="00B17B79"/>
    <w:rsid w:val="00B20A59"/>
    <w:rsid w:val="00B20D8C"/>
    <w:rsid w:val="00B215EC"/>
    <w:rsid w:val="00B21A59"/>
    <w:rsid w:val="00B21C70"/>
    <w:rsid w:val="00B22581"/>
    <w:rsid w:val="00B227F6"/>
    <w:rsid w:val="00B22DC5"/>
    <w:rsid w:val="00B2417A"/>
    <w:rsid w:val="00B2481D"/>
    <w:rsid w:val="00B26978"/>
    <w:rsid w:val="00B27E26"/>
    <w:rsid w:val="00B304D9"/>
    <w:rsid w:val="00B33339"/>
    <w:rsid w:val="00B33424"/>
    <w:rsid w:val="00B336FF"/>
    <w:rsid w:val="00B3386A"/>
    <w:rsid w:val="00B3484E"/>
    <w:rsid w:val="00B34F6F"/>
    <w:rsid w:val="00B34F7D"/>
    <w:rsid w:val="00B3528D"/>
    <w:rsid w:val="00B35379"/>
    <w:rsid w:val="00B354B9"/>
    <w:rsid w:val="00B35884"/>
    <w:rsid w:val="00B35D11"/>
    <w:rsid w:val="00B377ED"/>
    <w:rsid w:val="00B424DA"/>
    <w:rsid w:val="00B4330C"/>
    <w:rsid w:val="00B4374F"/>
    <w:rsid w:val="00B43980"/>
    <w:rsid w:val="00B43D05"/>
    <w:rsid w:val="00B44CAE"/>
    <w:rsid w:val="00B44E3F"/>
    <w:rsid w:val="00B45875"/>
    <w:rsid w:val="00B47F8C"/>
    <w:rsid w:val="00B51516"/>
    <w:rsid w:val="00B51BE5"/>
    <w:rsid w:val="00B51E45"/>
    <w:rsid w:val="00B52CC2"/>
    <w:rsid w:val="00B5433B"/>
    <w:rsid w:val="00B5448F"/>
    <w:rsid w:val="00B60FA5"/>
    <w:rsid w:val="00B610A4"/>
    <w:rsid w:val="00B61202"/>
    <w:rsid w:val="00B618B9"/>
    <w:rsid w:val="00B6190C"/>
    <w:rsid w:val="00B629B0"/>
    <w:rsid w:val="00B63384"/>
    <w:rsid w:val="00B6406A"/>
    <w:rsid w:val="00B6486E"/>
    <w:rsid w:val="00B64F5A"/>
    <w:rsid w:val="00B66593"/>
    <w:rsid w:val="00B70B97"/>
    <w:rsid w:val="00B71956"/>
    <w:rsid w:val="00B73555"/>
    <w:rsid w:val="00B7370B"/>
    <w:rsid w:val="00B75EA5"/>
    <w:rsid w:val="00B813E0"/>
    <w:rsid w:val="00B81FC1"/>
    <w:rsid w:val="00B823E4"/>
    <w:rsid w:val="00B82CB1"/>
    <w:rsid w:val="00B82ED7"/>
    <w:rsid w:val="00B82FCB"/>
    <w:rsid w:val="00B837A1"/>
    <w:rsid w:val="00B83B7A"/>
    <w:rsid w:val="00B87A31"/>
    <w:rsid w:val="00B9122A"/>
    <w:rsid w:val="00B91A23"/>
    <w:rsid w:val="00B91AF9"/>
    <w:rsid w:val="00B95383"/>
    <w:rsid w:val="00B9541A"/>
    <w:rsid w:val="00B957F1"/>
    <w:rsid w:val="00B96303"/>
    <w:rsid w:val="00B97033"/>
    <w:rsid w:val="00BA09BC"/>
    <w:rsid w:val="00BA19DA"/>
    <w:rsid w:val="00BA290C"/>
    <w:rsid w:val="00BA383D"/>
    <w:rsid w:val="00BA3ED7"/>
    <w:rsid w:val="00BA4D32"/>
    <w:rsid w:val="00BA5302"/>
    <w:rsid w:val="00BA699B"/>
    <w:rsid w:val="00BA6FE5"/>
    <w:rsid w:val="00BB1F2B"/>
    <w:rsid w:val="00BB3D78"/>
    <w:rsid w:val="00BB4A56"/>
    <w:rsid w:val="00BB4D8A"/>
    <w:rsid w:val="00BB5718"/>
    <w:rsid w:val="00BB6843"/>
    <w:rsid w:val="00BB6A21"/>
    <w:rsid w:val="00BB6A9C"/>
    <w:rsid w:val="00BB7D86"/>
    <w:rsid w:val="00BC025D"/>
    <w:rsid w:val="00BC0EC8"/>
    <w:rsid w:val="00BC2571"/>
    <w:rsid w:val="00BC2846"/>
    <w:rsid w:val="00BC3BE7"/>
    <w:rsid w:val="00BC3D5A"/>
    <w:rsid w:val="00BC5E43"/>
    <w:rsid w:val="00BC62B3"/>
    <w:rsid w:val="00BC6414"/>
    <w:rsid w:val="00BC644E"/>
    <w:rsid w:val="00BC6FF9"/>
    <w:rsid w:val="00BD1393"/>
    <w:rsid w:val="00BD27D5"/>
    <w:rsid w:val="00BD444D"/>
    <w:rsid w:val="00BD511C"/>
    <w:rsid w:val="00BD5214"/>
    <w:rsid w:val="00BD52C6"/>
    <w:rsid w:val="00BD6FD2"/>
    <w:rsid w:val="00BE02AE"/>
    <w:rsid w:val="00BE0473"/>
    <w:rsid w:val="00BE0BAD"/>
    <w:rsid w:val="00BE32B3"/>
    <w:rsid w:val="00BE3848"/>
    <w:rsid w:val="00BE42B2"/>
    <w:rsid w:val="00BE49B3"/>
    <w:rsid w:val="00BE4B08"/>
    <w:rsid w:val="00BE589D"/>
    <w:rsid w:val="00BE5D92"/>
    <w:rsid w:val="00BE7A6A"/>
    <w:rsid w:val="00BE7D30"/>
    <w:rsid w:val="00BE7F6F"/>
    <w:rsid w:val="00BF075B"/>
    <w:rsid w:val="00BF32C1"/>
    <w:rsid w:val="00BF357C"/>
    <w:rsid w:val="00BF388D"/>
    <w:rsid w:val="00BF3D49"/>
    <w:rsid w:val="00BF5089"/>
    <w:rsid w:val="00BF5EF5"/>
    <w:rsid w:val="00BF60BB"/>
    <w:rsid w:val="00BF6CF4"/>
    <w:rsid w:val="00C01052"/>
    <w:rsid w:val="00C03014"/>
    <w:rsid w:val="00C03B0A"/>
    <w:rsid w:val="00C04768"/>
    <w:rsid w:val="00C05000"/>
    <w:rsid w:val="00C0517F"/>
    <w:rsid w:val="00C057F1"/>
    <w:rsid w:val="00C05B79"/>
    <w:rsid w:val="00C062D1"/>
    <w:rsid w:val="00C0732F"/>
    <w:rsid w:val="00C07478"/>
    <w:rsid w:val="00C111B6"/>
    <w:rsid w:val="00C12770"/>
    <w:rsid w:val="00C12DF1"/>
    <w:rsid w:val="00C15AC4"/>
    <w:rsid w:val="00C15CFF"/>
    <w:rsid w:val="00C1602B"/>
    <w:rsid w:val="00C23AB4"/>
    <w:rsid w:val="00C23F6B"/>
    <w:rsid w:val="00C241BC"/>
    <w:rsid w:val="00C256F1"/>
    <w:rsid w:val="00C25F39"/>
    <w:rsid w:val="00C26374"/>
    <w:rsid w:val="00C3290A"/>
    <w:rsid w:val="00C331A5"/>
    <w:rsid w:val="00C33DB1"/>
    <w:rsid w:val="00C35CA9"/>
    <w:rsid w:val="00C360C4"/>
    <w:rsid w:val="00C366AB"/>
    <w:rsid w:val="00C369BB"/>
    <w:rsid w:val="00C378CA"/>
    <w:rsid w:val="00C41A49"/>
    <w:rsid w:val="00C42726"/>
    <w:rsid w:val="00C45047"/>
    <w:rsid w:val="00C45AB7"/>
    <w:rsid w:val="00C47841"/>
    <w:rsid w:val="00C50578"/>
    <w:rsid w:val="00C5227D"/>
    <w:rsid w:val="00C52AF5"/>
    <w:rsid w:val="00C52BEF"/>
    <w:rsid w:val="00C538F1"/>
    <w:rsid w:val="00C53EE9"/>
    <w:rsid w:val="00C53FB9"/>
    <w:rsid w:val="00C54EE0"/>
    <w:rsid w:val="00C556EA"/>
    <w:rsid w:val="00C55868"/>
    <w:rsid w:val="00C5676C"/>
    <w:rsid w:val="00C56C40"/>
    <w:rsid w:val="00C6056A"/>
    <w:rsid w:val="00C60EAE"/>
    <w:rsid w:val="00C617E7"/>
    <w:rsid w:val="00C62165"/>
    <w:rsid w:val="00C63871"/>
    <w:rsid w:val="00C63D2E"/>
    <w:rsid w:val="00C645E5"/>
    <w:rsid w:val="00C64E5B"/>
    <w:rsid w:val="00C653A6"/>
    <w:rsid w:val="00C6559B"/>
    <w:rsid w:val="00C65F6A"/>
    <w:rsid w:val="00C7000D"/>
    <w:rsid w:val="00C7000F"/>
    <w:rsid w:val="00C70403"/>
    <w:rsid w:val="00C718A9"/>
    <w:rsid w:val="00C721A4"/>
    <w:rsid w:val="00C749BD"/>
    <w:rsid w:val="00C74BEA"/>
    <w:rsid w:val="00C751F4"/>
    <w:rsid w:val="00C81C6D"/>
    <w:rsid w:val="00C82802"/>
    <w:rsid w:val="00C84029"/>
    <w:rsid w:val="00C8483E"/>
    <w:rsid w:val="00C86676"/>
    <w:rsid w:val="00C86FC4"/>
    <w:rsid w:val="00C90E3E"/>
    <w:rsid w:val="00C916E1"/>
    <w:rsid w:val="00C93C26"/>
    <w:rsid w:val="00C93FB0"/>
    <w:rsid w:val="00C94163"/>
    <w:rsid w:val="00C949F4"/>
    <w:rsid w:val="00C94E5C"/>
    <w:rsid w:val="00C95A29"/>
    <w:rsid w:val="00C9788F"/>
    <w:rsid w:val="00CA00A8"/>
    <w:rsid w:val="00CA4E13"/>
    <w:rsid w:val="00CA70F2"/>
    <w:rsid w:val="00CB0267"/>
    <w:rsid w:val="00CB21CB"/>
    <w:rsid w:val="00CB2A82"/>
    <w:rsid w:val="00CB3007"/>
    <w:rsid w:val="00CB547A"/>
    <w:rsid w:val="00CB5F37"/>
    <w:rsid w:val="00CB7BED"/>
    <w:rsid w:val="00CC1965"/>
    <w:rsid w:val="00CC1D01"/>
    <w:rsid w:val="00CC2F53"/>
    <w:rsid w:val="00CC4B53"/>
    <w:rsid w:val="00CC6101"/>
    <w:rsid w:val="00CC626C"/>
    <w:rsid w:val="00CD1F4A"/>
    <w:rsid w:val="00CD2002"/>
    <w:rsid w:val="00CD2822"/>
    <w:rsid w:val="00CD2D3C"/>
    <w:rsid w:val="00CD3E22"/>
    <w:rsid w:val="00CD491B"/>
    <w:rsid w:val="00CD6576"/>
    <w:rsid w:val="00CE1160"/>
    <w:rsid w:val="00CE329F"/>
    <w:rsid w:val="00CE65A5"/>
    <w:rsid w:val="00CE6E35"/>
    <w:rsid w:val="00CF00DD"/>
    <w:rsid w:val="00CF278D"/>
    <w:rsid w:val="00CF3FC9"/>
    <w:rsid w:val="00CF4ED2"/>
    <w:rsid w:val="00CF569A"/>
    <w:rsid w:val="00D00E83"/>
    <w:rsid w:val="00D015D0"/>
    <w:rsid w:val="00D01EEE"/>
    <w:rsid w:val="00D029C9"/>
    <w:rsid w:val="00D033E2"/>
    <w:rsid w:val="00D03CA4"/>
    <w:rsid w:val="00D055D5"/>
    <w:rsid w:val="00D06254"/>
    <w:rsid w:val="00D06965"/>
    <w:rsid w:val="00D07719"/>
    <w:rsid w:val="00D11292"/>
    <w:rsid w:val="00D118D6"/>
    <w:rsid w:val="00D1218F"/>
    <w:rsid w:val="00D12242"/>
    <w:rsid w:val="00D13416"/>
    <w:rsid w:val="00D13502"/>
    <w:rsid w:val="00D13DF6"/>
    <w:rsid w:val="00D16B38"/>
    <w:rsid w:val="00D204E1"/>
    <w:rsid w:val="00D20A77"/>
    <w:rsid w:val="00D21C17"/>
    <w:rsid w:val="00D226E9"/>
    <w:rsid w:val="00D23A7A"/>
    <w:rsid w:val="00D23B1B"/>
    <w:rsid w:val="00D24231"/>
    <w:rsid w:val="00D25251"/>
    <w:rsid w:val="00D2542E"/>
    <w:rsid w:val="00D255E9"/>
    <w:rsid w:val="00D25906"/>
    <w:rsid w:val="00D25A95"/>
    <w:rsid w:val="00D276E6"/>
    <w:rsid w:val="00D31DDD"/>
    <w:rsid w:val="00D31E23"/>
    <w:rsid w:val="00D32F97"/>
    <w:rsid w:val="00D33BE6"/>
    <w:rsid w:val="00D345F5"/>
    <w:rsid w:val="00D34E75"/>
    <w:rsid w:val="00D352D0"/>
    <w:rsid w:val="00D3661B"/>
    <w:rsid w:val="00D40E70"/>
    <w:rsid w:val="00D41275"/>
    <w:rsid w:val="00D4165C"/>
    <w:rsid w:val="00D41B65"/>
    <w:rsid w:val="00D41E48"/>
    <w:rsid w:val="00D420B5"/>
    <w:rsid w:val="00D43CE9"/>
    <w:rsid w:val="00D4411A"/>
    <w:rsid w:val="00D447AD"/>
    <w:rsid w:val="00D44BBC"/>
    <w:rsid w:val="00D45DEB"/>
    <w:rsid w:val="00D4602E"/>
    <w:rsid w:val="00D468C8"/>
    <w:rsid w:val="00D4703E"/>
    <w:rsid w:val="00D47197"/>
    <w:rsid w:val="00D475A6"/>
    <w:rsid w:val="00D47EF3"/>
    <w:rsid w:val="00D505DC"/>
    <w:rsid w:val="00D51669"/>
    <w:rsid w:val="00D54856"/>
    <w:rsid w:val="00D54C0C"/>
    <w:rsid w:val="00D56626"/>
    <w:rsid w:val="00D5750A"/>
    <w:rsid w:val="00D6122B"/>
    <w:rsid w:val="00D634E5"/>
    <w:rsid w:val="00D63DDE"/>
    <w:rsid w:val="00D67385"/>
    <w:rsid w:val="00D7012F"/>
    <w:rsid w:val="00D72ABA"/>
    <w:rsid w:val="00D72CDC"/>
    <w:rsid w:val="00D73FD9"/>
    <w:rsid w:val="00D74625"/>
    <w:rsid w:val="00D746A1"/>
    <w:rsid w:val="00D74C29"/>
    <w:rsid w:val="00D83CFD"/>
    <w:rsid w:val="00D8460A"/>
    <w:rsid w:val="00D851FB"/>
    <w:rsid w:val="00D87053"/>
    <w:rsid w:val="00D87C37"/>
    <w:rsid w:val="00D87D61"/>
    <w:rsid w:val="00D90061"/>
    <w:rsid w:val="00D9114A"/>
    <w:rsid w:val="00D91D43"/>
    <w:rsid w:val="00D91E8C"/>
    <w:rsid w:val="00D924B0"/>
    <w:rsid w:val="00D92683"/>
    <w:rsid w:val="00D92D43"/>
    <w:rsid w:val="00D93248"/>
    <w:rsid w:val="00D9364E"/>
    <w:rsid w:val="00D95BBD"/>
    <w:rsid w:val="00D95E7B"/>
    <w:rsid w:val="00D968DF"/>
    <w:rsid w:val="00D96CDF"/>
    <w:rsid w:val="00D976F7"/>
    <w:rsid w:val="00DA2B9A"/>
    <w:rsid w:val="00DA2F0E"/>
    <w:rsid w:val="00DA399A"/>
    <w:rsid w:val="00DA3AB6"/>
    <w:rsid w:val="00DA4722"/>
    <w:rsid w:val="00DA650E"/>
    <w:rsid w:val="00DA72D8"/>
    <w:rsid w:val="00DA7B1C"/>
    <w:rsid w:val="00DB04FD"/>
    <w:rsid w:val="00DB2B0B"/>
    <w:rsid w:val="00DB3E94"/>
    <w:rsid w:val="00DB49A6"/>
    <w:rsid w:val="00DB57DD"/>
    <w:rsid w:val="00DB5EE3"/>
    <w:rsid w:val="00DB6426"/>
    <w:rsid w:val="00DB7547"/>
    <w:rsid w:val="00DC0C63"/>
    <w:rsid w:val="00DC4A18"/>
    <w:rsid w:val="00DC4E4D"/>
    <w:rsid w:val="00DC52E9"/>
    <w:rsid w:val="00DC5763"/>
    <w:rsid w:val="00DC60AF"/>
    <w:rsid w:val="00DC770C"/>
    <w:rsid w:val="00DC792C"/>
    <w:rsid w:val="00DD4510"/>
    <w:rsid w:val="00DD4917"/>
    <w:rsid w:val="00DD4F6E"/>
    <w:rsid w:val="00DD64ED"/>
    <w:rsid w:val="00DE30CE"/>
    <w:rsid w:val="00DE4095"/>
    <w:rsid w:val="00DE6350"/>
    <w:rsid w:val="00DE6FFD"/>
    <w:rsid w:val="00DF0AB1"/>
    <w:rsid w:val="00DF1590"/>
    <w:rsid w:val="00DF3D33"/>
    <w:rsid w:val="00DF418E"/>
    <w:rsid w:val="00DF67C4"/>
    <w:rsid w:val="00DF67F7"/>
    <w:rsid w:val="00DF7467"/>
    <w:rsid w:val="00DF7D6D"/>
    <w:rsid w:val="00E01446"/>
    <w:rsid w:val="00E01FD5"/>
    <w:rsid w:val="00E0278C"/>
    <w:rsid w:val="00E03378"/>
    <w:rsid w:val="00E04906"/>
    <w:rsid w:val="00E05603"/>
    <w:rsid w:val="00E0622E"/>
    <w:rsid w:val="00E07B04"/>
    <w:rsid w:val="00E100C2"/>
    <w:rsid w:val="00E132D6"/>
    <w:rsid w:val="00E1582B"/>
    <w:rsid w:val="00E17CF0"/>
    <w:rsid w:val="00E2219D"/>
    <w:rsid w:val="00E223A4"/>
    <w:rsid w:val="00E23307"/>
    <w:rsid w:val="00E25AFA"/>
    <w:rsid w:val="00E25FDB"/>
    <w:rsid w:val="00E309BD"/>
    <w:rsid w:val="00E32861"/>
    <w:rsid w:val="00E32C9C"/>
    <w:rsid w:val="00E33F56"/>
    <w:rsid w:val="00E33FA5"/>
    <w:rsid w:val="00E34939"/>
    <w:rsid w:val="00E35887"/>
    <w:rsid w:val="00E3672E"/>
    <w:rsid w:val="00E36732"/>
    <w:rsid w:val="00E36E66"/>
    <w:rsid w:val="00E370E8"/>
    <w:rsid w:val="00E3714F"/>
    <w:rsid w:val="00E37A52"/>
    <w:rsid w:val="00E41149"/>
    <w:rsid w:val="00E4247D"/>
    <w:rsid w:val="00E46079"/>
    <w:rsid w:val="00E475B1"/>
    <w:rsid w:val="00E5107B"/>
    <w:rsid w:val="00E511C7"/>
    <w:rsid w:val="00E5249C"/>
    <w:rsid w:val="00E52547"/>
    <w:rsid w:val="00E526B6"/>
    <w:rsid w:val="00E52E04"/>
    <w:rsid w:val="00E544DF"/>
    <w:rsid w:val="00E54E01"/>
    <w:rsid w:val="00E56AFA"/>
    <w:rsid w:val="00E6109F"/>
    <w:rsid w:val="00E63958"/>
    <w:rsid w:val="00E639A0"/>
    <w:rsid w:val="00E63BFD"/>
    <w:rsid w:val="00E66BBE"/>
    <w:rsid w:val="00E67638"/>
    <w:rsid w:val="00E67EFA"/>
    <w:rsid w:val="00E7005D"/>
    <w:rsid w:val="00E70CAE"/>
    <w:rsid w:val="00E71841"/>
    <w:rsid w:val="00E71FA4"/>
    <w:rsid w:val="00E746C0"/>
    <w:rsid w:val="00E753EB"/>
    <w:rsid w:val="00E75C00"/>
    <w:rsid w:val="00E7670B"/>
    <w:rsid w:val="00E77429"/>
    <w:rsid w:val="00E7748F"/>
    <w:rsid w:val="00E82A7A"/>
    <w:rsid w:val="00E84192"/>
    <w:rsid w:val="00E846C3"/>
    <w:rsid w:val="00E85790"/>
    <w:rsid w:val="00E90D74"/>
    <w:rsid w:val="00E911A7"/>
    <w:rsid w:val="00E91A50"/>
    <w:rsid w:val="00E92A3E"/>
    <w:rsid w:val="00E93CD1"/>
    <w:rsid w:val="00E94E76"/>
    <w:rsid w:val="00E95BD2"/>
    <w:rsid w:val="00E95D62"/>
    <w:rsid w:val="00E965CB"/>
    <w:rsid w:val="00E965D3"/>
    <w:rsid w:val="00E9693D"/>
    <w:rsid w:val="00EA04E1"/>
    <w:rsid w:val="00EA20BD"/>
    <w:rsid w:val="00EA2C8D"/>
    <w:rsid w:val="00EA31A0"/>
    <w:rsid w:val="00EA38B5"/>
    <w:rsid w:val="00EA4425"/>
    <w:rsid w:val="00EA544D"/>
    <w:rsid w:val="00EA630E"/>
    <w:rsid w:val="00EA695C"/>
    <w:rsid w:val="00EA6A35"/>
    <w:rsid w:val="00EA7158"/>
    <w:rsid w:val="00EA7E1C"/>
    <w:rsid w:val="00EA7F2E"/>
    <w:rsid w:val="00EB0F00"/>
    <w:rsid w:val="00EB1C2A"/>
    <w:rsid w:val="00EB1CC9"/>
    <w:rsid w:val="00EB2C69"/>
    <w:rsid w:val="00EB41C7"/>
    <w:rsid w:val="00EB4851"/>
    <w:rsid w:val="00EB5E49"/>
    <w:rsid w:val="00EB6073"/>
    <w:rsid w:val="00EB6F58"/>
    <w:rsid w:val="00EC1593"/>
    <w:rsid w:val="00EC342C"/>
    <w:rsid w:val="00EC3477"/>
    <w:rsid w:val="00EC49D6"/>
    <w:rsid w:val="00EC5267"/>
    <w:rsid w:val="00EC6583"/>
    <w:rsid w:val="00EC68C6"/>
    <w:rsid w:val="00EC7255"/>
    <w:rsid w:val="00EC78AE"/>
    <w:rsid w:val="00EC7C6A"/>
    <w:rsid w:val="00ED0C75"/>
    <w:rsid w:val="00ED0FAB"/>
    <w:rsid w:val="00ED1F9E"/>
    <w:rsid w:val="00ED445A"/>
    <w:rsid w:val="00ED4F58"/>
    <w:rsid w:val="00ED5D62"/>
    <w:rsid w:val="00ED7ED3"/>
    <w:rsid w:val="00EE123A"/>
    <w:rsid w:val="00EE1F49"/>
    <w:rsid w:val="00EE2264"/>
    <w:rsid w:val="00EE2B5F"/>
    <w:rsid w:val="00EE2CA5"/>
    <w:rsid w:val="00EE452A"/>
    <w:rsid w:val="00EE515A"/>
    <w:rsid w:val="00EE6CF5"/>
    <w:rsid w:val="00EF0626"/>
    <w:rsid w:val="00EF064B"/>
    <w:rsid w:val="00EF0A57"/>
    <w:rsid w:val="00EF0C75"/>
    <w:rsid w:val="00EF2722"/>
    <w:rsid w:val="00EF2CF2"/>
    <w:rsid w:val="00EF3779"/>
    <w:rsid w:val="00EF3A2D"/>
    <w:rsid w:val="00EF730D"/>
    <w:rsid w:val="00EF7E3E"/>
    <w:rsid w:val="00F005E7"/>
    <w:rsid w:val="00F01299"/>
    <w:rsid w:val="00F014E7"/>
    <w:rsid w:val="00F03E9E"/>
    <w:rsid w:val="00F056EC"/>
    <w:rsid w:val="00F062A9"/>
    <w:rsid w:val="00F0693E"/>
    <w:rsid w:val="00F06BC1"/>
    <w:rsid w:val="00F11BE4"/>
    <w:rsid w:val="00F15733"/>
    <w:rsid w:val="00F1674B"/>
    <w:rsid w:val="00F16D87"/>
    <w:rsid w:val="00F20CD2"/>
    <w:rsid w:val="00F257B3"/>
    <w:rsid w:val="00F270B9"/>
    <w:rsid w:val="00F27526"/>
    <w:rsid w:val="00F277DB"/>
    <w:rsid w:val="00F32D8E"/>
    <w:rsid w:val="00F33084"/>
    <w:rsid w:val="00F33546"/>
    <w:rsid w:val="00F359A4"/>
    <w:rsid w:val="00F400BE"/>
    <w:rsid w:val="00F40A47"/>
    <w:rsid w:val="00F41280"/>
    <w:rsid w:val="00F4267C"/>
    <w:rsid w:val="00F42B66"/>
    <w:rsid w:val="00F452C7"/>
    <w:rsid w:val="00F45FFB"/>
    <w:rsid w:val="00F46337"/>
    <w:rsid w:val="00F50444"/>
    <w:rsid w:val="00F50DAE"/>
    <w:rsid w:val="00F517D6"/>
    <w:rsid w:val="00F51984"/>
    <w:rsid w:val="00F52907"/>
    <w:rsid w:val="00F5463C"/>
    <w:rsid w:val="00F548AF"/>
    <w:rsid w:val="00F55184"/>
    <w:rsid w:val="00F5780E"/>
    <w:rsid w:val="00F60F08"/>
    <w:rsid w:val="00F61452"/>
    <w:rsid w:val="00F6158D"/>
    <w:rsid w:val="00F622C0"/>
    <w:rsid w:val="00F63E3F"/>
    <w:rsid w:val="00F63FA8"/>
    <w:rsid w:val="00F6409A"/>
    <w:rsid w:val="00F643C6"/>
    <w:rsid w:val="00F66E32"/>
    <w:rsid w:val="00F670A1"/>
    <w:rsid w:val="00F67A95"/>
    <w:rsid w:val="00F67B89"/>
    <w:rsid w:val="00F718DF"/>
    <w:rsid w:val="00F71B60"/>
    <w:rsid w:val="00F71EAF"/>
    <w:rsid w:val="00F738C6"/>
    <w:rsid w:val="00F74AFC"/>
    <w:rsid w:val="00F764B0"/>
    <w:rsid w:val="00F81D49"/>
    <w:rsid w:val="00F828AA"/>
    <w:rsid w:val="00F83A4E"/>
    <w:rsid w:val="00F84CBB"/>
    <w:rsid w:val="00F86160"/>
    <w:rsid w:val="00F86A18"/>
    <w:rsid w:val="00F87D73"/>
    <w:rsid w:val="00F91477"/>
    <w:rsid w:val="00F91BCC"/>
    <w:rsid w:val="00F92219"/>
    <w:rsid w:val="00F92A99"/>
    <w:rsid w:val="00F92B96"/>
    <w:rsid w:val="00F93E37"/>
    <w:rsid w:val="00F948D8"/>
    <w:rsid w:val="00F94D96"/>
    <w:rsid w:val="00F94E5E"/>
    <w:rsid w:val="00F9501D"/>
    <w:rsid w:val="00F95F82"/>
    <w:rsid w:val="00F9770D"/>
    <w:rsid w:val="00FA094F"/>
    <w:rsid w:val="00FA1C41"/>
    <w:rsid w:val="00FA380D"/>
    <w:rsid w:val="00FA4B64"/>
    <w:rsid w:val="00FA67BC"/>
    <w:rsid w:val="00FA6CDD"/>
    <w:rsid w:val="00FA756C"/>
    <w:rsid w:val="00FA7E2C"/>
    <w:rsid w:val="00FB1A06"/>
    <w:rsid w:val="00FB1E83"/>
    <w:rsid w:val="00FB256D"/>
    <w:rsid w:val="00FB262C"/>
    <w:rsid w:val="00FB3C1C"/>
    <w:rsid w:val="00FB5891"/>
    <w:rsid w:val="00FB6FCF"/>
    <w:rsid w:val="00FB7889"/>
    <w:rsid w:val="00FC0226"/>
    <w:rsid w:val="00FC0987"/>
    <w:rsid w:val="00FC10F7"/>
    <w:rsid w:val="00FC1220"/>
    <w:rsid w:val="00FC3361"/>
    <w:rsid w:val="00FC3B7E"/>
    <w:rsid w:val="00FC455F"/>
    <w:rsid w:val="00FC52C9"/>
    <w:rsid w:val="00FC5320"/>
    <w:rsid w:val="00FC5634"/>
    <w:rsid w:val="00FC58A4"/>
    <w:rsid w:val="00FC6E08"/>
    <w:rsid w:val="00FC738E"/>
    <w:rsid w:val="00FD1BC8"/>
    <w:rsid w:val="00FD2563"/>
    <w:rsid w:val="00FD3BCF"/>
    <w:rsid w:val="00FD3D7A"/>
    <w:rsid w:val="00FD4DFD"/>
    <w:rsid w:val="00FD587C"/>
    <w:rsid w:val="00FD7CE4"/>
    <w:rsid w:val="00FE1146"/>
    <w:rsid w:val="00FE1222"/>
    <w:rsid w:val="00FE1F7B"/>
    <w:rsid w:val="00FE4D04"/>
    <w:rsid w:val="00FE5487"/>
    <w:rsid w:val="00FF0C9A"/>
    <w:rsid w:val="00FF1A26"/>
    <w:rsid w:val="00FF34A5"/>
    <w:rsid w:val="00FF39B2"/>
    <w:rsid w:val="00FF4776"/>
    <w:rsid w:val="00FF531E"/>
    <w:rsid w:val="00FF568B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4143A97B"/>
  <w15:docId w15:val="{E8A7C938-E057-4239-AA18-39067DB7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BF5"/>
    <w:rPr>
      <w:rFonts w:ascii="Arial" w:hAnsi="Arial"/>
      <w:kern w:val="2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27E2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044E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7B6B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2"/>
    <w:basedOn w:val="a"/>
    <w:link w:val="a4"/>
    <w:uiPriority w:val="99"/>
    <w:unhideWhenUsed/>
    <w:rsid w:val="00710BF5"/>
    <w:pPr>
      <w:tabs>
        <w:tab w:val="center" w:pos="4677"/>
        <w:tab w:val="right" w:pos="9355"/>
      </w:tabs>
    </w:pPr>
    <w:rPr>
      <w:kern w:val="0"/>
      <w:szCs w:val="20"/>
      <w:lang w:val="x-none" w:eastAsia="x-none"/>
    </w:rPr>
  </w:style>
  <w:style w:type="character" w:customStyle="1" w:styleId="a4">
    <w:name w:val="Верхний колонтитул Знак"/>
    <w:aliases w:val="Знак Знак2 Знак"/>
    <w:link w:val="a3"/>
    <w:uiPriority w:val="99"/>
    <w:rsid w:val="00710BF5"/>
    <w:rPr>
      <w:rFonts w:ascii="Arial" w:hAnsi="Arial"/>
      <w:sz w:val="24"/>
    </w:rPr>
  </w:style>
  <w:style w:type="paragraph" w:styleId="a5">
    <w:name w:val="footer"/>
    <w:aliases w:val="Знак Знак1"/>
    <w:basedOn w:val="a"/>
    <w:link w:val="a6"/>
    <w:unhideWhenUsed/>
    <w:rsid w:val="00710BF5"/>
    <w:pPr>
      <w:tabs>
        <w:tab w:val="center" w:pos="4677"/>
        <w:tab w:val="right" w:pos="9355"/>
      </w:tabs>
    </w:pPr>
    <w:rPr>
      <w:kern w:val="0"/>
      <w:szCs w:val="20"/>
      <w:lang w:val="x-none" w:eastAsia="x-none"/>
    </w:rPr>
  </w:style>
  <w:style w:type="character" w:customStyle="1" w:styleId="a6">
    <w:name w:val="Нижний колонтитул Знак"/>
    <w:aliases w:val="Знак Знак1 Знак"/>
    <w:link w:val="a5"/>
    <w:rsid w:val="00710BF5"/>
    <w:rPr>
      <w:rFonts w:ascii="Arial" w:hAnsi="Arial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323E08"/>
    <w:rPr>
      <w:rFonts w:ascii="Segoe UI" w:hAnsi="Segoe UI"/>
      <w:kern w:val="0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323E08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966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710BF5"/>
    <w:pPr>
      <w:spacing w:before="100" w:beforeAutospacing="1" w:after="100" w:afterAutospacing="1"/>
    </w:pPr>
    <w:rPr>
      <w:rFonts w:eastAsia="Times New Roman"/>
      <w:kern w:val="0"/>
      <w:szCs w:val="24"/>
      <w:lang w:eastAsia="ru-RU"/>
    </w:rPr>
  </w:style>
  <w:style w:type="paragraph" w:styleId="ab">
    <w:name w:val="Body Text Indent"/>
    <w:basedOn w:val="a"/>
    <w:rsid w:val="00710BF5"/>
    <w:pPr>
      <w:spacing w:after="120"/>
      <w:ind w:left="283"/>
    </w:pPr>
    <w:rPr>
      <w:rFonts w:eastAsia="Times New Roman"/>
      <w:kern w:val="0"/>
      <w:szCs w:val="24"/>
      <w:lang w:eastAsia="ru-RU"/>
    </w:rPr>
  </w:style>
  <w:style w:type="paragraph" w:styleId="ac">
    <w:name w:val="caption"/>
    <w:basedOn w:val="a"/>
    <w:next w:val="a"/>
    <w:qFormat/>
    <w:rsid w:val="00FB1E83"/>
    <w:pPr>
      <w:jc w:val="center"/>
    </w:pPr>
    <w:rPr>
      <w:rFonts w:ascii="Times New Roman" w:eastAsia="Times New Roman" w:hAnsi="Times New Roman"/>
      <w:b/>
      <w:bCs/>
      <w:kern w:val="0"/>
      <w:sz w:val="28"/>
      <w:szCs w:val="24"/>
      <w:lang w:eastAsia="ru-RU"/>
    </w:rPr>
  </w:style>
  <w:style w:type="character" w:styleId="ad">
    <w:name w:val="page number"/>
    <w:basedOn w:val="a0"/>
    <w:rsid w:val="004E3940"/>
  </w:style>
  <w:style w:type="character" w:customStyle="1" w:styleId="31">
    <w:name w:val="Основной текст3"/>
    <w:rsid w:val="00FC3361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x-none"/>
    </w:rPr>
  </w:style>
  <w:style w:type="paragraph" w:styleId="ae">
    <w:name w:val="Body Text"/>
    <w:basedOn w:val="a"/>
    <w:link w:val="af"/>
    <w:uiPriority w:val="99"/>
    <w:unhideWhenUsed/>
    <w:rsid w:val="00C6559B"/>
    <w:pPr>
      <w:spacing w:after="120"/>
    </w:pPr>
    <w:rPr>
      <w:lang w:val="x-none"/>
    </w:rPr>
  </w:style>
  <w:style w:type="character" w:customStyle="1" w:styleId="af">
    <w:name w:val="Основной текст Знак"/>
    <w:link w:val="ae"/>
    <w:uiPriority w:val="99"/>
    <w:rsid w:val="00C6559B"/>
    <w:rPr>
      <w:rFonts w:ascii="Arial" w:hAnsi="Arial"/>
      <w:kern w:val="2"/>
      <w:sz w:val="24"/>
      <w:szCs w:val="22"/>
      <w:lang w:eastAsia="en-US"/>
    </w:rPr>
  </w:style>
  <w:style w:type="paragraph" w:styleId="af0">
    <w:name w:val="List Paragraph"/>
    <w:basedOn w:val="a"/>
    <w:link w:val="af1"/>
    <w:uiPriority w:val="34"/>
    <w:qFormat/>
    <w:rsid w:val="00C6559B"/>
    <w:pPr>
      <w:ind w:left="720"/>
      <w:contextualSpacing/>
    </w:pPr>
    <w:rPr>
      <w:rFonts w:ascii="Mipgost" w:eastAsia="Times New Roman" w:hAnsi="Mipgost"/>
      <w:kern w:val="0"/>
      <w:sz w:val="28"/>
      <w:szCs w:val="24"/>
      <w:lang w:val="x-none" w:eastAsia="x-none"/>
    </w:rPr>
  </w:style>
  <w:style w:type="paragraph" w:customStyle="1" w:styleId="FORMATTEXT">
    <w:name w:val=".FORMATTEXT"/>
    <w:uiPriority w:val="99"/>
    <w:rsid w:val="00C6559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C6559B"/>
    <w:rPr>
      <w:rFonts w:ascii="Mipgost" w:eastAsia="Times New Roman" w:hAnsi="Mipgost"/>
      <w:sz w:val="28"/>
      <w:szCs w:val="24"/>
    </w:rPr>
  </w:style>
  <w:style w:type="paragraph" w:customStyle="1" w:styleId="ConsPlusNormal">
    <w:name w:val="ConsPlusNormal"/>
    <w:rsid w:val="00C6559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EL-">
    <w:name w:val="EL-Абзац"/>
    <w:basedOn w:val="a"/>
    <w:link w:val="EL-0"/>
    <w:rsid w:val="00C6559B"/>
    <w:pPr>
      <w:adjustRightInd w:val="0"/>
      <w:snapToGrid w:val="0"/>
      <w:spacing w:line="360" w:lineRule="auto"/>
      <w:ind w:firstLine="709"/>
      <w:jc w:val="both"/>
    </w:pPr>
    <w:rPr>
      <w:rFonts w:ascii="Times New Roman" w:eastAsia="Times New Roman" w:hAnsi="Times New Roman"/>
      <w:kern w:val="0"/>
      <w:szCs w:val="24"/>
      <w:lang w:val="x-none" w:eastAsia="x-none"/>
    </w:rPr>
  </w:style>
  <w:style w:type="character" w:customStyle="1" w:styleId="EL-0">
    <w:name w:val="EL-Абзац Знак"/>
    <w:link w:val="EL-"/>
    <w:rsid w:val="00C6559B"/>
    <w:rPr>
      <w:rFonts w:ascii="Times New Roman" w:eastAsia="Times New Roman" w:hAnsi="Times New Roman"/>
      <w:sz w:val="24"/>
      <w:szCs w:val="24"/>
    </w:rPr>
  </w:style>
  <w:style w:type="paragraph" w:styleId="af2">
    <w:name w:val="Plain Text"/>
    <w:basedOn w:val="a"/>
    <w:link w:val="af3"/>
    <w:uiPriority w:val="99"/>
    <w:unhideWhenUsed/>
    <w:rsid w:val="00890007"/>
    <w:rPr>
      <w:rFonts w:ascii="Consolas" w:hAnsi="Consolas"/>
      <w:kern w:val="0"/>
      <w:sz w:val="21"/>
      <w:szCs w:val="21"/>
      <w:lang w:val="x-none"/>
    </w:rPr>
  </w:style>
  <w:style w:type="character" w:customStyle="1" w:styleId="af3">
    <w:name w:val="Текст Знак"/>
    <w:link w:val="af2"/>
    <w:uiPriority w:val="99"/>
    <w:rsid w:val="00890007"/>
    <w:rPr>
      <w:rFonts w:ascii="Consolas" w:hAnsi="Consolas"/>
      <w:sz w:val="21"/>
      <w:szCs w:val="21"/>
      <w:lang w:eastAsia="en-US"/>
    </w:rPr>
  </w:style>
  <w:style w:type="paragraph" w:customStyle="1" w:styleId="HEADERTEXT">
    <w:name w:val=".HEADERTEXT"/>
    <w:uiPriority w:val="99"/>
    <w:rsid w:val="007502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</w:rPr>
  </w:style>
  <w:style w:type="paragraph" w:customStyle="1" w:styleId="af4">
    <w:name w:val="."/>
    <w:uiPriority w:val="99"/>
    <w:rsid w:val="00A94A1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C58C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6F7B6B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paragraph" w:customStyle="1" w:styleId="formattext0">
    <w:name w:val="formattext"/>
    <w:basedOn w:val="a"/>
    <w:rsid w:val="006F7B6B"/>
    <w:pPr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ru-RU"/>
    </w:rPr>
  </w:style>
  <w:style w:type="paragraph" w:customStyle="1" w:styleId="s1">
    <w:name w:val="s_1"/>
    <w:basedOn w:val="a"/>
    <w:rsid w:val="006F7B6B"/>
    <w:pPr>
      <w:spacing w:before="100" w:beforeAutospacing="1" w:after="100" w:afterAutospacing="1"/>
    </w:pPr>
    <w:rPr>
      <w:rFonts w:ascii="Times New Roman" w:eastAsia="MS PGothic" w:hAnsi="Times New Roman"/>
      <w:kern w:val="0"/>
      <w:szCs w:val="24"/>
      <w:lang w:eastAsia="ja-JP"/>
    </w:rPr>
  </w:style>
  <w:style w:type="paragraph" w:customStyle="1" w:styleId="headertext0">
    <w:name w:val="headertext"/>
    <w:basedOn w:val="a"/>
    <w:rsid w:val="006F7B6B"/>
    <w:pPr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ru-RU"/>
    </w:rPr>
  </w:style>
  <w:style w:type="character" w:styleId="af5">
    <w:name w:val="Hyperlink"/>
    <w:rsid w:val="001D710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27E2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044E7"/>
    <w:rPr>
      <w:rFonts w:asciiTheme="majorHAnsi" w:eastAsiaTheme="majorEastAsia" w:hAnsiTheme="majorHAnsi" w:cstheme="majorBidi"/>
      <w:b/>
      <w:bCs/>
      <w:i/>
      <w:iCs/>
      <w:kern w:val="2"/>
      <w:sz w:val="28"/>
      <w:szCs w:val="28"/>
      <w:lang w:eastAsia="en-US"/>
    </w:rPr>
  </w:style>
  <w:style w:type="paragraph" w:customStyle="1" w:styleId="af6">
    <w:name w:val="МСУ_Таблица"/>
    <w:basedOn w:val="21"/>
    <w:link w:val="af7"/>
    <w:qFormat/>
    <w:rsid w:val="00CF3FC9"/>
    <w:pPr>
      <w:spacing w:after="0" w:line="240" w:lineRule="atLeast"/>
      <w:jc w:val="both"/>
    </w:pPr>
    <w:rPr>
      <w:rFonts w:ascii="Times New Roman" w:eastAsia="Times New Roman" w:hAnsi="Times New Roman" w:cs="Arial"/>
      <w:color w:val="000000"/>
      <w:szCs w:val="21"/>
    </w:rPr>
  </w:style>
  <w:style w:type="character" w:customStyle="1" w:styleId="af7">
    <w:name w:val="МСУ_Таблица Знак"/>
    <w:basedOn w:val="22"/>
    <w:link w:val="af6"/>
    <w:rsid w:val="00CF3FC9"/>
    <w:rPr>
      <w:rFonts w:ascii="Times New Roman" w:eastAsia="Times New Roman" w:hAnsi="Times New Roman" w:cs="Arial"/>
      <w:color w:val="000000"/>
      <w:kern w:val="2"/>
      <w:sz w:val="24"/>
      <w:szCs w:val="21"/>
      <w:lang w:eastAsia="en-US"/>
    </w:rPr>
  </w:style>
  <w:style w:type="paragraph" w:customStyle="1" w:styleId="af8">
    <w:name w:val="МСУ_Таблица Заголовки"/>
    <w:basedOn w:val="af6"/>
    <w:link w:val="af9"/>
    <w:rsid w:val="00CF3FC9"/>
    <w:pPr>
      <w:spacing w:line="360" w:lineRule="auto"/>
      <w:jc w:val="center"/>
    </w:pPr>
    <w:rPr>
      <w:caps/>
      <w:sz w:val="18"/>
    </w:rPr>
  </w:style>
  <w:style w:type="character" w:customStyle="1" w:styleId="af9">
    <w:name w:val="МСУ_Таблица Заголовки Знак"/>
    <w:basedOn w:val="af7"/>
    <w:link w:val="af8"/>
    <w:rsid w:val="00CF3FC9"/>
    <w:rPr>
      <w:rFonts w:ascii="Times New Roman" w:eastAsia="Times New Roman" w:hAnsi="Times New Roman" w:cs="Arial"/>
      <w:caps/>
      <w:color w:val="000000"/>
      <w:kern w:val="2"/>
      <w:sz w:val="18"/>
      <w:szCs w:val="21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CF3FC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F3FC9"/>
    <w:rPr>
      <w:rFonts w:ascii="Arial" w:hAnsi="Arial"/>
      <w:kern w:val="2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&#1050;&#1072;&#1095;&#1077;&#1089;&#1090;&#1074;&#1086;\&#1044;&#1086;&#1082;&#1091;&#1084;&#1077;&#1085;&#1090;&#1072;&#1094;&#1080;&#1103;%20&#1057;&#1052;&#1050;\&#1054;&#1073;&#1097;&#1080;&#1077;\&#1069;&#1058;&#1040;&#1051;&#1054;&#1053;%20&#1086;&#1092;&#1086;&#1088;&#1084;&#1083;&#1077;&#1085;&#1080;&#1103;%20&#1087;&#1088;&#1086;&#1077;&#1082;&#1090;&#1086;&#1074;\&#1055;&#1088;&#1086;&#1077;&#1082;&#1090;&#1085;&#1072;&#1103;%20&#1076;&#1086;&#1082;&#1091;&#1084;&#1077;&#1085;&#1090;&#1072;&#1094;&#1080;&#1103;%20(&#1082;&#1072;&#1087;.%20&#1089;&#1090;&#1088;&#1086;&#1080;&#1090;&#1077;&#1083;&#1100;&#1089;&#1090;&#1074;&#1086;)\03-2%20&#1057;&#1086;&#1089;&#1090;&#1072;&#1074;%20&#1087;&#1088;&#1086;&#1077;&#1082;&#1090;&#1085;&#1086;&#1081;%20&#1076;&#1086;&#1082;&#1091;&#1084;&#1077;&#1085;&#1090;&#1072;&#1094;&#1080;&#1080;%20(&#1082;&#1072;&#1087;.%20&#1089;&#1090;&#1088;&#1086;&#1080;&#1090;&#1077;&#1083;&#1100;&#1089;&#1090;&#1074;&#1086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B01E8-A8D3-4DE0-B0B9-4DB237F73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03-2 Состав проектной документации (кап. строительство)</Template>
  <TotalTime>171</TotalTime>
  <Pages>1</Pages>
  <Words>108</Words>
  <Characters>838</Characters>
  <Application>Microsoft Office Word</Application>
  <DocSecurity>0</DocSecurity>
  <Lines>55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 проектной документации</vt:lpstr>
    </vt:vector>
  </TitlesOfParts>
  <Company/>
  <LinksUpToDate>false</LinksUpToDate>
  <CharactersWithSpaces>919</CharactersWithSpaces>
  <SharedDoc>false</SharedDoc>
  <HLinks>
    <vt:vector size="66" baseType="variant">
      <vt:variant>
        <vt:i4>1704007</vt:i4>
      </vt:variant>
      <vt:variant>
        <vt:i4>30</vt:i4>
      </vt:variant>
      <vt:variant>
        <vt:i4>0</vt:i4>
      </vt:variant>
      <vt:variant>
        <vt:i4>5</vt:i4>
      </vt:variant>
      <vt:variant>
        <vt:lpwstr>kodeks://link/d?nd=456084323</vt:lpwstr>
      </vt:variant>
      <vt:variant>
        <vt:lpwstr/>
      </vt:variant>
      <vt:variant>
        <vt:i4>1900615</vt:i4>
      </vt:variant>
      <vt:variant>
        <vt:i4>27</vt:i4>
      </vt:variant>
      <vt:variant>
        <vt:i4>0</vt:i4>
      </vt:variant>
      <vt:variant>
        <vt:i4>5</vt:i4>
      </vt:variant>
      <vt:variant>
        <vt:lpwstr>kodeks://link/d?nd=1200004184</vt:lpwstr>
      </vt:variant>
      <vt:variant>
        <vt:lpwstr/>
      </vt:variant>
      <vt:variant>
        <vt:i4>2556022</vt:i4>
      </vt:variant>
      <vt:variant>
        <vt:i4>24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t310</vt:lpwstr>
      </vt:variant>
      <vt:variant>
        <vt:i4>1507399</vt:i4>
      </vt:variant>
      <vt:variant>
        <vt:i4>21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2490486</vt:i4>
      </vt:variant>
      <vt:variant>
        <vt:i4>18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t311</vt:lpwstr>
      </vt:variant>
      <vt:variant>
        <vt:i4>1507399</vt:i4>
      </vt:variant>
      <vt:variant>
        <vt:i4>15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2556022</vt:i4>
      </vt:variant>
      <vt:variant>
        <vt:i4>12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t310</vt:lpwstr>
      </vt:variant>
      <vt:variant>
        <vt:i4>1507399</vt:i4>
      </vt:variant>
      <vt:variant>
        <vt:i4>9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2490486</vt:i4>
      </vt:variant>
      <vt:variant>
        <vt:i4>6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t311</vt:lpwstr>
      </vt:variant>
      <vt:variant>
        <vt:i4>1507399</vt:i4>
      </vt:variant>
      <vt:variant>
        <vt:i4>3</vt:i4>
      </vt:variant>
      <vt:variant>
        <vt:i4>0</vt:i4>
      </vt:variant>
      <vt:variant>
        <vt:i4>5</vt:i4>
      </vt:variant>
      <vt:variant>
        <vt:lpwstr>normacs://normacs.ru/453?dob=42705.000000&amp;dol=43355.670197</vt:lpwstr>
      </vt:variant>
      <vt:variant>
        <vt:lpwstr>t39</vt:lpwstr>
      </vt:variant>
      <vt:variant>
        <vt:i4>2031692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kodeks://link/d?nd=901800205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проектной документации</dc:title>
  <dc:creator>Мерзлякова Людмила Вячеславовна</dc:creator>
  <cp:lastModifiedBy>Маяцкая Татьяна Владимировна</cp:lastModifiedBy>
  <cp:revision>14</cp:revision>
  <cp:lastPrinted>2021-08-20T10:47:00Z</cp:lastPrinted>
  <dcterms:created xsi:type="dcterms:W3CDTF">2021-04-30T12:10:00Z</dcterms:created>
  <dcterms:modified xsi:type="dcterms:W3CDTF">2022-06-03T13:51:00Z</dcterms:modified>
</cp:coreProperties>
</file>