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BF" w:rsidRPr="00CF3FC9" w:rsidRDefault="00CF3FC9" w:rsidP="00CF3FC9">
      <w:pPr>
        <w:jc w:val="center"/>
        <w:rPr>
          <w:rFonts w:ascii="Times New Roman" w:hAnsi="Times New Roman"/>
          <w:b/>
          <w:szCs w:val="24"/>
        </w:rPr>
      </w:pPr>
      <w:r w:rsidRPr="00CF3FC9">
        <w:rPr>
          <w:rFonts w:ascii="Times New Roman" w:hAnsi="Times New Roman"/>
          <w:b/>
          <w:szCs w:val="24"/>
        </w:rPr>
        <w:t>СОДЕРЖАНИЕ ТОМА</w:t>
      </w:r>
    </w:p>
    <w:p w:rsidR="00CF3FC9" w:rsidRPr="00CF3FC9" w:rsidRDefault="00CF3FC9" w:rsidP="00CF3FC9">
      <w:pPr>
        <w:rPr>
          <w:rFonts w:ascii="Times New Roman" w:hAnsi="Times New Roman"/>
          <w:szCs w:val="24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9"/>
        <w:gridCol w:w="2835"/>
        <w:gridCol w:w="4678"/>
        <w:gridCol w:w="1695"/>
      </w:tblGrid>
      <w:tr w:rsidR="00CF3FC9" w:rsidRPr="00CF3FC9" w:rsidTr="00507376">
        <w:trPr>
          <w:trHeight w:val="851"/>
          <w:tblHeader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>SET  StartNumber 0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3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bookmarkStart w:id="0" w:name="StartNumber"/>
            <w:r w:rsidRPr="00384A67">
              <w:rPr>
                <w:rFonts w:cs="Times New Roman"/>
                <w:sz w:val="22"/>
                <w:szCs w:val="22"/>
              </w:rPr>
              <w:t>3</w:t>
            </w:r>
            <w:bookmarkEnd w:id="0"/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t>№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Обозначение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Примечание</w:t>
            </w:r>
          </w:p>
        </w:tc>
      </w:tr>
      <w:tr w:rsidR="00CF3FC9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  <w:r w:rsidRPr="00CF3FC9">
              <w:rPr>
                <w:rFonts w:eastAsia="SimSun" w:cs="Times New Roman"/>
                <w:color w:val="auto"/>
                <w:szCs w:val="24"/>
                <w:lang w:eastAsia="zh-CN"/>
              </w:rPr>
              <w:t>Титульный лист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84A67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Стр. </w:t>
            </w:r>
            <w:r w:rsidR="00CF3FC9" w:rsidRPr="00CF3FC9">
              <w:rPr>
                <w:rFonts w:cs="Times New Roman"/>
                <w:szCs w:val="24"/>
              </w:rPr>
              <w:t>1</w:t>
            </w:r>
          </w:p>
        </w:tc>
      </w:tr>
      <w:tr w:rsidR="00CF3FC9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F4227" w:rsidP="00507376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3F4227">
              <w:rPr>
                <w:rFonts w:eastAsia="SimSun" w:cs="Times New Roman"/>
                <w:szCs w:val="24"/>
                <w:lang w:eastAsia="zh-CN"/>
              </w:rPr>
              <w:t>950-09/18/ДСР-МГН</w:t>
            </w:r>
            <w:r w:rsidR="00507376">
              <w:rPr>
                <w:rFonts w:eastAsia="SimSun" w:cs="Times New Roman"/>
                <w:szCs w:val="24"/>
                <w:lang w:eastAsia="zh-CN"/>
              </w:rPr>
              <w:t>2</w:t>
            </w:r>
            <w:r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>
              <w:rPr>
                <w:rFonts w:eastAsia="SimSun" w:cs="Times New Roman"/>
                <w:szCs w:val="24"/>
                <w:lang w:eastAsia="zh-CN"/>
              </w:rPr>
              <w:t>С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>Содержание тома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84A67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</w:t>
            </w:r>
          </w:p>
        </w:tc>
      </w:tr>
      <w:tr w:rsidR="00CF3FC9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F4227" w:rsidP="00507376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3F4227">
              <w:rPr>
                <w:rFonts w:eastAsia="SimSun" w:cs="Times New Roman"/>
                <w:szCs w:val="24"/>
                <w:lang w:eastAsia="zh-CN"/>
              </w:rPr>
              <w:t>950-09/18/ДСР-МГН</w:t>
            </w:r>
            <w:r w:rsidR="00507376">
              <w:rPr>
                <w:rFonts w:eastAsia="SimSun" w:cs="Times New Roman"/>
                <w:szCs w:val="24"/>
                <w:lang w:eastAsia="zh-CN"/>
              </w:rPr>
              <w:t>2</w:t>
            </w:r>
            <w:r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>
              <w:rPr>
                <w:rFonts w:eastAsia="SimSun" w:cs="Times New Roman"/>
                <w:szCs w:val="24"/>
                <w:lang w:eastAsia="zh-CN"/>
              </w:rPr>
              <w:t>ПЗ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>Пояснительная записка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84A67" w:rsidP="00562D74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Стр.3-1</w:t>
            </w:r>
            <w:r w:rsidR="00562D74">
              <w:rPr>
                <w:rFonts w:cs="Times New Roman"/>
                <w:szCs w:val="24"/>
              </w:rPr>
              <w:t>9</w:t>
            </w:r>
          </w:p>
        </w:tc>
      </w:tr>
      <w:tr w:rsidR="00CF3FC9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F4227" w:rsidP="00507376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3F4227">
              <w:rPr>
                <w:rFonts w:eastAsia="SimSun" w:cs="Times New Roman"/>
                <w:szCs w:val="24"/>
                <w:lang w:eastAsia="zh-CN"/>
              </w:rPr>
              <w:t>950-09/18/ДСР-МГН</w:t>
            </w:r>
            <w:r w:rsidR="00507376"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b/>
                <w:szCs w:val="24"/>
                <w:lang w:eastAsia="zh-CN"/>
              </w:rPr>
              <w:t>ГРАФИЧЕСКАЯ ЧАСТЬ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>Лист</w:t>
            </w:r>
            <w:r>
              <w:rPr>
                <w:rFonts w:eastAsia="SimSun" w:cs="Times New Roman"/>
                <w:szCs w:val="24"/>
                <w:lang w:eastAsia="zh-CN"/>
              </w:rPr>
              <w:t xml:space="preserve"> 1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left"/>
              <w:rPr>
                <w:rFonts w:eastAsia="SimSun" w:cs="Times New Roman"/>
                <w:b/>
                <w:szCs w:val="24"/>
                <w:lang w:eastAsia="zh-CN"/>
              </w:rPr>
            </w:pPr>
            <w:r>
              <w:rPr>
                <w:rFonts w:cs="Times New Roman"/>
                <w:szCs w:val="24"/>
              </w:rPr>
              <w:t xml:space="preserve">Схема </w:t>
            </w:r>
            <w:r w:rsidRPr="003F4227">
              <w:rPr>
                <w:rFonts w:cs="Times New Roman"/>
                <w:szCs w:val="24"/>
              </w:rPr>
              <w:t>планировочной организации земельного</w:t>
            </w:r>
            <w:r>
              <w:rPr>
                <w:rFonts w:cs="Times New Roman"/>
                <w:szCs w:val="24"/>
              </w:rPr>
              <w:t xml:space="preserve"> </w:t>
            </w:r>
            <w:r w:rsidRPr="00CF3FC9">
              <w:rPr>
                <w:rFonts w:cs="Times New Roman"/>
                <w:szCs w:val="24"/>
              </w:rPr>
              <w:t>М1꞉</w:t>
            </w:r>
            <w:r>
              <w:rPr>
                <w:rFonts w:cs="Times New Roman"/>
                <w:szCs w:val="24"/>
              </w:rPr>
              <w:t>500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20</w:t>
            </w: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2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507376">
              <w:rPr>
                <w:rFonts w:cs="Times New Roman"/>
                <w:szCs w:val="24"/>
              </w:rPr>
              <w:t>Схема движения МГН на 1 этаже. Блок Б, В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21</w:t>
            </w: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3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507376" w:rsidRDefault="004C2810" w:rsidP="004C2810">
            <w:pPr>
              <w:pStyle w:val="af6"/>
              <w:rPr>
                <w:rFonts w:cs="Times New Roman"/>
                <w:szCs w:val="24"/>
              </w:rPr>
            </w:pPr>
            <w:r w:rsidRPr="00EF2763">
              <w:rPr>
                <w:rFonts w:cs="Times New Roman"/>
                <w:szCs w:val="24"/>
              </w:rPr>
              <w:t>Схема движения МГН на 2 этаже. Блок Б, В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22</w:t>
            </w: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Лист 4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507376" w:rsidRDefault="004C2810" w:rsidP="004C2810">
            <w:pPr>
              <w:pStyle w:val="af6"/>
              <w:rPr>
                <w:rFonts w:cs="Times New Roman"/>
                <w:szCs w:val="24"/>
              </w:rPr>
            </w:pPr>
            <w:r w:rsidRPr="00EF2763">
              <w:rPr>
                <w:rFonts w:cs="Times New Roman"/>
                <w:szCs w:val="24"/>
              </w:rPr>
              <w:t>Схема движения МГН на 3 этаже. Блок Б, В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23</w:t>
            </w: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507376" w:rsidRDefault="004C2810" w:rsidP="004C2810">
            <w:pPr>
              <w:pStyle w:val="af6"/>
              <w:rPr>
                <w:rFonts w:cs="Times New Roman"/>
                <w:szCs w:val="24"/>
              </w:rPr>
            </w:pPr>
            <w:r w:rsidRPr="00EF2763">
              <w:rPr>
                <w:rFonts w:cs="Times New Roman"/>
                <w:szCs w:val="24"/>
              </w:rPr>
              <w:t>Схема движения МГН на 4 этаже. Блок Б, В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24</w:t>
            </w:r>
          </w:p>
        </w:tc>
      </w:tr>
      <w:tr w:rsidR="004C2810" w:rsidRPr="00CF3FC9" w:rsidTr="00507376">
        <w:trPr>
          <w:cantSplit/>
          <w:trHeight w:val="425"/>
        </w:trPr>
        <w:tc>
          <w:tcPr>
            <w:tcW w:w="709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83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>
              <w:rPr>
                <w:rFonts w:eastAsia="SimSun" w:cs="Times New Roman"/>
                <w:szCs w:val="24"/>
                <w:lang w:eastAsia="zh-CN"/>
              </w:rPr>
              <w:t>6</w:t>
            </w:r>
          </w:p>
        </w:tc>
        <w:tc>
          <w:tcPr>
            <w:tcW w:w="4678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left"/>
              <w:rPr>
                <w:rFonts w:eastAsia="SimSun" w:cs="Times New Roman"/>
                <w:b/>
                <w:szCs w:val="24"/>
                <w:lang w:eastAsia="zh-CN"/>
              </w:rPr>
            </w:pPr>
            <w:r w:rsidRPr="00EF2763">
              <w:rPr>
                <w:rFonts w:cs="Times New Roman"/>
                <w:szCs w:val="24"/>
              </w:rPr>
              <w:t>Ведомость изделий для навигации МГН.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4C2810" w:rsidRPr="00CF3FC9" w:rsidRDefault="004C2810" w:rsidP="004C2810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25</w:t>
            </w:r>
          </w:p>
        </w:tc>
      </w:tr>
    </w:tbl>
    <w:p w:rsidR="00CF3FC9" w:rsidRPr="00CF3FC9" w:rsidRDefault="00CF3FC9" w:rsidP="00CF3FC9">
      <w:pPr>
        <w:rPr>
          <w:rFonts w:ascii="Times New Roman" w:hAnsi="Times New Roman"/>
          <w:szCs w:val="24"/>
        </w:rPr>
      </w:pPr>
    </w:p>
    <w:p w:rsidR="00CF3FC9" w:rsidRPr="00CF3FC9" w:rsidRDefault="00CF3FC9" w:rsidP="00CF3FC9">
      <w:pPr>
        <w:rPr>
          <w:rFonts w:ascii="Times New Roman" w:hAnsi="Times New Roman"/>
          <w:szCs w:val="24"/>
        </w:rPr>
      </w:pPr>
      <w:bookmarkStart w:id="1" w:name="_GoBack"/>
      <w:bookmarkEnd w:id="1"/>
    </w:p>
    <w:sectPr w:rsidR="00CF3FC9" w:rsidRPr="00CF3FC9" w:rsidSect="00A277A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-833" w:right="425" w:bottom="1985" w:left="1701" w:header="0" w:footer="1514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467" w:rsidRDefault="00841467" w:rsidP="00805DA5">
      <w:r>
        <w:separator/>
      </w:r>
    </w:p>
  </w:endnote>
  <w:endnote w:type="continuationSeparator" w:id="0">
    <w:p w:rsidR="00841467" w:rsidRDefault="00841467" w:rsidP="0080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pgost">
    <w:altName w:val="Segoe UI"/>
    <w:charset w:val="CC"/>
    <w:family w:val="swiss"/>
    <w:pitch w:val="variable"/>
    <w:sig w:usb0="00000001" w:usb1="00000048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D3FEBF1" wp14:editId="384B3ECA">
              <wp:simplePos x="0" y="0"/>
              <wp:positionH relativeFrom="page">
                <wp:posOffset>3240405</wp:posOffset>
              </wp:positionH>
              <wp:positionV relativeFrom="page">
                <wp:posOffset>9541510</wp:posOffset>
              </wp:positionV>
              <wp:extent cx="3780155" cy="539750"/>
              <wp:effectExtent l="1905" t="0" r="0" b="0"/>
              <wp:wrapNone/>
              <wp:docPr id="412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15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B83B88" w:rsidRDefault="00841467" w:rsidP="006F7B6B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32"/>
                              <w:szCs w:val="32"/>
                            </w:rPr>
                          </w:pPr>
                          <w:r w:rsidRPr="00136339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 xml:space="preserve">950-09/18/ДСР-АР1 </w:t>
                          </w:r>
                          <w:r w:rsidR="00CF3FC9">
                            <w:rPr>
                              <w:rFonts w:cs="Arial"/>
                              <w:b/>
                              <w:w w:val="75"/>
                              <w:sz w:val="32"/>
                              <w:szCs w:val="32"/>
                            </w:rPr>
                            <w:t>С</w:t>
                          </w:r>
                        </w:p>
                        <w:p w:rsidR="00841467" w:rsidRPr="004841A5" w:rsidRDefault="00841467" w:rsidP="004841A5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144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3FEBF1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36" type="#_x0000_t202" style="position:absolute;margin-left:255.15pt;margin-top:751.3pt;width:297.65pt;height:4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" filled="f" stroked="f" strokeweight=".5pt">
              <v:textbox inset=",4mm">
                <w:txbxContent>
                  <w:p w:rsidR="00841467" w:rsidRPr="00B83B88" w:rsidRDefault="00841467" w:rsidP="006F7B6B">
                    <w:pPr>
                      <w:jc w:val="center"/>
                      <w:rPr>
                        <w:rFonts w:cs="Arial"/>
                        <w:b/>
                        <w:w w:val="75"/>
                        <w:sz w:val="32"/>
                        <w:szCs w:val="32"/>
                      </w:rPr>
                    </w:pPr>
                    <w:r w:rsidRPr="00136339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 xml:space="preserve">950-09/18/ДСР-АР1 </w:t>
                    </w:r>
                    <w:r w:rsidR="00CF3FC9">
                      <w:rPr>
                        <w:rFonts w:cs="Arial"/>
                        <w:b/>
                        <w:w w:val="75"/>
                        <w:sz w:val="32"/>
                        <w:szCs w:val="32"/>
                      </w:rPr>
                      <w:t>С</w:t>
                    </w:r>
                  </w:p>
                  <w:p w:rsidR="00841467" w:rsidRPr="004841A5" w:rsidRDefault="00841467" w:rsidP="004841A5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39B494BD" wp14:editId="5FBAE9D4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270" t="0" r="635" b="0"/>
              <wp:wrapNone/>
              <wp:docPr id="411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494BD" id="Text Box 155" o:spid="_x0000_s1037" type="#_x0000_t202" style="position:absolute;margin-left:552.85pt;margin-top:751.3pt;width:28.35pt;height:19.8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" filled="f" stroked="f" strokeweight=".5pt">
              <v:textbox inset="0,1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0A95BAF" wp14:editId="1C2F111B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270" t="1270" r="635" b="0"/>
              <wp:wrapNone/>
              <wp:docPr id="410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774FCD">
                            <w:rPr>
                              <w:noProof/>
                              <w:szCs w:val="28"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DOCVARIABLE  ListFormer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F5031A">
                            <w:rPr>
                              <w:szCs w:val="28"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 w:rsidR="00774FCD">
                            <w:rPr>
                              <w:noProof/>
                              <w:szCs w:val="28"/>
                            </w:rPr>
                            <w:t>2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A95BAF" id="_x0000_t202" coordsize="21600,21600" o:spt="202" path="m,l,21600r21600,l21600,xe">
              <v:stroke joinstyle="miter"/>
              <v:path gradientshapeok="t" o:connecttype="rect"/>
            </v:shapetype>
            <v:shape id="Text Box 156" o:spid="_x0000_s1038" type="#_x0000_t202" style="position:absolute;margin-left:552.85pt;margin-top:771.1pt;width:28.35pt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" filled="f" stroked="f" strokeweight=".5pt">
              <v:textbox inset="0,1.5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  <w:lang w:val="en-US"/>
                      </w:rPr>
                      <w:instrText>=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774FCD">
                      <w:rPr>
                        <w:noProof/>
                        <w:szCs w:val="28"/>
                        <w:lang w:val="en-US"/>
                      </w:rPr>
                      <w:instrText>4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  <w:lang w:val="en-US"/>
                      </w:rPr>
                      <w:instrText>-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DOCVARIABLE  ListFormer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F5031A">
                      <w:rPr>
                        <w:szCs w:val="28"/>
                        <w:lang w:val="en-US"/>
                      </w:rPr>
                      <w:instrText>2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 w:rsidR="00774FCD">
                      <w:rPr>
                        <w:noProof/>
                        <w:szCs w:val="28"/>
                      </w:rPr>
                      <w:t>2</w:t>
                    </w:r>
                    <w:r>
                      <w:rPr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54B00C0E" wp14:editId="00CB475D">
              <wp:simplePos x="0" y="0"/>
              <wp:positionH relativeFrom="page">
                <wp:posOffset>900430</wp:posOffset>
              </wp:positionH>
              <wp:positionV relativeFrom="page">
                <wp:posOffset>9900285</wp:posOffset>
              </wp:positionV>
              <wp:extent cx="360045" cy="179705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B00C0E" id="Text Box 149" o:spid="_x0000_s1039" type="#_x0000_t202" style="position:absolute;margin-left:70.9pt;margin-top:779.55pt;width:28.35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117D58D6" wp14:editId="10C5B701">
              <wp:simplePos x="0" y="0"/>
              <wp:positionH relativeFrom="page">
                <wp:posOffset>1260475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 w:rsidRPr="006E416F">
                            <w:rPr>
                              <w:w w:val="75"/>
                              <w:szCs w:val="18"/>
                            </w:rPr>
                            <w:t>Кол.уч</w:t>
                          </w:r>
                          <w:proofErr w:type="spellEnd"/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7D58D6" id="Text Box 150" o:spid="_x0000_s1040" type="#_x0000_t202" style="position:absolute;margin-left:99.25pt;margin-top:779.6pt;width:28.35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6E416F">
                      <w:rPr>
                        <w:w w:val="75"/>
                        <w:szCs w:val="18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0C0A5541" wp14:editId="03755D12">
              <wp:simplePos x="0" y="0"/>
              <wp:positionH relativeFrom="page">
                <wp:posOffset>1620520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</w:rPr>
                          </w:pPr>
                          <w:r w:rsidRPr="006E416F">
                            <w:rPr>
                              <w:w w:val="75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0A5541" id="Text Box 151" o:spid="_x0000_s1041" type="#_x0000_t202" style="position:absolute;margin-left:127.6pt;margin-top:779.6pt;width:28.3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 w:val="32"/>
                      </w:rPr>
                    </w:pPr>
                    <w:r w:rsidRPr="006E416F">
                      <w:rPr>
                        <w:w w:val="75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48802B15" wp14:editId="780194E9">
              <wp:simplePos x="0" y="0"/>
              <wp:positionH relativeFrom="page">
                <wp:posOffset>1980565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№док.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02B15" id="Text Box 152" o:spid="_x0000_s1042" type="#_x0000_t202" style="position:absolute;margin-left:155.95pt;margin-top:779.6pt;width:28.3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6FBAB3B7" wp14:editId="688D6418">
              <wp:simplePos x="0" y="0"/>
              <wp:positionH relativeFrom="page">
                <wp:posOffset>2880360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BAB3B7" id="Text Box 153" o:spid="_x0000_s1043" type="#_x0000_t202" style="position:absolute;margin-left:226.8pt;margin-top:779.6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1345ED39" wp14:editId="7CAA6AE3">
              <wp:simplePos x="0" y="0"/>
              <wp:positionH relativeFrom="page">
                <wp:posOffset>2340610</wp:posOffset>
              </wp:positionH>
              <wp:positionV relativeFrom="page">
                <wp:posOffset>9900920</wp:posOffset>
              </wp:positionV>
              <wp:extent cx="539750" cy="179705"/>
              <wp:effectExtent l="0" t="0" r="0" b="0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6E416F">
                            <w:rPr>
                              <w:w w:val="75"/>
                              <w:szCs w:val="24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5ED39" id="Text Box 154" o:spid="_x0000_s1044" type="#_x0000_t202" style="position:absolute;margin-left:184.3pt;margin-top:779.6pt;width:42.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6E416F">
                      <w:rPr>
                        <w:w w:val="75"/>
                        <w:szCs w:val="24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30D375BC" wp14:editId="3B587D19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9050" t="19050" r="1905" b="0"/>
              <wp:wrapNone/>
              <wp:docPr id="148" name="Rectangle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D2CEB2" id="Rectangle 148" o:spid="_x0000_s1026" style="position:absolute;margin-left:552.85pt;margin-top:771.1pt;width:28.35pt;height:22.7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4CC3ECB7" wp14:editId="135D1102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9050" t="19050" r="1905" b="0"/>
              <wp:wrapNone/>
              <wp:docPr id="147" name="Rectangle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7CB80B" id="Rectangle 147" o:spid="_x0000_s1026" style="position:absolute;margin-left:552.85pt;margin-top:751.3pt;width:28.35pt;height:19.8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5744" behindDoc="0" locked="0" layoutInCell="1" allowOverlap="1" wp14:anchorId="74623C1C" wp14:editId="77A8FBD3">
              <wp:simplePos x="0" y="0"/>
              <wp:positionH relativeFrom="page">
                <wp:posOffset>899795</wp:posOffset>
              </wp:positionH>
              <wp:positionV relativeFrom="page">
                <wp:posOffset>9543415</wp:posOffset>
              </wp:positionV>
              <wp:extent cx="6480175" cy="539750"/>
              <wp:effectExtent l="19050" t="19050" r="0" b="12700"/>
              <wp:wrapNone/>
              <wp:docPr id="39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539750"/>
                        <a:chOff x="0" y="-1"/>
                        <a:chExt cx="6479293" cy="540001"/>
                      </a:xfrm>
                    </wpg:grpSpPr>
                    <wps:wsp>
                      <wps:cNvPr id="400" name="Rectangle 78"/>
                      <wps:cNvSpPr/>
                      <wps:spPr>
                        <a:xfrm>
                          <a:off x="2339293" y="0"/>
                          <a:ext cx="4140000" cy="54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01" name="Group 85"/>
                      <wpg:cNvGrpSpPr/>
                      <wpg:grpSpPr>
                        <a:xfrm>
                          <a:off x="0" y="-1"/>
                          <a:ext cx="2345609" cy="540001"/>
                          <a:chOff x="0" y="-1"/>
                          <a:chExt cx="2345609" cy="540001"/>
                        </a:xfrm>
                      </wpg:grpSpPr>
                      <wps:wsp>
                        <wps:cNvPr id="402" name="Rectangle 86"/>
                        <wps:cNvSpPr/>
                        <wps:spPr>
                          <a:xfrm>
                            <a:off x="0" y="0"/>
                            <a:ext cx="2340000" cy="539829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Straight Connector 87"/>
                        <wps:cNvCnPr/>
                        <wps:spPr>
                          <a:xfrm>
                            <a:off x="1441627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4" name="Straight Connector 88"/>
                        <wps:cNvCnPr/>
                        <wps:spPr>
                          <a:xfrm>
                            <a:off x="718009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5" name="Straight Connector 89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6" name="Straight Connector 90"/>
                        <wps:cNvCnPr/>
                        <wps:spPr>
                          <a:xfrm>
                            <a:off x="1980134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7" name="Straight Connector 91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8" name="Straight Connector 92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9" name="Straight Connector 93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8FFC5B" id="Group 49" o:spid="_x0000_s1026" style="position:absolute;margin-left:70.85pt;margin-top:751.45pt;width:510.25pt;height:42.5pt;z-index:251615744;mso-position-horizontal-relative:page;mso-position-vertical-relative:page;mso-width-relative:margin;mso-height-relative:margin" coordorigin="" coordsize="64792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">
              <v:rect id="Rectangle 78" o:spid="_x0000_s1027" style="position:absolute;left:23392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" filled="f" strokecolor="windowText" strokeweight="2.25pt">
                <v:textbox inset="0,0,0,0"/>
              </v:rect>
              <v:group id="Group 85" o:spid="_x0000_s1028" style="position:absolute;width:23456;height:5400" coordorigin="" coordsize="23456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86" o:spid="_x0000_s1029" style="position:absolute;width:23400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" filled="f" strokecolor="windowText" strokeweight="2.25pt">
                  <v:textbox inset="0,0,0,0"/>
                </v:rect>
                <v:line id="Straight Connector 87" o:spid="_x0000_s1030" style="position:absolute;visibility:visible;mso-wrap-style:square" from="14416,0" to="14416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" strokecolor="windowText" strokeweight="2.25pt">
                  <v:stroke joinstyle="miter"/>
                </v:line>
                <v:line id="Straight Connector 88" o:spid="_x0000_s1031" style="position:absolute;visibility:visible;mso-wrap-style:square" from="7180,0" to="7180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" strokecolor="windowText" strokeweight="2.25pt">
                  <v:stroke joinstyle="miter"/>
                </v:line>
                <v:line id="Straight Connector 89" o:spid="_x0000_s1032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" strokecolor="windowText" strokeweight="2.25pt">
                  <v:stroke joinstyle="miter"/>
                </v:line>
                <v:line id="Straight Connector 90" o:spid="_x0000_s1033" style="position:absolute;visibility:visible;mso-wrap-style:square" from="19801,0" to="19801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" strokecolor="windowText" strokeweight="2.25pt">
                  <v:stroke joinstyle="miter"/>
                </v:line>
                <v:line id="Straight Connector 91" o:spid="_x0000_s1034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" strokecolor="windowText" strokeweight="2.25pt">
                  <v:stroke joinstyle="miter"/>
                </v:line>
                <v:line id="Straight Connector 92" o:spid="_x0000_s1035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" strokecolor="windowText" strokeweight="1pt">
                  <v:stroke joinstyle="miter"/>
                </v:line>
                <v:line id="Straight Connector 93" o:spid="_x0000_s1036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" strokecolor="windowText" strokeweight="2.25pt">
                  <v:stroke joinstyle="miter"/>
                </v:lin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Pr="00365CA1" w:rsidRDefault="00C9399B" w:rsidP="00365CA1">
    <w:pPr>
      <w:pStyle w:val="a5"/>
      <w:tabs>
        <w:tab w:val="clear" w:pos="4677"/>
        <w:tab w:val="clear" w:pos="9355"/>
        <w:tab w:val="left" w:pos="1911"/>
      </w:tabs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9600" behindDoc="0" locked="0" layoutInCell="1" allowOverlap="1" wp14:anchorId="0BCEC357" wp14:editId="16288FD0">
              <wp:simplePos x="0" y="0"/>
              <wp:positionH relativeFrom="page">
                <wp:posOffset>4564048</wp:posOffset>
              </wp:positionH>
              <wp:positionV relativeFrom="page">
                <wp:posOffset>8782216</wp:posOffset>
              </wp:positionV>
              <wp:extent cx="2043209" cy="218661"/>
              <wp:effectExtent l="0" t="0" r="14605" b="1016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3209" cy="2186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E123A" w:rsidRDefault="00C9399B" w:rsidP="00EA695C">
                          <w:pPr>
                            <w:rPr>
                              <w:szCs w:val="18"/>
                            </w:rPr>
                          </w:pPr>
                          <w:r w:rsidRPr="003F4227">
                            <w:rPr>
                              <w:rFonts w:eastAsia="SimSun"/>
                              <w:szCs w:val="24"/>
                              <w:lang w:eastAsia="zh-CN"/>
                            </w:rPr>
                            <w:t>950-09/18/ДСР-МГН</w:t>
                          </w:r>
                          <w:r>
                            <w:rPr>
                              <w:rFonts w:eastAsia="SimSun"/>
                              <w:szCs w:val="24"/>
                              <w:lang w:eastAsia="zh-CN"/>
                            </w:rPr>
                            <w:t>2 С</w:t>
                          </w:r>
                        </w:p>
                        <w:p w:rsidR="00841467" w:rsidRPr="00EE123A" w:rsidRDefault="00841467" w:rsidP="00EE123A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CEC357"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84" type="#_x0000_t202" style="position:absolute;margin-left:359.35pt;margin-top:691.5pt;width:160.9pt;height:17.2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" filled="f" stroked="f" strokeweight=".5pt">
              <v:path arrowok="t"/>
              <v:textbox inset="1mm,0,0,0">
                <w:txbxContent>
                  <w:p w:rsidR="00841467" w:rsidRPr="00EE123A" w:rsidRDefault="00C9399B" w:rsidP="00EA695C">
                    <w:pPr>
                      <w:rPr>
                        <w:szCs w:val="18"/>
                      </w:rPr>
                    </w:pPr>
                    <w:r w:rsidRPr="003F4227">
                      <w:rPr>
                        <w:rFonts w:eastAsia="SimSun"/>
                        <w:szCs w:val="24"/>
                        <w:lang w:eastAsia="zh-CN"/>
                      </w:rPr>
                      <w:t>950-09/18/ДСР-МГН</w:t>
                    </w:r>
                    <w:r>
                      <w:rPr>
                        <w:rFonts w:eastAsia="SimSun"/>
                        <w:szCs w:val="24"/>
                        <w:lang w:eastAsia="zh-CN"/>
                      </w:rPr>
                      <w:t>2 С</w:t>
                    </w:r>
                  </w:p>
                  <w:p w:rsidR="00841467" w:rsidRPr="00EE123A" w:rsidRDefault="00841467" w:rsidP="00EE123A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809280" behindDoc="0" locked="0" layoutInCell="1" allowOverlap="1" wp14:anchorId="392F0B12" wp14:editId="5CC872A6">
              <wp:simplePos x="0" y="0"/>
              <wp:positionH relativeFrom="column">
                <wp:posOffset>4606925</wp:posOffset>
              </wp:positionH>
              <wp:positionV relativeFrom="paragraph">
                <wp:posOffset>102870</wp:posOffset>
              </wp:positionV>
              <wp:extent cx="878840" cy="227965"/>
              <wp:effectExtent l="0" t="0" r="635" b="2540"/>
              <wp:wrapSquare wrapText="bothSides"/>
              <wp:docPr id="7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427716" w:rsidRDefault="00841467" w:rsidP="0009015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АО «МС</w:t>
                          </w:r>
                          <w:r w:rsidRPr="00427716">
                            <w:rPr>
                              <w:sz w:val="18"/>
                              <w:szCs w:val="18"/>
                            </w:rPr>
                            <w:t>У-1»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F0B1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84" type="#_x0000_t202" style="position:absolute;margin-left:362.75pt;margin-top:8.1pt;width:69.2pt;height:17.95pt;z-index:25180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rhdzgIAALs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" filled="f" stroked="f">
              <v:textbox inset="0,1mm,0,0">
                <w:txbxContent>
                  <w:p w:rsidR="00841467" w:rsidRPr="00427716" w:rsidRDefault="00841467" w:rsidP="0009015E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АО «МС</w:t>
                    </w:r>
                    <w:r w:rsidRPr="00427716">
                      <w:rPr>
                        <w:sz w:val="18"/>
                        <w:szCs w:val="18"/>
                      </w:rPr>
                      <w:t>У-1»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w:drawing>
        <wp:anchor distT="0" distB="0" distL="114300" distR="114300" simplePos="0" relativeHeight="251812352" behindDoc="0" locked="0" layoutInCell="1" allowOverlap="1" wp14:anchorId="10E34497" wp14:editId="79CB191D">
          <wp:simplePos x="0" y="0"/>
          <wp:positionH relativeFrom="column">
            <wp:posOffset>5622925</wp:posOffset>
          </wp:positionH>
          <wp:positionV relativeFrom="paragraph">
            <wp:posOffset>-3175</wp:posOffset>
          </wp:positionV>
          <wp:extent cx="612775" cy="492760"/>
          <wp:effectExtent l="0" t="0" r="0" b="0"/>
          <wp:wrapNone/>
          <wp:docPr id="130" name="Рисунок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1232" behindDoc="0" locked="0" layoutInCell="1" allowOverlap="1" wp14:anchorId="7F8F5994" wp14:editId="396C8045">
              <wp:simplePos x="0" y="0"/>
              <wp:positionH relativeFrom="page">
                <wp:posOffset>1991360</wp:posOffset>
              </wp:positionH>
              <wp:positionV relativeFrom="page">
                <wp:posOffset>9001125</wp:posOffset>
              </wp:positionV>
              <wp:extent cx="349250" cy="179070"/>
              <wp:effectExtent l="0" t="0" r="0" b="0"/>
              <wp:wrapNone/>
              <wp:docPr id="7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№док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8F5994" id="Text Box 43" o:spid="_x0000_s1085" type="#_x0000_t202" style="position:absolute;margin-left:156.8pt;margin-top:708.75pt;width:27.5pt;height:14.1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№док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5088" behindDoc="0" locked="0" layoutInCell="1" allowOverlap="1" wp14:anchorId="1281BA80" wp14:editId="15DC7567">
              <wp:simplePos x="0" y="0"/>
              <wp:positionH relativeFrom="page">
                <wp:posOffset>1620520</wp:posOffset>
              </wp:positionH>
              <wp:positionV relativeFrom="page">
                <wp:posOffset>9014460</wp:posOffset>
              </wp:positionV>
              <wp:extent cx="360045" cy="155575"/>
              <wp:effectExtent l="0" t="0" r="0" b="0"/>
              <wp:wrapNone/>
              <wp:docPr id="7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55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1BA80" id="Text Box 42" o:spid="_x0000_s1086" type="#_x0000_t202" style="position:absolute;margin-left:127.6pt;margin-top:709.8pt;width:28.35pt;height:12.25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8160" behindDoc="0" locked="0" layoutInCell="1" allowOverlap="1" wp14:anchorId="4590AD09" wp14:editId="5A4B0A16">
              <wp:simplePos x="0" y="0"/>
              <wp:positionH relativeFrom="page">
                <wp:posOffset>1282065</wp:posOffset>
              </wp:positionH>
              <wp:positionV relativeFrom="page">
                <wp:posOffset>9005570</wp:posOffset>
              </wp:positionV>
              <wp:extent cx="321945" cy="172085"/>
              <wp:effectExtent l="0" t="0" r="0" b="0"/>
              <wp:wrapNone/>
              <wp:docPr id="7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 w:rsidRPr="0009015E">
                            <w:rPr>
                              <w:w w:val="75"/>
                              <w:sz w:val="22"/>
                            </w:rPr>
                            <w:t>Кол.уч</w:t>
                          </w:r>
                          <w:proofErr w:type="spellEnd"/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0AD09" id="Text Box 41" o:spid="_x0000_s1088" type="#_x0000_t202" style="position:absolute;margin-left:100.95pt;margin-top:709.1pt;width:25.35pt;height:13.55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09015E">
                      <w:rPr>
                        <w:w w:val="75"/>
                        <w:sz w:val="22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787776" behindDoc="0" locked="0" layoutInCell="1" allowOverlap="1" wp14:anchorId="2D21E2AC" wp14:editId="0801BE99">
              <wp:simplePos x="0" y="0"/>
              <wp:positionH relativeFrom="column">
                <wp:posOffset>4545330</wp:posOffset>
              </wp:positionH>
              <wp:positionV relativeFrom="paragraph">
                <wp:posOffset>92075</wp:posOffset>
              </wp:positionV>
              <wp:extent cx="88900" cy="379730"/>
              <wp:effectExtent l="1905" t="0" r="0" b="4445"/>
              <wp:wrapSquare wrapText="bothSides"/>
              <wp:docPr id="7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841467" w:rsidRPr="00A913AA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1E2AC" id="_x0000_s1089" type="#_x0000_t202" style="position:absolute;margin-left:357.9pt;margin-top:7.25pt;width:7pt;height:29.9pt;z-index:2517877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" filled="f" stroked="f">
              <v:textbox inset="0,1mm,0,0">
                <w:txbxContent>
                  <w:p w:rsidR="00841467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  <w:p w:rsidR="00841467" w:rsidRPr="00A913AA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45F9AC74" wp14:editId="1659B2D0">
              <wp:simplePos x="0" y="0"/>
              <wp:positionH relativeFrom="column">
                <wp:posOffset>-688340</wp:posOffset>
              </wp:positionH>
              <wp:positionV relativeFrom="paragraph">
                <wp:posOffset>-1813560</wp:posOffset>
              </wp:positionV>
              <wp:extent cx="375920" cy="175260"/>
              <wp:effectExtent l="0" t="0" r="0" b="0"/>
              <wp:wrapNone/>
              <wp:docPr id="73" name="Text 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9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F9AC74" id="Text Box 237" o:spid="_x0000_s1090" type="#_x0000_t202" style="position:absolute;margin-left:-54.2pt;margin-top:-142.8pt;width:29.6pt;height:13.8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8560" behindDoc="0" locked="0" layoutInCell="1" allowOverlap="1" wp14:anchorId="0A2D92C8" wp14:editId="1164C57F">
              <wp:simplePos x="0" y="0"/>
              <wp:positionH relativeFrom="column">
                <wp:posOffset>-1221740</wp:posOffset>
              </wp:positionH>
              <wp:positionV relativeFrom="paragraph">
                <wp:posOffset>-1813560</wp:posOffset>
              </wp:positionV>
              <wp:extent cx="533400" cy="175260"/>
              <wp:effectExtent l="0" t="0" r="2540" b="0"/>
              <wp:wrapNone/>
              <wp:docPr id="72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D92C8" id="Text Box 236" o:spid="_x0000_s1091" type="#_x0000_t202" style="position:absolute;margin-left:-96.2pt;margin-top:-142.8pt;width:42pt;height:13.8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7VtwIAAMM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5488" behindDoc="0" locked="0" layoutInCell="1" allowOverlap="1" wp14:anchorId="61F94D83" wp14:editId="341F7328">
              <wp:simplePos x="0" y="0"/>
              <wp:positionH relativeFrom="column">
                <wp:posOffset>-1597660</wp:posOffset>
              </wp:positionH>
              <wp:positionV relativeFrom="paragraph">
                <wp:posOffset>-1813560</wp:posOffset>
              </wp:positionV>
              <wp:extent cx="381000" cy="175260"/>
              <wp:effectExtent l="2540" t="0" r="0" b="0"/>
              <wp:wrapNone/>
              <wp:docPr id="59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F94D83" id="Text Box 235" o:spid="_x0000_s1092" type="#_x0000_t202" style="position:absolute;margin-left:-125.8pt;margin-top:-142.8pt;width:30pt;height:13.8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oKuQ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2416" behindDoc="0" locked="0" layoutInCell="1" allowOverlap="1" wp14:anchorId="359193D5" wp14:editId="2CE1251A">
              <wp:simplePos x="0" y="0"/>
              <wp:positionH relativeFrom="column">
                <wp:posOffset>-1953260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8" name="Text 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9193D5" id="Text Box 234" o:spid="_x0000_s1093" type="#_x0000_t202" style="position:absolute;margin-left:-153.8pt;margin-top:-142.8pt;width:30pt;height:13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aH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54591E4D" wp14:editId="79EC513A">
              <wp:simplePos x="0" y="0"/>
              <wp:positionH relativeFrom="column">
                <wp:posOffset>-2317115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2540" b="0"/>
              <wp:wrapNone/>
              <wp:docPr id="57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91E4D" id="Text Box 233" o:spid="_x0000_s1094" type="#_x0000_t202" style="position:absolute;margin-left:-182.45pt;margin-top:-142.8pt;width:30pt;height:13.8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6272" behindDoc="0" locked="0" layoutInCell="1" allowOverlap="1" wp14:anchorId="79F5156E" wp14:editId="4A440470">
              <wp:simplePos x="0" y="0"/>
              <wp:positionH relativeFrom="column">
                <wp:posOffset>-2667635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6" name="Text 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F5156E" id="Text Box 232" o:spid="_x0000_s1095" type="#_x0000_t202" style="position:absolute;margin-left:-210.05pt;margin-top:-142.8pt;width:30pt;height:13.8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O6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0912" behindDoc="0" locked="0" layoutInCell="1" allowOverlap="1" wp14:anchorId="2E6B10AF" wp14:editId="5C6BD4CD">
              <wp:simplePos x="0" y="0"/>
              <wp:positionH relativeFrom="column">
                <wp:posOffset>-3202940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3810" b="2540"/>
              <wp:wrapNone/>
              <wp:docPr id="55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B10AF" id="Text Box 223" o:spid="_x0000_s1096" type="#_x0000_t202" style="position:absolute;margin-left:-252.2pt;margin-top:-383.9pt;width:14.15pt;height:56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eM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7840" behindDoc="0" locked="0" layoutInCell="1" allowOverlap="1" wp14:anchorId="2FCFA466" wp14:editId="4BE2B46C">
              <wp:simplePos x="0" y="0"/>
              <wp:positionH relativeFrom="column">
                <wp:posOffset>-3023870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0" b="2540"/>
              <wp:wrapNone/>
              <wp:docPr id="52" name="Text 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CFA466" id="Text Box 222" o:spid="_x0000_s1097" type="#_x0000_t202" style="position:absolute;margin-left:-238.1pt;margin-top:-383.9pt;width:14.15pt;height:56.7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4768" behindDoc="0" locked="0" layoutInCell="1" allowOverlap="1" wp14:anchorId="53306521" wp14:editId="02A49149">
              <wp:simplePos x="0" y="0"/>
              <wp:positionH relativeFrom="column">
                <wp:posOffset>-2844800</wp:posOffset>
              </wp:positionH>
              <wp:positionV relativeFrom="paragraph">
                <wp:posOffset>-4875530</wp:posOffset>
              </wp:positionV>
              <wp:extent cx="179705" cy="720090"/>
              <wp:effectExtent l="3175" t="1270" r="0" b="2540"/>
              <wp:wrapNone/>
              <wp:docPr id="5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306521" id="Text Box 221" o:spid="_x0000_s1098" type="#_x0000_t202" style="position:absolute;margin-left:-224pt;margin-top:-383.9pt;width:14.15pt;height:56.7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1696" behindDoc="0" locked="0" layoutInCell="1" allowOverlap="1" wp14:anchorId="7E665F61" wp14:editId="3865FF7B">
              <wp:simplePos x="0" y="0"/>
              <wp:positionH relativeFrom="column">
                <wp:posOffset>-3202940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3810" b="635"/>
              <wp:wrapNone/>
              <wp:docPr id="5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65F61" id="Text Box 220" o:spid="_x0000_s1099" type="#_x0000_t202" style="position:absolute;margin-left:-252.2pt;margin-top:-327.5pt;width:14.15pt;height:56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8624" behindDoc="0" locked="0" layoutInCell="1" allowOverlap="1" wp14:anchorId="3C06EA2D" wp14:editId="705287AD">
              <wp:simplePos x="0" y="0"/>
              <wp:positionH relativeFrom="column">
                <wp:posOffset>-3023870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0" b="635"/>
              <wp:wrapNone/>
              <wp:docPr id="4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06EA2D" id="Text Box 219" o:spid="_x0000_s1100" type="#_x0000_t202" style="position:absolute;margin-left:-238.1pt;margin-top:-327.5pt;width:14.15pt;height:56.7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5552" behindDoc="0" locked="0" layoutInCell="1" allowOverlap="1" wp14:anchorId="292BF50E" wp14:editId="1664E1A5">
              <wp:simplePos x="0" y="0"/>
              <wp:positionH relativeFrom="column">
                <wp:posOffset>-2844800</wp:posOffset>
              </wp:positionH>
              <wp:positionV relativeFrom="paragraph">
                <wp:posOffset>-4159250</wp:posOffset>
              </wp:positionV>
              <wp:extent cx="179705" cy="720090"/>
              <wp:effectExtent l="3175" t="3175" r="0" b="635"/>
              <wp:wrapNone/>
              <wp:docPr id="4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2BF50E" id="Text Box 218" o:spid="_x0000_s1101" type="#_x0000_t202" style="position:absolute;margin-left:-224pt;margin-top:-327.5pt;width:14.15pt;height:56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732480" behindDoc="0" locked="0" layoutInCell="1" allowOverlap="1" wp14:anchorId="37313C53" wp14:editId="76E41DA2">
              <wp:simplePos x="0" y="0"/>
              <wp:positionH relativeFrom="column">
                <wp:posOffset>-3096260</wp:posOffset>
              </wp:positionH>
              <wp:positionV relativeFrom="paragraph">
                <wp:posOffset>-3439160</wp:posOffset>
              </wp:positionV>
              <wp:extent cx="182880" cy="3078480"/>
              <wp:effectExtent l="0" t="0" r="0" b="0"/>
              <wp:wrapNone/>
              <wp:docPr id="34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3078480"/>
                        <a:chOff x="750" y="10929"/>
                        <a:chExt cx="288" cy="4848"/>
                      </a:xfrm>
                    </wpg:grpSpPr>
                    <wps:wsp>
                      <wps:cNvPr id="41" name="Text Box 215"/>
                      <wps:cNvSpPr txBox="1">
                        <a:spLocks noChangeArrowheads="1"/>
                      </wps:cNvSpPr>
                      <wps:spPr bwMode="auto">
                        <a:xfrm>
                          <a:off x="750" y="12357"/>
                          <a:ext cx="288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2" name="Text Box 216"/>
                      <wps:cNvSpPr txBox="1">
                        <a:spLocks noChangeArrowheads="1"/>
                      </wps:cNvSpPr>
                      <wps:spPr bwMode="auto">
                        <a:xfrm>
                          <a:off x="750" y="1434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3" name="Text Box 217"/>
                      <wps:cNvSpPr txBox="1">
                        <a:spLocks noChangeArrowheads="1"/>
                      </wps:cNvSpPr>
                      <wps:spPr bwMode="auto">
                        <a:xfrm>
                          <a:off x="750" y="1092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Взам</w:t>
                            </w:r>
                            <w:proofErr w:type="spellEnd"/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313C53" id="Group 214" o:spid="_x0000_s1102" style="position:absolute;margin-left:-243.8pt;margin-top:-270.8pt;width:14.4pt;height:242.4pt;z-index:251732480" coordorigin="750,10929" coordsize="288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">
              <v:shape id="Text Box 215" o:spid="_x0000_s1103" type="#_x0000_t202" style="position:absolute;left:750;top:12357;width:28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Подп. и дата</w:t>
                      </w:r>
                    </w:p>
                  </w:txbxContent>
                </v:textbox>
              </v:shape>
              <v:shape id="Text Box 216" o:spid="_x0000_s1104" type="#_x0000_t202" style="position:absolute;left:750;top:1434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Инв. № подл.</w:t>
                      </w:r>
                    </w:p>
                  </w:txbxContent>
                </v:textbox>
              </v:shape>
              <v:shape id="Text Box 217" o:spid="_x0000_s1105" type="#_x0000_t202" style="position:absolute;left:750;top:1092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proofErr w:type="spellStart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Взам</w:t>
                      </w:r>
                      <w:proofErr w:type="spellEnd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. инв. №</w:t>
                      </w:r>
                    </w:p>
                  </w:txbxContent>
                </v:textbox>
              </v:shape>
            </v:group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3200" behindDoc="0" locked="0" layoutInCell="1" allowOverlap="1" wp14:anchorId="2851B5C1" wp14:editId="61B68826">
              <wp:simplePos x="0" y="0"/>
              <wp:positionH relativeFrom="page">
                <wp:posOffset>-2844165</wp:posOffset>
              </wp:positionH>
              <wp:positionV relativeFrom="paragraph">
                <wp:posOffset>-3454400</wp:posOffset>
              </wp:positionV>
              <wp:extent cx="0" cy="3089910"/>
              <wp:effectExtent l="22860" t="22225" r="15240" b="21590"/>
              <wp:wrapNone/>
              <wp:docPr id="29" name="Lin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8991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965AB1" id="Line 231" o:spid="_x0000_s1026" style="position:absolute;flip:y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23.95pt,-272pt" to="-223.9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7904" behindDoc="0" locked="0" layoutInCell="1" allowOverlap="1" wp14:anchorId="32920E3F" wp14:editId="283944B4">
              <wp:simplePos x="0" y="0"/>
              <wp:positionH relativeFrom="column">
                <wp:posOffset>-3398520</wp:posOffset>
              </wp:positionH>
              <wp:positionV relativeFrom="page">
                <wp:posOffset>-3441065</wp:posOffset>
              </wp:positionV>
              <wp:extent cx="426720" cy="0"/>
              <wp:effectExtent l="20955" t="16510" r="19050" b="21590"/>
              <wp:wrapNone/>
              <wp:docPr id="28" name="Line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F552F6" id="Line 20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67.6pt,-270.95pt" to="-234pt,-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" strokeweight="2.25pt">
              <w10:wrap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192" behindDoc="0" locked="0" layoutInCell="1" allowOverlap="1" wp14:anchorId="380D819C" wp14:editId="79321DCD">
              <wp:simplePos x="0" y="0"/>
              <wp:positionH relativeFrom="page">
                <wp:posOffset>-3024505</wp:posOffset>
              </wp:positionH>
              <wp:positionV relativeFrom="page">
                <wp:posOffset>-3441700</wp:posOffset>
              </wp:positionV>
              <wp:extent cx="426720" cy="0"/>
              <wp:effectExtent l="23495" t="15875" r="16510" b="22225"/>
              <wp:wrapNone/>
              <wp:docPr id="27" name="Lin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AAE530" id="Line 210" o:spid="_x0000_s1026" style="position:absolute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1pt" to="-204.55pt,-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7120" behindDoc="0" locked="0" layoutInCell="1" allowOverlap="1" wp14:anchorId="12AE4367" wp14:editId="425C78B2">
              <wp:simplePos x="0" y="0"/>
              <wp:positionH relativeFrom="page">
                <wp:posOffset>-3024505</wp:posOffset>
              </wp:positionH>
              <wp:positionV relativeFrom="paragraph">
                <wp:posOffset>-2538095</wp:posOffset>
              </wp:positionV>
              <wp:extent cx="426720" cy="0"/>
              <wp:effectExtent l="23495" t="14605" r="16510" b="23495"/>
              <wp:wrapNone/>
              <wp:docPr id="26" name="Line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F25CD" id="Line 209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38.15pt,-199.85pt" to="-204.55pt,-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708F19EE" wp14:editId="3CE2B46D">
              <wp:simplePos x="0" y="0"/>
              <wp:positionH relativeFrom="page">
                <wp:posOffset>-3024505</wp:posOffset>
              </wp:positionH>
              <wp:positionV relativeFrom="page">
                <wp:posOffset>-3441065</wp:posOffset>
              </wp:positionV>
              <wp:extent cx="0" cy="3085465"/>
              <wp:effectExtent l="23495" t="16510" r="14605" b="22225"/>
              <wp:wrapNone/>
              <wp:docPr id="25" name="Line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308546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C61F0D" id="Line 208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0.95pt" to="-238.15pt,-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7056" behindDoc="0" locked="0" layoutInCell="1" allowOverlap="1" wp14:anchorId="603081E7" wp14:editId="3FF45F9F">
              <wp:simplePos x="0" y="0"/>
              <wp:positionH relativeFrom="column">
                <wp:posOffset>-1938020</wp:posOffset>
              </wp:positionH>
              <wp:positionV relativeFrom="paragraph">
                <wp:posOffset>-547370</wp:posOffset>
              </wp:positionV>
              <wp:extent cx="720090" cy="180975"/>
              <wp:effectExtent l="0" t="0" r="0" b="4445"/>
              <wp:wrapNone/>
              <wp:docPr id="24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100F4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0800" tIns="18000" rIns="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3081E7" id="Text Box 225" o:spid="_x0000_s1106" type="#_x0000_t202" style="position:absolute;margin-left:-152.6pt;margin-top:-43.1pt;width:56.7pt;height:14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" filled="f" stroked="f">
              <v:textbox inset=".3mm,.5mm,0,1mm">
                <w:txbxContent>
                  <w:p w:rsidR="00841467" w:rsidRPr="001100F4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0128" behindDoc="0" locked="0" layoutInCell="1" allowOverlap="1" wp14:anchorId="1D053566" wp14:editId="6BDE4D57">
              <wp:simplePos x="0" y="0"/>
              <wp:positionH relativeFrom="column">
                <wp:posOffset>-453390</wp:posOffset>
              </wp:positionH>
              <wp:positionV relativeFrom="paragraph">
                <wp:posOffset>-546100</wp:posOffset>
              </wp:positionV>
              <wp:extent cx="377190" cy="180975"/>
              <wp:effectExtent l="3810" t="0" r="0" b="3175"/>
              <wp:wrapNone/>
              <wp:docPr id="23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10800" tIns="36000" rIns="108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53566" id="Text Box 226" o:spid="_x0000_s1107" type="#_x0000_t202" style="position:absolute;margin-left:-35.7pt;margin-top:-43pt;width:29.7pt;height:14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f0ugIAAMM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" filled="f" stroked="f">
              <v:textbox inset=".3mm,1mm,.3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3984" behindDoc="0" locked="0" layoutInCell="1" allowOverlap="1" wp14:anchorId="4A49E0CA" wp14:editId="0F418BAA">
              <wp:simplePos x="0" y="0"/>
              <wp:positionH relativeFrom="column">
                <wp:posOffset>-2430145</wp:posOffset>
              </wp:positionH>
              <wp:positionV relativeFrom="paragraph">
                <wp:posOffset>-553085</wp:posOffset>
              </wp:positionV>
              <wp:extent cx="720090" cy="180975"/>
              <wp:effectExtent l="0" t="0" r="0" b="635"/>
              <wp:wrapNone/>
              <wp:docPr id="22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9E0CA" id="Text Box 224" o:spid="_x0000_s1108" type="#_x0000_t202" style="position:absolute;margin-left:-191.35pt;margin-top:-43.55pt;width:56.7pt;height:14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pwtwIAAMM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" filled="f" stroked="f">
              <v:textbox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6097A9E9" wp14:editId="355E2F7B">
              <wp:simplePos x="0" y="0"/>
              <wp:positionH relativeFrom="page">
                <wp:posOffset>-3150235</wp:posOffset>
              </wp:positionH>
              <wp:positionV relativeFrom="page">
                <wp:posOffset>-4881880</wp:posOffset>
              </wp:positionV>
              <wp:extent cx="541020" cy="0"/>
              <wp:effectExtent l="12065" t="13970" r="8890" b="14605"/>
              <wp:wrapNone/>
              <wp:docPr id="21" name="Line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F7A32D" id="Line 213" o:spid="_x0000_s1026" style="position:absolute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48.05pt,-384.4pt" to="-205.45pt,-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7950415F" wp14:editId="16E8C27D">
              <wp:simplePos x="0" y="0"/>
              <wp:positionH relativeFrom="page">
                <wp:posOffset>-3150235</wp:posOffset>
              </wp:positionH>
              <wp:positionV relativeFrom="paragraph">
                <wp:posOffset>-4163060</wp:posOffset>
              </wp:positionV>
              <wp:extent cx="541020" cy="0"/>
              <wp:effectExtent l="12065" t="8890" r="8890" b="10160"/>
              <wp:wrapNone/>
              <wp:docPr id="20" name="Line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C1DA4" id="Line 212" o:spid="_x0000_s1026" style="position:absolute;flip:x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48.05pt,-327.8pt" to="-205.45pt,-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oZGgIAADU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" strokeweight="1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3264" behindDoc="0" locked="0" layoutInCell="1" allowOverlap="1" wp14:anchorId="7A79FB51" wp14:editId="34AB3E53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14605" r="10795" b="13970"/>
              <wp:wrapNone/>
              <wp:docPr id="19" name="Line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9F1C8A" id="Line 211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" strokeweight="1pt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2882BF36" wp14:editId="3AEE31EA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5080" r="10795" b="13970"/>
              <wp:wrapNone/>
              <wp:docPr id="18" name="Line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F422B0" id="Line 207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832" behindDoc="0" locked="0" layoutInCell="1" allowOverlap="1" wp14:anchorId="5EFDB9CB" wp14:editId="46CD8E24">
              <wp:simplePos x="0" y="0"/>
              <wp:positionH relativeFrom="page">
                <wp:posOffset>-2232025</wp:posOffset>
              </wp:positionH>
              <wp:positionV relativeFrom="page">
                <wp:posOffset>-1814830</wp:posOffset>
              </wp:positionV>
              <wp:extent cx="0" cy="544830"/>
              <wp:effectExtent l="15875" t="23495" r="22225" b="22225"/>
              <wp:wrapNone/>
              <wp:docPr id="17" name="Lin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9C2A47" id="Line 205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75.75pt,-142.9pt" to="-175.7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56D2DC69" wp14:editId="725E801C">
              <wp:simplePos x="0" y="0"/>
              <wp:positionH relativeFrom="page">
                <wp:posOffset>-1511935</wp:posOffset>
              </wp:positionH>
              <wp:positionV relativeFrom="paragraph">
                <wp:posOffset>-1818005</wp:posOffset>
              </wp:positionV>
              <wp:extent cx="0" cy="544830"/>
              <wp:effectExtent l="21590" t="20320" r="16510" b="15875"/>
              <wp:wrapNone/>
              <wp:docPr id="16" name="Line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F4FB4" id="Line 20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19.05pt,-143.15pt" to="-119.05pt,-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2E659574" wp14:editId="0A23508C">
              <wp:simplePos x="0" y="0"/>
              <wp:positionH relativeFrom="page">
                <wp:posOffset>2088515</wp:posOffset>
              </wp:positionH>
              <wp:positionV relativeFrom="page">
                <wp:posOffset>-1271270</wp:posOffset>
              </wp:positionV>
              <wp:extent cx="0" cy="906780"/>
              <wp:effectExtent l="21590" t="14605" r="16510" b="21590"/>
              <wp:wrapNone/>
              <wp:docPr id="15" name="Lin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678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82841C" id="Line 202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5pt,-100.1pt" to="164.4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07D5B054" wp14:editId="2BDA3319">
              <wp:simplePos x="0" y="0"/>
              <wp:positionH relativeFrom="page">
                <wp:posOffset>-252095</wp:posOffset>
              </wp:positionH>
              <wp:positionV relativeFrom="paragraph">
                <wp:posOffset>-1816100</wp:posOffset>
              </wp:positionV>
              <wp:extent cx="0" cy="1443990"/>
              <wp:effectExtent l="14605" t="22225" r="23495" b="19685"/>
              <wp:wrapNone/>
              <wp:docPr id="14" name="Line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FD0943" id="Line 201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9.85pt,-143pt" to="-19.85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6CE722D7" wp14:editId="7A308D5C">
              <wp:simplePos x="0" y="0"/>
              <wp:positionH relativeFrom="page">
                <wp:posOffset>-612140</wp:posOffset>
              </wp:positionH>
              <wp:positionV relativeFrom="paragraph">
                <wp:posOffset>-1816100</wp:posOffset>
              </wp:positionV>
              <wp:extent cx="0" cy="1443990"/>
              <wp:effectExtent l="16510" t="22225" r="21590" b="19685"/>
              <wp:wrapNone/>
              <wp:docPr id="13" name="Line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8D44B8" id="Line 200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48.2pt,-143pt" to="-48.2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ABFAFC" wp14:editId="67C85310">
              <wp:simplePos x="0" y="0"/>
              <wp:positionH relativeFrom="page">
                <wp:posOffset>-1151890</wp:posOffset>
              </wp:positionH>
              <wp:positionV relativeFrom="page">
                <wp:posOffset>-1813560</wp:posOffset>
              </wp:positionV>
              <wp:extent cx="0" cy="1443990"/>
              <wp:effectExtent l="19685" t="15240" r="18415" b="17145"/>
              <wp:wrapNone/>
              <wp:docPr id="12" name="Line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138E68" id="Line 199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90.7pt,-142.8pt" to="-90.7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0B276B87" wp14:editId="0254BDF0">
              <wp:simplePos x="0" y="0"/>
              <wp:positionH relativeFrom="page">
                <wp:posOffset>-1871980</wp:posOffset>
              </wp:positionH>
              <wp:positionV relativeFrom="page">
                <wp:posOffset>-1813560</wp:posOffset>
              </wp:positionV>
              <wp:extent cx="0" cy="1443990"/>
              <wp:effectExtent l="23495" t="15240" r="14605" b="17145"/>
              <wp:wrapNone/>
              <wp:docPr id="11" name="Line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F2D274" id="Line 198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47.4pt,-142.8pt" to="-147.4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080753E4" wp14:editId="1C2A120C">
              <wp:simplePos x="0" y="0"/>
              <wp:positionH relativeFrom="page">
                <wp:posOffset>2080895</wp:posOffset>
              </wp:positionH>
              <wp:positionV relativeFrom="page">
                <wp:posOffset>-1089660</wp:posOffset>
              </wp:positionV>
              <wp:extent cx="1809750" cy="0"/>
              <wp:effectExtent l="23495" t="15240" r="14605" b="22860"/>
              <wp:wrapNone/>
              <wp:docPr id="10" name="Lin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80975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20CFD" id="Line 197" o:spid="_x0000_s1026" style="position:absolute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3.85pt,-85.8pt" to="306.35pt,-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5031405" wp14:editId="3223BADA">
              <wp:simplePos x="0" y="0"/>
              <wp:positionH relativeFrom="page">
                <wp:posOffset>-2592070</wp:posOffset>
              </wp:positionH>
              <wp:positionV relativeFrom="page">
                <wp:posOffset>-1814830</wp:posOffset>
              </wp:positionV>
              <wp:extent cx="6480175" cy="0"/>
              <wp:effectExtent l="17780" t="23495" r="17145" b="14605"/>
              <wp:wrapNone/>
              <wp:docPr id="9" name="Lin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8FE76E" id="Line 19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42.9pt" to="306.15pt,-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FC413C7" wp14:editId="40377B91">
              <wp:simplePos x="0" y="0"/>
              <wp:positionH relativeFrom="page">
                <wp:posOffset>-2592070</wp:posOffset>
              </wp:positionH>
              <wp:positionV relativeFrom="page">
                <wp:posOffset>-547370</wp:posOffset>
              </wp:positionV>
              <wp:extent cx="2354580" cy="0"/>
              <wp:effectExtent l="8255" t="14605" r="8890" b="13970"/>
              <wp:wrapNone/>
              <wp:docPr id="8" name="Lin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DC9189" id="Line 195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43.1pt" to="-18.7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tXGwIAADU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B8C49B3" wp14:editId="3FF415EB">
              <wp:simplePos x="0" y="0"/>
              <wp:positionH relativeFrom="page">
                <wp:posOffset>-2592070</wp:posOffset>
              </wp:positionH>
              <wp:positionV relativeFrom="page">
                <wp:posOffset>-730885</wp:posOffset>
              </wp:positionV>
              <wp:extent cx="2354580" cy="0"/>
              <wp:effectExtent l="8255" t="12065" r="8890" b="6985"/>
              <wp:wrapNone/>
              <wp:docPr id="7" name="Lin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DE2C3" id="Line 194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57.55pt" to="-18.7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irHAIAADU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1F9B390" wp14:editId="336A50F6">
              <wp:simplePos x="0" y="0"/>
              <wp:positionH relativeFrom="page">
                <wp:posOffset>-2592070</wp:posOffset>
              </wp:positionH>
              <wp:positionV relativeFrom="page">
                <wp:posOffset>-907415</wp:posOffset>
              </wp:positionV>
              <wp:extent cx="2354580" cy="0"/>
              <wp:effectExtent l="8255" t="6985" r="8890" b="12065"/>
              <wp:wrapNone/>
              <wp:docPr id="6" name="Lin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DFE941" id="Line 19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71.45pt" to="-18.7pt,-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VIxHAIAADU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0B0C94F" wp14:editId="69278A4D">
              <wp:simplePos x="0" y="0"/>
              <wp:positionH relativeFrom="page">
                <wp:posOffset>-2592070</wp:posOffset>
              </wp:positionH>
              <wp:positionV relativeFrom="page">
                <wp:posOffset>-1093470</wp:posOffset>
              </wp:positionV>
              <wp:extent cx="2354580" cy="0"/>
              <wp:effectExtent l="8255" t="11430" r="8890" b="7620"/>
              <wp:wrapNone/>
              <wp:docPr id="5" name="Line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046EED" id="Line 19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86.1pt" to="-18.7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2CF1AB6D" wp14:editId="4E4A4D50">
              <wp:simplePos x="0" y="0"/>
              <wp:positionH relativeFrom="page">
                <wp:posOffset>-2592070</wp:posOffset>
              </wp:positionH>
              <wp:positionV relativeFrom="page">
                <wp:posOffset>-1634490</wp:posOffset>
              </wp:positionV>
              <wp:extent cx="2354580" cy="0"/>
              <wp:effectExtent l="8255" t="13335" r="8890" b="15240"/>
              <wp:wrapNone/>
              <wp:docPr id="4" name="Line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13D49B" id="Line 191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28.7pt" to="-18.7pt,-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84D24D" wp14:editId="69849E73">
              <wp:simplePos x="0" y="0"/>
              <wp:positionH relativeFrom="page">
                <wp:posOffset>-2592070</wp:posOffset>
              </wp:positionH>
              <wp:positionV relativeFrom="page">
                <wp:posOffset>-1450975</wp:posOffset>
              </wp:positionV>
              <wp:extent cx="2354580" cy="0"/>
              <wp:effectExtent l="17780" t="15875" r="18415" b="22225"/>
              <wp:wrapNone/>
              <wp:docPr id="3" name="Line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6E85BC" id="Line 19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14.25pt" to="-18.7pt,-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1296" behindDoc="0" locked="0" layoutInCell="1" allowOverlap="1" wp14:anchorId="1FBF90C0" wp14:editId="1320C99A">
              <wp:simplePos x="0" y="0"/>
              <wp:positionH relativeFrom="page">
                <wp:posOffset>3420110</wp:posOffset>
              </wp:positionH>
              <wp:positionV relativeFrom="page">
                <wp:posOffset>10081895</wp:posOffset>
              </wp:positionV>
              <wp:extent cx="3959860" cy="1784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59860" cy="17843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1816"/>
                          </w:tblGrid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  <w:t>Копировал:</w:t>
                                </w: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w w:val="75"/>
                                    <w:sz w:val="22"/>
                                    <w:szCs w:val="26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6"/>
                                  </w:rPr>
                                  <w:t xml:space="preserve"> Формат А4</w:t>
                                </w:r>
                              </w:p>
                            </w:tc>
                          </w:tr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</w:tr>
                        </w:tbl>
                        <w:p w:rsidR="00841467" w:rsidRPr="00F45FFB" w:rsidRDefault="00841467" w:rsidP="00641D3E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F90C0" id="Rectangle 2" o:spid="_x0000_s1109" style="position:absolute;margin-left:269.3pt;margin-top:793.85pt;width:311.8pt;height:14.05pt;z-index:2515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" filled="f" stroked="f" strokeweight="1pt">
              <v:path arrowok="t"/>
              <v:textbox inset="0,0,0,0"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1816"/>
                    </w:tblGrid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w w:val="75"/>
                              <w:szCs w:val="28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8"/>
                            </w:rPr>
                            <w:t>Копировал:</w:t>
                          </w: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w w:val="75"/>
                              <w:sz w:val="22"/>
                              <w:szCs w:val="26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6"/>
                            </w:rPr>
                            <w:t xml:space="preserve"> Формат А4</w:t>
                          </w:r>
                        </w:p>
                      </w:tc>
                    </w:tr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</w:tr>
                  </w:tbl>
                  <w:p w:rsidR="00841467" w:rsidRPr="00F45FFB" w:rsidRDefault="00841467" w:rsidP="00641D3E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6592" behindDoc="0" locked="0" layoutInCell="1" allowOverlap="1" wp14:anchorId="6BE2E718" wp14:editId="7AC86EDD">
              <wp:simplePos x="0" y="0"/>
              <wp:positionH relativeFrom="page">
                <wp:posOffset>2341245</wp:posOffset>
              </wp:positionH>
              <wp:positionV relativeFrom="page">
                <wp:posOffset>8822055</wp:posOffset>
              </wp:positionV>
              <wp:extent cx="539750" cy="179705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EC3477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E2E718" id="Text Box 53" o:spid="_x0000_s1110" type="#_x0000_t202" style="position:absolute;margin-left:184.35pt;margin-top:694.65pt;width:42.5pt;height:14.1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EC3477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8944" behindDoc="0" locked="0" layoutInCell="1" allowOverlap="1" wp14:anchorId="76520AE5" wp14:editId="4478E1B6">
              <wp:simplePos x="0" y="0"/>
              <wp:positionH relativeFrom="page">
                <wp:posOffset>2880995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774FCD" w:rsidRDefault="00774FCD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774FCD">
                            <w:rPr>
                              <w:w w:val="75"/>
                              <w:sz w:val="18"/>
                              <w:szCs w:val="18"/>
                            </w:rPr>
                            <w:t>21.10.21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20AE5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111" type="#_x0000_t202" style="position:absolute;margin-left:226.85pt;margin-top:694.6pt;width:28.35pt;height:14.15pt;z-index: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a7L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774FCD" w:rsidRDefault="00774FCD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774FCD">
                      <w:rPr>
                        <w:w w:val="75"/>
                        <w:sz w:val="18"/>
                        <w:szCs w:val="18"/>
                      </w:rPr>
                      <w:t>21.10.21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5872" behindDoc="0" locked="0" layoutInCell="1" allowOverlap="1" wp14:anchorId="6C77D9F5" wp14:editId="4CF179D9">
              <wp:simplePos x="0" y="0"/>
              <wp:positionH relativeFrom="page">
                <wp:posOffset>1980565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774FCD" w:rsidRDefault="00774FCD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774FCD">
                            <w:rPr>
                              <w:w w:val="75"/>
                              <w:sz w:val="20"/>
                              <w:szCs w:val="20"/>
                            </w:rPr>
                            <w:t>494-2</w:t>
                          </w:r>
                          <w:r w:rsidR="00E82C19">
                            <w:rPr>
                              <w:w w:val="75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7D9F5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112" type="#_x0000_t202" style="position:absolute;margin-left:155.95pt;margin-top:694.65pt;width:28.35pt;height:14.1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774FCD" w:rsidRDefault="00774FCD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774FCD">
                      <w:rPr>
                        <w:w w:val="75"/>
                        <w:sz w:val="20"/>
                        <w:szCs w:val="20"/>
                      </w:rPr>
                      <w:t>494-2</w:t>
                    </w:r>
                    <w:r w:rsidR="00E82C19">
                      <w:rPr>
                        <w:w w:val="7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2800" behindDoc="0" locked="0" layoutInCell="1" allowOverlap="1" wp14:anchorId="66DC5EC2" wp14:editId="2F2C2C04">
              <wp:simplePos x="0" y="0"/>
              <wp:positionH relativeFrom="page">
                <wp:posOffset>1620520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774FCD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Зам.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DC5EC2" id="Text Box 37" o:spid="_x0000_s1113" type="#_x0000_t202" style="position:absolute;margin-left:127.6pt;margin-top:694.6pt;width:28.35pt;height:14.1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gBOQ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774FCD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9728" behindDoc="0" locked="0" layoutInCell="1" allowOverlap="1" wp14:anchorId="4CA172BD" wp14:editId="68BB9BF7">
              <wp:simplePos x="0" y="0"/>
              <wp:positionH relativeFrom="page">
                <wp:posOffset>1260475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A172BD" id="Text Box 36" o:spid="_x0000_s1114" type="#_x0000_t202" style="position:absolute;margin-left:99.25pt;margin-top:694.6pt;width:28.35pt;height:14.1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6656" behindDoc="0" locked="0" layoutInCell="1" allowOverlap="1" wp14:anchorId="005B54BC" wp14:editId="4ACE6964">
              <wp:simplePos x="0" y="0"/>
              <wp:positionH relativeFrom="page">
                <wp:posOffset>900430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774FCD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5B54BC" id="Text Box 35" o:spid="_x0000_s1115" type="#_x0000_t202" style="position:absolute;margin-left:70.9pt;margin-top:694.65pt;width:28.35pt;height:14.1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774FCD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3584" behindDoc="0" locked="0" layoutInCell="1" allowOverlap="1" wp14:anchorId="6BAE0AE7" wp14:editId="0EE52586">
              <wp:simplePos x="0" y="0"/>
              <wp:positionH relativeFrom="page">
                <wp:posOffset>2880995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774FCD" w:rsidRDefault="00774FCD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774FCD">
                            <w:rPr>
                              <w:w w:val="75"/>
                              <w:sz w:val="18"/>
                              <w:szCs w:val="18"/>
                            </w:rPr>
                            <w:t>03.06.22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AE0AE7" id="Text Box 33" o:spid="_x0000_s1116" type="#_x0000_t202" style="position:absolute;margin-left:226.85pt;margin-top:680.4pt;width:28.35pt;height:14.1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jX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774FCD" w:rsidRDefault="00774FCD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774FCD">
                      <w:rPr>
                        <w:w w:val="75"/>
                        <w:sz w:val="18"/>
                        <w:szCs w:val="18"/>
                      </w:rPr>
                      <w:t>03.06.22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0512" behindDoc="0" locked="0" layoutInCell="1" allowOverlap="1" wp14:anchorId="07DD44D9" wp14:editId="4EA6F107">
              <wp:simplePos x="0" y="0"/>
              <wp:positionH relativeFrom="page">
                <wp:posOffset>1978025</wp:posOffset>
              </wp:positionH>
              <wp:positionV relativeFrom="page">
                <wp:posOffset>8642350</wp:posOffset>
              </wp:positionV>
              <wp:extent cx="359410" cy="179705"/>
              <wp:effectExtent l="0" t="0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774FCD" w:rsidRDefault="00774FCD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774FCD">
                            <w:rPr>
                              <w:w w:val="75"/>
                              <w:sz w:val="20"/>
                              <w:szCs w:val="20"/>
                            </w:rPr>
                            <w:t>800-2</w:t>
                          </w:r>
                          <w:r w:rsidR="00E82C19">
                            <w:rPr>
                              <w:w w:val="75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44D9" id="Text Box 32" o:spid="_x0000_s1117" type="#_x0000_t202" style="position:absolute;margin-left:155.75pt;margin-top:680.5pt;width:28.3pt;height:14.15pt;z-index:2515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774FCD" w:rsidRDefault="00774FCD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774FCD">
                      <w:rPr>
                        <w:w w:val="75"/>
                        <w:sz w:val="20"/>
                        <w:szCs w:val="20"/>
                      </w:rPr>
                      <w:t>800-2</w:t>
                    </w:r>
                    <w:r w:rsidR="00E82C19">
                      <w:rPr>
                        <w:w w:val="75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7440" behindDoc="0" locked="0" layoutInCell="1" allowOverlap="1" wp14:anchorId="75797C38" wp14:editId="509F7903">
              <wp:simplePos x="0" y="0"/>
              <wp:positionH relativeFrom="page">
                <wp:posOffset>1620520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774FCD" w:rsidRDefault="00774FCD" w:rsidP="00C12DF1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774FCD">
                            <w:rPr>
                              <w:w w:val="75"/>
                              <w:sz w:val="18"/>
                              <w:szCs w:val="18"/>
                            </w:rPr>
                            <w:t>Зам. все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97C38" id="Text Box 31" o:spid="_x0000_s1118" type="#_x0000_t202" style="position:absolute;margin-left:127.6pt;margin-top:680.5pt;width:28.35pt;height:14.1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4ZOA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774FCD" w:rsidRDefault="00774FCD" w:rsidP="00C12DF1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774FCD">
                      <w:rPr>
                        <w:w w:val="75"/>
                        <w:sz w:val="18"/>
                        <w:szCs w:val="18"/>
                      </w:rPr>
                      <w:t>Зам. все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4368" behindDoc="0" locked="0" layoutInCell="1" allowOverlap="1" wp14:anchorId="10F24DEC" wp14:editId="3AA40471">
              <wp:simplePos x="0" y="0"/>
              <wp:positionH relativeFrom="page">
                <wp:posOffset>1259840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C12DF1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24DEC" id="Text Box 30" o:spid="_x0000_s1119" type="#_x0000_t202" style="position:absolute;margin-left:99.2pt;margin-top:680.5pt;width:28.35pt;height:14.15pt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C12DF1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414B353F" wp14:editId="7D4695B0">
              <wp:simplePos x="0" y="0"/>
              <wp:positionH relativeFrom="page">
                <wp:posOffset>3240405</wp:posOffset>
              </wp:positionH>
              <wp:positionV relativeFrom="page">
                <wp:posOffset>9183370</wp:posOffset>
              </wp:positionV>
              <wp:extent cx="2339975" cy="899795"/>
              <wp:effectExtent l="1905" t="1270" r="1270" b="3810"/>
              <wp:wrapNone/>
              <wp:docPr id="1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CF3FC9" w:rsidRDefault="00CF3FC9" w:rsidP="00BD1393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CF3FC9">
                            <w:rPr>
                              <w:w w:val="75"/>
                              <w:szCs w:val="24"/>
                            </w:rPr>
                            <w:t xml:space="preserve">Содержание </w:t>
                          </w:r>
                        </w:p>
                        <w:p w:rsidR="00841467" w:rsidRPr="00BD1393" w:rsidRDefault="00841467" w:rsidP="00BD1393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288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4B353F" id="Text Box 77" o:spid="_x0000_s1120" type="#_x0000_t202" style="position:absolute;margin-left:255.15pt;margin-top:723.1pt;width:184.25pt;height:70.8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" filled="f" stroked="f" strokeweight=".5pt">
              <v:textbox inset="0,8mm,0,0">
                <w:txbxContent>
                  <w:p w:rsidR="00841467" w:rsidRPr="00CF3FC9" w:rsidRDefault="00CF3FC9" w:rsidP="00BD1393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CF3FC9">
                      <w:rPr>
                        <w:w w:val="75"/>
                        <w:szCs w:val="24"/>
                      </w:rPr>
                      <w:t xml:space="preserve">Содержание </w:t>
                    </w:r>
                  </w:p>
                  <w:p w:rsidR="00841467" w:rsidRPr="00BD1393" w:rsidRDefault="00841467" w:rsidP="00BD1393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6528" behindDoc="0" locked="0" layoutInCell="1" allowOverlap="1" wp14:anchorId="17E97F0B" wp14:editId="73BB9771">
              <wp:simplePos x="0" y="0"/>
              <wp:positionH relativeFrom="page">
                <wp:posOffset>1620520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E97F0B" id="_x0000_s1121" type="#_x0000_t202" style="position:absolute;margin-left:127.6pt;margin-top:722.9pt;width:56.7pt;height:14.1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3456" behindDoc="0" locked="0" layoutInCell="1" allowOverlap="1" wp14:anchorId="7EADD111" wp14:editId="6D3A85AA">
              <wp:simplePos x="0" y="0"/>
              <wp:positionH relativeFrom="page">
                <wp:posOffset>900430</wp:posOffset>
              </wp:positionH>
              <wp:positionV relativeFrom="page">
                <wp:posOffset>9901555</wp:posOffset>
              </wp:positionV>
              <wp:extent cx="720090" cy="179705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DD111" id="Text Box 70" o:spid="_x0000_s1122" type="#_x0000_t202" style="position:absolute;margin-left:70.9pt;margin-top:779.65pt;width:56.7pt;height:14.1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0384" behindDoc="0" locked="0" layoutInCell="1" allowOverlap="1" wp14:anchorId="7926BAC6" wp14:editId="5DD82D0C">
              <wp:simplePos x="0" y="0"/>
              <wp:positionH relativeFrom="page">
                <wp:posOffset>900430</wp:posOffset>
              </wp:positionH>
              <wp:positionV relativeFrom="page">
                <wp:posOffset>9721215</wp:posOffset>
              </wp:positionV>
              <wp:extent cx="720090" cy="179705"/>
              <wp:effectExtent l="0" t="0" r="0" b="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6BAC6" id="Text Box 69" o:spid="_x0000_s1123" type="#_x0000_t202" style="position:absolute;margin-left:70.9pt;margin-top:765.45pt;width:56.7pt;height:14.1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7312" behindDoc="0" locked="0" layoutInCell="1" allowOverlap="1" wp14:anchorId="49450D96" wp14:editId="7927005E">
              <wp:simplePos x="0" y="0"/>
              <wp:positionH relativeFrom="page">
                <wp:posOffset>900430</wp:posOffset>
              </wp:positionH>
              <wp:positionV relativeFrom="page">
                <wp:posOffset>9540240</wp:posOffset>
              </wp:positionV>
              <wp:extent cx="720090" cy="179705"/>
              <wp:effectExtent l="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ГИП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50D96" id="Text Box 68" o:spid="_x0000_s1124" type="#_x0000_t202" style="position:absolute;margin-left:70.9pt;margin-top:751.2pt;width:56.7pt;height:14.15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EP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ГИП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4240" behindDoc="0" locked="0" layoutInCell="1" allowOverlap="1" wp14:anchorId="6845FDEC" wp14:editId="602B369A">
              <wp:simplePos x="0" y="0"/>
              <wp:positionH relativeFrom="page">
                <wp:posOffset>900430</wp:posOffset>
              </wp:positionH>
              <wp:positionV relativeFrom="page">
                <wp:posOffset>9360535</wp:posOffset>
              </wp:positionV>
              <wp:extent cx="720090" cy="179705"/>
              <wp:effectExtent l="0" t="0" r="0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1965EC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ГАП</w:t>
                          </w:r>
                        </w:p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45FDEC" id="Text Box 67" o:spid="_x0000_s1125" type="#_x0000_t202" style="position:absolute;margin-left:70.9pt;margin-top:737.05pt;width:56.7pt;height:14.1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gA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1965EC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ГАП</w:t>
                    </w:r>
                  </w:p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1168" behindDoc="0" locked="0" layoutInCell="1" allowOverlap="1" wp14:anchorId="74DA930D" wp14:editId="00484327">
              <wp:simplePos x="0" y="0"/>
              <wp:positionH relativeFrom="page">
                <wp:posOffset>900430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w w:val="75"/>
                              <w:szCs w:val="18"/>
                            </w:rPr>
                            <w:t>Нач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  <w:r>
                            <w:rPr>
                              <w:w w:val="75"/>
                              <w:szCs w:val="18"/>
                            </w:rPr>
                            <w:t>АПМ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DA930D" id="Text Box 66" o:spid="_x0000_s1126" type="#_x0000_t202" style="position:absolute;margin-left:70.9pt;margin-top:722.9pt;width:56.7pt;height:14.1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proofErr w:type="spellStart"/>
                    <w:r>
                      <w:rPr>
                        <w:w w:val="75"/>
                        <w:szCs w:val="18"/>
                      </w:rPr>
                      <w:t>Нач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  <w:r>
                      <w:rPr>
                        <w:w w:val="75"/>
                        <w:szCs w:val="18"/>
                      </w:rPr>
                      <w:t>АПМ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8096" behindDoc="0" locked="0" layoutInCell="1" allowOverlap="1" wp14:anchorId="6F44D228" wp14:editId="3E3F4211">
              <wp:simplePos x="0" y="0"/>
              <wp:positionH relativeFrom="page">
                <wp:posOffset>6661150</wp:posOffset>
              </wp:positionH>
              <wp:positionV relativeFrom="page">
                <wp:posOffset>9361170</wp:posOffset>
              </wp:positionV>
              <wp:extent cx="720090" cy="179705"/>
              <wp:effectExtent l="0" t="0" r="0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noProof/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44D228" id="Text Box 65" o:spid="_x0000_s1127" type="#_x0000_t202" style="position:absolute;margin-left:524.5pt;margin-top:737.1pt;width:56.7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841467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noProof/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5024" behindDoc="0" locked="0" layoutInCell="1" allowOverlap="1" wp14:anchorId="1BD65FDE" wp14:editId="0A288B63">
              <wp:simplePos x="0" y="0"/>
              <wp:positionH relativeFrom="page">
                <wp:posOffset>6661150</wp:posOffset>
              </wp:positionH>
              <wp:positionV relativeFrom="page">
                <wp:posOffset>9183370</wp:posOffset>
              </wp:positionV>
              <wp:extent cx="720090" cy="179705"/>
              <wp:effectExtent l="0" t="0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D65FDE" id="Text Box 64" o:spid="_x0000_s1128" type="#_x0000_t202" style="position:absolute;margin-left:524.5pt;margin-top:723.1pt;width:56.7pt;height:14.15pt;z-index:2515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841467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1952" behindDoc="0" locked="0" layoutInCell="1" allowOverlap="1" wp14:anchorId="5078103C" wp14:editId="29139B46">
              <wp:simplePos x="0" y="0"/>
              <wp:positionH relativeFrom="page">
                <wp:posOffset>6120765</wp:posOffset>
              </wp:positionH>
              <wp:positionV relativeFrom="page">
                <wp:posOffset>9361170</wp:posOffset>
              </wp:positionV>
              <wp:extent cx="539750" cy="179705"/>
              <wp:effectExtent l="0" t="0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78103C" id="Text Box 63" o:spid="_x0000_s1129" type="#_x0000_t202" style="position:absolute;margin-left:481.95pt;margin-top:737.1pt;width:42.5pt;height:14.15pt;z-index:2515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8880" behindDoc="0" locked="0" layoutInCell="1" allowOverlap="1" wp14:anchorId="70389F39" wp14:editId="474142E5">
              <wp:simplePos x="0" y="0"/>
              <wp:positionH relativeFrom="page">
                <wp:posOffset>5581015</wp:posOffset>
              </wp:positionH>
              <wp:positionV relativeFrom="page">
                <wp:posOffset>9360535</wp:posOffset>
              </wp:positionV>
              <wp:extent cx="539750" cy="179705"/>
              <wp:effectExtent l="0" t="0" r="0" b="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32861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389F39" id="Text Box 62" o:spid="_x0000_s1130" type="#_x0000_t202" style="position:absolute;margin-left:439.45pt;margin-top:737.05pt;width:42.5pt;height:14.1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E32861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5808" behindDoc="0" locked="0" layoutInCell="1" allowOverlap="1" wp14:anchorId="2DB02854" wp14:editId="5A07EFE3">
              <wp:simplePos x="0" y="0"/>
              <wp:positionH relativeFrom="page">
                <wp:posOffset>6120765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02854" id="Text Box 61" o:spid="_x0000_s1131" type="#_x0000_t202" style="position:absolute;margin-left:481.95pt;margin-top:722.9pt;width:42.5pt;height:14.1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2736" behindDoc="0" locked="0" layoutInCell="1" allowOverlap="1" wp14:anchorId="7D8ABB57" wp14:editId="4E41FDAD">
              <wp:simplePos x="0" y="0"/>
              <wp:positionH relativeFrom="page">
                <wp:posOffset>5581015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Стадия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8ABB57" id="Text Box 60" o:spid="_x0000_s1132" type="#_x0000_t202" style="position:absolute;margin-left:439.45pt;margin-top:722.9pt;width:42.5pt;height:14.15pt;z-index:251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Стадия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9664" behindDoc="0" locked="0" layoutInCell="1" allowOverlap="1" wp14:anchorId="54ADC677" wp14:editId="29A39D4C">
              <wp:simplePos x="0" y="0"/>
              <wp:positionH relativeFrom="page">
                <wp:posOffset>2341245</wp:posOffset>
              </wp:positionH>
              <wp:positionV relativeFrom="page">
                <wp:posOffset>9001125</wp:posOffset>
              </wp:positionV>
              <wp:extent cx="539750" cy="1797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EC3477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ADC677" id="Text Box 54" o:spid="_x0000_s1133" type="#_x0000_t202" style="position:absolute;margin-left:184.35pt;margin-top:708.75pt;width:42.5pt;height:14.1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09015E" w:rsidRDefault="00841467" w:rsidP="00EC3477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3520" behindDoc="0" locked="0" layoutInCell="1" allowOverlap="1" wp14:anchorId="04D62CD4" wp14:editId="278267AE">
              <wp:simplePos x="0" y="0"/>
              <wp:positionH relativeFrom="page">
                <wp:posOffset>2880360</wp:posOffset>
              </wp:positionH>
              <wp:positionV relativeFrom="page">
                <wp:posOffset>9540240</wp:posOffset>
              </wp:positionV>
              <wp:extent cx="360045" cy="179705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C9399B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D62CD4" id="Text Box 47" o:spid="_x0000_s1134" type="#_x0000_t202" style="position:absolute;margin-left:226.8pt;margin-top:751.2pt;width:28.35pt;height:14.15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EP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C9399B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0448" behindDoc="0" locked="0" layoutInCell="1" allowOverlap="1" wp14:anchorId="50D04D8F" wp14:editId="623C4E80">
              <wp:simplePos x="0" y="0"/>
              <wp:positionH relativeFrom="page">
                <wp:posOffset>2880995</wp:posOffset>
              </wp:positionH>
              <wp:positionV relativeFrom="page">
                <wp:posOffset>9360535</wp:posOffset>
              </wp:positionV>
              <wp:extent cx="360045" cy="179705"/>
              <wp:effectExtent l="0" t="0" r="0" b="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C9399B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D04D8F" id="Text Box 46" o:spid="_x0000_s1135" type="#_x0000_t202" style="position:absolute;margin-left:226.85pt;margin-top:737.05pt;width:28.35pt;height:14.15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pv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C9399B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7376" behindDoc="0" locked="0" layoutInCell="1" allowOverlap="1" wp14:anchorId="3E9C5F63" wp14:editId="10043F78">
              <wp:simplePos x="0" y="0"/>
              <wp:positionH relativeFrom="page">
                <wp:posOffset>2880360</wp:posOffset>
              </wp:positionH>
              <wp:positionV relativeFrom="page">
                <wp:posOffset>9180830</wp:posOffset>
              </wp:positionV>
              <wp:extent cx="360045" cy="179705"/>
              <wp:effectExtent l="0" t="0" r="0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C9399B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C5F63" id="Text Box 45" o:spid="_x0000_s1136" type="#_x0000_t202" style="position:absolute;margin-left:226.8pt;margin-top:722.9pt;width:28.35pt;height:14.15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09015E" w:rsidRDefault="00C9399B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4304" behindDoc="0" locked="0" layoutInCell="1" allowOverlap="1" wp14:anchorId="0E03A4A8" wp14:editId="3CD06E23">
              <wp:simplePos x="0" y="0"/>
              <wp:positionH relativeFrom="page">
                <wp:posOffset>2880360</wp:posOffset>
              </wp:positionH>
              <wp:positionV relativeFrom="page">
                <wp:posOffset>9001125</wp:posOffset>
              </wp:positionV>
              <wp:extent cx="360045" cy="179705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03A4A8" id="Text Box 44" o:spid="_x0000_s1137" type="#_x0000_t202" style="position:absolute;margin-left:226.8pt;margin-top:708.75pt;width:28.35pt;height:14.15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2016" behindDoc="0" locked="0" layoutInCell="1" allowOverlap="1" wp14:anchorId="231E1BE5" wp14:editId="5520D83D">
              <wp:simplePos x="0" y="0"/>
              <wp:positionH relativeFrom="page">
                <wp:posOffset>900430</wp:posOffset>
              </wp:positionH>
              <wp:positionV relativeFrom="page">
                <wp:posOffset>9000490</wp:posOffset>
              </wp:positionV>
              <wp:extent cx="360045" cy="17970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E1BE5" id="Text Box 40" o:spid="_x0000_s1138" type="#_x0000_t202" style="position:absolute;margin-left:70.9pt;margin-top:708.7pt;width:28.35pt;height:14.1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467" w:rsidRDefault="00841467" w:rsidP="00805DA5">
      <w:r>
        <w:separator/>
      </w:r>
    </w:p>
  </w:footnote>
  <w:footnote w:type="continuationSeparator" w:id="0">
    <w:p w:rsidR="00841467" w:rsidRDefault="00841467" w:rsidP="0080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5D6F88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41467" w:rsidRDefault="00841467" w:rsidP="004E394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4E3940">
    <w:pPr>
      <w:pStyle w:val="a3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E07E4B7" wp14:editId="2FDDFD79">
              <wp:simplePos x="0" y="0"/>
              <wp:positionH relativeFrom="page">
                <wp:posOffset>7021195</wp:posOffset>
              </wp:positionH>
              <wp:positionV relativeFrom="page">
                <wp:posOffset>180340</wp:posOffset>
              </wp:positionV>
              <wp:extent cx="360045" cy="252095"/>
              <wp:effectExtent l="20320" t="18415" r="19685" b="15240"/>
              <wp:wrapTight wrapText="bothSides">
                <wp:wrapPolygon edited="0">
                  <wp:start x="-1143" y="-1687"/>
                  <wp:lineTo x="-1143" y="22416"/>
                  <wp:lineTo x="22743" y="22416"/>
                  <wp:lineTo x="22743" y="-1687"/>
                  <wp:lineTo x="-1143" y="-1687"/>
                </wp:wrapPolygon>
              </wp:wrapTight>
              <wp:docPr id="423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8A6657" w:rsidRDefault="00841467" w:rsidP="005E515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instrText>PAGE</w:instrText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774FCD">
                            <w:rPr>
                              <w:noProof/>
                              <w:sz w:val="22"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774FCD">
                            <w:rPr>
                              <w:noProof/>
                              <w:sz w:val="22"/>
                            </w:rPr>
                            <w:t>4</w: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</w:p>
                        <w:p w:rsidR="00841467" w:rsidRPr="00D9364E" w:rsidRDefault="00841467" w:rsidP="00D9364E">
                          <w:pPr>
                            <w:jc w:val="center"/>
                            <w:rPr>
                              <w:w w:val="75"/>
                              <w:sz w:val="22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7E4B7" id="_x0000_t202" coordsize="21600,21600" o:spt="202" path="m,l,21600r21600,l21600,xe">
              <v:stroke joinstyle="miter"/>
              <v:path gradientshapeok="t" o:connecttype="rect"/>
            </v:shapetype>
            <v:shape id="Text Box 172" o:spid="_x0000_s1026" type="#_x0000_t202" style="position:absolute;margin-left:552.85pt;margin-top:14.2pt;width:28.35pt;height:1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" filled="f" strokeweight="2.25pt">
              <v:textbox inset="0,1.5mm,0,0">
                <w:txbxContent>
                  <w:p w:rsidR="00841467" w:rsidRPr="008A6657" w:rsidRDefault="00841467" w:rsidP="005E515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= </w:instrText>
                    </w: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instrText>PAGE</w:instrText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774FCD">
                      <w:rPr>
                        <w:noProof/>
                        <w:sz w:val="22"/>
                        <w:lang w:val="en-US"/>
                      </w:rPr>
                      <w:instrText>4</w:instrTex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774FCD">
                      <w:rPr>
                        <w:noProof/>
                        <w:sz w:val="22"/>
                      </w:rPr>
                      <w:t>4</w: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</w:p>
                  <w:p w:rsidR="00841467" w:rsidRPr="00D9364E" w:rsidRDefault="00841467" w:rsidP="00D9364E">
                    <w:pPr>
                      <w:jc w:val="center"/>
                      <w:rPr>
                        <w:w w:val="75"/>
                        <w:sz w:val="22"/>
                        <w:szCs w:val="19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8816" behindDoc="0" locked="0" layoutInCell="1" allowOverlap="1" wp14:anchorId="7251DF40" wp14:editId="49EE815A">
              <wp:simplePos x="0" y="0"/>
              <wp:positionH relativeFrom="page">
                <wp:posOffset>433705</wp:posOffset>
              </wp:positionH>
              <wp:positionV relativeFrom="page">
                <wp:posOffset>7024370</wp:posOffset>
              </wp:positionV>
              <wp:extent cx="466725" cy="3060065"/>
              <wp:effectExtent l="14605" t="23495" r="23495" b="21590"/>
              <wp:wrapNone/>
              <wp:docPr id="414" name="Group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" cy="3060065"/>
                        <a:chOff x="0" y="0"/>
                        <a:chExt cx="468000" cy="3060000"/>
                      </a:xfrm>
                    </wpg:grpSpPr>
                    <wpg:grpSp>
                      <wpg:cNvPr id="415" name="Group 100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41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7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Straight Connector 104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420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proofErr w:type="spellStart"/>
                            <w:r w:rsidRPr="00ED5D62">
                              <w:rPr>
                                <w:w w:val="75"/>
                                <w:szCs w:val="18"/>
                              </w:rPr>
                              <w:t>Взам</w:t>
                            </w:r>
                            <w:proofErr w:type="spellEnd"/>
                            <w:r w:rsidRPr="00ED5D62">
                              <w:rPr>
                                <w:w w:val="75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1" name="Text Box 109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20"/>
                              </w:rPr>
                            </w:pPr>
                            <w:r w:rsidRPr="00ED5D62">
                              <w:rPr>
                                <w:w w:val="75"/>
                                <w:szCs w:val="20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2" name="Text Box 110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51DF40" id="Group 99" o:spid="_x0000_s1027" style="position:absolute;margin-left:34.15pt;margin-top:553.1pt;width:36.75pt;height:240.95pt;z-index:251618816;mso-position-horizontal-relative:page;mso-position-vertical-relative:page;mso-width-relative:margin;mso-height-relative:margin" coordsize="4680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">
              <v:group id="Group 100" o:spid="_x0000_s1028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<v:rect id="Rectangle 101" o:spid="_x0000_s1029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" filled="f" strokeweight="2.25pt"/>
                <v:line id="Straight Connector 102" o:spid="_x0000_s1030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" strokeweight="2.25pt">
                  <v:stroke joinstyle="miter"/>
                </v:line>
                <v:line id="Straight Connector 103" o:spid="_x0000_s1031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" strokeweight="2.25pt">
                  <v:stroke joinstyle="miter"/>
                </v:line>
                <v:line id="Straight Connector 104" o:spid="_x0000_s1032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" strokeweight="2.25pt">
                  <v:stroke joinstyle="miter"/>
                </v:line>
              </v:group>
              <v:shape id="Text Box 105" o:spid="_x0000_s1033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proofErr w:type="spellStart"/>
                      <w:r w:rsidRPr="00ED5D62">
                        <w:rPr>
                          <w:w w:val="75"/>
                          <w:szCs w:val="18"/>
                        </w:rPr>
                        <w:t>Взам</w:t>
                      </w:r>
                      <w:proofErr w:type="spellEnd"/>
                      <w:r w:rsidRPr="00ED5D62">
                        <w:rPr>
                          <w:w w:val="75"/>
                          <w:szCs w:val="18"/>
                        </w:rPr>
                        <w:t>. инв. №</w:t>
                      </w:r>
                    </w:p>
                  </w:txbxContent>
                </v:textbox>
              </v:shape>
              <v:shape id="Text Box 109" o:spid="_x0000_s1034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20"/>
                        </w:rPr>
                      </w:pPr>
                      <w:r w:rsidRPr="00ED5D62">
                        <w:rPr>
                          <w:w w:val="75"/>
                          <w:szCs w:val="20"/>
                        </w:rPr>
                        <w:t>Инв. № подл.</w:t>
                      </w:r>
                    </w:p>
                  </w:txbxContent>
                </v:textbox>
              </v:shape>
              <v:shape id="Text Box 110" o:spid="_x0000_s1035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5DE53123" wp14:editId="3C9AE495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413" name="Rectangl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72E3F" id="Rectangle 126" o:spid="_x0000_s1026" style="position:absolute;margin-left:70.9pt;margin-top:14.2pt;width:510.25pt;height:779.5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641D3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5152" behindDoc="1" locked="0" layoutInCell="1" allowOverlap="1" wp14:anchorId="28D1BF05" wp14:editId="1199F5EA">
              <wp:simplePos x="0" y="0"/>
              <wp:positionH relativeFrom="page">
                <wp:posOffset>7021195</wp:posOffset>
              </wp:positionH>
              <wp:positionV relativeFrom="page">
                <wp:posOffset>179705</wp:posOffset>
              </wp:positionV>
              <wp:extent cx="360045" cy="252095"/>
              <wp:effectExtent l="20320" t="17780" r="19685" b="15875"/>
              <wp:wrapSquare wrapText="bothSides"/>
              <wp:docPr id="39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340E71" w:rsidRDefault="00841467" w:rsidP="00D226E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</w:p>
                        <w:p w:rsidR="00841467" w:rsidRPr="00C6559B" w:rsidRDefault="00841467" w:rsidP="006E416F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1BF0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5" type="#_x0000_t202" style="position:absolute;margin-left:552.85pt;margin-top:14.15pt;width:28.35pt;height:19.85pt;z-index:-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" filled="f" strokeweight="2.25pt">
              <v:textbox inset="0,1.5mm,0,0">
                <w:txbxContent>
                  <w:p w:rsidR="00841467" w:rsidRPr="00340E71" w:rsidRDefault="00841467" w:rsidP="00D226E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noProof/>
                        <w:sz w:val="22"/>
                      </w:rPr>
                      <w:t>3</w:t>
                    </w:r>
                  </w:p>
                  <w:p w:rsidR="00841467" w:rsidRPr="00C6559B" w:rsidRDefault="00841467" w:rsidP="006E416F">
                    <w:pPr>
                      <w:jc w:val="center"/>
                      <w:rPr>
                        <w:rFonts w:cs="Arial"/>
                        <w:b/>
                        <w:w w:val="75"/>
                        <w:sz w:val="2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8224" behindDoc="0" locked="0" layoutInCell="1" allowOverlap="1" wp14:anchorId="5A7BD657" wp14:editId="5BDABA9E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39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8E0986" id="Rectangle 1" o:spid="_x0000_s1026" style="position:absolute;margin-left:70.9pt;margin-top:14.2pt;width:510.25pt;height:779.55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  <w:p w:rsidR="00841467" w:rsidRPr="00A62A72" w:rsidRDefault="00136339" w:rsidP="00136339">
    <w:pPr>
      <w:tabs>
        <w:tab w:val="right" w:pos="9072"/>
      </w:tabs>
      <w:ind w:right="425"/>
      <w:rPr>
        <w:rFonts w:ascii="Times New Roman" w:hAnsi="Times New Roman"/>
        <w:b/>
        <w:bCs/>
        <w:szCs w:val="24"/>
      </w:rPr>
    </w:pPr>
    <w:r w:rsidRPr="00A62A72">
      <w:rPr>
        <w:rFonts w:ascii="Times New Roman" w:hAnsi="Times New Roman"/>
        <w:b/>
        <w:bCs/>
        <w:noProof/>
        <w:szCs w:val="24"/>
        <w:lang w:eastAsia="ru-RU"/>
      </w:rPr>
      <w:t xml:space="preserve"> </w: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800064" behindDoc="0" locked="0" layoutInCell="1" allowOverlap="1" wp14:anchorId="713638A1" wp14:editId="482774A5">
              <wp:simplePos x="0" y="0"/>
              <wp:positionH relativeFrom="page">
                <wp:posOffset>431800</wp:posOffset>
              </wp:positionH>
              <wp:positionV relativeFrom="page">
                <wp:posOffset>7021195</wp:posOffset>
              </wp:positionV>
              <wp:extent cx="467995" cy="3060065"/>
              <wp:effectExtent l="22225" t="20320" r="14605" b="15240"/>
              <wp:wrapNone/>
              <wp:docPr id="38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3060065"/>
                        <a:chOff x="0" y="0"/>
                        <a:chExt cx="469283" cy="3060000"/>
                      </a:xfrm>
                    </wpg:grpSpPr>
                    <wpg:grpSp>
                      <wpg:cNvPr id="385" name="Group 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38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7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Straight Connector 123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391" name="Text Box 14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fldChar w:fldCharType="begin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2" name="Text Box 142"/>
                      <wps:cNvSpPr txBox="1">
                        <a:spLocks noChangeArrowheads="1"/>
                      </wps:cNvSpPr>
                      <wps:spPr bwMode="auto">
                        <a:xfrm>
                          <a:off x="217283" y="0"/>
                          <a:ext cx="2520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3" name="Text Box 143"/>
                      <wps:cNvSpPr txBox="1">
                        <a:spLocks noChangeArrowheads="1"/>
                      </wps:cNvSpPr>
                      <wps:spPr bwMode="auto">
                        <a:xfrm>
                          <a:off x="217283" y="900820"/>
                          <a:ext cx="252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4" name="Text Box 144"/>
                      <wps:cNvSpPr txBox="1">
                        <a:spLocks noChangeArrowheads="1"/>
                      </wps:cNvSpPr>
                      <wps:spPr bwMode="auto">
                        <a:xfrm>
                          <a:off x="217283" y="2159252"/>
                          <a:ext cx="252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5" name="Text Box 145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6" name="Text Box 146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3638A1" id="Group 24" o:spid="_x0000_s1046" style="position:absolute;margin-left:34pt;margin-top:552.85pt;width:36.85pt;height:240.95pt;z-index:251800064;mso-position-horizontal-relative:page;mso-position-vertical-relative:page;mso-width-relative:margin;mso-height-relative:margin" coordsize="4692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">
              <v:group id="Group 6" o:spid="_x0000_s1047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<v:rect id="Rectangle 113" o:spid="_x0000_s1048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" filled="f" strokeweight="2.25pt"/>
                <v:line id="Straight Connector 118" o:spid="_x0000_s1049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" strokeweight="2.25pt">
                  <v:stroke joinstyle="miter"/>
                </v:line>
                <v:line id="Straight Connector 122" o:spid="_x0000_s1050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" strokeweight="2.25pt">
                  <v:stroke joinstyle="miter"/>
                </v:line>
                <v:line id="Straight Connector 123" o:spid="_x0000_s1051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" strokeweight="2.25pt">
                  <v:stroke joinstyle="miter"/>
                </v:line>
              </v:group>
              <v:shape id="Text Box 141" o:spid="_x0000_s1052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fldChar w:fldCharType="begin"/>
                      </w:r>
                      <w:r>
                        <w:fldChar w:fldCharType="end"/>
                      </w:r>
                    </w:p>
                  </w:txbxContent>
                </v:textbox>
              </v:shape>
              <v:shape id="Text Box 142" o:spid="_x0000_s1053" type="#_x0000_t202" style="position:absolute;left:2172;width:2520;height:8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43" o:spid="_x0000_s1054" type="#_x0000_t202" style="position:absolute;left:2172;top:9008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4" o:spid="_x0000_s1055" type="#_x0000_t202" style="position:absolute;left:2172;top:21592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45" o:spid="_x0000_s1056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6" o:spid="_x0000_s1057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96992" behindDoc="0" locked="0" layoutInCell="1" allowOverlap="1" wp14:anchorId="2CB2B708" wp14:editId="5F24869F">
              <wp:simplePos x="0" y="0"/>
              <wp:positionH relativeFrom="page">
                <wp:posOffset>180340</wp:posOffset>
              </wp:positionH>
              <wp:positionV relativeFrom="page">
                <wp:posOffset>4680585</wp:posOffset>
              </wp:positionV>
              <wp:extent cx="723900" cy="2343785"/>
              <wp:effectExtent l="18415" t="22860" r="19685" b="14605"/>
              <wp:wrapNone/>
              <wp:docPr id="10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2343785"/>
                        <a:chOff x="0" y="0"/>
                        <a:chExt cx="723600" cy="2345609"/>
                      </a:xfrm>
                    </wpg:grpSpPr>
                    <wpg:grpSp>
                      <wpg:cNvPr id="107" name="Group 13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600" cy="2340000"/>
                          <a:chOff x="0" y="0"/>
                          <a:chExt cx="722880" cy="2340000"/>
                        </a:xfrm>
                      </wpg:grpSpPr>
                      <wps:wsp>
                        <wps:cNvPr id="108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00" cy="234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Straight Connector 115"/>
                        <wps:cNvCnPr>
                          <a:cxnSpLocks noChangeShapeType="1"/>
                        </wps:cNvCnPr>
                        <wps:spPr bwMode="auto">
                          <a:xfrm>
                            <a:off x="18288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Straight Connector 116"/>
                        <wps:cNvCnPr>
                          <a:cxnSpLocks noChangeShapeType="1"/>
                        </wps:cNvCnPr>
                        <wps:spPr bwMode="auto">
                          <a:xfrm>
                            <a:off x="36576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Straight Connector 117"/>
                        <wps:cNvCnPr>
                          <a:cxnSpLocks noChangeShapeType="1"/>
                        </wps:cNvCnPr>
                        <wps:spPr bwMode="auto">
                          <a:xfrm>
                            <a:off x="54864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Straight Connector 119"/>
                        <wps:cNvCnPr>
                          <a:cxnSpLocks noChangeShapeType="1"/>
                        </wps:cNvCnPr>
                        <wps:spPr bwMode="auto">
                          <a:xfrm>
                            <a:off x="182880" y="365760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182880" y="906449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Straight Connector 121"/>
                        <wps:cNvCnPr>
                          <a:cxnSpLocks noChangeShapeType="1"/>
                        </wps:cNvCnPr>
                        <wps:spPr bwMode="auto">
                          <a:xfrm>
                            <a:off x="182880" y="1622066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15" name="Text Box 124"/>
                      <wps:cNvSpPr txBox="1">
                        <a:spLocks noChangeArrowheads="1"/>
                      </wps:cNvSpPr>
                      <wps:spPr bwMode="auto">
                        <a:xfrm>
                          <a:off x="179514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6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359028" y="0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7" name="Text Box 127"/>
                      <wps:cNvSpPr txBox="1">
                        <a:spLocks noChangeArrowheads="1"/>
                      </wps:cNvSpPr>
                      <wps:spPr bwMode="auto">
                        <a:xfrm>
                          <a:off x="179514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8" name="Text Box 128"/>
                      <wps:cNvSpPr txBox="1">
                        <a:spLocks noChangeArrowheads="1"/>
                      </wps:cNvSpPr>
                      <wps:spPr bwMode="auto">
                        <a:xfrm>
                          <a:off x="359028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9" name="Text Box 130"/>
                      <wps:cNvSpPr txBox="1">
                        <a:spLocks noChangeArrowheads="1"/>
                      </wps:cNvSpPr>
                      <wps:spPr bwMode="auto">
                        <a:xfrm>
                          <a:off x="179514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0" name="Text Box 133"/>
                      <wps:cNvSpPr txBox="1">
                        <a:spLocks noChangeArrowheads="1"/>
                      </wps:cNvSpPr>
                      <wps:spPr bwMode="auto">
                        <a:xfrm>
                          <a:off x="364638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1" name="Text Box 134"/>
                      <wps:cNvSpPr txBox="1">
                        <a:spLocks noChangeArrowheads="1"/>
                      </wps:cNvSpPr>
                      <wps:spPr bwMode="auto">
                        <a:xfrm>
                          <a:off x="538542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2" name="Text Box 135"/>
                      <wps:cNvSpPr txBox="1">
                        <a:spLocks noChangeArrowheads="1"/>
                      </wps:cNvSpPr>
                      <wps:spPr bwMode="auto">
                        <a:xfrm>
                          <a:off x="179514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3" name="Text Box 136"/>
                      <wps:cNvSpPr txBox="1">
                        <a:spLocks noChangeArrowheads="1"/>
                      </wps:cNvSpPr>
                      <wps:spPr bwMode="auto">
                        <a:xfrm>
                          <a:off x="359028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4" name="Text Box 137"/>
                      <wps:cNvSpPr txBox="1">
                        <a:spLocks noChangeArrowheads="1"/>
                      </wps:cNvSpPr>
                      <wps:spPr bwMode="auto">
                        <a:xfrm>
                          <a:off x="538542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5" name="Text Box 138"/>
                      <wps:cNvSpPr txBox="1">
                        <a:spLocks noChangeArrowheads="1"/>
                      </wps:cNvSpPr>
                      <wps:spPr bwMode="auto">
                        <a:xfrm>
                          <a:off x="0" y="5609"/>
                          <a:ext cx="180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6" name="Text Box 139"/>
                      <wps:cNvSpPr txBox="1">
                        <a:spLocks noChangeArrowheads="1"/>
                      </wps:cNvSpPr>
                      <wps:spPr bwMode="auto">
                        <a:xfrm>
                          <a:off x="538542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27" name="Text Box 140"/>
                      <wps:cNvSpPr txBox="1">
                        <a:spLocks noChangeArrowheads="1"/>
                      </wps:cNvSpPr>
                      <wps:spPr bwMode="auto">
                        <a:xfrm>
                          <a:off x="538542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B2B708" id="Group 3" o:spid="_x0000_s1058" style="position:absolute;margin-left:14.2pt;margin-top:368.55pt;width:57pt;height:184.55pt;z-index:251796992;mso-position-horizontal-relative:page;mso-position-vertical-relative:page;mso-width-relative:margin;mso-height-relative:margin" coordsize="7236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">
              <v:group id="Group 132" o:spid="_x0000_s1059" style="position:absolute;width:7236;height:23400" coordsize="7228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14" o:spid="_x0000_s1060" style="position:absolute;width:72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" filled="f" strokeweight="2.25pt"/>
                <v:line id="Straight Connector 115" o:spid="_x0000_s1061" style="position:absolute;visibility:visible;mso-wrap-style:square" from="1828,0" to="1828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" strokeweight="2.25pt">
                  <v:stroke joinstyle="miter"/>
                </v:line>
                <v:line id="Straight Connector 116" o:spid="_x0000_s1062" style="position:absolute;visibility:visible;mso-wrap-style:square" from="3657,0" to="3657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" strokeweight="1pt">
                  <v:stroke joinstyle="miter"/>
                </v:line>
                <v:line id="Straight Connector 117" o:spid="_x0000_s1063" style="position:absolute;visibility:visible;mso-wrap-style:square" from="5486,0" to="5486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" strokeweight="1pt">
                  <v:stroke joinstyle="miter"/>
                </v:line>
                <v:line id="Straight Connector 119" o:spid="_x0000_s1064" style="position:absolute;visibility:visible;mso-wrap-style:square" from="1828,3657" to="722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" strokeweight="1pt">
                  <v:stroke joinstyle="miter"/>
                </v:line>
                <v:line id="Straight Connector 120" o:spid="_x0000_s1065" style="position:absolute;visibility:visible;mso-wrap-style:square" from="1828,9064" to="7228,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zNwgAAANwAAAAPAAAAZHJzL2Rvd25yZXYueG1sRE/dasIw&#10;FL4f+A7hDHY3kz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CANBzNwgAAANwAAAAPAAAA&#10;AAAAAAAAAAAAAAcCAABkcnMvZG93bnJldi54bWxQSwUGAAAAAAMAAwC3AAAA9gIAAAAA&#10;" strokeweight="1pt">
                  <v:stroke joinstyle="miter"/>
                </v:line>
                <v:line id="Straight Connector 121" o:spid="_x0000_s1066" style="position:absolute;visibility:visible;mso-wrap-style:square" from="1828,16220" to="7228,1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S5wgAAANwAAAAPAAAAZHJzL2Rvd25yZXYueG1sRE/dasIw&#10;FL4f+A7hDHY3k8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AP3YS5wgAAANwAAAAPAAAA&#10;AAAAAAAAAAAAAAcCAABkcnMvZG93bnJldi54bWxQSwUGAAAAAAMAAwC3AAAA9gIAAAAA&#10;" strokeweight="1pt">
                  <v:stroke joinstyle="miter"/>
                </v:line>
              </v:group>
              <v:shape id="Text Box 124" o:spid="_x0000_s1067" type="#_x0000_t202" style="position:absolute;left:179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25" o:spid="_x0000_s1068" type="#_x0000_t202" style="position:absolute;left:3590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27" o:spid="_x0000_s1069" type="#_x0000_t202" style="position:absolute;left:179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28" o:spid="_x0000_s1070" type="#_x0000_t202" style="position:absolute;left:3590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30" o:spid="_x0000_s1071" type="#_x0000_t202" style="position:absolute;left:179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3" o:spid="_x0000_s1072" type="#_x0000_t202" style="position:absolute;left:3646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4" o:spid="_x0000_s1073" type="#_x0000_t202" style="position:absolute;left:538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5" o:spid="_x0000_s1074" type="#_x0000_t202" style="position:absolute;left:179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36" o:spid="_x0000_s1075" type="#_x0000_t202" style="position:absolute;left:3590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7" o:spid="_x0000_s1076" type="#_x0000_t202" style="position:absolute;left:538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8" o:spid="_x0000_s1077" type="#_x0000_t202" style="position:absolute;top:56;width:18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9" o:spid="_x0000_s1078" type="#_x0000_t202" style="position:absolute;left:538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0" o:spid="_x0000_s1079" type="#_x0000_t202" style="position:absolute;left:538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174D5E00" wp14:editId="0E1BF07B">
              <wp:simplePos x="0" y="0"/>
              <wp:positionH relativeFrom="page">
                <wp:posOffset>2340610</wp:posOffset>
              </wp:positionH>
              <wp:positionV relativeFrom="page">
                <wp:posOffset>8641080</wp:posOffset>
              </wp:positionV>
              <wp:extent cx="539750" cy="179705"/>
              <wp:effectExtent l="0" t="0" r="0" b="0"/>
              <wp:wrapNone/>
              <wp:docPr id="10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Default="00841467" w:rsidP="005B167C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4D5E00" id="Text Box 52" o:spid="_x0000_s1080" type="#_x0000_t202" style="position:absolute;margin-left:184.3pt;margin-top:680.4pt;width:42.5pt;height:14.1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841467" w:rsidRDefault="00841467" w:rsidP="005B167C"/>
                </w:txbxContent>
              </v:textbox>
              <w10:wrap anchorx="page" anchory="page"/>
            </v:shape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s">
          <w:drawing>
            <wp:anchor distT="0" distB="0" distL="114300" distR="114300" simplePos="0" relativeHeight="251790848" behindDoc="0" locked="0" layoutInCell="1" allowOverlap="1" wp14:anchorId="60E5674A" wp14:editId="5BB85C18">
              <wp:simplePos x="0" y="0"/>
              <wp:positionH relativeFrom="page">
                <wp:posOffset>900430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10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Default="00774FCD" w:rsidP="00774FCD">
                          <w:pPr>
                            <w:jc w:val="center"/>
                          </w:pPr>
                          <w: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5674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81" type="#_x0000_t202" style="position:absolute;margin-left:70.9pt;margin-top:680.4pt;width:28.35pt;height:14.15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" filled="f" stroked="f" strokeweight=".5pt">
              <v:path arrowok="t"/>
              <v:textbox inset="0,0,0,0">
                <w:txbxContent>
                  <w:p w:rsidR="00841467" w:rsidRDefault="00774FCD" w:rsidP="00774FCD">
                    <w:pPr>
                      <w:jc w:val="center"/>
                    </w:pP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84704" behindDoc="0" locked="0" layoutInCell="1" allowOverlap="1" wp14:anchorId="4AB1F93B" wp14:editId="28B33795">
              <wp:simplePos x="0" y="0"/>
              <wp:positionH relativeFrom="page">
                <wp:posOffset>903605</wp:posOffset>
              </wp:positionH>
              <wp:positionV relativeFrom="page">
                <wp:posOffset>8641715</wp:posOffset>
              </wp:positionV>
              <wp:extent cx="6483350" cy="1439545"/>
              <wp:effectExtent l="19050" t="19050" r="12700" b="8255"/>
              <wp:wrapTopAndBottom/>
              <wp:docPr id="82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0" cy="1439545"/>
                        <a:chOff x="0" y="0"/>
                        <a:chExt cx="6484196" cy="1440000"/>
                      </a:xfrm>
                    </wpg:grpSpPr>
                    <wpg:grpSp>
                      <wpg:cNvPr id="83" name="Group 26"/>
                      <wpg:cNvGrpSpPr/>
                      <wpg:grpSpPr>
                        <a:xfrm>
                          <a:off x="2339293" y="0"/>
                          <a:ext cx="4144903" cy="1438542"/>
                          <a:chOff x="0" y="0"/>
                          <a:chExt cx="4144903" cy="1438542"/>
                        </a:xfrm>
                      </wpg:grpSpPr>
                      <wps:wsp>
                        <wps:cNvPr id="84" name="Rectangle 4"/>
                        <wps:cNvSpPr/>
                        <wps:spPr>
                          <a:xfrm>
                            <a:off x="0" y="0"/>
                            <a:ext cx="4140000" cy="5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5"/>
                        <wps:cNvSpPr/>
                        <wps:spPr>
                          <a:xfrm>
                            <a:off x="0" y="538542"/>
                            <a:ext cx="2340000" cy="90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Straight Connector 7"/>
                        <wps:cNvCnPr/>
                        <wps:spPr>
                          <a:xfrm>
                            <a:off x="2344903" y="718056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7" name="Straight Connector 8"/>
                        <wps:cNvCnPr/>
                        <wps:spPr>
                          <a:xfrm>
                            <a:off x="2344903" y="897570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8" name="Straight Connector 10"/>
                        <wps:cNvCnPr/>
                        <wps:spPr>
                          <a:xfrm>
                            <a:off x="2883445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9" name="Straight Connector 11"/>
                        <wps:cNvCnPr/>
                        <wps:spPr>
                          <a:xfrm>
                            <a:off x="3421988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90" name="Group 25"/>
                      <wpg:cNvGrpSpPr/>
                      <wpg:grpSpPr>
                        <a:xfrm>
                          <a:off x="0" y="0"/>
                          <a:ext cx="2345609" cy="1440000"/>
                          <a:chOff x="0" y="0"/>
                          <a:chExt cx="2345609" cy="1440000"/>
                        </a:xfrm>
                      </wpg:grpSpPr>
                      <wps:wsp>
                        <wps:cNvPr id="91" name="Rectangle 9"/>
                        <wps:cNvSpPr/>
                        <wps:spPr>
                          <a:xfrm>
                            <a:off x="0" y="0"/>
                            <a:ext cx="2340000" cy="14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traight Connector 12"/>
                        <wps:cNvCnPr/>
                        <wps:spPr>
                          <a:xfrm>
                            <a:off x="1441722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" name="Straight Connector 13"/>
                        <wps:cNvCnPr/>
                        <wps:spPr>
                          <a:xfrm>
                            <a:off x="718056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Straight Connector 14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Straight Connector 15"/>
                        <wps:cNvCnPr/>
                        <wps:spPr>
                          <a:xfrm flipH="1">
                            <a:off x="1980265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6" name="Straight Connector 16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7" name="Straight Connector 17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8" name="Straight Connector 18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9" name="Straight Connector 19"/>
                        <wps:cNvCnPr/>
                        <wps:spPr>
                          <a:xfrm>
                            <a:off x="5609" y="538542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0" name="Straight Connector 20"/>
                        <wps:cNvCnPr/>
                        <wps:spPr>
                          <a:xfrm>
                            <a:off x="5609" y="723666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1" name="Straight Connector 21"/>
                        <wps:cNvCnPr/>
                        <wps:spPr>
                          <a:xfrm>
                            <a:off x="5609" y="903180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" name="Straight Connector 22"/>
                        <wps:cNvCnPr/>
                        <wps:spPr>
                          <a:xfrm>
                            <a:off x="5609" y="108269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Straight Connector 23"/>
                        <wps:cNvCnPr/>
                        <wps:spPr>
                          <a:xfrm>
                            <a:off x="5609" y="126220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A5B3A8" id="Group 27" o:spid="_x0000_s1026" style="position:absolute;margin-left:71.15pt;margin-top:680.45pt;width:510.5pt;height:113.35pt;z-index:251784704;mso-position-horizontal-relative:page;mso-position-vertical-relative:page;mso-width-relative:margin;mso-height-relative:margin" coordsize="64841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">
              <v:group id="Group 26" o:spid="_x0000_s1027" style="position:absolute;left:23392;width:41449;height:14385" coordsize="41449,1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<v:rect id="Rectangle 4" o:spid="_x0000_s1028" style="position:absolute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IywQAAANsAAAAPAAAAZHJzL2Rvd25yZXYueG1sRI/dagIx&#10;FITvC75DOAXvalYR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LB5kjLBAAAA2wAAAA8AAAAA&#10;AAAAAAAAAAAABwIAAGRycy9kb3ducmV2LnhtbFBLBQYAAAAAAwADALcAAAD1AgAAAAA=&#10;" filled="f" strokecolor="windowText" strokeweight="2.25pt">
                  <v:textbox inset="0,0,0,0"/>
                </v:rect>
                <v:rect id="Rectangle 5" o:spid="_x0000_s1029" style="position:absolute;top:5385;width:23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pwQAAANsAAAAPAAAAZHJzL2Rvd25yZXYueG1sRI/dagIx&#10;FITvC75DOAXvalZB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N81N6nBAAAA2wAAAA8AAAAA&#10;AAAAAAAAAAAABwIAAGRycy9kb3ducmV2LnhtbFBLBQYAAAAAAwADALcAAAD1AgAAAAA=&#10;" filled="f" strokecolor="windowText" strokeweight="2.25pt">
                  <v:textbox inset="0,0,0,0"/>
                </v:rect>
                <v:line id="Straight Connector 7" o:spid="_x0000_s1030" style="position:absolute;visibility:visible;mso-wrap-style:square" from="23449,7180" to="41449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" strokecolor="windowText" strokeweight="2.25pt">
                  <v:stroke joinstyle="miter"/>
                </v:line>
                <v:line id="Straight Connector 8" o:spid="_x0000_s1031" style="position:absolute;visibility:visible;mso-wrap-style:square" from="23449,8975" to="41449,8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" strokecolor="windowText" strokeweight="2.25pt">
                  <v:stroke joinstyle="miter"/>
                </v:line>
                <v:line id="Straight Connector 10" o:spid="_x0000_s1032" style="position:absolute;visibility:visible;mso-wrap-style:square" from="28834,5441" to="28834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" strokecolor="windowText" strokeweight="1pt">
                  <v:stroke joinstyle="miter"/>
                </v:line>
                <v:line id="Straight Connector 11" o:spid="_x0000_s1033" style="position:absolute;visibility:visible;mso-wrap-style:square" from="34219,5441" to="34219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" strokecolor="windowText" strokeweight="1pt">
                  <v:stroke joinstyle="miter"/>
                </v:line>
              </v:group>
              <v:group id="Group 25" o:spid="_x0000_s1034" style="position:absolute;width:23456;height:14400" coordsize="23456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rect id="Rectangle 9" o:spid="_x0000_s1035" style="position:absolute;width:23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" filled="f" strokecolor="windowText" strokeweight="2.25pt">
                  <v:textbox inset="0,0,0,0"/>
                </v:rect>
                <v:line id="Straight Connector 12" o:spid="_x0000_s1036" style="position:absolute;visibility:visible;mso-wrap-style:square" from="14417,0" to="14417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" strokecolor="windowText" strokeweight="2.25pt">
                  <v:stroke joinstyle="miter"/>
                </v:line>
                <v:line id="Straight Connector 13" o:spid="_x0000_s1037" style="position:absolute;visibility:visible;mso-wrap-style:square" from="7180,0" to="7180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VnPwwAAANsAAAAPAAAAZHJzL2Rvd25yZXYueG1sRI9Ba8JA&#10;FITvBf/D8gRvdWME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gP1Zz8MAAADbAAAADwAA&#10;AAAAAAAAAAAAAAAHAgAAZHJzL2Rvd25yZXYueG1sUEsFBgAAAAADAAMAtwAAAPcCAAAAAA==&#10;" strokecolor="windowText" strokeweight="2.25pt">
                  <v:stroke joinstyle="miter"/>
                </v:line>
                <v:line id="Straight Connector 14" o:spid="_x0000_s1038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MG7wwAAANsAAAAPAAAAZHJzL2Rvd25yZXYueG1sRI9Ba8JA&#10;FITvBf/D8gRvdWMQ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DxTBu8MAAADbAAAADwAA&#10;AAAAAAAAAAAAAAAHAgAAZHJzL2Rvd25yZXYueG1sUEsFBgAAAAADAAMAtwAAAPcCAAAAAA==&#10;" strokecolor="windowText" strokeweight="2.25pt">
                  <v:stroke joinstyle="miter"/>
                </v:line>
                <v:line id="Straight Connector 15" o:spid="_x0000_s1039" style="position:absolute;flip:x;visibility:visible;mso-wrap-style:square" from="19802,0" to="19802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" strokecolor="windowText" strokeweight="2.25pt">
                  <v:stroke joinstyle="miter"/>
                </v:line>
                <v:line id="Straight Connector 16" o:spid="_x0000_s1040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" strokecolor="windowText" strokeweight="2.25pt">
                  <v:stroke joinstyle="miter"/>
                </v:line>
                <v:line id="Straight Connector 17" o:spid="_x0000_s1041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" strokecolor="windowText" strokeweight="1pt">
                  <v:stroke joinstyle="miter"/>
                </v:line>
                <v:line id="Straight Connector 18" o:spid="_x0000_s1042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" strokecolor="windowText" strokeweight="2.25pt">
                  <v:stroke joinstyle="miter"/>
                </v:line>
                <v:line id="Straight Connector 19" o:spid="_x0000_s1043" style="position:absolute;visibility:visible;mso-wrap-style:square" from="56,5385" to="23456,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" strokecolor="windowText" strokeweight="2.25pt">
                  <v:stroke joinstyle="miter"/>
                </v:line>
                <v:line id="Straight Connector 20" o:spid="_x0000_s1044" style="position:absolute;visibility:visible;mso-wrap-style:square" from="56,7236" to="23456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" strokecolor="windowText" strokeweight="1pt">
                  <v:stroke joinstyle="miter"/>
                </v:line>
                <v:line id="Straight Connector 21" o:spid="_x0000_s1045" style="position:absolute;visibility:visible;mso-wrap-style:square" from="56,9031" to="23456,9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ycmwAAAANw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WQ6/z6QL5OoJAAD//wMAUEsBAi0AFAAGAAgAAAAhANvh9svuAAAAhQEAABMAAAAAAAAAAAAAAAAA&#10;AAAAAFtDb250ZW50X1R5cGVzXS54bWxQSwECLQAUAAYACAAAACEAWvQsW78AAAAVAQAACwAAAAAA&#10;AAAAAAAAAAAfAQAAX3JlbHMvLnJlbHNQSwECLQAUAAYACAAAACEATdcnJsAAAADcAAAADwAAAAAA&#10;AAAAAAAAAAAHAgAAZHJzL2Rvd25yZXYueG1sUEsFBgAAAAADAAMAtwAAAPQCAAAAAA==&#10;" strokecolor="windowText" strokeweight="1pt">
                  <v:stroke joinstyle="miter"/>
                </v:line>
                <v:line id="Straight Connector 22" o:spid="_x0000_s1046" style="position:absolute;visibility:visible;mso-wrap-style:square" from="56,10826" to="23456,10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" strokecolor="windowText" strokeweight="1pt">
                  <v:stroke joinstyle="miter"/>
                </v:line>
                <v:line id="Straight Connector 23" o:spid="_x0000_s1047" style="position:absolute;visibility:visible;mso-wrap-style:square" from="56,12622" to="23456,1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" strokecolor="windowText" strokeweight="1pt">
                  <v:stroke joinstyle="miter"/>
                </v:line>
              </v:group>
              <w10:wrap type="topAndBottom" anchorx="page" anchory="page"/>
            </v:group>
          </w:pict>
        </mc:Fallback>
      </mc:AlternateContent>
    </w:r>
  </w:p>
  <w:p w:rsidR="00841467" w:rsidRPr="00440879" w:rsidRDefault="00841467" w:rsidP="005B167C">
    <w:pPr>
      <w:pStyle w:val="Default"/>
      <w:jc w:val="center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6208" behindDoc="0" locked="0" layoutInCell="1" allowOverlap="1" wp14:anchorId="7E681F39" wp14:editId="7B82D493">
              <wp:simplePos x="0" y="0"/>
              <wp:positionH relativeFrom="page">
                <wp:posOffset>1617345</wp:posOffset>
              </wp:positionH>
              <wp:positionV relativeFrom="page">
                <wp:posOffset>9538970</wp:posOffset>
              </wp:positionV>
              <wp:extent cx="720090" cy="179705"/>
              <wp:effectExtent l="0" t="0" r="0" b="0"/>
              <wp:wrapNone/>
              <wp:docPr id="8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Ивонин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681F39" id="Text Box 71" o:spid="_x0000_s1082" type="#_x0000_t202" style="position:absolute;left:0;text-align:left;margin-left:127.35pt;margin-top:751.1pt;width:56.7pt;height:14.1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Ивонин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3136" behindDoc="0" locked="0" layoutInCell="1" allowOverlap="1" wp14:anchorId="652209CE" wp14:editId="65DF0E28">
              <wp:simplePos x="0" y="0"/>
              <wp:positionH relativeFrom="page">
                <wp:posOffset>1624965</wp:posOffset>
              </wp:positionH>
              <wp:positionV relativeFrom="page">
                <wp:posOffset>9364980</wp:posOffset>
              </wp:positionV>
              <wp:extent cx="720090" cy="179705"/>
              <wp:effectExtent l="0" t="0" r="0" b="0"/>
              <wp:wrapNone/>
              <wp:docPr id="8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E04590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Спивакова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2209CE" id="_x0000_t202" coordsize="21600,21600" o:spt="202" path="m,l,21600r21600,l21600,xe">
              <v:stroke joinstyle="miter"/>
              <v:path gradientshapeok="t" o:connecttype="rect"/>
            </v:shapetype>
            <v:shape id="_x0000_s1083" type="#_x0000_t202" style="position:absolute;left:0;text-align:left;margin-left:127.95pt;margin-top:737.4pt;width:56.7pt;height:14.15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" filled="f" stroked="f" strokeweight=".5pt">
              <v:path arrowok="t"/>
              <v:textbox inset="1mm,0,0,0">
                <w:txbxContent>
                  <w:p w:rsidR="00841467" w:rsidRPr="006E416F" w:rsidRDefault="00E04590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Спивакова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9CD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C82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2CAB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5CCF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AE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C3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43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5E78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21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C4F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40A5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70A4A1D"/>
    <w:multiLevelType w:val="hybridMultilevel"/>
    <w:tmpl w:val="FA34559C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D2029"/>
    <w:multiLevelType w:val="hybridMultilevel"/>
    <w:tmpl w:val="7F44CBAE"/>
    <w:lvl w:ilvl="0" w:tplc="23B8A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5134D5"/>
    <w:multiLevelType w:val="hybridMultilevel"/>
    <w:tmpl w:val="FC863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3AB3C05"/>
    <w:multiLevelType w:val="hybridMultilevel"/>
    <w:tmpl w:val="1ACED1C6"/>
    <w:lvl w:ilvl="0" w:tplc="13E20D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7F70354"/>
    <w:multiLevelType w:val="hybridMultilevel"/>
    <w:tmpl w:val="BE8C9686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6" w15:restartNumberingAfterBreak="0">
    <w:nsid w:val="1ACA6AEA"/>
    <w:multiLevelType w:val="hybridMultilevel"/>
    <w:tmpl w:val="CA9EB9B4"/>
    <w:lvl w:ilvl="0" w:tplc="65BEBD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2E8513D"/>
    <w:multiLevelType w:val="hybridMultilevel"/>
    <w:tmpl w:val="605AF20E"/>
    <w:lvl w:ilvl="0" w:tplc="279259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30D63D0"/>
    <w:multiLevelType w:val="hybridMultilevel"/>
    <w:tmpl w:val="17F6BDB4"/>
    <w:lvl w:ilvl="0" w:tplc="48126B6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47D652E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E56E4E"/>
    <w:multiLevelType w:val="hybridMultilevel"/>
    <w:tmpl w:val="EB5CD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1F04628"/>
    <w:multiLevelType w:val="hybridMultilevel"/>
    <w:tmpl w:val="66146932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F48DA"/>
    <w:multiLevelType w:val="hybridMultilevel"/>
    <w:tmpl w:val="8654B0B2"/>
    <w:lvl w:ilvl="0" w:tplc="9F1EE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535B3E"/>
    <w:multiLevelType w:val="hybridMultilevel"/>
    <w:tmpl w:val="886E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50E83"/>
    <w:multiLevelType w:val="hybridMultilevel"/>
    <w:tmpl w:val="8C5C3784"/>
    <w:lvl w:ilvl="0" w:tplc="476441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75CBE"/>
    <w:multiLevelType w:val="hybridMultilevel"/>
    <w:tmpl w:val="02F4944E"/>
    <w:lvl w:ilvl="0" w:tplc="1E46D246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4D477B2"/>
    <w:multiLevelType w:val="hybridMultilevel"/>
    <w:tmpl w:val="70969404"/>
    <w:lvl w:ilvl="0" w:tplc="24F05F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E0E4FFC"/>
    <w:multiLevelType w:val="hybridMultilevel"/>
    <w:tmpl w:val="683E83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0D26A58"/>
    <w:multiLevelType w:val="hybridMultilevel"/>
    <w:tmpl w:val="B966FB7E"/>
    <w:lvl w:ilvl="0" w:tplc="726279F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9" w15:restartNumberingAfterBreak="0">
    <w:nsid w:val="72835AAC"/>
    <w:multiLevelType w:val="hybridMultilevel"/>
    <w:tmpl w:val="19BA63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2290B"/>
    <w:multiLevelType w:val="hybridMultilevel"/>
    <w:tmpl w:val="6F1021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6131831"/>
    <w:multiLevelType w:val="hybridMultilevel"/>
    <w:tmpl w:val="5D76CAA8"/>
    <w:lvl w:ilvl="0" w:tplc="8E0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9"/>
  </w:num>
  <w:num w:numId="14">
    <w:abstractNumId w:val="10"/>
  </w:num>
  <w:num w:numId="15">
    <w:abstractNumId w:val="23"/>
  </w:num>
  <w:num w:numId="16">
    <w:abstractNumId w:val="12"/>
  </w:num>
  <w:num w:numId="17">
    <w:abstractNumId w:val="16"/>
  </w:num>
  <w:num w:numId="18">
    <w:abstractNumId w:val="29"/>
  </w:num>
  <w:num w:numId="19">
    <w:abstractNumId w:val="22"/>
  </w:num>
  <w:num w:numId="20">
    <w:abstractNumId w:val="31"/>
  </w:num>
  <w:num w:numId="21">
    <w:abstractNumId w:val="14"/>
  </w:num>
  <w:num w:numId="22">
    <w:abstractNumId w:val="15"/>
  </w:num>
  <w:num w:numId="23">
    <w:abstractNumId w:val="25"/>
  </w:num>
  <w:num w:numId="24">
    <w:abstractNumId w:val="28"/>
  </w:num>
  <w:num w:numId="25">
    <w:abstractNumId w:val="30"/>
  </w:num>
  <w:num w:numId="26">
    <w:abstractNumId w:val="11"/>
  </w:num>
  <w:num w:numId="27">
    <w:abstractNumId w:val="27"/>
  </w:num>
  <w:num w:numId="28">
    <w:abstractNumId w:val="20"/>
  </w:num>
  <w:num w:numId="29">
    <w:abstractNumId w:val="21"/>
  </w:num>
  <w:num w:numId="30">
    <w:abstractNumId w:val="26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attachedTemplate r:id="rId1"/>
  <w:defaultTabStop w:val="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stFirstNum" w:val="1"/>
    <w:docVar w:name="ListFormer" w:val="2"/>
  </w:docVars>
  <w:rsids>
    <w:rsidRoot w:val="00D92683"/>
    <w:rsid w:val="0000453F"/>
    <w:rsid w:val="00005FDF"/>
    <w:rsid w:val="00006246"/>
    <w:rsid w:val="00007082"/>
    <w:rsid w:val="000117E6"/>
    <w:rsid w:val="000119FB"/>
    <w:rsid w:val="00011A34"/>
    <w:rsid w:val="00011B94"/>
    <w:rsid w:val="00011CD7"/>
    <w:rsid w:val="00012B54"/>
    <w:rsid w:val="000132E7"/>
    <w:rsid w:val="00013D2C"/>
    <w:rsid w:val="00013E7A"/>
    <w:rsid w:val="000143AB"/>
    <w:rsid w:val="00014482"/>
    <w:rsid w:val="00016804"/>
    <w:rsid w:val="00017F4B"/>
    <w:rsid w:val="000200D9"/>
    <w:rsid w:val="00020543"/>
    <w:rsid w:val="000209FB"/>
    <w:rsid w:val="00021A41"/>
    <w:rsid w:val="00021F92"/>
    <w:rsid w:val="000220A6"/>
    <w:rsid w:val="00022594"/>
    <w:rsid w:val="00023003"/>
    <w:rsid w:val="000237A0"/>
    <w:rsid w:val="00024C9B"/>
    <w:rsid w:val="00024D84"/>
    <w:rsid w:val="00026186"/>
    <w:rsid w:val="00026CD4"/>
    <w:rsid w:val="0003092F"/>
    <w:rsid w:val="00031820"/>
    <w:rsid w:val="000328D1"/>
    <w:rsid w:val="00033444"/>
    <w:rsid w:val="00034793"/>
    <w:rsid w:val="00035967"/>
    <w:rsid w:val="00035CE7"/>
    <w:rsid w:val="000416B4"/>
    <w:rsid w:val="00041ECB"/>
    <w:rsid w:val="00043363"/>
    <w:rsid w:val="00044FF6"/>
    <w:rsid w:val="000450F9"/>
    <w:rsid w:val="000450FB"/>
    <w:rsid w:val="00047BFA"/>
    <w:rsid w:val="0005130B"/>
    <w:rsid w:val="00051953"/>
    <w:rsid w:val="000523B0"/>
    <w:rsid w:val="00053FE9"/>
    <w:rsid w:val="0005416D"/>
    <w:rsid w:val="000556ED"/>
    <w:rsid w:val="000572E8"/>
    <w:rsid w:val="000575D3"/>
    <w:rsid w:val="00057617"/>
    <w:rsid w:val="00057719"/>
    <w:rsid w:val="00060440"/>
    <w:rsid w:val="00061162"/>
    <w:rsid w:val="0006248A"/>
    <w:rsid w:val="00062529"/>
    <w:rsid w:val="00064245"/>
    <w:rsid w:val="00065F78"/>
    <w:rsid w:val="000677CC"/>
    <w:rsid w:val="00071674"/>
    <w:rsid w:val="00071873"/>
    <w:rsid w:val="000737EF"/>
    <w:rsid w:val="00074672"/>
    <w:rsid w:val="000749E8"/>
    <w:rsid w:val="0008004B"/>
    <w:rsid w:val="0008008B"/>
    <w:rsid w:val="000806CE"/>
    <w:rsid w:val="000813C0"/>
    <w:rsid w:val="00082152"/>
    <w:rsid w:val="0008227E"/>
    <w:rsid w:val="00082AD0"/>
    <w:rsid w:val="000848E2"/>
    <w:rsid w:val="00086219"/>
    <w:rsid w:val="00087DC8"/>
    <w:rsid w:val="0009015E"/>
    <w:rsid w:val="00090EBC"/>
    <w:rsid w:val="00090F82"/>
    <w:rsid w:val="0009200A"/>
    <w:rsid w:val="00092EA1"/>
    <w:rsid w:val="00093D00"/>
    <w:rsid w:val="000940A9"/>
    <w:rsid w:val="00095AEF"/>
    <w:rsid w:val="000A0E67"/>
    <w:rsid w:val="000A17ED"/>
    <w:rsid w:val="000A299E"/>
    <w:rsid w:val="000A43A6"/>
    <w:rsid w:val="000A5497"/>
    <w:rsid w:val="000A67B8"/>
    <w:rsid w:val="000A7F07"/>
    <w:rsid w:val="000B01B5"/>
    <w:rsid w:val="000B11DC"/>
    <w:rsid w:val="000B228D"/>
    <w:rsid w:val="000B297C"/>
    <w:rsid w:val="000B2CC9"/>
    <w:rsid w:val="000B3407"/>
    <w:rsid w:val="000B490B"/>
    <w:rsid w:val="000B79D7"/>
    <w:rsid w:val="000C0DA5"/>
    <w:rsid w:val="000C10A9"/>
    <w:rsid w:val="000C28D8"/>
    <w:rsid w:val="000C2BCB"/>
    <w:rsid w:val="000C2D84"/>
    <w:rsid w:val="000C4374"/>
    <w:rsid w:val="000C5493"/>
    <w:rsid w:val="000C682F"/>
    <w:rsid w:val="000C7063"/>
    <w:rsid w:val="000C795B"/>
    <w:rsid w:val="000D2583"/>
    <w:rsid w:val="000D2A45"/>
    <w:rsid w:val="000D3BE9"/>
    <w:rsid w:val="000D4017"/>
    <w:rsid w:val="000D4076"/>
    <w:rsid w:val="000D41F9"/>
    <w:rsid w:val="000D4684"/>
    <w:rsid w:val="000D7742"/>
    <w:rsid w:val="000D7911"/>
    <w:rsid w:val="000D7AE4"/>
    <w:rsid w:val="000E09A9"/>
    <w:rsid w:val="000E09F3"/>
    <w:rsid w:val="000E28FD"/>
    <w:rsid w:val="000E3BD7"/>
    <w:rsid w:val="000E4BFC"/>
    <w:rsid w:val="000E6A8B"/>
    <w:rsid w:val="000E7378"/>
    <w:rsid w:val="000F15D9"/>
    <w:rsid w:val="000F266F"/>
    <w:rsid w:val="000F3043"/>
    <w:rsid w:val="000F31B2"/>
    <w:rsid w:val="000F3595"/>
    <w:rsid w:val="000F381A"/>
    <w:rsid w:val="000F4A23"/>
    <w:rsid w:val="000F5C04"/>
    <w:rsid w:val="000F6A54"/>
    <w:rsid w:val="001021C4"/>
    <w:rsid w:val="00102322"/>
    <w:rsid w:val="00102861"/>
    <w:rsid w:val="00105855"/>
    <w:rsid w:val="0010769C"/>
    <w:rsid w:val="0011015A"/>
    <w:rsid w:val="00110F45"/>
    <w:rsid w:val="001111CE"/>
    <w:rsid w:val="00112630"/>
    <w:rsid w:val="00112CD7"/>
    <w:rsid w:val="001141DD"/>
    <w:rsid w:val="00115B71"/>
    <w:rsid w:val="00116050"/>
    <w:rsid w:val="00116E0B"/>
    <w:rsid w:val="00116F80"/>
    <w:rsid w:val="00120499"/>
    <w:rsid w:val="00120A95"/>
    <w:rsid w:val="00122472"/>
    <w:rsid w:val="001244F3"/>
    <w:rsid w:val="0012538D"/>
    <w:rsid w:val="00125A42"/>
    <w:rsid w:val="001262E9"/>
    <w:rsid w:val="001275EE"/>
    <w:rsid w:val="001301F8"/>
    <w:rsid w:val="00130817"/>
    <w:rsid w:val="00130B65"/>
    <w:rsid w:val="00130FA0"/>
    <w:rsid w:val="0013141A"/>
    <w:rsid w:val="00131E96"/>
    <w:rsid w:val="00133EC9"/>
    <w:rsid w:val="001345DD"/>
    <w:rsid w:val="001358A3"/>
    <w:rsid w:val="00136339"/>
    <w:rsid w:val="001405B5"/>
    <w:rsid w:val="00141BF6"/>
    <w:rsid w:val="00142003"/>
    <w:rsid w:val="00145F14"/>
    <w:rsid w:val="00147CC9"/>
    <w:rsid w:val="00150D83"/>
    <w:rsid w:val="0015112D"/>
    <w:rsid w:val="00151751"/>
    <w:rsid w:val="00151BE1"/>
    <w:rsid w:val="00151CF1"/>
    <w:rsid w:val="001541C9"/>
    <w:rsid w:val="001578C9"/>
    <w:rsid w:val="001609B9"/>
    <w:rsid w:val="001616F9"/>
    <w:rsid w:val="001618DA"/>
    <w:rsid w:val="00161F07"/>
    <w:rsid w:val="00162E17"/>
    <w:rsid w:val="0016349C"/>
    <w:rsid w:val="001643E7"/>
    <w:rsid w:val="001652CF"/>
    <w:rsid w:val="00167484"/>
    <w:rsid w:val="00170459"/>
    <w:rsid w:val="00170AA5"/>
    <w:rsid w:val="00170CE6"/>
    <w:rsid w:val="001733E5"/>
    <w:rsid w:val="00174753"/>
    <w:rsid w:val="001749EB"/>
    <w:rsid w:val="001754FD"/>
    <w:rsid w:val="00176600"/>
    <w:rsid w:val="00176BCE"/>
    <w:rsid w:val="00176EE3"/>
    <w:rsid w:val="001775EC"/>
    <w:rsid w:val="0018006E"/>
    <w:rsid w:val="00182C9F"/>
    <w:rsid w:val="00182F3D"/>
    <w:rsid w:val="00183B41"/>
    <w:rsid w:val="0018502A"/>
    <w:rsid w:val="0018506E"/>
    <w:rsid w:val="0018718C"/>
    <w:rsid w:val="00187276"/>
    <w:rsid w:val="00190948"/>
    <w:rsid w:val="0019120B"/>
    <w:rsid w:val="00191C34"/>
    <w:rsid w:val="0019254F"/>
    <w:rsid w:val="0019473F"/>
    <w:rsid w:val="00194937"/>
    <w:rsid w:val="00196092"/>
    <w:rsid w:val="00196478"/>
    <w:rsid w:val="001965EC"/>
    <w:rsid w:val="001967CC"/>
    <w:rsid w:val="00197BB5"/>
    <w:rsid w:val="001A1D51"/>
    <w:rsid w:val="001A1F1E"/>
    <w:rsid w:val="001A38D7"/>
    <w:rsid w:val="001A4080"/>
    <w:rsid w:val="001A5D5F"/>
    <w:rsid w:val="001A72E5"/>
    <w:rsid w:val="001A7838"/>
    <w:rsid w:val="001A7C72"/>
    <w:rsid w:val="001A7E3B"/>
    <w:rsid w:val="001B0A7B"/>
    <w:rsid w:val="001B0DED"/>
    <w:rsid w:val="001B11C7"/>
    <w:rsid w:val="001B2915"/>
    <w:rsid w:val="001B2D47"/>
    <w:rsid w:val="001B2F9B"/>
    <w:rsid w:val="001B43DE"/>
    <w:rsid w:val="001B54EC"/>
    <w:rsid w:val="001B73BB"/>
    <w:rsid w:val="001C0376"/>
    <w:rsid w:val="001C3229"/>
    <w:rsid w:val="001C4D12"/>
    <w:rsid w:val="001C5357"/>
    <w:rsid w:val="001C5D9D"/>
    <w:rsid w:val="001C75F7"/>
    <w:rsid w:val="001D2FAD"/>
    <w:rsid w:val="001D4071"/>
    <w:rsid w:val="001D5449"/>
    <w:rsid w:val="001D5761"/>
    <w:rsid w:val="001D5D42"/>
    <w:rsid w:val="001D6128"/>
    <w:rsid w:val="001D67CA"/>
    <w:rsid w:val="001D7100"/>
    <w:rsid w:val="001D7523"/>
    <w:rsid w:val="001D7DAD"/>
    <w:rsid w:val="001E021B"/>
    <w:rsid w:val="001E0BB3"/>
    <w:rsid w:val="001E3F6F"/>
    <w:rsid w:val="001E416B"/>
    <w:rsid w:val="001E46E3"/>
    <w:rsid w:val="001E4FCD"/>
    <w:rsid w:val="001E7592"/>
    <w:rsid w:val="001F08CC"/>
    <w:rsid w:val="001F0B1D"/>
    <w:rsid w:val="001F15B8"/>
    <w:rsid w:val="001F1DD0"/>
    <w:rsid w:val="001F2016"/>
    <w:rsid w:val="001F298B"/>
    <w:rsid w:val="001F4036"/>
    <w:rsid w:val="001F7DBC"/>
    <w:rsid w:val="00201A7F"/>
    <w:rsid w:val="00201DB8"/>
    <w:rsid w:val="00202D6E"/>
    <w:rsid w:val="00203036"/>
    <w:rsid w:val="00203996"/>
    <w:rsid w:val="0020441B"/>
    <w:rsid w:val="00205A83"/>
    <w:rsid w:val="002067AE"/>
    <w:rsid w:val="00206D7C"/>
    <w:rsid w:val="002076E1"/>
    <w:rsid w:val="00207854"/>
    <w:rsid w:val="00211319"/>
    <w:rsid w:val="00211A2C"/>
    <w:rsid w:val="00212493"/>
    <w:rsid w:val="00213610"/>
    <w:rsid w:val="002138AA"/>
    <w:rsid w:val="0021436B"/>
    <w:rsid w:val="002164BC"/>
    <w:rsid w:val="00216B85"/>
    <w:rsid w:val="002215B8"/>
    <w:rsid w:val="002223F8"/>
    <w:rsid w:val="0022346C"/>
    <w:rsid w:val="002240DF"/>
    <w:rsid w:val="0022420E"/>
    <w:rsid w:val="002255FA"/>
    <w:rsid w:val="00225745"/>
    <w:rsid w:val="00226FF3"/>
    <w:rsid w:val="00227F66"/>
    <w:rsid w:val="00231009"/>
    <w:rsid w:val="00232BE9"/>
    <w:rsid w:val="0023300E"/>
    <w:rsid w:val="00234CC4"/>
    <w:rsid w:val="00236581"/>
    <w:rsid w:val="00236850"/>
    <w:rsid w:val="00242C15"/>
    <w:rsid w:val="00244545"/>
    <w:rsid w:val="00245746"/>
    <w:rsid w:val="002457E9"/>
    <w:rsid w:val="002466E5"/>
    <w:rsid w:val="00246C8E"/>
    <w:rsid w:val="00246CC3"/>
    <w:rsid w:val="00250889"/>
    <w:rsid w:val="00250FC7"/>
    <w:rsid w:val="0025203B"/>
    <w:rsid w:val="002531B0"/>
    <w:rsid w:val="00253F1B"/>
    <w:rsid w:val="00254728"/>
    <w:rsid w:val="00255B62"/>
    <w:rsid w:val="00257221"/>
    <w:rsid w:val="002603B3"/>
    <w:rsid w:val="002609EB"/>
    <w:rsid w:val="0026107A"/>
    <w:rsid w:val="00262847"/>
    <w:rsid w:val="00262BBA"/>
    <w:rsid w:val="00262F50"/>
    <w:rsid w:val="00266501"/>
    <w:rsid w:val="00267109"/>
    <w:rsid w:val="002707C1"/>
    <w:rsid w:val="002722CC"/>
    <w:rsid w:val="00272D89"/>
    <w:rsid w:val="00273AF7"/>
    <w:rsid w:val="002742B9"/>
    <w:rsid w:val="00274C59"/>
    <w:rsid w:val="002758FE"/>
    <w:rsid w:val="00277BA8"/>
    <w:rsid w:val="00280939"/>
    <w:rsid w:val="00281659"/>
    <w:rsid w:val="00282E16"/>
    <w:rsid w:val="0028347C"/>
    <w:rsid w:val="00283569"/>
    <w:rsid w:val="00285067"/>
    <w:rsid w:val="00285D25"/>
    <w:rsid w:val="00285F45"/>
    <w:rsid w:val="00286F04"/>
    <w:rsid w:val="00291E1C"/>
    <w:rsid w:val="00293DF3"/>
    <w:rsid w:val="00294053"/>
    <w:rsid w:val="002942CE"/>
    <w:rsid w:val="002942F9"/>
    <w:rsid w:val="0029491C"/>
    <w:rsid w:val="002949E5"/>
    <w:rsid w:val="0029541B"/>
    <w:rsid w:val="002959F5"/>
    <w:rsid w:val="00296830"/>
    <w:rsid w:val="00296D42"/>
    <w:rsid w:val="00296EEB"/>
    <w:rsid w:val="0029728B"/>
    <w:rsid w:val="002A0494"/>
    <w:rsid w:val="002A0879"/>
    <w:rsid w:val="002A7500"/>
    <w:rsid w:val="002B3574"/>
    <w:rsid w:val="002B4565"/>
    <w:rsid w:val="002B5942"/>
    <w:rsid w:val="002B637F"/>
    <w:rsid w:val="002B63D5"/>
    <w:rsid w:val="002B787C"/>
    <w:rsid w:val="002B7F34"/>
    <w:rsid w:val="002C2BA5"/>
    <w:rsid w:val="002C3B5D"/>
    <w:rsid w:val="002C3D44"/>
    <w:rsid w:val="002C58CF"/>
    <w:rsid w:val="002C68FC"/>
    <w:rsid w:val="002D1931"/>
    <w:rsid w:val="002D1E27"/>
    <w:rsid w:val="002D6971"/>
    <w:rsid w:val="002E04F2"/>
    <w:rsid w:val="002E1E59"/>
    <w:rsid w:val="002E4960"/>
    <w:rsid w:val="002E548C"/>
    <w:rsid w:val="002E65D5"/>
    <w:rsid w:val="002F094B"/>
    <w:rsid w:val="002F0B27"/>
    <w:rsid w:val="002F0FAB"/>
    <w:rsid w:val="002F12C7"/>
    <w:rsid w:val="002F162F"/>
    <w:rsid w:val="002F16CF"/>
    <w:rsid w:val="002F2023"/>
    <w:rsid w:val="002F3753"/>
    <w:rsid w:val="002F4557"/>
    <w:rsid w:val="002F4ACB"/>
    <w:rsid w:val="002F51C0"/>
    <w:rsid w:val="002F5A25"/>
    <w:rsid w:val="002F67DE"/>
    <w:rsid w:val="002F71D0"/>
    <w:rsid w:val="00300780"/>
    <w:rsid w:val="00300B2D"/>
    <w:rsid w:val="00301BF6"/>
    <w:rsid w:val="0030200C"/>
    <w:rsid w:val="003024AA"/>
    <w:rsid w:val="0030268B"/>
    <w:rsid w:val="0030332B"/>
    <w:rsid w:val="00305248"/>
    <w:rsid w:val="003057BE"/>
    <w:rsid w:val="00305A84"/>
    <w:rsid w:val="00307263"/>
    <w:rsid w:val="00310635"/>
    <w:rsid w:val="0031068B"/>
    <w:rsid w:val="00311E72"/>
    <w:rsid w:val="003133B1"/>
    <w:rsid w:val="0031468E"/>
    <w:rsid w:val="003165C7"/>
    <w:rsid w:val="003173C9"/>
    <w:rsid w:val="00317472"/>
    <w:rsid w:val="00317FCE"/>
    <w:rsid w:val="003208B5"/>
    <w:rsid w:val="00320B48"/>
    <w:rsid w:val="003215B0"/>
    <w:rsid w:val="003231BE"/>
    <w:rsid w:val="00323E08"/>
    <w:rsid w:val="003270E2"/>
    <w:rsid w:val="0033149B"/>
    <w:rsid w:val="00333997"/>
    <w:rsid w:val="003358CF"/>
    <w:rsid w:val="00335ABF"/>
    <w:rsid w:val="00336630"/>
    <w:rsid w:val="00340B8F"/>
    <w:rsid w:val="00340E71"/>
    <w:rsid w:val="003420BD"/>
    <w:rsid w:val="00343297"/>
    <w:rsid w:val="00343F2B"/>
    <w:rsid w:val="003441AD"/>
    <w:rsid w:val="00345B43"/>
    <w:rsid w:val="00346294"/>
    <w:rsid w:val="003472B5"/>
    <w:rsid w:val="00347A1B"/>
    <w:rsid w:val="00350C0F"/>
    <w:rsid w:val="003511BF"/>
    <w:rsid w:val="00351673"/>
    <w:rsid w:val="003519C1"/>
    <w:rsid w:val="0035274A"/>
    <w:rsid w:val="003576DA"/>
    <w:rsid w:val="00361538"/>
    <w:rsid w:val="00362340"/>
    <w:rsid w:val="003624FF"/>
    <w:rsid w:val="00362F63"/>
    <w:rsid w:val="003632D3"/>
    <w:rsid w:val="00365CA1"/>
    <w:rsid w:val="003665C7"/>
    <w:rsid w:val="00367745"/>
    <w:rsid w:val="00367F5F"/>
    <w:rsid w:val="00370B9C"/>
    <w:rsid w:val="00373BD4"/>
    <w:rsid w:val="003757EC"/>
    <w:rsid w:val="00376004"/>
    <w:rsid w:val="0037710B"/>
    <w:rsid w:val="00381482"/>
    <w:rsid w:val="00381768"/>
    <w:rsid w:val="0038493F"/>
    <w:rsid w:val="00384A67"/>
    <w:rsid w:val="003850C6"/>
    <w:rsid w:val="00385BA0"/>
    <w:rsid w:val="003866D2"/>
    <w:rsid w:val="003871F0"/>
    <w:rsid w:val="0039016E"/>
    <w:rsid w:val="003915C3"/>
    <w:rsid w:val="0039168C"/>
    <w:rsid w:val="00391EE5"/>
    <w:rsid w:val="003931A9"/>
    <w:rsid w:val="003948D1"/>
    <w:rsid w:val="00396FE3"/>
    <w:rsid w:val="003A073B"/>
    <w:rsid w:val="003A1649"/>
    <w:rsid w:val="003A1947"/>
    <w:rsid w:val="003A292F"/>
    <w:rsid w:val="003A3017"/>
    <w:rsid w:val="003A4E98"/>
    <w:rsid w:val="003A4EEE"/>
    <w:rsid w:val="003A5112"/>
    <w:rsid w:val="003A6F4D"/>
    <w:rsid w:val="003A7E85"/>
    <w:rsid w:val="003B0D54"/>
    <w:rsid w:val="003B2600"/>
    <w:rsid w:val="003B29A5"/>
    <w:rsid w:val="003B2B9E"/>
    <w:rsid w:val="003B6282"/>
    <w:rsid w:val="003B6836"/>
    <w:rsid w:val="003B7BB2"/>
    <w:rsid w:val="003B7D73"/>
    <w:rsid w:val="003C04CE"/>
    <w:rsid w:val="003C0C6B"/>
    <w:rsid w:val="003C4BD9"/>
    <w:rsid w:val="003C5264"/>
    <w:rsid w:val="003C59CC"/>
    <w:rsid w:val="003C6F39"/>
    <w:rsid w:val="003C7361"/>
    <w:rsid w:val="003C7558"/>
    <w:rsid w:val="003C7E5F"/>
    <w:rsid w:val="003D0C22"/>
    <w:rsid w:val="003D1BDD"/>
    <w:rsid w:val="003D26B2"/>
    <w:rsid w:val="003D2A5B"/>
    <w:rsid w:val="003D2DB4"/>
    <w:rsid w:val="003D323A"/>
    <w:rsid w:val="003D3439"/>
    <w:rsid w:val="003D40EB"/>
    <w:rsid w:val="003D41B4"/>
    <w:rsid w:val="003D569A"/>
    <w:rsid w:val="003D5AD7"/>
    <w:rsid w:val="003D6AD9"/>
    <w:rsid w:val="003D6AEA"/>
    <w:rsid w:val="003E0775"/>
    <w:rsid w:val="003E45DC"/>
    <w:rsid w:val="003F063E"/>
    <w:rsid w:val="003F2021"/>
    <w:rsid w:val="003F2059"/>
    <w:rsid w:val="003F3505"/>
    <w:rsid w:val="003F4227"/>
    <w:rsid w:val="003F53D1"/>
    <w:rsid w:val="003F5D8F"/>
    <w:rsid w:val="003F7644"/>
    <w:rsid w:val="003F78CC"/>
    <w:rsid w:val="00400608"/>
    <w:rsid w:val="00400DEB"/>
    <w:rsid w:val="00400EA9"/>
    <w:rsid w:val="00402CFE"/>
    <w:rsid w:val="004050F0"/>
    <w:rsid w:val="004053A1"/>
    <w:rsid w:val="00406683"/>
    <w:rsid w:val="00406A49"/>
    <w:rsid w:val="004079BB"/>
    <w:rsid w:val="00411214"/>
    <w:rsid w:val="00415649"/>
    <w:rsid w:val="00415A71"/>
    <w:rsid w:val="004162EC"/>
    <w:rsid w:val="00416716"/>
    <w:rsid w:val="0041723F"/>
    <w:rsid w:val="00421A14"/>
    <w:rsid w:val="00424E2C"/>
    <w:rsid w:val="00425972"/>
    <w:rsid w:val="00426230"/>
    <w:rsid w:val="00426F24"/>
    <w:rsid w:val="004326EA"/>
    <w:rsid w:val="00432B48"/>
    <w:rsid w:val="00432B5D"/>
    <w:rsid w:val="00432D0E"/>
    <w:rsid w:val="00433B52"/>
    <w:rsid w:val="004350E3"/>
    <w:rsid w:val="004400FA"/>
    <w:rsid w:val="00440879"/>
    <w:rsid w:val="0044088E"/>
    <w:rsid w:val="00441DAB"/>
    <w:rsid w:val="004420B2"/>
    <w:rsid w:val="00442D2B"/>
    <w:rsid w:val="00442F13"/>
    <w:rsid w:val="0044391F"/>
    <w:rsid w:val="004458D5"/>
    <w:rsid w:val="00445A91"/>
    <w:rsid w:val="00447583"/>
    <w:rsid w:val="00450609"/>
    <w:rsid w:val="00450B29"/>
    <w:rsid w:val="00451E82"/>
    <w:rsid w:val="00453640"/>
    <w:rsid w:val="00454043"/>
    <w:rsid w:val="004547E6"/>
    <w:rsid w:val="004563CE"/>
    <w:rsid w:val="00457382"/>
    <w:rsid w:val="00457E53"/>
    <w:rsid w:val="00461580"/>
    <w:rsid w:val="004628C3"/>
    <w:rsid w:val="00462EDC"/>
    <w:rsid w:val="00463BFE"/>
    <w:rsid w:val="004714B3"/>
    <w:rsid w:val="00474CE7"/>
    <w:rsid w:val="0047506B"/>
    <w:rsid w:val="0047717C"/>
    <w:rsid w:val="00477519"/>
    <w:rsid w:val="00477689"/>
    <w:rsid w:val="00477D02"/>
    <w:rsid w:val="004812FD"/>
    <w:rsid w:val="004819D7"/>
    <w:rsid w:val="004836FB"/>
    <w:rsid w:val="004841A5"/>
    <w:rsid w:val="004845C3"/>
    <w:rsid w:val="004871EF"/>
    <w:rsid w:val="004876BA"/>
    <w:rsid w:val="00487B0F"/>
    <w:rsid w:val="00492771"/>
    <w:rsid w:val="00492B1E"/>
    <w:rsid w:val="00492D35"/>
    <w:rsid w:val="0049797F"/>
    <w:rsid w:val="00497F13"/>
    <w:rsid w:val="004A05F5"/>
    <w:rsid w:val="004A0800"/>
    <w:rsid w:val="004A1E22"/>
    <w:rsid w:val="004A2CAD"/>
    <w:rsid w:val="004A352F"/>
    <w:rsid w:val="004A5DEB"/>
    <w:rsid w:val="004A741A"/>
    <w:rsid w:val="004B0154"/>
    <w:rsid w:val="004B2A9C"/>
    <w:rsid w:val="004C0A09"/>
    <w:rsid w:val="004C0A5A"/>
    <w:rsid w:val="004C0F70"/>
    <w:rsid w:val="004C1C38"/>
    <w:rsid w:val="004C2810"/>
    <w:rsid w:val="004C3FFA"/>
    <w:rsid w:val="004C4B37"/>
    <w:rsid w:val="004C5A0A"/>
    <w:rsid w:val="004C6A8A"/>
    <w:rsid w:val="004C6B3C"/>
    <w:rsid w:val="004C6B57"/>
    <w:rsid w:val="004D09D4"/>
    <w:rsid w:val="004D1AF9"/>
    <w:rsid w:val="004D4C9B"/>
    <w:rsid w:val="004D6B73"/>
    <w:rsid w:val="004D7B0C"/>
    <w:rsid w:val="004E00B8"/>
    <w:rsid w:val="004E0D9C"/>
    <w:rsid w:val="004E14EA"/>
    <w:rsid w:val="004E14F4"/>
    <w:rsid w:val="004E1571"/>
    <w:rsid w:val="004E2BAC"/>
    <w:rsid w:val="004E3940"/>
    <w:rsid w:val="004E42DB"/>
    <w:rsid w:val="004E4889"/>
    <w:rsid w:val="004E7027"/>
    <w:rsid w:val="004E7C39"/>
    <w:rsid w:val="004E7E75"/>
    <w:rsid w:val="004E7F07"/>
    <w:rsid w:val="004F0856"/>
    <w:rsid w:val="004F1BEB"/>
    <w:rsid w:val="004F25A3"/>
    <w:rsid w:val="004F5BAA"/>
    <w:rsid w:val="004F5EE1"/>
    <w:rsid w:val="004F6C31"/>
    <w:rsid w:val="00500A07"/>
    <w:rsid w:val="00500E12"/>
    <w:rsid w:val="0050274E"/>
    <w:rsid w:val="00502F95"/>
    <w:rsid w:val="005031EA"/>
    <w:rsid w:val="00503245"/>
    <w:rsid w:val="005039C6"/>
    <w:rsid w:val="005071D0"/>
    <w:rsid w:val="00507376"/>
    <w:rsid w:val="00511266"/>
    <w:rsid w:val="00512191"/>
    <w:rsid w:val="00513608"/>
    <w:rsid w:val="005143A5"/>
    <w:rsid w:val="0051453D"/>
    <w:rsid w:val="005153C1"/>
    <w:rsid w:val="00515B2D"/>
    <w:rsid w:val="00516A01"/>
    <w:rsid w:val="0051724A"/>
    <w:rsid w:val="00520A6C"/>
    <w:rsid w:val="00520FA0"/>
    <w:rsid w:val="00521A1C"/>
    <w:rsid w:val="00521ACC"/>
    <w:rsid w:val="005236A7"/>
    <w:rsid w:val="00524C96"/>
    <w:rsid w:val="00525644"/>
    <w:rsid w:val="005257EA"/>
    <w:rsid w:val="00526A38"/>
    <w:rsid w:val="00526C4F"/>
    <w:rsid w:val="005270AD"/>
    <w:rsid w:val="00531A8A"/>
    <w:rsid w:val="005324CD"/>
    <w:rsid w:val="005343A9"/>
    <w:rsid w:val="005353F6"/>
    <w:rsid w:val="00535850"/>
    <w:rsid w:val="00536E4E"/>
    <w:rsid w:val="00537947"/>
    <w:rsid w:val="00541241"/>
    <w:rsid w:val="00542CE4"/>
    <w:rsid w:val="00544122"/>
    <w:rsid w:val="00546BEE"/>
    <w:rsid w:val="00546EAB"/>
    <w:rsid w:val="005478A3"/>
    <w:rsid w:val="00547B03"/>
    <w:rsid w:val="00550203"/>
    <w:rsid w:val="005511C6"/>
    <w:rsid w:val="00553127"/>
    <w:rsid w:val="0055314A"/>
    <w:rsid w:val="005548EA"/>
    <w:rsid w:val="005553FF"/>
    <w:rsid w:val="0056076D"/>
    <w:rsid w:val="0056079F"/>
    <w:rsid w:val="005615E2"/>
    <w:rsid w:val="00562D74"/>
    <w:rsid w:val="00564962"/>
    <w:rsid w:val="005651AF"/>
    <w:rsid w:val="00565363"/>
    <w:rsid w:val="00565A50"/>
    <w:rsid w:val="0056612B"/>
    <w:rsid w:val="00566EC0"/>
    <w:rsid w:val="005706C5"/>
    <w:rsid w:val="00573B43"/>
    <w:rsid w:val="00575584"/>
    <w:rsid w:val="00580F3F"/>
    <w:rsid w:val="00580FFF"/>
    <w:rsid w:val="005819F1"/>
    <w:rsid w:val="00582295"/>
    <w:rsid w:val="00583694"/>
    <w:rsid w:val="00584421"/>
    <w:rsid w:val="00584D87"/>
    <w:rsid w:val="00585F48"/>
    <w:rsid w:val="0058690C"/>
    <w:rsid w:val="00587C88"/>
    <w:rsid w:val="00587D32"/>
    <w:rsid w:val="00590342"/>
    <w:rsid w:val="0059185D"/>
    <w:rsid w:val="00591C7A"/>
    <w:rsid w:val="00593E27"/>
    <w:rsid w:val="0059643F"/>
    <w:rsid w:val="00596B52"/>
    <w:rsid w:val="00596C82"/>
    <w:rsid w:val="00597737"/>
    <w:rsid w:val="00597B47"/>
    <w:rsid w:val="005A0DC8"/>
    <w:rsid w:val="005A2646"/>
    <w:rsid w:val="005A2CEE"/>
    <w:rsid w:val="005A338A"/>
    <w:rsid w:val="005A371D"/>
    <w:rsid w:val="005A5FB1"/>
    <w:rsid w:val="005A68BF"/>
    <w:rsid w:val="005A77BB"/>
    <w:rsid w:val="005B0344"/>
    <w:rsid w:val="005B0844"/>
    <w:rsid w:val="005B1591"/>
    <w:rsid w:val="005B1600"/>
    <w:rsid w:val="005B167C"/>
    <w:rsid w:val="005B25AB"/>
    <w:rsid w:val="005B2F98"/>
    <w:rsid w:val="005B3AF9"/>
    <w:rsid w:val="005B3B66"/>
    <w:rsid w:val="005B4CF4"/>
    <w:rsid w:val="005B4EDD"/>
    <w:rsid w:val="005B5769"/>
    <w:rsid w:val="005B5EFC"/>
    <w:rsid w:val="005B5FF0"/>
    <w:rsid w:val="005C148E"/>
    <w:rsid w:val="005C7492"/>
    <w:rsid w:val="005D036A"/>
    <w:rsid w:val="005D1053"/>
    <w:rsid w:val="005D212E"/>
    <w:rsid w:val="005D4687"/>
    <w:rsid w:val="005D6F88"/>
    <w:rsid w:val="005D6FF3"/>
    <w:rsid w:val="005D76E5"/>
    <w:rsid w:val="005D78F6"/>
    <w:rsid w:val="005E17DA"/>
    <w:rsid w:val="005E2DA3"/>
    <w:rsid w:val="005E32B5"/>
    <w:rsid w:val="005E5159"/>
    <w:rsid w:val="005E55B9"/>
    <w:rsid w:val="005E676F"/>
    <w:rsid w:val="005F0291"/>
    <w:rsid w:val="005F073B"/>
    <w:rsid w:val="005F35B5"/>
    <w:rsid w:val="005F3CCC"/>
    <w:rsid w:val="005F3EA6"/>
    <w:rsid w:val="005F3EFB"/>
    <w:rsid w:val="005F44BE"/>
    <w:rsid w:val="005F4829"/>
    <w:rsid w:val="0060270D"/>
    <w:rsid w:val="0060286C"/>
    <w:rsid w:val="00602871"/>
    <w:rsid w:val="00602BD5"/>
    <w:rsid w:val="006033C9"/>
    <w:rsid w:val="00603C31"/>
    <w:rsid w:val="00603F90"/>
    <w:rsid w:val="0060797E"/>
    <w:rsid w:val="00610635"/>
    <w:rsid w:val="0061258F"/>
    <w:rsid w:val="00612FE6"/>
    <w:rsid w:val="006158F0"/>
    <w:rsid w:val="006216EF"/>
    <w:rsid w:val="00621CF1"/>
    <w:rsid w:val="0062441C"/>
    <w:rsid w:val="00627950"/>
    <w:rsid w:val="00631456"/>
    <w:rsid w:val="00631A12"/>
    <w:rsid w:val="00633209"/>
    <w:rsid w:val="006336D1"/>
    <w:rsid w:val="00633FC1"/>
    <w:rsid w:val="00634F2F"/>
    <w:rsid w:val="00636168"/>
    <w:rsid w:val="0063766D"/>
    <w:rsid w:val="00637C84"/>
    <w:rsid w:val="0064138C"/>
    <w:rsid w:val="0064177C"/>
    <w:rsid w:val="00641880"/>
    <w:rsid w:val="00641D3E"/>
    <w:rsid w:val="00643CD7"/>
    <w:rsid w:val="00644833"/>
    <w:rsid w:val="0064491A"/>
    <w:rsid w:val="00645164"/>
    <w:rsid w:val="006453A5"/>
    <w:rsid w:val="00645898"/>
    <w:rsid w:val="00645BF1"/>
    <w:rsid w:val="00645E4F"/>
    <w:rsid w:val="00646DA1"/>
    <w:rsid w:val="006501D3"/>
    <w:rsid w:val="006510E1"/>
    <w:rsid w:val="00651569"/>
    <w:rsid w:val="00651FEA"/>
    <w:rsid w:val="00652723"/>
    <w:rsid w:val="0065536A"/>
    <w:rsid w:val="00655587"/>
    <w:rsid w:val="00655717"/>
    <w:rsid w:val="00657B7D"/>
    <w:rsid w:val="00660110"/>
    <w:rsid w:val="00660EBD"/>
    <w:rsid w:val="00661D30"/>
    <w:rsid w:val="00662D26"/>
    <w:rsid w:val="00664266"/>
    <w:rsid w:val="0066565A"/>
    <w:rsid w:val="00665D6E"/>
    <w:rsid w:val="006663DF"/>
    <w:rsid w:val="00666F85"/>
    <w:rsid w:val="00667359"/>
    <w:rsid w:val="006727BF"/>
    <w:rsid w:val="00672D31"/>
    <w:rsid w:val="00672EBE"/>
    <w:rsid w:val="006731C8"/>
    <w:rsid w:val="006740EA"/>
    <w:rsid w:val="006756E0"/>
    <w:rsid w:val="00680C8B"/>
    <w:rsid w:val="00681310"/>
    <w:rsid w:val="00681A50"/>
    <w:rsid w:val="00683400"/>
    <w:rsid w:val="00683429"/>
    <w:rsid w:val="00683DC8"/>
    <w:rsid w:val="00684D32"/>
    <w:rsid w:val="00690AD8"/>
    <w:rsid w:val="006913A4"/>
    <w:rsid w:val="006922DE"/>
    <w:rsid w:val="006934E4"/>
    <w:rsid w:val="00693C8E"/>
    <w:rsid w:val="00694C5A"/>
    <w:rsid w:val="00694CDB"/>
    <w:rsid w:val="00695541"/>
    <w:rsid w:val="00697820"/>
    <w:rsid w:val="00697E9E"/>
    <w:rsid w:val="006A0A58"/>
    <w:rsid w:val="006A13A1"/>
    <w:rsid w:val="006A1B53"/>
    <w:rsid w:val="006A2A87"/>
    <w:rsid w:val="006A2B24"/>
    <w:rsid w:val="006A38F8"/>
    <w:rsid w:val="006A5842"/>
    <w:rsid w:val="006A660B"/>
    <w:rsid w:val="006B004E"/>
    <w:rsid w:val="006B22A8"/>
    <w:rsid w:val="006B24D3"/>
    <w:rsid w:val="006B27F0"/>
    <w:rsid w:val="006B2B0C"/>
    <w:rsid w:val="006B2E19"/>
    <w:rsid w:val="006B366E"/>
    <w:rsid w:val="006B3F62"/>
    <w:rsid w:val="006B49CA"/>
    <w:rsid w:val="006B599E"/>
    <w:rsid w:val="006B60CA"/>
    <w:rsid w:val="006B7B24"/>
    <w:rsid w:val="006C0106"/>
    <w:rsid w:val="006C12AD"/>
    <w:rsid w:val="006C1826"/>
    <w:rsid w:val="006C1A9A"/>
    <w:rsid w:val="006C39E1"/>
    <w:rsid w:val="006C400A"/>
    <w:rsid w:val="006C4D46"/>
    <w:rsid w:val="006C70F1"/>
    <w:rsid w:val="006D01A0"/>
    <w:rsid w:val="006D2F48"/>
    <w:rsid w:val="006D2F70"/>
    <w:rsid w:val="006D3F09"/>
    <w:rsid w:val="006D68DD"/>
    <w:rsid w:val="006E0878"/>
    <w:rsid w:val="006E2FDC"/>
    <w:rsid w:val="006E39B6"/>
    <w:rsid w:val="006E416F"/>
    <w:rsid w:val="006E42DF"/>
    <w:rsid w:val="006E6824"/>
    <w:rsid w:val="006F0302"/>
    <w:rsid w:val="006F1FF7"/>
    <w:rsid w:val="006F3183"/>
    <w:rsid w:val="006F3316"/>
    <w:rsid w:val="006F3D87"/>
    <w:rsid w:val="006F45E3"/>
    <w:rsid w:val="006F6F33"/>
    <w:rsid w:val="006F7683"/>
    <w:rsid w:val="006F789A"/>
    <w:rsid w:val="006F7B6B"/>
    <w:rsid w:val="007014C6"/>
    <w:rsid w:val="007024EE"/>
    <w:rsid w:val="007025D6"/>
    <w:rsid w:val="00703E01"/>
    <w:rsid w:val="00704D8F"/>
    <w:rsid w:val="00705154"/>
    <w:rsid w:val="007053F4"/>
    <w:rsid w:val="00707EBE"/>
    <w:rsid w:val="00710991"/>
    <w:rsid w:val="00710BF5"/>
    <w:rsid w:val="00710D85"/>
    <w:rsid w:val="00712466"/>
    <w:rsid w:val="007125DB"/>
    <w:rsid w:val="007126B4"/>
    <w:rsid w:val="00712749"/>
    <w:rsid w:val="00714805"/>
    <w:rsid w:val="00714C0B"/>
    <w:rsid w:val="00715350"/>
    <w:rsid w:val="00715CC2"/>
    <w:rsid w:val="00716C15"/>
    <w:rsid w:val="00716C29"/>
    <w:rsid w:val="00716E67"/>
    <w:rsid w:val="00717E36"/>
    <w:rsid w:val="00720DAC"/>
    <w:rsid w:val="007211B3"/>
    <w:rsid w:val="00721665"/>
    <w:rsid w:val="00721A9C"/>
    <w:rsid w:val="00722EB7"/>
    <w:rsid w:val="00723B51"/>
    <w:rsid w:val="0072487B"/>
    <w:rsid w:val="00724A01"/>
    <w:rsid w:val="00724F3A"/>
    <w:rsid w:val="007254C4"/>
    <w:rsid w:val="007256C1"/>
    <w:rsid w:val="0072759A"/>
    <w:rsid w:val="00727897"/>
    <w:rsid w:val="00727D44"/>
    <w:rsid w:val="00727E5E"/>
    <w:rsid w:val="00730089"/>
    <w:rsid w:val="0073067B"/>
    <w:rsid w:val="00732E5C"/>
    <w:rsid w:val="007339BB"/>
    <w:rsid w:val="00733BF4"/>
    <w:rsid w:val="00733DF4"/>
    <w:rsid w:val="00736003"/>
    <w:rsid w:val="00736F3A"/>
    <w:rsid w:val="007415C7"/>
    <w:rsid w:val="007420D6"/>
    <w:rsid w:val="0074257E"/>
    <w:rsid w:val="00742E88"/>
    <w:rsid w:val="00743325"/>
    <w:rsid w:val="0074465F"/>
    <w:rsid w:val="00746D95"/>
    <w:rsid w:val="00747046"/>
    <w:rsid w:val="007478CD"/>
    <w:rsid w:val="00747C5E"/>
    <w:rsid w:val="00750211"/>
    <w:rsid w:val="0075089B"/>
    <w:rsid w:val="00750A57"/>
    <w:rsid w:val="00751A04"/>
    <w:rsid w:val="00753EEB"/>
    <w:rsid w:val="00754495"/>
    <w:rsid w:val="007552B9"/>
    <w:rsid w:val="007567D1"/>
    <w:rsid w:val="00756D0C"/>
    <w:rsid w:val="00757841"/>
    <w:rsid w:val="007610AF"/>
    <w:rsid w:val="00762111"/>
    <w:rsid w:val="007642A3"/>
    <w:rsid w:val="00764479"/>
    <w:rsid w:val="00765BF9"/>
    <w:rsid w:val="00767197"/>
    <w:rsid w:val="007671F8"/>
    <w:rsid w:val="0076799A"/>
    <w:rsid w:val="00767AC4"/>
    <w:rsid w:val="00767B6A"/>
    <w:rsid w:val="00767F82"/>
    <w:rsid w:val="00774FCD"/>
    <w:rsid w:val="007751F7"/>
    <w:rsid w:val="00776B71"/>
    <w:rsid w:val="00780F82"/>
    <w:rsid w:val="00781072"/>
    <w:rsid w:val="0078135F"/>
    <w:rsid w:val="00781FBA"/>
    <w:rsid w:val="00783705"/>
    <w:rsid w:val="007843AB"/>
    <w:rsid w:val="00786E8B"/>
    <w:rsid w:val="00787F8C"/>
    <w:rsid w:val="0079127B"/>
    <w:rsid w:val="00791FA5"/>
    <w:rsid w:val="00793217"/>
    <w:rsid w:val="00794A97"/>
    <w:rsid w:val="00794E96"/>
    <w:rsid w:val="007A06C2"/>
    <w:rsid w:val="007A0B20"/>
    <w:rsid w:val="007A154B"/>
    <w:rsid w:val="007A31E6"/>
    <w:rsid w:val="007A3E9E"/>
    <w:rsid w:val="007A42CB"/>
    <w:rsid w:val="007A53F5"/>
    <w:rsid w:val="007A5450"/>
    <w:rsid w:val="007A653A"/>
    <w:rsid w:val="007A7EF9"/>
    <w:rsid w:val="007B1B67"/>
    <w:rsid w:val="007B23D2"/>
    <w:rsid w:val="007C10C6"/>
    <w:rsid w:val="007C18A4"/>
    <w:rsid w:val="007C1E7F"/>
    <w:rsid w:val="007C4787"/>
    <w:rsid w:val="007C51C4"/>
    <w:rsid w:val="007C5612"/>
    <w:rsid w:val="007C725C"/>
    <w:rsid w:val="007C7650"/>
    <w:rsid w:val="007C7DE5"/>
    <w:rsid w:val="007D0D90"/>
    <w:rsid w:val="007D164F"/>
    <w:rsid w:val="007D1FFB"/>
    <w:rsid w:val="007D2920"/>
    <w:rsid w:val="007D2E6A"/>
    <w:rsid w:val="007D4B65"/>
    <w:rsid w:val="007D544B"/>
    <w:rsid w:val="007D64A2"/>
    <w:rsid w:val="007D719C"/>
    <w:rsid w:val="007E0BD6"/>
    <w:rsid w:val="007E1313"/>
    <w:rsid w:val="007E1745"/>
    <w:rsid w:val="007E303E"/>
    <w:rsid w:val="007E334A"/>
    <w:rsid w:val="007E3358"/>
    <w:rsid w:val="007E418B"/>
    <w:rsid w:val="007E47FA"/>
    <w:rsid w:val="007E7679"/>
    <w:rsid w:val="007F26E3"/>
    <w:rsid w:val="007F2937"/>
    <w:rsid w:val="007F3439"/>
    <w:rsid w:val="007F3C16"/>
    <w:rsid w:val="007F3CE7"/>
    <w:rsid w:val="007F450D"/>
    <w:rsid w:val="007F459E"/>
    <w:rsid w:val="007F46AD"/>
    <w:rsid w:val="00800B73"/>
    <w:rsid w:val="00802562"/>
    <w:rsid w:val="008041D8"/>
    <w:rsid w:val="008048A1"/>
    <w:rsid w:val="00805B4A"/>
    <w:rsid w:val="00805DA5"/>
    <w:rsid w:val="00806104"/>
    <w:rsid w:val="00811491"/>
    <w:rsid w:val="0081180F"/>
    <w:rsid w:val="00811B56"/>
    <w:rsid w:val="0081225D"/>
    <w:rsid w:val="008124D1"/>
    <w:rsid w:val="0081339D"/>
    <w:rsid w:val="00813435"/>
    <w:rsid w:val="008144CF"/>
    <w:rsid w:val="00817174"/>
    <w:rsid w:val="00817B40"/>
    <w:rsid w:val="0082117D"/>
    <w:rsid w:val="00821976"/>
    <w:rsid w:val="00823239"/>
    <w:rsid w:val="008234ED"/>
    <w:rsid w:val="008251DB"/>
    <w:rsid w:val="008257AE"/>
    <w:rsid w:val="00826ADF"/>
    <w:rsid w:val="00826D2C"/>
    <w:rsid w:val="008272F7"/>
    <w:rsid w:val="008318EC"/>
    <w:rsid w:val="00831CCD"/>
    <w:rsid w:val="008337C4"/>
    <w:rsid w:val="00836241"/>
    <w:rsid w:val="0083719A"/>
    <w:rsid w:val="008377E1"/>
    <w:rsid w:val="00841467"/>
    <w:rsid w:val="00841B90"/>
    <w:rsid w:val="0084427C"/>
    <w:rsid w:val="008448BB"/>
    <w:rsid w:val="0084745F"/>
    <w:rsid w:val="0084796F"/>
    <w:rsid w:val="00850AB9"/>
    <w:rsid w:val="00850C82"/>
    <w:rsid w:val="00854BDE"/>
    <w:rsid w:val="008572F1"/>
    <w:rsid w:val="00857421"/>
    <w:rsid w:val="00857509"/>
    <w:rsid w:val="00862E31"/>
    <w:rsid w:val="00862E77"/>
    <w:rsid w:val="00863297"/>
    <w:rsid w:val="00863512"/>
    <w:rsid w:val="008660C6"/>
    <w:rsid w:val="00867008"/>
    <w:rsid w:val="00867D3A"/>
    <w:rsid w:val="00870375"/>
    <w:rsid w:val="00871851"/>
    <w:rsid w:val="008740EE"/>
    <w:rsid w:val="00874316"/>
    <w:rsid w:val="00874376"/>
    <w:rsid w:val="0087514D"/>
    <w:rsid w:val="00876496"/>
    <w:rsid w:val="008765F8"/>
    <w:rsid w:val="00877B05"/>
    <w:rsid w:val="008806C2"/>
    <w:rsid w:val="00881B34"/>
    <w:rsid w:val="00882E7D"/>
    <w:rsid w:val="0088656E"/>
    <w:rsid w:val="00887F46"/>
    <w:rsid w:val="00890007"/>
    <w:rsid w:val="00890881"/>
    <w:rsid w:val="0089099F"/>
    <w:rsid w:val="00891D19"/>
    <w:rsid w:val="00896901"/>
    <w:rsid w:val="00896F2E"/>
    <w:rsid w:val="008A1571"/>
    <w:rsid w:val="008A3583"/>
    <w:rsid w:val="008A38C6"/>
    <w:rsid w:val="008A6657"/>
    <w:rsid w:val="008A7CE6"/>
    <w:rsid w:val="008B0DBF"/>
    <w:rsid w:val="008B245D"/>
    <w:rsid w:val="008B3E1F"/>
    <w:rsid w:val="008B4C54"/>
    <w:rsid w:val="008B5B60"/>
    <w:rsid w:val="008C0B03"/>
    <w:rsid w:val="008C0BEB"/>
    <w:rsid w:val="008C10A0"/>
    <w:rsid w:val="008C1F3E"/>
    <w:rsid w:val="008C245E"/>
    <w:rsid w:val="008C28EA"/>
    <w:rsid w:val="008C3F29"/>
    <w:rsid w:val="008C573F"/>
    <w:rsid w:val="008D1478"/>
    <w:rsid w:val="008D1A84"/>
    <w:rsid w:val="008D28A5"/>
    <w:rsid w:val="008D319E"/>
    <w:rsid w:val="008D4DEA"/>
    <w:rsid w:val="008D5448"/>
    <w:rsid w:val="008D576A"/>
    <w:rsid w:val="008D7EFB"/>
    <w:rsid w:val="008D7F19"/>
    <w:rsid w:val="008E1EB1"/>
    <w:rsid w:val="008E245E"/>
    <w:rsid w:val="008E2A5B"/>
    <w:rsid w:val="008E4A49"/>
    <w:rsid w:val="008E576E"/>
    <w:rsid w:val="008E5ABF"/>
    <w:rsid w:val="008E5FFD"/>
    <w:rsid w:val="008F0453"/>
    <w:rsid w:val="008F089E"/>
    <w:rsid w:val="008F0DB9"/>
    <w:rsid w:val="008F22EA"/>
    <w:rsid w:val="008F4E1F"/>
    <w:rsid w:val="008F6276"/>
    <w:rsid w:val="008F6B20"/>
    <w:rsid w:val="00900FB1"/>
    <w:rsid w:val="00902C68"/>
    <w:rsid w:val="009035B4"/>
    <w:rsid w:val="00904430"/>
    <w:rsid w:val="009044E7"/>
    <w:rsid w:val="009068CA"/>
    <w:rsid w:val="009117F9"/>
    <w:rsid w:val="00911AB2"/>
    <w:rsid w:val="00913338"/>
    <w:rsid w:val="00914240"/>
    <w:rsid w:val="009148F9"/>
    <w:rsid w:val="00914985"/>
    <w:rsid w:val="00914AF3"/>
    <w:rsid w:val="00914FE9"/>
    <w:rsid w:val="0091765A"/>
    <w:rsid w:val="0091791E"/>
    <w:rsid w:val="009211E3"/>
    <w:rsid w:val="00921439"/>
    <w:rsid w:val="009214A2"/>
    <w:rsid w:val="00921CC5"/>
    <w:rsid w:val="00922ECB"/>
    <w:rsid w:val="0092461A"/>
    <w:rsid w:val="00924F61"/>
    <w:rsid w:val="009274B5"/>
    <w:rsid w:val="00931D7F"/>
    <w:rsid w:val="00932F34"/>
    <w:rsid w:val="009340FA"/>
    <w:rsid w:val="0093543B"/>
    <w:rsid w:val="009367CD"/>
    <w:rsid w:val="00936AF6"/>
    <w:rsid w:val="00936DA2"/>
    <w:rsid w:val="00940F82"/>
    <w:rsid w:val="00941136"/>
    <w:rsid w:val="0094185C"/>
    <w:rsid w:val="00942CC7"/>
    <w:rsid w:val="009441E9"/>
    <w:rsid w:val="009444F9"/>
    <w:rsid w:val="00944859"/>
    <w:rsid w:val="00947AF6"/>
    <w:rsid w:val="009518B2"/>
    <w:rsid w:val="00951B4A"/>
    <w:rsid w:val="00952125"/>
    <w:rsid w:val="00953FEC"/>
    <w:rsid w:val="0095472A"/>
    <w:rsid w:val="00954835"/>
    <w:rsid w:val="00954AB6"/>
    <w:rsid w:val="00955402"/>
    <w:rsid w:val="00955614"/>
    <w:rsid w:val="00956FA0"/>
    <w:rsid w:val="0095754C"/>
    <w:rsid w:val="009601BD"/>
    <w:rsid w:val="00961E89"/>
    <w:rsid w:val="0096355B"/>
    <w:rsid w:val="00963DEC"/>
    <w:rsid w:val="00964112"/>
    <w:rsid w:val="0096421F"/>
    <w:rsid w:val="0096458A"/>
    <w:rsid w:val="009646E5"/>
    <w:rsid w:val="00965078"/>
    <w:rsid w:val="0096568A"/>
    <w:rsid w:val="00965DDC"/>
    <w:rsid w:val="009663DA"/>
    <w:rsid w:val="009706C1"/>
    <w:rsid w:val="009712B6"/>
    <w:rsid w:val="00971ABA"/>
    <w:rsid w:val="00971C11"/>
    <w:rsid w:val="00973A44"/>
    <w:rsid w:val="00973C82"/>
    <w:rsid w:val="0097553D"/>
    <w:rsid w:val="0097602A"/>
    <w:rsid w:val="00980890"/>
    <w:rsid w:val="00982606"/>
    <w:rsid w:val="009837AC"/>
    <w:rsid w:val="00984957"/>
    <w:rsid w:val="00985156"/>
    <w:rsid w:val="00986AF7"/>
    <w:rsid w:val="00987EAA"/>
    <w:rsid w:val="009909E4"/>
    <w:rsid w:val="00990C21"/>
    <w:rsid w:val="00990D14"/>
    <w:rsid w:val="00991B7E"/>
    <w:rsid w:val="009971D8"/>
    <w:rsid w:val="009977CA"/>
    <w:rsid w:val="009A1AEE"/>
    <w:rsid w:val="009A25F3"/>
    <w:rsid w:val="009A6212"/>
    <w:rsid w:val="009A6E65"/>
    <w:rsid w:val="009A7BF7"/>
    <w:rsid w:val="009A7EA8"/>
    <w:rsid w:val="009B0C6F"/>
    <w:rsid w:val="009B15C4"/>
    <w:rsid w:val="009B193F"/>
    <w:rsid w:val="009B39C2"/>
    <w:rsid w:val="009B3C32"/>
    <w:rsid w:val="009B3E43"/>
    <w:rsid w:val="009B3F27"/>
    <w:rsid w:val="009B4592"/>
    <w:rsid w:val="009B4980"/>
    <w:rsid w:val="009B55E7"/>
    <w:rsid w:val="009B7B88"/>
    <w:rsid w:val="009C1715"/>
    <w:rsid w:val="009C2B85"/>
    <w:rsid w:val="009C3CA1"/>
    <w:rsid w:val="009C3D9A"/>
    <w:rsid w:val="009C4253"/>
    <w:rsid w:val="009C50E3"/>
    <w:rsid w:val="009C573A"/>
    <w:rsid w:val="009C6328"/>
    <w:rsid w:val="009D0378"/>
    <w:rsid w:val="009D1227"/>
    <w:rsid w:val="009D25FA"/>
    <w:rsid w:val="009D2842"/>
    <w:rsid w:val="009D2D25"/>
    <w:rsid w:val="009D482B"/>
    <w:rsid w:val="009D5200"/>
    <w:rsid w:val="009D54F2"/>
    <w:rsid w:val="009D6AC8"/>
    <w:rsid w:val="009D6F86"/>
    <w:rsid w:val="009D712E"/>
    <w:rsid w:val="009D71B2"/>
    <w:rsid w:val="009E11CB"/>
    <w:rsid w:val="009E21E6"/>
    <w:rsid w:val="009E3E94"/>
    <w:rsid w:val="009E4B25"/>
    <w:rsid w:val="009E6A3D"/>
    <w:rsid w:val="009F1445"/>
    <w:rsid w:val="009F252D"/>
    <w:rsid w:val="009F556F"/>
    <w:rsid w:val="009F566C"/>
    <w:rsid w:val="009F5799"/>
    <w:rsid w:val="00A000D9"/>
    <w:rsid w:val="00A023EF"/>
    <w:rsid w:val="00A02738"/>
    <w:rsid w:val="00A03C2D"/>
    <w:rsid w:val="00A069B6"/>
    <w:rsid w:val="00A10E70"/>
    <w:rsid w:val="00A1143F"/>
    <w:rsid w:val="00A117D8"/>
    <w:rsid w:val="00A11FB1"/>
    <w:rsid w:val="00A126E6"/>
    <w:rsid w:val="00A127F9"/>
    <w:rsid w:val="00A214FE"/>
    <w:rsid w:val="00A217D1"/>
    <w:rsid w:val="00A21E36"/>
    <w:rsid w:val="00A21EC6"/>
    <w:rsid w:val="00A22A82"/>
    <w:rsid w:val="00A23181"/>
    <w:rsid w:val="00A240F5"/>
    <w:rsid w:val="00A2487F"/>
    <w:rsid w:val="00A2689D"/>
    <w:rsid w:val="00A27657"/>
    <w:rsid w:val="00A277AA"/>
    <w:rsid w:val="00A27AB9"/>
    <w:rsid w:val="00A30499"/>
    <w:rsid w:val="00A30766"/>
    <w:rsid w:val="00A31EE5"/>
    <w:rsid w:val="00A32B0A"/>
    <w:rsid w:val="00A32D02"/>
    <w:rsid w:val="00A35033"/>
    <w:rsid w:val="00A358F6"/>
    <w:rsid w:val="00A35A2D"/>
    <w:rsid w:val="00A363C4"/>
    <w:rsid w:val="00A371D6"/>
    <w:rsid w:val="00A372CF"/>
    <w:rsid w:val="00A42149"/>
    <w:rsid w:val="00A428CE"/>
    <w:rsid w:val="00A4502B"/>
    <w:rsid w:val="00A46531"/>
    <w:rsid w:val="00A515C0"/>
    <w:rsid w:val="00A52118"/>
    <w:rsid w:val="00A53461"/>
    <w:rsid w:val="00A5398A"/>
    <w:rsid w:val="00A53F67"/>
    <w:rsid w:val="00A56EAA"/>
    <w:rsid w:val="00A61523"/>
    <w:rsid w:val="00A6158D"/>
    <w:rsid w:val="00A618BA"/>
    <w:rsid w:val="00A61ADB"/>
    <w:rsid w:val="00A62570"/>
    <w:rsid w:val="00A62699"/>
    <w:rsid w:val="00A62A72"/>
    <w:rsid w:val="00A62F4E"/>
    <w:rsid w:val="00A63801"/>
    <w:rsid w:val="00A64817"/>
    <w:rsid w:val="00A64947"/>
    <w:rsid w:val="00A653C5"/>
    <w:rsid w:val="00A65527"/>
    <w:rsid w:val="00A70D19"/>
    <w:rsid w:val="00A72B49"/>
    <w:rsid w:val="00A73592"/>
    <w:rsid w:val="00A7392B"/>
    <w:rsid w:val="00A7707D"/>
    <w:rsid w:val="00A801AA"/>
    <w:rsid w:val="00A803C0"/>
    <w:rsid w:val="00A80611"/>
    <w:rsid w:val="00A80E0F"/>
    <w:rsid w:val="00A810EF"/>
    <w:rsid w:val="00A82D5F"/>
    <w:rsid w:val="00A8321B"/>
    <w:rsid w:val="00A83867"/>
    <w:rsid w:val="00A84CAB"/>
    <w:rsid w:val="00A85980"/>
    <w:rsid w:val="00A86BDB"/>
    <w:rsid w:val="00A90C7C"/>
    <w:rsid w:val="00A924A4"/>
    <w:rsid w:val="00A932A8"/>
    <w:rsid w:val="00A93646"/>
    <w:rsid w:val="00A9463D"/>
    <w:rsid w:val="00A94A19"/>
    <w:rsid w:val="00A96D79"/>
    <w:rsid w:val="00A97CF2"/>
    <w:rsid w:val="00AA1FB0"/>
    <w:rsid w:val="00AA2BF9"/>
    <w:rsid w:val="00AA2C7D"/>
    <w:rsid w:val="00AA3438"/>
    <w:rsid w:val="00AA6E50"/>
    <w:rsid w:val="00AA6FCB"/>
    <w:rsid w:val="00AB0F49"/>
    <w:rsid w:val="00AB0F66"/>
    <w:rsid w:val="00AB1218"/>
    <w:rsid w:val="00AB250B"/>
    <w:rsid w:val="00AB25D8"/>
    <w:rsid w:val="00AB2654"/>
    <w:rsid w:val="00AB351C"/>
    <w:rsid w:val="00AB7E1E"/>
    <w:rsid w:val="00AC0288"/>
    <w:rsid w:val="00AC194E"/>
    <w:rsid w:val="00AC35AB"/>
    <w:rsid w:val="00AC3F81"/>
    <w:rsid w:val="00AC4BB5"/>
    <w:rsid w:val="00AC4F1E"/>
    <w:rsid w:val="00AC5B69"/>
    <w:rsid w:val="00AC5ECA"/>
    <w:rsid w:val="00AC76B7"/>
    <w:rsid w:val="00AD076C"/>
    <w:rsid w:val="00AD3714"/>
    <w:rsid w:val="00AD55F8"/>
    <w:rsid w:val="00AD6447"/>
    <w:rsid w:val="00AD6CDE"/>
    <w:rsid w:val="00AD6EB6"/>
    <w:rsid w:val="00AE0EE8"/>
    <w:rsid w:val="00AE0FAD"/>
    <w:rsid w:val="00AE2816"/>
    <w:rsid w:val="00AE5F35"/>
    <w:rsid w:val="00AE6235"/>
    <w:rsid w:val="00AE6822"/>
    <w:rsid w:val="00AF04E5"/>
    <w:rsid w:val="00AF1779"/>
    <w:rsid w:val="00AF2117"/>
    <w:rsid w:val="00AF2F30"/>
    <w:rsid w:val="00AF37EE"/>
    <w:rsid w:val="00AF4C1D"/>
    <w:rsid w:val="00AF5C06"/>
    <w:rsid w:val="00AF638E"/>
    <w:rsid w:val="00AF734F"/>
    <w:rsid w:val="00AF782C"/>
    <w:rsid w:val="00B002FB"/>
    <w:rsid w:val="00B004AB"/>
    <w:rsid w:val="00B0153C"/>
    <w:rsid w:val="00B02765"/>
    <w:rsid w:val="00B02D00"/>
    <w:rsid w:val="00B042EA"/>
    <w:rsid w:val="00B06A8F"/>
    <w:rsid w:val="00B06EED"/>
    <w:rsid w:val="00B1130D"/>
    <w:rsid w:val="00B11A8B"/>
    <w:rsid w:val="00B1243B"/>
    <w:rsid w:val="00B12F34"/>
    <w:rsid w:val="00B17B79"/>
    <w:rsid w:val="00B20A59"/>
    <w:rsid w:val="00B20D8C"/>
    <w:rsid w:val="00B215EC"/>
    <w:rsid w:val="00B21A59"/>
    <w:rsid w:val="00B21C70"/>
    <w:rsid w:val="00B22581"/>
    <w:rsid w:val="00B227F6"/>
    <w:rsid w:val="00B22DC5"/>
    <w:rsid w:val="00B2417A"/>
    <w:rsid w:val="00B2481D"/>
    <w:rsid w:val="00B26978"/>
    <w:rsid w:val="00B27E26"/>
    <w:rsid w:val="00B304D9"/>
    <w:rsid w:val="00B33339"/>
    <w:rsid w:val="00B33424"/>
    <w:rsid w:val="00B336FF"/>
    <w:rsid w:val="00B3386A"/>
    <w:rsid w:val="00B3484E"/>
    <w:rsid w:val="00B34F6F"/>
    <w:rsid w:val="00B34F7D"/>
    <w:rsid w:val="00B3528D"/>
    <w:rsid w:val="00B35379"/>
    <w:rsid w:val="00B354B9"/>
    <w:rsid w:val="00B35884"/>
    <w:rsid w:val="00B377ED"/>
    <w:rsid w:val="00B424DA"/>
    <w:rsid w:val="00B4330C"/>
    <w:rsid w:val="00B4374F"/>
    <w:rsid w:val="00B43980"/>
    <w:rsid w:val="00B43D05"/>
    <w:rsid w:val="00B44CAE"/>
    <w:rsid w:val="00B44E3F"/>
    <w:rsid w:val="00B45875"/>
    <w:rsid w:val="00B47F8C"/>
    <w:rsid w:val="00B51516"/>
    <w:rsid w:val="00B51BE5"/>
    <w:rsid w:val="00B51E45"/>
    <w:rsid w:val="00B52CC2"/>
    <w:rsid w:val="00B5433B"/>
    <w:rsid w:val="00B5448F"/>
    <w:rsid w:val="00B60FA5"/>
    <w:rsid w:val="00B610A4"/>
    <w:rsid w:val="00B61202"/>
    <w:rsid w:val="00B618B9"/>
    <w:rsid w:val="00B6190C"/>
    <w:rsid w:val="00B629B0"/>
    <w:rsid w:val="00B63384"/>
    <w:rsid w:val="00B6406A"/>
    <w:rsid w:val="00B6486E"/>
    <w:rsid w:val="00B64F5A"/>
    <w:rsid w:val="00B66593"/>
    <w:rsid w:val="00B70B97"/>
    <w:rsid w:val="00B71956"/>
    <w:rsid w:val="00B73555"/>
    <w:rsid w:val="00B7370B"/>
    <w:rsid w:val="00B75EA5"/>
    <w:rsid w:val="00B813E0"/>
    <w:rsid w:val="00B81FC1"/>
    <w:rsid w:val="00B823E4"/>
    <w:rsid w:val="00B82CB1"/>
    <w:rsid w:val="00B82ED7"/>
    <w:rsid w:val="00B82FCB"/>
    <w:rsid w:val="00B837A1"/>
    <w:rsid w:val="00B83B7A"/>
    <w:rsid w:val="00B87A31"/>
    <w:rsid w:val="00B9122A"/>
    <w:rsid w:val="00B91A23"/>
    <w:rsid w:val="00B91AF9"/>
    <w:rsid w:val="00B95383"/>
    <w:rsid w:val="00B9541A"/>
    <w:rsid w:val="00B957F1"/>
    <w:rsid w:val="00B96303"/>
    <w:rsid w:val="00B97033"/>
    <w:rsid w:val="00BA09BC"/>
    <w:rsid w:val="00BA19DA"/>
    <w:rsid w:val="00BA290C"/>
    <w:rsid w:val="00BA383D"/>
    <w:rsid w:val="00BA3ED7"/>
    <w:rsid w:val="00BA4D32"/>
    <w:rsid w:val="00BA5302"/>
    <w:rsid w:val="00BA699B"/>
    <w:rsid w:val="00BA6FE5"/>
    <w:rsid w:val="00BB1F2B"/>
    <w:rsid w:val="00BB3D78"/>
    <w:rsid w:val="00BB4A56"/>
    <w:rsid w:val="00BB4D8A"/>
    <w:rsid w:val="00BB5718"/>
    <w:rsid w:val="00BB6843"/>
    <w:rsid w:val="00BB6A21"/>
    <w:rsid w:val="00BB6A9C"/>
    <w:rsid w:val="00BB7D86"/>
    <w:rsid w:val="00BC025D"/>
    <w:rsid w:val="00BC0EC8"/>
    <w:rsid w:val="00BC2571"/>
    <w:rsid w:val="00BC2846"/>
    <w:rsid w:val="00BC3BE7"/>
    <w:rsid w:val="00BC3D5A"/>
    <w:rsid w:val="00BC5E43"/>
    <w:rsid w:val="00BC62B3"/>
    <w:rsid w:val="00BC6414"/>
    <w:rsid w:val="00BC644E"/>
    <w:rsid w:val="00BC6FF9"/>
    <w:rsid w:val="00BD1393"/>
    <w:rsid w:val="00BD27D5"/>
    <w:rsid w:val="00BD444D"/>
    <w:rsid w:val="00BD511C"/>
    <w:rsid w:val="00BD5214"/>
    <w:rsid w:val="00BD52C6"/>
    <w:rsid w:val="00BD6FD2"/>
    <w:rsid w:val="00BE02AE"/>
    <w:rsid w:val="00BE0473"/>
    <w:rsid w:val="00BE0BAD"/>
    <w:rsid w:val="00BE32B3"/>
    <w:rsid w:val="00BE3848"/>
    <w:rsid w:val="00BE42B2"/>
    <w:rsid w:val="00BE49B3"/>
    <w:rsid w:val="00BE4B08"/>
    <w:rsid w:val="00BE589D"/>
    <w:rsid w:val="00BE7A6A"/>
    <w:rsid w:val="00BE7D30"/>
    <w:rsid w:val="00BE7F6F"/>
    <w:rsid w:val="00BF075B"/>
    <w:rsid w:val="00BF32C1"/>
    <w:rsid w:val="00BF357C"/>
    <w:rsid w:val="00BF388D"/>
    <w:rsid w:val="00BF3D49"/>
    <w:rsid w:val="00BF5089"/>
    <w:rsid w:val="00BF5EF5"/>
    <w:rsid w:val="00BF60BB"/>
    <w:rsid w:val="00BF6CF4"/>
    <w:rsid w:val="00C01052"/>
    <w:rsid w:val="00C03014"/>
    <w:rsid w:val="00C03B0A"/>
    <w:rsid w:val="00C04768"/>
    <w:rsid w:val="00C05000"/>
    <w:rsid w:val="00C0517F"/>
    <w:rsid w:val="00C057F1"/>
    <w:rsid w:val="00C05B79"/>
    <w:rsid w:val="00C062D1"/>
    <w:rsid w:val="00C0732F"/>
    <w:rsid w:val="00C07478"/>
    <w:rsid w:val="00C111B6"/>
    <w:rsid w:val="00C12770"/>
    <w:rsid w:val="00C12DF1"/>
    <w:rsid w:val="00C15AC4"/>
    <w:rsid w:val="00C15CFF"/>
    <w:rsid w:val="00C1602B"/>
    <w:rsid w:val="00C23AB4"/>
    <w:rsid w:val="00C23F6B"/>
    <w:rsid w:val="00C241BC"/>
    <w:rsid w:val="00C256F1"/>
    <w:rsid w:val="00C25F39"/>
    <w:rsid w:val="00C26374"/>
    <w:rsid w:val="00C3290A"/>
    <w:rsid w:val="00C331A5"/>
    <w:rsid w:val="00C33DB1"/>
    <w:rsid w:val="00C35CA9"/>
    <w:rsid w:val="00C360C4"/>
    <w:rsid w:val="00C366AB"/>
    <w:rsid w:val="00C369BB"/>
    <w:rsid w:val="00C378CA"/>
    <w:rsid w:val="00C41A49"/>
    <w:rsid w:val="00C42726"/>
    <w:rsid w:val="00C45047"/>
    <w:rsid w:val="00C45AB7"/>
    <w:rsid w:val="00C47841"/>
    <w:rsid w:val="00C50578"/>
    <w:rsid w:val="00C5227D"/>
    <w:rsid w:val="00C52AF5"/>
    <w:rsid w:val="00C52BEF"/>
    <w:rsid w:val="00C538F1"/>
    <w:rsid w:val="00C53EE9"/>
    <w:rsid w:val="00C53FB9"/>
    <w:rsid w:val="00C54EE0"/>
    <w:rsid w:val="00C556EA"/>
    <w:rsid w:val="00C55868"/>
    <w:rsid w:val="00C5676C"/>
    <w:rsid w:val="00C56C40"/>
    <w:rsid w:val="00C6056A"/>
    <w:rsid w:val="00C60EAE"/>
    <w:rsid w:val="00C617E7"/>
    <w:rsid w:val="00C62165"/>
    <w:rsid w:val="00C63871"/>
    <w:rsid w:val="00C63D2E"/>
    <w:rsid w:val="00C645E5"/>
    <w:rsid w:val="00C64E5B"/>
    <w:rsid w:val="00C653A6"/>
    <w:rsid w:val="00C6559B"/>
    <w:rsid w:val="00C65F6A"/>
    <w:rsid w:val="00C7000D"/>
    <w:rsid w:val="00C7000F"/>
    <w:rsid w:val="00C70403"/>
    <w:rsid w:val="00C718A9"/>
    <w:rsid w:val="00C721A4"/>
    <w:rsid w:val="00C749BD"/>
    <w:rsid w:val="00C74BEA"/>
    <w:rsid w:val="00C751F4"/>
    <w:rsid w:val="00C81C6D"/>
    <w:rsid w:val="00C82802"/>
    <w:rsid w:val="00C84029"/>
    <w:rsid w:val="00C8483E"/>
    <w:rsid w:val="00C86676"/>
    <w:rsid w:val="00C86FC4"/>
    <w:rsid w:val="00C90E3E"/>
    <w:rsid w:val="00C916E1"/>
    <w:rsid w:val="00C9399B"/>
    <w:rsid w:val="00C93C26"/>
    <w:rsid w:val="00C93FB0"/>
    <w:rsid w:val="00C94163"/>
    <w:rsid w:val="00C949F4"/>
    <w:rsid w:val="00C94E5C"/>
    <w:rsid w:val="00C95A29"/>
    <w:rsid w:val="00C9788F"/>
    <w:rsid w:val="00CA00A8"/>
    <w:rsid w:val="00CA4E13"/>
    <w:rsid w:val="00CA70F2"/>
    <w:rsid w:val="00CB0267"/>
    <w:rsid w:val="00CB21CB"/>
    <w:rsid w:val="00CB2A82"/>
    <w:rsid w:val="00CB3007"/>
    <w:rsid w:val="00CB547A"/>
    <w:rsid w:val="00CB5F37"/>
    <w:rsid w:val="00CB7BED"/>
    <w:rsid w:val="00CC1965"/>
    <w:rsid w:val="00CC1D01"/>
    <w:rsid w:val="00CC2F53"/>
    <w:rsid w:val="00CC4B53"/>
    <w:rsid w:val="00CC6101"/>
    <w:rsid w:val="00CC626C"/>
    <w:rsid w:val="00CD1F4A"/>
    <w:rsid w:val="00CD2002"/>
    <w:rsid w:val="00CD2822"/>
    <w:rsid w:val="00CD2D3C"/>
    <w:rsid w:val="00CD3E22"/>
    <w:rsid w:val="00CD491B"/>
    <w:rsid w:val="00CD6576"/>
    <w:rsid w:val="00CE1160"/>
    <w:rsid w:val="00CE329F"/>
    <w:rsid w:val="00CE65A5"/>
    <w:rsid w:val="00CE6E35"/>
    <w:rsid w:val="00CF00DD"/>
    <w:rsid w:val="00CF278D"/>
    <w:rsid w:val="00CF3FC9"/>
    <w:rsid w:val="00CF4ED2"/>
    <w:rsid w:val="00CF569A"/>
    <w:rsid w:val="00D00E83"/>
    <w:rsid w:val="00D015D0"/>
    <w:rsid w:val="00D01EEE"/>
    <w:rsid w:val="00D029C9"/>
    <w:rsid w:val="00D033E2"/>
    <w:rsid w:val="00D03CA4"/>
    <w:rsid w:val="00D055D5"/>
    <w:rsid w:val="00D06254"/>
    <w:rsid w:val="00D06965"/>
    <w:rsid w:val="00D07719"/>
    <w:rsid w:val="00D11292"/>
    <w:rsid w:val="00D118D6"/>
    <w:rsid w:val="00D1218F"/>
    <w:rsid w:val="00D12242"/>
    <w:rsid w:val="00D13416"/>
    <w:rsid w:val="00D13502"/>
    <w:rsid w:val="00D13DF6"/>
    <w:rsid w:val="00D16B38"/>
    <w:rsid w:val="00D204E1"/>
    <w:rsid w:val="00D20A77"/>
    <w:rsid w:val="00D21C17"/>
    <w:rsid w:val="00D226E9"/>
    <w:rsid w:val="00D23A7A"/>
    <w:rsid w:val="00D23B1B"/>
    <w:rsid w:val="00D24231"/>
    <w:rsid w:val="00D25251"/>
    <w:rsid w:val="00D2542E"/>
    <w:rsid w:val="00D255E9"/>
    <w:rsid w:val="00D25906"/>
    <w:rsid w:val="00D25A95"/>
    <w:rsid w:val="00D276E6"/>
    <w:rsid w:val="00D31DDD"/>
    <w:rsid w:val="00D31E23"/>
    <w:rsid w:val="00D32F97"/>
    <w:rsid w:val="00D33BE6"/>
    <w:rsid w:val="00D345F5"/>
    <w:rsid w:val="00D34E75"/>
    <w:rsid w:val="00D352D0"/>
    <w:rsid w:val="00D3661B"/>
    <w:rsid w:val="00D40E70"/>
    <w:rsid w:val="00D41275"/>
    <w:rsid w:val="00D4165C"/>
    <w:rsid w:val="00D41B65"/>
    <w:rsid w:val="00D41E48"/>
    <w:rsid w:val="00D420B5"/>
    <w:rsid w:val="00D43CE9"/>
    <w:rsid w:val="00D4411A"/>
    <w:rsid w:val="00D447AD"/>
    <w:rsid w:val="00D44BBC"/>
    <w:rsid w:val="00D45DEB"/>
    <w:rsid w:val="00D4602E"/>
    <w:rsid w:val="00D468C8"/>
    <w:rsid w:val="00D4703E"/>
    <w:rsid w:val="00D47197"/>
    <w:rsid w:val="00D475A6"/>
    <w:rsid w:val="00D47EF3"/>
    <w:rsid w:val="00D505DC"/>
    <w:rsid w:val="00D51669"/>
    <w:rsid w:val="00D54856"/>
    <w:rsid w:val="00D54C0C"/>
    <w:rsid w:val="00D56626"/>
    <w:rsid w:val="00D5750A"/>
    <w:rsid w:val="00D6122B"/>
    <w:rsid w:val="00D634E5"/>
    <w:rsid w:val="00D63DDE"/>
    <w:rsid w:val="00D67385"/>
    <w:rsid w:val="00D7012F"/>
    <w:rsid w:val="00D72ABA"/>
    <w:rsid w:val="00D72CDC"/>
    <w:rsid w:val="00D73FD9"/>
    <w:rsid w:val="00D74625"/>
    <w:rsid w:val="00D746A1"/>
    <w:rsid w:val="00D74C29"/>
    <w:rsid w:val="00D83CFD"/>
    <w:rsid w:val="00D8460A"/>
    <w:rsid w:val="00D851FB"/>
    <w:rsid w:val="00D87053"/>
    <w:rsid w:val="00D87C37"/>
    <w:rsid w:val="00D87D61"/>
    <w:rsid w:val="00D90061"/>
    <w:rsid w:val="00D9114A"/>
    <w:rsid w:val="00D91D43"/>
    <w:rsid w:val="00D91E8C"/>
    <w:rsid w:val="00D924B0"/>
    <w:rsid w:val="00D92683"/>
    <w:rsid w:val="00D92D43"/>
    <w:rsid w:val="00D93248"/>
    <w:rsid w:val="00D9364E"/>
    <w:rsid w:val="00D95BBD"/>
    <w:rsid w:val="00D95E7B"/>
    <w:rsid w:val="00D968DF"/>
    <w:rsid w:val="00D96CDF"/>
    <w:rsid w:val="00D976F7"/>
    <w:rsid w:val="00DA2B9A"/>
    <w:rsid w:val="00DA2F0E"/>
    <w:rsid w:val="00DA399A"/>
    <w:rsid w:val="00DA3AB6"/>
    <w:rsid w:val="00DA4722"/>
    <w:rsid w:val="00DA650E"/>
    <w:rsid w:val="00DA72D8"/>
    <w:rsid w:val="00DA7B1C"/>
    <w:rsid w:val="00DB04FD"/>
    <w:rsid w:val="00DB2B0B"/>
    <w:rsid w:val="00DB3E94"/>
    <w:rsid w:val="00DB49A6"/>
    <w:rsid w:val="00DB57DD"/>
    <w:rsid w:val="00DB5EE3"/>
    <w:rsid w:val="00DB6426"/>
    <w:rsid w:val="00DB7547"/>
    <w:rsid w:val="00DC0C63"/>
    <w:rsid w:val="00DC4A18"/>
    <w:rsid w:val="00DC4E4D"/>
    <w:rsid w:val="00DC52E9"/>
    <w:rsid w:val="00DC5763"/>
    <w:rsid w:val="00DC60AF"/>
    <w:rsid w:val="00DC770C"/>
    <w:rsid w:val="00DC792C"/>
    <w:rsid w:val="00DD4510"/>
    <w:rsid w:val="00DD4917"/>
    <w:rsid w:val="00DD4F6E"/>
    <w:rsid w:val="00DD64ED"/>
    <w:rsid w:val="00DE30CE"/>
    <w:rsid w:val="00DE4095"/>
    <w:rsid w:val="00DE6350"/>
    <w:rsid w:val="00DE6FFD"/>
    <w:rsid w:val="00DF0AB1"/>
    <w:rsid w:val="00DF1590"/>
    <w:rsid w:val="00DF3D33"/>
    <w:rsid w:val="00DF418E"/>
    <w:rsid w:val="00DF67C4"/>
    <w:rsid w:val="00DF7467"/>
    <w:rsid w:val="00DF7D6D"/>
    <w:rsid w:val="00E01446"/>
    <w:rsid w:val="00E01FD5"/>
    <w:rsid w:val="00E0278C"/>
    <w:rsid w:val="00E03378"/>
    <w:rsid w:val="00E04590"/>
    <w:rsid w:val="00E04906"/>
    <w:rsid w:val="00E05603"/>
    <w:rsid w:val="00E0622E"/>
    <w:rsid w:val="00E07B04"/>
    <w:rsid w:val="00E100C2"/>
    <w:rsid w:val="00E132D6"/>
    <w:rsid w:val="00E1582B"/>
    <w:rsid w:val="00E17CF0"/>
    <w:rsid w:val="00E2219D"/>
    <w:rsid w:val="00E223A4"/>
    <w:rsid w:val="00E23307"/>
    <w:rsid w:val="00E25AFA"/>
    <w:rsid w:val="00E25FDB"/>
    <w:rsid w:val="00E309BD"/>
    <w:rsid w:val="00E32861"/>
    <w:rsid w:val="00E32C9C"/>
    <w:rsid w:val="00E33F56"/>
    <w:rsid w:val="00E33FA5"/>
    <w:rsid w:val="00E34939"/>
    <w:rsid w:val="00E35887"/>
    <w:rsid w:val="00E3672E"/>
    <w:rsid w:val="00E36732"/>
    <w:rsid w:val="00E36E66"/>
    <w:rsid w:val="00E370E8"/>
    <w:rsid w:val="00E3714F"/>
    <w:rsid w:val="00E37A52"/>
    <w:rsid w:val="00E41149"/>
    <w:rsid w:val="00E4247D"/>
    <w:rsid w:val="00E46079"/>
    <w:rsid w:val="00E475B1"/>
    <w:rsid w:val="00E5107B"/>
    <w:rsid w:val="00E511C7"/>
    <w:rsid w:val="00E5249C"/>
    <w:rsid w:val="00E52547"/>
    <w:rsid w:val="00E526B6"/>
    <w:rsid w:val="00E52E04"/>
    <w:rsid w:val="00E544DF"/>
    <w:rsid w:val="00E54E01"/>
    <w:rsid w:val="00E56AFA"/>
    <w:rsid w:val="00E6109F"/>
    <w:rsid w:val="00E63958"/>
    <w:rsid w:val="00E639A0"/>
    <w:rsid w:val="00E63BFD"/>
    <w:rsid w:val="00E66BBE"/>
    <w:rsid w:val="00E67638"/>
    <w:rsid w:val="00E67EFA"/>
    <w:rsid w:val="00E7005D"/>
    <w:rsid w:val="00E70CAE"/>
    <w:rsid w:val="00E71841"/>
    <w:rsid w:val="00E71FA4"/>
    <w:rsid w:val="00E746C0"/>
    <w:rsid w:val="00E753EB"/>
    <w:rsid w:val="00E75C00"/>
    <w:rsid w:val="00E7670B"/>
    <w:rsid w:val="00E77429"/>
    <w:rsid w:val="00E7748F"/>
    <w:rsid w:val="00E82A7A"/>
    <w:rsid w:val="00E82C19"/>
    <w:rsid w:val="00E84192"/>
    <w:rsid w:val="00E846C3"/>
    <w:rsid w:val="00E85790"/>
    <w:rsid w:val="00E90D74"/>
    <w:rsid w:val="00E911A7"/>
    <w:rsid w:val="00E91A50"/>
    <w:rsid w:val="00E92A3E"/>
    <w:rsid w:val="00E93CD1"/>
    <w:rsid w:val="00E94E76"/>
    <w:rsid w:val="00E95BD2"/>
    <w:rsid w:val="00E95D62"/>
    <w:rsid w:val="00E965CB"/>
    <w:rsid w:val="00E965D3"/>
    <w:rsid w:val="00E9693D"/>
    <w:rsid w:val="00EA04E1"/>
    <w:rsid w:val="00EA20BD"/>
    <w:rsid w:val="00EA2C8D"/>
    <w:rsid w:val="00EA31A0"/>
    <w:rsid w:val="00EA38B5"/>
    <w:rsid w:val="00EA4425"/>
    <w:rsid w:val="00EA544D"/>
    <w:rsid w:val="00EA630E"/>
    <w:rsid w:val="00EA695C"/>
    <w:rsid w:val="00EA6A35"/>
    <w:rsid w:val="00EA7158"/>
    <w:rsid w:val="00EA7E1C"/>
    <w:rsid w:val="00EB0F00"/>
    <w:rsid w:val="00EB1C2A"/>
    <w:rsid w:val="00EB1CC9"/>
    <w:rsid w:val="00EB2C69"/>
    <w:rsid w:val="00EB41C7"/>
    <w:rsid w:val="00EB4851"/>
    <w:rsid w:val="00EB5E49"/>
    <w:rsid w:val="00EB6073"/>
    <w:rsid w:val="00EB6F58"/>
    <w:rsid w:val="00EC1593"/>
    <w:rsid w:val="00EC342C"/>
    <w:rsid w:val="00EC3477"/>
    <w:rsid w:val="00EC49D6"/>
    <w:rsid w:val="00EC5267"/>
    <w:rsid w:val="00EC6583"/>
    <w:rsid w:val="00EC68C6"/>
    <w:rsid w:val="00EC7255"/>
    <w:rsid w:val="00EC78AE"/>
    <w:rsid w:val="00EC7C6A"/>
    <w:rsid w:val="00ED0C75"/>
    <w:rsid w:val="00ED0FAB"/>
    <w:rsid w:val="00ED1F9E"/>
    <w:rsid w:val="00ED445A"/>
    <w:rsid w:val="00ED4F58"/>
    <w:rsid w:val="00ED5D62"/>
    <w:rsid w:val="00ED7ED3"/>
    <w:rsid w:val="00EE123A"/>
    <w:rsid w:val="00EE1F49"/>
    <w:rsid w:val="00EE2264"/>
    <w:rsid w:val="00EE2B5F"/>
    <w:rsid w:val="00EE2CA5"/>
    <w:rsid w:val="00EE452A"/>
    <w:rsid w:val="00EE515A"/>
    <w:rsid w:val="00EE6CF5"/>
    <w:rsid w:val="00EF0626"/>
    <w:rsid w:val="00EF064B"/>
    <w:rsid w:val="00EF0A57"/>
    <w:rsid w:val="00EF0C75"/>
    <w:rsid w:val="00EF2722"/>
    <w:rsid w:val="00EF2763"/>
    <w:rsid w:val="00EF2CF2"/>
    <w:rsid w:val="00EF3779"/>
    <w:rsid w:val="00EF3A2D"/>
    <w:rsid w:val="00EF730D"/>
    <w:rsid w:val="00EF7E3E"/>
    <w:rsid w:val="00F005E7"/>
    <w:rsid w:val="00F01299"/>
    <w:rsid w:val="00F014E7"/>
    <w:rsid w:val="00F03E9E"/>
    <w:rsid w:val="00F056EC"/>
    <w:rsid w:val="00F062A9"/>
    <w:rsid w:val="00F0693E"/>
    <w:rsid w:val="00F06BC1"/>
    <w:rsid w:val="00F11BE4"/>
    <w:rsid w:val="00F15733"/>
    <w:rsid w:val="00F1674B"/>
    <w:rsid w:val="00F16D87"/>
    <w:rsid w:val="00F20CD2"/>
    <w:rsid w:val="00F257B3"/>
    <w:rsid w:val="00F270B9"/>
    <w:rsid w:val="00F27526"/>
    <w:rsid w:val="00F277DB"/>
    <w:rsid w:val="00F32D8E"/>
    <w:rsid w:val="00F33084"/>
    <w:rsid w:val="00F33546"/>
    <w:rsid w:val="00F359A4"/>
    <w:rsid w:val="00F400BE"/>
    <w:rsid w:val="00F40A47"/>
    <w:rsid w:val="00F41280"/>
    <w:rsid w:val="00F4267C"/>
    <w:rsid w:val="00F42B66"/>
    <w:rsid w:val="00F452C7"/>
    <w:rsid w:val="00F45FFB"/>
    <w:rsid w:val="00F46337"/>
    <w:rsid w:val="00F5031A"/>
    <w:rsid w:val="00F50444"/>
    <w:rsid w:val="00F50DAE"/>
    <w:rsid w:val="00F517D6"/>
    <w:rsid w:val="00F51984"/>
    <w:rsid w:val="00F52907"/>
    <w:rsid w:val="00F5463C"/>
    <w:rsid w:val="00F548AF"/>
    <w:rsid w:val="00F55184"/>
    <w:rsid w:val="00F5780E"/>
    <w:rsid w:val="00F60F08"/>
    <w:rsid w:val="00F61452"/>
    <w:rsid w:val="00F6158D"/>
    <w:rsid w:val="00F622C0"/>
    <w:rsid w:val="00F63E3F"/>
    <w:rsid w:val="00F63FA8"/>
    <w:rsid w:val="00F6409A"/>
    <w:rsid w:val="00F643C6"/>
    <w:rsid w:val="00F66E32"/>
    <w:rsid w:val="00F670A1"/>
    <w:rsid w:val="00F67A95"/>
    <w:rsid w:val="00F67B89"/>
    <w:rsid w:val="00F718DF"/>
    <w:rsid w:val="00F71B60"/>
    <w:rsid w:val="00F71EAF"/>
    <w:rsid w:val="00F738C6"/>
    <w:rsid w:val="00F74AFC"/>
    <w:rsid w:val="00F764B0"/>
    <w:rsid w:val="00F81D49"/>
    <w:rsid w:val="00F828AA"/>
    <w:rsid w:val="00F83A4E"/>
    <w:rsid w:val="00F84CBB"/>
    <w:rsid w:val="00F86160"/>
    <w:rsid w:val="00F86A18"/>
    <w:rsid w:val="00F87D73"/>
    <w:rsid w:val="00F91477"/>
    <w:rsid w:val="00F91BCC"/>
    <w:rsid w:val="00F92219"/>
    <w:rsid w:val="00F92A99"/>
    <w:rsid w:val="00F92B96"/>
    <w:rsid w:val="00F93E37"/>
    <w:rsid w:val="00F948D8"/>
    <w:rsid w:val="00F94D96"/>
    <w:rsid w:val="00F94E5E"/>
    <w:rsid w:val="00F9501D"/>
    <w:rsid w:val="00F95F82"/>
    <w:rsid w:val="00F9770D"/>
    <w:rsid w:val="00FA094F"/>
    <w:rsid w:val="00FA1C41"/>
    <w:rsid w:val="00FA380D"/>
    <w:rsid w:val="00FA4B64"/>
    <w:rsid w:val="00FA67BC"/>
    <w:rsid w:val="00FA6CDD"/>
    <w:rsid w:val="00FA756C"/>
    <w:rsid w:val="00FA7E2C"/>
    <w:rsid w:val="00FB1A06"/>
    <w:rsid w:val="00FB1E83"/>
    <w:rsid w:val="00FB256D"/>
    <w:rsid w:val="00FB262C"/>
    <w:rsid w:val="00FB3C1C"/>
    <w:rsid w:val="00FB5891"/>
    <w:rsid w:val="00FB6FCF"/>
    <w:rsid w:val="00FB7889"/>
    <w:rsid w:val="00FC0226"/>
    <w:rsid w:val="00FC0987"/>
    <w:rsid w:val="00FC10F7"/>
    <w:rsid w:val="00FC1220"/>
    <w:rsid w:val="00FC3361"/>
    <w:rsid w:val="00FC3B7E"/>
    <w:rsid w:val="00FC455F"/>
    <w:rsid w:val="00FC52C9"/>
    <w:rsid w:val="00FC5320"/>
    <w:rsid w:val="00FC5634"/>
    <w:rsid w:val="00FC58A4"/>
    <w:rsid w:val="00FC6E08"/>
    <w:rsid w:val="00FC738E"/>
    <w:rsid w:val="00FD1BC8"/>
    <w:rsid w:val="00FD2563"/>
    <w:rsid w:val="00FD3BCF"/>
    <w:rsid w:val="00FD3D7A"/>
    <w:rsid w:val="00FD4DFD"/>
    <w:rsid w:val="00FD587C"/>
    <w:rsid w:val="00FD7CE4"/>
    <w:rsid w:val="00FE1146"/>
    <w:rsid w:val="00FE1222"/>
    <w:rsid w:val="00FE1F7B"/>
    <w:rsid w:val="00FE4D04"/>
    <w:rsid w:val="00FE5487"/>
    <w:rsid w:val="00FF0C9A"/>
    <w:rsid w:val="00FF1A26"/>
    <w:rsid w:val="00FF34A5"/>
    <w:rsid w:val="00FF39B2"/>
    <w:rsid w:val="00FF4776"/>
    <w:rsid w:val="00FF531E"/>
    <w:rsid w:val="00FF568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63F59077"/>
  <w15:docId w15:val="{E8A7C938-E057-4239-AA18-39067DB7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F5"/>
    <w:rPr>
      <w:rFonts w:ascii="Arial" w:hAnsi="Arial"/>
      <w:kern w:val="2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27E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44E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6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2"/>
    <w:basedOn w:val="a"/>
    <w:link w:val="a4"/>
    <w:uiPriority w:val="99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4">
    <w:name w:val="Верхний колонтитул Знак"/>
    <w:aliases w:val="Знак Знак2 Знак"/>
    <w:link w:val="a3"/>
    <w:uiPriority w:val="99"/>
    <w:rsid w:val="00710BF5"/>
    <w:rPr>
      <w:rFonts w:ascii="Arial" w:hAnsi="Arial"/>
      <w:sz w:val="24"/>
    </w:rPr>
  </w:style>
  <w:style w:type="paragraph" w:styleId="a5">
    <w:name w:val="footer"/>
    <w:aliases w:val="Знак Знак1"/>
    <w:basedOn w:val="a"/>
    <w:link w:val="a6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6">
    <w:name w:val="Нижний колонтитул Знак"/>
    <w:aliases w:val="Знак Знак1 Знак"/>
    <w:link w:val="a5"/>
    <w:rsid w:val="00710BF5"/>
    <w:rPr>
      <w:rFonts w:ascii="Arial" w:hAnsi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23E08"/>
    <w:rPr>
      <w:rFonts w:ascii="Segoe UI" w:hAnsi="Segoe UI"/>
      <w:kern w:val="0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323E0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10BF5"/>
    <w:pPr>
      <w:spacing w:before="100" w:beforeAutospacing="1" w:after="100" w:afterAutospacing="1"/>
    </w:pPr>
    <w:rPr>
      <w:rFonts w:eastAsia="Times New Roman"/>
      <w:kern w:val="0"/>
      <w:szCs w:val="24"/>
      <w:lang w:eastAsia="ru-RU"/>
    </w:rPr>
  </w:style>
  <w:style w:type="paragraph" w:styleId="ab">
    <w:name w:val="Body Text Indent"/>
    <w:basedOn w:val="a"/>
    <w:rsid w:val="00710BF5"/>
    <w:pPr>
      <w:spacing w:after="120"/>
      <w:ind w:left="283"/>
    </w:pPr>
    <w:rPr>
      <w:rFonts w:eastAsia="Times New Roman"/>
      <w:kern w:val="0"/>
      <w:szCs w:val="24"/>
      <w:lang w:eastAsia="ru-RU"/>
    </w:rPr>
  </w:style>
  <w:style w:type="paragraph" w:styleId="ac">
    <w:name w:val="caption"/>
    <w:basedOn w:val="a"/>
    <w:next w:val="a"/>
    <w:qFormat/>
    <w:rsid w:val="00FB1E83"/>
    <w:pPr>
      <w:jc w:val="center"/>
    </w:pPr>
    <w:rPr>
      <w:rFonts w:ascii="Times New Roman" w:eastAsia="Times New Roman" w:hAnsi="Times New Roman"/>
      <w:b/>
      <w:bCs/>
      <w:kern w:val="0"/>
      <w:sz w:val="28"/>
      <w:szCs w:val="24"/>
      <w:lang w:eastAsia="ru-RU"/>
    </w:rPr>
  </w:style>
  <w:style w:type="character" w:styleId="ad">
    <w:name w:val="page number"/>
    <w:basedOn w:val="a0"/>
    <w:rsid w:val="004E3940"/>
  </w:style>
  <w:style w:type="character" w:customStyle="1" w:styleId="31">
    <w:name w:val="Основной текст3"/>
    <w:rsid w:val="00FC336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paragraph" w:styleId="ae">
    <w:name w:val="Body Text"/>
    <w:basedOn w:val="a"/>
    <w:link w:val="af"/>
    <w:uiPriority w:val="99"/>
    <w:unhideWhenUsed/>
    <w:rsid w:val="00C6559B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uiPriority w:val="99"/>
    <w:rsid w:val="00C6559B"/>
    <w:rPr>
      <w:rFonts w:ascii="Arial" w:hAnsi="Arial"/>
      <w:kern w:val="2"/>
      <w:sz w:val="24"/>
      <w:szCs w:val="22"/>
      <w:lang w:eastAsia="en-US"/>
    </w:rPr>
  </w:style>
  <w:style w:type="paragraph" w:styleId="af0">
    <w:name w:val="List Paragraph"/>
    <w:basedOn w:val="a"/>
    <w:link w:val="af1"/>
    <w:uiPriority w:val="34"/>
    <w:qFormat/>
    <w:rsid w:val="00C6559B"/>
    <w:pPr>
      <w:ind w:left="720"/>
      <w:contextualSpacing/>
    </w:pPr>
    <w:rPr>
      <w:rFonts w:ascii="Mipgost" w:eastAsia="Times New Roman" w:hAnsi="Mipgost"/>
      <w:kern w:val="0"/>
      <w:sz w:val="28"/>
      <w:szCs w:val="24"/>
      <w:lang w:val="x-none" w:eastAsia="x-none"/>
    </w:rPr>
  </w:style>
  <w:style w:type="paragraph" w:customStyle="1" w:styleId="FORMATTEXT">
    <w:name w:val=".FORMATTEXT"/>
    <w:uiPriority w:val="99"/>
    <w:rsid w:val="00C655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C6559B"/>
    <w:rPr>
      <w:rFonts w:ascii="Mipgost" w:eastAsia="Times New Roman" w:hAnsi="Mipgost"/>
      <w:sz w:val="28"/>
      <w:szCs w:val="24"/>
    </w:rPr>
  </w:style>
  <w:style w:type="paragraph" w:customStyle="1" w:styleId="ConsPlusNormal">
    <w:name w:val="ConsPlusNormal"/>
    <w:rsid w:val="00C655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EL-">
    <w:name w:val="EL-Абзац"/>
    <w:basedOn w:val="a"/>
    <w:link w:val="EL-0"/>
    <w:rsid w:val="00C6559B"/>
    <w:pPr>
      <w:adjustRightInd w:val="0"/>
      <w:snapToGrid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Cs w:val="24"/>
      <w:lang w:val="x-none" w:eastAsia="x-none"/>
    </w:rPr>
  </w:style>
  <w:style w:type="character" w:customStyle="1" w:styleId="EL-0">
    <w:name w:val="EL-Абзац Знак"/>
    <w:link w:val="EL-"/>
    <w:rsid w:val="00C6559B"/>
    <w:rPr>
      <w:rFonts w:ascii="Times New Roman" w:eastAsia="Times New Roman" w:hAnsi="Times New Roman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890007"/>
    <w:rPr>
      <w:rFonts w:ascii="Consolas" w:hAnsi="Consolas"/>
      <w:kern w:val="0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rsid w:val="00890007"/>
    <w:rPr>
      <w:rFonts w:ascii="Consolas" w:hAnsi="Consolas"/>
      <w:sz w:val="21"/>
      <w:szCs w:val="21"/>
      <w:lang w:eastAsia="en-US"/>
    </w:rPr>
  </w:style>
  <w:style w:type="paragraph" w:customStyle="1" w:styleId="HEADERTEXT">
    <w:name w:val=".HEADERTEXT"/>
    <w:uiPriority w:val="99"/>
    <w:rsid w:val="007502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paragraph" w:customStyle="1" w:styleId="af4">
    <w:name w:val="."/>
    <w:uiPriority w:val="99"/>
    <w:rsid w:val="00A94A1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6F7B6B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customStyle="1" w:styleId="formattext0">
    <w:name w:val="format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paragraph" w:customStyle="1" w:styleId="s1">
    <w:name w:val="s_1"/>
    <w:basedOn w:val="a"/>
    <w:rsid w:val="006F7B6B"/>
    <w:pPr>
      <w:spacing w:before="100" w:beforeAutospacing="1" w:after="100" w:afterAutospacing="1"/>
    </w:pPr>
    <w:rPr>
      <w:rFonts w:ascii="Times New Roman" w:eastAsia="MS PGothic" w:hAnsi="Times New Roman"/>
      <w:kern w:val="0"/>
      <w:szCs w:val="24"/>
      <w:lang w:eastAsia="ja-JP"/>
    </w:rPr>
  </w:style>
  <w:style w:type="paragraph" w:customStyle="1" w:styleId="headertext0">
    <w:name w:val="header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character" w:styleId="af5">
    <w:name w:val="Hyperlink"/>
    <w:rsid w:val="001D71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27E2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44E7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en-US"/>
    </w:rPr>
  </w:style>
  <w:style w:type="paragraph" w:customStyle="1" w:styleId="af6">
    <w:name w:val="МСУ_Таблица"/>
    <w:basedOn w:val="21"/>
    <w:link w:val="af7"/>
    <w:qFormat/>
    <w:rsid w:val="00CF3FC9"/>
    <w:pPr>
      <w:spacing w:after="0" w:line="240" w:lineRule="atLeast"/>
      <w:jc w:val="both"/>
    </w:pPr>
    <w:rPr>
      <w:rFonts w:ascii="Times New Roman" w:eastAsia="Times New Roman" w:hAnsi="Times New Roman" w:cs="Arial"/>
      <w:color w:val="000000"/>
      <w:szCs w:val="21"/>
    </w:rPr>
  </w:style>
  <w:style w:type="character" w:customStyle="1" w:styleId="af7">
    <w:name w:val="МСУ_Таблица Знак"/>
    <w:basedOn w:val="22"/>
    <w:link w:val="af6"/>
    <w:rsid w:val="00CF3FC9"/>
    <w:rPr>
      <w:rFonts w:ascii="Times New Roman" w:eastAsia="Times New Roman" w:hAnsi="Times New Roman" w:cs="Arial"/>
      <w:color w:val="000000"/>
      <w:kern w:val="2"/>
      <w:sz w:val="24"/>
      <w:szCs w:val="21"/>
      <w:lang w:eastAsia="en-US"/>
    </w:rPr>
  </w:style>
  <w:style w:type="paragraph" w:customStyle="1" w:styleId="af8">
    <w:name w:val="МСУ_Таблица Заголовки"/>
    <w:basedOn w:val="af6"/>
    <w:link w:val="af9"/>
    <w:rsid w:val="00CF3FC9"/>
    <w:pPr>
      <w:spacing w:line="360" w:lineRule="auto"/>
      <w:jc w:val="center"/>
    </w:pPr>
    <w:rPr>
      <w:caps/>
      <w:sz w:val="18"/>
    </w:rPr>
  </w:style>
  <w:style w:type="character" w:customStyle="1" w:styleId="af9">
    <w:name w:val="МСУ_Таблица Заголовки Знак"/>
    <w:basedOn w:val="af7"/>
    <w:link w:val="af8"/>
    <w:rsid w:val="00CF3FC9"/>
    <w:rPr>
      <w:rFonts w:ascii="Times New Roman" w:eastAsia="Times New Roman" w:hAnsi="Times New Roman" w:cs="Arial"/>
      <w:caps/>
      <w:color w:val="000000"/>
      <w:kern w:val="2"/>
      <w:sz w:val="18"/>
      <w:szCs w:val="21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CF3FC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F3FC9"/>
    <w:rPr>
      <w:rFonts w:ascii="Arial" w:hAnsi="Arial"/>
      <w:kern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50;&#1072;&#1095;&#1077;&#1089;&#1090;&#1074;&#1086;\&#1044;&#1086;&#1082;&#1091;&#1084;&#1077;&#1085;&#1090;&#1072;&#1094;&#1080;&#1103;%20&#1057;&#1052;&#1050;\&#1054;&#1073;&#1097;&#1080;&#1077;\&#1069;&#1058;&#1040;&#1051;&#1054;&#1053;%20&#1086;&#1092;&#1086;&#1088;&#1084;&#1083;&#1077;&#1085;&#1080;&#1103;%20&#1087;&#1088;&#1086;&#1077;&#1082;&#1090;&#1086;&#1074;\&#1055;&#1088;&#1086;&#1077;&#1082;&#1090;&#1085;&#1072;&#1103;%20&#1076;&#1086;&#1082;&#1091;&#1084;&#1077;&#1085;&#1090;&#1072;&#1094;&#1080;&#1103;%20(&#1082;&#1072;&#1087;.%20&#1089;&#1090;&#1088;&#1086;&#1080;&#1090;&#1077;&#1083;&#1100;&#1089;&#1090;&#1074;&#1086;)\03-2%20&#1057;&#1086;&#1089;&#1090;&#1072;&#1074;%20&#1087;&#1088;&#1086;&#1077;&#1082;&#1090;&#1085;&#1086;&#1081;%20&#1076;&#1086;&#1082;&#1091;&#1084;&#1077;&#1085;&#1090;&#1072;&#1094;&#1080;&#1080;%20(&#1082;&#1072;&#1087;.%20&#1089;&#1090;&#1088;&#1086;&#1080;&#1090;&#1077;&#1083;&#1100;&#1089;&#1090;&#1074;&#1086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D3973-CFF9-4498-B51E-00A951EC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03-2 Состав проектной документации (кап. строительство)</Template>
  <TotalTime>60</TotalTime>
  <Pages>1</Pages>
  <Words>95</Words>
  <Characters>582</Characters>
  <Application>Microsoft Office Word</Application>
  <DocSecurity>0</DocSecurity>
  <Lines>41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проектной документации</vt:lpstr>
    </vt:vector>
  </TitlesOfParts>
  <Company/>
  <LinksUpToDate>false</LinksUpToDate>
  <CharactersWithSpaces>667</CharactersWithSpaces>
  <SharedDoc>false</SharedDoc>
  <HLinks>
    <vt:vector size="66" baseType="variant">
      <vt:variant>
        <vt:i4>1704007</vt:i4>
      </vt:variant>
      <vt:variant>
        <vt:i4>30</vt:i4>
      </vt:variant>
      <vt:variant>
        <vt:i4>0</vt:i4>
      </vt:variant>
      <vt:variant>
        <vt:i4>5</vt:i4>
      </vt:variant>
      <vt:variant>
        <vt:lpwstr>kodeks://link/d?nd=456084323</vt:lpwstr>
      </vt:variant>
      <vt:variant>
        <vt:lpwstr/>
      </vt:variant>
      <vt:variant>
        <vt:i4>1900615</vt:i4>
      </vt:variant>
      <vt:variant>
        <vt:i4>27</vt:i4>
      </vt:variant>
      <vt:variant>
        <vt:i4>0</vt:i4>
      </vt:variant>
      <vt:variant>
        <vt:i4>5</vt:i4>
      </vt:variant>
      <vt:variant>
        <vt:lpwstr>kodeks://link/d?nd=1200004184</vt:lpwstr>
      </vt:variant>
      <vt:variant>
        <vt:lpwstr/>
      </vt:variant>
      <vt:variant>
        <vt:i4>2556022</vt:i4>
      </vt:variant>
      <vt:variant>
        <vt:i4>24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21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18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15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2556022</vt:i4>
      </vt:variant>
      <vt:variant>
        <vt:i4>12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9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6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3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kodeks://link/d?nd=901800205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проектной документации</dc:title>
  <dc:creator>Мерзлякова Людмила Вячеславовна</dc:creator>
  <cp:lastModifiedBy>Маяцкая Татьяна Владимировна</cp:lastModifiedBy>
  <cp:revision>14</cp:revision>
  <cp:lastPrinted>2021-08-20T12:34:00Z</cp:lastPrinted>
  <dcterms:created xsi:type="dcterms:W3CDTF">2021-04-30T12:10:00Z</dcterms:created>
  <dcterms:modified xsi:type="dcterms:W3CDTF">2022-06-03T13:35:00Z</dcterms:modified>
</cp:coreProperties>
</file>