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60" w:type="dxa"/>
        <w:tblInd w:w="106" w:type="dxa"/>
        <w:tblLayout w:type="fixed"/>
        <w:tblLook w:val="04A0"/>
      </w:tblPr>
      <w:tblGrid>
        <w:gridCol w:w="762"/>
        <w:gridCol w:w="6044"/>
        <w:gridCol w:w="1277"/>
        <w:gridCol w:w="1276"/>
        <w:gridCol w:w="1418"/>
        <w:gridCol w:w="850"/>
        <w:gridCol w:w="709"/>
        <w:gridCol w:w="851"/>
        <w:gridCol w:w="2273"/>
      </w:tblGrid>
      <w:tr w:rsidR="00866A3F" w:rsidRPr="002C5D8E" w:rsidTr="006F7A38">
        <w:trPr>
          <w:trHeight w:val="567"/>
        </w:trPr>
        <w:tc>
          <w:tcPr>
            <w:tcW w:w="15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866A3F" w:rsidRPr="002C5D8E" w:rsidRDefault="00866A3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БЛОК БВ</w:t>
            </w:r>
          </w:p>
        </w:tc>
      </w:tr>
      <w:tr w:rsidR="00655B03" w:rsidRPr="002C5D8E" w:rsidTr="006F7A38">
        <w:trPr>
          <w:trHeight w:val="567"/>
        </w:trPr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FF5EE0" w:rsidRPr="002C5D8E" w:rsidRDefault="00FF5EE0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55B0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F5EE0" w:rsidRPr="002C5D8E" w:rsidRDefault="00FF5EE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5805E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61DB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DB3" w:rsidRPr="00761DB3" w:rsidRDefault="00761DB3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25CA0" w:rsidRDefault="00C25CA0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761DB3" w:rsidRPr="00761DB3" w:rsidRDefault="00C25CA0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CA0" w:rsidRDefault="00C25CA0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761DB3" w:rsidRPr="00761DB3" w:rsidRDefault="00C25CA0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="00761DB3"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761DB3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C25CA0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761DB3" w:rsidRDefault="00761DB3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761DB3" w:rsidRDefault="00C25CA0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761DB3" w:rsidRDefault="00761DB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761DB3" w:rsidRDefault="00761DB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61DB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DB3" w:rsidRPr="00432095" w:rsidRDefault="00761DB3" w:rsidP="00D35656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 w:rsidR="00C25CA0"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C5FF7" w:rsidRDefault="00761DB3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 w:rsid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</w:t>
            </w:r>
            <w:r w:rsidR="001C5FF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(напол</w:t>
            </w:r>
            <w:r w:rsidR="001C5FF7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="001C5FF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761DB3" w:rsidRPr="00432095" w:rsidRDefault="001C5FF7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2C5D8E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2C5D8E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761DB3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761DB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C25CA0" w:rsidRDefault="00761DB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2C5D8E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1C5FF7" w:rsidRDefault="001C5FF7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6862" w:rsidRPr="003F6862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6862" w:rsidRPr="003F6862" w:rsidRDefault="003F6862" w:rsidP="005B5E63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686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3F6862" w:rsidRDefault="003F6862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432095" w:rsidRPr="006653C1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D1566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  <w:r w:rsidR="00AF540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D1566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6653C1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2002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Манипуляционная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на 3 кресла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9A049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5B6E75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432095" w:rsidRPr="005B6E75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DD1122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5B6E75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E81851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E81851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9A049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фас</w:t>
            </w: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ды и корпус - сталь с порошковым покрытием.</w:t>
            </w:r>
          </w:p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E81851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9A0493" w:rsidRDefault="00432095" w:rsidP="00E81851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87B97" w:rsidRDefault="00432095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87B97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9A049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9A0493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C35121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Принтер </w:t>
            </w:r>
          </w:p>
          <w:p w:rsidR="00432095" w:rsidRPr="00C35121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331х215х178 мм </w:t>
            </w:r>
          </w:p>
          <w:p w:rsidR="00432095" w:rsidRPr="00C35121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C35121" w:rsidRDefault="00432095" w:rsidP="009A04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512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 xml:space="preserve">теля, расположенные вне помещения у входной двери, 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945DD">
              <w:rPr>
                <w:rFonts w:ascii="Calibri" w:hAnsi="Calibri" w:cs="Calibri"/>
                <w:sz w:val="22"/>
                <w:szCs w:val="22"/>
              </w:rPr>
              <w:t>у</w:t>
            </w:r>
            <w:r w:rsidRPr="00E945DD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945DD">
              <w:rPr>
                <w:rFonts w:ascii="Calibri" w:hAnsi="Calibri" w:cs="Calibri"/>
                <w:sz w:val="22"/>
                <w:szCs w:val="22"/>
              </w:rPr>
              <w:t>з</w:t>
            </w:r>
            <w:r w:rsidRPr="00E945DD">
              <w:rPr>
                <w:rFonts w:ascii="Calibri" w:hAnsi="Calibri" w:cs="Calibri"/>
                <w:sz w:val="22"/>
                <w:szCs w:val="22"/>
              </w:rPr>
              <w:t>гот</w:t>
            </w:r>
            <w:r>
              <w:rPr>
                <w:rFonts w:ascii="Calibri" w:hAnsi="Calibri" w:cs="Calibri"/>
                <w:sz w:val="22"/>
                <w:szCs w:val="22"/>
              </w:rPr>
              <w:t>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8E4986" w:rsidRDefault="00432095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8E4986" w:rsidRDefault="00432095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DC0A56" w:rsidRDefault="00432095" w:rsidP="001136BA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C0A56">
              <w:rPr>
                <w:rFonts w:ascii="Calibri" w:hAnsi="Calibri" w:cs="Calibri"/>
                <w:color w:val="FF0000"/>
                <w:sz w:val="22"/>
                <w:szCs w:val="22"/>
              </w:rPr>
              <w:t>113</w:t>
            </w:r>
            <w:r w:rsidR="001136BA" w:rsidRPr="00DC0A56"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1136BA" w:rsidRDefault="001136BA" w:rsidP="001136B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36B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Рабочая поверхность со встроенной мойкой </w:t>
            </w:r>
          </w:p>
          <w:p w:rsidR="00977740" w:rsidRPr="001136BA" w:rsidRDefault="00977740" w:rsidP="001136B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36B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="001136BA" w:rsidRPr="001136BA">
              <w:rPr>
                <w:rFonts w:ascii="Calibri" w:hAnsi="Calibri" w:cs="Calibri"/>
                <w:color w:val="FF0000"/>
                <w:sz w:val="22"/>
                <w:szCs w:val="22"/>
              </w:rPr>
              <w:t>12</w:t>
            </w:r>
            <w:r w:rsidRPr="001136BA">
              <w:rPr>
                <w:rFonts w:ascii="Calibri" w:hAnsi="Calibri" w:cs="Calibri"/>
                <w:color w:val="FF0000"/>
                <w:sz w:val="22"/>
                <w:szCs w:val="22"/>
              </w:rPr>
              <w:t>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136BA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136BA" w:rsidRDefault="00432095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1136BA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36BA">
              <w:rPr>
                <w:rFonts w:ascii="Calibri" w:hAnsi="Calibri" w:cs="Calibri"/>
                <w:color w:val="FF0000"/>
                <w:sz w:val="22"/>
                <w:szCs w:val="22"/>
              </w:rPr>
              <w:t>Инд. изг</w:t>
            </w:r>
            <w:r w:rsidRPr="001136BA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1136BA">
              <w:rPr>
                <w:rFonts w:ascii="Calibri" w:hAnsi="Calibri" w:cs="Calibr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2C5D8E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FB1D67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FB1D67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67BC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267BC2" w:rsidRDefault="001136BA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267BC2" w:rsidRDefault="001136BA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267BC2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67BC2" w:rsidRDefault="001136BA" w:rsidP="00D457B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D457B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D457BF" w:rsidRDefault="001136BA" w:rsidP="008F08F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D457B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D457BF" w:rsidRDefault="001136B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Лампа настольная</w:t>
            </w:r>
          </w:p>
          <w:p w:rsidR="001136BA" w:rsidRPr="00D457BF" w:rsidRDefault="001136B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1Ф; 220 В; 0,011 кВт</w:t>
            </w:r>
            <w:r w:rsidRPr="00D457B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F11F7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стерил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F60EF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F60E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F60EF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F60EF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М-4А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Тележка </w:t>
            </w:r>
            <w:r>
              <w:rPr>
                <w:rFonts w:ascii="Calibri" w:hAnsi="Calibri" w:cs="Calibri"/>
                <w:sz w:val="22"/>
                <w:szCs w:val="22"/>
              </w:rPr>
              <w:t>медицинская с тремя ящиками</w:t>
            </w:r>
          </w:p>
          <w:p w:rsidR="001136BA" w:rsidRPr="009A0493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Габариты: 890х600х1004мм.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B7E95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арт.329602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B7E95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М-5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3E358E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58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Кресло с электроприводом </w:t>
            </w:r>
          </w:p>
          <w:p w:rsidR="001136BA" w:rsidRPr="009A0493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0493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2130х580х570/890мм</w:t>
            </w:r>
          </w:p>
          <w:p w:rsidR="001136BA" w:rsidRPr="003B7E95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1136BA" w:rsidRPr="003B7E95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lastRenderedPageBreak/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B7E95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lastRenderedPageBreak/>
              <w:t>арт. 384420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B7E95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B7E95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136BA" w:rsidRPr="003E35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3E358E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58E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3E358E" w:rsidRDefault="001136B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58E">
              <w:rPr>
                <w:rFonts w:ascii="Calibri" w:hAnsi="Calibri" w:cs="Calibri"/>
                <w:color w:val="FF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E358E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58E">
              <w:rPr>
                <w:rFonts w:ascii="Calibri" w:hAnsi="Calibri" w:cs="Calibri"/>
                <w:color w:val="FF0000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E358E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E358E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58E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3E358E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3E358E">
              <w:rPr>
                <w:rFonts w:ascii="Calibri" w:hAnsi="Calibri" w:cs="Calibri"/>
                <w:color w:val="FF0000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E358E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58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E358E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E358E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E358E" w:rsidRDefault="001136B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DB62B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ОК3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1136BA" w:rsidRPr="00C82AA6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Draeger,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C82AA6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1136BA" w:rsidRPr="00DB62B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B62B9" w:rsidRDefault="001136BA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B62B9" w:rsidRDefault="001136BA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136BA" w:rsidRPr="00D457B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D457BF" w:rsidRDefault="001136B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D457BF" w:rsidRDefault="001136BA" w:rsidP="008F08F9">
            <w:pPr>
              <w:jc w:val="center"/>
              <w:rPr>
                <w:color w:val="FF0000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57BF" w:rsidRDefault="001136B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57BF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1136BA" w:rsidRPr="00267BC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67BC2" w:rsidRDefault="001136BA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1136BA" w:rsidRPr="00267BC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67BC2" w:rsidRDefault="001136BA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Анти- 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267BC2" w:rsidRDefault="001136BA" w:rsidP="00267BC2">
            <w:pPr>
              <w:jc w:val="center"/>
              <w:rPr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1136BA" w:rsidRPr="00267BC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D7CA8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D7CA8" w:rsidRDefault="001136BA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D7CA8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D7CA8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D7CA8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D7CA8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D7CA8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7CA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1136BA" w:rsidRPr="00267BC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1A7010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1A7010" w:rsidRDefault="001136BA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1A7010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1A7010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1A7010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1A7010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1A7010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1A7010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1A7010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A7010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1136BA" w:rsidRPr="00267BC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67BC2" w:rsidRDefault="001136BA" w:rsidP="00267B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267BC2" w:rsidRDefault="001136BA" w:rsidP="00267BC2">
            <w:pPr>
              <w:jc w:val="center"/>
              <w:rPr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267BC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67BC2" w:rsidRDefault="001136BA" w:rsidP="007F60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7BC2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2002а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F56D6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 w:rsidR="00F56D61"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F56D61" w:rsidRPr="00F56D61" w:rsidRDefault="00F56D61" w:rsidP="00F56D6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F56D61" w:rsidRDefault="00F56D61" w:rsidP="00F56D6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A18BA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F56D61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08605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08605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1136BA" w:rsidRPr="0008605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8605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8605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8605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8605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8605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08605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08605F" w:rsidRDefault="001136BA" w:rsidP="00026EE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0D691C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0D691C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1136BA" w:rsidRPr="000D691C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D691C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D691C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D691C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D691C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D691C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0D691C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0D691C" w:rsidRDefault="001136BA" w:rsidP="00026EE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267C1" w:rsidRDefault="001136B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267C1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267C1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267C1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267C1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267C1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7775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7775B3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7775B3" w:rsidRDefault="001136B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775B3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1136BA" w:rsidRPr="007775B3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1136BA" w:rsidRPr="007775B3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775B3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775B3" w:rsidRDefault="001136B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775B3" w:rsidRDefault="001136B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775B3" w:rsidRDefault="001136B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775B3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775B3" w:rsidRDefault="001136B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1136BA" w:rsidRPr="007775B3" w:rsidRDefault="001136B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775B3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2DD9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1136BA" w:rsidRPr="00E42DD9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81851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81851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81851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81851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685D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FB1D67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FB1D67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7BD4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7BD4" w:rsidRPr="002C5D8E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A8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A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A8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A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81851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lastRenderedPageBreak/>
              <w:t>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7102A8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136BA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FB1D67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FB1D67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7BD4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7BD4" w:rsidRPr="002C5D8E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МИДЛ МП 60 ВДА (10/20; Р)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2-х 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685D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1136BA" w:rsidRPr="0075790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FB1D67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FB1D67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1D6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7BD4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77BD4" w:rsidRPr="002C5D8E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BD4" w:rsidRPr="002C5D8E" w:rsidRDefault="00177BD4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диспансеризации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8C7B1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8C7B1B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8C7B1B" w:rsidRDefault="001136B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8C7B1B" w:rsidRDefault="001136B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МИДЛ МП 60 ВДА (10/20; Р) ХМ7(30х40) "Здор</w:t>
            </w: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685D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757907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757907" w:rsidRDefault="001136B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757907" w:rsidRDefault="001136B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57907" w:rsidRDefault="001136B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1136BA" w:rsidRPr="00757907" w:rsidRDefault="001136B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374C3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74C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374C3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74C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C7B1B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C7B1B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453B4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53B49" w:rsidRDefault="001136BA" w:rsidP="00026EE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453B4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53B49" w:rsidRDefault="001136BA" w:rsidP="00026EE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Пикфлоуметр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Кабинет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доврачебной помощи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685D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9C35C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9C35C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C35C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C35C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C35C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C35C6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96E6E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1E1359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359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1E1359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359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453B4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53B49" w:rsidRDefault="001136BA" w:rsidP="00026EE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453B4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53B49" w:rsidRDefault="001136BA" w:rsidP="00026EE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Пикфлоуметр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3B4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53B49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пульмонолога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685D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B33434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3434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6C18CF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18CF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6C18CF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18CF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1136BA" w:rsidRPr="00C82AA6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1136BA" w:rsidRPr="00C82AA6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Кислородный концентратор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Scaleo HORIZON S5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Scaleo Medical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врача-пульмонолога (Прил. N3 N 916н)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дыхательный ручной,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8154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Ингалятор ультразвуковой,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Фонендоскоп;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Небулайзер (компрессорный);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Портативный спирометр с регистрацией кривой поток-объем;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углерода в выдыха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мом воздухе;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азота в выдыхаемом воздуха;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Спейсер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685D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C16F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C16F0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C16F0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1136BA" w:rsidRPr="00EC16F0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974CC8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4CC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974CC8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4CC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2DD9" w:rsidRDefault="001136B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685D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EC16F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EC16F0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EC16F0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16F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EC16F0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1136BA" w:rsidRPr="00EC16F0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974CC8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4CC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974CC8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4CC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A6E2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152Г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A6E29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Зеркало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круглое с подстветкой, диаметр 5</w:t>
            </w: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00мм</w:t>
            </w:r>
          </w:p>
          <w:p w:rsidR="001136BA" w:rsidRPr="00BA6E29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BA6E2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A6E2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A6E2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A6E2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A6E2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A6E2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A6E2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A6E29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BB03F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1136BA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761DB3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1136BA" w:rsidRPr="00761DB3" w:rsidRDefault="001136B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1136BA" w:rsidRPr="00761DB3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25CA0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25CA0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61DB3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61DB3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61DB3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61DB3" w:rsidRDefault="001136B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2095" w:rsidRDefault="001136BA" w:rsidP="00D35656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1C5F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 (напол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1136BA" w:rsidRPr="00432095" w:rsidRDefault="001136BA" w:rsidP="001C5F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25CA0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25CA0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25CA0" w:rsidRDefault="001136B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1C5FF7" w:rsidRDefault="001136B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1136BA" w:rsidRPr="006653C1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D1566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D1566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6653C1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забора крови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026EE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сады и корпус </w:t>
            </w:r>
            <w:r>
              <w:rPr>
                <w:rFonts w:ascii="Calibri" w:hAnsi="Calibri" w:cs="Calibri"/>
                <w:sz w:val="22"/>
                <w:szCs w:val="22"/>
              </w:rPr>
              <w:t>- сталь с порошковым покрытием.</w:t>
            </w:r>
          </w:p>
          <w:p w:rsidR="001136BA" w:rsidRPr="0005342E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77BD4" w:rsidRPr="00177BD4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7BD4" w:rsidRPr="00177BD4" w:rsidRDefault="00177BD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77BD4" w:rsidRPr="00177BD4" w:rsidRDefault="00177BD4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177BD4" w:rsidRPr="00177BD4" w:rsidRDefault="00177BD4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177BD4" w:rsidRDefault="00177BD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177BD4" w:rsidRDefault="00177BD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177BD4" w:rsidRDefault="00177BD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</w:t>
            </w: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177BD4" w:rsidRDefault="00177BD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177BD4" w:rsidRDefault="00177BD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177BD4" w:rsidRDefault="00177BD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7BD4" w:rsidRPr="00177BD4" w:rsidRDefault="00177BD4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7BD4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05342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05342E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5342E" w:rsidRDefault="001136B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05342E" w:rsidRDefault="001136B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5342E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5342E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5342E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5342E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05342E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05342E" w:rsidRDefault="001136B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05342E" w:rsidRDefault="001136B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ировка рукояткой под сиденьем).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Регулировка высоты сиденья 430-565 мм, 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ковые, ø 50 мм. Вес 7,0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E4986" w:rsidRDefault="001136B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E4986" w:rsidRDefault="001136B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E4986" w:rsidRDefault="001136B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992814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Default="001136BA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026EE2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26EE2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026EE2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26EE2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1136BA" w:rsidRPr="003B7E95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1136BA" w:rsidRPr="00E70FA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70FA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70FA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70FA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70FA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70FA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70FA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70FAA" w:rsidRDefault="001136BA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8B2DA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8B2DA3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8B2DA3" w:rsidRDefault="001136BA" w:rsidP="0062730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B2DA3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B2DA3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B2DA3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B2DA3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2DA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B2DA3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2DA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B2DA3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B2DA3" w:rsidRDefault="001136BA" w:rsidP="0062730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D75AB5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Подвод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кислорода. </w:t>
            </w:r>
            <w:r w:rsidRPr="00D75AB5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разд</w:t>
            </w:r>
            <w:r w:rsidRPr="00D75AB5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75AB5">
              <w:rPr>
                <w:rFonts w:ascii="Calibri" w:hAnsi="Calibri" w:cs="Calibri"/>
                <w:color w:val="FF0000"/>
                <w:sz w:val="22"/>
                <w:szCs w:val="22"/>
              </w:rPr>
              <w:t>лом МГ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8B2DA3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841444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444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841444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841444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62730E">
            <w: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841444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44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841444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79183C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62730E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психолога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62730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5B6E7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5B6E75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1136BA" w:rsidRPr="005B6E75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D112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5B6E7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5B6E7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45AD7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45AD7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1136BA" w:rsidRPr="00B45AD7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1136BA" w:rsidRPr="00B45AD7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45AD7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C87B9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7B97" w:rsidRDefault="001136BA" w:rsidP="0062730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7B97" w:rsidRDefault="001136BA" w:rsidP="0062730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136BA" w:rsidRPr="00434392" w:rsidRDefault="001136B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536C5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536C5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1136BA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1136BA" w:rsidRPr="008E4986" w:rsidRDefault="001136B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4685D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060BD3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434392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62730E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2730E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62730E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2730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7C59D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151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7C59DC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1136BA" w:rsidRPr="007C59DC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D=500мм, </w:t>
            </w:r>
            <w:r w:rsidRPr="007C59D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h</w:t>
            </w: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=550мм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B536C5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B536C5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7C59D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156Б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7C59DC" w:rsidRDefault="001136BA" w:rsidP="007C59DC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Кресло раскладывающееся в кушетку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536C5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536C5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6C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C82AA6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3AF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3AF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7C59D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386А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7C59DC" w:rsidRDefault="001136BA" w:rsidP="007C59D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Кресло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136BA" w:rsidRPr="007C59D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МУЗ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7C59DC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Портативная музыкальная колонка. </w:t>
            </w:r>
          </w:p>
          <w:p w:rsidR="001136BA" w:rsidRPr="007C59DC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JBL Partybox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C59DC" w:rsidRDefault="001136BA" w:rsidP="00E36CB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59D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B536C5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2C5D8E" w:rsidRDefault="001136BA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D64C7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Pr="002C5D8E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приготовления аллергенов с процедурной аллерголога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сады и корпус </w:t>
            </w:r>
            <w:r>
              <w:rPr>
                <w:rFonts w:ascii="Calibri" w:hAnsi="Calibri" w:cs="Calibri"/>
                <w:sz w:val="22"/>
                <w:szCs w:val="22"/>
              </w:rPr>
              <w:t>- сталь с порошковым покрытием</w:t>
            </w:r>
          </w:p>
          <w:p w:rsidR="001136BA" w:rsidRPr="00BB21C2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71028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71028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710282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8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8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8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8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8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8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710282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E31D36" w:rsidRPr="00E31D36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1D36" w:rsidRPr="00E31D36" w:rsidRDefault="00E31D36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31D36" w:rsidRPr="00E31D36" w:rsidRDefault="00E31D36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96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лабораторный со стеллажом и 2-мя опорными тумбами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ДМ-6-006-15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1136BA" w:rsidRPr="00BB21C2" w:rsidRDefault="001136BA" w:rsidP="00BB21C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ировка рукояткой под сиденьем).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Регулировка высоты сиденья 430-565 мм, 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ковые, ø 50 мм. Вес 7,0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E4986" w:rsidRDefault="001136B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E4986" w:rsidRDefault="001136B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E4986" w:rsidRDefault="001136B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136BA" w:rsidRDefault="001136B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1136BA" w:rsidRPr="002C5D8E" w:rsidRDefault="001136B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992814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6BA" w:rsidRDefault="001136BA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710282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710282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BB21C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BB21C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B21C2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1136BA" w:rsidRPr="00BB21C2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BB21C2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B21C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B21C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B21C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B21C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B21C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B21C2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B21C2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21C2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31D36" w:rsidRPr="00E31D36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31D36" w:rsidRPr="00E31D36" w:rsidRDefault="00E31D36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Лампа настольная</w:t>
            </w:r>
          </w:p>
          <w:p w:rsidR="00E31D36" w:rsidRPr="00E31D36" w:rsidRDefault="00E31D36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1Ф; 220 В; 0,011 кВт</w:t>
            </w:r>
            <w:r w:rsidRPr="00E31D36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D36" w:rsidRPr="00E31D36" w:rsidRDefault="00E31D36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1D36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DF3456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8117CC" w:rsidRDefault="001136BA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 xml:space="preserve">Весы электронные </w:t>
            </w:r>
            <w:r w:rsidRPr="008117CC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1136BA" w:rsidRPr="008117CC" w:rsidRDefault="001136BA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 xml:space="preserve">платф.из нерж.стали, питание от сети, 5 знаков индикаторов, до 5кг. </w:t>
            </w:r>
          </w:p>
          <w:p w:rsidR="001136BA" w:rsidRPr="008117CC" w:rsidRDefault="001136BA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>Габариты:350х325х105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117CC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>AD-5</w:t>
            </w:r>
            <w:r w:rsidRPr="008117C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117CC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117CC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117CC">
              <w:rPr>
                <w:rFonts w:ascii="Calibri" w:hAnsi="Calibri" w:cs="Calibri"/>
                <w:sz w:val="22"/>
                <w:szCs w:val="22"/>
              </w:rPr>
              <w:t>CAS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8117CC">
              <w:rPr>
                <w:rFonts w:ascii="Calibri" w:hAnsi="Calibri" w:cs="Calibri"/>
                <w:sz w:val="22"/>
                <w:szCs w:val="22"/>
              </w:rPr>
              <w:t>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8359F9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9F9">
              <w:rPr>
                <w:rFonts w:ascii="Calibri" w:hAnsi="Calibri" w:cs="Calibri"/>
                <w:sz w:val="22"/>
                <w:szCs w:val="22"/>
              </w:rPr>
              <w:t>ИО-26Ж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9F9">
              <w:rPr>
                <w:rFonts w:ascii="Calibri" w:hAnsi="Calibri" w:cs="Calibr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1136BA" w:rsidRPr="008359F9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9F9">
              <w:rPr>
                <w:rFonts w:ascii="Calibri" w:hAnsi="Calibri" w:cs="Calibri"/>
                <w:sz w:val="22"/>
                <w:szCs w:val="22"/>
              </w:rPr>
              <w:t>1Ф; 220 В; ~ 0,03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359F9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CX-33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8359F9" w:rsidRDefault="001136B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9F9">
              <w:rPr>
                <w:rFonts w:ascii="Calibri" w:hAnsi="Calibri" w:cs="Calibr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кислорода.</w:t>
            </w:r>
          </w:p>
          <w:p w:rsidR="001136BA" w:rsidRPr="00710282" w:rsidRDefault="001136B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разд</w:t>
            </w: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710282">
              <w:rPr>
                <w:rFonts w:ascii="Calibri" w:hAnsi="Calibri" w:cs="Calibri"/>
                <w:color w:val="FF0000"/>
                <w:sz w:val="22"/>
                <w:szCs w:val="22"/>
              </w:rPr>
              <w:t>лом МГ</w:t>
            </w:r>
          </w:p>
        </w:tc>
      </w:tr>
      <w:tr w:rsidR="001136BA" w:rsidRPr="002F61D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F61D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Л-406Г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F61D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Шкаф вытяжной общего назначения     (в комплекте светил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ь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ник люминесцентный 18Вт, 2 розетки)</w:t>
            </w:r>
          </w:p>
          <w:p w:rsidR="001136BA" w:rsidRPr="002F61D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Габариты:1200х740х2250 мм</w:t>
            </w:r>
          </w:p>
          <w:p w:rsidR="001136BA" w:rsidRPr="002F61D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РУ-3,0 кВт; 220В; 1Ф; N,+РЕ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F61D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ЛАБ-PRO-ШВ120/70-KG</w:t>
            </w:r>
          </w:p>
          <w:p w:rsidR="001136BA" w:rsidRPr="002F61D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F61D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F61D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ЗАО «Л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О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ИП»                   (Лаборато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р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ное обор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у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дование и приборы)</w:t>
            </w:r>
          </w:p>
          <w:p w:rsidR="001136BA" w:rsidRPr="002F61D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F61D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F61DA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F61D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F61DA">
              <w:rPr>
                <w:rFonts w:ascii="Calibri" w:hAnsi="Calibri" w:cs="Calibri"/>
                <w:sz w:val="22"/>
                <w:szCs w:val="22"/>
              </w:rPr>
              <w:t>Подключается к сети через аппарат защ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и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ты. Объем отсас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ы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ваемого воздуха - 550 м3/час; отве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р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стие для подсоед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и</w:t>
            </w:r>
            <w:r w:rsidRPr="002F61DA">
              <w:rPr>
                <w:rFonts w:ascii="Calibri" w:hAnsi="Calibri" w:cs="Calibri"/>
                <w:sz w:val="22"/>
                <w:szCs w:val="22"/>
              </w:rPr>
              <w:t>нения к вытяжной вентиляции – 200 мм.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17561A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BE27F8" w:rsidRDefault="001136BA" w:rsidP="00E36C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E27F8" w:rsidRDefault="001136BA" w:rsidP="00E36CB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E27F8" w:rsidRDefault="001136BA" w:rsidP="00E36CB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BE27F8" w:rsidRDefault="001136BA" w:rsidP="00E36CB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44EB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44EBE">
              <w:rPr>
                <w:rFonts w:ascii="Calibri" w:hAnsi="Calibri" w:cs="Calibr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44EB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Батарея 24 В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Тележка для грязного белья</w:t>
            </w:r>
          </w:p>
          <w:p w:rsidR="001136BA" w:rsidRPr="00992814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620х625х985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0312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Алсера 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992814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ВолеоПро СВЕП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Веледа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ОАО "з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вод"ПРОММАШ"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2C5D8E" w:rsidRDefault="001136B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17561A" w:rsidRDefault="001136B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17561A" w:rsidRDefault="001136B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DF3456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DF3456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A306A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Суш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A306A5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A306A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A306A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A306A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A306A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306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A306A5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2C5D8E" w:rsidRDefault="001136B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36209B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Э-2*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36209B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6209B" w:rsidRDefault="001136BA" w:rsidP="00E36CB0">
            <w:pPr>
              <w:ind w:right="-113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</w:rPr>
              <w:t>Артикул</w:t>
            </w:r>
          </w:p>
          <w:p w:rsidR="001136BA" w:rsidRPr="0036209B" w:rsidRDefault="001136BA" w:rsidP="00E36CB0">
            <w:pPr>
              <w:ind w:right="-113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</w:rPr>
              <w:t>15428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6209B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6209B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ООО</w:t>
            </w:r>
          </w:p>
          <w:p w:rsidR="001136BA" w:rsidRPr="0036209B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"ПРИОР</w:t>
            </w: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ТЕТ СНА</w:t>
            </w: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Б</w:t>
            </w: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ЖЕНИЯ"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6209B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6209B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6209B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36209B" w:rsidRDefault="001136BA" w:rsidP="00E36CB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6209B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136B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36BA" w:rsidRPr="00E13A9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Э-37С*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136BA" w:rsidRPr="00E13A99" w:rsidRDefault="001136B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Раковина металлическая со столешницей</w:t>
            </w: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>Габариты: 1400х6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0</w:t>
            </w: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13A9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13A9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13A9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13A9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13A9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13A99" w:rsidRDefault="001136B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6BA" w:rsidRPr="00E13A99" w:rsidRDefault="001136BA" w:rsidP="00E36CB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99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9A77DC" w:rsidRDefault="0084531A" w:rsidP="008F08F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9A77DC" w:rsidRDefault="0084531A" w:rsidP="008F08F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84531A" w:rsidRPr="009A77DC" w:rsidRDefault="0084531A" w:rsidP="008F08F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A91AC0" w:rsidRDefault="0084531A" w:rsidP="008F08F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A91AC0" w:rsidRDefault="0084531A" w:rsidP="008F08F9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8B1F14" w:rsidRDefault="0084531A" w:rsidP="008F08F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8B1F14" w:rsidRDefault="0084531A" w:rsidP="008F08F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8B1F14" w:rsidRDefault="0084531A" w:rsidP="008F08F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9A77DC" w:rsidRDefault="0084531A" w:rsidP="008F08F9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9A77DC" w:rsidRDefault="0084531A" w:rsidP="008F08F9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E36CB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CB0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Диван. </w:t>
            </w:r>
          </w:p>
          <w:p w:rsidR="0084531A" w:rsidRPr="00E36CB0" w:rsidRDefault="0084531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Габариты: 1320х860х870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C019B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CB0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CB0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CB0" w:rsidRDefault="0084531A" w:rsidP="00E36CB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427DF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8А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427DF" w:rsidRDefault="0084531A" w:rsidP="00E36CB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C019B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E36CB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13AE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13AE7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84531A" w:rsidRPr="00E13AE7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Габарииты: 600х600х600мм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CC732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Verba Home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5B5E6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E1A2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1E1A2A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456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Электросушитель для рук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46E2F">
              <w:rPr>
                <w:rFonts w:ascii="Calibri" w:hAnsi="Calibri" w:cs="Calibr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1E1A2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E1A2A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1E1A2A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4531A" w:rsidRPr="001E1A2A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4531A" w:rsidRPr="001E1A2A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4531A" w:rsidRPr="001E1A2A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5B5E6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E1A2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1E1A2A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456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1E1A2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E1A2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1E1A2A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4531A" w:rsidRPr="001E1A2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4531A" w:rsidRPr="001E1A2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5B5E63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5B5E63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5B5E6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E1A2A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4531A" w:rsidRPr="001E1A2A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1A2A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2095" w:rsidRDefault="0084531A" w:rsidP="00D35656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1C5F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 (напол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84531A" w:rsidRPr="00432095" w:rsidRDefault="0084531A" w:rsidP="001C5F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D2C9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D2C99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BD2C99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BD2C9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D2C9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D2C9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D2C9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D2C9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D2C9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D2C9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D2C99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2C9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325B0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25B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325B0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25B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11413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1413B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11413B" w:rsidRDefault="0084531A" w:rsidP="005B5E63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1413B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1413B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1413B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1413B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1413B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13B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1413B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1413B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4531A" w:rsidRPr="00761DB3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61DB3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2095" w:rsidRDefault="0084531A" w:rsidP="00D35656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1C5F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 (напол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84531A" w:rsidRPr="00432095" w:rsidRDefault="0084531A" w:rsidP="001C5F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C5FF7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84531A" w:rsidRPr="006653C1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D156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D1566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внутривенных вливаний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5B5E63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5B5E63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5B5E63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5B5E63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сады и корпус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сталь с порошковым покрытием</w:t>
            </w:r>
          </w:p>
          <w:p w:rsidR="0084531A" w:rsidRPr="005B5E6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5B5E6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5B5E6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5B5E6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43439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434392">
              <w:rPr>
                <w:rFonts w:ascii="Calibri" w:hAnsi="Calibri" w:cs="Calibri"/>
                <w:sz w:val="22"/>
                <w:szCs w:val="22"/>
              </w:rPr>
              <w:t>ь</w:t>
            </w:r>
            <w:r w:rsidRPr="0043439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5B5E6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E4986" w:rsidRDefault="0084531A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5E6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5E6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5B5E6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5E63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5E63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5B5E63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5B5E6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5E63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5E63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5E63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5E63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5E63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5E63" w:rsidRDefault="0084531A" w:rsidP="005B5E6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5E63" w:rsidRDefault="0084531A" w:rsidP="005B5E6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5E6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84531A" w:rsidRPr="003B7E9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84531A" w:rsidRPr="00E70FA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443AF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BF0E28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BF0E28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F0E28" w:rsidRDefault="0084531A" w:rsidP="009E328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Draeger,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8716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56C13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9348D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348DA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48D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92814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Default="0084531A" w:rsidP="00EE662B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9348D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348DA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rPr>
                <w:color w:val="FF0000"/>
              </w:rPr>
            </w:pPr>
            <w:r w:rsidRPr="009348DA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9348D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348DA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вакцинопрофилактики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C25CA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C25CA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C25CA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C25CA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B81FB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9E328A" w:rsidRDefault="0084531A" w:rsidP="00B81FB8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9E328A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C25CA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C25CA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C25CA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C25CA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4531A" w:rsidRPr="008E4986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4685D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60BD3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78790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 xml:space="preserve">теля, расположенные 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787906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8790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787906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Гебрюдер Мартин ГМБХ и Ко. КГ, Герм</w:t>
            </w: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8790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8790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87906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787906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9E328A" w:rsidRDefault="0084531A" w:rsidP="00C25CA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87906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787906" w:rsidRDefault="0084531A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787906" w:rsidRDefault="0084531A" w:rsidP="00C25CA0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787906" w:rsidRDefault="0084531A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787906" w:rsidRDefault="0084531A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787906" w:rsidRDefault="0084531A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Доктор М</w:t>
            </w: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е</w:t>
            </w: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787906" w:rsidRDefault="0084531A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787906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787906" w:rsidRDefault="0084531A" w:rsidP="00C25CA0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E81851">
            <w:pPr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600х610х1300 ммм.</w:t>
            </w:r>
          </w:p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220В; 0,22кВт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ХФ-250-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Позис, Ро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E328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E328A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328A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9190B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9190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9190B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9190B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AB433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84531A" w:rsidRPr="003B7E9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84531A" w:rsidRPr="00E70FA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3B7E95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4E9D">
              <w:rPr>
                <w:rFonts w:ascii="Calibri" w:hAnsi="Calibri" w:cs="Calibr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443AF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E328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BF0E28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BF0E28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F0E28" w:rsidRDefault="0084531A" w:rsidP="00C25CA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F0E28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F0E28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642C98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642C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ХФ-5Б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642C98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 xml:space="preserve">Шкаф морозильный медицинский. </w:t>
            </w:r>
          </w:p>
          <w:p w:rsidR="0084531A" w:rsidRPr="00642C98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Температурный диапазон:</w:t>
            </w:r>
          </w:p>
          <w:p w:rsidR="0084531A" w:rsidRPr="00642C98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 xml:space="preserve"> от -18ºC до -40 ºC                                 </w:t>
            </w:r>
          </w:p>
          <w:p w:rsidR="0084531A" w:rsidRPr="00642C98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Габариты: 730х860х1660 мм</w:t>
            </w:r>
          </w:p>
          <w:p w:rsidR="0084531A" w:rsidRPr="00642C98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РУ-0,25 кВт; 220В; 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42C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 xml:space="preserve">ММШ-200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42C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42C98">
              <w:rPr>
                <w:rFonts w:ascii="Calibri" w:hAnsi="Calibri" w:cs="Calibri"/>
                <w:sz w:val="22"/>
                <w:szCs w:val="22"/>
              </w:rPr>
              <w:t>ОАО ПОЗИС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8716E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716E2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Инд. изг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92814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Default="0084531A" w:rsidP="00C25CA0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716E2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56C13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E81851">
            <w:pPr>
              <w:jc w:val="center"/>
            </w:pPr>
            <w:r w:rsidRPr="00CD3ED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56C13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704C0">
              <w:rPr>
                <w:rFonts w:ascii="Calibri" w:hAnsi="Calibri" w:cs="Calibri"/>
                <w:sz w:val="22"/>
                <w:szCs w:val="22"/>
              </w:rPr>
              <w:t>Термосумка многоразового использования "BlueLine" об</w:t>
            </w:r>
            <w:r w:rsidRPr="004704C0">
              <w:rPr>
                <w:rFonts w:ascii="Calibri" w:hAnsi="Calibri" w:cs="Calibri"/>
                <w:sz w:val="22"/>
                <w:szCs w:val="22"/>
              </w:rPr>
              <w:t>ъ</w:t>
            </w:r>
            <w:r w:rsidRPr="004704C0">
              <w:rPr>
                <w:rFonts w:ascii="Calibri" w:hAnsi="Calibri" w:cs="Calibri"/>
                <w:sz w:val="22"/>
                <w:szCs w:val="22"/>
              </w:rPr>
              <w:t>емом 3 л для транспортировки вакцины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E81851">
            <w:pPr>
              <w:jc w:val="center"/>
            </w:pPr>
            <w:r w:rsidRPr="00CD3ED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56C13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704C0">
              <w:rPr>
                <w:rFonts w:ascii="Calibri" w:hAnsi="Calibri" w:cs="Calibri"/>
                <w:sz w:val="22"/>
                <w:szCs w:val="22"/>
              </w:rPr>
              <w:t>Хладоэлемент "Accu@ 60 мл 2-8С для транспортировки ва</w:t>
            </w:r>
            <w:r w:rsidRPr="004704C0">
              <w:rPr>
                <w:rFonts w:ascii="Calibri" w:hAnsi="Calibri" w:cs="Calibri"/>
                <w:sz w:val="22"/>
                <w:szCs w:val="22"/>
              </w:rPr>
              <w:t>к</w:t>
            </w:r>
            <w:r w:rsidRPr="004704C0">
              <w:rPr>
                <w:rFonts w:ascii="Calibri" w:hAnsi="Calibri" w:cs="Calibri"/>
                <w:sz w:val="22"/>
                <w:szCs w:val="22"/>
              </w:rPr>
              <w:t>цин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E81851">
            <w:pPr>
              <w:jc w:val="center"/>
            </w:pPr>
            <w:r w:rsidRPr="00CD3ED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56C13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704C0">
              <w:rPr>
                <w:rFonts w:ascii="Calibri" w:hAnsi="Calibri" w:cs="Calibri"/>
                <w:sz w:val="22"/>
                <w:szCs w:val="22"/>
              </w:rPr>
              <w:t>Термоиндикатор электронный для контроля холодовой ц</w:t>
            </w:r>
            <w:r w:rsidRPr="004704C0">
              <w:rPr>
                <w:rFonts w:ascii="Calibri" w:hAnsi="Calibri" w:cs="Calibri"/>
                <w:sz w:val="22"/>
                <w:szCs w:val="22"/>
              </w:rPr>
              <w:t>е</w:t>
            </w:r>
            <w:r w:rsidRPr="004704C0">
              <w:rPr>
                <w:rFonts w:ascii="Calibri" w:hAnsi="Calibri" w:cs="Calibri"/>
                <w:sz w:val="22"/>
                <w:szCs w:val="22"/>
              </w:rPr>
              <w:t>пи "Термотест Прима" от 2-8С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E81851">
            <w:pPr>
              <w:jc w:val="center"/>
            </w:pPr>
            <w:r w:rsidRPr="00CD3ED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56C13" w:rsidRDefault="0084531A" w:rsidP="009E328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704C0">
              <w:rPr>
                <w:rFonts w:ascii="Calibri" w:hAnsi="Calibri" w:cs="Calibri"/>
                <w:sz w:val="22"/>
                <w:szCs w:val="22"/>
              </w:rPr>
              <w:t>Термометр стеклянный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8716E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2C5D8E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9348D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348DA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rPr>
                <w:color w:val="FF0000"/>
              </w:rPr>
            </w:pPr>
            <w:r w:rsidRPr="009348DA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9348D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348DA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348D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48DA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Расходные материалы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Default="0084531A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B46F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46F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B46F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B46F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84531A" w:rsidRPr="00E70FA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Габариты: 2400х600х3000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у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з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A62470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ЛАБ9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A62470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Стол лабораторный</w:t>
            </w:r>
          </w:p>
          <w:p w:rsidR="0084531A" w:rsidRPr="00A62470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900х650х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750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62470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ЛАБ-900 ЛТн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62470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62470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62470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62470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6247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B5B1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1B5B16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Тележка медицинская</w:t>
            </w:r>
          </w:p>
          <w:p w:rsidR="0084531A" w:rsidRPr="001B5B16" w:rsidRDefault="0084531A" w:rsidP="00C25CA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B5B1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B5B1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B5B1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B5B1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B5B16" w:rsidRDefault="0084531A" w:rsidP="00C25CA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70FA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70FA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96E6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96E6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96E6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56C13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C4203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42031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F26270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4531A" w:rsidRPr="00C82AA6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84531A" w:rsidRPr="00C82AA6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4531A" w:rsidRPr="00992814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4531A" w:rsidRPr="00761DB3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61DB3" w:rsidRDefault="0084531A" w:rsidP="00F6105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61DB3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61DB3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2095" w:rsidRDefault="0084531A" w:rsidP="00D35656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D356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 (напол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84531A" w:rsidRPr="00432095" w:rsidRDefault="0084531A" w:rsidP="00D356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35656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35656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C7322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84531A" w:rsidRPr="00CC7322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>Габарииты: 600х600х600мм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C732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Verba Home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C732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C732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732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42031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D64F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64FF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FFA">
              <w:rPr>
                <w:rFonts w:ascii="Calibri" w:hAnsi="Calibri" w:cs="Calibri"/>
                <w:color w:val="FF0000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64FFA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FFA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64FF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64FF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D64FFA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FF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64FF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F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64FF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64FF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64FFA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84531A" w:rsidRPr="006653C1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D156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D156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653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7033C9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7033C9">
              <w:rPr>
                <w:rFonts w:ascii="Calibri" w:hAnsi="Calibri" w:cs="Calibri"/>
                <w:sz w:val="22"/>
                <w:szCs w:val="22"/>
              </w:rPr>
              <w:t>о</w:t>
            </w:r>
            <w:r w:rsidRPr="007033C9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7.2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РА16, эк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кожа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A38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A38" w:rsidRPr="002C5D8E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F7A38" w:rsidRPr="002C5D8E" w:rsidRDefault="006F7A38" w:rsidP="008F08F9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2C5D8E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2C5D8E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2C5D8E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2C5D8E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2C5D8E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2C5D8E" w:rsidRDefault="006F7A38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A38" w:rsidRPr="002C5D8E" w:rsidRDefault="006F7A38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F91F8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4531A" w:rsidRPr="008E4986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4685D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769FD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C35C6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Принтер</w:t>
            </w:r>
          </w:p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331х215х178 мм</w:t>
            </w:r>
          </w:p>
          <w:p w:rsidR="0084531A" w:rsidRPr="009C35C6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35C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35C6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35C6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35C6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96E6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A669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F51D65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F51D65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F51D6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F51D6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F51D65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F51D65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F51D65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51D6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51D6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51D6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51D6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51D6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51D6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51D65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1D6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456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3F7743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1C6C9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C6C91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1C6C91" w:rsidRDefault="0084531A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Встроенный шкаф.</w:t>
            </w:r>
          </w:p>
          <w:p w:rsidR="0084531A" w:rsidRPr="001C6C91" w:rsidRDefault="00CC194B" w:rsidP="00CC194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115</w:t>
            </w:r>
            <w:r w:rsidR="0084531A">
              <w:rPr>
                <w:rFonts w:ascii="Calibri" w:hAnsi="Calibri" w:cs="Calibri"/>
                <w:color w:val="FF0000"/>
                <w:sz w:val="22"/>
                <w:szCs w:val="22"/>
              </w:rPr>
              <w:t>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19</w:t>
            </w:r>
            <w:r w:rsidR="0084531A">
              <w:rPr>
                <w:rFonts w:ascii="Calibri" w:hAnsi="Calibri" w:cs="Calibri"/>
                <w:color w:val="FF0000"/>
                <w:sz w:val="22"/>
                <w:szCs w:val="22"/>
              </w:rPr>
              <w:t>00</w:t>
            </w:r>
            <w:r w:rsidR="0084531A"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C6C91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C6C91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C6C91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Индивид</w:t>
            </w: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у</w:t>
            </w: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альное и</w:t>
            </w: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з</w:t>
            </w: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C6C91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C6C91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C6C9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C6C91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C6C91" w:rsidRDefault="0084531A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033C9">
              <w:rPr>
                <w:rFonts w:ascii="Calibri" w:hAnsi="Calibri" w:cs="Calibri"/>
                <w:sz w:val="22"/>
                <w:szCs w:val="22"/>
              </w:rPr>
              <w:t>ДМ-6-006-03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033C9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7033C9">
              <w:rPr>
                <w:rFonts w:ascii="Calibri" w:hAnsi="Calibri" w:cs="Calibri"/>
                <w:sz w:val="22"/>
                <w:szCs w:val="22"/>
              </w:rPr>
              <w:t>е</w:t>
            </w:r>
            <w:r w:rsidRPr="007033C9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Холодильник бытовой, однокамерный.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600х665х1850 мм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Kef 4330-21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F91F8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033C9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7033C9">
              <w:rPr>
                <w:rFonts w:ascii="Calibri" w:hAnsi="Calibri" w:cs="Calibri"/>
                <w:sz w:val="22"/>
                <w:szCs w:val="22"/>
              </w:rPr>
              <w:t>е</w:t>
            </w:r>
            <w:r w:rsidRPr="007033C9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127.2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Чайник электрический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2,4кВт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5KEK 1522 EAC</w:t>
            </w:r>
          </w:p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KitchenAid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84531A" w:rsidRPr="002500E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500E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500E9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500E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500E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500E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500E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500E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500E9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500E9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456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4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45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1,55кВт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RCS511TS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Menumaster (США)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2031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F91F8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F91F8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F91F8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F91F8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F91F8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4531A" w:rsidRPr="008E4986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4685D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60BD3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3739A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3739AD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3739AD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500E9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500E9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500E9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4531A" w:rsidRPr="00C82AA6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84531A" w:rsidRPr="00C82AA6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3739A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3739AD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Камертон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я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тельного анализатора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C3DD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C3DD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19C0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врача-психиатра/нарколога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F91F8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F91F8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F91F8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F91F8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863290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6329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863290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6329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DF0D3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0D3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0D30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DF0D30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0D3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0D3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0D3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0D3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0D3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0D3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0D30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F91F8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F91F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4531A" w:rsidRPr="008E4986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4685D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60BD3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3739A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3739AD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3739AD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0D30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0D30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3739A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3739AD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739AD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врача-нарколога в 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для определения алкоголя в выдыхаемом воздухе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Диктофон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Постеры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C3DD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C3DD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3DD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C3DD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19C0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CF2F86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F2F8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F2F86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Монитор, 55 дюйма, LAN</w:t>
            </w:r>
          </w:p>
          <w:p w:rsidR="0084531A" w:rsidRPr="00CF2F86" w:rsidRDefault="0084531A" w:rsidP="00F91F8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CF2F86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F2F8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F2F8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F2F8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F2F8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F2F8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F2F86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F2F86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2F86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386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Диван</w:t>
            </w:r>
          </w:p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Размер:ширина 830 мм глубина 820 мм высота 830 мм поса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д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ка 460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Артикул: Хорека 105  Отделка ткань высшей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6D61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56D61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F56D61" w:rsidRPr="00F56D61" w:rsidRDefault="00F56D61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A441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4531A" w:rsidRPr="000A441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A441B" w:rsidRDefault="0084531A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F68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D691C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4531A" w:rsidRPr="000D691C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D691C" w:rsidRDefault="0084531A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4267C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267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267C1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4267C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267C1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267C1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4531A" w:rsidRPr="004267C1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4531A" w:rsidRPr="004267C1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267C1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4531A" w:rsidRPr="004267C1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6D61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56D61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F56D61" w:rsidRPr="00F56D61" w:rsidRDefault="00F56D61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A441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4531A" w:rsidRPr="000A441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A441B" w:rsidRDefault="0084531A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F68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D691C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4531A" w:rsidRPr="000D691C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D691C" w:rsidRDefault="0084531A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F91F8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F91F80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4531A" w:rsidRPr="00F91F80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84531A" w:rsidRPr="00F91F8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F91F80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Крючок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6D61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56D61" w:rsidRDefault="00F56D61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F56D61" w:rsidRPr="00F56D61" w:rsidRDefault="00F56D61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F56D61" w:rsidRDefault="00F56D61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D61" w:rsidRPr="002C5D8E" w:rsidRDefault="00F56D61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A441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4531A" w:rsidRPr="000A441B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A441B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A441B" w:rsidRDefault="0084531A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F68A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D691C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4531A" w:rsidRPr="000D691C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D691C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Pr="000D691C" w:rsidRDefault="0084531A" w:rsidP="00F91F80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F91F8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F91F80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4531A" w:rsidRPr="00F91F80" w:rsidRDefault="0084531A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горячей воды </w:t>
            </w: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D=15мм</w:t>
            </w:r>
          </w:p>
        </w:tc>
      </w:tr>
      <w:tr w:rsidR="0084531A" w:rsidRPr="00F91F8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F91F80" w:rsidRDefault="0084531A" w:rsidP="00F91F8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Крючок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91F80" w:rsidRDefault="0084531A" w:rsidP="00F91F8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91F80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Бак для мусора с металлическим внутренним ведром, с пед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8F08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Шкаф двухстворчатый с 4 полками, с сейфом и замком, фас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ды и корпус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сталь с порошковым покрытием</w:t>
            </w:r>
          </w:p>
          <w:p w:rsidR="0084531A" w:rsidRPr="007E35C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8F08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7E35C3" w:rsidRDefault="0084531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43439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HP EliteOne </w:t>
            </w: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84531A" w:rsidRPr="007E35C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7E35C3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4531A" w:rsidRPr="007E35C3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4531A" w:rsidRPr="007E35C3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F812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8F08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7E35C3" w:rsidRDefault="0084531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E4986" w:rsidRDefault="0084531A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2C5D8E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Default="0084531A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34392">
              <w:rPr>
                <w:rFonts w:ascii="Calibri" w:hAnsi="Calibri" w:cs="Calibr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3439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HEINE, </w:t>
            </w:r>
            <w:r w:rsidRPr="00434392">
              <w:rPr>
                <w:rFonts w:ascii="Calibri" w:hAnsi="Calibri" w:cs="Calibri"/>
                <w:sz w:val="22"/>
                <w:szCs w:val="22"/>
              </w:rPr>
              <w:t>Ге</w:t>
            </w:r>
            <w:r w:rsidRPr="00434392">
              <w:rPr>
                <w:rFonts w:ascii="Calibri" w:hAnsi="Calibri" w:cs="Calibri"/>
                <w:sz w:val="22"/>
                <w:szCs w:val="22"/>
              </w:rPr>
              <w:t>р</w:t>
            </w:r>
            <w:r w:rsidRPr="0043439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Дерматоскоп Delta 20 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7E35C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7E35C3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7E35C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7E35C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43439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43439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434392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8F08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8F08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Т" для дизенфекции и стерил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D952A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952A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B1E0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B1E0C">
              <w:rPr>
                <w:rFonts w:ascii="Calibri" w:hAnsi="Calibri" w:cs="Calibri"/>
                <w:color w:val="FF0000"/>
                <w:sz w:val="22"/>
                <w:szCs w:val="22"/>
              </w:rPr>
              <w:t>Аппарат для УЗ-лифтинга и коррекции фигуры </w:t>
            </w:r>
          </w:p>
          <w:p w:rsidR="0084531A" w:rsidRDefault="0084531A" w:rsidP="00EB1E0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 500х515х1310мм</w:t>
            </w:r>
          </w:p>
          <w:p w:rsidR="0084531A" w:rsidRPr="00EB1E0C" w:rsidRDefault="0084531A" w:rsidP="00EB1E0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Вес – 35 кг.</w:t>
            </w:r>
          </w:p>
          <w:p w:rsidR="0084531A" w:rsidRPr="00EB1E0C" w:rsidRDefault="0084531A" w:rsidP="00EB1E0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B1E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≈</w:t>
            </w:r>
            <w:r w:rsidRPr="00EB1E0C">
              <w:rPr>
                <w:rFonts w:ascii="Calibri" w:hAnsi="Calibri" w:cs="Calibri"/>
                <w:color w:val="FF0000"/>
                <w:sz w:val="22"/>
                <w:szCs w:val="22"/>
              </w:rPr>
              <w:t>0,3 кВт</w:t>
            </w:r>
            <w:r w:rsidRPr="00EB1E0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B1E0C" w:rsidRDefault="0084531A" w:rsidP="00EB1E0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B1E0C">
              <w:rPr>
                <w:rFonts w:ascii="Calibri" w:hAnsi="Calibri" w:cs="Calibri"/>
                <w:color w:val="FF0000"/>
                <w:sz w:val="22"/>
                <w:szCs w:val="22"/>
              </w:rPr>
              <w:t>CLASSYS ULTRAFORMER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43009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Аппарат ультразвуковой неинвазивной терапии в глубоких слоях кожи (безоперационный SMAS лифтинг)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Ultera Sy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tem, Ultera Inc. Mesa, 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lastRenderedPageBreak/>
              <w:t>Arizon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ООО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«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МерцФа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E1029" w:rsidRDefault="0084531A" w:rsidP="004E1029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Косметологическое кресло-кушетка</w:t>
            </w: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>Габариты: 2130х820х530-980мм</w:t>
            </w:r>
          </w:p>
          <w:p w:rsidR="0084531A" w:rsidRPr="004E1029" w:rsidRDefault="0084531A" w:rsidP="004E102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0,02кВт               </w:t>
            </w:r>
          </w:p>
          <w:p w:rsidR="0084531A" w:rsidRPr="004E1029" w:rsidRDefault="0084531A" w:rsidP="004E1029">
            <w:pPr>
              <w:rPr>
                <w:color w:val="FF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KOMFORT XTENSION LIEGE 4M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D20A0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20A00" w:rsidRDefault="0084531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4531A" w:rsidRPr="00D20A00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20A0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E0D08" w:rsidRDefault="0084531A" w:rsidP="006042D6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t>576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F08F9" w:rsidRDefault="0084531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Аппарат </w:t>
            </w:r>
            <w:r w:rsidR="008F08F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для </w:t>
            </w:r>
            <w:r w:rsidR="008F08F9" w:rsidRPr="008F08F9">
              <w:rPr>
                <w:rFonts w:ascii="Calibri" w:hAnsi="Calibri" w:cs="Calibri"/>
                <w:color w:val="FF0000"/>
                <w:sz w:val="22"/>
                <w:szCs w:val="22"/>
              </w:rPr>
              <w:t>массажа переменным электростатическим полем</w:t>
            </w: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 xml:space="preserve">Габариты: 260х350х370 мм     </w:t>
            </w:r>
          </w:p>
          <w:p w:rsidR="008F08F9" w:rsidRDefault="0084531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35 Вт                             </w:t>
            </w:r>
          </w:p>
          <w:p w:rsidR="0084531A" w:rsidRPr="009E0D08" w:rsidRDefault="0084531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Вес – </w:t>
            </w:r>
            <w:smartTag w:uri="urn:schemas-microsoft-com:office:smarttags" w:element="metricconverter">
              <w:smartTagPr>
                <w:attr w:name="ProductID" w:val="8,5 кг"/>
              </w:smartTagPr>
              <w:r w:rsidRPr="009E0D08">
                <w:rPr>
                  <w:rFonts w:ascii="Calibri" w:hAnsi="Calibri" w:cs="Calibri"/>
                  <w:color w:val="FF0000"/>
                  <w:sz w:val="22"/>
                  <w:szCs w:val="22"/>
                </w:rPr>
                <w:t>8,5 кг</w:t>
              </w:r>
            </w:smartTag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E0D08" w:rsidRDefault="0084531A" w:rsidP="006042D6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t>Hivamat® 200 Evident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E0D08" w:rsidRDefault="0084531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t>Physiomed,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E0D08" w:rsidRDefault="0084531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E0D08" w:rsidRDefault="0084531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E0D08" w:rsidRDefault="0084531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E0D08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ВАП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34392" w:rsidRDefault="0084531A" w:rsidP="008F08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Вапоризатор цифровой косметологический на штативе</w:t>
            </w:r>
          </w:p>
          <w:p w:rsidR="0084531A" w:rsidRPr="00434392" w:rsidRDefault="0084531A" w:rsidP="008F08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Габариты: 1100 х 390 х 280 мм</w:t>
            </w:r>
          </w:p>
          <w:p w:rsidR="0084531A" w:rsidRPr="00434392" w:rsidRDefault="0084531A" w:rsidP="008F08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>РУ – 1ф; 220В; не более 950 ВхА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39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АтисМед ВЦ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34392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3439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39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D4345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49E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ИО-118Е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149E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84531A" w:rsidRPr="00E149E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Габариты: 335х190х240 мм     </w:t>
            </w:r>
          </w:p>
          <w:p w:rsidR="0084531A" w:rsidRPr="00E149E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Объем – 2,7 л                                        </w:t>
            </w:r>
          </w:p>
          <w:p w:rsidR="0084531A" w:rsidRPr="00E149E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180ВА                             </w:t>
            </w:r>
          </w:p>
          <w:p w:rsidR="0084531A" w:rsidRPr="00E149E2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Вес – 5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49E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УЗУМИ-2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49E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49E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ООО «ТР</w:t>
            </w: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МА»    </w:t>
            </w:r>
          </w:p>
          <w:p w:rsidR="0084531A" w:rsidRPr="00E149E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49E2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Габариты: 625х450х415 мм</w:t>
            </w:r>
          </w:p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Касимо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ский пр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49E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lastRenderedPageBreak/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6259D" w:rsidRDefault="0084531A" w:rsidP="00E81851">
            <w:pPr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26259D" w:rsidRDefault="0084531A" w:rsidP="00E81851">
            <w:pPr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Длина лампы -1000мм, диаметр – 165мм</w:t>
            </w:r>
          </w:p>
          <w:p w:rsidR="0084531A" w:rsidRPr="00E149E2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26259D">
            <w:pPr>
              <w:pStyle w:val="1"/>
              <w:shd w:val="clear" w:color="auto" w:fill="FFFFFF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hAnsi="Calibri" w:cs="Calibri"/>
                <w:color w:val="FF0000"/>
                <w:sz w:val="22"/>
                <w:szCs w:val="22"/>
              </w:rPr>
              <w:t>CIRCLE LED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26259D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49E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E2268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F08F9" w:rsidRPr="002C5D8E" w:rsidRDefault="008F08F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45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4598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45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45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45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5B4598">
              <w:rPr>
                <w:rFonts w:ascii="Calibri" w:hAnsi="Calibri" w:cs="Calibri"/>
                <w:sz w:val="22"/>
                <w:szCs w:val="22"/>
              </w:rPr>
              <w:t>о</w:t>
            </w:r>
            <w:r w:rsidRPr="005B4598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45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5F6B00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4598" w:rsidRDefault="0084531A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КО-11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B5000" w:rsidRPr="00DB5000" w:rsidRDefault="00DB5000" w:rsidP="00DB500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DB5000" w:rsidRDefault="00DB5000" w:rsidP="00DB500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B5000">
              <w:rPr>
                <w:color w:val="000000"/>
                <w:sz w:val="24"/>
                <w:szCs w:val="24"/>
              </w:rPr>
              <w:t xml:space="preserve"> </w:t>
            </w:r>
            <w:r w:rsidRPr="00DB5000">
              <w:rPr>
                <w:rFonts w:ascii="Calibri" w:hAnsi="Calibri" w:cs="Calibri"/>
                <w:color w:val="FF0000"/>
                <w:sz w:val="22"/>
                <w:szCs w:val="22"/>
              </w:rPr>
              <w:t>Аппарат Косметологический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</w:t>
            </w:r>
          </w:p>
          <w:p w:rsidR="0084531A" w:rsidRPr="00796C89" w:rsidRDefault="00DB5000" w:rsidP="00DB500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B5000">
              <w:rPr>
                <w:b/>
                <w:bCs/>
                <w:color w:val="000000"/>
                <w:sz w:val="23"/>
                <w:szCs w:val="23"/>
              </w:rPr>
              <w:t xml:space="preserve"> </w:t>
            </w:r>
            <w:r w:rsidR="0084531A" w:rsidRPr="00796C89">
              <w:rPr>
                <w:rFonts w:ascii="Calibri" w:hAnsi="Calibri" w:cs="Calibri"/>
                <w:color w:val="FF0000"/>
                <w:sz w:val="22"/>
                <w:szCs w:val="22"/>
              </w:rPr>
              <w:t>Микроигольчатый RF-лифтинг. В коплектации 2 насадки игольчатый RF и IPL</w:t>
            </w:r>
          </w:p>
          <w:p w:rsidR="0084531A" w:rsidRPr="00796C89" w:rsidRDefault="0084531A" w:rsidP="00796C8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96C89">
              <w:rPr>
                <w:rFonts w:ascii="Calibri" w:hAnsi="Calibri" w:cs="Calibri"/>
                <w:color w:val="FF0000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96C89" w:rsidRDefault="00DB5000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InMode</w:t>
            </w:r>
            <w:r w:rsidRPr="00796C8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="0084531A" w:rsidRPr="00796C89">
              <w:rPr>
                <w:rFonts w:ascii="Calibri" w:hAnsi="Calibri" w:cs="Calibri"/>
                <w:color w:val="FF0000"/>
                <w:sz w:val="22"/>
                <w:szCs w:val="22"/>
              </w:rPr>
              <w:t>MORPHEUS 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96C89" w:rsidRDefault="0084531A" w:rsidP="00E81851">
            <w:pPr>
              <w:jc w:val="center"/>
              <w:rPr>
                <w:rFonts w:ascii="Calibri" w:hAnsi="Calibri" w:cs="Calibri"/>
                <w:bCs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000" w:rsidRPr="00DB5000" w:rsidRDefault="00DB5000" w:rsidP="00DB500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</w:p>
          <w:p w:rsidR="00DB5000" w:rsidRDefault="00DB5000" w:rsidP="00DB5000">
            <w:pPr>
              <w:jc w:val="center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DB5000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 xml:space="preserve"> ООО </w:t>
            </w:r>
          </w:p>
          <w:p w:rsidR="0084531A" w:rsidRPr="00DB5000" w:rsidRDefault="00DB5000" w:rsidP="00DB5000">
            <w:pPr>
              <w:jc w:val="center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DB5000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«КИТ МЕД»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45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4598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B5000" w:rsidRDefault="00DB500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500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4598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4598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AF4F81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AF4F81" w:rsidRDefault="0084531A" w:rsidP="00AF4F81">
            <w:pPr>
              <w:ind w:right="-61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F4F81">
              <w:rPr>
                <w:rFonts w:ascii="Calibri" w:hAnsi="Calibri" w:cs="Calibri"/>
                <w:color w:val="FF0000"/>
                <w:sz w:val="22"/>
                <w:szCs w:val="22"/>
              </w:rPr>
              <w:t>Ц-1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AF4F81">
            <w:pPr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AF4F81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Цетрифуга (плазаотерапия)</w:t>
            </w:r>
          </w:p>
          <w:p w:rsidR="0084531A" w:rsidRDefault="0084531A" w:rsidP="00AF4F81">
            <w:pPr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Габариты: 320х400х310 мм</w:t>
            </w:r>
          </w:p>
          <w:p w:rsidR="0084531A" w:rsidRPr="00AF4F81" w:rsidRDefault="0084531A" w:rsidP="00AF4F81">
            <w:pPr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AF4F81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1Ф; 220 В;≈ 0,4 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F4F81" w:rsidRDefault="0084531A" w:rsidP="00E81851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F4F81" w:rsidRDefault="0084531A" w:rsidP="00E81851">
            <w:pPr>
              <w:jc w:val="center"/>
              <w:rPr>
                <w:rFonts w:ascii="Calibri" w:hAnsi="Calibri" w:cs="Calibri"/>
                <w:bCs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F4F81" w:rsidRDefault="0084531A" w:rsidP="00E81851">
            <w:pPr>
              <w:jc w:val="center"/>
              <w:rPr>
                <w:rFonts w:ascii="Calibri" w:hAnsi="Calibri" w:cs="Calibri"/>
                <w:color w:val="FF0000"/>
              </w:rPr>
            </w:pPr>
            <w:r w:rsidRPr="00AF4F81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RegenLab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F4F81" w:rsidRDefault="0084531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F4F8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F4F81" w:rsidRDefault="0084531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F4F8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F4F81" w:rsidRDefault="0084531A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F4F81" w:rsidRDefault="0084531A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F4F8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34644" w:rsidRDefault="0084531A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2039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F5901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07622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D868E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868E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868E1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D868E1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868E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868E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868E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868E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868E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868E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868E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868E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900C7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00C79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900C79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7E35C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7E35C3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4531A" w:rsidRPr="007E35C3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4531A" w:rsidRPr="007E35C3" w:rsidRDefault="0084531A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 xml:space="preserve">теля, расположенные 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F812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AE54A7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0C7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E4986" w:rsidRDefault="0084531A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2C5D8E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AE54A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AE54A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AE54A7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р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ный, объем 250 л, 5 съемных полок, 2 выдвижных ящика, г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м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прессор; освещение лампой накаливания, цифровой дисплей 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с отражением температуры, аварийная сигнализация (виз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у</w:t>
            </w: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E54A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E54A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E54A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E54A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E54A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E54A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AE54A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lastRenderedPageBreak/>
              <w:t>136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00C79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</w:t>
            </w:r>
            <w:r w:rsidRPr="00900C79">
              <w:rPr>
                <w:rFonts w:ascii="Calibri" w:hAnsi="Calibri" w:cs="Calibri"/>
                <w:sz w:val="22"/>
                <w:szCs w:val="22"/>
              </w:rPr>
              <w:t>и</w:t>
            </w:r>
            <w:r w:rsidRPr="00900C79">
              <w:rPr>
                <w:rFonts w:ascii="Calibri" w:hAnsi="Calibri" w:cs="Calibri"/>
                <w:sz w:val="22"/>
                <w:szCs w:val="22"/>
              </w:rPr>
              <w:t>агностики состояния кожи и штатив для крепления лампы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C7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AE54A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AE54A7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7E35C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7E35C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45FD5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E1029" w:rsidRDefault="0084531A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Косметологическое кресло-кушетка</w:t>
            </w: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>Габариты: 2130х820х530-980мм</w:t>
            </w:r>
          </w:p>
          <w:p w:rsidR="0084531A" w:rsidRPr="004E1029" w:rsidRDefault="0084531A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0,02кВт                    </w:t>
            </w:r>
          </w:p>
          <w:p w:rsidR="0084531A" w:rsidRPr="004E1029" w:rsidRDefault="0084531A" w:rsidP="00EE662B">
            <w:pPr>
              <w:rPr>
                <w:color w:val="FF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KOMFORT XTENSION LIEGE 4M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D20A0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20A00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Bio-Ultimate </w:t>
            </w: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lastRenderedPageBreak/>
              <w:t>Gold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Bio-Therapeutic </w:t>
            </w:r>
            <w:r w:rsidRPr="00D20A00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lastRenderedPageBreak/>
              <w:t>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20A0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20A00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4531A" w:rsidRPr="00D20A00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lastRenderedPageBreak/>
              <w:t>КО-2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 xml:space="preserve">Косметологический комбайн </w:t>
            </w:r>
          </w:p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Габариты: 500х407х1450 мм</w:t>
            </w:r>
          </w:p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РУ-1ф, 220В; 0,15кВт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Face Beauty Clinic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Tecnology (Италия)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6471A8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КО-4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Вакуумный аппар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  <w:r w:rsidRPr="00045FD5">
              <w:rPr>
                <w:rFonts w:ascii="Calibri" w:hAnsi="Calibri" w:cs="Calibri"/>
                <w:sz w:val="22"/>
                <w:szCs w:val="22"/>
              </w:rPr>
              <w:t>т косметологический с магнитотерапией</w:t>
            </w:r>
          </w:p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Габариты: 600х600х1900мм</w:t>
            </w:r>
          </w:p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РУ-1ф, 220В; 1,0кВт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MR-991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 xml:space="preserve">Mantis, </w:t>
            </w:r>
          </w:p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 xml:space="preserve">Италия </w:t>
            </w:r>
          </w:p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01E8D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КО-7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Лазерная система SP Dynamis без сканеров, с гинекологич</w:t>
            </w:r>
            <w:r w:rsidRPr="00045FD5">
              <w:rPr>
                <w:rFonts w:ascii="Calibri" w:hAnsi="Calibri" w:cs="Calibri"/>
                <w:sz w:val="22"/>
                <w:szCs w:val="22"/>
              </w:rPr>
              <w:t>е</w:t>
            </w:r>
            <w:r w:rsidRPr="00045FD5">
              <w:rPr>
                <w:rFonts w:ascii="Calibri" w:hAnsi="Calibri" w:cs="Calibri"/>
                <w:sz w:val="22"/>
                <w:szCs w:val="22"/>
              </w:rPr>
              <w:t>ским набором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SP Dynamis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Fotona d.d, Словения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318" w:rsidRDefault="00771318" w:rsidP="0077131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08F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розетку 1ф с Iном.=32 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4531A" w:rsidRPr="008F08F9" w:rsidRDefault="00771318" w:rsidP="0077131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(типа </w:t>
            </w:r>
            <w:r w:rsidRPr="00771318">
              <w:rPr>
                <w:rFonts w:ascii="Calibri" w:hAnsi="Calibri" w:cs="Calibri"/>
                <w:color w:val="FF0000"/>
                <w:sz w:val="22"/>
                <w:szCs w:val="22"/>
              </w:rPr>
              <w:t>NEMA L6-30R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45FD5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6259D" w:rsidRDefault="0084531A" w:rsidP="00EE662B">
            <w:pPr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26259D" w:rsidRDefault="0084531A" w:rsidP="00EE662B">
            <w:pPr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Длина лампы -1000мм, диаметр – 165мм</w:t>
            </w:r>
          </w:p>
          <w:p w:rsidR="0084531A" w:rsidRPr="00E149E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pStyle w:val="1"/>
              <w:shd w:val="clear" w:color="auto" w:fill="FFFFFF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hAnsi="Calibri" w:cs="Calibri"/>
                <w:color w:val="FF0000"/>
                <w:sz w:val="22"/>
                <w:szCs w:val="22"/>
              </w:rPr>
              <w:t>CIRCLE LED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26259D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49E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E2268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F08F9" w:rsidRPr="002C5D8E" w:rsidRDefault="008F08F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045FD5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045FD5">
              <w:rPr>
                <w:rFonts w:ascii="Calibri" w:hAnsi="Calibri" w:cs="Calibri"/>
                <w:sz w:val="22"/>
                <w:szCs w:val="22"/>
              </w:rPr>
              <w:t>о</w:t>
            </w:r>
            <w:r w:rsidRPr="00045FD5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45FD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45FD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08F9" w:rsidRPr="00AE54A7" w:rsidTr="008F08F9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8F9" w:rsidRPr="00AE54A7" w:rsidRDefault="008F08F9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F08F9" w:rsidRPr="00AE54A7" w:rsidRDefault="008F08F9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AE54A7" w:rsidRDefault="008F08F9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AE54A7" w:rsidRDefault="008F08F9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08F9" w:rsidRPr="00AE54A7" w:rsidRDefault="008F08F9" w:rsidP="008F08F9">
            <w:pPr>
              <w:jc w:val="center"/>
              <w:rPr>
                <w:color w:val="FF0000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AE54A7" w:rsidRDefault="008F08F9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AE54A7" w:rsidRDefault="008F08F9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AE54A7" w:rsidRDefault="008F08F9" w:rsidP="008F08F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8F9" w:rsidRPr="00AE54A7" w:rsidRDefault="008F08F9" w:rsidP="008F08F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4A7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84531A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34644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310F36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310F3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0F36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310F36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310F36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10F3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0F3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10F3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0F3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10F3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310F3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B81FB8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сады и корпус - сталь с порошковым покрытием</w:t>
            </w:r>
          </w:p>
          <w:p w:rsidR="0084531A" w:rsidRPr="00C12678" w:rsidRDefault="0084531A" w:rsidP="00B81FB8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5227A2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227A2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227A2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227A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227A2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227A2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17631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631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17631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17631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7631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7631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7631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7631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7631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7631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7631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17631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F812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631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C12678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7631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E4986" w:rsidRDefault="0084531A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2C5D8E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Default="0084531A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C12678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C12678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7E35C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7E35C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CD5E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CD5EA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CD5EAF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D5EA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D5EA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D5EA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D5EA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D5EA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D5EA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D5EA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D5EA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5EA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е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D5EA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E1029" w:rsidRDefault="0084531A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Косметологическое кресло-кушетка</w:t>
            </w: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>Габариты: 2130х820х530-980мм</w:t>
            </w:r>
          </w:p>
          <w:p w:rsidR="0084531A" w:rsidRPr="004E1029" w:rsidRDefault="0084531A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0,02кВт                    </w:t>
            </w:r>
          </w:p>
          <w:p w:rsidR="0084531A" w:rsidRPr="004E1029" w:rsidRDefault="0084531A" w:rsidP="00EE662B">
            <w:pPr>
              <w:rPr>
                <w:color w:val="FF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KOMFORT XTENSION LIEGE 4M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D4345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755AD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ИО-118Е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755AD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84531A" w:rsidRPr="004755AD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Габариты: 335х190х240 мм     </w:t>
            </w:r>
          </w:p>
          <w:p w:rsidR="0084531A" w:rsidRPr="004755AD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Объем – 2,7 л                                        </w:t>
            </w:r>
          </w:p>
          <w:p w:rsidR="0084531A" w:rsidRPr="004755AD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180ВА                             </w:t>
            </w:r>
          </w:p>
          <w:p w:rsidR="0084531A" w:rsidRPr="004755AD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Вес – 5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755AD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УЗУМИ-2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755AD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755AD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ООО «ТР</w:t>
            </w: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МА»    </w:t>
            </w:r>
          </w:p>
          <w:p w:rsidR="0084531A" w:rsidRPr="004755AD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755AD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Габариты: 625х450х415 мм</w:t>
            </w:r>
          </w:p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Касимо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ский пр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F08F9" w:rsidRPr="002C5D8E" w:rsidRDefault="008F08F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35BFE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lastRenderedPageBreak/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6259D" w:rsidRDefault="0084531A" w:rsidP="00EE662B">
            <w:pPr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26259D" w:rsidRDefault="0084531A" w:rsidP="00EE662B">
            <w:pPr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Длина лампы -1000мм, диаметр – 165мм</w:t>
            </w:r>
          </w:p>
          <w:p w:rsidR="0084531A" w:rsidRPr="00E149E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pStyle w:val="1"/>
              <w:shd w:val="clear" w:color="auto" w:fill="FFFFFF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hAnsi="Calibri" w:cs="Calibri"/>
                <w:color w:val="FF0000"/>
                <w:sz w:val="22"/>
                <w:szCs w:val="22"/>
              </w:rPr>
              <w:t>CIRCLE LED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26259D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49E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E2268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35BF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835BFE">
              <w:rPr>
                <w:rFonts w:ascii="Calibri" w:hAnsi="Calibri" w:cs="Calibri"/>
                <w:sz w:val="22"/>
                <w:szCs w:val="22"/>
              </w:rPr>
              <w:t>о</w:t>
            </w:r>
            <w:r w:rsidRPr="00835BF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A7AC4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КО-6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Ксометологический аппарат</w:t>
            </w:r>
          </w:p>
          <w:p w:rsidR="0084531A" w:rsidRPr="0073045F" w:rsidRDefault="0084531A" w:rsidP="000E2268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,5 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HydraFacial MD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HydraFacial, 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5F6B00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КО-9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531A" w:rsidRPr="00E17D75" w:rsidRDefault="0084531A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bCs/>
                <w:sz w:val="22"/>
                <w:szCs w:val="22"/>
              </w:rPr>
              <w:t xml:space="preserve">Аппарат  для  локальной  воздушной  криотерапии  </w:t>
            </w:r>
          </w:p>
          <w:p w:rsidR="0084531A" w:rsidRPr="00E17D75" w:rsidRDefault="0084531A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bCs/>
                <w:sz w:val="22"/>
                <w:szCs w:val="22"/>
              </w:rPr>
              <w:t>Габариты: 645х390х680 мм</w:t>
            </w:r>
          </w:p>
          <w:p w:rsidR="0084531A" w:rsidRPr="00E17D75" w:rsidRDefault="0084531A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bCs/>
                <w:sz w:val="22"/>
                <w:szCs w:val="22"/>
              </w:rPr>
              <w:t>Вес – 60 кг.</w:t>
            </w:r>
          </w:p>
          <w:p w:rsidR="0084531A" w:rsidRPr="00E17D75" w:rsidRDefault="0084531A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1Ф; 220 В; 1,0кВт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7D75" w:rsidRDefault="0084531A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Cryo-6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7D75" w:rsidRDefault="0084531A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7D75" w:rsidRDefault="00AC364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="0084531A" w:rsidRPr="00E17D75">
                <w:rPr>
                  <w:rFonts w:ascii="Calibri" w:hAnsi="Calibri" w:cs="Calibri"/>
                  <w:bCs/>
                  <w:sz w:val="22"/>
                  <w:szCs w:val="22"/>
                </w:rPr>
                <w:t>ZIMMER</w:t>
              </w:r>
            </w:hyperlink>
            <w:r w:rsidR="0084531A" w:rsidRPr="00E17D75">
              <w:rPr>
                <w:rFonts w:ascii="Calibri" w:hAnsi="Calibri" w:cs="Calibri"/>
                <w:bCs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45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3045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34644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сады и корпус - сталь с </w:t>
            </w:r>
            <w:r>
              <w:rPr>
                <w:rFonts w:ascii="Calibri" w:hAnsi="Calibri" w:cs="Calibri"/>
                <w:sz w:val="22"/>
                <w:szCs w:val="22"/>
              </w:rPr>
              <w:t>порошковым покрытием</w:t>
            </w:r>
          </w:p>
          <w:p w:rsidR="0084531A" w:rsidRPr="00C43432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43432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4531A" w:rsidRPr="00C43432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3432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84344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284344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021DE1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C43432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3432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E4986" w:rsidRDefault="0084531A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</w:t>
            </w: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Default="0084531A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агностики состояния кожи и штатив для крепления лампы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00C79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7D75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C12678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C12678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1267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531A" w:rsidRPr="007E35C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7E35C3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E35C3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35C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640B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>192К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 xml:space="preserve">Радиоволновой электрохирургический аппарат ЭХВЧ 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Габариты: 238х178х413</w:t>
            </w:r>
            <w:r w:rsidRPr="00C640BF">
              <w:rPr>
                <w:rFonts w:ascii="Calibri" w:hAnsi="Calibri" w:cs="Calibri"/>
                <w:sz w:val="22"/>
                <w:szCs w:val="22"/>
              </w:rPr>
              <w:t xml:space="preserve"> мм</w:t>
            </w:r>
          </w:p>
          <w:p w:rsidR="0084531A" w:rsidRPr="00C640B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 xml:space="preserve"> Максимальная выходная мощ</w:t>
            </w:r>
            <w:r>
              <w:rPr>
                <w:rFonts w:ascii="Calibri" w:hAnsi="Calibri" w:cs="Calibri"/>
                <w:sz w:val="22"/>
                <w:szCs w:val="22"/>
              </w:rPr>
              <w:t>ность – 12</w:t>
            </w:r>
            <w:r w:rsidRPr="00C640BF">
              <w:rPr>
                <w:rFonts w:ascii="Calibri" w:hAnsi="Calibri" w:cs="Calibri"/>
                <w:sz w:val="22"/>
                <w:szCs w:val="22"/>
              </w:rPr>
              <w:t xml:space="preserve">0 Вт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Вес – 11</w:t>
            </w:r>
            <w:r w:rsidRPr="00C640BF">
              <w:rPr>
                <w:rFonts w:ascii="Calibri" w:hAnsi="Calibri" w:cs="Calibri"/>
                <w:sz w:val="22"/>
                <w:szCs w:val="22"/>
              </w:rPr>
              <w:t xml:space="preserve"> кг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B1C05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>Сургитрон</w:t>
            </w:r>
            <w:r w:rsidRPr="008B1C0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4.0 </w:t>
            </w:r>
            <w:r w:rsidRPr="00C640BF">
              <w:rPr>
                <w:rFonts w:ascii="Calibri" w:hAnsi="Calibri" w:cs="Calibri"/>
                <w:sz w:val="22"/>
                <w:szCs w:val="22"/>
              </w:rPr>
              <w:t>МГЦ</w:t>
            </w:r>
            <w:r w:rsidRPr="008B1C0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PELLEVE S5-IEC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640B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640BF">
              <w:rPr>
                <w:rFonts w:ascii="Calibri" w:hAnsi="Calibri" w:cs="Calibri"/>
                <w:sz w:val="22"/>
                <w:szCs w:val="22"/>
              </w:rPr>
              <w:t>Ellman Int., США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6E406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6E406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6E406A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952A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952A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обработки ногтевых пластинок с насадкой OMNICUT</w:t>
            </w:r>
          </w:p>
          <w:p w:rsidR="0084531A" w:rsidRPr="002C5D8E" w:rsidRDefault="0084531A" w:rsidP="000E22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0,1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E2268" w:rsidRDefault="0084531A" w:rsidP="000E226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2268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радиохирургический с набором электродов для врача дерматолога</w:t>
            </w:r>
          </w:p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0,1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ВМ-780 ii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ZERTS, </w:t>
            </w:r>
          </w:p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4E1029" w:rsidRDefault="0084531A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Косметологическое кресло-кушетка</w:t>
            </w: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>Габариты: 2130х820х530-980мм</w:t>
            </w:r>
          </w:p>
          <w:p w:rsidR="0084531A" w:rsidRPr="004E1029" w:rsidRDefault="0084531A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0,02кВт                 </w:t>
            </w:r>
          </w:p>
          <w:p w:rsidR="0084531A" w:rsidRPr="004E1029" w:rsidRDefault="0084531A" w:rsidP="00EE662B">
            <w:pPr>
              <w:rPr>
                <w:color w:val="FF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KOMFORT XTENSION LIEGE 4M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E1029" w:rsidRDefault="0084531A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Аппарат для локальной воздушной криотерапии</w:t>
            </w:r>
          </w:p>
          <w:p w:rsidR="0084531A" w:rsidRPr="002C5D8E" w:rsidRDefault="0084531A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Габариты: 645х390х680 мм</w:t>
            </w:r>
          </w:p>
          <w:p w:rsidR="0084531A" w:rsidRPr="002C5D8E" w:rsidRDefault="0084531A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Вес – 60 кг.</w:t>
            </w:r>
          </w:p>
          <w:p w:rsidR="0084531A" w:rsidRPr="002C5D8E" w:rsidRDefault="0084531A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1Ф; 220 В; 1,0кВт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widowControl w:val="0"/>
              <w:snapToGrid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Cryo-6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AC364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9" w:history="1">
              <w:r w:rsidR="0084531A" w:rsidRPr="002C5D8E">
                <w:rPr>
                  <w:rStyle w:val="af4"/>
                  <w:rFonts w:ascii="Calibri" w:hAnsi="Calibri" w:cs="Calibri"/>
                  <w:b w:val="0"/>
                  <w:sz w:val="22"/>
                  <w:szCs w:val="22"/>
                </w:rPr>
                <w:t>ZIMMER</w:t>
              </w:r>
            </w:hyperlink>
            <w:r w:rsidR="0084531A" w:rsidRPr="002C5D8E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84531A" w:rsidRPr="00C82AA6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4531A" w:rsidRPr="00C82AA6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/>
                <w:sz w:val="22"/>
                <w:szCs w:val="22"/>
              </w:rPr>
              <w:t>РУ-</w:t>
            </w:r>
            <w:r>
              <w:rPr>
                <w:rFonts w:ascii="Calibri" w:hAnsi="Calibri"/>
                <w:sz w:val="22"/>
                <w:szCs w:val="22"/>
              </w:rPr>
              <w:t>1</w:t>
            </w:r>
            <w:r w:rsidRPr="00C82AA6">
              <w:rPr>
                <w:rFonts w:ascii="Calibri" w:hAnsi="Calibri"/>
                <w:sz w:val="22"/>
                <w:szCs w:val="22"/>
              </w:rPr>
              <w:t>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Draeger, Германия</w:t>
            </w:r>
          </w:p>
          <w:p w:rsidR="0084531A" w:rsidRPr="00C82AA6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C82AA6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4531A" w:rsidRPr="00C82AA6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4531A" w:rsidRPr="00C82AA6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Подвод </w:t>
            </w:r>
          </w:p>
          <w:p w:rsidR="0084531A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кислорода, вакуума.</w:t>
            </w:r>
          </w:p>
          <w:p w:rsidR="0084531A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4531A" w:rsidRPr="00C82AA6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КО-15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</w:t>
            </w:r>
            <w:r w:rsidRPr="001B4487">
              <w:rPr>
                <w:rFonts w:ascii="Calibri" w:hAnsi="Calibri" w:cs="Calibri"/>
                <w:sz w:val="22"/>
                <w:szCs w:val="22"/>
              </w:rPr>
              <w:t>истема для автоматического картирования тела и дерм</w:t>
            </w:r>
            <w:r w:rsidRPr="001B4487">
              <w:rPr>
                <w:rFonts w:ascii="Calibri" w:hAnsi="Calibri" w:cs="Calibri"/>
                <w:sz w:val="22"/>
                <w:szCs w:val="22"/>
              </w:rPr>
              <w:t>а</w:t>
            </w:r>
            <w:r w:rsidRPr="001B4487">
              <w:rPr>
                <w:rFonts w:ascii="Calibri" w:hAnsi="Calibri" w:cs="Calibri"/>
                <w:sz w:val="22"/>
                <w:szCs w:val="22"/>
              </w:rPr>
              <w:t>тоскопического исследования включает в себя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1B4487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видеодерматоскопmedicam, </w:t>
            </w:r>
          </w:p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стойку ATBM, </w:t>
            </w:r>
          </w:p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фотооборудование, </w:t>
            </w:r>
          </w:p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набор оптики, </w:t>
            </w:r>
          </w:p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медицинский сервер, </w:t>
            </w:r>
          </w:p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 xml:space="preserve">монитор, </w:t>
            </w:r>
          </w:p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B4487">
              <w:rPr>
                <w:rFonts w:ascii="Calibri" w:hAnsi="Calibri" w:cs="Calibri"/>
                <w:sz w:val="22"/>
                <w:szCs w:val="22"/>
              </w:rPr>
              <w:t>программное обеспечение для дерматоскопии и для картир</w:t>
            </w:r>
            <w:r w:rsidRPr="001B4487">
              <w:rPr>
                <w:rFonts w:ascii="Calibri" w:hAnsi="Calibri" w:cs="Calibri"/>
                <w:sz w:val="22"/>
                <w:szCs w:val="22"/>
              </w:rPr>
              <w:t>о</w:t>
            </w:r>
            <w:r w:rsidRPr="001B4487">
              <w:rPr>
                <w:rFonts w:ascii="Calibri" w:hAnsi="Calibri" w:cs="Calibri"/>
                <w:sz w:val="22"/>
                <w:szCs w:val="22"/>
              </w:rPr>
              <w:t>вания тела</w:t>
            </w:r>
          </w:p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 стенда: 700х610х1820мм</w:t>
            </w:r>
          </w:p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1Ф; 220 В; </w:t>
            </w:r>
            <w:r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≈0</w:t>
            </w: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,</w:t>
            </w:r>
            <w:r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5</w:t>
            </w:r>
            <w:r w:rsidRPr="002C5D8E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00D5C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Вodystudio ATBM® </w:t>
            </w:r>
            <w:r w:rsidRPr="00800D5C">
              <w:rPr>
                <w:rFonts w:ascii="Calibri" w:hAnsi="Calibri" w:cs="Calibri"/>
                <w:sz w:val="22"/>
                <w:szCs w:val="22"/>
              </w:rPr>
              <w:lastRenderedPageBreak/>
              <w:t>Классич</w:t>
            </w:r>
            <w:r w:rsidRPr="00800D5C">
              <w:rPr>
                <w:rFonts w:ascii="Calibri" w:hAnsi="Calibri" w:cs="Calibri"/>
                <w:sz w:val="22"/>
                <w:szCs w:val="22"/>
              </w:rPr>
              <w:t>е</w:t>
            </w:r>
            <w:r w:rsidRPr="00800D5C">
              <w:rPr>
                <w:rFonts w:ascii="Calibri" w:hAnsi="Calibri" w:cs="Calibri"/>
                <w:sz w:val="22"/>
                <w:szCs w:val="22"/>
              </w:rPr>
              <w:t>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49E2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lastRenderedPageBreak/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6259D" w:rsidRDefault="0084531A" w:rsidP="00EE662B">
            <w:pPr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26259D" w:rsidRDefault="0084531A" w:rsidP="00EE662B">
            <w:pPr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Длина лампы -1000мм, диаметр – 165мм</w:t>
            </w:r>
          </w:p>
          <w:p w:rsidR="0084531A" w:rsidRPr="00E149E2" w:rsidRDefault="0084531A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6259D">
              <w:rPr>
                <w:rFonts w:ascii="Calibri" w:eastAsia="Lucida Sans Unicode" w:hAnsi="Calibri" w:cs="Calibri"/>
                <w:color w:val="FF0000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pStyle w:val="1"/>
              <w:shd w:val="clear" w:color="auto" w:fill="FFFFFF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6259D">
              <w:rPr>
                <w:rFonts w:ascii="Calibri" w:hAnsi="Calibri" w:cs="Calibri"/>
                <w:color w:val="FF0000"/>
                <w:sz w:val="22"/>
                <w:szCs w:val="22"/>
              </w:rPr>
              <w:t>CIRCLE LED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6259D" w:rsidRDefault="0084531A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26259D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49E2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149E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E2268" w:rsidRDefault="0084531A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СУК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Стерилизатор ультрафиолетовый кварцевый</w:t>
            </w:r>
          </w:p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Габариты: 380х245х125 мм</w:t>
            </w:r>
          </w:p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1Ф; 220 В; 70ВА</w:t>
            </w:r>
          </w:p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Вес – 3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Микр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цид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35BF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835BFE">
              <w:rPr>
                <w:rFonts w:ascii="Calibri" w:hAnsi="Calibri" w:cs="Calibri"/>
                <w:sz w:val="22"/>
                <w:szCs w:val="22"/>
              </w:rPr>
              <w:t>о</w:t>
            </w:r>
            <w:r w:rsidRPr="00835BF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Сфигмоманометр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34644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дерматолога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977740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97774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9777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843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84344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284344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4531A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4531A" w:rsidRPr="008E4986" w:rsidRDefault="0084531A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4685D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60BD3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6F6BD5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6F6BD5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6F6BD5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F6BD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6E406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6E406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6E406A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06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6E406A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E9151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91512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952A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952A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19C0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(диабетическая стопа)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931CD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31CD2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1CD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2DD9" w:rsidRDefault="0084531A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5B6E75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B6E75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4531A" w:rsidRPr="005B6E75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D112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5B6E75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B6E75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3B46BE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3B46BE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B45AD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45AD7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4531A" w:rsidRPr="00B45AD7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4531A" w:rsidRPr="00B45AD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45AD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3B46BE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443AF" w:rsidRDefault="0084531A" w:rsidP="003B46BE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сады и корпус </w:t>
            </w:r>
            <w:r>
              <w:rPr>
                <w:rFonts w:ascii="Calibri" w:hAnsi="Calibri" w:cs="Calibri"/>
                <w:sz w:val="22"/>
                <w:szCs w:val="22"/>
              </w:rPr>
              <w:t>- сталь с порошковым покрытием</w:t>
            </w:r>
          </w:p>
          <w:p w:rsidR="0084531A" w:rsidRPr="009C650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17561A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BE27F8" w:rsidRDefault="0084531A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BE27F8" w:rsidRDefault="0084531A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84344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4531A" w:rsidRPr="00284344" w:rsidRDefault="0084531A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8434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ь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021DE1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4531A" w:rsidRPr="009C650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E4986" w:rsidRDefault="0084531A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E4986" w:rsidRDefault="0084531A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4531A" w:rsidRPr="002C5D8E" w:rsidRDefault="0084531A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31A" w:rsidRDefault="0084531A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92814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9C6503" w:rsidRDefault="0084531A" w:rsidP="009C650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9C650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6B095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C82AA6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4531A" w:rsidRPr="00C82AA6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C82AA6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9151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91512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91512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91512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952A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952A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952A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952A5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266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Кресло для педикюра. Габариты: 1800х610х560-900мм</w:t>
            </w:r>
          </w:p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220В; ≈0,2кВт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3009">
              <w:rPr>
                <w:rFonts w:ascii="Calibri" w:hAnsi="Calibri" w:cs="Calibr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290А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931CD2">
              <w:rPr>
                <w:rFonts w:ascii="Calibri" w:hAnsi="Calibri" w:cs="Calibri"/>
                <w:sz w:val="22"/>
                <w:szCs w:val="22"/>
              </w:rPr>
              <w:t>Электрокардиограф 3-х канальный с транспортным чемод</w:t>
            </w:r>
            <w:r w:rsidRPr="00931CD2">
              <w:rPr>
                <w:rFonts w:ascii="Calibri" w:hAnsi="Calibri" w:cs="Calibri"/>
                <w:sz w:val="22"/>
                <w:szCs w:val="22"/>
              </w:rPr>
              <w:t>а</w:t>
            </w:r>
            <w:r w:rsidRPr="00931CD2">
              <w:rPr>
                <w:rFonts w:ascii="Calibri" w:hAnsi="Calibri" w:cs="Calibri"/>
                <w:sz w:val="22"/>
                <w:szCs w:val="22"/>
              </w:rPr>
              <w:t>ном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84531A" w:rsidRPr="00931CD2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931CD2">
              <w:rPr>
                <w:rFonts w:ascii="Calibri" w:hAnsi="Calibri" w:cs="Calibri"/>
                <w:sz w:val="22"/>
                <w:szCs w:val="22"/>
              </w:rPr>
              <w:t>1Ф; 220 В; ~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1CD2" w:rsidRDefault="0084531A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1CD2">
              <w:rPr>
                <w:rFonts w:ascii="Calibri" w:hAnsi="Calibri" w:cs="Calibri"/>
                <w:sz w:val="22"/>
                <w:szCs w:val="22"/>
              </w:rPr>
              <w:t xml:space="preserve">МАС 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Pr="00931CD2">
              <w:rPr>
                <w:rFonts w:ascii="Calibri" w:hAnsi="Calibri" w:cs="Calibri"/>
                <w:sz w:val="22"/>
                <w:szCs w:val="22"/>
              </w:rPr>
              <w:t xml:space="preserve">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31CD2" w:rsidRDefault="0084531A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00D5C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/>
                <w:sz w:val="22"/>
                <w:szCs w:val="22"/>
              </w:rPr>
              <w:t>РУ-</w:t>
            </w:r>
            <w:r>
              <w:rPr>
                <w:rFonts w:ascii="Calibri" w:hAnsi="Calibri"/>
                <w:sz w:val="22"/>
                <w:szCs w:val="22"/>
              </w:rPr>
              <w:t>1</w:t>
            </w:r>
            <w:r w:rsidRPr="00C82AA6">
              <w:rPr>
                <w:rFonts w:ascii="Calibri" w:hAnsi="Calibri"/>
                <w:sz w:val="22"/>
                <w:szCs w:val="22"/>
              </w:rPr>
              <w:t>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Draeger, Германия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Подвод </w:t>
            </w:r>
          </w:p>
          <w:p w:rsidR="0084531A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кислорода, вакуума.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84531A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4531A" w:rsidRPr="00C82AA6" w:rsidRDefault="0084531A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ЛЛ1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84531A" w:rsidRPr="002C5D8E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:rsidR="0084531A" w:rsidRPr="002C5D8E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00D5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АтисМед ЛЛ-5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0E2268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7C3FB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7C3FB4" w:rsidRDefault="0084531A" w:rsidP="00DF019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Л-75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7C3FB4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Стерилизатор воздушный (сухожар)                                                  Объем камеры –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0 л</w:t>
            </w:r>
          </w:p>
          <w:p w:rsidR="0084531A" w:rsidRPr="007C3FB4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 442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х450х415 мм</w:t>
            </w:r>
          </w:p>
          <w:p w:rsidR="0084531A" w:rsidRPr="007C3FB4" w:rsidRDefault="0084531A" w:rsidP="00DF019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1Ф; 220 В; 0,9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C3FB4" w:rsidRDefault="0084531A" w:rsidP="00DF019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ГП-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C3FB4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C3FB4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Касимо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в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ский пр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C3FB4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C3FB4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C3FB4" w:rsidRDefault="0084531A" w:rsidP="007C3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7C3FB4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3FB4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2E0436">
              <w:rPr>
                <w:rFonts w:ascii="Calibri" w:eastAsia="Lucida Sans Unicode" w:hAnsi="Calibri" w:cs="Calibri"/>
                <w:sz w:val="22"/>
                <w:szCs w:val="22"/>
              </w:rPr>
              <w:t>Педикюрный аппарат с пылесосом и подсветкой</w:t>
            </w:r>
          </w:p>
          <w:p w:rsidR="0084531A" w:rsidRPr="002C5D8E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Габариты: 320х125х220</w:t>
            </w: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 xml:space="preserve"> мм</w:t>
            </w:r>
          </w:p>
          <w:p w:rsidR="0084531A" w:rsidRPr="002C5D8E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1Ф; 220 В; 0,35</w:t>
            </w: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 xml:space="preserve">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E0436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E0436">
              <w:rPr>
                <w:rFonts w:ascii="Calibri" w:eastAsia="Lucida Sans Unicode" w:hAnsi="Calibri" w:cs="Calibri"/>
                <w:sz w:val="22"/>
                <w:szCs w:val="22"/>
              </w:rPr>
              <w:t>PA-50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E0436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4C74EC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C74EC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hyperlink r:id="rId10" w:history="1">
              <w:r w:rsidRPr="004C74EC">
                <w:rPr>
                  <w:rFonts w:ascii="Calibri" w:hAnsi="Calibri" w:cs="Calibri"/>
                  <w:sz w:val="22"/>
                  <w:szCs w:val="22"/>
                  <w:lang w:val="en-US"/>
                </w:rPr>
                <w:t>Unitronic (Германия)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E0436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E0436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Default="0084531A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УЗ-1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 xml:space="preserve">Малогабаритный </w:t>
            </w:r>
            <w:r w:rsidRPr="004C74EC">
              <w:rPr>
                <w:rFonts w:ascii="Calibri" w:eastAsia="Lucida Sans Unicode" w:hAnsi="Calibri" w:cs="Calibri"/>
                <w:sz w:val="22"/>
                <w:szCs w:val="22"/>
              </w:rPr>
              <w:t xml:space="preserve">доплеровский </w:t>
            </w:r>
            <w:r>
              <w:rPr>
                <w:rFonts w:ascii="Calibri" w:eastAsia="Lucida Sans Unicode" w:hAnsi="Calibri" w:cs="Calibri"/>
                <w:sz w:val="22"/>
                <w:szCs w:val="22"/>
              </w:rPr>
              <w:t>звуковой индикатор скорости кровотока</w:t>
            </w:r>
          </w:p>
          <w:p w:rsidR="0084531A" w:rsidRPr="002E0436" w:rsidRDefault="0084531A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Габариты: 65х10х25</w:t>
            </w:r>
            <w:r w:rsidRPr="002C5D8E">
              <w:rPr>
                <w:rFonts w:ascii="Calibri" w:eastAsia="Lucida Sans Unicode" w:hAnsi="Calibri" w:cs="Calibri"/>
                <w:sz w:val="22"/>
                <w:szCs w:val="22"/>
              </w:rPr>
              <w:t xml:space="preserve">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E0436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eastAsia="Lucida Sans Unicode" w:hAnsi="Calibri" w:cs="Calibri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sz w:val="22"/>
                <w:szCs w:val="22"/>
              </w:rPr>
              <w:t>МИН</w:t>
            </w:r>
            <w:r>
              <w:rPr>
                <w:rFonts w:ascii="Calibri" w:eastAsia="Lucida Sans Unicode" w:hAnsi="Calibri" w:cs="Calibri"/>
                <w:sz w:val="22"/>
                <w:szCs w:val="22"/>
              </w:rPr>
              <w:t>И</w:t>
            </w:r>
            <w:r>
              <w:rPr>
                <w:rFonts w:ascii="Calibri" w:eastAsia="Lucida Sans Unicode" w:hAnsi="Calibri" w:cs="Calibri"/>
                <w:sz w:val="22"/>
                <w:szCs w:val="22"/>
              </w:rPr>
              <w:t>ДОП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E0436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Default="0084531A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00D5C">
              <w:rPr>
                <w:rFonts w:ascii="Calibri" w:hAnsi="Calibri" w:cs="Calibri"/>
                <w:sz w:val="22"/>
                <w:szCs w:val="22"/>
              </w:rPr>
              <w:t>БИОСС, Ро</w:t>
            </w:r>
            <w:r w:rsidRPr="00800D5C">
              <w:rPr>
                <w:rFonts w:ascii="Calibri" w:hAnsi="Calibri" w:cs="Calibri"/>
                <w:sz w:val="22"/>
                <w:szCs w:val="22"/>
              </w:rPr>
              <w:t>с</w:t>
            </w:r>
            <w:r w:rsidRPr="00800D5C">
              <w:rPr>
                <w:rFonts w:ascii="Calibri" w:hAnsi="Calibri" w:cs="Calibri"/>
                <w:sz w:val="22"/>
                <w:szCs w:val="22"/>
              </w:rPr>
              <w:t>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E0436" w:rsidRDefault="0084531A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F3773F" w:rsidRDefault="0084531A" w:rsidP="00F3773F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F3773F">
              <w:rPr>
                <w:rFonts w:ascii="Calibri" w:hAnsi="Calibri" w:cs="Calibri"/>
                <w:sz w:val="22"/>
                <w:szCs w:val="22"/>
              </w:rPr>
              <w:t>Питание: 2 батареи 1,5 В или аккумул</w:t>
            </w:r>
            <w:r w:rsidRPr="00F3773F">
              <w:rPr>
                <w:rFonts w:ascii="Calibri" w:hAnsi="Calibri" w:cs="Calibri"/>
                <w:sz w:val="22"/>
                <w:szCs w:val="22"/>
              </w:rPr>
              <w:t>я</w:t>
            </w:r>
            <w:r w:rsidRPr="00F3773F">
              <w:rPr>
                <w:rFonts w:ascii="Calibri" w:hAnsi="Calibri" w:cs="Calibri"/>
                <w:sz w:val="22"/>
                <w:szCs w:val="22"/>
              </w:rPr>
              <w:t>торы 1,2 В (тип АА)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835BF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835BFE">
              <w:rPr>
                <w:rFonts w:ascii="Calibri" w:hAnsi="Calibri" w:cs="Calibri"/>
                <w:sz w:val="22"/>
                <w:szCs w:val="22"/>
              </w:rPr>
              <w:t>о</w:t>
            </w:r>
            <w:r w:rsidRPr="00835BF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835BF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BF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Градуированный камертон 128 Гц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4531A" w:rsidRPr="002C5D8E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5803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Default="0084531A" w:rsidP="00E81851">
            <w:pPr>
              <w:jc w:val="center"/>
            </w:pPr>
            <w:r w:rsidRPr="005B5911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803CF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Монофиламент 10 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5803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Default="0084531A" w:rsidP="00E81851">
            <w:pPr>
              <w:jc w:val="center"/>
            </w:pPr>
            <w:r w:rsidRPr="005B5911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803CF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5803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Default="0084531A" w:rsidP="00E81851">
            <w:pPr>
              <w:jc w:val="center"/>
            </w:pPr>
            <w:r w:rsidRPr="001C68E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803CF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Набор фрез для скалера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5803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Default="0084531A" w:rsidP="00E81851">
            <w:pPr>
              <w:jc w:val="center"/>
            </w:pPr>
            <w:r w:rsidRPr="001C68E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803CF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Лопаточки для ногтей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5803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Default="0084531A" w:rsidP="00E81851">
            <w:pPr>
              <w:jc w:val="center"/>
            </w:pPr>
            <w:r w:rsidRPr="001C68E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803CF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803CF">
              <w:rPr>
                <w:rFonts w:ascii="Calibri" w:hAnsi="Calibri" w:cs="Calibri"/>
                <w:sz w:val="22"/>
                <w:szCs w:val="22"/>
              </w:rPr>
              <w:t>Кусачки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5803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1C68E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C68E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5803CF" w:rsidRDefault="0084531A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A0943">
              <w:rPr>
                <w:rFonts w:ascii="Calibri" w:hAnsi="Calibri" w:cs="Calibri"/>
                <w:sz w:val="22"/>
                <w:szCs w:val="22"/>
              </w:rPr>
              <w:t>Биксы малые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5803CF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9C650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9C650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9C6503" w:rsidRDefault="0084531A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C650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9C6503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34644" w:rsidRDefault="0084531A" w:rsidP="0097774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34644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  <w:r w:rsidRPr="00DF3E4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DF3E4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F3E41" w:rsidRDefault="0084531A" w:rsidP="0097774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Холл-рекреация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Диван 3-местный</w:t>
            </w:r>
          </w:p>
          <w:p w:rsidR="0084531A" w:rsidRPr="002C5D8E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Габариты:  1900x860x870мм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 052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F3E4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36CB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CB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Диван. </w:t>
            </w:r>
          </w:p>
          <w:p w:rsidR="0084531A" w:rsidRPr="00E36CB0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Габариты: 1320х860х870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36CB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CB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36CB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CB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36CB0" w:rsidRDefault="0084531A" w:rsidP="003B46BE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C019B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019B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C019B2" w:rsidRDefault="0084531A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019B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019B2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427DF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8А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2427DF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Рокфорд Хорека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427D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427DF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C82AA6" w:rsidRDefault="0084531A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72Б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Монитор, 32 дюйма, LAN</w:t>
            </w:r>
          </w:p>
          <w:p w:rsidR="0084531A" w:rsidRPr="00E13AE7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Габариты: 736 x 437 x 82.9мм</w:t>
            </w:r>
            <w:r w:rsidRPr="00E13AE7">
              <w:rPr>
                <w:rFonts w:ascii="PTRootUIWebRegular" w:hAnsi="PTRootUIWebRegular"/>
                <w:color w:val="FF0000"/>
                <w:sz w:val="36"/>
                <w:szCs w:val="36"/>
                <w:shd w:val="clear" w:color="auto" w:fill="FFFFFF"/>
              </w:rPr>
              <w:t> </w:t>
            </w:r>
          </w:p>
          <w:p w:rsidR="0084531A" w:rsidRPr="00E13AE7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E13AE7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432095" w:rsidRDefault="0084531A" w:rsidP="00D35656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D356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 (напол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84531A" w:rsidRPr="00432095" w:rsidRDefault="0084531A" w:rsidP="00D356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C25CA0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D35656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3565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Подключается к сети через 2- хполюсную </w:t>
            </w:r>
            <w:r w:rsidRPr="00D35656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E13AE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84531A" w:rsidRPr="00E13AE7" w:rsidRDefault="0084531A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Габарииты: 600х600х600мм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Verba Home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E13AE7" w:rsidRDefault="0084531A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151В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Консоль с</w:t>
            </w:r>
            <w:r>
              <w:rPr>
                <w:rFonts w:ascii="Calibri" w:hAnsi="Calibri" w:cs="Calibri"/>
                <w:sz w:val="22"/>
                <w:szCs w:val="22"/>
              </w:rPr>
              <w:t>о столешницей из искусственного</w:t>
            </w:r>
            <w:r w:rsidRPr="00E70FAA">
              <w:rPr>
                <w:rFonts w:ascii="Calibri" w:hAnsi="Calibri" w:cs="Calibri"/>
                <w:sz w:val="22"/>
                <w:szCs w:val="22"/>
              </w:rPr>
              <w:t xml:space="preserve"> мрамор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  <w:r w:rsidRPr="00E70FAA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Габариты: 1000х300хх700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Pr="00E13AE7" w:rsidRDefault="0084531A" w:rsidP="00E13AE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Штора, длина 5 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Инд</w:t>
            </w: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вид.изготовление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31A" w:rsidRPr="006D3BDE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331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4531A" w:rsidRDefault="0084531A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Настольная лампа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(торшер)</w:t>
            </w:r>
          </w:p>
          <w:p w:rsidR="0084531A" w:rsidRPr="002C5D8E" w:rsidRDefault="0084531A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</w:t>
            </w:r>
            <w:r>
              <w:rPr>
                <w:rFonts w:ascii="Calibri" w:hAnsi="Calibri" w:cs="Calibri"/>
                <w:sz w:val="22"/>
                <w:szCs w:val="22"/>
              </w:rPr>
              <w:t>06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Coco COC-LG-1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Kutek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E13AE7" w:rsidRDefault="0084531A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13AE7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4531A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4531A" w:rsidRPr="002C5D8E" w:rsidRDefault="0084531A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Регистратура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4531A" w:rsidRPr="002C5D8E" w:rsidRDefault="0084531A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C24CF4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C24CF4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C24CF4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C24CF4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758F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58F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758F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58F3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EE66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EE66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EE66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EE662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843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84344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284344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758F3" w:rsidRPr="008E498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4685D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60BD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74CC8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4CC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74CC8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4CC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Картохранилище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81470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1470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270А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1470A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Стеллаж односторонний</w:t>
            </w:r>
          </w:p>
          <w:p w:rsidR="008758F3" w:rsidRPr="0081470A" w:rsidRDefault="008758F3" w:rsidP="0081470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Габариты: 700х300х2000мм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2912F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1470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1470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270Б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1470A" w:rsidRDefault="008758F3" w:rsidP="00C24CF4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Стеллаж односторонний</w:t>
            </w:r>
          </w:p>
          <w:p w:rsidR="008758F3" w:rsidRPr="0081470A" w:rsidRDefault="008758F3" w:rsidP="0081470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1200х300х2000мм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1470A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270В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1470A" w:rsidRDefault="008758F3" w:rsidP="00C24CF4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Стеллаж односторонний</w:t>
            </w:r>
          </w:p>
          <w:p w:rsidR="008758F3" w:rsidRPr="0081470A" w:rsidRDefault="008758F3" w:rsidP="0081470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Габариты: 1000х300х2000мм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1470A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270М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1470A" w:rsidRDefault="008758F3" w:rsidP="0081470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Мобильный двухсторонний стеллаж</w:t>
            </w:r>
          </w:p>
          <w:p w:rsidR="008758F3" w:rsidRPr="0081470A" w:rsidRDefault="008758F3" w:rsidP="0081470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Габариты: 700х600х2000мм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470A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1470A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врачебного консилиума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0F3D1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F3D1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F3D19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Первая м</w:t>
            </w: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D=15 мм, по</w:t>
            </w: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д</w:t>
            </w: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вод горячей воды </w:t>
            </w: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0F3D1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23Г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F3D19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Комод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F3D1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F3D19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758F3" w:rsidRPr="008E498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4685D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60BD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4344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Ноутбук</w:t>
            </w:r>
          </w:p>
          <w:p w:rsidR="008758F3" w:rsidRPr="002C5D8E" w:rsidRDefault="008758F3" w:rsidP="00EA660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0,3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HP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372DC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72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372DC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72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A41B8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A41B85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A41B8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A41B85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A41B8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A41B85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A41B85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A41B85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A41B85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1B8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11A61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Стол для брифинга узкий</w:t>
            </w:r>
          </w:p>
          <w:p w:rsidR="008758F3" w:rsidRPr="00011A61" w:rsidRDefault="008758F3" w:rsidP="00011A6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Габариты: 3000х1000х75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0</w:t>
            </w: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11A61" w:rsidRDefault="008758F3" w:rsidP="0081022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10229">
              <w:rPr>
                <w:rFonts w:ascii="Calibri" w:hAnsi="Calibri" w:cs="Calibri"/>
                <w:color w:val="FF0000"/>
                <w:sz w:val="22"/>
                <w:szCs w:val="22"/>
              </w:rPr>
              <w:t>Солт 1 BMS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11A61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11A61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11A61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11A61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A6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Интерактивная панель.</w:t>
            </w:r>
          </w:p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Ращмер экрана 1652х930мм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220В; 0,1кВт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2C47">
              <w:rPr>
                <w:rFonts w:ascii="Calibri" w:hAnsi="Calibri" w:cs="Calibri"/>
                <w:sz w:val="22"/>
                <w:szCs w:val="22"/>
              </w:rPr>
              <w:t>SBID-MX175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A2C47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2C47">
              <w:rPr>
                <w:rFonts w:ascii="Calibri" w:hAnsi="Calibri" w:cs="Calibri"/>
                <w:sz w:val="22"/>
                <w:szCs w:val="22"/>
              </w:rPr>
              <w:t> </w:t>
            </w:r>
            <w:hyperlink r:id="rId11" w:history="1">
              <w:r w:rsidRPr="003A2C47">
                <w:rPr>
                  <w:rFonts w:ascii="Calibri" w:hAnsi="Calibri" w:cs="Calibri"/>
                  <w:sz w:val="22"/>
                  <w:szCs w:val="22"/>
                </w:rPr>
                <w:t>Smart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8434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34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7605D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05D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План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7605DA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Планшет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05D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05D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05D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05D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05D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05DA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05DA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05D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выписки больничных листов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758F3" w:rsidRPr="008E498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4685D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60BD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Сейф 2 класса взломостойкости; крепление к полу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440х430х1230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VALBERG ГРАНИТ 120Т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 xml:space="preserve">Завод </w:t>
            </w:r>
          </w:p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"Промет"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257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заведующего отделением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руководителя на роликовой опоре, 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0073C">
              <w:rPr>
                <w:rFonts w:ascii="Calibri" w:hAnsi="Calibri" w:cs="Calibri"/>
                <w:sz w:val="22"/>
                <w:szCs w:val="22"/>
              </w:rPr>
              <w:t>е</w:t>
            </w:r>
            <w:r w:rsidRPr="00E0073C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руководителя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0073C">
              <w:rPr>
                <w:rFonts w:ascii="Calibri" w:hAnsi="Calibri" w:cs="Calibri"/>
                <w:sz w:val="22"/>
                <w:szCs w:val="22"/>
              </w:rPr>
              <w:t>е</w:t>
            </w:r>
            <w:r w:rsidRPr="00E0073C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756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7569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758F3" w:rsidRPr="008E498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4685D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60BD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D6756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D6756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156Ж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D67569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Кресло с механизмом Konrad</w:t>
            </w:r>
          </w:p>
          <w:p w:rsidR="008758F3" w:rsidRPr="00D67569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Габариты: 1070х1000х1040мм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Marsel 1P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756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67569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для одежды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174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встраиваемый холодильник Liebherr UIK 1514,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раковина Franke 125.0176.647 KBG 110-34, цвет Шоколад,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полотенец Brabantia,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дозатор для жидкого мыла Kaiser KH-3022 BP, встраива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мый Black Pearl,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Смеситель Florentina Фита AV коричневый, артикул 757839,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Столешница</w:t>
            </w: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Samsung Staron VL155 Loam, 1730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х</w:t>
            </w: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600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мм</w:t>
            </w: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Брифинг-приставка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0073C">
              <w:rPr>
                <w:rFonts w:ascii="Calibri" w:hAnsi="Calibri" w:cs="Calibri"/>
                <w:sz w:val="22"/>
                <w:szCs w:val="22"/>
              </w:rPr>
              <w:t>е</w:t>
            </w:r>
            <w:r w:rsidRPr="00E0073C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Аптечный киоск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Расчетно-кассовый аппарат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АМС-100К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626B8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626B8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СТ-А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Стойка аптеки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АП-6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Накопитель для лекарств (20 ящиков с разделителями)            Габариты: 800х500х2200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арт.326600N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лекарственных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5B63C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3C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123Б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Холодильный шкаф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фармацевтический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объем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00 л. </w:t>
            </w:r>
          </w:p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Количество полок – 4.</w:t>
            </w:r>
          </w:p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697х710х2028 ммм.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220В; 0,35кВт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C5D63" w:rsidRDefault="008758F3" w:rsidP="00E81851">
            <w:pPr>
              <w:pStyle w:val="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ШХФ-0,5ДС </w:t>
            </w:r>
          </w:p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Позис, Ро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5B63C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A21E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A21E5">
              <w:rPr>
                <w:rFonts w:ascii="Calibri" w:hAnsi="Calibri" w:cs="Calibri"/>
                <w:sz w:val="22"/>
                <w:szCs w:val="22"/>
              </w:rPr>
              <w:t>АП-Ф</w:t>
            </w:r>
            <w:r w:rsidRPr="008A21E5">
              <w:rPr>
                <w:rFonts w:ascii="Calibri" w:hAnsi="Calibri" w:cs="Calibri"/>
                <w:sz w:val="22"/>
                <w:szCs w:val="22"/>
              </w:rPr>
              <w:t>А</w:t>
            </w:r>
            <w:r w:rsidRPr="008A21E5">
              <w:rPr>
                <w:rFonts w:ascii="Calibri" w:hAnsi="Calibri" w:cs="Calibri"/>
                <w:sz w:val="22"/>
                <w:szCs w:val="22"/>
              </w:rPr>
              <w:t>МА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Шкаф</w:t>
            </w:r>
            <w:r w:rsidRPr="008A21E5">
              <w:rPr>
                <w:rFonts w:ascii="Calibri" w:hAnsi="Calibri" w:cs="Calibri"/>
                <w:sz w:val="22"/>
                <w:szCs w:val="22"/>
              </w:rPr>
              <w:t xml:space="preserve"> лекарственны</w:t>
            </w:r>
            <w:r>
              <w:rPr>
                <w:rFonts w:ascii="Calibri" w:hAnsi="Calibri" w:cs="Calibri"/>
                <w:sz w:val="22"/>
                <w:szCs w:val="22"/>
              </w:rPr>
              <w:t>й для</w:t>
            </w:r>
            <w:r w:rsidRPr="008A21E5">
              <w:rPr>
                <w:rFonts w:ascii="Calibri" w:hAnsi="Calibri" w:cs="Calibri"/>
                <w:sz w:val="22"/>
                <w:szCs w:val="22"/>
              </w:rPr>
              <w:t xml:space="preserve"> аптечного ассортимента ФАМА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(модульный)</w:t>
            </w:r>
          </w:p>
          <w:p w:rsidR="008758F3" w:rsidRPr="008A21E5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Габариты: 2138х1270х2035 мм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21E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  <w:lang w:val="en-US"/>
              </w:rPr>
              <w:t>DVbox®1000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21E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0073C">
              <w:rPr>
                <w:rFonts w:ascii="Calibri" w:hAnsi="Calibri" w:cs="Calibri"/>
                <w:sz w:val="22"/>
                <w:szCs w:val="22"/>
              </w:rPr>
              <w:t>Дизайн Ве</w:t>
            </w:r>
            <w:r w:rsidRPr="00E0073C">
              <w:rPr>
                <w:rFonts w:ascii="Calibri" w:hAnsi="Calibri" w:cs="Calibri"/>
                <w:sz w:val="22"/>
                <w:szCs w:val="22"/>
              </w:rPr>
              <w:t>к</w:t>
            </w:r>
            <w:r w:rsidRPr="00E0073C">
              <w:rPr>
                <w:rFonts w:ascii="Calibri" w:hAnsi="Calibri" w:cs="Calibri"/>
                <w:sz w:val="22"/>
                <w:szCs w:val="22"/>
              </w:rPr>
              <w:t>тор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21E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B5B1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B5B16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Тележка медицинская</w:t>
            </w:r>
          </w:p>
          <w:p w:rsidR="008758F3" w:rsidRPr="001B5B16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A21E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3C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3C5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5B63C5" w:rsidRDefault="008758F3" w:rsidP="003B46BE">
            <w:pPr>
              <w:jc w:val="center"/>
            </w:pPr>
            <w:r w:rsidRPr="005B63C5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56C1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абинет сотрудников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758F3" w:rsidRPr="008E498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4685D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60BD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8758F3" w:rsidRPr="00F56D61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626B8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626B8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267C1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1626B8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626B8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626B8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626B8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758F3" w:rsidRPr="001626B8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758F3" w:rsidRPr="001626B8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626B8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626B8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626B8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626B8" w:rsidRDefault="008758F3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626B8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626B8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758F3" w:rsidRPr="001626B8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горячей воды </w:t>
            </w:r>
            <w:r w:rsidRPr="001626B8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D=15мм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2053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ядовитых, сильнодействующих, психотропных, наркотических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81FB8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двухстворчатый с 4 полками, с сейфом и замком, фас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ды и корпус - сталь с порошковым покрытием</w:t>
            </w:r>
          </w:p>
          <w:p w:rsidR="008758F3" w:rsidRPr="00684AE9" w:rsidRDefault="008758F3" w:rsidP="00B81F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84AE9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е</w:t>
            </w:r>
            <w:r w:rsidRPr="00282C6F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СХФ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Сейф-холодильник медицинский.  Объем 20 л. Класс взлом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стойкости – III класс.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540х490х1200мм.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РУ-0,2кВт,220В,1Ф+N+PE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170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VALBERG TS-3/50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креплять к полу или стене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Ю-125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Сейф 3 класса взломостойкости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680х510х1320 мм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- 502кг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AC364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="008758F3" w:rsidRPr="002C5D8E">
                <w:rPr>
                  <w:rFonts w:ascii="Calibri" w:hAnsi="Calibri" w:cs="Calibri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креплять к полу или стене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56C1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56C13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5B63C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3C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3C5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5B63C5" w:rsidRDefault="008758F3" w:rsidP="00E81851">
            <w:pPr>
              <w:jc w:val="center"/>
            </w:pPr>
            <w:r w:rsidRPr="005B63C5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3C5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B63C5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C4203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4203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42031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Пурифайер для проточной воды с фильтрацией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A17B0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V40-U4L Black с</w:t>
            </w:r>
          </w:p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17B0">
              <w:rPr>
                <w:rFonts w:ascii="Calibri" w:hAnsi="Calibri" w:cs="Calibri"/>
                <w:sz w:val="22"/>
                <w:szCs w:val="22"/>
              </w:rPr>
              <w:t>ультр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а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фильтр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а</w:t>
            </w:r>
            <w:r w:rsidRPr="00DA17B0">
              <w:rPr>
                <w:rFonts w:ascii="Calibri" w:hAnsi="Calibri" w:cs="Calibri"/>
                <w:sz w:val="22"/>
                <w:szCs w:val="22"/>
              </w:rPr>
              <w:t>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758F3" w:rsidRPr="00992814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355E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55E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355E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55E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1DB3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61DB3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758F3" w:rsidRPr="00761DB3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432095" w:rsidRDefault="008758F3" w:rsidP="00D35656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D356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 (напол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8758F3" w:rsidRPr="00432095" w:rsidRDefault="008758F3" w:rsidP="00D356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5656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35656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96296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29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Диван </w:t>
            </w:r>
          </w:p>
          <w:p w:rsidR="008758F3" w:rsidRPr="00096296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296">
              <w:rPr>
                <w:rFonts w:ascii="Calibri" w:hAnsi="Calibri" w:cs="Calibri"/>
                <w:color w:val="FF0000"/>
                <w:sz w:val="22"/>
                <w:szCs w:val="22"/>
              </w:rPr>
              <w:t>Габариты: 830x820x830мм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9629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9629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9629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29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9629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9629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8758F3" w:rsidRPr="006653C1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D156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D1566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иглорефлексотерапии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арт.350500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B1EA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3B46BE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3B46BE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3B46BE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3B46BE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3B46BE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3B46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3B46B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3B46BE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иглотерапии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Иглы для аккупунктуры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Микроиглы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Молоточек или валик для кожной РТ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Пинцет анатомический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Пинцет глазной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Зажимы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Ножницы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Лейкопластырь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аппликационной терапии \пластинки из разных металлов, магниты и др.\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Цубо  Набор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Банки медицинские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Вазелин, крем массажный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Зонд для пальпации аурикулярных точек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Чашки Петри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Лоток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Полынные сигары или мокса  Набор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Ватные шарики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Спирт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Йод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Нарезанные полоски бумаги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13E28" w:rsidRDefault="008758F3" w:rsidP="00E81851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13E28">
              <w:rPr>
                <w:rFonts w:ascii="Calibri" w:hAnsi="Calibri" w:cs="Calibri"/>
                <w:sz w:val="22"/>
                <w:szCs w:val="22"/>
              </w:rPr>
              <w:t>Аппарат для электропунктуры</w:t>
            </w:r>
          </w:p>
          <w:p w:rsidR="008758F3" w:rsidRPr="00845BAB" w:rsidRDefault="008758F3" w:rsidP="00845BAB">
            <w:r w:rsidRPr="00845BAB">
              <w:rPr>
                <w:rFonts w:ascii="Calibri" w:hAnsi="Calibri" w:cs="Calibri"/>
                <w:sz w:val="22"/>
                <w:szCs w:val="22"/>
              </w:rPr>
              <w:t>РУ-30ВА, 1ф;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МнДЭП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ТРИМА,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43F02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Аппарат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высокоинтенсивной лазерной терапии </w:t>
            </w:r>
            <w:r w:rsidRPr="00143F02">
              <w:rPr>
                <w:rFonts w:ascii="Calibri" w:hAnsi="Calibri" w:cs="Calibri"/>
                <w:sz w:val="22"/>
                <w:szCs w:val="22"/>
              </w:rPr>
              <w:t>Hilterapia</w:t>
            </w:r>
          </w:p>
          <w:p w:rsidR="008758F3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>Габариты: 300х700х780мм</w:t>
            </w:r>
          </w:p>
          <w:p w:rsidR="008758F3" w:rsidRPr="00143F02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1840ВА</w:t>
            </w:r>
          </w:p>
          <w:p w:rsidR="008758F3" w:rsidRPr="00143F02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>Вес – 40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43F0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43F02">
              <w:rPr>
                <w:rFonts w:ascii="Calibri" w:hAnsi="Calibri" w:cs="Calibri"/>
                <w:sz w:val="22"/>
                <w:szCs w:val="22"/>
              </w:rPr>
              <w:t>HIRO® 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245-1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DD0C25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D0C25">
              <w:rPr>
                <w:rFonts w:ascii="Calibri" w:hAnsi="Calibri" w:cs="Calibri"/>
                <w:color w:val="000000"/>
                <w:sz w:val="22"/>
                <w:szCs w:val="22"/>
              </w:rPr>
              <w:t>Аппарат  для автоматической многоцелевой MLS-лазерной терапии</w:t>
            </w:r>
          </w:p>
          <w:p w:rsidR="008758F3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680х420х15</w:t>
            </w: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>80мм</w:t>
            </w:r>
          </w:p>
          <w:p w:rsidR="008758F3" w:rsidRPr="00143F02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100ВА</w:t>
            </w:r>
          </w:p>
          <w:p w:rsidR="008758F3" w:rsidRPr="00DD0C25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>Вес – 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143F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43F0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MLS-M6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ДМ-6-010-03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2B1EA2">
              <w:rPr>
                <w:rFonts w:ascii="Calibri" w:hAnsi="Calibri" w:cs="Calibri"/>
                <w:sz w:val="22"/>
                <w:szCs w:val="22"/>
              </w:rPr>
              <w:t>е</w:t>
            </w:r>
            <w:r w:rsidRPr="002B1EA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Габариты: 625х450х415 мм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Касимо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ский пр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6B5DA7" w:rsidRPr="006B5DA7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DA7" w:rsidRPr="006B5DA7" w:rsidRDefault="006B5DA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5DA7">
              <w:rPr>
                <w:rFonts w:ascii="Calibri" w:hAnsi="Calibri" w:cs="Calibri"/>
                <w:color w:val="FF0000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5DA7" w:rsidRPr="006B5DA7" w:rsidRDefault="006B5DA7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5DA7">
              <w:rPr>
                <w:rFonts w:ascii="Calibri" w:hAnsi="Calibri" w:cs="Calibri"/>
                <w:color w:val="FF0000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6B5DA7" w:rsidRDefault="006B5DA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6B5DA7" w:rsidRDefault="006B5DA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6B5DA7" w:rsidRDefault="006B5DA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5DA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6B5DA7" w:rsidRDefault="006B5DA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5DA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6B5DA7" w:rsidRDefault="006B5DA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5DA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6B5DA7" w:rsidRDefault="006B5DA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DA7" w:rsidRPr="006B5DA7" w:rsidRDefault="006B5DA7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5DA7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разд</w:t>
            </w:r>
            <w:r w:rsidRPr="006B5DA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6B5DA7">
              <w:rPr>
                <w:rFonts w:ascii="Calibri" w:hAnsi="Calibri" w:cs="Calibri"/>
                <w:color w:val="FF0000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Ф-47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EA2">
              <w:rPr>
                <w:rFonts w:ascii="Calibri" w:hAnsi="Calibri" w:cs="Calibri"/>
                <w:sz w:val="22"/>
                <w:szCs w:val="22"/>
              </w:rPr>
              <w:t>ПЧ-3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Аптечка для оказания неотложной помощи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3B46B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8758F3" w:rsidRPr="00F56D61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A441B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A441B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758F3" w:rsidRPr="000A441B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441B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441B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441B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441B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441B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A441B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A441B" w:rsidRDefault="008758F3" w:rsidP="00BC22A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A441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F68A0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D691C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758F3" w:rsidRPr="000D691C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D691C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D691C" w:rsidRDefault="008758F3" w:rsidP="00BC22A2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267C1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A15B9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A15B9B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A15B9B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15B9B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758F3" w:rsidRPr="00A15B9B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758F3" w:rsidRPr="00A15B9B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15B9B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15B9B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15B9B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15B9B" w:rsidRDefault="008758F3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15B9B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15B9B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758F3" w:rsidRPr="00A15B9B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15B9B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старшей сестры с местом для хранения м</w:t>
            </w: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дикаментов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758F3" w:rsidRPr="008E498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4685D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60BD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ермометр для холодильника по кол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ичеству </w:t>
            </w:r>
            <w:r w:rsidRPr="00992814">
              <w:rPr>
                <w:rFonts w:ascii="Calibri" w:hAnsi="Calibri" w:cs="Calibr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Default="008758F3" w:rsidP="00E81851">
            <w:pPr>
              <w:jc w:val="center"/>
            </w:pPr>
            <w:r w:rsidRPr="00AB2DDC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D0D05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D0D05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>. Габариты: 3200х450х3000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у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з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>. Габариты: 1600х600х3000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у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з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дуплексного сканирования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8758F3" w:rsidRPr="00F56D61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D0D05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13E28" w:rsidRDefault="008758F3" w:rsidP="001D0D05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AC364F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3" w:history="1">
              <w:r w:rsidR="008758F3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C22A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C22A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2F302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C22A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C22A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3B46BE" w:rsidRDefault="008758F3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8758F3" w:rsidRPr="00347E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1D0D05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E4986" w:rsidRDefault="008758F3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61DB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D0D05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D0D05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68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Емкость-контейнер КДС " КРОН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  <w:r w:rsidRPr="00FC0719">
              <w:rPr>
                <w:rFonts w:ascii="Calibri" w:hAnsi="Calibri" w:cs="Calibri"/>
                <w:sz w:val="22"/>
                <w:szCs w:val="22"/>
              </w:rPr>
              <w:t xml:space="preserve"> Подключение через ИБП</w:t>
            </w:r>
          </w:p>
        </w:tc>
      </w:tr>
      <w:tr w:rsidR="008758F3" w:rsidRPr="009A54C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A54C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241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Рабочая станция для сердечно-сосудистых ультразвуковых исследований EchoPac PC  Цветная цифровая камера Сanon (закупается отдельно)  Программное обеспечение</w:t>
            </w:r>
          </w:p>
          <w:p w:rsidR="008758F3" w:rsidRPr="009A54CA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54C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EchoPac PC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54C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54C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54C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54C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54C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54C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54C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C34CB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C10A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10A5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34CBB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576EC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8758F3" w:rsidRPr="00F56D61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13E28" w:rsidRDefault="008758F3" w:rsidP="00BC22A2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AC364F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4" w:history="1">
              <w:r w:rsidR="008758F3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9A049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0493" w:rsidRDefault="008758F3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0493" w:rsidRDefault="008758F3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C22A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C22A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3B46BE" w:rsidRDefault="008758F3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B11B3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11B31">
              <w:rPr>
                <w:rFonts w:ascii="Calibri" w:hAnsi="Calibri" w:cs="Calibri"/>
                <w:sz w:val="22"/>
                <w:szCs w:val="22"/>
              </w:rPr>
              <w:t xml:space="preserve">57.2 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1B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="Calibri" w:hAnsi="Calibri" w:cs="Calibri"/>
                <w:color w:val="000000"/>
                <w:sz w:val="22"/>
                <w:szCs w:val="22"/>
              </w:rPr>
              <w:t>с 2-мя мониторами</w:t>
            </w:r>
          </w:p>
          <w:p w:rsidR="008758F3" w:rsidRPr="00B11B31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347E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2B4233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B4233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E4986" w:rsidRDefault="008758F3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61DB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B423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B423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B4233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B423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229B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</w:t>
            </w:r>
            <w:r w:rsidRPr="00181AD9">
              <w:rPr>
                <w:rFonts w:ascii="Calibri" w:hAnsi="Calibri" w:cs="Calibri"/>
                <w:sz w:val="22"/>
                <w:szCs w:val="22"/>
              </w:rPr>
              <w:t>е</w:t>
            </w:r>
            <w:r w:rsidRPr="00181AD9">
              <w:rPr>
                <w:rFonts w:ascii="Calibri" w:hAnsi="Calibri" w:cs="Calibri"/>
                <w:sz w:val="22"/>
                <w:szCs w:val="22"/>
              </w:rPr>
              <w:t>ния с поддержкой двумерных матричных датчиков и экспер</w:t>
            </w:r>
            <w:r w:rsidRPr="00181AD9">
              <w:rPr>
                <w:rFonts w:ascii="Calibri" w:hAnsi="Calibri" w:cs="Calibri"/>
                <w:sz w:val="22"/>
                <w:szCs w:val="22"/>
              </w:rPr>
              <w:t>т</w:t>
            </w:r>
            <w:r w:rsidRPr="00181AD9">
              <w:rPr>
                <w:rFonts w:ascii="Calibri" w:hAnsi="Calibri" w:cs="Calibri"/>
                <w:sz w:val="22"/>
                <w:szCs w:val="22"/>
              </w:rPr>
              <w:t>ных функций для повышения точности диагностики.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422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+ датчик для косметологии 24 мГц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1AD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FC0719">
              <w:rPr>
                <w:rFonts w:ascii="Calibri" w:hAnsi="Calibri" w:cs="Calibri"/>
                <w:sz w:val="22"/>
                <w:szCs w:val="22"/>
              </w:rPr>
              <w:t xml:space="preserve"> Подключение через ИБП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696193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193">
              <w:rPr>
                <w:rFonts w:ascii="Calibri" w:hAnsi="Calibri" w:cs="Calibri"/>
                <w:color w:val="FF0000"/>
                <w:sz w:val="22"/>
                <w:szCs w:val="22"/>
              </w:rPr>
              <w:t>Переносной сканер для костно-мышечной системы</w:t>
            </w:r>
          </w:p>
          <w:p w:rsidR="008758F3" w:rsidRDefault="008758F3" w:rsidP="00F22930">
            <w:pPr>
              <w:rPr>
                <w:rFonts w:ascii="Calibri" w:hAnsi="Calibri" w:cs="Calibri"/>
                <w:sz w:val="22"/>
                <w:szCs w:val="22"/>
              </w:rPr>
            </w:pPr>
            <w:r w:rsidRPr="00696193">
              <w:rPr>
                <w:rFonts w:ascii="Calibri" w:hAnsi="Calibri" w:cs="Calibri"/>
                <w:color w:val="FF0000"/>
                <w:sz w:val="22"/>
                <w:szCs w:val="22"/>
              </w:rPr>
              <w:t>1Ф; 220 В; 0,5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19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193">
              <w:rPr>
                <w:rFonts w:ascii="Calibri" w:hAnsi="Calibri" w:cs="Calibri"/>
                <w:color w:val="FF0000"/>
                <w:sz w:val="22"/>
                <w:szCs w:val="22"/>
              </w:rPr>
              <w:t>LOGIQE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19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193" w:rsidRDefault="008758F3" w:rsidP="0069619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193">
              <w:rPr>
                <w:rFonts w:ascii="Calibri" w:hAnsi="Calibri" w:cs="Calibri"/>
                <w:color w:val="FF0000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C34CB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C10A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10A5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34CBB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37B7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8758F3" w:rsidRPr="00F56D61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13E28" w:rsidRDefault="008758F3" w:rsidP="00BC22A2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AC364F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5" w:history="1">
              <w:r w:rsidR="008758F3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758F3" w:rsidRPr="009A049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0493" w:rsidRDefault="008758F3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0493" w:rsidRDefault="008758F3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C22A2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C22A2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3B46BE" w:rsidRDefault="008758F3" w:rsidP="00BC22A2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B11B3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11B31">
              <w:rPr>
                <w:rFonts w:ascii="Calibri" w:hAnsi="Calibri" w:cs="Calibri"/>
                <w:sz w:val="22"/>
                <w:szCs w:val="22"/>
              </w:rPr>
              <w:t xml:space="preserve">57.2 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1B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="Calibri" w:hAnsi="Calibri" w:cs="Calibri"/>
                <w:color w:val="000000"/>
                <w:sz w:val="22"/>
                <w:szCs w:val="22"/>
              </w:rPr>
              <w:t>с 2-мя мониторами</w:t>
            </w:r>
          </w:p>
          <w:p w:rsidR="008758F3" w:rsidRPr="00B11B31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11B31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347E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347EFA" w:rsidRDefault="008758F3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8758F3" w:rsidRPr="002C5D8E" w:rsidRDefault="008758F3" w:rsidP="008A37B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B07014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07014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E4986" w:rsidRDefault="008758F3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61DB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07014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07014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07014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07014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</w:t>
            </w:r>
            <w:r w:rsidRPr="00181AD9">
              <w:rPr>
                <w:rFonts w:ascii="Calibri" w:hAnsi="Calibri" w:cs="Calibri"/>
                <w:sz w:val="22"/>
                <w:szCs w:val="22"/>
              </w:rPr>
              <w:t>е</w:t>
            </w:r>
            <w:r w:rsidRPr="00181AD9">
              <w:rPr>
                <w:rFonts w:ascii="Calibri" w:hAnsi="Calibri" w:cs="Calibri"/>
                <w:sz w:val="22"/>
                <w:szCs w:val="22"/>
              </w:rPr>
              <w:t>ния с поддержкой двумерных матричных датчиков и экспер</w:t>
            </w:r>
            <w:r w:rsidRPr="00181AD9">
              <w:rPr>
                <w:rFonts w:ascii="Calibri" w:hAnsi="Calibri" w:cs="Calibri"/>
                <w:sz w:val="22"/>
                <w:szCs w:val="22"/>
              </w:rPr>
              <w:t>т</w:t>
            </w:r>
            <w:r w:rsidRPr="00181AD9">
              <w:rPr>
                <w:rFonts w:ascii="Calibri" w:hAnsi="Calibri" w:cs="Calibri"/>
                <w:sz w:val="22"/>
                <w:szCs w:val="22"/>
              </w:rPr>
              <w:t>ных функций для повышения точности диагностики.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1AD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81AD9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FC0719">
              <w:rPr>
                <w:rFonts w:ascii="Calibri" w:hAnsi="Calibri" w:cs="Calibri"/>
                <w:sz w:val="22"/>
                <w:szCs w:val="22"/>
              </w:rPr>
              <w:t xml:space="preserve"> Подключение через </w:t>
            </w:r>
            <w:r w:rsidRPr="00FC0719">
              <w:rPr>
                <w:rFonts w:ascii="Calibri" w:hAnsi="Calibri" w:cs="Calibri"/>
                <w:sz w:val="22"/>
                <w:szCs w:val="22"/>
              </w:rPr>
              <w:lastRenderedPageBreak/>
              <w:t>ИБП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C34CB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C10A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10A5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34CBB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34CBB" w:rsidRDefault="008758F3" w:rsidP="00E8185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79105C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Кабинет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нагрузочных проб и </w:t>
            </w: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ФВД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A028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B75A53" w:rsidRPr="009138F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A53" w:rsidRPr="001D0D05" w:rsidRDefault="00B75A5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75A53" w:rsidRPr="00B13E28" w:rsidRDefault="00B75A53" w:rsidP="00C24CF4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B75A53" w:rsidRPr="001D0D05" w:rsidRDefault="00B75A5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B75A53" w:rsidRPr="001D0D05" w:rsidRDefault="00B75A5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1D0D05" w:rsidRDefault="00B75A5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1D0D05" w:rsidRDefault="00B75A5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1D0D05" w:rsidRDefault="00AC364F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6" w:history="1">
              <w:r w:rsidR="00B75A53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1D0D05" w:rsidRDefault="00B75A5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1D0D05" w:rsidRDefault="00B75A5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1D0D05" w:rsidRDefault="00B75A5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A53" w:rsidRPr="001D0D05" w:rsidRDefault="00B75A5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9138F5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758F3" w:rsidRPr="009A049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0493" w:rsidRDefault="008758F3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0493" w:rsidRDefault="008758F3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3B46BE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758F3" w:rsidRPr="00A028A2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028A2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B31B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347E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47EFA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347EFA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347EFA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85</w:t>
            </w:r>
            <w:r>
              <w:rPr>
                <w:rFonts w:ascii="Calibri" w:hAnsi="Calibri" w:cs="Calibri"/>
                <w:sz w:val="22"/>
                <w:szCs w:val="22"/>
              </w:rPr>
              <w:t>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1200х1800мм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9138F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138F5" w:rsidRDefault="008758F3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9138F5" w:rsidRDefault="008758F3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9138F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58648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8648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648D">
              <w:rPr>
                <w:rFonts w:ascii="Calibri" w:hAnsi="Calibri" w:cs="Calibri"/>
                <w:color w:val="FF0000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8648D" w:rsidRDefault="008758F3" w:rsidP="00EE662B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648D">
              <w:rPr>
                <w:rFonts w:ascii="Calibri" w:hAnsi="Calibri" w:cs="Calibri"/>
                <w:color w:val="FF0000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8648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648D">
              <w:rPr>
                <w:rFonts w:ascii="Calibri" w:hAnsi="Calibri" w:cs="Calibri"/>
                <w:color w:val="FF0000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8648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8648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648D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58648D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58648D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8648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648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8648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8648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8648D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138F5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138F5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Компьютерная стресс система Case Premium для провед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ния проб с физической нагрузкой с включая бегущую дорожку (тредмил)</w:t>
            </w:r>
          </w:p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1,0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Case Premium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Велоэргометр (лежачий для стресс-ЭхоКГ)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в комплекте стресс системы</w:t>
            </w:r>
          </w:p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0,5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Case Premium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Деф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Дефибриллятор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наружный</w:t>
            </w:r>
          </w:p>
          <w:p w:rsidR="008758F3" w:rsidRPr="0024044A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0,2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Zoll R Series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ZOLL Medical Corp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.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Система для исследования функции внешнего дыхания с кривой поток-объем и определением бронхиального сопр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тивления «Cпирограф MasterScreen Pneumo»</w:t>
            </w:r>
          </w:p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MasterScreen Pneumo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"Вайэйр Медикал ГмбХ", Ге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р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3E15F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3E15F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E15F0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t>БП-1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2391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t>Бодиплетизмограф с ультразвуковым датчиком пот</w:t>
            </w: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t>ка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.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>Измерительная система PowerCube Body,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>включая BodyBox,</w:t>
            </w:r>
          </w:p>
          <w:p w:rsidR="008758F3" w:rsidRDefault="008758F3" w:rsidP="0062391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- 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измерительный модуль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PowerCube, </w:t>
            </w:r>
          </w:p>
          <w:p w:rsidR="008758F3" w:rsidRDefault="008758F3" w:rsidP="0062391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- 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клапан с высокоточным ультразвуковым датчиком потока, </w:t>
            </w:r>
          </w:p>
          <w:p w:rsidR="008758F3" w:rsidRDefault="008758F3" w:rsidP="0062391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- п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>рограмма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>BodyLiveCal, программа LFХ для Windows 7,</w:t>
            </w:r>
          </w:p>
          <w:p w:rsidR="008758F3" w:rsidRDefault="008758F3" w:rsidP="0062391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 xml:space="preserve">- 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стандартные принадлежности, </w:t>
            </w:r>
          </w:p>
          <w:p w:rsidR="008758F3" w:rsidRPr="0062391E" w:rsidRDefault="008758F3" w:rsidP="0062391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- </w:t>
            </w: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>тележка с медицинским изолирующим трансформатором</w:t>
            </w:r>
          </w:p>
          <w:p w:rsidR="008758F3" w:rsidRDefault="008758F3" w:rsidP="003E15F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 кабины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860х770х1850мм</w:t>
            </w:r>
          </w:p>
          <w:p w:rsidR="008758F3" w:rsidRDefault="008758F3" w:rsidP="003E15F0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Вес – 150 кг.</w:t>
            </w:r>
          </w:p>
          <w:p w:rsidR="008758F3" w:rsidRPr="0062391E" w:rsidRDefault="008758F3" w:rsidP="0062391E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2391E">
              <w:rPr>
                <w:rFonts w:ascii="Calibri" w:hAnsi="Calibri" w:cs="Calibri"/>
                <w:color w:val="FF0000"/>
                <w:sz w:val="22"/>
                <w:szCs w:val="22"/>
              </w:rPr>
              <w:t>1ф; 220В; 1,0кВт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E15F0" w:rsidRDefault="008758F3" w:rsidP="003E15F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PowerCube Body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E15F0" w:rsidRDefault="008758F3" w:rsidP="003E15F0">
            <w:pPr>
              <w:ind w:firstLine="22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E15F0" w:rsidRDefault="00AC364F" w:rsidP="003E15F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7" w:history="1">
              <w:r w:rsidR="008758F3" w:rsidRPr="003E15F0">
                <w:rPr>
                  <w:rFonts w:ascii="Calibri" w:hAnsi="Calibri" w:cs="Calibri"/>
                  <w:color w:val="FF0000"/>
                  <w:sz w:val="22"/>
                  <w:szCs w:val="22"/>
                </w:rPr>
                <w:t>GANSHORN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E15F0" w:rsidRDefault="008758F3" w:rsidP="003E15F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E15F0" w:rsidRDefault="008758F3" w:rsidP="003E15F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E15F0" w:rsidRDefault="008758F3" w:rsidP="003E15F0">
            <w:pPr>
              <w:ind w:firstLine="22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E15F0" w:rsidRDefault="008758F3" w:rsidP="0062391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15F0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Подвод кислорода. </w:t>
            </w: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Учтено в разделе МГ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0303Б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Вешалка напольная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ниторами BPM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Бифункциональный монитор для суточного мониториров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ния ЭКГ и АД  с 2 носимыми мониторами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Аптечка для оказания неотложной помощи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67085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670853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D0D0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13E28" w:rsidRDefault="008758F3" w:rsidP="00B31B26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13E2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четырехсекционная электрическая кровать на колесах </w:t>
            </w:r>
          </w:p>
          <w:p w:rsidR="008758F3" w:rsidRPr="001D0D0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Габариты: 2170x950x1020/960мм</w:t>
            </w:r>
          </w:p>
          <w:p w:rsidR="008758F3" w:rsidRPr="001D0D0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11-CP139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AC364F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18" w:history="1">
              <w:r w:rsidR="008758F3" w:rsidRPr="001D0D05">
                <w:rPr>
                  <w:rFonts w:ascii="Calibri" w:hAnsi="Calibri" w:cs="Calibri"/>
                  <w:color w:val="FF0000"/>
                  <w:sz w:val="22"/>
                  <w:szCs w:val="22"/>
                </w:rPr>
                <w:t>Vernipoll s.r.l.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D0D0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05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9A049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0493" w:rsidRDefault="008758F3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A0493" w:rsidRDefault="008758F3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3728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3728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3B46B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B46BE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B46BE" w:rsidRDefault="008758F3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3B46BE" w:rsidRDefault="008758F3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46B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B46BE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758F3" w:rsidRPr="004E3728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B31B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B31B2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347E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47EFA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347EFA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347EFA" w:rsidRDefault="008758F3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9138F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138F5" w:rsidRDefault="008758F3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9138F5" w:rsidRDefault="008758F3" w:rsidP="00B31B2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138F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138F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9138F5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E4986" w:rsidRDefault="008758F3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1DB3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61DB3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758F3" w:rsidRPr="00761DB3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B31B2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4E3728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E3728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3728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Электрокардиограф 12-канальный карточный в комплект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ции 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05EFF">
              <w:rPr>
                <w:rFonts w:ascii="Calibri" w:hAnsi="Calibri" w:cs="Calibri"/>
                <w:sz w:val="22"/>
                <w:szCs w:val="22"/>
              </w:rPr>
              <w:t>РУ-0,1кВт,220В,1Ф+N+PE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MAC 20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34DBC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4DBC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Подвод кислорода. </w:t>
            </w:r>
            <w:r w:rsidRPr="00D20C81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раделе МГ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холтеровского мониторирования сердечной деятельности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суточного мониторирования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торами BPM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Бифункциональный монитор для суточного мониторирования ЭКГ и АД  с 2 носимыми мониторами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67085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085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670853" w:rsidRDefault="008758F3" w:rsidP="0067085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ЭЭГ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смотровая электрическая  2-х секционная с изменя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мой высотой</w:t>
            </w:r>
          </w:p>
          <w:p w:rsidR="008758F3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105">
              <w:rPr>
                <w:rFonts w:ascii="Calibri" w:hAnsi="Calibri" w:cs="Calibr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покрытием.</w:t>
            </w:r>
          </w:p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7B9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347E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05342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5342E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5342E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05342E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5342E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5342E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5342E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5342E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5342E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42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5342E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5342E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E4986" w:rsidRDefault="008758F3" w:rsidP="00E8185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="Calibri" w:hAnsi="Calibr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86" w:rsidRDefault="008758F3" w:rsidP="00E8185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р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ный, объем 250 л, 5 съемных полок, 2 выдвижных ящика, г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м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232.1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 предназначено для проведения процедур, осмотра и обследования пациентов в учреждениях здравоохранения, подходит для проведения ЭЭГ и ЭХО-ЭГ исследований состо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я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ния головного мозга</w:t>
            </w:r>
          </w:p>
          <w:p w:rsidR="008758F3" w:rsidRPr="002C5D8E" w:rsidRDefault="008758F3" w:rsidP="00F074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1Ф; 220 В; 0,2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арт. 384400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2C6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первичной медико-санитарной п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B2DA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B2DA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B2DA3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B2DA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B2DA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B2DA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B2DA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2DA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B2DA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2DA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B2DA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B2DA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C5282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52820" w:rsidRDefault="008758F3" w:rsidP="00C5282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В-48Б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52820" w:rsidRDefault="008758F3" w:rsidP="00C5282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5282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Электромиограф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портативный </w:t>
            </w:r>
            <w:r w:rsidRPr="00C52820">
              <w:rPr>
                <w:rFonts w:ascii="Calibri" w:hAnsi="Calibri" w:cs="Calibri"/>
                <w:color w:val="FF0000"/>
                <w:sz w:val="22"/>
                <w:szCs w:val="22"/>
              </w:rPr>
              <w:t>с принадлежностями</w:t>
            </w:r>
          </w:p>
          <w:p w:rsidR="008758F3" w:rsidRPr="00C52820" w:rsidRDefault="008758F3" w:rsidP="00C5282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5282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РУ -0,3кВт; 220В; 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52820" w:rsidRDefault="008758F3" w:rsidP="00C5282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52820">
              <w:rPr>
                <w:rFonts w:ascii="Calibri" w:hAnsi="Calibri" w:cs="Calibri"/>
                <w:color w:val="FF0000"/>
                <w:sz w:val="22"/>
                <w:szCs w:val="22"/>
              </w:rPr>
              <w:t>DantecKeypoint Focus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5282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52820" w:rsidRDefault="008758F3" w:rsidP="00C5282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52820">
              <w:rPr>
                <w:rFonts w:ascii="Calibri" w:hAnsi="Calibri" w:cs="Calibri"/>
                <w:color w:val="FF0000"/>
                <w:sz w:val="22"/>
                <w:szCs w:val="22"/>
              </w:rPr>
              <w:t>NatusManufactoring, Ирландия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5282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5282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5282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5282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5282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52820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52820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ЭНЦ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25A5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Портативная</w:t>
            </w:r>
            <w:r w:rsidRPr="00625A5D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(переносн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ая</w:t>
            </w:r>
            <w:r w:rsidRPr="00625A5D">
              <w:rPr>
                <w:rFonts w:ascii="Calibri" w:hAnsi="Calibri" w:cs="Calibri"/>
                <w:color w:val="FF0000"/>
                <w:sz w:val="22"/>
                <w:szCs w:val="22"/>
              </w:rPr>
              <w:t>) мультифункцио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нальная</w:t>
            </w:r>
            <w:r w:rsidRPr="00625A5D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систем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 ЭЭГ, ВП, ПСГ</w:t>
            </w:r>
            <w:r w:rsidRPr="00625A5D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комплектация стандарт </w:t>
            </w:r>
          </w:p>
          <w:p w:rsidR="008758F3" w:rsidRPr="002C5D8E" w:rsidRDefault="008758F3" w:rsidP="00625A5D">
            <w:pPr>
              <w:rPr>
                <w:rFonts w:ascii="Calibri" w:hAnsi="Calibri" w:cs="Calibri"/>
                <w:sz w:val="22"/>
                <w:szCs w:val="22"/>
              </w:rPr>
            </w:pPr>
            <w:r w:rsidRPr="00625A5D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1Ф; 220 В; 1,0кВт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25A5D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ВЕ plusPRO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E0388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E0388">
              <w:rPr>
                <w:rFonts w:ascii="Calibri" w:hAnsi="Calibri" w:cs="Calibri"/>
                <w:color w:val="FF0000"/>
                <w:sz w:val="22"/>
                <w:szCs w:val="22"/>
              </w:rPr>
              <w:t>EBNeuro, 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758F3" w:rsidP="008319C0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8319C0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</w:rPr>
            </w:pPr>
            <w:r w:rsidRPr="008371A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8371A1" w:rsidRDefault="008758F3" w:rsidP="006B0BDF">
            <w:pPr>
              <w:jc w:val="center"/>
              <w:rPr>
                <w:color w:val="FF0000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67085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670853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708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70853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отоларинголога с аудиметрической кабиной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7B9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69643B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Кресло оторинолагическое для пациента</w:t>
            </w:r>
          </w:p>
          <w:p w:rsidR="008758F3" w:rsidRPr="0069643B" w:rsidRDefault="008758F3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643B">
              <w:rPr>
                <w:rFonts w:ascii="Calibri" w:hAnsi="Calibri" w:cs="Calibri"/>
                <w:color w:val="000000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8758F3" w:rsidRPr="0069643B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color w:val="000000"/>
                <w:sz w:val="22"/>
                <w:szCs w:val="22"/>
              </w:rPr>
              <w:t>РУ-220В; 1Ф; 2,2 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Вкомпле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тес</w:t>
            </w: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ATMOS S 61 Se</w:t>
            </w: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>vant 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69643B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ЛОР установка (правое исполнение; комплектация:ЛОР-установка, микроскоп, стул врача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68143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ящик для инструментов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ATMOS S 61 Servant 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120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9643B" w:rsidRDefault="008758F3" w:rsidP="007232E9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D=3/4”, отвод в канализацию D=50мм. </w:t>
            </w:r>
          </w:p>
          <w:p w:rsidR="008758F3" w:rsidRPr="0069643B" w:rsidRDefault="008758F3" w:rsidP="007232E9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сжатого во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з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духа (8  бар макс.).</w:t>
            </w:r>
          </w:p>
          <w:p w:rsidR="008758F3" w:rsidRPr="0069643B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 полюсные розетки с з</w:t>
            </w: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зем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л.контактом 220В</w:t>
            </w: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. </w:t>
            </w: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(8 шт.) </w:t>
            </w:r>
          </w:p>
        </w:tc>
      </w:tr>
      <w:tr w:rsidR="008758F3" w:rsidRPr="00347E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BE5BDD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945DD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D33CF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D33CFC" w:rsidRDefault="008758F3" w:rsidP="006B0BDF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Доктор М</w:t>
            </w: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е</w:t>
            </w: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8758F3" w:rsidRPr="002C5D8E" w:rsidRDefault="008758F3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977740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900х600х920мм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507B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е</w:t>
            </w:r>
            <w:r w:rsidRPr="0086507B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582CBC">
              <w:rPr>
                <w:rFonts w:ascii="Calibri" w:hAnsi="Calibri" w:cs="Calibri"/>
                <w:color w:val="00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р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ный, объем 250 л, 5 съемных полок, 2 выдвижных ящика, г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м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E5BD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5BDD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6B095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E5BDD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5BDD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BE5BDD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1Ф; 220 В; 0,1 кВт</w:t>
            </w:r>
            <w:r w:rsidRPr="00BE5BDD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5BDD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5317F" w:rsidRDefault="008758F3" w:rsidP="006B0BD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Набор оборудования для оснащения ЛОР, в составе: </w:t>
            </w:r>
          </w:p>
          <w:p w:rsidR="008758F3" w:rsidRDefault="008758F3" w:rsidP="006B0BD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эндостойка для ЛОР </w:t>
            </w:r>
          </w:p>
          <w:p w:rsidR="008758F3" w:rsidRDefault="008758F3" w:rsidP="006B0BD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Жесткий эндоскоп </w:t>
            </w:r>
          </w:p>
          <w:p w:rsidR="008758F3" w:rsidRDefault="008758F3" w:rsidP="006B0BD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Гибкий эндоскоп смотровой  </w:t>
            </w:r>
          </w:p>
          <w:p w:rsidR="008758F3" w:rsidRDefault="008758F3" w:rsidP="006B0BD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Гибкий эндоскоп биопсийный,</w:t>
            </w:r>
          </w:p>
          <w:p w:rsidR="008758F3" w:rsidRPr="0015317F" w:rsidRDefault="008758F3" w:rsidP="006B0BD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узи пазух носа Digital (215110)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5317F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5317F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5317F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KARL STORZ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5317F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5317F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5317F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4279B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427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DF3456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DF3456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3456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3456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3456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3456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3456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5317F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4279B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C2BE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2BE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C2BE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2BE9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192Ж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электрохирургический высокочастотной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270х280х120мм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1Ф; 220 В; 220ВА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ЭХВЧ-200 “ЭлеПС»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МНПО «Э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домедиум»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АК-3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Клинический высокочастотный аудиометр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522х366х980мм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РУ-0,2кВт, 220В, 1Ф.+N+PE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7,9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bCs/>
                <w:sz w:val="22"/>
                <w:szCs w:val="22"/>
              </w:rPr>
              <w:t>AC-40 Interacoustics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ИМП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Портативный ручной  импедансный аудиометр (тимпан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метр/импедансометр)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Otowave 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Amplivox, Англия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отоларинголога (Прил. N3 N 905н)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Осветитель налобный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инструментов для диагностики и хирургии в отор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ноларингологии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Лупа бинокулярная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Отоскоп, оториноскоп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Баллон для продувания ушей с запасными оливами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Воронка Зигля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Риноскоп, риноларингофиброскоп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Сканер ультразвуковой для носовых пазух (эхосинускоп)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для реги</w:t>
            </w:r>
            <w:r>
              <w:rPr>
                <w:rFonts w:ascii="Calibri" w:hAnsi="Calibri" w:cs="Calibri"/>
                <w:sz w:val="22"/>
                <w:szCs w:val="22"/>
              </w:rPr>
              <w:t>страции отоакустической эмиссии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камертонов медицинских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инструментов для удаления инородных тел ЛОР-органов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инструментов для осмотра ЛОР-органов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Шумозащитная кабина </w:t>
            </w:r>
          </w:p>
          <w:p w:rsidR="008758F3" w:rsidRDefault="008758F3" w:rsidP="00F34D2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1424х1220х2317мм</w:t>
            </w:r>
          </w:p>
          <w:p w:rsidR="008758F3" w:rsidRPr="002C5D8E" w:rsidRDefault="008758F3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РУ-0,2кВт, 220В, 1Ф.+N+PE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(освещение)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401-A-SE IAC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D3BDE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5BDD">
              <w:rPr>
                <w:rFonts w:ascii="Calibri" w:hAnsi="Calibri" w:cs="Calibri"/>
                <w:color w:val="FF0000"/>
                <w:sz w:val="22"/>
                <w:szCs w:val="22"/>
              </w:rPr>
              <w:t>890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Кресло вращающееся типа Барани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КВ-1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1F" w:rsidRDefault="008758F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Р-15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1F" w:rsidRDefault="008758F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Переговорное устройство, в т.ч: Пульт автоматической пол</w:t>
            </w: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8758F3" w:rsidRPr="002C5D1F" w:rsidRDefault="008758F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 xml:space="preserve">Блок клиента – громкоговоритель WP-03T                                           Габариты: 115х115х55 мм          </w:t>
            </w:r>
          </w:p>
          <w:p w:rsidR="008758F3" w:rsidRPr="002C5D1F" w:rsidRDefault="008758F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1F" w:rsidRDefault="008758F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Hostcall- RК.02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1F" w:rsidRDefault="008758F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1F" w:rsidRDefault="008758F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1F" w:rsidRDefault="008758F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1F" w:rsidRDefault="008758F3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1F" w:rsidRDefault="008758F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1F" w:rsidRDefault="008758F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5D1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2C5D1F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контактом 220В ч</w:t>
            </w:r>
            <w:r w:rsidRPr="002C5D1F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2C5D1F">
              <w:rPr>
                <w:rFonts w:ascii="Calibri" w:hAnsi="Calibri" w:cs="Calibri"/>
                <w:color w:val="FF0000"/>
                <w:sz w:val="22"/>
                <w:szCs w:val="22"/>
              </w:rPr>
              <w:t>рез блок питания (в комплекте)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E7553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1E7553" w:rsidRDefault="008758F3" w:rsidP="006B0BDF">
            <w:pPr>
              <w:jc w:val="center"/>
              <w:rPr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E7553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D1E22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Анти- 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3D1E22" w:rsidRDefault="008758F3" w:rsidP="006B0BDF">
            <w:pPr>
              <w:jc w:val="center"/>
              <w:rPr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D1E22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D1E22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A7010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E7553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E7553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КРОНТ для замочки инструменов на 5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E7553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КРОНТ  для замочки инструменов на 3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E7553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КРОНТ  для замочки инструменов на 1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E7553" w:rsidRDefault="008758F3" w:rsidP="006B0BD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Вешалка для халатов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E7553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A7010" w:rsidRDefault="008758F3" w:rsidP="006B0BD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2065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Эхо-КГ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  <w:r>
              <w:rPr>
                <w:rFonts w:ascii="Calibri" w:hAnsi="Calibri" w:cs="Calibri"/>
                <w:sz w:val="22"/>
                <w:szCs w:val="22"/>
              </w:rPr>
              <w:t>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для эхокардиографии</w:t>
            </w:r>
          </w:p>
          <w:p w:rsidR="008758F3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1900х650х800/1100мм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6978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A47F7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SO-ZEKA 1065/E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B7757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47F7">
              <w:rPr>
                <w:rFonts w:ascii="Calibri" w:hAnsi="Calibri" w:cs="Calibri"/>
                <w:color w:val="000000"/>
                <w:sz w:val="22"/>
                <w:szCs w:val="22"/>
              </w:rPr>
              <w:t>AGA , Ге</w:t>
            </w:r>
            <w:r w:rsidRPr="00DA47F7">
              <w:rPr>
                <w:rFonts w:ascii="Calibri" w:hAnsi="Calibri" w:cs="Calibri"/>
                <w:color w:val="000000"/>
                <w:sz w:val="22"/>
                <w:szCs w:val="22"/>
              </w:rPr>
              <w:t>р</w:t>
            </w:r>
            <w:r w:rsidRPr="00DA47F7">
              <w:rPr>
                <w:rFonts w:ascii="Calibri" w:hAnsi="Calibri" w:cs="Calibri"/>
                <w:color w:val="000000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покрытием.</w:t>
            </w:r>
          </w:p>
          <w:p w:rsidR="008758F3" w:rsidRPr="008371A1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7B9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347EF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347EFA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47EF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47EF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A772D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A772DB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A772DB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A772DB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772DB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772DB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772DB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772DB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772DB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772DB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772DB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A772DB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D33CF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D33CFC" w:rsidRDefault="008758F3" w:rsidP="006B0BDF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Доктор М</w:t>
            </w: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е</w:t>
            </w: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D33CFC"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33CFC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61DB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A772DB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A772DB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772DB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  <w:r>
              <w:rPr>
                <w:rFonts w:ascii="Calibri" w:hAnsi="Calibri" w:cs="Calibri"/>
                <w:sz w:val="22"/>
                <w:szCs w:val="22"/>
              </w:rPr>
              <w:t>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Pr="00FA3DD5">
              <w:rPr>
                <w:rFonts w:ascii="Calibri" w:hAnsi="Calibri" w:cs="Calibri"/>
                <w:sz w:val="22"/>
                <w:szCs w:val="22"/>
              </w:rPr>
              <w:t>BLACK AUT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A772D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C34CBB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C10A5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10A5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41B6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41B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41B6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41B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34CBB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0341D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3464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34644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C4203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4203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4203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4203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F26270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8758F3" w:rsidRPr="00330B2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30B2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Монитор, 55 дюйма, LAN</w:t>
            </w:r>
          </w:p>
          <w:p w:rsidR="008758F3" w:rsidRPr="00330B2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330B2A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61DB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432095" w:rsidRDefault="008758F3" w:rsidP="00D35656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D356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2095">
              <w:rPr>
                <w:rFonts w:ascii="Calibri" w:hAnsi="Calibri" w:cs="Calibri"/>
                <w:color w:val="FF0000"/>
                <w:sz w:val="22"/>
                <w:szCs w:val="22"/>
              </w:rPr>
              <w:t>Дозатор для дезинфецирующих средств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на стойке (напол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ный) </w:t>
            </w:r>
          </w:p>
          <w:p w:rsidR="008758F3" w:rsidRPr="00432095" w:rsidRDefault="008758F3" w:rsidP="00D356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Подключается к сети через 2- хполюсную </w:t>
            </w: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758F3" w:rsidRPr="008A3377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A337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151Б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A337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Журнальный столик.</w:t>
            </w:r>
          </w:p>
          <w:p w:rsidR="008758F3" w:rsidRPr="008A337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Габарииты: 600х600х600мм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337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Verba Home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337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337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337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337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37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337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A337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8758F3" w:rsidRPr="006653C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D1566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46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D1566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D1566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653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653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нефролога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смотровая электрическая  2-х секционная с изменя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мой высотой</w:t>
            </w:r>
          </w:p>
          <w:p w:rsidR="008758F3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105">
              <w:rPr>
                <w:rFonts w:ascii="Calibri" w:hAnsi="Calibri" w:cs="Calibr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36AA4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36AA4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636AA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8F3" w:rsidRPr="00636AA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636AA4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8758F3" w:rsidRPr="00636AA4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36AA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МИДЛ МП 60 ВДА (10/20; Р) ХМ7(30х40) "Здор</w:t>
            </w: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36AA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36AA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36AA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36AA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36AA4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36AA4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7B9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Принтер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331х215х178 мм</w:t>
            </w:r>
          </w:p>
          <w:p w:rsidR="008758F3" w:rsidRPr="009C35C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636AA4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636AA4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A4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186C2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ческой болезнью почек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ческой болезнью почек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34644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97B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покрытием.</w:t>
            </w:r>
          </w:p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7B9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727A5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727A59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727A59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727A59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е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6E4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76E43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07B6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199-Б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07B69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 блэк-аут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07B69" w:rsidRDefault="008758F3" w:rsidP="00E07B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Индивид. изготовл.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6E4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6E4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8758F3" w:rsidRPr="002C5D8E" w:rsidRDefault="008758F3" w:rsidP="0070341D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960ВА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D3BDE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273.3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:rsidR="008758F3" w:rsidRPr="002C5D8E" w:rsidRDefault="008758F3" w:rsidP="00E915B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70ВА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ным изменением увеличения (“Haag-Streit”- тип), со встрое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ным желтым фильтром, включением от джойстика, измен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нием яркости и распознаванием правого/левого глаза (ко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пьютер, программа)</w:t>
            </w:r>
          </w:p>
          <w:p w:rsidR="008758F3" w:rsidRDefault="008758F3" w:rsidP="007F78A6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160ВА</w:t>
            </w:r>
          </w:p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ский  с принадлежностями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MEDA, 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HEINE, Ге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пии с налобной фиксацией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прямой офтальмоскопии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х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зеркальная линза для офтальмоскопии Периметр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80ВА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6386F">
              <w:rPr>
                <w:rFonts w:ascii="Calibri" w:hAnsi="Calibri" w:cs="Calibri"/>
                <w:sz w:val="22"/>
                <w:szCs w:val="22"/>
              </w:rPr>
              <w:t>о</w:t>
            </w:r>
            <w:r w:rsidRPr="00E6386F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:rsidR="008758F3" w:rsidRPr="002C5D8E" w:rsidRDefault="008758F3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РУ-0,02кВт,220В,1Ф+N+PE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lastRenderedPageBreak/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6386F">
              <w:rPr>
                <w:rFonts w:ascii="Calibri" w:hAnsi="Calibri" w:cs="Calibri"/>
                <w:sz w:val="22"/>
                <w:szCs w:val="22"/>
              </w:rPr>
              <w:t>о</w:t>
            </w:r>
            <w:r w:rsidRPr="00E6386F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ный. Грузоподъемность 60 кг.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1498B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6E43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76E4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6E43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 с принадлежностями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70ВА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13E28" w:rsidRDefault="008758F3" w:rsidP="00EE662B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13E28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ИК-лазерный для коррекции аккомодационно-рефракционных нарушений зрения со штативом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20ВА</w:t>
            </w:r>
          </w:p>
          <w:p w:rsidR="008758F3" w:rsidRPr="002C5D8E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МАКДЭЛ-09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ЗАО «МА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ДЭЛ-Технол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гии», Ро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шентсвованной технологией сканирования, трекингом и пр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надлежностями, в комплекте с Программное обеспечение АнгиоОСТ  с Ангио Аналитикой</w:t>
            </w:r>
          </w:p>
          <w:p w:rsidR="008758F3" w:rsidRPr="002C5D8E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DRI OCT-Triton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:rsidR="008758F3" w:rsidRPr="002C5D8E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04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ООО "А</w:t>
            </w:r>
            <w:r w:rsidRPr="00C1498B">
              <w:rPr>
                <w:rFonts w:ascii="Calibri" w:hAnsi="Calibri" w:cs="Calibri"/>
                <w:sz w:val="22"/>
                <w:szCs w:val="22"/>
              </w:rPr>
              <w:t>л</w:t>
            </w:r>
            <w:r w:rsidRPr="00C1498B">
              <w:rPr>
                <w:rFonts w:ascii="Calibri" w:hAnsi="Calibri" w:cs="Calibri"/>
                <w:sz w:val="22"/>
                <w:szCs w:val="22"/>
              </w:rPr>
              <w:t>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ОФ-4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ум-класса с принадлежностями и тележкой</w:t>
            </w:r>
          </w:p>
          <w:p w:rsidR="008758F3" w:rsidRPr="002C5D8E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1498B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1498B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145ВА</w:t>
            </w:r>
          </w:p>
          <w:p w:rsidR="008758F3" w:rsidRPr="002C5D8E" w:rsidRDefault="008758F3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Huvitz, К</w:t>
            </w:r>
            <w:r w:rsidRPr="00C1498B">
              <w:rPr>
                <w:rFonts w:ascii="Calibri" w:hAnsi="Calibri" w:cs="Calibri"/>
                <w:sz w:val="22"/>
                <w:szCs w:val="22"/>
              </w:rPr>
              <w:t>о</w:t>
            </w:r>
            <w:r w:rsidRPr="00C1498B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</w:rPr>
            </w:pPr>
            <w:r w:rsidRPr="008371A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384BC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384BC0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4BC0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84BC0" w:rsidRDefault="008758F3" w:rsidP="00E07B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4BC0">
              <w:rPr>
                <w:rFonts w:ascii="Calibri" w:hAnsi="Calibri" w:cs="Calibri"/>
                <w:color w:val="FF0000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84BC0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84BC0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84BC0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4BC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84BC0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4BC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84BC0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4BC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84BC0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84BC0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34644" w:rsidRDefault="008758F3" w:rsidP="00EE662B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B0BDF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покрытием.</w:t>
            </w:r>
          </w:p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7B9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7B9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7B97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727A5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727A59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8758F3" w:rsidRPr="00727A59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8758F3" w:rsidRPr="00727A59" w:rsidRDefault="008758F3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27A59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27A5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757907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е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505E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505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505E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8505E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р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ный, объем 250 л, 5 съемных полок, 2 выдвижных ящика, г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м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</w:t>
            </w: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1ABC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1ABC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199-Б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07B69" w:rsidRDefault="008758F3" w:rsidP="00EE662B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 блэк-аут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Индивид. изготовл.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КРО</w:t>
            </w:r>
            <w:r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1ABC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1ABC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8758F3" w:rsidRPr="002C5D8E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960ВА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D3BDE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1ABC">
              <w:rPr>
                <w:rFonts w:ascii="Calibri" w:hAnsi="Calibri" w:cs="Calibri"/>
                <w:color w:val="FF0000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80ВА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6386F">
              <w:rPr>
                <w:rFonts w:ascii="Calibri" w:hAnsi="Calibri" w:cs="Calibri"/>
                <w:sz w:val="22"/>
                <w:szCs w:val="22"/>
              </w:rPr>
              <w:t>о</w:t>
            </w:r>
            <w:r w:rsidRPr="00E6386F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2C5D8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:rsidR="008758F3" w:rsidRPr="002C5D8E" w:rsidRDefault="008758F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B97CAF">
              <w:rPr>
                <w:rFonts w:ascii="Calibri" w:hAnsi="Calibri" w:cs="Calibri"/>
                <w:sz w:val="22"/>
                <w:szCs w:val="22"/>
              </w:rPr>
              <w:t>о</w:t>
            </w:r>
            <w:r w:rsidRPr="00B97CAF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881E78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881E78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1E78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1E78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Столик для офтальмологических приборов электроподъе</w:t>
            </w: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м</w:t>
            </w: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ный. Грузоподъемность 60 кг.</w:t>
            </w:r>
          </w:p>
          <w:p w:rsidR="008758F3" w:rsidRPr="00881E78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400х500х600-850 мм</w:t>
            </w:r>
          </w:p>
          <w:p w:rsidR="008758F3" w:rsidRPr="00881E78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1Ф; 220 В; 0,1кВт</w:t>
            </w:r>
          </w:p>
          <w:p w:rsidR="008758F3" w:rsidRPr="00881E78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Вес – 25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1E78" w:rsidRDefault="008758F3" w:rsidP="006B0BDF">
            <w:pPr>
              <w:jc w:val="center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1E78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1E78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1E78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1E78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1E78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1E78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1E78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РЕФ-4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13E28" w:rsidRDefault="008758F3" w:rsidP="00E81851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13E28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шентсвованной технологией сканирования, трекингом и пр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надлежностями, в комплекте с Программное обеспечение АнгиоОСТ  с Ангио Аналитикой</w:t>
            </w:r>
          </w:p>
          <w:p w:rsidR="008758F3" w:rsidRPr="002C5D8E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DRI OCT-Triton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:rsidR="008758F3" w:rsidRPr="002C5D8E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04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ООО "А</w:t>
            </w:r>
            <w:r w:rsidRPr="00C1498B">
              <w:rPr>
                <w:rFonts w:ascii="Calibri" w:hAnsi="Calibri" w:cs="Calibri"/>
                <w:sz w:val="22"/>
                <w:szCs w:val="22"/>
              </w:rPr>
              <w:t>л</w:t>
            </w:r>
            <w:r w:rsidRPr="00C1498B">
              <w:rPr>
                <w:rFonts w:ascii="Calibri" w:hAnsi="Calibri" w:cs="Calibri"/>
                <w:sz w:val="22"/>
                <w:szCs w:val="22"/>
              </w:rPr>
              <w:t>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ум-класса с принадлежностями и тележкой</w:t>
            </w:r>
          </w:p>
          <w:p w:rsidR="008758F3" w:rsidRPr="002C5D8E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1498B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1498B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145ВА</w:t>
            </w:r>
          </w:p>
          <w:p w:rsidR="008758F3" w:rsidRPr="002C5D8E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Huvitz, К</w:t>
            </w:r>
            <w:r w:rsidRPr="00C1498B">
              <w:rPr>
                <w:rFonts w:ascii="Calibri" w:hAnsi="Calibri" w:cs="Calibri"/>
                <w:sz w:val="22"/>
                <w:szCs w:val="22"/>
              </w:rPr>
              <w:t>о</w:t>
            </w:r>
            <w:r w:rsidRPr="00C1498B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70ВА</w:t>
            </w:r>
          </w:p>
          <w:p w:rsidR="008758F3" w:rsidRPr="002C5D8E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ным изменением увеличения (“Haag-Streit”- тип), со встрое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ным желтым фильтром, включением от джойстика, измен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нием яркости и распознаванием правого/левого глаза (ко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пьютер, программа)</w:t>
            </w:r>
          </w:p>
          <w:p w:rsidR="008758F3" w:rsidRPr="002C5D8E" w:rsidRDefault="008758F3" w:rsidP="0091589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160ВА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lastRenderedPageBreak/>
              <w:t>SL-D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273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ский  с принадлежностями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MEDA, 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HEINE, Ге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пии с налобной фиксацией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прямой офтальмоскопии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х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зеркальная линза для офтальмоскопии Периметр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</w:rPr>
            </w:pPr>
            <w:r w:rsidRPr="008371A1">
              <w:rPr>
                <w:color w:val="FF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Анти-СПИД укладка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371A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8371A1" w:rsidRDefault="008758F3" w:rsidP="006B0BDF">
            <w:pPr>
              <w:jc w:val="center"/>
              <w:rPr>
                <w:color w:val="FF0000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71A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371A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E07B6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07B69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07B6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07B69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34644" w:rsidRDefault="008758F3" w:rsidP="00EE662B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2069а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Темная комната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е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F2C5E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2C5E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F2C5E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2C5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ный. Грузоподъемность 60 кг.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1498B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И-17В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7232E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Cs/>
                <w:sz w:val="22"/>
                <w:szCs w:val="22"/>
              </w:rPr>
              <w:t>Автоматический периметр</w:t>
            </w: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РУ-0,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386F">
              <w:rPr>
                <w:rFonts w:ascii="Calibri" w:hAnsi="Calibri" w:cs="Calibri"/>
                <w:sz w:val="22"/>
                <w:szCs w:val="22"/>
              </w:rPr>
              <w:t>"Centerfield 2"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6386F">
              <w:rPr>
                <w:rFonts w:ascii="Calibri" w:hAnsi="Calibri" w:cs="Calibri"/>
                <w:sz w:val="22"/>
                <w:szCs w:val="22"/>
                <w:lang w:val="en-US"/>
              </w:rPr>
              <w:t>Oculus,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0341D" w:rsidRDefault="008758F3" w:rsidP="00727A5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ный с принадлежностями</w:t>
            </w:r>
          </w:p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70ВА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498B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2070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эндокринолога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186C2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186C2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Первая м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D=15 мм, по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смотровая электрическая  2-х секционная с изменя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мой высотой</w:t>
            </w:r>
          </w:p>
          <w:p w:rsidR="008758F3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105">
              <w:rPr>
                <w:rFonts w:ascii="Calibri" w:hAnsi="Calibri" w:cs="Calibr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МИДЛ МП 60 ВДА (10/20; Р)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2-х полюсную розетку с заземл.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8758F3" w:rsidRPr="00186C2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Принтер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331х215х178 мм</w:t>
            </w:r>
          </w:p>
          <w:p w:rsidR="008758F3" w:rsidRPr="009C35C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186C2D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онтактом 220 В </w:t>
            </w:r>
          </w:p>
        </w:tc>
      </w:tr>
      <w:tr w:rsidR="008758F3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186C2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186C2D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186C2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эндокринолога (Прил. N3 N 899н)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Неврологический набор для диагностики диабетической нейропатии (монофиламент 10 г, градуированный камертон, неврологический молоточек)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Глюкометр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Тест-полоски для глюкометра (компл. из 100 шт.)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19C0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Кладовая расходных материалов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826D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70FA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>. Габариты: 3800х450х3000 ммм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у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з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70FA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Встроенный шкаф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угловой. Габариты: 4200/4900х600х3000 ммм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у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з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0FA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B5B16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B5B16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Тележка медицинская</w:t>
            </w:r>
          </w:p>
          <w:p w:rsidR="008758F3" w:rsidRPr="001B5B16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B5B16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B5B1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70FA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70FA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Э</w:t>
            </w:r>
            <w:r w:rsidRPr="00E70FAA">
              <w:rPr>
                <w:rFonts w:ascii="Calibri" w:hAnsi="Calibri" w:cs="Calibri"/>
                <w:sz w:val="22"/>
                <w:szCs w:val="22"/>
              </w:rPr>
              <w:t>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92814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9281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70FA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6E6E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70FAA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330B2A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30B2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Монитор, 55 дюйма, LAN</w:t>
            </w:r>
          </w:p>
          <w:p w:rsidR="008758F3" w:rsidRPr="00330B2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330B2A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30B2A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0B2A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3AC4" w:rsidRPr="00433AC4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AC4" w:rsidRPr="00433AC4" w:rsidRDefault="00433AC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3AC4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3AC4" w:rsidRPr="00433AC4" w:rsidRDefault="00433AC4" w:rsidP="00C24CF4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3AC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Диван </w:t>
            </w:r>
          </w:p>
          <w:p w:rsidR="00433AC4" w:rsidRPr="00433AC4" w:rsidRDefault="00433AC4" w:rsidP="00C24CF4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3AC4">
              <w:rPr>
                <w:rFonts w:ascii="Calibri" w:hAnsi="Calibri" w:cs="Calibri"/>
                <w:color w:val="FF0000"/>
                <w:sz w:val="22"/>
                <w:szCs w:val="22"/>
              </w:rPr>
              <w:t>Габариты: 830x820x830мм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AC4" w:rsidRPr="00433AC4" w:rsidRDefault="00433AC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AC4" w:rsidRPr="00433AC4" w:rsidRDefault="00433AC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AC4" w:rsidRPr="00433AC4" w:rsidRDefault="00433AC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3AC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AC4" w:rsidRPr="00433AC4" w:rsidRDefault="00433AC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3AC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AC4" w:rsidRPr="00433AC4" w:rsidRDefault="00433AC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3AC4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AC4" w:rsidRPr="00433AC4" w:rsidRDefault="00433AC4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AC4" w:rsidRPr="00433AC4" w:rsidRDefault="00433AC4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761DB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61DB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800x400x450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Б-203</w:t>
            </w: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25CA0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5CA0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1DB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433AC4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61DB3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кардиолога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Кушетка смотровая электрическая  2-х секционная с изменя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мой высотой</w:t>
            </w:r>
          </w:p>
          <w:p w:rsidR="008758F3" w:rsidRDefault="008758F3" w:rsidP="00BC2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34105">
              <w:rPr>
                <w:rFonts w:ascii="Calibri" w:hAnsi="Calibri" w:cs="Calibr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BC2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4EB4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е</w:t>
            </w:r>
            <w:r w:rsidRPr="003A4EB4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Принтер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331х215х178 мм</w:t>
            </w:r>
          </w:p>
          <w:p w:rsidR="008758F3" w:rsidRPr="009C35C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9C35C6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35C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6E6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Емкость-контейнер КДС " КР</w:t>
            </w:r>
            <w:r>
              <w:rPr>
                <w:rFonts w:ascii="Calibri" w:hAnsi="Calibri" w:cs="Calibri"/>
                <w:sz w:val="22"/>
                <w:szCs w:val="22"/>
              </w:rPr>
              <w:t>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Т" для дизенфекции и стер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278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кардиолога (Прил. N3 N 918н) в составе 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 на пер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ферических артериях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Секундомер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Лента сантиметровая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Разовый шпатель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экспресс определения международного но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р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мализованного отношения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433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Экспресс анализатор кардиомаркеров портативный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280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Коробка стерилизационная КФ-3 (бикс медицинский)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319C0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для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8758F3" w:rsidRPr="00F56D61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6C2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6C2D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6C2D" w:rsidRDefault="008758F3" w:rsidP="00EE662B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267C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18030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45F2F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5F2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45F2F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5F2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8758F3" w:rsidRPr="00F56D61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8605F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758F3" w:rsidRPr="0008605F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8605F" w:rsidRDefault="008758F3" w:rsidP="006B0BDF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D691C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758F3" w:rsidRPr="000D691C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D691C" w:rsidRDefault="008758F3" w:rsidP="006B0BDF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267C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18030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45F2F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5F2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A45F2F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45F2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8758F3" w:rsidRPr="00F56D61" w:rsidRDefault="008758F3" w:rsidP="00C24CF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F56D61" w:rsidRDefault="008758F3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8605F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8758F3" w:rsidRPr="0008605F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8605F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8605F" w:rsidRDefault="008758F3" w:rsidP="006B0BDF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8605F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D691C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8758F3" w:rsidRPr="000D691C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D691C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0D691C" w:rsidRDefault="008758F3" w:rsidP="006B0BDF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691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267C1" w:rsidRDefault="008758F3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267C1" w:rsidRDefault="008758F3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267C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18030C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Benito</w:t>
            </w:r>
          </w:p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8758F3" w:rsidRPr="0018030C" w:rsidRDefault="008758F3" w:rsidP="007232E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030C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2096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аллерголога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E6019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6019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8758F3" w:rsidRPr="00E6019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186C2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186C2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6C2D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758F3" w:rsidRPr="008E498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D4685D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60BD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757907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5790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8758F3" w:rsidRPr="0075790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E6019D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6019D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врача-аллерголога (Прил. N3 N 606н)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искусственной вентиляции легких (портативный)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Небулайзер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Инфузомат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Аллергены для диагностики и лечения, разводящая жидкость для аллергенов, тест-контрольная жидкость, раствор гистам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и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на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 больным при ан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а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филактическом шоке (противошоковый набор)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детскими манжетами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6019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6019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8F3" w:rsidRPr="00E6019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019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019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СПИР-1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Спирогаф</w:t>
            </w:r>
          </w:p>
          <w:p w:rsidR="008758F3" w:rsidRPr="002C5D8E" w:rsidRDefault="008758F3" w:rsidP="005A2C8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1Ф; 220 В; </w:t>
            </w:r>
            <w:r>
              <w:rPr>
                <w:rFonts w:ascii="Calibri" w:hAnsi="Calibri" w:cs="Calibri"/>
                <w:sz w:val="22"/>
                <w:szCs w:val="22"/>
              </w:rPr>
              <w:t>28ВА</w:t>
            </w:r>
            <w:r w:rsidRPr="00C82AA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SpiroScout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Schiller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319C0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34644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E42DD9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Кушетка смотровая электрическая  2-х секционная с изменя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мой высотой</w:t>
            </w:r>
          </w:p>
          <w:p w:rsidR="008758F3" w:rsidRPr="00E42DD9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42DD9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42DD9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42DD9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42DD9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42DD9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42DD9" w:rsidRDefault="008758F3" w:rsidP="00BC22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E42DD9" w:rsidRDefault="008758F3" w:rsidP="00BC22A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2DD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DF0D30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DF0D3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DF0D30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Шкаф двухстворчатый с 4 полками, с сейфом и замком, ф</w:t>
            </w: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сады и корпус - сталь с порошковым покрытием</w:t>
            </w:r>
          </w:p>
          <w:p w:rsidR="008758F3" w:rsidRPr="00DF0D30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0D3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0D3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0D3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0D3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F0D3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0D3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0D30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F0D30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6042D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886EC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886ECF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8758F3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Габариты: 420х390х320 мм</w:t>
            </w:r>
          </w:p>
          <w:p w:rsidR="008758F3" w:rsidRPr="008E4986" w:rsidRDefault="008758F3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D4685D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60BD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86ECF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3739A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739A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8758F3" w:rsidRPr="003739A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DC0A35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DC0A35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886ECF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886EC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86EC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758F3" w:rsidRPr="00C82AA6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8758F3" w:rsidRPr="00C82AA6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3739A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739A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стае: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Термометр медицинский,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Камертон,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Неврологический молоточек,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Тонометр,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я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тельного анализатора,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319C0" w:rsidRPr="002C5D8E" w:rsidTr="00C24CF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9C0" w:rsidRPr="002C5D8E" w:rsidRDefault="008319C0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8758F3" w:rsidRPr="00DC0A35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DC0A3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DC0A3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C0A3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C0A3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C0A3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t>Инд. изг</w:t>
            </w: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C0A3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C0A3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C0A3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C0A3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C0A3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34644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(лазерный)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021DE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21DE1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758F3" w:rsidRPr="0061323C" w:rsidRDefault="008758F3" w:rsidP="0064290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1323C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6042D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021DE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21DE1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021DE1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21DE1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F812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1DE1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е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61323C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1323C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61323C" w:rsidRDefault="008758F3" w:rsidP="0064290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1323C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021DE1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021DE1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021DE1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9659D8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021DE1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21DE1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3739A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739AD" w:rsidRDefault="008758F3" w:rsidP="0064290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стерил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E1029" w:rsidRDefault="008758F3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Косметологическое кресло-кушетка</w:t>
            </w: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>Габариты: 2130х820х530-980мм</w:t>
            </w:r>
          </w:p>
          <w:p w:rsidR="008758F3" w:rsidRPr="004E1029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0,02кВт                    </w:t>
            </w:r>
          </w:p>
          <w:p w:rsidR="008758F3" w:rsidRPr="004E1029" w:rsidRDefault="008758F3" w:rsidP="00EE662B">
            <w:pPr>
              <w:rPr>
                <w:color w:val="FF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KOMFORT XTENSION LIEGE 4M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4C6632">
              <w:rPr>
                <w:rFonts w:ascii="Calibri" w:hAnsi="Calibri" w:cs="Calibri"/>
                <w:sz w:val="22"/>
                <w:szCs w:val="22"/>
              </w:rPr>
              <w:t>о</w:t>
            </w:r>
            <w:r w:rsidRPr="004C663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6471A8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КО-3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 xml:space="preserve">Аппарат светодиодный медицинский </w:t>
            </w:r>
          </w:p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Габариты: 670х530х585 мм</w:t>
            </w:r>
          </w:p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lastRenderedPageBreak/>
              <w:t>РУ-1ф, 220В; 0,5кВт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РЕВИКСАН «ДУО </w:t>
            </w:r>
            <w:r w:rsidRPr="004C6632">
              <w:rPr>
                <w:rFonts w:ascii="Calibri" w:hAnsi="Calibri" w:cs="Calibri"/>
                <w:sz w:val="22"/>
                <w:szCs w:val="22"/>
              </w:rPr>
              <w:lastRenderedPageBreak/>
              <w:t>ЛАЙТ»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8758F3" w:rsidRPr="004C6632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4C6632" w:rsidRDefault="008758F3" w:rsidP="00696BD1">
            <w:pPr>
              <w:ind w:right="-199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lastRenderedPageBreak/>
              <w:t>КО-</w:t>
            </w:r>
            <w:r w:rsidR="00696BD1">
              <w:rPr>
                <w:rFonts w:ascii="Calibri" w:hAnsi="Calibri" w:cs="Calibri"/>
                <w:sz w:val="22"/>
                <w:szCs w:val="22"/>
              </w:rPr>
              <w:t>1</w:t>
            </w:r>
            <w:r w:rsidRPr="004C663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Aппарат ультразвукового пилинга</w:t>
            </w:r>
          </w:p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Габариты: 300х205х60мм</w:t>
            </w:r>
          </w:p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1ф; 220В; 0,045кВт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Alvi-Prague T-02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ALVI PRAGUE (Чехия)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66F2F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66F2F" w:rsidTr="006F7A38">
        <w:trPr>
          <w:trHeight w:val="109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66F2F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ЛАЗ-1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66F2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Импульсный лазер на красителях </w:t>
            </w:r>
          </w:p>
          <w:p w:rsidR="008758F3" w:rsidRPr="00E66F2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400х760х1090мм</w:t>
            </w:r>
          </w:p>
          <w:p w:rsidR="008758F3" w:rsidRPr="00E66F2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Вес-132 кг.</w:t>
            </w:r>
          </w:p>
          <w:p w:rsidR="008758F3" w:rsidRPr="00E66F2F" w:rsidRDefault="008758F3" w:rsidP="00E66F2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18А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VBEAM Candela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E66F2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E66F2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E66F2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318" w:rsidRDefault="00771318" w:rsidP="0077131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08F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розетку 1ф с Iном.=32 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E66F2F" w:rsidRDefault="00771318" w:rsidP="0077131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(типа </w:t>
            </w:r>
            <w:r w:rsidRPr="00771318">
              <w:rPr>
                <w:rFonts w:ascii="Calibri" w:hAnsi="Calibri" w:cs="Calibri"/>
                <w:color w:val="FF0000"/>
                <w:sz w:val="22"/>
                <w:szCs w:val="22"/>
              </w:rPr>
              <w:t>NEMA L6-30R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</w:tr>
      <w:tr w:rsidR="008758F3" w:rsidRPr="00E66F2F" w:rsidTr="006F7A38">
        <w:trPr>
          <w:trHeight w:val="109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66F2F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ЛАЗ-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66F2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Пикосекундный лазер </w:t>
            </w:r>
          </w:p>
          <w:p w:rsidR="008758F3" w:rsidRPr="00E66F2F" w:rsidRDefault="008758F3" w:rsidP="00CA18B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РУ-1ф, 220В; </w:t>
            </w:r>
            <w:r w:rsidR="007205B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4,5кВА, </w:t>
            </w:r>
            <w:r w:rsidR="00CA18BA">
              <w:rPr>
                <w:rFonts w:ascii="Calibri" w:hAnsi="Calibri" w:cs="Calibri"/>
                <w:color w:val="FF0000"/>
                <w:sz w:val="22"/>
                <w:szCs w:val="22"/>
              </w:rPr>
              <w:t>30А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PicoSure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E66F2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Cynosure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66F2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66F2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318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08F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розетку 1ф с Iном.=32 А</w:t>
            </w:r>
            <w:r w:rsidR="0077131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E66F2F" w:rsidRDefault="00771318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(типа </w:t>
            </w:r>
            <w:r w:rsidRPr="00771318">
              <w:rPr>
                <w:rFonts w:ascii="Calibri" w:hAnsi="Calibri" w:cs="Calibri"/>
                <w:color w:val="FF0000"/>
                <w:sz w:val="22"/>
                <w:szCs w:val="22"/>
              </w:rPr>
              <w:t>NEMA L6-30R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</w:tr>
      <w:tr w:rsidR="008758F3" w:rsidRPr="00234644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34644" w:rsidRDefault="008758F3" w:rsidP="00696BD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2099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C5D8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е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о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34105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е</w:t>
            </w:r>
            <w:r w:rsidRPr="00434105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411C12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гор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я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чей воды D=15 мм, отвод в канализацию D=50 мм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Стол врача с тумбой справа</w:t>
            </w:r>
          </w:p>
          <w:p w:rsidR="008758F3" w:rsidRPr="005B6E75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DD1122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12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B6E7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5B6E75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</w:p>
          <w:p w:rsidR="008758F3" w:rsidRPr="00B45AD7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45AD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45AD7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8758F3" w:rsidRPr="004C6632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C6632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3DD5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е</w:t>
            </w:r>
            <w:r w:rsidRPr="00943DD5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C663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C663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8758F3" w:rsidRPr="003D7E91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D7E91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1C8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7561A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7561A">
              <w:rPr>
                <w:rFonts w:ascii="Calibri" w:hAnsi="Calibri" w:cs="Calibr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BE27F8" w:rsidRDefault="008758F3" w:rsidP="006042D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569E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E27F8" w:rsidRDefault="008758F3" w:rsidP="006042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6C9A">
              <w:rPr>
                <w:rFonts w:ascii="Calibri" w:hAnsi="Calibri" w:cs="Calibr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103813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10381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103813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758F3" w:rsidRPr="00103813" w:rsidRDefault="008758F3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0381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0381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03813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3813">
              <w:rPr>
                <w:rFonts w:ascii="Calibri" w:hAnsi="Calibri" w:cs="Calibr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0381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0381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381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03813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10381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F812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76DF9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8758F3" w:rsidRPr="00C82AA6" w:rsidRDefault="008758F3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2AA6" w:rsidRDefault="008758F3" w:rsidP="007232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C82AA6" w:rsidRDefault="008758F3" w:rsidP="007232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A47F7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е</w:t>
            </w:r>
            <w:r w:rsidRPr="00DA47F7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3D7E91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D7E91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3D7E91" w:rsidRDefault="008758F3" w:rsidP="00E8185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D7E91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758F3" w:rsidRPr="00676DF9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676DF9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676DF9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9659D8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C82AA6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3739AD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3739AD" w:rsidRDefault="008758F3" w:rsidP="006042D6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739AD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3739AD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E443AF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443A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E443AF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5D8E">
              <w:rPr>
                <w:rFonts w:ascii="Calibri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4E1029" w:rsidRDefault="008758F3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Косметологическое кресло-кушетка</w:t>
            </w: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>Габариты: 2130х820х530-980мм</w:t>
            </w:r>
          </w:p>
          <w:p w:rsidR="008758F3" w:rsidRPr="004E1029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0,02кВт                    </w:t>
            </w:r>
          </w:p>
          <w:p w:rsidR="008758F3" w:rsidRPr="004E1029" w:rsidRDefault="008758F3" w:rsidP="00EE662B">
            <w:pPr>
              <w:rPr>
                <w:color w:val="FF000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KOMFORT XTENSION LIEGE 4M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4E1029" w:rsidRDefault="008758F3" w:rsidP="00EE66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E102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C5D8E" w:rsidRDefault="008758F3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Учитывается в разд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8716E2">
              <w:rPr>
                <w:rFonts w:ascii="Calibri" w:hAnsi="Calibri" w:cs="Calibri"/>
                <w:color w:val="FF0000"/>
                <w:sz w:val="22"/>
                <w:szCs w:val="22"/>
              </w:rPr>
              <w:t>ле МГ</w:t>
            </w:r>
          </w:p>
        </w:tc>
      </w:tr>
      <w:tr w:rsidR="008758F3" w:rsidRPr="002C5D8E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676DF9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6DF9">
              <w:rPr>
                <w:rFonts w:ascii="Calibri" w:hAnsi="Calibri" w:cs="Calibri"/>
                <w:sz w:val="22"/>
                <w:szCs w:val="22"/>
              </w:rPr>
              <w:t>КО-1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Аппарат лазерной эпиляции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александритовый </w:t>
            </w:r>
          </w:p>
          <w:p w:rsidR="008758F3" w:rsidRPr="006042D6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 460х690х1070мм</w:t>
            </w:r>
          </w:p>
          <w:p w:rsidR="008758F3" w:rsidRPr="006042D6" w:rsidRDefault="008758F3" w:rsidP="00DB5000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РУ-1ф, 220В; </w:t>
            </w:r>
            <w:r w:rsidR="00DB5000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,0кВт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042D6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GentleLase Pro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042D6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042D6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042D6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042D6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6042D6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95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318" w:rsidRDefault="00771318" w:rsidP="0077131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08F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розетку 1ф с Iном.=32 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6042D6" w:rsidRDefault="00771318" w:rsidP="0077131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(типа </w:t>
            </w:r>
            <w:r w:rsidRPr="00771318">
              <w:rPr>
                <w:rFonts w:ascii="Calibri" w:hAnsi="Calibri" w:cs="Calibri"/>
                <w:color w:val="FF0000"/>
                <w:sz w:val="22"/>
                <w:szCs w:val="22"/>
              </w:rPr>
              <w:t>NEMA L6-30R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  <w:r w:rsidR="00DB500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и стабилизатор </w:t>
            </w:r>
          </w:p>
        </w:tc>
      </w:tr>
      <w:tr w:rsidR="008758F3" w:rsidRPr="005F6B00" w:rsidTr="006F7A38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A3C82" w:rsidRDefault="008758F3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lastRenderedPageBreak/>
              <w:t>КО-10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Default="008758F3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B97CAF">
              <w:rPr>
                <w:rFonts w:ascii="Calibri" w:hAnsi="Calibri" w:cs="Calibri"/>
                <w:bCs/>
                <w:sz w:val="22"/>
                <w:szCs w:val="22"/>
              </w:rPr>
              <w:t>Аппарата фотоомоложения</w:t>
            </w:r>
          </w:p>
          <w:p w:rsidR="008758F3" w:rsidRPr="00B97CAF" w:rsidRDefault="008758F3" w:rsidP="00CD788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РУ-1ф, 220В; 0</w:t>
            </w: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7CA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 xml:space="preserve">BroadBand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7CAF" w:rsidRDefault="008758F3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7CA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BBL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7CA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B97CAF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7CA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3C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3C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758F3" w:rsidRPr="00705BEB" w:rsidTr="0018571E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705BEB" w:rsidRDefault="008758F3" w:rsidP="00E81851">
            <w:pPr>
              <w:ind w:right="-61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05BEB">
              <w:rPr>
                <w:rFonts w:ascii="Calibri" w:hAnsi="Calibri" w:cs="Calibri"/>
                <w:color w:val="FF0000"/>
                <w:sz w:val="22"/>
                <w:szCs w:val="22"/>
              </w:rPr>
              <w:t>ЛАЗ-3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705BEB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05BEB">
              <w:rPr>
                <w:rFonts w:ascii="Calibri" w:hAnsi="Calibri" w:cs="Calibri"/>
                <w:color w:val="FF0000"/>
                <w:sz w:val="22"/>
                <w:szCs w:val="22"/>
              </w:rPr>
              <w:t>Фракционный СО2 лазер с кометологическим модулем плюс дополнительно модуль для эстетической гинекологии</w:t>
            </w:r>
          </w:p>
          <w:p w:rsidR="008758F3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05BEB">
              <w:rPr>
                <w:rFonts w:ascii="Calibri" w:hAnsi="Calibri" w:cs="Calibri"/>
                <w:color w:val="FF0000"/>
                <w:sz w:val="22"/>
                <w:szCs w:val="22"/>
              </w:rPr>
              <w:t>Габариты: 420х540х1220 мм</w:t>
            </w:r>
          </w:p>
          <w:p w:rsidR="008758F3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РУ-1ф, 220В; </w:t>
            </w:r>
            <w:r w:rsidR="006C76D9">
              <w:rPr>
                <w:rFonts w:ascii="Calibri" w:hAnsi="Calibri" w:cs="Calibri"/>
                <w:color w:val="FF0000"/>
                <w:sz w:val="22"/>
                <w:szCs w:val="22"/>
              </w:rPr>
              <w:t>≈1,0</w:t>
            </w: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кВт</w:t>
            </w:r>
          </w:p>
          <w:p w:rsidR="008758F3" w:rsidRPr="00705BEB" w:rsidRDefault="008758F3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Вес – 60 кг.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4930">
              <w:rPr>
                <w:rFonts w:ascii="Calibri" w:hAnsi="Calibri" w:cs="Calibri"/>
                <w:color w:val="FF0000"/>
                <w:sz w:val="22"/>
                <w:szCs w:val="22"/>
              </w:rPr>
              <w:t>SmartXide</w:t>
            </w:r>
          </w:p>
          <w:p w:rsidR="008758F3" w:rsidRPr="008E4930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4930">
              <w:rPr>
                <w:rFonts w:ascii="Calibri" w:hAnsi="Calibri" w:cs="Calibri"/>
                <w:color w:val="FF0000"/>
                <w:sz w:val="22"/>
                <w:szCs w:val="22"/>
              </w:rPr>
              <w:t>Punto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05BEB" w:rsidRDefault="008758F3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8E4930" w:rsidRDefault="008758F3" w:rsidP="00705BE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493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DEKA, </w:t>
            </w:r>
          </w:p>
          <w:p w:rsidR="008758F3" w:rsidRPr="00705BEB" w:rsidRDefault="008758F3" w:rsidP="00705BE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4930">
              <w:rPr>
                <w:rFonts w:ascii="Calibri" w:hAnsi="Calibri" w:cs="Calibri"/>
                <w:color w:val="FF0000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05BEB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05BE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05BEB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05BE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705BEB" w:rsidRDefault="008758F3" w:rsidP="00EE662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318" w:rsidRDefault="00771318" w:rsidP="0077131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08F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розетку 1ф с Iном.=32 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8758F3" w:rsidRPr="00705BEB" w:rsidRDefault="00771318" w:rsidP="0018571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(типа </w:t>
            </w:r>
            <w:r w:rsidRPr="00771318">
              <w:rPr>
                <w:rFonts w:ascii="Calibri" w:hAnsi="Calibri" w:cs="Calibri"/>
                <w:color w:val="FF0000"/>
                <w:sz w:val="22"/>
                <w:szCs w:val="22"/>
              </w:rPr>
              <w:t>NEMA L6-30R</w:t>
            </w:r>
            <w:r w:rsidR="0018571E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</w:tr>
      <w:tr w:rsidR="00F73671" w:rsidRPr="00234644" w:rsidTr="00F73671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671" w:rsidRPr="00234644" w:rsidRDefault="00F73671" w:rsidP="00F7367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СТАБ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73671" w:rsidRDefault="00F73671" w:rsidP="00F7367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B5000">
              <w:rPr>
                <w:rFonts w:ascii="Calibri" w:hAnsi="Calibri" w:cs="Calibri"/>
                <w:color w:val="FF0000"/>
                <w:sz w:val="22"/>
                <w:szCs w:val="22"/>
              </w:rPr>
              <w:t>Стабилизатор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(к поз.КО-1)</w:t>
            </w:r>
          </w:p>
          <w:p w:rsidR="00F73671" w:rsidRDefault="00F73671" w:rsidP="00F7367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 260х390х443мм</w:t>
            </w:r>
          </w:p>
          <w:p w:rsidR="00F73671" w:rsidRDefault="00F73671" w:rsidP="00F7367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1ф; 220В; 6,0кВА</w:t>
            </w:r>
          </w:p>
          <w:p w:rsidR="00F73671" w:rsidRDefault="00F73671" w:rsidP="00F7367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Вес – 29 кг.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671" w:rsidRPr="00234644" w:rsidRDefault="00F73671" w:rsidP="00F7367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B5000">
              <w:rPr>
                <w:rFonts w:ascii="Calibri" w:hAnsi="Calibri" w:cs="Calibri"/>
                <w:color w:val="FF0000"/>
                <w:sz w:val="22"/>
                <w:szCs w:val="22"/>
              </w:rPr>
              <w:t>Штиль R6000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671" w:rsidRPr="00234644" w:rsidRDefault="00F73671" w:rsidP="00F7367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671" w:rsidRPr="00234644" w:rsidRDefault="00F73671" w:rsidP="00F7367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671" w:rsidRPr="00234644" w:rsidRDefault="00F73671" w:rsidP="00F7367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671" w:rsidRPr="00234644" w:rsidRDefault="00F73671" w:rsidP="00F7367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671" w:rsidRPr="00234644" w:rsidRDefault="00F73671" w:rsidP="00F7367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671" w:rsidRDefault="00F73671" w:rsidP="00F7367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F08F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розетку 1ф с Iном.=32 А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F73671" w:rsidRPr="00234644" w:rsidRDefault="00F73671" w:rsidP="00F7367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(типа </w:t>
            </w:r>
            <w:r w:rsidRPr="00771318">
              <w:rPr>
                <w:rFonts w:ascii="Calibri" w:hAnsi="Calibri" w:cs="Calibri"/>
                <w:color w:val="FF0000"/>
                <w:sz w:val="22"/>
                <w:szCs w:val="22"/>
              </w:rPr>
              <w:t>NEMA L6-30R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</w:tr>
      <w:tr w:rsidR="008758F3" w:rsidRPr="002C5D8E" w:rsidTr="00DB5000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8F3" w:rsidRPr="000A3C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0A3C82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3C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3C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3C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0A3C82">
              <w:rPr>
                <w:rFonts w:ascii="Calibri" w:hAnsi="Calibri" w:cs="Calibri"/>
                <w:sz w:val="22"/>
                <w:szCs w:val="22"/>
              </w:rPr>
              <w:t>о</w:t>
            </w:r>
            <w:r w:rsidRPr="000A3C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0A3C82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A3C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C5D8E" w:rsidRDefault="008758F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58F3" w:rsidRPr="00234644" w:rsidTr="00DB5000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758F3" w:rsidRPr="00234644" w:rsidRDefault="008758F3" w:rsidP="0018571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464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8F3" w:rsidRPr="00234644" w:rsidRDefault="008758F3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18571E" w:rsidRPr="0018571E" w:rsidTr="00DB5000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71E" w:rsidRPr="0018571E" w:rsidRDefault="0018571E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571E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571E" w:rsidRDefault="0018571E" w:rsidP="0018571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571E">
              <w:rPr>
                <w:rFonts w:ascii="Calibri" w:hAnsi="Calibri" w:cs="Calibri"/>
                <w:color w:val="FF0000"/>
                <w:sz w:val="22"/>
                <w:szCs w:val="22"/>
              </w:rPr>
              <w:t>Вытяжка / местный отсос для работы с фракционным  СО2 л</w:t>
            </w:r>
            <w:r w:rsidRPr="0018571E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18571E">
              <w:rPr>
                <w:rFonts w:ascii="Calibri" w:hAnsi="Calibri" w:cs="Calibri"/>
                <w:color w:val="FF0000"/>
                <w:sz w:val="22"/>
                <w:szCs w:val="22"/>
              </w:rPr>
              <w:t>зером</w:t>
            </w:r>
          </w:p>
          <w:p w:rsidR="006C76D9" w:rsidRPr="0018571E" w:rsidRDefault="006C76D9" w:rsidP="006C76D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РУ-1ф, 220В; 0</w:t>
            </w: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  <w:r w:rsidRPr="006042D6">
              <w:rPr>
                <w:rFonts w:ascii="Calibri" w:hAnsi="Calibri" w:cs="Calibr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71E" w:rsidRPr="0018571E" w:rsidRDefault="0018571E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71E" w:rsidRPr="0018571E" w:rsidRDefault="0018571E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71E" w:rsidRPr="0018571E" w:rsidRDefault="0018571E" w:rsidP="008019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571E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71E" w:rsidRPr="0018571E" w:rsidRDefault="0018571E" w:rsidP="008019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571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71E" w:rsidRPr="0018571E" w:rsidRDefault="0018571E" w:rsidP="00801940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571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71E" w:rsidRPr="0018571E" w:rsidRDefault="0018571E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71E" w:rsidRPr="0018571E" w:rsidRDefault="0018571E" w:rsidP="006042D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571E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</w:tbl>
    <w:p w:rsidR="002B6A3C" w:rsidRDefault="002B6A3C" w:rsidP="00E81851">
      <w:pPr>
        <w:widowControl w:val="0"/>
        <w:rPr>
          <w:rFonts w:ascii="Calibri" w:hAnsi="Calibri" w:cs="Calibri"/>
          <w:b/>
          <w:sz w:val="22"/>
          <w:szCs w:val="22"/>
        </w:rPr>
      </w:pPr>
    </w:p>
    <w:p w:rsidR="00457911" w:rsidRPr="002C5D8E" w:rsidRDefault="00457911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*УЧИТЫВАЕТСЯ РАЗДЕЛОМ ВК</w:t>
      </w:r>
    </w:p>
    <w:p w:rsidR="00457911" w:rsidRPr="002C5D8E" w:rsidRDefault="00DB3F4B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**УЧИТЫВАЕТСЯ РАЗДЕЛОМ ЭО</w:t>
      </w:r>
    </w:p>
    <w:p w:rsidR="00457911" w:rsidRPr="002C5D8E" w:rsidRDefault="002C5D8E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ПРЕДСТАВЛЕННОЕ ОБОРУДОВАНИЕ ИСПОЛЬЗОВАТЬ КАК АНАЛОГ</w:t>
      </w:r>
      <w:bookmarkStart w:id="0" w:name="_GoBack"/>
      <w:bookmarkEnd w:id="0"/>
    </w:p>
    <w:sectPr w:rsidR="00457911" w:rsidRPr="002C5D8E" w:rsidSect="00FF5EE0">
      <w:headerReference w:type="default" r:id="rId19"/>
      <w:footerReference w:type="default" r:id="rId20"/>
      <w:headerReference w:type="first" r:id="rId21"/>
      <w:footerReference w:type="first" r:id="rId22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3A6" w:rsidRDefault="000203A6">
      <w:r>
        <w:separator/>
      </w:r>
    </w:p>
  </w:endnote>
  <w:endnote w:type="continuationSeparator" w:id="1">
    <w:p w:rsidR="000203A6" w:rsidRDefault="00020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671" w:rsidRDefault="00F73671">
    <w:pPr>
      <w:framePr w:w="229" w:h="289" w:hSpace="141" w:wrap="around" w:vAnchor="page" w:hAnchor="page" w:x="10975" w:y="577"/>
    </w:pPr>
  </w:p>
  <w:p w:rsidR="00F73671" w:rsidRDefault="00F73671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F73671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F73671" w:rsidRDefault="00F73671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F73671" w:rsidRDefault="00F73671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F73671" w:rsidRDefault="00F73671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F73671" w:rsidRPr="00020095" w:rsidRDefault="00F73671" w:rsidP="000E4342">
          <w:pPr>
            <w:rPr>
              <w:rFonts w:ascii="Arial" w:hAnsi="Arial"/>
              <w:sz w:val="4"/>
              <w:szCs w:val="4"/>
            </w:rPr>
          </w:pPr>
        </w:p>
        <w:p w:rsidR="00F73671" w:rsidRDefault="00F73671" w:rsidP="00656CB8">
          <w:pPr>
            <w:jc w:val="center"/>
            <w:rPr>
              <w:rFonts w:ascii="Arial" w:hAnsi="Arial"/>
              <w:sz w:val="24"/>
            </w:rPr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F73671" w:rsidRDefault="00F73671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F73671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F73671" w:rsidRDefault="00F73671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Default="00F73671">
          <w:pPr>
            <w:jc w:val="center"/>
            <w:rPr>
              <w:rStyle w:val="a6"/>
              <w:sz w:val="24"/>
            </w:rPr>
          </w:pPr>
        </w:p>
      </w:tc>
    </w:tr>
    <w:tr w:rsidR="00F73671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F73671" w:rsidRDefault="00F73671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6C76D9">
            <w:rPr>
              <w:rStyle w:val="a6"/>
              <w:rFonts w:ascii="Arial" w:hAnsi="Arial" w:cs="Arial"/>
              <w:b/>
              <w:noProof/>
              <w:sz w:val="24"/>
            </w:rPr>
            <w:t>201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F73671" w:rsidRDefault="00F7367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F73671">
      <w:trPr>
        <w:cantSplit/>
        <w:trHeight w:hRule="exact" w:val="280"/>
      </w:trPr>
      <w:tc>
        <w:tcPr>
          <w:tcW w:w="1418" w:type="dxa"/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F73671" w:rsidRPr="00D11B5D" w:rsidRDefault="00F73671" w:rsidP="00FB4278">
          <w:pPr>
            <w:jc w:val="center"/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</w:tr>
    <w:tr w:rsidR="00F73671">
      <w:trPr>
        <w:cantSplit/>
        <w:trHeight w:hRule="exact" w:val="280"/>
      </w:trPr>
      <w:tc>
        <w:tcPr>
          <w:tcW w:w="1418" w:type="dxa"/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F73671" w:rsidRDefault="00F73671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F73671">
      <w:trPr>
        <w:cantSplit/>
        <w:trHeight w:hRule="exact" w:val="280"/>
      </w:trPr>
      <w:tc>
        <w:tcPr>
          <w:tcW w:w="1418" w:type="dxa"/>
          <w:vAlign w:val="center"/>
        </w:tcPr>
        <w:p w:rsidR="00F73671" w:rsidRDefault="00F7367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F73671" w:rsidRDefault="00F7367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F73671" w:rsidRDefault="00F7367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F73671" w:rsidRDefault="00F7367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5A66DA" w:rsidRDefault="00F7367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5A66DA" w:rsidRDefault="00F73671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5A66DA" w:rsidRDefault="00F7367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5A66DA" w:rsidRDefault="00F7367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5A66DA" w:rsidRDefault="00F73671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5A66DA" w:rsidRDefault="00F7367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F73671" w:rsidTr="000A7F73">
      <w:trPr>
        <w:cantSplit/>
        <w:trHeight w:hRule="exact" w:val="284"/>
      </w:trPr>
      <w:tc>
        <w:tcPr>
          <w:tcW w:w="1418" w:type="dxa"/>
        </w:tcPr>
        <w:p w:rsidR="00F73671" w:rsidRDefault="00F73671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F73671" w:rsidRDefault="00F73671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F73671" w:rsidRDefault="00F73671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3671" w:rsidRDefault="00F73671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Pr="000547F2" w:rsidRDefault="00F73671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Pr="00400497" w:rsidRDefault="00F73671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Default="00F7367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3671" w:rsidRDefault="00F73671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F73671" w:rsidRPr="00457911" w:rsidRDefault="00F73671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F73671" w:rsidRPr="00457911" w:rsidRDefault="00F73671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оборудования и мебели </w:t>
          </w:r>
        </w:p>
        <w:p w:rsidR="00F73671" w:rsidRPr="00E54FDA" w:rsidRDefault="00F73671" w:rsidP="00457911">
          <w:pPr>
            <w:jc w:val="center"/>
            <w:rPr>
              <w:rFonts w:ascii="Arial" w:hAnsi="Arial"/>
              <w:sz w:val="24"/>
              <w:szCs w:val="24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2 этажа. Блок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pStyle w:val="TableCellC"/>
          </w:pPr>
          <w:r>
            <w:t>Листов</w:t>
          </w:r>
        </w:p>
      </w:tc>
    </w:tr>
    <w:tr w:rsidR="00F73671">
      <w:trPr>
        <w:cantSplit/>
        <w:trHeight w:hRule="exact" w:val="280"/>
      </w:trPr>
      <w:tc>
        <w:tcPr>
          <w:tcW w:w="1418" w:type="dxa"/>
        </w:tcPr>
        <w:p w:rsidR="00F73671" w:rsidRDefault="00F73671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F73671" w:rsidRDefault="00F73671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F73671" w:rsidRDefault="00F73671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3671" w:rsidRDefault="00F73671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3671" w:rsidRPr="002D25E8" w:rsidRDefault="00F73671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3671" w:rsidRPr="008740CA" w:rsidRDefault="00F73671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3671" w:rsidRDefault="00F7367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3671" w:rsidRDefault="00F73671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F73671" w:rsidRDefault="00F7367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Pr="00F16B34" w:rsidRDefault="006C76D9" w:rsidP="002B6A3C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201</w:t>
          </w:r>
        </w:p>
      </w:tc>
    </w:tr>
    <w:tr w:rsidR="00F73671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F73671" w:rsidRDefault="00F73671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F73671" w:rsidRDefault="00F73671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F73671" w:rsidRDefault="00F73671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3671" w:rsidRPr="00C664FD" w:rsidRDefault="00F73671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Pr="007F58A7" w:rsidRDefault="00F73671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Pr="007F58A7" w:rsidRDefault="00F73671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Pr="007F58A7" w:rsidRDefault="00F73671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3671" w:rsidRPr="007F58A7" w:rsidRDefault="00F73671" w:rsidP="009E2282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01.23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F73671" w:rsidRDefault="00F7367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F73671" w:rsidRDefault="00F73671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75pt;height:33.75pt" o:ole="">
                <v:imagedata r:id="rId1" o:title=""/>
              </v:shape>
              <o:OLEObject Type="Embed" ProgID="StaticMetafile" ShapeID="_x0000_i1025" DrawAspect="Content" ObjectID="_1736927003" r:id="rId2"/>
            </w:object>
          </w:r>
        </w:p>
      </w:tc>
    </w:tr>
    <w:tr w:rsidR="00F73671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F73671" w:rsidRDefault="00F73671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F73671" w:rsidRDefault="00F73671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F73671" w:rsidRDefault="00F73671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Pr="007F58A7" w:rsidRDefault="00F73671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3671" w:rsidRPr="007F58A7" w:rsidRDefault="00F73671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F73671" w:rsidRPr="007F58A7" w:rsidRDefault="00F73671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3671" w:rsidRPr="007F58A7" w:rsidRDefault="00F73671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F73671" w:rsidRDefault="00F73671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F73671" w:rsidRDefault="00F73671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F73671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F73671" w:rsidRDefault="00F7367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F73671" w:rsidRDefault="00F7367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F73671" w:rsidRDefault="00F7367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7F58A7" w:rsidRDefault="00F73671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7F58A7" w:rsidRDefault="00F73671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7F58A7" w:rsidRDefault="00F73671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3671" w:rsidRPr="007F58A7" w:rsidRDefault="00F73671" w:rsidP="00173946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01.23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73671" w:rsidRDefault="00F7367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F73671" w:rsidRDefault="00F7367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3A6" w:rsidRDefault="000203A6">
      <w:r>
        <w:separator/>
      </w:r>
    </w:p>
  </w:footnote>
  <w:footnote w:type="continuationSeparator" w:id="1">
    <w:p w:rsidR="000203A6" w:rsidRDefault="000203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F73671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FF5EE0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F73671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F73671" w:rsidRPr="004D6B31" w:rsidRDefault="00F73671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671" w:rsidRDefault="00F73671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F73671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F73671" w:rsidRPr="0016434E" w:rsidRDefault="00F73671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F73671" w:rsidRPr="0016434E" w:rsidRDefault="00F73671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F73671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73671" w:rsidRPr="0016434E" w:rsidRDefault="00F73671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73671" w:rsidRPr="0016434E" w:rsidRDefault="00F73671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3671" w:rsidRPr="0016434E" w:rsidRDefault="00F73671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F73671" w:rsidRDefault="00F73671">
    <w:pPr>
      <w:ind w:right="708" w:firstLine="426"/>
      <w:jc w:val="both"/>
    </w:pPr>
  </w:p>
  <w:p w:rsidR="00F73671" w:rsidRDefault="00F73671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32565931"/>
    <w:multiLevelType w:val="multilevel"/>
    <w:tmpl w:val="CA34D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attachedTemplate r:id="rId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3170"/>
  </w:hdrShapeDefaults>
  <w:footnotePr>
    <w:footnote w:id="0"/>
    <w:footnote w:id="1"/>
  </w:footnotePr>
  <w:endnotePr>
    <w:endnote w:id="0"/>
    <w:endnote w:id="1"/>
  </w:endnotePr>
  <w:compat/>
  <w:rsids>
    <w:rsidRoot w:val="00AF1A65"/>
    <w:rsid w:val="000000CF"/>
    <w:rsid w:val="00000821"/>
    <w:rsid w:val="00000E05"/>
    <w:rsid w:val="000016AB"/>
    <w:rsid w:val="000018E8"/>
    <w:rsid w:val="00002029"/>
    <w:rsid w:val="000023FE"/>
    <w:rsid w:val="0000248E"/>
    <w:rsid w:val="000027C5"/>
    <w:rsid w:val="00002DB7"/>
    <w:rsid w:val="00002FB8"/>
    <w:rsid w:val="000039B4"/>
    <w:rsid w:val="00003D83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58B"/>
    <w:rsid w:val="000076B5"/>
    <w:rsid w:val="00007B39"/>
    <w:rsid w:val="00007F55"/>
    <w:rsid w:val="0001019A"/>
    <w:rsid w:val="00010793"/>
    <w:rsid w:val="000109F0"/>
    <w:rsid w:val="00010F34"/>
    <w:rsid w:val="0001108E"/>
    <w:rsid w:val="00011510"/>
    <w:rsid w:val="000115B8"/>
    <w:rsid w:val="0001160B"/>
    <w:rsid w:val="0001175C"/>
    <w:rsid w:val="00011A61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A82"/>
    <w:rsid w:val="00017D4A"/>
    <w:rsid w:val="000202AC"/>
    <w:rsid w:val="00020369"/>
    <w:rsid w:val="000203A6"/>
    <w:rsid w:val="00020F16"/>
    <w:rsid w:val="000210F0"/>
    <w:rsid w:val="00021495"/>
    <w:rsid w:val="00021B1D"/>
    <w:rsid w:val="00021DE1"/>
    <w:rsid w:val="00021FCB"/>
    <w:rsid w:val="0002238E"/>
    <w:rsid w:val="00022D2C"/>
    <w:rsid w:val="00022DC2"/>
    <w:rsid w:val="00023194"/>
    <w:rsid w:val="000239EF"/>
    <w:rsid w:val="00023FAC"/>
    <w:rsid w:val="00024BE2"/>
    <w:rsid w:val="00024C73"/>
    <w:rsid w:val="00024DCF"/>
    <w:rsid w:val="00025572"/>
    <w:rsid w:val="00025EB8"/>
    <w:rsid w:val="00025FD3"/>
    <w:rsid w:val="00026526"/>
    <w:rsid w:val="00026C61"/>
    <w:rsid w:val="00026EE2"/>
    <w:rsid w:val="00027142"/>
    <w:rsid w:val="0002755D"/>
    <w:rsid w:val="000275C9"/>
    <w:rsid w:val="000277FC"/>
    <w:rsid w:val="0002789C"/>
    <w:rsid w:val="00027938"/>
    <w:rsid w:val="00027D8F"/>
    <w:rsid w:val="00027DCB"/>
    <w:rsid w:val="000300E9"/>
    <w:rsid w:val="0003055E"/>
    <w:rsid w:val="00030834"/>
    <w:rsid w:val="00030AAD"/>
    <w:rsid w:val="00030BC2"/>
    <w:rsid w:val="00032116"/>
    <w:rsid w:val="0003244D"/>
    <w:rsid w:val="000324B9"/>
    <w:rsid w:val="000325FA"/>
    <w:rsid w:val="00032676"/>
    <w:rsid w:val="00032703"/>
    <w:rsid w:val="00032C89"/>
    <w:rsid w:val="00032C93"/>
    <w:rsid w:val="00032D08"/>
    <w:rsid w:val="0003314A"/>
    <w:rsid w:val="000333EB"/>
    <w:rsid w:val="0003411D"/>
    <w:rsid w:val="00034143"/>
    <w:rsid w:val="000356B2"/>
    <w:rsid w:val="00035731"/>
    <w:rsid w:val="0003578F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130"/>
    <w:rsid w:val="00040754"/>
    <w:rsid w:val="000409E3"/>
    <w:rsid w:val="00040E81"/>
    <w:rsid w:val="00041233"/>
    <w:rsid w:val="00041E1F"/>
    <w:rsid w:val="0004202F"/>
    <w:rsid w:val="00042226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58E"/>
    <w:rsid w:val="00044BFA"/>
    <w:rsid w:val="0004519C"/>
    <w:rsid w:val="00045468"/>
    <w:rsid w:val="00045647"/>
    <w:rsid w:val="00045666"/>
    <w:rsid w:val="00045C08"/>
    <w:rsid w:val="00045D99"/>
    <w:rsid w:val="00045F00"/>
    <w:rsid w:val="00045FD5"/>
    <w:rsid w:val="000462D6"/>
    <w:rsid w:val="00046B2C"/>
    <w:rsid w:val="000474E8"/>
    <w:rsid w:val="0004770B"/>
    <w:rsid w:val="00050AD1"/>
    <w:rsid w:val="00050B67"/>
    <w:rsid w:val="00050C00"/>
    <w:rsid w:val="00050F94"/>
    <w:rsid w:val="00051EE8"/>
    <w:rsid w:val="00051FB2"/>
    <w:rsid w:val="00052760"/>
    <w:rsid w:val="0005342E"/>
    <w:rsid w:val="00053465"/>
    <w:rsid w:val="00054051"/>
    <w:rsid w:val="000541E9"/>
    <w:rsid w:val="000549FC"/>
    <w:rsid w:val="00055956"/>
    <w:rsid w:val="00055C6D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0BD3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AE5"/>
    <w:rsid w:val="00065E0E"/>
    <w:rsid w:val="0006642A"/>
    <w:rsid w:val="00066B0E"/>
    <w:rsid w:val="000678A0"/>
    <w:rsid w:val="00067BFD"/>
    <w:rsid w:val="00067D7E"/>
    <w:rsid w:val="00067E8F"/>
    <w:rsid w:val="00067ED8"/>
    <w:rsid w:val="00067F9F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A42"/>
    <w:rsid w:val="00074B59"/>
    <w:rsid w:val="00074D78"/>
    <w:rsid w:val="000753A8"/>
    <w:rsid w:val="00075C94"/>
    <w:rsid w:val="000761A3"/>
    <w:rsid w:val="00076214"/>
    <w:rsid w:val="00076229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48DF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4E7"/>
    <w:rsid w:val="00091828"/>
    <w:rsid w:val="00091897"/>
    <w:rsid w:val="000918AE"/>
    <w:rsid w:val="00091AB3"/>
    <w:rsid w:val="00091B1C"/>
    <w:rsid w:val="00091CD6"/>
    <w:rsid w:val="00092004"/>
    <w:rsid w:val="00092141"/>
    <w:rsid w:val="000923A3"/>
    <w:rsid w:val="00092435"/>
    <w:rsid w:val="00092757"/>
    <w:rsid w:val="000927B3"/>
    <w:rsid w:val="00092993"/>
    <w:rsid w:val="00092B90"/>
    <w:rsid w:val="00092E03"/>
    <w:rsid w:val="00093709"/>
    <w:rsid w:val="00093730"/>
    <w:rsid w:val="000939CD"/>
    <w:rsid w:val="00094835"/>
    <w:rsid w:val="000948E3"/>
    <w:rsid w:val="00094C9E"/>
    <w:rsid w:val="00094F0E"/>
    <w:rsid w:val="00094FBF"/>
    <w:rsid w:val="00095901"/>
    <w:rsid w:val="00095F92"/>
    <w:rsid w:val="00096129"/>
    <w:rsid w:val="000961C0"/>
    <w:rsid w:val="00096296"/>
    <w:rsid w:val="00096BA1"/>
    <w:rsid w:val="00096D21"/>
    <w:rsid w:val="000971B6"/>
    <w:rsid w:val="0009785B"/>
    <w:rsid w:val="000978BB"/>
    <w:rsid w:val="00097978"/>
    <w:rsid w:val="00097C50"/>
    <w:rsid w:val="00097E84"/>
    <w:rsid w:val="00097F6F"/>
    <w:rsid w:val="00097FD5"/>
    <w:rsid w:val="000A0854"/>
    <w:rsid w:val="000A0A0D"/>
    <w:rsid w:val="000A1077"/>
    <w:rsid w:val="000A108D"/>
    <w:rsid w:val="000A1322"/>
    <w:rsid w:val="000A1344"/>
    <w:rsid w:val="000A154A"/>
    <w:rsid w:val="000A15B8"/>
    <w:rsid w:val="000A1631"/>
    <w:rsid w:val="000A1CA3"/>
    <w:rsid w:val="000A1CBE"/>
    <w:rsid w:val="000A1D16"/>
    <w:rsid w:val="000A1E29"/>
    <w:rsid w:val="000A225F"/>
    <w:rsid w:val="000A3409"/>
    <w:rsid w:val="000A3C82"/>
    <w:rsid w:val="000A4438"/>
    <w:rsid w:val="000A52F0"/>
    <w:rsid w:val="000A5358"/>
    <w:rsid w:val="000A56EE"/>
    <w:rsid w:val="000A57B8"/>
    <w:rsid w:val="000A59E6"/>
    <w:rsid w:val="000A5CBC"/>
    <w:rsid w:val="000A6A91"/>
    <w:rsid w:val="000A74D1"/>
    <w:rsid w:val="000A7CD3"/>
    <w:rsid w:val="000A7F73"/>
    <w:rsid w:val="000B10CA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5B6"/>
    <w:rsid w:val="000B4A5B"/>
    <w:rsid w:val="000B4F17"/>
    <w:rsid w:val="000B4F7D"/>
    <w:rsid w:val="000B5057"/>
    <w:rsid w:val="000B50B9"/>
    <w:rsid w:val="000B547A"/>
    <w:rsid w:val="000B5A6D"/>
    <w:rsid w:val="000B5AA5"/>
    <w:rsid w:val="000B64B6"/>
    <w:rsid w:val="000B665C"/>
    <w:rsid w:val="000B6767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9A6"/>
    <w:rsid w:val="000C1C13"/>
    <w:rsid w:val="000C1D1B"/>
    <w:rsid w:val="000C2027"/>
    <w:rsid w:val="000C23E8"/>
    <w:rsid w:val="000C2403"/>
    <w:rsid w:val="000C25D8"/>
    <w:rsid w:val="000C2779"/>
    <w:rsid w:val="000C27C1"/>
    <w:rsid w:val="000C2B92"/>
    <w:rsid w:val="000C2BA5"/>
    <w:rsid w:val="000C2BE9"/>
    <w:rsid w:val="000C3497"/>
    <w:rsid w:val="000C38F0"/>
    <w:rsid w:val="000C39A9"/>
    <w:rsid w:val="000C3F2B"/>
    <w:rsid w:val="000C4261"/>
    <w:rsid w:val="000C456B"/>
    <w:rsid w:val="000C4813"/>
    <w:rsid w:val="000C48F9"/>
    <w:rsid w:val="000C499F"/>
    <w:rsid w:val="000C4DF2"/>
    <w:rsid w:val="000C4EF8"/>
    <w:rsid w:val="000C5130"/>
    <w:rsid w:val="000C5792"/>
    <w:rsid w:val="000C6272"/>
    <w:rsid w:val="000C6367"/>
    <w:rsid w:val="000C69EA"/>
    <w:rsid w:val="000C6ED6"/>
    <w:rsid w:val="000C70DB"/>
    <w:rsid w:val="000C71CF"/>
    <w:rsid w:val="000C756F"/>
    <w:rsid w:val="000C7791"/>
    <w:rsid w:val="000C7932"/>
    <w:rsid w:val="000C7CE8"/>
    <w:rsid w:val="000C7E33"/>
    <w:rsid w:val="000D0110"/>
    <w:rsid w:val="000D0394"/>
    <w:rsid w:val="000D0C04"/>
    <w:rsid w:val="000D0C07"/>
    <w:rsid w:val="000D0E31"/>
    <w:rsid w:val="000D0EB7"/>
    <w:rsid w:val="000D108B"/>
    <w:rsid w:val="000D13F1"/>
    <w:rsid w:val="000D15E0"/>
    <w:rsid w:val="000D1B40"/>
    <w:rsid w:val="000D1C49"/>
    <w:rsid w:val="000D2076"/>
    <w:rsid w:val="000D2307"/>
    <w:rsid w:val="000D268A"/>
    <w:rsid w:val="000D2DEB"/>
    <w:rsid w:val="000D2FD8"/>
    <w:rsid w:val="000D3576"/>
    <w:rsid w:val="000D35EB"/>
    <w:rsid w:val="000D38AF"/>
    <w:rsid w:val="000D3948"/>
    <w:rsid w:val="000D3CFF"/>
    <w:rsid w:val="000D3D13"/>
    <w:rsid w:val="000D41B6"/>
    <w:rsid w:val="000D430F"/>
    <w:rsid w:val="000D446C"/>
    <w:rsid w:val="000D47FD"/>
    <w:rsid w:val="000D4A3D"/>
    <w:rsid w:val="000D4BD5"/>
    <w:rsid w:val="000D4C8A"/>
    <w:rsid w:val="000D4FB9"/>
    <w:rsid w:val="000D502F"/>
    <w:rsid w:val="000D537F"/>
    <w:rsid w:val="000D5A29"/>
    <w:rsid w:val="000D5BD5"/>
    <w:rsid w:val="000D5D6E"/>
    <w:rsid w:val="000D5EB9"/>
    <w:rsid w:val="000D6AF2"/>
    <w:rsid w:val="000D6B9A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894"/>
    <w:rsid w:val="000E1931"/>
    <w:rsid w:val="000E1C44"/>
    <w:rsid w:val="000E1E7D"/>
    <w:rsid w:val="000E2268"/>
    <w:rsid w:val="000E2A39"/>
    <w:rsid w:val="000E3696"/>
    <w:rsid w:val="000E3E05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8E8"/>
    <w:rsid w:val="000F2987"/>
    <w:rsid w:val="000F2A20"/>
    <w:rsid w:val="000F2B0B"/>
    <w:rsid w:val="000F2D34"/>
    <w:rsid w:val="000F33B7"/>
    <w:rsid w:val="000F3978"/>
    <w:rsid w:val="000F3C8D"/>
    <w:rsid w:val="000F3D19"/>
    <w:rsid w:val="000F3E52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3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0D6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D45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6BA"/>
    <w:rsid w:val="00113A5A"/>
    <w:rsid w:val="00113B25"/>
    <w:rsid w:val="00113E7F"/>
    <w:rsid w:val="001140BA"/>
    <w:rsid w:val="0011413B"/>
    <w:rsid w:val="001141DC"/>
    <w:rsid w:val="001142D6"/>
    <w:rsid w:val="00115151"/>
    <w:rsid w:val="001152B5"/>
    <w:rsid w:val="001153D6"/>
    <w:rsid w:val="00115740"/>
    <w:rsid w:val="00115BB5"/>
    <w:rsid w:val="0011622F"/>
    <w:rsid w:val="00116287"/>
    <w:rsid w:val="00116311"/>
    <w:rsid w:val="001164F6"/>
    <w:rsid w:val="0011687A"/>
    <w:rsid w:val="00116C06"/>
    <w:rsid w:val="00116C1F"/>
    <w:rsid w:val="00116E46"/>
    <w:rsid w:val="001173F0"/>
    <w:rsid w:val="00117881"/>
    <w:rsid w:val="00117BAA"/>
    <w:rsid w:val="00117DA9"/>
    <w:rsid w:val="00117E26"/>
    <w:rsid w:val="001200FF"/>
    <w:rsid w:val="00120788"/>
    <w:rsid w:val="001207DB"/>
    <w:rsid w:val="00120D06"/>
    <w:rsid w:val="00121061"/>
    <w:rsid w:val="00121263"/>
    <w:rsid w:val="001215D9"/>
    <w:rsid w:val="001215EC"/>
    <w:rsid w:val="0012193B"/>
    <w:rsid w:val="00121B2D"/>
    <w:rsid w:val="001227B3"/>
    <w:rsid w:val="001233AC"/>
    <w:rsid w:val="001234CF"/>
    <w:rsid w:val="001236A2"/>
    <w:rsid w:val="00123708"/>
    <w:rsid w:val="00123B4B"/>
    <w:rsid w:val="00124300"/>
    <w:rsid w:val="001244CF"/>
    <w:rsid w:val="00124B3B"/>
    <w:rsid w:val="00124F40"/>
    <w:rsid w:val="0012519E"/>
    <w:rsid w:val="00125514"/>
    <w:rsid w:val="0012588C"/>
    <w:rsid w:val="00126249"/>
    <w:rsid w:val="0012634B"/>
    <w:rsid w:val="00126655"/>
    <w:rsid w:val="00126D71"/>
    <w:rsid w:val="00127036"/>
    <w:rsid w:val="0012741B"/>
    <w:rsid w:val="00127855"/>
    <w:rsid w:val="00127AD1"/>
    <w:rsid w:val="00127B45"/>
    <w:rsid w:val="00127BD9"/>
    <w:rsid w:val="00130367"/>
    <w:rsid w:val="00131076"/>
    <w:rsid w:val="0013137C"/>
    <w:rsid w:val="001313AB"/>
    <w:rsid w:val="00131669"/>
    <w:rsid w:val="001325B0"/>
    <w:rsid w:val="00132755"/>
    <w:rsid w:val="001328DF"/>
    <w:rsid w:val="00132A55"/>
    <w:rsid w:val="00132B7D"/>
    <w:rsid w:val="00133E7A"/>
    <w:rsid w:val="00133EB1"/>
    <w:rsid w:val="00133EBA"/>
    <w:rsid w:val="001340B0"/>
    <w:rsid w:val="001348D3"/>
    <w:rsid w:val="00134AAB"/>
    <w:rsid w:val="00134E7B"/>
    <w:rsid w:val="001353DD"/>
    <w:rsid w:val="00135502"/>
    <w:rsid w:val="0013551F"/>
    <w:rsid w:val="00135E2E"/>
    <w:rsid w:val="00135F07"/>
    <w:rsid w:val="001365DD"/>
    <w:rsid w:val="00136B82"/>
    <w:rsid w:val="0013727C"/>
    <w:rsid w:val="001372DC"/>
    <w:rsid w:val="001376E1"/>
    <w:rsid w:val="00137B99"/>
    <w:rsid w:val="00140446"/>
    <w:rsid w:val="00141010"/>
    <w:rsid w:val="001417EE"/>
    <w:rsid w:val="0014196F"/>
    <w:rsid w:val="00141CC5"/>
    <w:rsid w:val="00142310"/>
    <w:rsid w:val="001424AC"/>
    <w:rsid w:val="001425E3"/>
    <w:rsid w:val="00142869"/>
    <w:rsid w:val="001428A4"/>
    <w:rsid w:val="00143097"/>
    <w:rsid w:val="001433A8"/>
    <w:rsid w:val="00143B29"/>
    <w:rsid w:val="00143B78"/>
    <w:rsid w:val="00143E56"/>
    <w:rsid w:val="00143EDF"/>
    <w:rsid w:val="00143F02"/>
    <w:rsid w:val="0014474B"/>
    <w:rsid w:val="0014497A"/>
    <w:rsid w:val="00145976"/>
    <w:rsid w:val="001459C8"/>
    <w:rsid w:val="00145B15"/>
    <w:rsid w:val="00145BAC"/>
    <w:rsid w:val="00147161"/>
    <w:rsid w:val="001472A5"/>
    <w:rsid w:val="00147422"/>
    <w:rsid w:val="001475DD"/>
    <w:rsid w:val="00147AD4"/>
    <w:rsid w:val="00147B9C"/>
    <w:rsid w:val="001501AE"/>
    <w:rsid w:val="001503DC"/>
    <w:rsid w:val="00150B6B"/>
    <w:rsid w:val="00150DF9"/>
    <w:rsid w:val="001514B5"/>
    <w:rsid w:val="00151668"/>
    <w:rsid w:val="001517E8"/>
    <w:rsid w:val="001520DB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4A0"/>
    <w:rsid w:val="00155B50"/>
    <w:rsid w:val="0015614F"/>
    <w:rsid w:val="00156249"/>
    <w:rsid w:val="001567D3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26B8"/>
    <w:rsid w:val="00163058"/>
    <w:rsid w:val="00163295"/>
    <w:rsid w:val="00163415"/>
    <w:rsid w:val="00163D4E"/>
    <w:rsid w:val="00164122"/>
    <w:rsid w:val="00164290"/>
    <w:rsid w:val="0016434E"/>
    <w:rsid w:val="0016436E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6CD6"/>
    <w:rsid w:val="001705EA"/>
    <w:rsid w:val="001708B4"/>
    <w:rsid w:val="0017095B"/>
    <w:rsid w:val="00170997"/>
    <w:rsid w:val="00170B4C"/>
    <w:rsid w:val="00170C2D"/>
    <w:rsid w:val="0017130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946"/>
    <w:rsid w:val="00173CD2"/>
    <w:rsid w:val="00174212"/>
    <w:rsid w:val="001747A7"/>
    <w:rsid w:val="00174950"/>
    <w:rsid w:val="00174A56"/>
    <w:rsid w:val="0017506C"/>
    <w:rsid w:val="001750E3"/>
    <w:rsid w:val="001753E6"/>
    <w:rsid w:val="0017561A"/>
    <w:rsid w:val="00175813"/>
    <w:rsid w:val="0017631E"/>
    <w:rsid w:val="00176625"/>
    <w:rsid w:val="00176EFF"/>
    <w:rsid w:val="00176F33"/>
    <w:rsid w:val="00177178"/>
    <w:rsid w:val="00177349"/>
    <w:rsid w:val="00177595"/>
    <w:rsid w:val="001779C8"/>
    <w:rsid w:val="00177AC7"/>
    <w:rsid w:val="00177BD4"/>
    <w:rsid w:val="00177EE6"/>
    <w:rsid w:val="00177FC4"/>
    <w:rsid w:val="0018021C"/>
    <w:rsid w:val="0018030C"/>
    <w:rsid w:val="0018058B"/>
    <w:rsid w:val="00180A2C"/>
    <w:rsid w:val="00180A96"/>
    <w:rsid w:val="00180E93"/>
    <w:rsid w:val="00180F4E"/>
    <w:rsid w:val="00181593"/>
    <w:rsid w:val="0018178A"/>
    <w:rsid w:val="00181AD9"/>
    <w:rsid w:val="00181EBA"/>
    <w:rsid w:val="00182090"/>
    <w:rsid w:val="00182811"/>
    <w:rsid w:val="0018281A"/>
    <w:rsid w:val="001831C0"/>
    <w:rsid w:val="00183B34"/>
    <w:rsid w:val="00183D16"/>
    <w:rsid w:val="0018410D"/>
    <w:rsid w:val="00184620"/>
    <w:rsid w:val="001846A1"/>
    <w:rsid w:val="001846E3"/>
    <w:rsid w:val="00184A32"/>
    <w:rsid w:val="00185556"/>
    <w:rsid w:val="0018571E"/>
    <w:rsid w:val="00185B9B"/>
    <w:rsid w:val="00186959"/>
    <w:rsid w:val="00186B9C"/>
    <w:rsid w:val="00186C2D"/>
    <w:rsid w:val="00187167"/>
    <w:rsid w:val="001876EC"/>
    <w:rsid w:val="001877D8"/>
    <w:rsid w:val="0018794F"/>
    <w:rsid w:val="00187CD9"/>
    <w:rsid w:val="001906F0"/>
    <w:rsid w:val="00190BAA"/>
    <w:rsid w:val="00191C46"/>
    <w:rsid w:val="00191E67"/>
    <w:rsid w:val="00192006"/>
    <w:rsid w:val="00192354"/>
    <w:rsid w:val="001924FF"/>
    <w:rsid w:val="001926D4"/>
    <w:rsid w:val="0019271F"/>
    <w:rsid w:val="00192738"/>
    <w:rsid w:val="001927B2"/>
    <w:rsid w:val="0019312D"/>
    <w:rsid w:val="0019317B"/>
    <w:rsid w:val="001945E7"/>
    <w:rsid w:val="00194C84"/>
    <w:rsid w:val="00195AA1"/>
    <w:rsid w:val="00197355"/>
    <w:rsid w:val="00197E3C"/>
    <w:rsid w:val="001A0491"/>
    <w:rsid w:val="001A0A18"/>
    <w:rsid w:val="001A0B94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B00"/>
    <w:rsid w:val="001A2BA0"/>
    <w:rsid w:val="001A2D56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D53"/>
    <w:rsid w:val="001A6D7A"/>
    <w:rsid w:val="001A6E11"/>
    <w:rsid w:val="001A7030"/>
    <w:rsid w:val="001A7158"/>
    <w:rsid w:val="001A745A"/>
    <w:rsid w:val="001A74CC"/>
    <w:rsid w:val="001A76FA"/>
    <w:rsid w:val="001A7FAF"/>
    <w:rsid w:val="001B0316"/>
    <w:rsid w:val="001B0490"/>
    <w:rsid w:val="001B0D2A"/>
    <w:rsid w:val="001B0EB8"/>
    <w:rsid w:val="001B100F"/>
    <w:rsid w:val="001B11F0"/>
    <w:rsid w:val="001B1462"/>
    <w:rsid w:val="001B1516"/>
    <w:rsid w:val="001B189F"/>
    <w:rsid w:val="001B1E49"/>
    <w:rsid w:val="001B23B9"/>
    <w:rsid w:val="001B2469"/>
    <w:rsid w:val="001B2B14"/>
    <w:rsid w:val="001B2CD1"/>
    <w:rsid w:val="001B32CC"/>
    <w:rsid w:val="001B361E"/>
    <w:rsid w:val="001B3950"/>
    <w:rsid w:val="001B40A0"/>
    <w:rsid w:val="001B4358"/>
    <w:rsid w:val="001B4487"/>
    <w:rsid w:val="001B4680"/>
    <w:rsid w:val="001B4754"/>
    <w:rsid w:val="001B5023"/>
    <w:rsid w:val="001B514F"/>
    <w:rsid w:val="001B5C2A"/>
    <w:rsid w:val="001B64C3"/>
    <w:rsid w:val="001B6BE2"/>
    <w:rsid w:val="001B71C2"/>
    <w:rsid w:val="001B75C4"/>
    <w:rsid w:val="001B76F6"/>
    <w:rsid w:val="001B77C2"/>
    <w:rsid w:val="001B7CBB"/>
    <w:rsid w:val="001C0364"/>
    <w:rsid w:val="001C1208"/>
    <w:rsid w:val="001C12A5"/>
    <w:rsid w:val="001C157A"/>
    <w:rsid w:val="001C1A6B"/>
    <w:rsid w:val="001C1C43"/>
    <w:rsid w:val="001C2084"/>
    <w:rsid w:val="001C223F"/>
    <w:rsid w:val="001C22B3"/>
    <w:rsid w:val="001C23A5"/>
    <w:rsid w:val="001C266A"/>
    <w:rsid w:val="001C291F"/>
    <w:rsid w:val="001C2956"/>
    <w:rsid w:val="001C31E0"/>
    <w:rsid w:val="001C34FC"/>
    <w:rsid w:val="001C3D49"/>
    <w:rsid w:val="001C403A"/>
    <w:rsid w:val="001C44DA"/>
    <w:rsid w:val="001C5116"/>
    <w:rsid w:val="001C5456"/>
    <w:rsid w:val="001C54DB"/>
    <w:rsid w:val="001C58D5"/>
    <w:rsid w:val="001C5FF7"/>
    <w:rsid w:val="001C60A1"/>
    <w:rsid w:val="001C60BE"/>
    <w:rsid w:val="001C620F"/>
    <w:rsid w:val="001C6473"/>
    <w:rsid w:val="001C68C0"/>
    <w:rsid w:val="001C6C91"/>
    <w:rsid w:val="001C70EC"/>
    <w:rsid w:val="001C73F9"/>
    <w:rsid w:val="001C7DC8"/>
    <w:rsid w:val="001D058F"/>
    <w:rsid w:val="001D067F"/>
    <w:rsid w:val="001D068F"/>
    <w:rsid w:val="001D0818"/>
    <w:rsid w:val="001D0829"/>
    <w:rsid w:val="001D0907"/>
    <w:rsid w:val="001D0955"/>
    <w:rsid w:val="001D0D05"/>
    <w:rsid w:val="001D0D37"/>
    <w:rsid w:val="001D1C07"/>
    <w:rsid w:val="001D22DF"/>
    <w:rsid w:val="001D29FC"/>
    <w:rsid w:val="001D2CFF"/>
    <w:rsid w:val="001D36B7"/>
    <w:rsid w:val="001D3F82"/>
    <w:rsid w:val="001D4242"/>
    <w:rsid w:val="001D48B7"/>
    <w:rsid w:val="001D512C"/>
    <w:rsid w:val="001D5574"/>
    <w:rsid w:val="001D58E8"/>
    <w:rsid w:val="001D62FC"/>
    <w:rsid w:val="001D6326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1193"/>
    <w:rsid w:val="001E1359"/>
    <w:rsid w:val="001E1681"/>
    <w:rsid w:val="001E1A2A"/>
    <w:rsid w:val="001E34C5"/>
    <w:rsid w:val="001E35FF"/>
    <w:rsid w:val="001E3AFC"/>
    <w:rsid w:val="001E3E73"/>
    <w:rsid w:val="001E49FF"/>
    <w:rsid w:val="001E4B17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486"/>
    <w:rsid w:val="001F1536"/>
    <w:rsid w:val="001F1BF9"/>
    <w:rsid w:val="001F1E87"/>
    <w:rsid w:val="001F1F4C"/>
    <w:rsid w:val="001F1FCB"/>
    <w:rsid w:val="001F1FEA"/>
    <w:rsid w:val="001F2441"/>
    <w:rsid w:val="001F27EC"/>
    <w:rsid w:val="001F2AD4"/>
    <w:rsid w:val="001F2DE3"/>
    <w:rsid w:val="001F2E0D"/>
    <w:rsid w:val="001F3007"/>
    <w:rsid w:val="001F3781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B42"/>
    <w:rsid w:val="001F6ED4"/>
    <w:rsid w:val="001F707F"/>
    <w:rsid w:val="001F7220"/>
    <w:rsid w:val="001F7602"/>
    <w:rsid w:val="001F77ED"/>
    <w:rsid w:val="001F791D"/>
    <w:rsid w:val="0020029B"/>
    <w:rsid w:val="002003E1"/>
    <w:rsid w:val="00200591"/>
    <w:rsid w:val="002005DB"/>
    <w:rsid w:val="00200D79"/>
    <w:rsid w:val="002016C2"/>
    <w:rsid w:val="0020211B"/>
    <w:rsid w:val="002022D8"/>
    <w:rsid w:val="00203705"/>
    <w:rsid w:val="002037CB"/>
    <w:rsid w:val="00204C44"/>
    <w:rsid w:val="00204D87"/>
    <w:rsid w:val="00204F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C57"/>
    <w:rsid w:val="00212D2F"/>
    <w:rsid w:val="00212D78"/>
    <w:rsid w:val="00213050"/>
    <w:rsid w:val="002137D6"/>
    <w:rsid w:val="00213EC0"/>
    <w:rsid w:val="002144E6"/>
    <w:rsid w:val="00214724"/>
    <w:rsid w:val="002149BB"/>
    <w:rsid w:val="00214C7C"/>
    <w:rsid w:val="00214EBB"/>
    <w:rsid w:val="002152BC"/>
    <w:rsid w:val="0021668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8EB"/>
    <w:rsid w:val="00225D1D"/>
    <w:rsid w:val="002262D9"/>
    <w:rsid w:val="0022655F"/>
    <w:rsid w:val="00226CAF"/>
    <w:rsid w:val="00227796"/>
    <w:rsid w:val="00230338"/>
    <w:rsid w:val="002303FB"/>
    <w:rsid w:val="00230773"/>
    <w:rsid w:val="00230BF8"/>
    <w:rsid w:val="00231387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644"/>
    <w:rsid w:val="0023479B"/>
    <w:rsid w:val="00234A26"/>
    <w:rsid w:val="00234CA5"/>
    <w:rsid w:val="00234DC5"/>
    <w:rsid w:val="00234DD3"/>
    <w:rsid w:val="0023517F"/>
    <w:rsid w:val="00235535"/>
    <w:rsid w:val="002361BB"/>
    <w:rsid w:val="00236686"/>
    <w:rsid w:val="00236EF8"/>
    <w:rsid w:val="00237135"/>
    <w:rsid w:val="00237411"/>
    <w:rsid w:val="0023746F"/>
    <w:rsid w:val="00237E48"/>
    <w:rsid w:val="002400BF"/>
    <w:rsid w:val="00240324"/>
    <w:rsid w:val="0024044A"/>
    <w:rsid w:val="00240463"/>
    <w:rsid w:val="00240EDF"/>
    <w:rsid w:val="00241199"/>
    <w:rsid w:val="002414E6"/>
    <w:rsid w:val="0024175B"/>
    <w:rsid w:val="0024189C"/>
    <w:rsid w:val="002427DF"/>
    <w:rsid w:val="00242922"/>
    <w:rsid w:val="00242F9D"/>
    <w:rsid w:val="00243222"/>
    <w:rsid w:val="00243AA0"/>
    <w:rsid w:val="00243B58"/>
    <w:rsid w:val="00243DF7"/>
    <w:rsid w:val="00244258"/>
    <w:rsid w:val="002442A5"/>
    <w:rsid w:val="002446D7"/>
    <w:rsid w:val="00244B0D"/>
    <w:rsid w:val="00244FCA"/>
    <w:rsid w:val="002452FD"/>
    <w:rsid w:val="00245466"/>
    <w:rsid w:val="0024589B"/>
    <w:rsid w:val="00245AA0"/>
    <w:rsid w:val="00245C9F"/>
    <w:rsid w:val="0024649E"/>
    <w:rsid w:val="002467F4"/>
    <w:rsid w:val="00246873"/>
    <w:rsid w:val="00246DC3"/>
    <w:rsid w:val="002477B6"/>
    <w:rsid w:val="002479BD"/>
    <w:rsid w:val="00247BFC"/>
    <w:rsid w:val="00247D4D"/>
    <w:rsid w:val="00247D9E"/>
    <w:rsid w:val="002500E9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7B"/>
    <w:rsid w:val="002572AD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59D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61B8"/>
    <w:rsid w:val="0026625C"/>
    <w:rsid w:val="002666B4"/>
    <w:rsid w:val="00266B7B"/>
    <w:rsid w:val="002671AE"/>
    <w:rsid w:val="002671BC"/>
    <w:rsid w:val="00267221"/>
    <w:rsid w:val="00267252"/>
    <w:rsid w:val="00267BC2"/>
    <w:rsid w:val="002701A4"/>
    <w:rsid w:val="00270866"/>
    <w:rsid w:val="002708AF"/>
    <w:rsid w:val="00271058"/>
    <w:rsid w:val="002710A0"/>
    <w:rsid w:val="0027118A"/>
    <w:rsid w:val="0027126E"/>
    <w:rsid w:val="002715D5"/>
    <w:rsid w:val="00271990"/>
    <w:rsid w:val="00272193"/>
    <w:rsid w:val="00272355"/>
    <w:rsid w:val="002724B9"/>
    <w:rsid w:val="002726F2"/>
    <w:rsid w:val="00272D01"/>
    <w:rsid w:val="002736B1"/>
    <w:rsid w:val="00273F4B"/>
    <w:rsid w:val="00274064"/>
    <w:rsid w:val="00274081"/>
    <w:rsid w:val="0027465C"/>
    <w:rsid w:val="002747B3"/>
    <w:rsid w:val="00274F2C"/>
    <w:rsid w:val="00274F2D"/>
    <w:rsid w:val="00275668"/>
    <w:rsid w:val="0027590A"/>
    <w:rsid w:val="00275B20"/>
    <w:rsid w:val="00275D2F"/>
    <w:rsid w:val="00276A28"/>
    <w:rsid w:val="00277445"/>
    <w:rsid w:val="00277B7F"/>
    <w:rsid w:val="00280076"/>
    <w:rsid w:val="00280144"/>
    <w:rsid w:val="0028015B"/>
    <w:rsid w:val="00280CE2"/>
    <w:rsid w:val="00280F0E"/>
    <w:rsid w:val="00281043"/>
    <w:rsid w:val="00281689"/>
    <w:rsid w:val="002816E9"/>
    <w:rsid w:val="00281777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C6F"/>
    <w:rsid w:val="00283384"/>
    <w:rsid w:val="00283590"/>
    <w:rsid w:val="00283BAA"/>
    <w:rsid w:val="00284344"/>
    <w:rsid w:val="002843BF"/>
    <w:rsid w:val="00284C89"/>
    <w:rsid w:val="00284D3E"/>
    <w:rsid w:val="00284FD4"/>
    <w:rsid w:val="00285AB9"/>
    <w:rsid w:val="00285FFB"/>
    <w:rsid w:val="002862A6"/>
    <w:rsid w:val="00286312"/>
    <w:rsid w:val="0028647C"/>
    <w:rsid w:val="002865C8"/>
    <w:rsid w:val="0028686A"/>
    <w:rsid w:val="002879F7"/>
    <w:rsid w:val="00287C7B"/>
    <w:rsid w:val="002908DB"/>
    <w:rsid w:val="002908F5"/>
    <w:rsid w:val="00290D23"/>
    <w:rsid w:val="00290D6C"/>
    <w:rsid w:val="002910E1"/>
    <w:rsid w:val="002912FB"/>
    <w:rsid w:val="00291638"/>
    <w:rsid w:val="0029180A"/>
    <w:rsid w:val="0029190B"/>
    <w:rsid w:val="00291AAA"/>
    <w:rsid w:val="002927B9"/>
    <w:rsid w:val="0029325C"/>
    <w:rsid w:val="00293357"/>
    <w:rsid w:val="0029353D"/>
    <w:rsid w:val="00293587"/>
    <w:rsid w:val="002936BB"/>
    <w:rsid w:val="00293E5C"/>
    <w:rsid w:val="00294258"/>
    <w:rsid w:val="00294416"/>
    <w:rsid w:val="00294881"/>
    <w:rsid w:val="00294988"/>
    <w:rsid w:val="00294B8C"/>
    <w:rsid w:val="0029567E"/>
    <w:rsid w:val="0029583C"/>
    <w:rsid w:val="00295858"/>
    <w:rsid w:val="002958DC"/>
    <w:rsid w:val="002959A9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1CE3"/>
    <w:rsid w:val="002A269F"/>
    <w:rsid w:val="002A26EA"/>
    <w:rsid w:val="002A2F3C"/>
    <w:rsid w:val="002A31B8"/>
    <w:rsid w:val="002A3676"/>
    <w:rsid w:val="002A3727"/>
    <w:rsid w:val="002A3B7B"/>
    <w:rsid w:val="002A3F9D"/>
    <w:rsid w:val="002A4888"/>
    <w:rsid w:val="002A48D2"/>
    <w:rsid w:val="002A5102"/>
    <w:rsid w:val="002A51F3"/>
    <w:rsid w:val="002A5879"/>
    <w:rsid w:val="002A5BA4"/>
    <w:rsid w:val="002A5D33"/>
    <w:rsid w:val="002A63E8"/>
    <w:rsid w:val="002A6550"/>
    <w:rsid w:val="002A6AA9"/>
    <w:rsid w:val="002A6EAC"/>
    <w:rsid w:val="002A6EC0"/>
    <w:rsid w:val="002A7454"/>
    <w:rsid w:val="002A7949"/>
    <w:rsid w:val="002A7AC4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DF4"/>
    <w:rsid w:val="002B11BF"/>
    <w:rsid w:val="002B125B"/>
    <w:rsid w:val="002B134D"/>
    <w:rsid w:val="002B13EA"/>
    <w:rsid w:val="002B1AFC"/>
    <w:rsid w:val="002B1EA2"/>
    <w:rsid w:val="002B1F0F"/>
    <w:rsid w:val="002B2252"/>
    <w:rsid w:val="002B2920"/>
    <w:rsid w:val="002B2933"/>
    <w:rsid w:val="002B336D"/>
    <w:rsid w:val="002B3C8C"/>
    <w:rsid w:val="002B3E4A"/>
    <w:rsid w:val="002B40C8"/>
    <w:rsid w:val="002B4233"/>
    <w:rsid w:val="002B427E"/>
    <w:rsid w:val="002B445A"/>
    <w:rsid w:val="002B4620"/>
    <w:rsid w:val="002B4AFF"/>
    <w:rsid w:val="002B5376"/>
    <w:rsid w:val="002B5433"/>
    <w:rsid w:val="002B6A3C"/>
    <w:rsid w:val="002B6C1A"/>
    <w:rsid w:val="002B71D9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5C47"/>
    <w:rsid w:val="002C5D1F"/>
    <w:rsid w:val="002C5D8E"/>
    <w:rsid w:val="002C64A9"/>
    <w:rsid w:val="002C6614"/>
    <w:rsid w:val="002C66AC"/>
    <w:rsid w:val="002C66F0"/>
    <w:rsid w:val="002C674F"/>
    <w:rsid w:val="002C71DA"/>
    <w:rsid w:val="002C76A3"/>
    <w:rsid w:val="002C7880"/>
    <w:rsid w:val="002C7F23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56C"/>
    <w:rsid w:val="002D2697"/>
    <w:rsid w:val="002D2A29"/>
    <w:rsid w:val="002D2E23"/>
    <w:rsid w:val="002D2F71"/>
    <w:rsid w:val="002D2FE2"/>
    <w:rsid w:val="002D3D46"/>
    <w:rsid w:val="002D3E4D"/>
    <w:rsid w:val="002D489F"/>
    <w:rsid w:val="002D4AD0"/>
    <w:rsid w:val="002D4B4A"/>
    <w:rsid w:val="002D4DD4"/>
    <w:rsid w:val="002D51A5"/>
    <w:rsid w:val="002D5666"/>
    <w:rsid w:val="002D574D"/>
    <w:rsid w:val="002D62FA"/>
    <w:rsid w:val="002D660E"/>
    <w:rsid w:val="002D6827"/>
    <w:rsid w:val="002D692E"/>
    <w:rsid w:val="002D6F1C"/>
    <w:rsid w:val="002D70AA"/>
    <w:rsid w:val="002D716B"/>
    <w:rsid w:val="002D7178"/>
    <w:rsid w:val="002D7581"/>
    <w:rsid w:val="002D7CD1"/>
    <w:rsid w:val="002E01E8"/>
    <w:rsid w:val="002E024C"/>
    <w:rsid w:val="002E0436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C0"/>
    <w:rsid w:val="002E2F00"/>
    <w:rsid w:val="002E3158"/>
    <w:rsid w:val="002E3AFA"/>
    <w:rsid w:val="002E3B2F"/>
    <w:rsid w:val="002E3B9A"/>
    <w:rsid w:val="002E3E93"/>
    <w:rsid w:val="002E4D6C"/>
    <w:rsid w:val="002E5000"/>
    <w:rsid w:val="002E518C"/>
    <w:rsid w:val="002E583C"/>
    <w:rsid w:val="002E5937"/>
    <w:rsid w:val="002E6B2D"/>
    <w:rsid w:val="002E6D9D"/>
    <w:rsid w:val="002E6DA1"/>
    <w:rsid w:val="002E70F2"/>
    <w:rsid w:val="002E7261"/>
    <w:rsid w:val="002E7768"/>
    <w:rsid w:val="002E7B26"/>
    <w:rsid w:val="002E7F83"/>
    <w:rsid w:val="002E7FB6"/>
    <w:rsid w:val="002F0441"/>
    <w:rsid w:val="002F08D3"/>
    <w:rsid w:val="002F120A"/>
    <w:rsid w:val="002F1628"/>
    <w:rsid w:val="002F182E"/>
    <w:rsid w:val="002F20D9"/>
    <w:rsid w:val="002F21C3"/>
    <w:rsid w:val="002F23A1"/>
    <w:rsid w:val="002F26B7"/>
    <w:rsid w:val="002F2783"/>
    <w:rsid w:val="002F27E1"/>
    <w:rsid w:val="002F3025"/>
    <w:rsid w:val="002F320A"/>
    <w:rsid w:val="002F3229"/>
    <w:rsid w:val="002F35C6"/>
    <w:rsid w:val="002F360A"/>
    <w:rsid w:val="002F41A6"/>
    <w:rsid w:val="002F45C3"/>
    <w:rsid w:val="002F55BA"/>
    <w:rsid w:val="002F5E4E"/>
    <w:rsid w:val="002F6041"/>
    <w:rsid w:val="002F61DA"/>
    <w:rsid w:val="002F6636"/>
    <w:rsid w:val="002F6A87"/>
    <w:rsid w:val="002F6ABC"/>
    <w:rsid w:val="002F72DA"/>
    <w:rsid w:val="002F7C6C"/>
    <w:rsid w:val="002F7D2D"/>
    <w:rsid w:val="003012D8"/>
    <w:rsid w:val="0030149F"/>
    <w:rsid w:val="003014F2"/>
    <w:rsid w:val="00301DDA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07ABB"/>
    <w:rsid w:val="00307D44"/>
    <w:rsid w:val="00310F0D"/>
    <w:rsid w:val="00310F36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3F0"/>
    <w:rsid w:val="0031652A"/>
    <w:rsid w:val="00317022"/>
    <w:rsid w:val="003171C8"/>
    <w:rsid w:val="003172BE"/>
    <w:rsid w:val="003172C8"/>
    <w:rsid w:val="003172D7"/>
    <w:rsid w:val="003174AA"/>
    <w:rsid w:val="003174DD"/>
    <w:rsid w:val="00317553"/>
    <w:rsid w:val="0031792A"/>
    <w:rsid w:val="003179AB"/>
    <w:rsid w:val="003205EF"/>
    <w:rsid w:val="00321723"/>
    <w:rsid w:val="0032173F"/>
    <w:rsid w:val="00322332"/>
    <w:rsid w:val="003223E2"/>
    <w:rsid w:val="00322485"/>
    <w:rsid w:val="00322537"/>
    <w:rsid w:val="00323140"/>
    <w:rsid w:val="003234DD"/>
    <w:rsid w:val="003237F7"/>
    <w:rsid w:val="003239FB"/>
    <w:rsid w:val="00323F1E"/>
    <w:rsid w:val="00324AEE"/>
    <w:rsid w:val="00324BCC"/>
    <w:rsid w:val="00324EE2"/>
    <w:rsid w:val="00325204"/>
    <w:rsid w:val="00325A43"/>
    <w:rsid w:val="00325A51"/>
    <w:rsid w:val="0032621E"/>
    <w:rsid w:val="0032650D"/>
    <w:rsid w:val="0032655F"/>
    <w:rsid w:val="00326707"/>
    <w:rsid w:val="00326AEB"/>
    <w:rsid w:val="00326F43"/>
    <w:rsid w:val="0032752B"/>
    <w:rsid w:val="003277A3"/>
    <w:rsid w:val="00327997"/>
    <w:rsid w:val="00327C44"/>
    <w:rsid w:val="00327DA5"/>
    <w:rsid w:val="00327E1E"/>
    <w:rsid w:val="00327F3C"/>
    <w:rsid w:val="00327FE4"/>
    <w:rsid w:val="00330320"/>
    <w:rsid w:val="00330B2A"/>
    <w:rsid w:val="003311F3"/>
    <w:rsid w:val="003315D5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A57"/>
    <w:rsid w:val="00332D3A"/>
    <w:rsid w:val="00332D8F"/>
    <w:rsid w:val="00332F2F"/>
    <w:rsid w:val="00333354"/>
    <w:rsid w:val="00333375"/>
    <w:rsid w:val="003334CE"/>
    <w:rsid w:val="003337AF"/>
    <w:rsid w:val="00333C4F"/>
    <w:rsid w:val="00333D74"/>
    <w:rsid w:val="00333E71"/>
    <w:rsid w:val="00333F27"/>
    <w:rsid w:val="00334242"/>
    <w:rsid w:val="00334B4A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39"/>
    <w:rsid w:val="00336C54"/>
    <w:rsid w:val="00336F7B"/>
    <w:rsid w:val="00337096"/>
    <w:rsid w:val="003370DD"/>
    <w:rsid w:val="003375E9"/>
    <w:rsid w:val="00337608"/>
    <w:rsid w:val="0033764D"/>
    <w:rsid w:val="003377D4"/>
    <w:rsid w:val="00340282"/>
    <w:rsid w:val="00340479"/>
    <w:rsid w:val="00340B3E"/>
    <w:rsid w:val="00340D4D"/>
    <w:rsid w:val="00341025"/>
    <w:rsid w:val="0034116D"/>
    <w:rsid w:val="00341203"/>
    <w:rsid w:val="003412E4"/>
    <w:rsid w:val="00341DBC"/>
    <w:rsid w:val="00341E23"/>
    <w:rsid w:val="00341F7B"/>
    <w:rsid w:val="003424D7"/>
    <w:rsid w:val="00342548"/>
    <w:rsid w:val="00342E4E"/>
    <w:rsid w:val="00343009"/>
    <w:rsid w:val="003432DC"/>
    <w:rsid w:val="00343873"/>
    <w:rsid w:val="00343BF0"/>
    <w:rsid w:val="00343E5E"/>
    <w:rsid w:val="003441A0"/>
    <w:rsid w:val="00344259"/>
    <w:rsid w:val="00344748"/>
    <w:rsid w:val="00344F97"/>
    <w:rsid w:val="0034592E"/>
    <w:rsid w:val="00345B19"/>
    <w:rsid w:val="00345D79"/>
    <w:rsid w:val="0034657D"/>
    <w:rsid w:val="003465B4"/>
    <w:rsid w:val="00346637"/>
    <w:rsid w:val="003468AA"/>
    <w:rsid w:val="00346A74"/>
    <w:rsid w:val="00346E2F"/>
    <w:rsid w:val="0034747B"/>
    <w:rsid w:val="00347BBC"/>
    <w:rsid w:val="00347CB2"/>
    <w:rsid w:val="00347EFA"/>
    <w:rsid w:val="00350613"/>
    <w:rsid w:val="003506EB"/>
    <w:rsid w:val="003508C6"/>
    <w:rsid w:val="0035110E"/>
    <w:rsid w:val="003513A3"/>
    <w:rsid w:val="00351634"/>
    <w:rsid w:val="00352EAE"/>
    <w:rsid w:val="0035337C"/>
    <w:rsid w:val="00353492"/>
    <w:rsid w:val="00353823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AFC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9AD"/>
    <w:rsid w:val="00373B1F"/>
    <w:rsid w:val="00373E7C"/>
    <w:rsid w:val="00373FDC"/>
    <w:rsid w:val="0037409F"/>
    <w:rsid w:val="003740E2"/>
    <w:rsid w:val="00374B54"/>
    <w:rsid w:val="00374F57"/>
    <w:rsid w:val="0037519C"/>
    <w:rsid w:val="003755B3"/>
    <w:rsid w:val="00375AE9"/>
    <w:rsid w:val="00375AFE"/>
    <w:rsid w:val="003770A3"/>
    <w:rsid w:val="00377A02"/>
    <w:rsid w:val="00380034"/>
    <w:rsid w:val="00380F75"/>
    <w:rsid w:val="0038105C"/>
    <w:rsid w:val="00381308"/>
    <w:rsid w:val="003818A4"/>
    <w:rsid w:val="00381A26"/>
    <w:rsid w:val="00381A7C"/>
    <w:rsid w:val="00381D8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C0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282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A53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A5F"/>
    <w:rsid w:val="003A0B3A"/>
    <w:rsid w:val="003A0BD9"/>
    <w:rsid w:val="003A13FB"/>
    <w:rsid w:val="003A1588"/>
    <w:rsid w:val="003A204B"/>
    <w:rsid w:val="003A2784"/>
    <w:rsid w:val="003A2C47"/>
    <w:rsid w:val="003A2C7E"/>
    <w:rsid w:val="003A2E30"/>
    <w:rsid w:val="003A2E46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4EB4"/>
    <w:rsid w:val="003A507B"/>
    <w:rsid w:val="003A51CB"/>
    <w:rsid w:val="003A589D"/>
    <w:rsid w:val="003A5915"/>
    <w:rsid w:val="003A5916"/>
    <w:rsid w:val="003A59C9"/>
    <w:rsid w:val="003A6226"/>
    <w:rsid w:val="003A64FE"/>
    <w:rsid w:val="003A6B60"/>
    <w:rsid w:val="003A7213"/>
    <w:rsid w:val="003A72E3"/>
    <w:rsid w:val="003A7F0B"/>
    <w:rsid w:val="003B016D"/>
    <w:rsid w:val="003B07E4"/>
    <w:rsid w:val="003B0817"/>
    <w:rsid w:val="003B13A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6BE"/>
    <w:rsid w:val="003B4C8C"/>
    <w:rsid w:val="003B520C"/>
    <w:rsid w:val="003B5A50"/>
    <w:rsid w:val="003B6506"/>
    <w:rsid w:val="003B6567"/>
    <w:rsid w:val="003B69ED"/>
    <w:rsid w:val="003B69F6"/>
    <w:rsid w:val="003B6D4F"/>
    <w:rsid w:val="003B7449"/>
    <w:rsid w:val="003B7E95"/>
    <w:rsid w:val="003C03A8"/>
    <w:rsid w:val="003C06C4"/>
    <w:rsid w:val="003C06FB"/>
    <w:rsid w:val="003C0B07"/>
    <w:rsid w:val="003C0B99"/>
    <w:rsid w:val="003C0E61"/>
    <w:rsid w:val="003C113E"/>
    <w:rsid w:val="003C1B0C"/>
    <w:rsid w:val="003C1C8B"/>
    <w:rsid w:val="003C20DA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921"/>
    <w:rsid w:val="003C6A17"/>
    <w:rsid w:val="003C7AB7"/>
    <w:rsid w:val="003D0D38"/>
    <w:rsid w:val="003D1299"/>
    <w:rsid w:val="003D134E"/>
    <w:rsid w:val="003D15E3"/>
    <w:rsid w:val="003D16C7"/>
    <w:rsid w:val="003D178B"/>
    <w:rsid w:val="003D2689"/>
    <w:rsid w:val="003D287C"/>
    <w:rsid w:val="003D2949"/>
    <w:rsid w:val="003D2BCF"/>
    <w:rsid w:val="003D2C81"/>
    <w:rsid w:val="003D2EAD"/>
    <w:rsid w:val="003D3072"/>
    <w:rsid w:val="003D413F"/>
    <w:rsid w:val="003D461C"/>
    <w:rsid w:val="003D49A1"/>
    <w:rsid w:val="003D4AD2"/>
    <w:rsid w:val="003D4D73"/>
    <w:rsid w:val="003D536E"/>
    <w:rsid w:val="003D54B5"/>
    <w:rsid w:val="003D592E"/>
    <w:rsid w:val="003D5B35"/>
    <w:rsid w:val="003D5DDC"/>
    <w:rsid w:val="003D62E3"/>
    <w:rsid w:val="003D669C"/>
    <w:rsid w:val="003D69D0"/>
    <w:rsid w:val="003D6D1E"/>
    <w:rsid w:val="003D7680"/>
    <w:rsid w:val="003D7738"/>
    <w:rsid w:val="003D7E91"/>
    <w:rsid w:val="003E00B8"/>
    <w:rsid w:val="003E0576"/>
    <w:rsid w:val="003E0987"/>
    <w:rsid w:val="003E0C90"/>
    <w:rsid w:val="003E0D0F"/>
    <w:rsid w:val="003E15F0"/>
    <w:rsid w:val="003E186C"/>
    <w:rsid w:val="003E2A88"/>
    <w:rsid w:val="003E2CB4"/>
    <w:rsid w:val="003E2CC3"/>
    <w:rsid w:val="003E2E97"/>
    <w:rsid w:val="003E358E"/>
    <w:rsid w:val="003E3872"/>
    <w:rsid w:val="003E497C"/>
    <w:rsid w:val="003E4B9B"/>
    <w:rsid w:val="003E5119"/>
    <w:rsid w:val="003E5269"/>
    <w:rsid w:val="003E5351"/>
    <w:rsid w:val="003E61E6"/>
    <w:rsid w:val="003E7015"/>
    <w:rsid w:val="003E711C"/>
    <w:rsid w:val="003E7418"/>
    <w:rsid w:val="003F0371"/>
    <w:rsid w:val="003F03F6"/>
    <w:rsid w:val="003F069C"/>
    <w:rsid w:val="003F1128"/>
    <w:rsid w:val="003F12CA"/>
    <w:rsid w:val="003F1905"/>
    <w:rsid w:val="003F1CD6"/>
    <w:rsid w:val="003F1DCA"/>
    <w:rsid w:val="003F228E"/>
    <w:rsid w:val="003F25A7"/>
    <w:rsid w:val="003F2E7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904"/>
    <w:rsid w:val="003F62C3"/>
    <w:rsid w:val="003F67A8"/>
    <w:rsid w:val="003F6862"/>
    <w:rsid w:val="003F701E"/>
    <w:rsid w:val="003F716E"/>
    <w:rsid w:val="003F7211"/>
    <w:rsid w:val="003F7743"/>
    <w:rsid w:val="00400497"/>
    <w:rsid w:val="004004C4"/>
    <w:rsid w:val="00400E82"/>
    <w:rsid w:val="004014DB"/>
    <w:rsid w:val="004016FB"/>
    <w:rsid w:val="00401854"/>
    <w:rsid w:val="00401B20"/>
    <w:rsid w:val="00401EA4"/>
    <w:rsid w:val="00402151"/>
    <w:rsid w:val="004027CF"/>
    <w:rsid w:val="004030AF"/>
    <w:rsid w:val="0040350E"/>
    <w:rsid w:val="00403B87"/>
    <w:rsid w:val="00403D29"/>
    <w:rsid w:val="0040426E"/>
    <w:rsid w:val="0040472B"/>
    <w:rsid w:val="00404B91"/>
    <w:rsid w:val="00404D61"/>
    <w:rsid w:val="00405085"/>
    <w:rsid w:val="004052CE"/>
    <w:rsid w:val="0040531E"/>
    <w:rsid w:val="00405642"/>
    <w:rsid w:val="00405B1F"/>
    <w:rsid w:val="00405B30"/>
    <w:rsid w:val="00405D2A"/>
    <w:rsid w:val="00405E7F"/>
    <w:rsid w:val="00407497"/>
    <w:rsid w:val="00407B04"/>
    <w:rsid w:val="00407C68"/>
    <w:rsid w:val="0041041D"/>
    <w:rsid w:val="004106C5"/>
    <w:rsid w:val="00410798"/>
    <w:rsid w:val="0041095B"/>
    <w:rsid w:val="00410C8B"/>
    <w:rsid w:val="00411764"/>
    <w:rsid w:val="004118BA"/>
    <w:rsid w:val="00411C12"/>
    <w:rsid w:val="00411CC7"/>
    <w:rsid w:val="00411D2C"/>
    <w:rsid w:val="00411D6D"/>
    <w:rsid w:val="004128D5"/>
    <w:rsid w:val="00412998"/>
    <w:rsid w:val="00412C72"/>
    <w:rsid w:val="00413AC2"/>
    <w:rsid w:val="00413F24"/>
    <w:rsid w:val="00414219"/>
    <w:rsid w:val="00414417"/>
    <w:rsid w:val="00414512"/>
    <w:rsid w:val="00415236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943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777"/>
    <w:rsid w:val="00425BC7"/>
    <w:rsid w:val="0042630C"/>
    <w:rsid w:val="00426485"/>
    <w:rsid w:val="004265BD"/>
    <w:rsid w:val="00426732"/>
    <w:rsid w:val="004267C1"/>
    <w:rsid w:val="004267D8"/>
    <w:rsid w:val="0042692E"/>
    <w:rsid w:val="004269D3"/>
    <w:rsid w:val="00426CF2"/>
    <w:rsid w:val="004276E5"/>
    <w:rsid w:val="00427CEC"/>
    <w:rsid w:val="00430137"/>
    <w:rsid w:val="00430337"/>
    <w:rsid w:val="00430F6E"/>
    <w:rsid w:val="0043172A"/>
    <w:rsid w:val="00431914"/>
    <w:rsid w:val="00431B82"/>
    <w:rsid w:val="00431BF0"/>
    <w:rsid w:val="00431CE1"/>
    <w:rsid w:val="00432095"/>
    <w:rsid w:val="004324D9"/>
    <w:rsid w:val="0043251E"/>
    <w:rsid w:val="00432897"/>
    <w:rsid w:val="00432D4C"/>
    <w:rsid w:val="00432E24"/>
    <w:rsid w:val="00433029"/>
    <w:rsid w:val="004331D5"/>
    <w:rsid w:val="00433630"/>
    <w:rsid w:val="004337CD"/>
    <w:rsid w:val="00433896"/>
    <w:rsid w:val="00433905"/>
    <w:rsid w:val="00433AC4"/>
    <w:rsid w:val="00433C81"/>
    <w:rsid w:val="00434105"/>
    <w:rsid w:val="00434150"/>
    <w:rsid w:val="00434391"/>
    <w:rsid w:val="00434392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23A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59B2"/>
    <w:rsid w:val="004460AC"/>
    <w:rsid w:val="00446544"/>
    <w:rsid w:val="00446695"/>
    <w:rsid w:val="00446B5A"/>
    <w:rsid w:val="00446EDD"/>
    <w:rsid w:val="0044726C"/>
    <w:rsid w:val="00447D35"/>
    <w:rsid w:val="00447D66"/>
    <w:rsid w:val="0045080E"/>
    <w:rsid w:val="00450C7C"/>
    <w:rsid w:val="004510B4"/>
    <w:rsid w:val="004510C5"/>
    <w:rsid w:val="00451D2A"/>
    <w:rsid w:val="00451DA1"/>
    <w:rsid w:val="00451DAC"/>
    <w:rsid w:val="00451FE3"/>
    <w:rsid w:val="0045201F"/>
    <w:rsid w:val="00452419"/>
    <w:rsid w:val="00452CF0"/>
    <w:rsid w:val="0045306A"/>
    <w:rsid w:val="00453AEC"/>
    <w:rsid w:val="00453B49"/>
    <w:rsid w:val="00453B5C"/>
    <w:rsid w:val="00453C98"/>
    <w:rsid w:val="004540C9"/>
    <w:rsid w:val="00454301"/>
    <w:rsid w:val="00454633"/>
    <w:rsid w:val="004563C3"/>
    <w:rsid w:val="004565DF"/>
    <w:rsid w:val="0045660A"/>
    <w:rsid w:val="00456740"/>
    <w:rsid w:val="00456FBF"/>
    <w:rsid w:val="0045741D"/>
    <w:rsid w:val="004575C4"/>
    <w:rsid w:val="004576B7"/>
    <w:rsid w:val="00457911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1EC"/>
    <w:rsid w:val="004639A5"/>
    <w:rsid w:val="00463D6E"/>
    <w:rsid w:val="004648D9"/>
    <w:rsid w:val="004650FC"/>
    <w:rsid w:val="0046585F"/>
    <w:rsid w:val="00465B8F"/>
    <w:rsid w:val="00465F04"/>
    <w:rsid w:val="00466012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20"/>
    <w:rsid w:val="004678BE"/>
    <w:rsid w:val="004700B8"/>
    <w:rsid w:val="00470129"/>
    <w:rsid w:val="00470234"/>
    <w:rsid w:val="0047041C"/>
    <w:rsid w:val="004704C0"/>
    <w:rsid w:val="004706AE"/>
    <w:rsid w:val="00470974"/>
    <w:rsid w:val="004712D5"/>
    <w:rsid w:val="0047170A"/>
    <w:rsid w:val="004717F1"/>
    <w:rsid w:val="00471854"/>
    <w:rsid w:val="00471931"/>
    <w:rsid w:val="00471B92"/>
    <w:rsid w:val="00471F71"/>
    <w:rsid w:val="00472AA5"/>
    <w:rsid w:val="00472AF1"/>
    <w:rsid w:val="00472B21"/>
    <w:rsid w:val="004733B9"/>
    <w:rsid w:val="00473868"/>
    <w:rsid w:val="00473869"/>
    <w:rsid w:val="00473B8A"/>
    <w:rsid w:val="00474460"/>
    <w:rsid w:val="00475239"/>
    <w:rsid w:val="00475413"/>
    <w:rsid w:val="004755AD"/>
    <w:rsid w:val="00476480"/>
    <w:rsid w:val="004765DC"/>
    <w:rsid w:val="004766D8"/>
    <w:rsid w:val="004769FD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1E61"/>
    <w:rsid w:val="0048236B"/>
    <w:rsid w:val="004826C5"/>
    <w:rsid w:val="00482ED4"/>
    <w:rsid w:val="004831FF"/>
    <w:rsid w:val="004838DF"/>
    <w:rsid w:val="00483EE8"/>
    <w:rsid w:val="00484488"/>
    <w:rsid w:val="004847CE"/>
    <w:rsid w:val="00484829"/>
    <w:rsid w:val="004849BB"/>
    <w:rsid w:val="00485027"/>
    <w:rsid w:val="004852E8"/>
    <w:rsid w:val="00485A41"/>
    <w:rsid w:val="00485CF7"/>
    <w:rsid w:val="004868D6"/>
    <w:rsid w:val="0048764E"/>
    <w:rsid w:val="00487C6A"/>
    <w:rsid w:val="00487EC3"/>
    <w:rsid w:val="00487FDF"/>
    <w:rsid w:val="00490B24"/>
    <w:rsid w:val="004919B0"/>
    <w:rsid w:val="00491D56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751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97C21"/>
    <w:rsid w:val="004A0BA4"/>
    <w:rsid w:val="004A0D97"/>
    <w:rsid w:val="004A1183"/>
    <w:rsid w:val="004A153F"/>
    <w:rsid w:val="004A1838"/>
    <w:rsid w:val="004A1A35"/>
    <w:rsid w:val="004A1D6B"/>
    <w:rsid w:val="004A1E0A"/>
    <w:rsid w:val="004A1E78"/>
    <w:rsid w:val="004A1E87"/>
    <w:rsid w:val="004A2A6E"/>
    <w:rsid w:val="004A2A77"/>
    <w:rsid w:val="004A2D9D"/>
    <w:rsid w:val="004A3434"/>
    <w:rsid w:val="004A3E32"/>
    <w:rsid w:val="004A41A9"/>
    <w:rsid w:val="004A446A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947"/>
    <w:rsid w:val="004B2CBB"/>
    <w:rsid w:val="004B3288"/>
    <w:rsid w:val="004B3539"/>
    <w:rsid w:val="004B3645"/>
    <w:rsid w:val="004B3688"/>
    <w:rsid w:val="004B4438"/>
    <w:rsid w:val="004B4767"/>
    <w:rsid w:val="004B4B24"/>
    <w:rsid w:val="004B504B"/>
    <w:rsid w:val="004B5DF2"/>
    <w:rsid w:val="004B690B"/>
    <w:rsid w:val="004B6B19"/>
    <w:rsid w:val="004B728F"/>
    <w:rsid w:val="004B7942"/>
    <w:rsid w:val="004B7985"/>
    <w:rsid w:val="004B7A54"/>
    <w:rsid w:val="004C08A6"/>
    <w:rsid w:val="004C1E8D"/>
    <w:rsid w:val="004C20E5"/>
    <w:rsid w:val="004C315E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632"/>
    <w:rsid w:val="004C6B56"/>
    <w:rsid w:val="004C6E17"/>
    <w:rsid w:val="004C7190"/>
    <w:rsid w:val="004C72E2"/>
    <w:rsid w:val="004C7371"/>
    <w:rsid w:val="004C7383"/>
    <w:rsid w:val="004C74EC"/>
    <w:rsid w:val="004C76C0"/>
    <w:rsid w:val="004C77C7"/>
    <w:rsid w:val="004C7B20"/>
    <w:rsid w:val="004C7BE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A68"/>
    <w:rsid w:val="004D3EAC"/>
    <w:rsid w:val="004D3EC8"/>
    <w:rsid w:val="004D426F"/>
    <w:rsid w:val="004D5087"/>
    <w:rsid w:val="004D551D"/>
    <w:rsid w:val="004D59B8"/>
    <w:rsid w:val="004D6B31"/>
    <w:rsid w:val="004D74BE"/>
    <w:rsid w:val="004D7C65"/>
    <w:rsid w:val="004D7F64"/>
    <w:rsid w:val="004E05C8"/>
    <w:rsid w:val="004E0663"/>
    <w:rsid w:val="004E0764"/>
    <w:rsid w:val="004E085B"/>
    <w:rsid w:val="004E1029"/>
    <w:rsid w:val="004E1356"/>
    <w:rsid w:val="004E13BE"/>
    <w:rsid w:val="004E1F94"/>
    <w:rsid w:val="004E24B8"/>
    <w:rsid w:val="004E28B0"/>
    <w:rsid w:val="004E299D"/>
    <w:rsid w:val="004E2A14"/>
    <w:rsid w:val="004E2C10"/>
    <w:rsid w:val="004E3728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D73"/>
    <w:rsid w:val="004E6412"/>
    <w:rsid w:val="004E70A8"/>
    <w:rsid w:val="004E71AE"/>
    <w:rsid w:val="004E724B"/>
    <w:rsid w:val="004E7378"/>
    <w:rsid w:val="004E7637"/>
    <w:rsid w:val="004E7A98"/>
    <w:rsid w:val="004E7AA8"/>
    <w:rsid w:val="004F00DE"/>
    <w:rsid w:val="004F0394"/>
    <w:rsid w:val="004F05BE"/>
    <w:rsid w:val="004F0964"/>
    <w:rsid w:val="004F0A1E"/>
    <w:rsid w:val="004F0C1F"/>
    <w:rsid w:val="004F10DE"/>
    <w:rsid w:val="004F1D38"/>
    <w:rsid w:val="004F261C"/>
    <w:rsid w:val="004F2665"/>
    <w:rsid w:val="004F3389"/>
    <w:rsid w:val="004F33AF"/>
    <w:rsid w:val="004F343B"/>
    <w:rsid w:val="004F387C"/>
    <w:rsid w:val="004F3924"/>
    <w:rsid w:val="004F39BC"/>
    <w:rsid w:val="004F3B26"/>
    <w:rsid w:val="004F3C6D"/>
    <w:rsid w:val="004F420B"/>
    <w:rsid w:val="004F45EF"/>
    <w:rsid w:val="004F49AA"/>
    <w:rsid w:val="004F4C4B"/>
    <w:rsid w:val="004F567A"/>
    <w:rsid w:val="004F617E"/>
    <w:rsid w:val="004F73D3"/>
    <w:rsid w:val="004F73EF"/>
    <w:rsid w:val="004F7A19"/>
    <w:rsid w:val="0050014E"/>
    <w:rsid w:val="005010D2"/>
    <w:rsid w:val="00501771"/>
    <w:rsid w:val="00501AE1"/>
    <w:rsid w:val="005026FB"/>
    <w:rsid w:val="005027DA"/>
    <w:rsid w:val="00502E12"/>
    <w:rsid w:val="0050311D"/>
    <w:rsid w:val="00503655"/>
    <w:rsid w:val="0050376F"/>
    <w:rsid w:val="005038B0"/>
    <w:rsid w:val="005038D8"/>
    <w:rsid w:val="0050395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C0"/>
    <w:rsid w:val="00505BA7"/>
    <w:rsid w:val="00505E48"/>
    <w:rsid w:val="00506041"/>
    <w:rsid w:val="00506071"/>
    <w:rsid w:val="005061F5"/>
    <w:rsid w:val="005062B0"/>
    <w:rsid w:val="00506788"/>
    <w:rsid w:val="005069FD"/>
    <w:rsid w:val="00506AE4"/>
    <w:rsid w:val="00506E59"/>
    <w:rsid w:val="0050730D"/>
    <w:rsid w:val="005073A3"/>
    <w:rsid w:val="005074A5"/>
    <w:rsid w:val="0050751E"/>
    <w:rsid w:val="005075D4"/>
    <w:rsid w:val="00507CA6"/>
    <w:rsid w:val="00510899"/>
    <w:rsid w:val="00510D88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8CE"/>
    <w:rsid w:val="005141DB"/>
    <w:rsid w:val="0051437C"/>
    <w:rsid w:val="0051452F"/>
    <w:rsid w:val="00514B65"/>
    <w:rsid w:val="00514F45"/>
    <w:rsid w:val="00515C7C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6B1"/>
    <w:rsid w:val="005217D8"/>
    <w:rsid w:val="00521C11"/>
    <w:rsid w:val="00521CDB"/>
    <w:rsid w:val="00521D36"/>
    <w:rsid w:val="00522117"/>
    <w:rsid w:val="005222B9"/>
    <w:rsid w:val="0052242F"/>
    <w:rsid w:val="00522518"/>
    <w:rsid w:val="005227A2"/>
    <w:rsid w:val="00522A50"/>
    <w:rsid w:val="00522A70"/>
    <w:rsid w:val="005236DB"/>
    <w:rsid w:val="005238C3"/>
    <w:rsid w:val="0052390F"/>
    <w:rsid w:val="00523B48"/>
    <w:rsid w:val="00524099"/>
    <w:rsid w:val="00524334"/>
    <w:rsid w:val="0052435F"/>
    <w:rsid w:val="00524488"/>
    <w:rsid w:val="005244EC"/>
    <w:rsid w:val="005248AA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A88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DBC"/>
    <w:rsid w:val="00534E40"/>
    <w:rsid w:val="00535860"/>
    <w:rsid w:val="00535AD4"/>
    <w:rsid w:val="005366A6"/>
    <w:rsid w:val="00536C76"/>
    <w:rsid w:val="00537084"/>
    <w:rsid w:val="005374C3"/>
    <w:rsid w:val="00537DB3"/>
    <w:rsid w:val="00537E04"/>
    <w:rsid w:val="0054015B"/>
    <w:rsid w:val="005401D2"/>
    <w:rsid w:val="005402A9"/>
    <w:rsid w:val="00540D78"/>
    <w:rsid w:val="00540EFD"/>
    <w:rsid w:val="00540F5C"/>
    <w:rsid w:val="00540FB5"/>
    <w:rsid w:val="00541471"/>
    <w:rsid w:val="00541EAD"/>
    <w:rsid w:val="00541ECA"/>
    <w:rsid w:val="00542904"/>
    <w:rsid w:val="00542CC5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82D"/>
    <w:rsid w:val="00554E7E"/>
    <w:rsid w:val="005553BA"/>
    <w:rsid w:val="00555B1C"/>
    <w:rsid w:val="00555FDF"/>
    <w:rsid w:val="005560B2"/>
    <w:rsid w:val="00556124"/>
    <w:rsid w:val="005563E5"/>
    <w:rsid w:val="005565FB"/>
    <w:rsid w:val="00556880"/>
    <w:rsid w:val="00556AD0"/>
    <w:rsid w:val="00556C8B"/>
    <w:rsid w:val="0055706C"/>
    <w:rsid w:val="00557196"/>
    <w:rsid w:val="005574D8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432"/>
    <w:rsid w:val="0056365B"/>
    <w:rsid w:val="005638D1"/>
    <w:rsid w:val="00563B00"/>
    <w:rsid w:val="00563F65"/>
    <w:rsid w:val="0056402E"/>
    <w:rsid w:val="005640CD"/>
    <w:rsid w:val="0056412C"/>
    <w:rsid w:val="0056416E"/>
    <w:rsid w:val="00564314"/>
    <w:rsid w:val="00564989"/>
    <w:rsid w:val="00564B8F"/>
    <w:rsid w:val="00565606"/>
    <w:rsid w:val="0056588A"/>
    <w:rsid w:val="00565A3A"/>
    <w:rsid w:val="00566116"/>
    <w:rsid w:val="0056621F"/>
    <w:rsid w:val="005662BA"/>
    <w:rsid w:val="005664C8"/>
    <w:rsid w:val="00566F7D"/>
    <w:rsid w:val="0056715A"/>
    <w:rsid w:val="005676A0"/>
    <w:rsid w:val="00567961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3C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205"/>
    <w:rsid w:val="0057635A"/>
    <w:rsid w:val="005772ED"/>
    <w:rsid w:val="00577F18"/>
    <w:rsid w:val="005803CF"/>
    <w:rsid w:val="005805E7"/>
    <w:rsid w:val="00580A16"/>
    <w:rsid w:val="00580BAB"/>
    <w:rsid w:val="00580DBF"/>
    <w:rsid w:val="00580FE1"/>
    <w:rsid w:val="00581120"/>
    <w:rsid w:val="0058148D"/>
    <w:rsid w:val="00581C8C"/>
    <w:rsid w:val="005821E4"/>
    <w:rsid w:val="00582542"/>
    <w:rsid w:val="0058257E"/>
    <w:rsid w:val="005826DA"/>
    <w:rsid w:val="005828F5"/>
    <w:rsid w:val="00582E45"/>
    <w:rsid w:val="005830C8"/>
    <w:rsid w:val="0058338F"/>
    <w:rsid w:val="0058341B"/>
    <w:rsid w:val="00583E32"/>
    <w:rsid w:val="00584911"/>
    <w:rsid w:val="00584960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48D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0A3F"/>
    <w:rsid w:val="005913F0"/>
    <w:rsid w:val="00591439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8DB"/>
    <w:rsid w:val="00592AE7"/>
    <w:rsid w:val="00592ED1"/>
    <w:rsid w:val="00592F15"/>
    <w:rsid w:val="0059318E"/>
    <w:rsid w:val="005936B9"/>
    <w:rsid w:val="00593D01"/>
    <w:rsid w:val="00593D3D"/>
    <w:rsid w:val="005942F4"/>
    <w:rsid w:val="00594D0E"/>
    <w:rsid w:val="00595661"/>
    <w:rsid w:val="00595687"/>
    <w:rsid w:val="00595A52"/>
    <w:rsid w:val="00595A75"/>
    <w:rsid w:val="00595E39"/>
    <w:rsid w:val="00596029"/>
    <w:rsid w:val="00596071"/>
    <w:rsid w:val="00596CC7"/>
    <w:rsid w:val="00596D2E"/>
    <w:rsid w:val="0059749D"/>
    <w:rsid w:val="00597A01"/>
    <w:rsid w:val="00597BD3"/>
    <w:rsid w:val="005A00D6"/>
    <w:rsid w:val="005A0943"/>
    <w:rsid w:val="005A09C7"/>
    <w:rsid w:val="005A1073"/>
    <w:rsid w:val="005A279B"/>
    <w:rsid w:val="005A2896"/>
    <w:rsid w:val="005A2C82"/>
    <w:rsid w:val="005A35DE"/>
    <w:rsid w:val="005A37CA"/>
    <w:rsid w:val="005A38AF"/>
    <w:rsid w:val="005A3CA1"/>
    <w:rsid w:val="005A4249"/>
    <w:rsid w:val="005A44E7"/>
    <w:rsid w:val="005A4599"/>
    <w:rsid w:val="005A4C09"/>
    <w:rsid w:val="005A4C44"/>
    <w:rsid w:val="005A4F31"/>
    <w:rsid w:val="005A54F3"/>
    <w:rsid w:val="005A5D55"/>
    <w:rsid w:val="005A65DB"/>
    <w:rsid w:val="005A66EB"/>
    <w:rsid w:val="005A671D"/>
    <w:rsid w:val="005A6795"/>
    <w:rsid w:val="005A698E"/>
    <w:rsid w:val="005A7382"/>
    <w:rsid w:val="005A768E"/>
    <w:rsid w:val="005A7BF0"/>
    <w:rsid w:val="005B0990"/>
    <w:rsid w:val="005B0AD8"/>
    <w:rsid w:val="005B0C99"/>
    <w:rsid w:val="005B0D74"/>
    <w:rsid w:val="005B113A"/>
    <w:rsid w:val="005B1ABC"/>
    <w:rsid w:val="005B1BAA"/>
    <w:rsid w:val="005B28C9"/>
    <w:rsid w:val="005B2FF3"/>
    <w:rsid w:val="005B3545"/>
    <w:rsid w:val="005B3836"/>
    <w:rsid w:val="005B3AC8"/>
    <w:rsid w:val="005B4038"/>
    <w:rsid w:val="005B4598"/>
    <w:rsid w:val="005B488B"/>
    <w:rsid w:val="005B4C90"/>
    <w:rsid w:val="005B4FA2"/>
    <w:rsid w:val="005B5387"/>
    <w:rsid w:val="005B56D8"/>
    <w:rsid w:val="005B5953"/>
    <w:rsid w:val="005B5D31"/>
    <w:rsid w:val="005B5E63"/>
    <w:rsid w:val="005B63C5"/>
    <w:rsid w:val="005B65A4"/>
    <w:rsid w:val="005B683F"/>
    <w:rsid w:val="005B6A54"/>
    <w:rsid w:val="005B6B29"/>
    <w:rsid w:val="005B6C06"/>
    <w:rsid w:val="005B6E20"/>
    <w:rsid w:val="005B6E73"/>
    <w:rsid w:val="005B709D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7B"/>
    <w:rsid w:val="005C0E06"/>
    <w:rsid w:val="005C13DB"/>
    <w:rsid w:val="005C14A6"/>
    <w:rsid w:val="005C16B3"/>
    <w:rsid w:val="005C1C20"/>
    <w:rsid w:val="005C24DE"/>
    <w:rsid w:val="005C2887"/>
    <w:rsid w:val="005C2C29"/>
    <w:rsid w:val="005C33D2"/>
    <w:rsid w:val="005C3B2E"/>
    <w:rsid w:val="005C3B92"/>
    <w:rsid w:val="005C3ED4"/>
    <w:rsid w:val="005C482E"/>
    <w:rsid w:val="005C5518"/>
    <w:rsid w:val="005C56CC"/>
    <w:rsid w:val="005C5877"/>
    <w:rsid w:val="005C5A38"/>
    <w:rsid w:val="005C6B94"/>
    <w:rsid w:val="005C6BC9"/>
    <w:rsid w:val="005C6EC1"/>
    <w:rsid w:val="005C6F62"/>
    <w:rsid w:val="005C72DB"/>
    <w:rsid w:val="005C77E0"/>
    <w:rsid w:val="005C78AF"/>
    <w:rsid w:val="005C7A26"/>
    <w:rsid w:val="005D0075"/>
    <w:rsid w:val="005D00B0"/>
    <w:rsid w:val="005D0711"/>
    <w:rsid w:val="005D0809"/>
    <w:rsid w:val="005D0A2A"/>
    <w:rsid w:val="005D0A72"/>
    <w:rsid w:val="005D1134"/>
    <w:rsid w:val="005D172B"/>
    <w:rsid w:val="005D1845"/>
    <w:rsid w:val="005D21BE"/>
    <w:rsid w:val="005D244A"/>
    <w:rsid w:val="005D2691"/>
    <w:rsid w:val="005D2F66"/>
    <w:rsid w:val="005D3458"/>
    <w:rsid w:val="005D35BC"/>
    <w:rsid w:val="005D3B52"/>
    <w:rsid w:val="005D406D"/>
    <w:rsid w:val="005D44EA"/>
    <w:rsid w:val="005D44FA"/>
    <w:rsid w:val="005D4731"/>
    <w:rsid w:val="005D49D8"/>
    <w:rsid w:val="005D4EFA"/>
    <w:rsid w:val="005D583C"/>
    <w:rsid w:val="005D58B7"/>
    <w:rsid w:val="005D5991"/>
    <w:rsid w:val="005D5E92"/>
    <w:rsid w:val="005D6200"/>
    <w:rsid w:val="005D6505"/>
    <w:rsid w:val="005D6865"/>
    <w:rsid w:val="005D6B1C"/>
    <w:rsid w:val="005D6EC5"/>
    <w:rsid w:val="005D6ED1"/>
    <w:rsid w:val="005D7052"/>
    <w:rsid w:val="005D71CD"/>
    <w:rsid w:val="005D7205"/>
    <w:rsid w:val="005D79BC"/>
    <w:rsid w:val="005D7E5A"/>
    <w:rsid w:val="005E09C1"/>
    <w:rsid w:val="005E0C14"/>
    <w:rsid w:val="005E0E37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6"/>
    <w:rsid w:val="005E4DBD"/>
    <w:rsid w:val="005E538B"/>
    <w:rsid w:val="005E5426"/>
    <w:rsid w:val="005E55F3"/>
    <w:rsid w:val="005E59FC"/>
    <w:rsid w:val="005E6661"/>
    <w:rsid w:val="005E6900"/>
    <w:rsid w:val="005E6A61"/>
    <w:rsid w:val="005E6CB0"/>
    <w:rsid w:val="005E7638"/>
    <w:rsid w:val="005E76EB"/>
    <w:rsid w:val="005E7815"/>
    <w:rsid w:val="005E7BB8"/>
    <w:rsid w:val="005E7F7C"/>
    <w:rsid w:val="005F0661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4A77"/>
    <w:rsid w:val="005F4F6A"/>
    <w:rsid w:val="005F5012"/>
    <w:rsid w:val="005F5901"/>
    <w:rsid w:val="005F5DFA"/>
    <w:rsid w:val="005F5FB3"/>
    <w:rsid w:val="005F6B00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68C"/>
    <w:rsid w:val="00603C60"/>
    <w:rsid w:val="006042D6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07FF9"/>
    <w:rsid w:val="00610BD1"/>
    <w:rsid w:val="00610DE2"/>
    <w:rsid w:val="00610F01"/>
    <w:rsid w:val="00610F9A"/>
    <w:rsid w:val="0061116D"/>
    <w:rsid w:val="0061135C"/>
    <w:rsid w:val="0061245C"/>
    <w:rsid w:val="00612492"/>
    <w:rsid w:val="006124F7"/>
    <w:rsid w:val="00612631"/>
    <w:rsid w:val="00612E1E"/>
    <w:rsid w:val="0061323C"/>
    <w:rsid w:val="006132AC"/>
    <w:rsid w:val="006137AB"/>
    <w:rsid w:val="0061389C"/>
    <w:rsid w:val="00613C94"/>
    <w:rsid w:val="00613E75"/>
    <w:rsid w:val="00613F90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648"/>
    <w:rsid w:val="00622705"/>
    <w:rsid w:val="0062300F"/>
    <w:rsid w:val="0062362B"/>
    <w:rsid w:val="006236E2"/>
    <w:rsid w:val="0062391E"/>
    <w:rsid w:val="0062399A"/>
    <w:rsid w:val="00623BD4"/>
    <w:rsid w:val="00623EB0"/>
    <w:rsid w:val="00623ECD"/>
    <w:rsid w:val="00623F82"/>
    <w:rsid w:val="0062517B"/>
    <w:rsid w:val="00625A5D"/>
    <w:rsid w:val="00625F64"/>
    <w:rsid w:val="0062676A"/>
    <w:rsid w:val="0062694D"/>
    <w:rsid w:val="00626C33"/>
    <w:rsid w:val="00626DE7"/>
    <w:rsid w:val="00626F36"/>
    <w:rsid w:val="0062715A"/>
    <w:rsid w:val="0062730E"/>
    <w:rsid w:val="006279EC"/>
    <w:rsid w:val="00627B4F"/>
    <w:rsid w:val="00627CE9"/>
    <w:rsid w:val="00630142"/>
    <w:rsid w:val="006305BF"/>
    <w:rsid w:val="0063089B"/>
    <w:rsid w:val="00630979"/>
    <w:rsid w:val="00630BE4"/>
    <w:rsid w:val="00630DE5"/>
    <w:rsid w:val="00631AF4"/>
    <w:rsid w:val="00632663"/>
    <w:rsid w:val="006331D6"/>
    <w:rsid w:val="00633251"/>
    <w:rsid w:val="006339EC"/>
    <w:rsid w:val="00633A69"/>
    <w:rsid w:val="006342B1"/>
    <w:rsid w:val="0063458D"/>
    <w:rsid w:val="0063488B"/>
    <w:rsid w:val="0063491B"/>
    <w:rsid w:val="00634B1A"/>
    <w:rsid w:val="00634EE4"/>
    <w:rsid w:val="00635432"/>
    <w:rsid w:val="006355EA"/>
    <w:rsid w:val="00635B55"/>
    <w:rsid w:val="00636621"/>
    <w:rsid w:val="00636AA4"/>
    <w:rsid w:val="00636CFF"/>
    <w:rsid w:val="00636E3A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90B"/>
    <w:rsid w:val="00642A75"/>
    <w:rsid w:val="00642AC7"/>
    <w:rsid w:val="00642BFE"/>
    <w:rsid w:val="00642C98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45F"/>
    <w:rsid w:val="006467F4"/>
    <w:rsid w:val="00646850"/>
    <w:rsid w:val="006468D3"/>
    <w:rsid w:val="00647008"/>
    <w:rsid w:val="006471A8"/>
    <w:rsid w:val="0064729B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8D3"/>
    <w:rsid w:val="00653B27"/>
    <w:rsid w:val="006544A6"/>
    <w:rsid w:val="0065475A"/>
    <w:rsid w:val="00654E62"/>
    <w:rsid w:val="00655824"/>
    <w:rsid w:val="00655A4B"/>
    <w:rsid w:val="00655B03"/>
    <w:rsid w:val="00655F75"/>
    <w:rsid w:val="00656122"/>
    <w:rsid w:val="00656536"/>
    <w:rsid w:val="0065679E"/>
    <w:rsid w:val="006567F6"/>
    <w:rsid w:val="00656AB9"/>
    <w:rsid w:val="00656CB8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335"/>
    <w:rsid w:val="0066177C"/>
    <w:rsid w:val="0066195F"/>
    <w:rsid w:val="00661CCE"/>
    <w:rsid w:val="00662520"/>
    <w:rsid w:val="006627B9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A0C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853"/>
    <w:rsid w:val="00670B86"/>
    <w:rsid w:val="00670C80"/>
    <w:rsid w:val="00670F3B"/>
    <w:rsid w:val="00671339"/>
    <w:rsid w:val="00671519"/>
    <w:rsid w:val="0067190B"/>
    <w:rsid w:val="00671A9E"/>
    <w:rsid w:val="00671C44"/>
    <w:rsid w:val="00671FCB"/>
    <w:rsid w:val="00672029"/>
    <w:rsid w:val="006720A6"/>
    <w:rsid w:val="006720B9"/>
    <w:rsid w:val="006724D1"/>
    <w:rsid w:val="00672572"/>
    <w:rsid w:val="006727A7"/>
    <w:rsid w:val="00672883"/>
    <w:rsid w:val="00672C1A"/>
    <w:rsid w:val="0067372D"/>
    <w:rsid w:val="00674345"/>
    <w:rsid w:val="00674708"/>
    <w:rsid w:val="0067482C"/>
    <w:rsid w:val="00674BEA"/>
    <w:rsid w:val="0067500F"/>
    <w:rsid w:val="006750FC"/>
    <w:rsid w:val="00675564"/>
    <w:rsid w:val="00675A98"/>
    <w:rsid w:val="00675AD9"/>
    <w:rsid w:val="00675B49"/>
    <w:rsid w:val="00676650"/>
    <w:rsid w:val="006767C9"/>
    <w:rsid w:val="00676CDC"/>
    <w:rsid w:val="00676DF9"/>
    <w:rsid w:val="006773F7"/>
    <w:rsid w:val="0067742C"/>
    <w:rsid w:val="006779EF"/>
    <w:rsid w:val="00677E7B"/>
    <w:rsid w:val="00677E7D"/>
    <w:rsid w:val="00680064"/>
    <w:rsid w:val="006801AA"/>
    <w:rsid w:val="006805B2"/>
    <w:rsid w:val="00680B20"/>
    <w:rsid w:val="0068129A"/>
    <w:rsid w:val="0068160F"/>
    <w:rsid w:val="006816B7"/>
    <w:rsid w:val="00681953"/>
    <w:rsid w:val="00681B62"/>
    <w:rsid w:val="00681F40"/>
    <w:rsid w:val="00681F93"/>
    <w:rsid w:val="0068251A"/>
    <w:rsid w:val="00682859"/>
    <w:rsid w:val="006829BC"/>
    <w:rsid w:val="00682B4A"/>
    <w:rsid w:val="00683048"/>
    <w:rsid w:val="00683069"/>
    <w:rsid w:val="006838BE"/>
    <w:rsid w:val="00683CAB"/>
    <w:rsid w:val="006840F2"/>
    <w:rsid w:val="006841DD"/>
    <w:rsid w:val="0068499D"/>
    <w:rsid w:val="00684A1C"/>
    <w:rsid w:val="00684AE9"/>
    <w:rsid w:val="006852A0"/>
    <w:rsid w:val="00685CC4"/>
    <w:rsid w:val="0068612C"/>
    <w:rsid w:val="00686151"/>
    <w:rsid w:val="0068615C"/>
    <w:rsid w:val="006862B9"/>
    <w:rsid w:val="006866EF"/>
    <w:rsid w:val="00686933"/>
    <w:rsid w:val="00687CEF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AE1"/>
    <w:rsid w:val="00692D57"/>
    <w:rsid w:val="00692F5D"/>
    <w:rsid w:val="006952C3"/>
    <w:rsid w:val="006953ED"/>
    <w:rsid w:val="006956C0"/>
    <w:rsid w:val="006957AC"/>
    <w:rsid w:val="006959D4"/>
    <w:rsid w:val="00695AE0"/>
    <w:rsid w:val="00695B6A"/>
    <w:rsid w:val="00695E83"/>
    <w:rsid w:val="00696193"/>
    <w:rsid w:val="00696415"/>
    <w:rsid w:val="0069673C"/>
    <w:rsid w:val="0069688B"/>
    <w:rsid w:val="0069694D"/>
    <w:rsid w:val="00696BD1"/>
    <w:rsid w:val="0069747C"/>
    <w:rsid w:val="00697A78"/>
    <w:rsid w:val="00697DB3"/>
    <w:rsid w:val="00697E34"/>
    <w:rsid w:val="00697FCE"/>
    <w:rsid w:val="006A0463"/>
    <w:rsid w:val="006A046E"/>
    <w:rsid w:val="006A09F8"/>
    <w:rsid w:val="006A1400"/>
    <w:rsid w:val="006A1475"/>
    <w:rsid w:val="006A1964"/>
    <w:rsid w:val="006A1E45"/>
    <w:rsid w:val="006A1F55"/>
    <w:rsid w:val="006A20A0"/>
    <w:rsid w:val="006A2504"/>
    <w:rsid w:val="006A26A7"/>
    <w:rsid w:val="006A3FE6"/>
    <w:rsid w:val="006A3FEC"/>
    <w:rsid w:val="006A461B"/>
    <w:rsid w:val="006A487D"/>
    <w:rsid w:val="006A57CC"/>
    <w:rsid w:val="006A5A65"/>
    <w:rsid w:val="006A5B86"/>
    <w:rsid w:val="006A707E"/>
    <w:rsid w:val="006A727B"/>
    <w:rsid w:val="006A72E7"/>
    <w:rsid w:val="006B03B3"/>
    <w:rsid w:val="006B0953"/>
    <w:rsid w:val="006B0AAD"/>
    <w:rsid w:val="006B0BDF"/>
    <w:rsid w:val="006B0F09"/>
    <w:rsid w:val="006B14B6"/>
    <w:rsid w:val="006B163B"/>
    <w:rsid w:val="006B2480"/>
    <w:rsid w:val="006B24D7"/>
    <w:rsid w:val="006B2861"/>
    <w:rsid w:val="006B316A"/>
    <w:rsid w:val="006B3B11"/>
    <w:rsid w:val="006B3C20"/>
    <w:rsid w:val="006B3D66"/>
    <w:rsid w:val="006B49BD"/>
    <w:rsid w:val="006B4B6D"/>
    <w:rsid w:val="006B527F"/>
    <w:rsid w:val="006B52EF"/>
    <w:rsid w:val="006B596D"/>
    <w:rsid w:val="006B5A9C"/>
    <w:rsid w:val="006B5DA7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CF"/>
    <w:rsid w:val="006C1B98"/>
    <w:rsid w:val="006C1DBD"/>
    <w:rsid w:val="006C1F00"/>
    <w:rsid w:val="006C1FB7"/>
    <w:rsid w:val="006C23DC"/>
    <w:rsid w:val="006C279E"/>
    <w:rsid w:val="006C3DB8"/>
    <w:rsid w:val="006C4A37"/>
    <w:rsid w:val="006C4C5F"/>
    <w:rsid w:val="006C4FA4"/>
    <w:rsid w:val="006C5706"/>
    <w:rsid w:val="006C591F"/>
    <w:rsid w:val="006C61F4"/>
    <w:rsid w:val="006C62E4"/>
    <w:rsid w:val="006C6520"/>
    <w:rsid w:val="006C6611"/>
    <w:rsid w:val="006C6D96"/>
    <w:rsid w:val="006C7260"/>
    <w:rsid w:val="006C76D9"/>
    <w:rsid w:val="006C774A"/>
    <w:rsid w:val="006C7B71"/>
    <w:rsid w:val="006C7CAD"/>
    <w:rsid w:val="006D0343"/>
    <w:rsid w:val="006D13CE"/>
    <w:rsid w:val="006D172C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3BDE"/>
    <w:rsid w:val="006D40FE"/>
    <w:rsid w:val="006D490D"/>
    <w:rsid w:val="006D4A39"/>
    <w:rsid w:val="006D4A84"/>
    <w:rsid w:val="006D50ED"/>
    <w:rsid w:val="006D52B1"/>
    <w:rsid w:val="006D5B76"/>
    <w:rsid w:val="006D5BCA"/>
    <w:rsid w:val="006D5D4B"/>
    <w:rsid w:val="006D5E87"/>
    <w:rsid w:val="006D5ECD"/>
    <w:rsid w:val="006D61E6"/>
    <w:rsid w:val="006D6626"/>
    <w:rsid w:val="006D6AED"/>
    <w:rsid w:val="006D7083"/>
    <w:rsid w:val="006D70A7"/>
    <w:rsid w:val="006D77DB"/>
    <w:rsid w:val="006D7930"/>
    <w:rsid w:val="006D7DAD"/>
    <w:rsid w:val="006E01C8"/>
    <w:rsid w:val="006E079E"/>
    <w:rsid w:val="006E086B"/>
    <w:rsid w:val="006E09CE"/>
    <w:rsid w:val="006E0CF2"/>
    <w:rsid w:val="006E0E6D"/>
    <w:rsid w:val="006E0FDE"/>
    <w:rsid w:val="006E1370"/>
    <w:rsid w:val="006E1D35"/>
    <w:rsid w:val="006E1E2A"/>
    <w:rsid w:val="006E28CD"/>
    <w:rsid w:val="006E2F48"/>
    <w:rsid w:val="006E3836"/>
    <w:rsid w:val="006E406A"/>
    <w:rsid w:val="006E44AC"/>
    <w:rsid w:val="006E4704"/>
    <w:rsid w:val="006E547A"/>
    <w:rsid w:val="006E584A"/>
    <w:rsid w:val="006E5850"/>
    <w:rsid w:val="006E58C8"/>
    <w:rsid w:val="006E5A50"/>
    <w:rsid w:val="006E5FB7"/>
    <w:rsid w:val="006E649D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3014"/>
    <w:rsid w:val="006F3D87"/>
    <w:rsid w:val="006F4CA9"/>
    <w:rsid w:val="006F4F4B"/>
    <w:rsid w:val="006F57E0"/>
    <w:rsid w:val="006F5AED"/>
    <w:rsid w:val="006F62D5"/>
    <w:rsid w:val="006F6715"/>
    <w:rsid w:val="006F6BD5"/>
    <w:rsid w:val="006F6DA8"/>
    <w:rsid w:val="006F7797"/>
    <w:rsid w:val="006F7A3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37"/>
    <w:rsid w:val="007010E6"/>
    <w:rsid w:val="007015DE"/>
    <w:rsid w:val="00701779"/>
    <w:rsid w:val="00701A47"/>
    <w:rsid w:val="00702D6B"/>
    <w:rsid w:val="00703302"/>
    <w:rsid w:val="007033C9"/>
    <w:rsid w:val="0070341D"/>
    <w:rsid w:val="007037CC"/>
    <w:rsid w:val="00704181"/>
    <w:rsid w:val="007041D1"/>
    <w:rsid w:val="00704513"/>
    <w:rsid w:val="007049FF"/>
    <w:rsid w:val="00704E0B"/>
    <w:rsid w:val="00704FAC"/>
    <w:rsid w:val="00705202"/>
    <w:rsid w:val="007054D6"/>
    <w:rsid w:val="007059CF"/>
    <w:rsid w:val="00705BEB"/>
    <w:rsid w:val="00705DD1"/>
    <w:rsid w:val="007060E8"/>
    <w:rsid w:val="0070625D"/>
    <w:rsid w:val="00706DC8"/>
    <w:rsid w:val="00706E82"/>
    <w:rsid w:val="007070FF"/>
    <w:rsid w:val="00707686"/>
    <w:rsid w:val="0070768E"/>
    <w:rsid w:val="0070775A"/>
    <w:rsid w:val="00707D87"/>
    <w:rsid w:val="00710282"/>
    <w:rsid w:val="007102A8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1E25"/>
    <w:rsid w:val="00712077"/>
    <w:rsid w:val="00712312"/>
    <w:rsid w:val="00712F3F"/>
    <w:rsid w:val="00712FC7"/>
    <w:rsid w:val="00713AC9"/>
    <w:rsid w:val="00713F58"/>
    <w:rsid w:val="007144E0"/>
    <w:rsid w:val="007146A0"/>
    <w:rsid w:val="0071476B"/>
    <w:rsid w:val="00714F91"/>
    <w:rsid w:val="00715350"/>
    <w:rsid w:val="007156B3"/>
    <w:rsid w:val="007156C3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17A00"/>
    <w:rsid w:val="007201E8"/>
    <w:rsid w:val="007205BE"/>
    <w:rsid w:val="00720A40"/>
    <w:rsid w:val="00720C04"/>
    <w:rsid w:val="00720CF8"/>
    <w:rsid w:val="00720E8D"/>
    <w:rsid w:val="00720EB7"/>
    <w:rsid w:val="007214C0"/>
    <w:rsid w:val="00721830"/>
    <w:rsid w:val="00721A42"/>
    <w:rsid w:val="007228E5"/>
    <w:rsid w:val="00722E09"/>
    <w:rsid w:val="007232E9"/>
    <w:rsid w:val="0072351B"/>
    <w:rsid w:val="00723F3C"/>
    <w:rsid w:val="007240E8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A59"/>
    <w:rsid w:val="00727C68"/>
    <w:rsid w:val="00727D99"/>
    <w:rsid w:val="00727E4D"/>
    <w:rsid w:val="007300A5"/>
    <w:rsid w:val="0073045F"/>
    <w:rsid w:val="007305A8"/>
    <w:rsid w:val="00730652"/>
    <w:rsid w:val="00730887"/>
    <w:rsid w:val="0073173C"/>
    <w:rsid w:val="007317E2"/>
    <w:rsid w:val="00731B72"/>
    <w:rsid w:val="00731B75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0C4A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00A"/>
    <w:rsid w:val="007458F0"/>
    <w:rsid w:val="00745C4F"/>
    <w:rsid w:val="00745CA6"/>
    <w:rsid w:val="00745E23"/>
    <w:rsid w:val="0074629C"/>
    <w:rsid w:val="00746DA6"/>
    <w:rsid w:val="00746FDD"/>
    <w:rsid w:val="007474F5"/>
    <w:rsid w:val="0074767F"/>
    <w:rsid w:val="00747697"/>
    <w:rsid w:val="00747A23"/>
    <w:rsid w:val="00750774"/>
    <w:rsid w:val="00750B9B"/>
    <w:rsid w:val="00750DC7"/>
    <w:rsid w:val="00750E70"/>
    <w:rsid w:val="007527D6"/>
    <w:rsid w:val="007529E7"/>
    <w:rsid w:val="00752DEA"/>
    <w:rsid w:val="007530B8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3F2"/>
    <w:rsid w:val="0075653E"/>
    <w:rsid w:val="007566B8"/>
    <w:rsid w:val="00756B2E"/>
    <w:rsid w:val="00756D31"/>
    <w:rsid w:val="00757907"/>
    <w:rsid w:val="007605DA"/>
    <w:rsid w:val="00761DB3"/>
    <w:rsid w:val="00761FED"/>
    <w:rsid w:val="00762A38"/>
    <w:rsid w:val="00762C84"/>
    <w:rsid w:val="00762D8C"/>
    <w:rsid w:val="00762EBA"/>
    <w:rsid w:val="007640BA"/>
    <w:rsid w:val="0076432D"/>
    <w:rsid w:val="007646A2"/>
    <w:rsid w:val="00764C57"/>
    <w:rsid w:val="007651FB"/>
    <w:rsid w:val="00765364"/>
    <w:rsid w:val="00765377"/>
    <w:rsid w:val="007654C6"/>
    <w:rsid w:val="007655EC"/>
    <w:rsid w:val="0076578D"/>
    <w:rsid w:val="00765940"/>
    <w:rsid w:val="00766422"/>
    <w:rsid w:val="00766AA8"/>
    <w:rsid w:val="00766CB0"/>
    <w:rsid w:val="00766DF7"/>
    <w:rsid w:val="00767D8E"/>
    <w:rsid w:val="00770ABC"/>
    <w:rsid w:val="00771318"/>
    <w:rsid w:val="00771665"/>
    <w:rsid w:val="007716AB"/>
    <w:rsid w:val="0077175D"/>
    <w:rsid w:val="007718C3"/>
    <w:rsid w:val="00771AEA"/>
    <w:rsid w:val="00771D38"/>
    <w:rsid w:val="00772228"/>
    <w:rsid w:val="00772D32"/>
    <w:rsid w:val="00773578"/>
    <w:rsid w:val="0077360D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5B3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7F"/>
    <w:rsid w:val="00781BC5"/>
    <w:rsid w:val="00781C7A"/>
    <w:rsid w:val="00781D95"/>
    <w:rsid w:val="0078229B"/>
    <w:rsid w:val="00782450"/>
    <w:rsid w:val="007828D9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046"/>
    <w:rsid w:val="00785331"/>
    <w:rsid w:val="0078540D"/>
    <w:rsid w:val="0078572D"/>
    <w:rsid w:val="00785D40"/>
    <w:rsid w:val="00785E1A"/>
    <w:rsid w:val="007866B2"/>
    <w:rsid w:val="00786B67"/>
    <w:rsid w:val="00786B81"/>
    <w:rsid w:val="00786CD8"/>
    <w:rsid w:val="00786D07"/>
    <w:rsid w:val="00786DA4"/>
    <w:rsid w:val="00787104"/>
    <w:rsid w:val="00787288"/>
    <w:rsid w:val="00787906"/>
    <w:rsid w:val="00790217"/>
    <w:rsid w:val="00790539"/>
    <w:rsid w:val="0079053C"/>
    <w:rsid w:val="00790927"/>
    <w:rsid w:val="0079105C"/>
    <w:rsid w:val="0079113D"/>
    <w:rsid w:val="007912C3"/>
    <w:rsid w:val="007914C4"/>
    <w:rsid w:val="0079183C"/>
    <w:rsid w:val="00791E72"/>
    <w:rsid w:val="007920F8"/>
    <w:rsid w:val="007929D0"/>
    <w:rsid w:val="00792A7C"/>
    <w:rsid w:val="00792F52"/>
    <w:rsid w:val="0079324F"/>
    <w:rsid w:val="00793361"/>
    <w:rsid w:val="007935F5"/>
    <w:rsid w:val="0079361A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644"/>
    <w:rsid w:val="00796239"/>
    <w:rsid w:val="007964D9"/>
    <w:rsid w:val="0079699E"/>
    <w:rsid w:val="00796B1C"/>
    <w:rsid w:val="00796C89"/>
    <w:rsid w:val="00796E6D"/>
    <w:rsid w:val="00797459"/>
    <w:rsid w:val="007974A5"/>
    <w:rsid w:val="0079798E"/>
    <w:rsid w:val="00797CCB"/>
    <w:rsid w:val="007A000C"/>
    <w:rsid w:val="007A0059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2C6"/>
    <w:rsid w:val="007B141A"/>
    <w:rsid w:val="007B1453"/>
    <w:rsid w:val="007B1816"/>
    <w:rsid w:val="007B1ADE"/>
    <w:rsid w:val="007B1FD9"/>
    <w:rsid w:val="007B2016"/>
    <w:rsid w:val="007B212A"/>
    <w:rsid w:val="007B2B08"/>
    <w:rsid w:val="007B2EA3"/>
    <w:rsid w:val="007B3221"/>
    <w:rsid w:val="007B3267"/>
    <w:rsid w:val="007B36D8"/>
    <w:rsid w:val="007B37B5"/>
    <w:rsid w:val="007B3A7B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5FF7"/>
    <w:rsid w:val="007B6502"/>
    <w:rsid w:val="007B6A68"/>
    <w:rsid w:val="007B7514"/>
    <w:rsid w:val="007B75EE"/>
    <w:rsid w:val="007B75FA"/>
    <w:rsid w:val="007B7757"/>
    <w:rsid w:val="007B7AD8"/>
    <w:rsid w:val="007B7BC5"/>
    <w:rsid w:val="007C00DE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33F9"/>
    <w:rsid w:val="007C3FB4"/>
    <w:rsid w:val="007C4253"/>
    <w:rsid w:val="007C48CD"/>
    <w:rsid w:val="007C4F0C"/>
    <w:rsid w:val="007C53DB"/>
    <w:rsid w:val="007C5461"/>
    <w:rsid w:val="007C54A3"/>
    <w:rsid w:val="007C56D4"/>
    <w:rsid w:val="007C591B"/>
    <w:rsid w:val="007C5962"/>
    <w:rsid w:val="007C59DC"/>
    <w:rsid w:val="007C5D63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5B1"/>
    <w:rsid w:val="007D3921"/>
    <w:rsid w:val="007D3978"/>
    <w:rsid w:val="007D432E"/>
    <w:rsid w:val="007D4844"/>
    <w:rsid w:val="007D52E9"/>
    <w:rsid w:val="007D58ED"/>
    <w:rsid w:val="007D5B7D"/>
    <w:rsid w:val="007D5C71"/>
    <w:rsid w:val="007D5CD1"/>
    <w:rsid w:val="007D5CDC"/>
    <w:rsid w:val="007D5E84"/>
    <w:rsid w:val="007D648B"/>
    <w:rsid w:val="007D6557"/>
    <w:rsid w:val="007D7540"/>
    <w:rsid w:val="007D7559"/>
    <w:rsid w:val="007D77EB"/>
    <w:rsid w:val="007D7FCA"/>
    <w:rsid w:val="007E0520"/>
    <w:rsid w:val="007E06F3"/>
    <w:rsid w:val="007E1271"/>
    <w:rsid w:val="007E186F"/>
    <w:rsid w:val="007E1C3B"/>
    <w:rsid w:val="007E1E4D"/>
    <w:rsid w:val="007E2702"/>
    <w:rsid w:val="007E2AB6"/>
    <w:rsid w:val="007E2C22"/>
    <w:rsid w:val="007E35C3"/>
    <w:rsid w:val="007E3C16"/>
    <w:rsid w:val="007E3E24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E7EED"/>
    <w:rsid w:val="007F00CE"/>
    <w:rsid w:val="007F05E1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A71"/>
    <w:rsid w:val="007F3B2F"/>
    <w:rsid w:val="007F458D"/>
    <w:rsid w:val="007F54BF"/>
    <w:rsid w:val="007F54FB"/>
    <w:rsid w:val="007F54FC"/>
    <w:rsid w:val="007F58A7"/>
    <w:rsid w:val="007F5CBD"/>
    <w:rsid w:val="007F5EF5"/>
    <w:rsid w:val="007F60EF"/>
    <w:rsid w:val="007F61AD"/>
    <w:rsid w:val="007F6D4E"/>
    <w:rsid w:val="007F72FE"/>
    <w:rsid w:val="007F7586"/>
    <w:rsid w:val="007F75FD"/>
    <w:rsid w:val="007F7631"/>
    <w:rsid w:val="007F78A6"/>
    <w:rsid w:val="007F7C52"/>
    <w:rsid w:val="007F7DE8"/>
    <w:rsid w:val="007F7F36"/>
    <w:rsid w:val="0080007D"/>
    <w:rsid w:val="00800372"/>
    <w:rsid w:val="00800AD8"/>
    <w:rsid w:val="00800D5C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7D2"/>
    <w:rsid w:val="00804BB7"/>
    <w:rsid w:val="00804D2D"/>
    <w:rsid w:val="0080525C"/>
    <w:rsid w:val="00805297"/>
    <w:rsid w:val="00805B72"/>
    <w:rsid w:val="00805D82"/>
    <w:rsid w:val="00805EFB"/>
    <w:rsid w:val="00805EFF"/>
    <w:rsid w:val="00805F75"/>
    <w:rsid w:val="00806979"/>
    <w:rsid w:val="00806DFA"/>
    <w:rsid w:val="00807415"/>
    <w:rsid w:val="00807E18"/>
    <w:rsid w:val="00810191"/>
    <w:rsid w:val="00810229"/>
    <w:rsid w:val="008109D8"/>
    <w:rsid w:val="00810F36"/>
    <w:rsid w:val="008110C7"/>
    <w:rsid w:val="00811216"/>
    <w:rsid w:val="00811721"/>
    <w:rsid w:val="00811D06"/>
    <w:rsid w:val="00812475"/>
    <w:rsid w:val="00812485"/>
    <w:rsid w:val="00812E8D"/>
    <w:rsid w:val="0081304C"/>
    <w:rsid w:val="008132C4"/>
    <w:rsid w:val="008134AB"/>
    <w:rsid w:val="008134BC"/>
    <w:rsid w:val="008136D9"/>
    <w:rsid w:val="0081385E"/>
    <w:rsid w:val="00813B46"/>
    <w:rsid w:val="00813B84"/>
    <w:rsid w:val="0081420A"/>
    <w:rsid w:val="008146D4"/>
    <w:rsid w:val="008146DF"/>
    <w:rsid w:val="0081470A"/>
    <w:rsid w:val="00814F6B"/>
    <w:rsid w:val="00815308"/>
    <w:rsid w:val="00815476"/>
    <w:rsid w:val="0081572F"/>
    <w:rsid w:val="008161D0"/>
    <w:rsid w:val="00816F7D"/>
    <w:rsid w:val="00816F81"/>
    <w:rsid w:val="00817BBE"/>
    <w:rsid w:val="008213EE"/>
    <w:rsid w:val="0082153B"/>
    <w:rsid w:val="0082182D"/>
    <w:rsid w:val="0082191A"/>
    <w:rsid w:val="00822C86"/>
    <w:rsid w:val="00822D6C"/>
    <w:rsid w:val="00822E0E"/>
    <w:rsid w:val="0082306E"/>
    <w:rsid w:val="008231EC"/>
    <w:rsid w:val="00824043"/>
    <w:rsid w:val="008242B8"/>
    <w:rsid w:val="00824318"/>
    <w:rsid w:val="008243DC"/>
    <w:rsid w:val="00824985"/>
    <w:rsid w:val="008250F0"/>
    <w:rsid w:val="008258FB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469"/>
    <w:rsid w:val="00831759"/>
    <w:rsid w:val="008319C0"/>
    <w:rsid w:val="0083201D"/>
    <w:rsid w:val="0083220A"/>
    <w:rsid w:val="008323A1"/>
    <w:rsid w:val="00832480"/>
    <w:rsid w:val="008325CD"/>
    <w:rsid w:val="008327BE"/>
    <w:rsid w:val="00832D52"/>
    <w:rsid w:val="00832F19"/>
    <w:rsid w:val="00832F9E"/>
    <w:rsid w:val="00832FC4"/>
    <w:rsid w:val="00833357"/>
    <w:rsid w:val="008334E7"/>
    <w:rsid w:val="00833EDA"/>
    <w:rsid w:val="0083407B"/>
    <w:rsid w:val="00834110"/>
    <w:rsid w:val="0083418E"/>
    <w:rsid w:val="008343D1"/>
    <w:rsid w:val="008345ED"/>
    <w:rsid w:val="00834B04"/>
    <w:rsid w:val="008356B2"/>
    <w:rsid w:val="0083577E"/>
    <w:rsid w:val="008357D4"/>
    <w:rsid w:val="008357F2"/>
    <w:rsid w:val="008357FF"/>
    <w:rsid w:val="008359F9"/>
    <w:rsid w:val="00835B27"/>
    <w:rsid w:val="00835BFE"/>
    <w:rsid w:val="00835E84"/>
    <w:rsid w:val="00836062"/>
    <w:rsid w:val="0083613C"/>
    <w:rsid w:val="00836611"/>
    <w:rsid w:val="00836978"/>
    <w:rsid w:val="00836A92"/>
    <w:rsid w:val="008371A1"/>
    <w:rsid w:val="00837765"/>
    <w:rsid w:val="00837A51"/>
    <w:rsid w:val="00837EEA"/>
    <w:rsid w:val="008400E3"/>
    <w:rsid w:val="0084099D"/>
    <w:rsid w:val="008409EB"/>
    <w:rsid w:val="00840EED"/>
    <w:rsid w:val="00840F59"/>
    <w:rsid w:val="008411DB"/>
    <w:rsid w:val="00841444"/>
    <w:rsid w:val="00841775"/>
    <w:rsid w:val="008419E5"/>
    <w:rsid w:val="00841C6C"/>
    <w:rsid w:val="00842EB6"/>
    <w:rsid w:val="00843609"/>
    <w:rsid w:val="0084386B"/>
    <w:rsid w:val="00843B02"/>
    <w:rsid w:val="00843C53"/>
    <w:rsid w:val="00843CF9"/>
    <w:rsid w:val="00843EBD"/>
    <w:rsid w:val="008441B1"/>
    <w:rsid w:val="008442E2"/>
    <w:rsid w:val="00844D14"/>
    <w:rsid w:val="00844F54"/>
    <w:rsid w:val="0084531A"/>
    <w:rsid w:val="008453AB"/>
    <w:rsid w:val="0084544E"/>
    <w:rsid w:val="00845518"/>
    <w:rsid w:val="008458C9"/>
    <w:rsid w:val="00845A0C"/>
    <w:rsid w:val="00845A73"/>
    <w:rsid w:val="00845BAB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130"/>
    <w:rsid w:val="00856C13"/>
    <w:rsid w:val="00856E2F"/>
    <w:rsid w:val="00857097"/>
    <w:rsid w:val="008572BB"/>
    <w:rsid w:val="00857710"/>
    <w:rsid w:val="0085797C"/>
    <w:rsid w:val="00857EF0"/>
    <w:rsid w:val="008600B4"/>
    <w:rsid w:val="008602A9"/>
    <w:rsid w:val="008605B3"/>
    <w:rsid w:val="00860BCA"/>
    <w:rsid w:val="0086143A"/>
    <w:rsid w:val="0086219A"/>
    <w:rsid w:val="008622A9"/>
    <w:rsid w:val="0086231A"/>
    <w:rsid w:val="00862D12"/>
    <w:rsid w:val="00863290"/>
    <w:rsid w:val="0086331C"/>
    <w:rsid w:val="0086334E"/>
    <w:rsid w:val="0086430B"/>
    <w:rsid w:val="00864A35"/>
    <w:rsid w:val="00864AAC"/>
    <w:rsid w:val="00864C26"/>
    <w:rsid w:val="00864DCF"/>
    <w:rsid w:val="0086505A"/>
    <w:rsid w:val="0086507B"/>
    <w:rsid w:val="00865D1E"/>
    <w:rsid w:val="00865DFC"/>
    <w:rsid w:val="008666F7"/>
    <w:rsid w:val="008668FB"/>
    <w:rsid w:val="0086691E"/>
    <w:rsid w:val="0086694D"/>
    <w:rsid w:val="00866A3F"/>
    <w:rsid w:val="00866AFB"/>
    <w:rsid w:val="00866D49"/>
    <w:rsid w:val="00867040"/>
    <w:rsid w:val="008676A7"/>
    <w:rsid w:val="00867CC4"/>
    <w:rsid w:val="0087008A"/>
    <w:rsid w:val="008700E8"/>
    <w:rsid w:val="0087084F"/>
    <w:rsid w:val="00870AAE"/>
    <w:rsid w:val="00870B2B"/>
    <w:rsid w:val="00870CFD"/>
    <w:rsid w:val="00870FCE"/>
    <w:rsid w:val="00871240"/>
    <w:rsid w:val="008716E2"/>
    <w:rsid w:val="0087281D"/>
    <w:rsid w:val="00872B96"/>
    <w:rsid w:val="00873464"/>
    <w:rsid w:val="008736BE"/>
    <w:rsid w:val="008736D8"/>
    <w:rsid w:val="00873C33"/>
    <w:rsid w:val="00873E24"/>
    <w:rsid w:val="00873F86"/>
    <w:rsid w:val="00874644"/>
    <w:rsid w:val="00874A33"/>
    <w:rsid w:val="00874BF1"/>
    <w:rsid w:val="00874C25"/>
    <w:rsid w:val="0087545D"/>
    <w:rsid w:val="008754EC"/>
    <w:rsid w:val="00875795"/>
    <w:rsid w:val="008758F3"/>
    <w:rsid w:val="00875A85"/>
    <w:rsid w:val="00875FB2"/>
    <w:rsid w:val="008760B6"/>
    <w:rsid w:val="00876C29"/>
    <w:rsid w:val="00877095"/>
    <w:rsid w:val="00877124"/>
    <w:rsid w:val="00877D56"/>
    <w:rsid w:val="008801DD"/>
    <w:rsid w:val="00880E9C"/>
    <w:rsid w:val="008818E7"/>
    <w:rsid w:val="00881E78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6ECF"/>
    <w:rsid w:val="008873C7"/>
    <w:rsid w:val="00887826"/>
    <w:rsid w:val="0089080D"/>
    <w:rsid w:val="00890F59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44E"/>
    <w:rsid w:val="00894603"/>
    <w:rsid w:val="0089561D"/>
    <w:rsid w:val="00895720"/>
    <w:rsid w:val="00895750"/>
    <w:rsid w:val="00895E62"/>
    <w:rsid w:val="00896AB0"/>
    <w:rsid w:val="00896CB6"/>
    <w:rsid w:val="008976B0"/>
    <w:rsid w:val="008A0D2C"/>
    <w:rsid w:val="008A13C8"/>
    <w:rsid w:val="008A1ED7"/>
    <w:rsid w:val="008A1F85"/>
    <w:rsid w:val="008A20C8"/>
    <w:rsid w:val="008A21E5"/>
    <w:rsid w:val="008A22E9"/>
    <w:rsid w:val="008A25AF"/>
    <w:rsid w:val="008A2D3D"/>
    <w:rsid w:val="008A32C6"/>
    <w:rsid w:val="008A3377"/>
    <w:rsid w:val="008A37B7"/>
    <w:rsid w:val="008A3991"/>
    <w:rsid w:val="008A447E"/>
    <w:rsid w:val="008A4791"/>
    <w:rsid w:val="008A5390"/>
    <w:rsid w:val="008A5561"/>
    <w:rsid w:val="008A59C2"/>
    <w:rsid w:val="008A5D32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05"/>
    <w:rsid w:val="008B1C1D"/>
    <w:rsid w:val="008B2586"/>
    <w:rsid w:val="008B2665"/>
    <w:rsid w:val="008B2B62"/>
    <w:rsid w:val="008B2DA3"/>
    <w:rsid w:val="008B2E88"/>
    <w:rsid w:val="008B312D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B79"/>
    <w:rsid w:val="008C0DF8"/>
    <w:rsid w:val="008C0EB0"/>
    <w:rsid w:val="008C10A5"/>
    <w:rsid w:val="008C1114"/>
    <w:rsid w:val="008C202C"/>
    <w:rsid w:val="008C22D6"/>
    <w:rsid w:val="008C240A"/>
    <w:rsid w:val="008C2682"/>
    <w:rsid w:val="008C28F6"/>
    <w:rsid w:val="008C297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429"/>
    <w:rsid w:val="008C5849"/>
    <w:rsid w:val="008C6223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B1B"/>
    <w:rsid w:val="008D00CC"/>
    <w:rsid w:val="008D033D"/>
    <w:rsid w:val="008D09EC"/>
    <w:rsid w:val="008D0DDC"/>
    <w:rsid w:val="008D10E3"/>
    <w:rsid w:val="008D118B"/>
    <w:rsid w:val="008D16D4"/>
    <w:rsid w:val="008D1B03"/>
    <w:rsid w:val="008D1ED9"/>
    <w:rsid w:val="008D2302"/>
    <w:rsid w:val="008D24AC"/>
    <w:rsid w:val="008D2591"/>
    <w:rsid w:val="008D2946"/>
    <w:rsid w:val="008D2F22"/>
    <w:rsid w:val="008D32A0"/>
    <w:rsid w:val="008D36FD"/>
    <w:rsid w:val="008D3B03"/>
    <w:rsid w:val="008D41EF"/>
    <w:rsid w:val="008D4780"/>
    <w:rsid w:val="008D4B4E"/>
    <w:rsid w:val="008D5006"/>
    <w:rsid w:val="008D522E"/>
    <w:rsid w:val="008D5505"/>
    <w:rsid w:val="008D56C7"/>
    <w:rsid w:val="008D5A1A"/>
    <w:rsid w:val="008D5A8D"/>
    <w:rsid w:val="008D5C9C"/>
    <w:rsid w:val="008D622D"/>
    <w:rsid w:val="008D6452"/>
    <w:rsid w:val="008D6727"/>
    <w:rsid w:val="008D68E5"/>
    <w:rsid w:val="008D69B3"/>
    <w:rsid w:val="008D6DAD"/>
    <w:rsid w:val="008D701D"/>
    <w:rsid w:val="008D7478"/>
    <w:rsid w:val="008D78AF"/>
    <w:rsid w:val="008D78EB"/>
    <w:rsid w:val="008D7D61"/>
    <w:rsid w:val="008E04E9"/>
    <w:rsid w:val="008E05A5"/>
    <w:rsid w:val="008E0617"/>
    <w:rsid w:val="008E0B43"/>
    <w:rsid w:val="008E0D09"/>
    <w:rsid w:val="008E0E05"/>
    <w:rsid w:val="008E0F78"/>
    <w:rsid w:val="008E0F8B"/>
    <w:rsid w:val="008E0FF8"/>
    <w:rsid w:val="008E10DA"/>
    <w:rsid w:val="008E115A"/>
    <w:rsid w:val="008E11CB"/>
    <w:rsid w:val="008E1B86"/>
    <w:rsid w:val="008E2D0F"/>
    <w:rsid w:val="008E3329"/>
    <w:rsid w:val="008E3578"/>
    <w:rsid w:val="008E3767"/>
    <w:rsid w:val="008E4930"/>
    <w:rsid w:val="008E4CDA"/>
    <w:rsid w:val="008E5033"/>
    <w:rsid w:val="008E52CB"/>
    <w:rsid w:val="008E57D3"/>
    <w:rsid w:val="008E61DE"/>
    <w:rsid w:val="008E63FD"/>
    <w:rsid w:val="008E653E"/>
    <w:rsid w:val="008E6BD0"/>
    <w:rsid w:val="008E71B6"/>
    <w:rsid w:val="008E7A69"/>
    <w:rsid w:val="008E7D75"/>
    <w:rsid w:val="008F014B"/>
    <w:rsid w:val="008F08F9"/>
    <w:rsid w:val="008F0BEA"/>
    <w:rsid w:val="008F119B"/>
    <w:rsid w:val="008F13BF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2C5E"/>
    <w:rsid w:val="008F33EB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E3D"/>
    <w:rsid w:val="008F6F59"/>
    <w:rsid w:val="008F771E"/>
    <w:rsid w:val="008F78B4"/>
    <w:rsid w:val="009000EC"/>
    <w:rsid w:val="0090026B"/>
    <w:rsid w:val="009002D9"/>
    <w:rsid w:val="0090037B"/>
    <w:rsid w:val="0090082E"/>
    <w:rsid w:val="009009F5"/>
    <w:rsid w:val="00900C00"/>
    <w:rsid w:val="00900C79"/>
    <w:rsid w:val="00900DC8"/>
    <w:rsid w:val="00900F79"/>
    <w:rsid w:val="00901925"/>
    <w:rsid w:val="00901939"/>
    <w:rsid w:val="009025EA"/>
    <w:rsid w:val="009027B4"/>
    <w:rsid w:val="00902B5B"/>
    <w:rsid w:val="00902C35"/>
    <w:rsid w:val="00902E47"/>
    <w:rsid w:val="00903234"/>
    <w:rsid w:val="00903DBC"/>
    <w:rsid w:val="00903DCE"/>
    <w:rsid w:val="009041AB"/>
    <w:rsid w:val="009043DA"/>
    <w:rsid w:val="00904408"/>
    <w:rsid w:val="00904B13"/>
    <w:rsid w:val="00904CDA"/>
    <w:rsid w:val="0090596F"/>
    <w:rsid w:val="009062E6"/>
    <w:rsid w:val="00906B7A"/>
    <w:rsid w:val="0090761F"/>
    <w:rsid w:val="00907798"/>
    <w:rsid w:val="009077C4"/>
    <w:rsid w:val="0090786E"/>
    <w:rsid w:val="00907AEC"/>
    <w:rsid w:val="00907DAD"/>
    <w:rsid w:val="00907E10"/>
    <w:rsid w:val="00907F37"/>
    <w:rsid w:val="00910578"/>
    <w:rsid w:val="00910676"/>
    <w:rsid w:val="0091091C"/>
    <w:rsid w:val="00910EB4"/>
    <w:rsid w:val="0091134D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8F5"/>
    <w:rsid w:val="009142BA"/>
    <w:rsid w:val="00914360"/>
    <w:rsid w:val="00914B34"/>
    <w:rsid w:val="00914BEA"/>
    <w:rsid w:val="00914C05"/>
    <w:rsid w:val="00914DCD"/>
    <w:rsid w:val="009152D7"/>
    <w:rsid w:val="0091568A"/>
    <w:rsid w:val="00915899"/>
    <w:rsid w:val="00915A18"/>
    <w:rsid w:val="00915A63"/>
    <w:rsid w:val="00915C79"/>
    <w:rsid w:val="00915DCD"/>
    <w:rsid w:val="00916509"/>
    <w:rsid w:val="0091677C"/>
    <w:rsid w:val="00916DB1"/>
    <w:rsid w:val="0091732E"/>
    <w:rsid w:val="009173EE"/>
    <w:rsid w:val="0091743E"/>
    <w:rsid w:val="009176A6"/>
    <w:rsid w:val="009178C6"/>
    <w:rsid w:val="00917A2D"/>
    <w:rsid w:val="00917D1F"/>
    <w:rsid w:val="00917FC1"/>
    <w:rsid w:val="009203BC"/>
    <w:rsid w:val="00920DC6"/>
    <w:rsid w:val="00920DD7"/>
    <w:rsid w:val="0092154A"/>
    <w:rsid w:val="009215EF"/>
    <w:rsid w:val="00921A6F"/>
    <w:rsid w:val="00921F91"/>
    <w:rsid w:val="009223C3"/>
    <w:rsid w:val="00922BE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A38"/>
    <w:rsid w:val="00930C8F"/>
    <w:rsid w:val="00930DA2"/>
    <w:rsid w:val="00930E1B"/>
    <w:rsid w:val="00931CD2"/>
    <w:rsid w:val="00932023"/>
    <w:rsid w:val="00932047"/>
    <w:rsid w:val="00932310"/>
    <w:rsid w:val="00932376"/>
    <w:rsid w:val="009323F1"/>
    <w:rsid w:val="009326E7"/>
    <w:rsid w:val="0093324C"/>
    <w:rsid w:val="0093342F"/>
    <w:rsid w:val="00933430"/>
    <w:rsid w:val="009348DA"/>
    <w:rsid w:val="009348DE"/>
    <w:rsid w:val="00934E6F"/>
    <w:rsid w:val="009353AF"/>
    <w:rsid w:val="00935D0C"/>
    <w:rsid w:val="009364AE"/>
    <w:rsid w:val="0093720F"/>
    <w:rsid w:val="009373DC"/>
    <w:rsid w:val="0093781B"/>
    <w:rsid w:val="0094050C"/>
    <w:rsid w:val="009411F2"/>
    <w:rsid w:val="0094132F"/>
    <w:rsid w:val="00941CF6"/>
    <w:rsid w:val="00941FF4"/>
    <w:rsid w:val="0094202A"/>
    <w:rsid w:val="00942449"/>
    <w:rsid w:val="009426F8"/>
    <w:rsid w:val="00942A92"/>
    <w:rsid w:val="00943087"/>
    <w:rsid w:val="009432CC"/>
    <w:rsid w:val="009434EC"/>
    <w:rsid w:val="00943540"/>
    <w:rsid w:val="009435A1"/>
    <w:rsid w:val="009438F4"/>
    <w:rsid w:val="00943B7D"/>
    <w:rsid w:val="00943DD5"/>
    <w:rsid w:val="0094406F"/>
    <w:rsid w:val="00944283"/>
    <w:rsid w:val="009453D7"/>
    <w:rsid w:val="0094546D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769"/>
    <w:rsid w:val="009538C1"/>
    <w:rsid w:val="009538F0"/>
    <w:rsid w:val="00953DF6"/>
    <w:rsid w:val="00953EC3"/>
    <w:rsid w:val="009546C4"/>
    <w:rsid w:val="00954CEA"/>
    <w:rsid w:val="00954EA2"/>
    <w:rsid w:val="00955153"/>
    <w:rsid w:val="00955420"/>
    <w:rsid w:val="009568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096E"/>
    <w:rsid w:val="00961A6B"/>
    <w:rsid w:val="009621C5"/>
    <w:rsid w:val="00962533"/>
    <w:rsid w:val="00962826"/>
    <w:rsid w:val="00962B5B"/>
    <w:rsid w:val="00962DD1"/>
    <w:rsid w:val="00962FAF"/>
    <w:rsid w:val="009632CB"/>
    <w:rsid w:val="0096397F"/>
    <w:rsid w:val="00963D5B"/>
    <w:rsid w:val="009641D3"/>
    <w:rsid w:val="00964843"/>
    <w:rsid w:val="0096484A"/>
    <w:rsid w:val="00964B82"/>
    <w:rsid w:val="00964BA5"/>
    <w:rsid w:val="00964D1D"/>
    <w:rsid w:val="009654C6"/>
    <w:rsid w:val="00965812"/>
    <w:rsid w:val="0096589C"/>
    <w:rsid w:val="009659D8"/>
    <w:rsid w:val="00965BD3"/>
    <w:rsid w:val="0096619A"/>
    <w:rsid w:val="00966374"/>
    <w:rsid w:val="009663A7"/>
    <w:rsid w:val="00966591"/>
    <w:rsid w:val="009666E1"/>
    <w:rsid w:val="00966769"/>
    <w:rsid w:val="009668FD"/>
    <w:rsid w:val="00966B7E"/>
    <w:rsid w:val="00967BD5"/>
    <w:rsid w:val="00967D04"/>
    <w:rsid w:val="009701C0"/>
    <w:rsid w:val="00970B94"/>
    <w:rsid w:val="00970D04"/>
    <w:rsid w:val="00970E29"/>
    <w:rsid w:val="00971005"/>
    <w:rsid w:val="00971399"/>
    <w:rsid w:val="0097195A"/>
    <w:rsid w:val="00971BAA"/>
    <w:rsid w:val="00972676"/>
    <w:rsid w:val="009726B4"/>
    <w:rsid w:val="009731FB"/>
    <w:rsid w:val="00973A3E"/>
    <w:rsid w:val="00973AFF"/>
    <w:rsid w:val="00973CEC"/>
    <w:rsid w:val="00973F28"/>
    <w:rsid w:val="00974630"/>
    <w:rsid w:val="00974689"/>
    <w:rsid w:val="0097496E"/>
    <w:rsid w:val="00974983"/>
    <w:rsid w:val="009749FC"/>
    <w:rsid w:val="00974CC8"/>
    <w:rsid w:val="0097501E"/>
    <w:rsid w:val="00975190"/>
    <w:rsid w:val="009759AC"/>
    <w:rsid w:val="0097654E"/>
    <w:rsid w:val="00976CE7"/>
    <w:rsid w:val="00976D10"/>
    <w:rsid w:val="00976F59"/>
    <w:rsid w:val="00977740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FA7"/>
    <w:rsid w:val="009820E5"/>
    <w:rsid w:val="009822F6"/>
    <w:rsid w:val="00982CA5"/>
    <w:rsid w:val="00983488"/>
    <w:rsid w:val="0098353D"/>
    <w:rsid w:val="00983A2E"/>
    <w:rsid w:val="00983FA0"/>
    <w:rsid w:val="00983FBE"/>
    <w:rsid w:val="00984122"/>
    <w:rsid w:val="0098476E"/>
    <w:rsid w:val="00984959"/>
    <w:rsid w:val="00984A55"/>
    <w:rsid w:val="00984C6F"/>
    <w:rsid w:val="00984CF4"/>
    <w:rsid w:val="00984FE6"/>
    <w:rsid w:val="009863D2"/>
    <w:rsid w:val="009866AD"/>
    <w:rsid w:val="0098719B"/>
    <w:rsid w:val="00987374"/>
    <w:rsid w:val="0098744A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986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E7C"/>
    <w:rsid w:val="00996F93"/>
    <w:rsid w:val="00997D47"/>
    <w:rsid w:val="00997D74"/>
    <w:rsid w:val="009A0178"/>
    <w:rsid w:val="009A0298"/>
    <w:rsid w:val="009A0493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4CA"/>
    <w:rsid w:val="009A55FE"/>
    <w:rsid w:val="009A5EE4"/>
    <w:rsid w:val="009A6693"/>
    <w:rsid w:val="009A7246"/>
    <w:rsid w:val="009A7272"/>
    <w:rsid w:val="009A75C3"/>
    <w:rsid w:val="009A7A5D"/>
    <w:rsid w:val="009A7E61"/>
    <w:rsid w:val="009B0D83"/>
    <w:rsid w:val="009B0EC4"/>
    <w:rsid w:val="009B10EF"/>
    <w:rsid w:val="009B1269"/>
    <w:rsid w:val="009B1AE5"/>
    <w:rsid w:val="009B1C07"/>
    <w:rsid w:val="009B1C48"/>
    <w:rsid w:val="009B22BA"/>
    <w:rsid w:val="009B262C"/>
    <w:rsid w:val="009B3BE3"/>
    <w:rsid w:val="009B3C76"/>
    <w:rsid w:val="009B41A9"/>
    <w:rsid w:val="009B4A5B"/>
    <w:rsid w:val="009B4D0A"/>
    <w:rsid w:val="009B5568"/>
    <w:rsid w:val="009B5734"/>
    <w:rsid w:val="009B5812"/>
    <w:rsid w:val="009B5E33"/>
    <w:rsid w:val="009B687B"/>
    <w:rsid w:val="009B6BCE"/>
    <w:rsid w:val="009B7885"/>
    <w:rsid w:val="009B7AA9"/>
    <w:rsid w:val="009B7E79"/>
    <w:rsid w:val="009C0025"/>
    <w:rsid w:val="009C00E7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4A74"/>
    <w:rsid w:val="009C4D15"/>
    <w:rsid w:val="009C4FB3"/>
    <w:rsid w:val="009C50E8"/>
    <w:rsid w:val="009C53D9"/>
    <w:rsid w:val="009C5783"/>
    <w:rsid w:val="009C6121"/>
    <w:rsid w:val="009C6370"/>
    <w:rsid w:val="009C64B7"/>
    <w:rsid w:val="009C6503"/>
    <w:rsid w:val="009C68E8"/>
    <w:rsid w:val="009C7167"/>
    <w:rsid w:val="009C7444"/>
    <w:rsid w:val="009C79F7"/>
    <w:rsid w:val="009C7A98"/>
    <w:rsid w:val="009C7D01"/>
    <w:rsid w:val="009D0172"/>
    <w:rsid w:val="009D01E1"/>
    <w:rsid w:val="009D04BC"/>
    <w:rsid w:val="009D08CB"/>
    <w:rsid w:val="009D0C57"/>
    <w:rsid w:val="009D0E17"/>
    <w:rsid w:val="009D11FB"/>
    <w:rsid w:val="009D1339"/>
    <w:rsid w:val="009D17A6"/>
    <w:rsid w:val="009D19BB"/>
    <w:rsid w:val="009D1C60"/>
    <w:rsid w:val="009D2285"/>
    <w:rsid w:val="009D2385"/>
    <w:rsid w:val="009D2D20"/>
    <w:rsid w:val="009D37BB"/>
    <w:rsid w:val="009D3941"/>
    <w:rsid w:val="009D3A29"/>
    <w:rsid w:val="009D4065"/>
    <w:rsid w:val="009D406D"/>
    <w:rsid w:val="009D4880"/>
    <w:rsid w:val="009D488B"/>
    <w:rsid w:val="009D4B0A"/>
    <w:rsid w:val="009D4C3E"/>
    <w:rsid w:val="009D4CE7"/>
    <w:rsid w:val="009D58E4"/>
    <w:rsid w:val="009D5C3B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02E"/>
    <w:rsid w:val="009E0BCB"/>
    <w:rsid w:val="009E0BCC"/>
    <w:rsid w:val="009E0D08"/>
    <w:rsid w:val="009E0D63"/>
    <w:rsid w:val="009E14D0"/>
    <w:rsid w:val="009E2206"/>
    <w:rsid w:val="009E2282"/>
    <w:rsid w:val="009E2519"/>
    <w:rsid w:val="009E2597"/>
    <w:rsid w:val="009E27C4"/>
    <w:rsid w:val="009E286B"/>
    <w:rsid w:val="009E2AB0"/>
    <w:rsid w:val="009E306B"/>
    <w:rsid w:val="009E328A"/>
    <w:rsid w:val="009E33C5"/>
    <w:rsid w:val="009E3E9D"/>
    <w:rsid w:val="009E3EFF"/>
    <w:rsid w:val="009E419D"/>
    <w:rsid w:val="009E41BF"/>
    <w:rsid w:val="009E41DA"/>
    <w:rsid w:val="009E4688"/>
    <w:rsid w:val="009E47A0"/>
    <w:rsid w:val="009E47A8"/>
    <w:rsid w:val="009E480A"/>
    <w:rsid w:val="009E4DFF"/>
    <w:rsid w:val="009E5078"/>
    <w:rsid w:val="009E5CBA"/>
    <w:rsid w:val="009E5FAF"/>
    <w:rsid w:val="009E5FB1"/>
    <w:rsid w:val="009E6457"/>
    <w:rsid w:val="009E64F8"/>
    <w:rsid w:val="009E650B"/>
    <w:rsid w:val="009E66A3"/>
    <w:rsid w:val="009E66C4"/>
    <w:rsid w:val="009E695C"/>
    <w:rsid w:val="009E6E55"/>
    <w:rsid w:val="009E73AF"/>
    <w:rsid w:val="009F009B"/>
    <w:rsid w:val="009F02A4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9F8"/>
    <w:rsid w:val="009F1C3B"/>
    <w:rsid w:val="009F2BFC"/>
    <w:rsid w:val="009F3939"/>
    <w:rsid w:val="009F4033"/>
    <w:rsid w:val="009F4D2E"/>
    <w:rsid w:val="009F4D68"/>
    <w:rsid w:val="009F4DDA"/>
    <w:rsid w:val="009F5119"/>
    <w:rsid w:val="009F53E2"/>
    <w:rsid w:val="009F5448"/>
    <w:rsid w:val="009F5E65"/>
    <w:rsid w:val="009F62CE"/>
    <w:rsid w:val="009F635A"/>
    <w:rsid w:val="009F64A2"/>
    <w:rsid w:val="009F6686"/>
    <w:rsid w:val="009F6DB9"/>
    <w:rsid w:val="009F743C"/>
    <w:rsid w:val="009F74D8"/>
    <w:rsid w:val="009F78D4"/>
    <w:rsid w:val="009F7A1E"/>
    <w:rsid w:val="009F7AA9"/>
    <w:rsid w:val="009F7AFB"/>
    <w:rsid w:val="009F7C52"/>
    <w:rsid w:val="009F7DB3"/>
    <w:rsid w:val="00A00129"/>
    <w:rsid w:val="00A003D5"/>
    <w:rsid w:val="00A00D8C"/>
    <w:rsid w:val="00A00E14"/>
    <w:rsid w:val="00A00F16"/>
    <w:rsid w:val="00A0106A"/>
    <w:rsid w:val="00A011BA"/>
    <w:rsid w:val="00A01495"/>
    <w:rsid w:val="00A016D0"/>
    <w:rsid w:val="00A022E3"/>
    <w:rsid w:val="00A02771"/>
    <w:rsid w:val="00A028A2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934"/>
    <w:rsid w:val="00A10C34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4F15"/>
    <w:rsid w:val="00A1572A"/>
    <w:rsid w:val="00A15B9B"/>
    <w:rsid w:val="00A15E78"/>
    <w:rsid w:val="00A1602C"/>
    <w:rsid w:val="00A1638A"/>
    <w:rsid w:val="00A164D4"/>
    <w:rsid w:val="00A16F06"/>
    <w:rsid w:val="00A1775F"/>
    <w:rsid w:val="00A17941"/>
    <w:rsid w:val="00A17ACA"/>
    <w:rsid w:val="00A17CC5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607F"/>
    <w:rsid w:val="00A26334"/>
    <w:rsid w:val="00A26F4A"/>
    <w:rsid w:val="00A2794C"/>
    <w:rsid w:val="00A27BE1"/>
    <w:rsid w:val="00A3002D"/>
    <w:rsid w:val="00A30453"/>
    <w:rsid w:val="00A30B6C"/>
    <w:rsid w:val="00A30FAA"/>
    <w:rsid w:val="00A317DB"/>
    <w:rsid w:val="00A32026"/>
    <w:rsid w:val="00A32D60"/>
    <w:rsid w:val="00A33306"/>
    <w:rsid w:val="00A3355A"/>
    <w:rsid w:val="00A33D5E"/>
    <w:rsid w:val="00A33DCD"/>
    <w:rsid w:val="00A3447E"/>
    <w:rsid w:val="00A34BD3"/>
    <w:rsid w:val="00A352DC"/>
    <w:rsid w:val="00A3550A"/>
    <w:rsid w:val="00A35AE9"/>
    <w:rsid w:val="00A35B1C"/>
    <w:rsid w:val="00A35ECE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1B85"/>
    <w:rsid w:val="00A4242C"/>
    <w:rsid w:val="00A4292B"/>
    <w:rsid w:val="00A42F45"/>
    <w:rsid w:val="00A431A9"/>
    <w:rsid w:val="00A43208"/>
    <w:rsid w:val="00A43511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5F2F"/>
    <w:rsid w:val="00A46F36"/>
    <w:rsid w:val="00A47007"/>
    <w:rsid w:val="00A47318"/>
    <w:rsid w:val="00A477B1"/>
    <w:rsid w:val="00A4787B"/>
    <w:rsid w:val="00A500C0"/>
    <w:rsid w:val="00A50272"/>
    <w:rsid w:val="00A50387"/>
    <w:rsid w:val="00A504E8"/>
    <w:rsid w:val="00A514AA"/>
    <w:rsid w:val="00A51F87"/>
    <w:rsid w:val="00A52150"/>
    <w:rsid w:val="00A52201"/>
    <w:rsid w:val="00A524FD"/>
    <w:rsid w:val="00A5257B"/>
    <w:rsid w:val="00A52B98"/>
    <w:rsid w:val="00A52C75"/>
    <w:rsid w:val="00A53061"/>
    <w:rsid w:val="00A531C9"/>
    <w:rsid w:val="00A538B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6E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9D1"/>
    <w:rsid w:val="00A62AB8"/>
    <w:rsid w:val="00A62B9D"/>
    <w:rsid w:val="00A6301C"/>
    <w:rsid w:val="00A632EB"/>
    <w:rsid w:val="00A632FA"/>
    <w:rsid w:val="00A63410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7B0"/>
    <w:rsid w:val="00A658D1"/>
    <w:rsid w:val="00A65C91"/>
    <w:rsid w:val="00A65CB1"/>
    <w:rsid w:val="00A65CEC"/>
    <w:rsid w:val="00A65D44"/>
    <w:rsid w:val="00A66893"/>
    <w:rsid w:val="00A66988"/>
    <w:rsid w:val="00A66A7F"/>
    <w:rsid w:val="00A66CF3"/>
    <w:rsid w:val="00A672C9"/>
    <w:rsid w:val="00A67A38"/>
    <w:rsid w:val="00A67DB3"/>
    <w:rsid w:val="00A67E10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4CFC"/>
    <w:rsid w:val="00A7501F"/>
    <w:rsid w:val="00A752BA"/>
    <w:rsid w:val="00A75FB3"/>
    <w:rsid w:val="00A76327"/>
    <w:rsid w:val="00A76467"/>
    <w:rsid w:val="00A76ADB"/>
    <w:rsid w:val="00A76B1A"/>
    <w:rsid w:val="00A76BD7"/>
    <w:rsid w:val="00A76FA2"/>
    <w:rsid w:val="00A772DB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99F"/>
    <w:rsid w:val="00A83D40"/>
    <w:rsid w:val="00A8401B"/>
    <w:rsid w:val="00A840C6"/>
    <w:rsid w:val="00A84645"/>
    <w:rsid w:val="00A8531D"/>
    <w:rsid w:val="00A85725"/>
    <w:rsid w:val="00A85F2D"/>
    <w:rsid w:val="00A85FE5"/>
    <w:rsid w:val="00A8629A"/>
    <w:rsid w:val="00A863CF"/>
    <w:rsid w:val="00A86482"/>
    <w:rsid w:val="00A86544"/>
    <w:rsid w:val="00A8675A"/>
    <w:rsid w:val="00A86B2C"/>
    <w:rsid w:val="00A86B52"/>
    <w:rsid w:val="00A87D65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A41"/>
    <w:rsid w:val="00A93B2B"/>
    <w:rsid w:val="00A94316"/>
    <w:rsid w:val="00A94701"/>
    <w:rsid w:val="00A947C5"/>
    <w:rsid w:val="00A94CA4"/>
    <w:rsid w:val="00A95904"/>
    <w:rsid w:val="00A960B2"/>
    <w:rsid w:val="00A964A0"/>
    <w:rsid w:val="00A964E0"/>
    <w:rsid w:val="00A96629"/>
    <w:rsid w:val="00A96ED0"/>
    <w:rsid w:val="00A9727B"/>
    <w:rsid w:val="00A97839"/>
    <w:rsid w:val="00A97B99"/>
    <w:rsid w:val="00A97DE2"/>
    <w:rsid w:val="00AA0194"/>
    <w:rsid w:val="00AA034B"/>
    <w:rsid w:val="00AA046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3B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8C6"/>
    <w:rsid w:val="00AA5930"/>
    <w:rsid w:val="00AA6A2A"/>
    <w:rsid w:val="00AA6CD9"/>
    <w:rsid w:val="00AA742D"/>
    <w:rsid w:val="00AB015A"/>
    <w:rsid w:val="00AB07EB"/>
    <w:rsid w:val="00AB131F"/>
    <w:rsid w:val="00AB1747"/>
    <w:rsid w:val="00AB1C26"/>
    <w:rsid w:val="00AB1DD6"/>
    <w:rsid w:val="00AB2460"/>
    <w:rsid w:val="00AB2C99"/>
    <w:rsid w:val="00AB3431"/>
    <w:rsid w:val="00AB3652"/>
    <w:rsid w:val="00AB377B"/>
    <w:rsid w:val="00AB409D"/>
    <w:rsid w:val="00AB41A3"/>
    <w:rsid w:val="00AB4337"/>
    <w:rsid w:val="00AB43C7"/>
    <w:rsid w:val="00AB4AA0"/>
    <w:rsid w:val="00AB4B28"/>
    <w:rsid w:val="00AB51AE"/>
    <w:rsid w:val="00AB52C9"/>
    <w:rsid w:val="00AB5648"/>
    <w:rsid w:val="00AB5959"/>
    <w:rsid w:val="00AB5E2D"/>
    <w:rsid w:val="00AB5E82"/>
    <w:rsid w:val="00AB5E8F"/>
    <w:rsid w:val="00AB63EE"/>
    <w:rsid w:val="00AB63FF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972"/>
    <w:rsid w:val="00AC0ADE"/>
    <w:rsid w:val="00AC1471"/>
    <w:rsid w:val="00AC15B3"/>
    <w:rsid w:val="00AC1EE9"/>
    <w:rsid w:val="00AC200F"/>
    <w:rsid w:val="00AC231B"/>
    <w:rsid w:val="00AC2532"/>
    <w:rsid w:val="00AC3299"/>
    <w:rsid w:val="00AC364F"/>
    <w:rsid w:val="00AC36C9"/>
    <w:rsid w:val="00AC3730"/>
    <w:rsid w:val="00AC3860"/>
    <w:rsid w:val="00AC3B61"/>
    <w:rsid w:val="00AC4096"/>
    <w:rsid w:val="00AC4150"/>
    <w:rsid w:val="00AC434A"/>
    <w:rsid w:val="00AC4B02"/>
    <w:rsid w:val="00AC4C42"/>
    <w:rsid w:val="00AC4DD4"/>
    <w:rsid w:val="00AC4F68"/>
    <w:rsid w:val="00AC50DE"/>
    <w:rsid w:val="00AC5121"/>
    <w:rsid w:val="00AC5243"/>
    <w:rsid w:val="00AC53E6"/>
    <w:rsid w:val="00AC569D"/>
    <w:rsid w:val="00AC5A37"/>
    <w:rsid w:val="00AC5BAF"/>
    <w:rsid w:val="00AC640D"/>
    <w:rsid w:val="00AC6484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0A71"/>
    <w:rsid w:val="00AD1019"/>
    <w:rsid w:val="00AD1323"/>
    <w:rsid w:val="00AD1A30"/>
    <w:rsid w:val="00AD1B3B"/>
    <w:rsid w:val="00AD1EFB"/>
    <w:rsid w:val="00AD208D"/>
    <w:rsid w:val="00AD20BF"/>
    <w:rsid w:val="00AD2289"/>
    <w:rsid w:val="00AD2818"/>
    <w:rsid w:val="00AD2A3F"/>
    <w:rsid w:val="00AD2BB0"/>
    <w:rsid w:val="00AD2D11"/>
    <w:rsid w:val="00AD2E1E"/>
    <w:rsid w:val="00AD36CE"/>
    <w:rsid w:val="00AD3830"/>
    <w:rsid w:val="00AD3AD5"/>
    <w:rsid w:val="00AD3B50"/>
    <w:rsid w:val="00AD3DA4"/>
    <w:rsid w:val="00AD3EA2"/>
    <w:rsid w:val="00AD4C34"/>
    <w:rsid w:val="00AD578A"/>
    <w:rsid w:val="00AD5A84"/>
    <w:rsid w:val="00AD5AFE"/>
    <w:rsid w:val="00AD6217"/>
    <w:rsid w:val="00AD6581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0EA"/>
    <w:rsid w:val="00AE2314"/>
    <w:rsid w:val="00AE25C0"/>
    <w:rsid w:val="00AE2603"/>
    <w:rsid w:val="00AE2A2D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4A7"/>
    <w:rsid w:val="00AE5AE9"/>
    <w:rsid w:val="00AE5C76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201"/>
    <w:rsid w:val="00AF12C0"/>
    <w:rsid w:val="00AF154C"/>
    <w:rsid w:val="00AF1A65"/>
    <w:rsid w:val="00AF1EEF"/>
    <w:rsid w:val="00AF1F5D"/>
    <w:rsid w:val="00AF22C8"/>
    <w:rsid w:val="00AF2A1E"/>
    <w:rsid w:val="00AF3480"/>
    <w:rsid w:val="00AF3974"/>
    <w:rsid w:val="00AF3979"/>
    <w:rsid w:val="00AF3E41"/>
    <w:rsid w:val="00AF3E62"/>
    <w:rsid w:val="00AF490B"/>
    <w:rsid w:val="00AF497C"/>
    <w:rsid w:val="00AF4F81"/>
    <w:rsid w:val="00AF53D2"/>
    <w:rsid w:val="00AF540A"/>
    <w:rsid w:val="00AF5B6D"/>
    <w:rsid w:val="00AF612C"/>
    <w:rsid w:val="00AF7BE5"/>
    <w:rsid w:val="00B00220"/>
    <w:rsid w:val="00B00310"/>
    <w:rsid w:val="00B007D5"/>
    <w:rsid w:val="00B008AA"/>
    <w:rsid w:val="00B00CE7"/>
    <w:rsid w:val="00B00CF1"/>
    <w:rsid w:val="00B01362"/>
    <w:rsid w:val="00B013DC"/>
    <w:rsid w:val="00B015FE"/>
    <w:rsid w:val="00B01655"/>
    <w:rsid w:val="00B01B61"/>
    <w:rsid w:val="00B01D3E"/>
    <w:rsid w:val="00B01DCC"/>
    <w:rsid w:val="00B0205D"/>
    <w:rsid w:val="00B021C5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C81"/>
    <w:rsid w:val="00B06E2B"/>
    <w:rsid w:val="00B07014"/>
    <w:rsid w:val="00B07147"/>
    <w:rsid w:val="00B07505"/>
    <w:rsid w:val="00B105E2"/>
    <w:rsid w:val="00B10937"/>
    <w:rsid w:val="00B10B14"/>
    <w:rsid w:val="00B10CC2"/>
    <w:rsid w:val="00B1107D"/>
    <w:rsid w:val="00B11393"/>
    <w:rsid w:val="00B115F1"/>
    <w:rsid w:val="00B1179C"/>
    <w:rsid w:val="00B1181B"/>
    <w:rsid w:val="00B11B31"/>
    <w:rsid w:val="00B11E3B"/>
    <w:rsid w:val="00B121A6"/>
    <w:rsid w:val="00B12467"/>
    <w:rsid w:val="00B12B02"/>
    <w:rsid w:val="00B12C0C"/>
    <w:rsid w:val="00B12C6C"/>
    <w:rsid w:val="00B13145"/>
    <w:rsid w:val="00B13B67"/>
    <w:rsid w:val="00B13CCB"/>
    <w:rsid w:val="00B13E28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C3F"/>
    <w:rsid w:val="00B16EDE"/>
    <w:rsid w:val="00B16F9C"/>
    <w:rsid w:val="00B17174"/>
    <w:rsid w:val="00B174AC"/>
    <w:rsid w:val="00B179DA"/>
    <w:rsid w:val="00B17FF5"/>
    <w:rsid w:val="00B200C9"/>
    <w:rsid w:val="00B2092A"/>
    <w:rsid w:val="00B20D0F"/>
    <w:rsid w:val="00B20F1E"/>
    <w:rsid w:val="00B2110D"/>
    <w:rsid w:val="00B217EA"/>
    <w:rsid w:val="00B217F3"/>
    <w:rsid w:val="00B21A55"/>
    <w:rsid w:val="00B21BC9"/>
    <w:rsid w:val="00B21E95"/>
    <w:rsid w:val="00B22222"/>
    <w:rsid w:val="00B2262A"/>
    <w:rsid w:val="00B2270C"/>
    <w:rsid w:val="00B22768"/>
    <w:rsid w:val="00B235AA"/>
    <w:rsid w:val="00B23954"/>
    <w:rsid w:val="00B23A4E"/>
    <w:rsid w:val="00B23AA6"/>
    <w:rsid w:val="00B23D91"/>
    <w:rsid w:val="00B247C8"/>
    <w:rsid w:val="00B259FF"/>
    <w:rsid w:val="00B25BCD"/>
    <w:rsid w:val="00B26667"/>
    <w:rsid w:val="00B26F43"/>
    <w:rsid w:val="00B27545"/>
    <w:rsid w:val="00B27783"/>
    <w:rsid w:val="00B27860"/>
    <w:rsid w:val="00B27D78"/>
    <w:rsid w:val="00B27DB2"/>
    <w:rsid w:val="00B27F60"/>
    <w:rsid w:val="00B3011C"/>
    <w:rsid w:val="00B301A2"/>
    <w:rsid w:val="00B30F3C"/>
    <w:rsid w:val="00B31051"/>
    <w:rsid w:val="00B313B8"/>
    <w:rsid w:val="00B31416"/>
    <w:rsid w:val="00B318E9"/>
    <w:rsid w:val="00B31B26"/>
    <w:rsid w:val="00B31EE7"/>
    <w:rsid w:val="00B31F27"/>
    <w:rsid w:val="00B32121"/>
    <w:rsid w:val="00B3221F"/>
    <w:rsid w:val="00B32958"/>
    <w:rsid w:val="00B33434"/>
    <w:rsid w:val="00B33624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6ADD"/>
    <w:rsid w:val="00B36C09"/>
    <w:rsid w:val="00B373EF"/>
    <w:rsid w:val="00B375A8"/>
    <w:rsid w:val="00B37C7E"/>
    <w:rsid w:val="00B404E6"/>
    <w:rsid w:val="00B405E4"/>
    <w:rsid w:val="00B40E7A"/>
    <w:rsid w:val="00B4113A"/>
    <w:rsid w:val="00B42159"/>
    <w:rsid w:val="00B4229B"/>
    <w:rsid w:val="00B4284C"/>
    <w:rsid w:val="00B42EB7"/>
    <w:rsid w:val="00B42ED2"/>
    <w:rsid w:val="00B4318E"/>
    <w:rsid w:val="00B43397"/>
    <w:rsid w:val="00B433AB"/>
    <w:rsid w:val="00B43BD6"/>
    <w:rsid w:val="00B43F3E"/>
    <w:rsid w:val="00B44837"/>
    <w:rsid w:val="00B4515F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9A6"/>
    <w:rsid w:val="00B46A9F"/>
    <w:rsid w:val="00B46BBF"/>
    <w:rsid w:val="00B46CBD"/>
    <w:rsid w:val="00B47515"/>
    <w:rsid w:val="00B477A4"/>
    <w:rsid w:val="00B47F3C"/>
    <w:rsid w:val="00B5042F"/>
    <w:rsid w:val="00B509E2"/>
    <w:rsid w:val="00B50C19"/>
    <w:rsid w:val="00B51082"/>
    <w:rsid w:val="00B512DB"/>
    <w:rsid w:val="00B51670"/>
    <w:rsid w:val="00B5184C"/>
    <w:rsid w:val="00B529B5"/>
    <w:rsid w:val="00B53472"/>
    <w:rsid w:val="00B536C5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152"/>
    <w:rsid w:val="00B614D7"/>
    <w:rsid w:val="00B618B3"/>
    <w:rsid w:val="00B618EC"/>
    <w:rsid w:val="00B61AD3"/>
    <w:rsid w:val="00B62C5C"/>
    <w:rsid w:val="00B632B4"/>
    <w:rsid w:val="00B637D7"/>
    <w:rsid w:val="00B63ADD"/>
    <w:rsid w:val="00B63C56"/>
    <w:rsid w:val="00B63EC1"/>
    <w:rsid w:val="00B640E2"/>
    <w:rsid w:val="00B642C0"/>
    <w:rsid w:val="00B6436A"/>
    <w:rsid w:val="00B643C8"/>
    <w:rsid w:val="00B65DD1"/>
    <w:rsid w:val="00B65EE7"/>
    <w:rsid w:val="00B660EC"/>
    <w:rsid w:val="00B66CE0"/>
    <w:rsid w:val="00B6777E"/>
    <w:rsid w:val="00B679DD"/>
    <w:rsid w:val="00B67BE7"/>
    <w:rsid w:val="00B67FEC"/>
    <w:rsid w:val="00B70123"/>
    <w:rsid w:val="00B7012A"/>
    <w:rsid w:val="00B70439"/>
    <w:rsid w:val="00B7047E"/>
    <w:rsid w:val="00B708FC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AA"/>
    <w:rsid w:val="00B735BF"/>
    <w:rsid w:val="00B73931"/>
    <w:rsid w:val="00B73C8C"/>
    <w:rsid w:val="00B7437D"/>
    <w:rsid w:val="00B74AAB"/>
    <w:rsid w:val="00B74CA8"/>
    <w:rsid w:val="00B74D6D"/>
    <w:rsid w:val="00B74DD1"/>
    <w:rsid w:val="00B7539B"/>
    <w:rsid w:val="00B75407"/>
    <w:rsid w:val="00B75449"/>
    <w:rsid w:val="00B7598F"/>
    <w:rsid w:val="00B75A53"/>
    <w:rsid w:val="00B75BB0"/>
    <w:rsid w:val="00B767B9"/>
    <w:rsid w:val="00B76A24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FB8"/>
    <w:rsid w:val="00B82193"/>
    <w:rsid w:val="00B82E88"/>
    <w:rsid w:val="00B82EFD"/>
    <w:rsid w:val="00B8395D"/>
    <w:rsid w:val="00B83F21"/>
    <w:rsid w:val="00B84B82"/>
    <w:rsid w:val="00B85023"/>
    <w:rsid w:val="00B85CB3"/>
    <w:rsid w:val="00B86293"/>
    <w:rsid w:val="00B86D0D"/>
    <w:rsid w:val="00B86D55"/>
    <w:rsid w:val="00B86FFF"/>
    <w:rsid w:val="00B87B5F"/>
    <w:rsid w:val="00B87C5B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CAD"/>
    <w:rsid w:val="00B96ED3"/>
    <w:rsid w:val="00B971BD"/>
    <w:rsid w:val="00B9758C"/>
    <w:rsid w:val="00B9796D"/>
    <w:rsid w:val="00B97B2B"/>
    <w:rsid w:val="00B97CAF"/>
    <w:rsid w:val="00B97EF4"/>
    <w:rsid w:val="00BA01B8"/>
    <w:rsid w:val="00BA0FE6"/>
    <w:rsid w:val="00BA137B"/>
    <w:rsid w:val="00BA1A18"/>
    <w:rsid w:val="00BA1A8B"/>
    <w:rsid w:val="00BA1B43"/>
    <w:rsid w:val="00BA1CEF"/>
    <w:rsid w:val="00BA2460"/>
    <w:rsid w:val="00BA24EA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5080"/>
    <w:rsid w:val="00BA52BA"/>
    <w:rsid w:val="00BA54C0"/>
    <w:rsid w:val="00BA5A9F"/>
    <w:rsid w:val="00BA5B64"/>
    <w:rsid w:val="00BA5F9D"/>
    <w:rsid w:val="00BA60C2"/>
    <w:rsid w:val="00BA6456"/>
    <w:rsid w:val="00BA6758"/>
    <w:rsid w:val="00BA675A"/>
    <w:rsid w:val="00BA6A62"/>
    <w:rsid w:val="00BA6C26"/>
    <w:rsid w:val="00BA7391"/>
    <w:rsid w:val="00BA76BD"/>
    <w:rsid w:val="00BA793C"/>
    <w:rsid w:val="00BA7DF6"/>
    <w:rsid w:val="00BA7F53"/>
    <w:rsid w:val="00BB014A"/>
    <w:rsid w:val="00BB037B"/>
    <w:rsid w:val="00BB03F9"/>
    <w:rsid w:val="00BB0607"/>
    <w:rsid w:val="00BB09D7"/>
    <w:rsid w:val="00BB167E"/>
    <w:rsid w:val="00BB17C4"/>
    <w:rsid w:val="00BB1F80"/>
    <w:rsid w:val="00BB21C2"/>
    <w:rsid w:val="00BB27B7"/>
    <w:rsid w:val="00BB3897"/>
    <w:rsid w:val="00BB46F3"/>
    <w:rsid w:val="00BB4826"/>
    <w:rsid w:val="00BB48DA"/>
    <w:rsid w:val="00BB4929"/>
    <w:rsid w:val="00BB4CA6"/>
    <w:rsid w:val="00BB50B2"/>
    <w:rsid w:val="00BB64C2"/>
    <w:rsid w:val="00BB707A"/>
    <w:rsid w:val="00BB7292"/>
    <w:rsid w:val="00BB730E"/>
    <w:rsid w:val="00BB73A2"/>
    <w:rsid w:val="00BB742B"/>
    <w:rsid w:val="00BC00AE"/>
    <w:rsid w:val="00BC0233"/>
    <w:rsid w:val="00BC035B"/>
    <w:rsid w:val="00BC0879"/>
    <w:rsid w:val="00BC0A04"/>
    <w:rsid w:val="00BC0A3B"/>
    <w:rsid w:val="00BC0C0A"/>
    <w:rsid w:val="00BC0EA5"/>
    <w:rsid w:val="00BC0FA0"/>
    <w:rsid w:val="00BC101E"/>
    <w:rsid w:val="00BC1163"/>
    <w:rsid w:val="00BC1424"/>
    <w:rsid w:val="00BC1528"/>
    <w:rsid w:val="00BC1967"/>
    <w:rsid w:val="00BC1989"/>
    <w:rsid w:val="00BC1F74"/>
    <w:rsid w:val="00BC2167"/>
    <w:rsid w:val="00BC22A2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0D5D"/>
    <w:rsid w:val="00BD1315"/>
    <w:rsid w:val="00BD13A1"/>
    <w:rsid w:val="00BD18F8"/>
    <w:rsid w:val="00BD2493"/>
    <w:rsid w:val="00BD2C99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8B4"/>
    <w:rsid w:val="00BD6BE5"/>
    <w:rsid w:val="00BD6C60"/>
    <w:rsid w:val="00BD6D93"/>
    <w:rsid w:val="00BD6E0E"/>
    <w:rsid w:val="00BD6E3A"/>
    <w:rsid w:val="00BD6F98"/>
    <w:rsid w:val="00BD7499"/>
    <w:rsid w:val="00BD779B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4C1"/>
    <w:rsid w:val="00BE3F91"/>
    <w:rsid w:val="00BE44E2"/>
    <w:rsid w:val="00BE47D0"/>
    <w:rsid w:val="00BE51B8"/>
    <w:rsid w:val="00BE54EE"/>
    <w:rsid w:val="00BE5647"/>
    <w:rsid w:val="00BE5BDD"/>
    <w:rsid w:val="00BE5D88"/>
    <w:rsid w:val="00BE5F7A"/>
    <w:rsid w:val="00BE62AC"/>
    <w:rsid w:val="00BE63FC"/>
    <w:rsid w:val="00BE7018"/>
    <w:rsid w:val="00BE7225"/>
    <w:rsid w:val="00BE7593"/>
    <w:rsid w:val="00BE75D3"/>
    <w:rsid w:val="00BF06D0"/>
    <w:rsid w:val="00BF0B4D"/>
    <w:rsid w:val="00BF0E28"/>
    <w:rsid w:val="00BF0F0F"/>
    <w:rsid w:val="00BF1121"/>
    <w:rsid w:val="00BF18D3"/>
    <w:rsid w:val="00BF1DEC"/>
    <w:rsid w:val="00BF1F34"/>
    <w:rsid w:val="00BF2A27"/>
    <w:rsid w:val="00BF358E"/>
    <w:rsid w:val="00BF35AB"/>
    <w:rsid w:val="00BF3692"/>
    <w:rsid w:val="00BF39DC"/>
    <w:rsid w:val="00BF3FFD"/>
    <w:rsid w:val="00BF438F"/>
    <w:rsid w:val="00BF45F2"/>
    <w:rsid w:val="00BF4D1A"/>
    <w:rsid w:val="00BF5AA1"/>
    <w:rsid w:val="00BF5BF5"/>
    <w:rsid w:val="00BF61EE"/>
    <w:rsid w:val="00BF6D34"/>
    <w:rsid w:val="00BF71D0"/>
    <w:rsid w:val="00BF7370"/>
    <w:rsid w:val="00C007E8"/>
    <w:rsid w:val="00C009DE"/>
    <w:rsid w:val="00C00F49"/>
    <w:rsid w:val="00C019B2"/>
    <w:rsid w:val="00C01A7D"/>
    <w:rsid w:val="00C01AFC"/>
    <w:rsid w:val="00C01FE3"/>
    <w:rsid w:val="00C0201B"/>
    <w:rsid w:val="00C02299"/>
    <w:rsid w:val="00C024AC"/>
    <w:rsid w:val="00C0298A"/>
    <w:rsid w:val="00C02BDA"/>
    <w:rsid w:val="00C02C19"/>
    <w:rsid w:val="00C03437"/>
    <w:rsid w:val="00C0495C"/>
    <w:rsid w:val="00C05049"/>
    <w:rsid w:val="00C05470"/>
    <w:rsid w:val="00C057B0"/>
    <w:rsid w:val="00C05A81"/>
    <w:rsid w:val="00C05ABC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3EF"/>
    <w:rsid w:val="00C114DC"/>
    <w:rsid w:val="00C115F9"/>
    <w:rsid w:val="00C11B10"/>
    <w:rsid w:val="00C12117"/>
    <w:rsid w:val="00C12678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98B"/>
    <w:rsid w:val="00C14A9D"/>
    <w:rsid w:val="00C14D22"/>
    <w:rsid w:val="00C15020"/>
    <w:rsid w:val="00C15156"/>
    <w:rsid w:val="00C15486"/>
    <w:rsid w:val="00C156A7"/>
    <w:rsid w:val="00C16747"/>
    <w:rsid w:val="00C16B6A"/>
    <w:rsid w:val="00C16FD2"/>
    <w:rsid w:val="00C1752E"/>
    <w:rsid w:val="00C178BF"/>
    <w:rsid w:val="00C17BA8"/>
    <w:rsid w:val="00C17D54"/>
    <w:rsid w:val="00C17F52"/>
    <w:rsid w:val="00C205D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4CF4"/>
    <w:rsid w:val="00C252A1"/>
    <w:rsid w:val="00C25333"/>
    <w:rsid w:val="00C25CA0"/>
    <w:rsid w:val="00C264C1"/>
    <w:rsid w:val="00C2702E"/>
    <w:rsid w:val="00C304FF"/>
    <w:rsid w:val="00C305AC"/>
    <w:rsid w:val="00C305E3"/>
    <w:rsid w:val="00C30888"/>
    <w:rsid w:val="00C30F56"/>
    <w:rsid w:val="00C310A7"/>
    <w:rsid w:val="00C313C3"/>
    <w:rsid w:val="00C31BC7"/>
    <w:rsid w:val="00C31C28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4CBB"/>
    <w:rsid w:val="00C35142"/>
    <w:rsid w:val="00C353EC"/>
    <w:rsid w:val="00C36862"/>
    <w:rsid w:val="00C404BA"/>
    <w:rsid w:val="00C408D7"/>
    <w:rsid w:val="00C40DCD"/>
    <w:rsid w:val="00C40F56"/>
    <w:rsid w:val="00C413C1"/>
    <w:rsid w:val="00C415B2"/>
    <w:rsid w:val="00C417AC"/>
    <w:rsid w:val="00C41B12"/>
    <w:rsid w:val="00C41BDA"/>
    <w:rsid w:val="00C42031"/>
    <w:rsid w:val="00C42356"/>
    <w:rsid w:val="00C42598"/>
    <w:rsid w:val="00C426C1"/>
    <w:rsid w:val="00C42DE0"/>
    <w:rsid w:val="00C42F23"/>
    <w:rsid w:val="00C4304F"/>
    <w:rsid w:val="00C43432"/>
    <w:rsid w:val="00C43814"/>
    <w:rsid w:val="00C44A0B"/>
    <w:rsid w:val="00C44D4A"/>
    <w:rsid w:val="00C45026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7D"/>
    <w:rsid w:val="00C474EB"/>
    <w:rsid w:val="00C5032F"/>
    <w:rsid w:val="00C50479"/>
    <w:rsid w:val="00C50B46"/>
    <w:rsid w:val="00C50DEA"/>
    <w:rsid w:val="00C51514"/>
    <w:rsid w:val="00C51957"/>
    <w:rsid w:val="00C51E81"/>
    <w:rsid w:val="00C521CC"/>
    <w:rsid w:val="00C52311"/>
    <w:rsid w:val="00C52820"/>
    <w:rsid w:val="00C5355D"/>
    <w:rsid w:val="00C54E09"/>
    <w:rsid w:val="00C55950"/>
    <w:rsid w:val="00C55AA1"/>
    <w:rsid w:val="00C55F56"/>
    <w:rsid w:val="00C56200"/>
    <w:rsid w:val="00C56F4B"/>
    <w:rsid w:val="00C572A2"/>
    <w:rsid w:val="00C57330"/>
    <w:rsid w:val="00C576BE"/>
    <w:rsid w:val="00C577CC"/>
    <w:rsid w:val="00C57982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0BF"/>
    <w:rsid w:val="00C643CD"/>
    <w:rsid w:val="00C64EC1"/>
    <w:rsid w:val="00C64F93"/>
    <w:rsid w:val="00C65452"/>
    <w:rsid w:val="00C656E1"/>
    <w:rsid w:val="00C659DC"/>
    <w:rsid w:val="00C65AB3"/>
    <w:rsid w:val="00C65AE4"/>
    <w:rsid w:val="00C65C16"/>
    <w:rsid w:val="00C662E5"/>
    <w:rsid w:val="00C664FD"/>
    <w:rsid w:val="00C6667F"/>
    <w:rsid w:val="00C669B7"/>
    <w:rsid w:val="00C67119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02A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691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05E"/>
    <w:rsid w:val="00C851F8"/>
    <w:rsid w:val="00C854C5"/>
    <w:rsid w:val="00C858D2"/>
    <w:rsid w:val="00C86039"/>
    <w:rsid w:val="00C861B0"/>
    <w:rsid w:val="00C8759F"/>
    <w:rsid w:val="00C875FE"/>
    <w:rsid w:val="00C87E14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883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A9C"/>
    <w:rsid w:val="00C97122"/>
    <w:rsid w:val="00C977CF"/>
    <w:rsid w:val="00C97993"/>
    <w:rsid w:val="00C979DD"/>
    <w:rsid w:val="00C97A80"/>
    <w:rsid w:val="00C97BBA"/>
    <w:rsid w:val="00C97EDE"/>
    <w:rsid w:val="00CA03FC"/>
    <w:rsid w:val="00CA0608"/>
    <w:rsid w:val="00CA074E"/>
    <w:rsid w:val="00CA0A47"/>
    <w:rsid w:val="00CA18BA"/>
    <w:rsid w:val="00CA19B2"/>
    <w:rsid w:val="00CA1C22"/>
    <w:rsid w:val="00CA2023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5FE2"/>
    <w:rsid w:val="00CA655C"/>
    <w:rsid w:val="00CA68D1"/>
    <w:rsid w:val="00CA7037"/>
    <w:rsid w:val="00CA7117"/>
    <w:rsid w:val="00CA75E9"/>
    <w:rsid w:val="00CB0134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A80"/>
    <w:rsid w:val="00CC0D5C"/>
    <w:rsid w:val="00CC10B7"/>
    <w:rsid w:val="00CC1274"/>
    <w:rsid w:val="00CC1301"/>
    <w:rsid w:val="00CC13A9"/>
    <w:rsid w:val="00CC1682"/>
    <w:rsid w:val="00CC18A2"/>
    <w:rsid w:val="00CC194B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421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22"/>
    <w:rsid w:val="00CC7362"/>
    <w:rsid w:val="00CC7D4C"/>
    <w:rsid w:val="00CC7D78"/>
    <w:rsid w:val="00CC7E8B"/>
    <w:rsid w:val="00CD01CE"/>
    <w:rsid w:val="00CD0464"/>
    <w:rsid w:val="00CD099C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5F4"/>
    <w:rsid w:val="00CD5E32"/>
    <w:rsid w:val="00CD5EAF"/>
    <w:rsid w:val="00CD627B"/>
    <w:rsid w:val="00CD65FA"/>
    <w:rsid w:val="00CD6CA0"/>
    <w:rsid w:val="00CD6D80"/>
    <w:rsid w:val="00CD7545"/>
    <w:rsid w:val="00CD788B"/>
    <w:rsid w:val="00CD7A82"/>
    <w:rsid w:val="00CE0388"/>
    <w:rsid w:val="00CE0B13"/>
    <w:rsid w:val="00CE0C4F"/>
    <w:rsid w:val="00CE27E6"/>
    <w:rsid w:val="00CE2986"/>
    <w:rsid w:val="00CE31FE"/>
    <w:rsid w:val="00CE3400"/>
    <w:rsid w:val="00CE36E6"/>
    <w:rsid w:val="00CE3D1F"/>
    <w:rsid w:val="00CE3F23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68A"/>
    <w:rsid w:val="00CF1779"/>
    <w:rsid w:val="00CF17DF"/>
    <w:rsid w:val="00CF1B36"/>
    <w:rsid w:val="00CF23C2"/>
    <w:rsid w:val="00CF2774"/>
    <w:rsid w:val="00CF2F86"/>
    <w:rsid w:val="00CF3A3F"/>
    <w:rsid w:val="00CF3C68"/>
    <w:rsid w:val="00CF3D12"/>
    <w:rsid w:val="00CF3D2F"/>
    <w:rsid w:val="00CF408A"/>
    <w:rsid w:val="00CF469F"/>
    <w:rsid w:val="00CF4720"/>
    <w:rsid w:val="00CF531C"/>
    <w:rsid w:val="00CF5719"/>
    <w:rsid w:val="00CF5A53"/>
    <w:rsid w:val="00CF5B10"/>
    <w:rsid w:val="00CF5C3E"/>
    <w:rsid w:val="00CF6697"/>
    <w:rsid w:val="00CF68C7"/>
    <w:rsid w:val="00CF68CB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2C43"/>
    <w:rsid w:val="00D02F66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BA4"/>
    <w:rsid w:val="00D10C1C"/>
    <w:rsid w:val="00D10E07"/>
    <w:rsid w:val="00D11459"/>
    <w:rsid w:val="00D11B3A"/>
    <w:rsid w:val="00D11B5D"/>
    <w:rsid w:val="00D11B73"/>
    <w:rsid w:val="00D11E0B"/>
    <w:rsid w:val="00D11FDA"/>
    <w:rsid w:val="00D1221B"/>
    <w:rsid w:val="00D12279"/>
    <w:rsid w:val="00D12711"/>
    <w:rsid w:val="00D12E83"/>
    <w:rsid w:val="00D131A7"/>
    <w:rsid w:val="00D13AB3"/>
    <w:rsid w:val="00D13B81"/>
    <w:rsid w:val="00D13F7E"/>
    <w:rsid w:val="00D14084"/>
    <w:rsid w:val="00D14123"/>
    <w:rsid w:val="00D145E6"/>
    <w:rsid w:val="00D14BFD"/>
    <w:rsid w:val="00D14C41"/>
    <w:rsid w:val="00D15AB2"/>
    <w:rsid w:val="00D15ED1"/>
    <w:rsid w:val="00D169CA"/>
    <w:rsid w:val="00D16F70"/>
    <w:rsid w:val="00D1782D"/>
    <w:rsid w:val="00D1785B"/>
    <w:rsid w:val="00D20A00"/>
    <w:rsid w:val="00D20B5D"/>
    <w:rsid w:val="00D20C81"/>
    <w:rsid w:val="00D20D22"/>
    <w:rsid w:val="00D20F2B"/>
    <w:rsid w:val="00D20FF8"/>
    <w:rsid w:val="00D216C5"/>
    <w:rsid w:val="00D221BB"/>
    <w:rsid w:val="00D22299"/>
    <w:rsid w:val="00D22332"/>
    <w:rsid w:val="00D224E4"/>
    <w:rsid w:val="00D22E4C"/>
    <w:rsid w:val="00D236F3"/>
    <w:rsid w:val="00D23907"/>
    <w:rsid w:val="00D249E3"/>
    <w:rsid w:val="00D251BC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27FF8"/>
    <w:rsid w:val="00D3043D"/>
    <w:rsid w:val="00D3054C"/>
    <w:rsid w:val="00D3055C"/>
    <w:rsid w:val="00D3067D"/>
    <w:rsid w:val="00D307C1"/>
    <w:rsid w:val="00D30D37"/>
    <w:rsid w:val="00D319F4"/>
    <w:rsid w:val="00D31A7B"/>
    <w:rsid w:val="00D32092"/>
    <w:rsid w:val="00D323A3"/>
    <w:rsid w:val="00D3263F"/>
    <w:rsid w:val="00D32C2E"/>
    <w:rsid w:val="00D3322A"/>
    <w:rsid w:val="00D33246"/>
    <w:rsid w:val="00D338FD"/>
    <w:rsid w:val="00D33B67"/>
    <w:rsid w:val="00D33CFC"/>
    <w:rsid w:val="00D33F7B"/>
    <w:rsid w:val="00D34377"/>
    <w:rsid w:val="00D34629"/>
    <w:rsid w:val="00D34B74"/>
    <w:rsid w:val="00D34C78"/>
    <w:rsid w:val="00D350BB"/>
    <w:rsid w:val="00D35108"/>
    <w:rsid w:val="00D35164"/>
    <w:rsid w:val="00D352C3"/>
    <w:rsid w:val="00D353FA"/>
    <w:rsid w:val="00D35656"/>
    <w:rsid w:val="00D359BA"/>
    <w:rsid w:val="00D36480"/>
    <w:rsid w:val="00D37303"/>
    <w:rsid w:val="00D37DA9"/>
    <w:rsid w:val="00D40353"/>
    <w:rsid w:val="00D4051F"/>
    <w:rsid w:val="00D41204"/>
    <w:rsid w:val="00D41A0B"/>
    <w:rsid w:val="00D41F02"/>
    <w:rsid w:val="00D42091"/>
    <w:rsid w:val="00D42189"/>
    <w:rsid w:val="00D42878"/>
    <w:rsid w:val="00D42ACE"/>
    <w:rsid w:val="00D42D9A"/>
    <w:rsid w:val="00D42DA1"/>
    <w:rsid w:val="00D42DF4"/>
    <w:rsid w:val="00D43400"/>
    <w:rsid w:val="00D4345B"/>
    <w:rsid w:val="00D43C31"/>
    <w:rsid w:val="00D44429"/>
    <w:rsid w:val="00D44504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7BF"/>
    <w:rsid w:val="00D4582E"/>
    <w:rsid w:val="00D45D56"/>
    <w:rsid w:val="00D460C9"/>
    <w:rsid w:val="00D46672"/>
    <w:rsid w:val="00D466BD"/>
    <w:rsid w:val="00D466D0"/>
    <w:rsid w:val="00D46849"/>
    <w:rsid w:val="00D46EA2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666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4019"/>
    <w:rsid w:val="00D540D4"/>
    <w:rsid w:val="00D5414C"/>
    <w:rsid w:val="00D54B61"/>
    <w:rsid w:val="00D54F7F"/>
    <w:rsid w:val="00D551AD"/>
    <w:rsid w:val="00D55243"/>
    <w:rsid w:val="00D554B9"/>
    <w:rsid w:val="00D55A78"/>
    <w:rsid w:val="00D55DF0"/>
    <w:rsid w:val="00D5622F"/>
    <w:rsid w:val="00D5631D"/>
    <w:rsid w:val="00D5632A"/>
    <w:rsid w:val="00D568F2"/>
    <w:rsid w:val="00D56C11"/>
    <w:rsid w:val="00D57394"/>
    <w:rsid w:val="00D573E1"/>
    <w:rsid w:val="00D57491"/>
    <w:rsid w:val="00D57869"/>
    <w:rsid w:val="00D57A0D"/>
    <w:rsid w:val="00D57B6B"/>
    <w:rsid w:val="00D57CBF"/>
    <w:rsid w:val="00D603C6"/>
    <w:rsid w:val="00D604AE"/>
    <w:rsid w:val="00D60682"/>
    <w:rsid w:val="00D607FE"/>
    <w:rsid w:val="00D61492"/>
    <w:rsid w:val="00D614B6"/>
    <w:rsid w:val="00D61591"/>
    <w:rsid w:val="00D61CE7"/>
    <w:rsid w:val="00D620E6"/>
    <w:rsid w:val="00D6261A"/>
    <w:rsid w:val="00D62764"/>
    <w:rsid w:val="00D6283E"/>
    <w:rsid w:val="00D62D46"/>
    <w:rsid w:val="00D6319D"/>
    <w:rsid w:val="00D63448"/>
    <w:rsid w:val="00D634C5"/>
    <w:rsid w:val="00D63AB7"/>
    <w:rsid w:val="00D63E00"/>
    <w:rsid w:val="00D6451B"/>
    <w:rsid w:val="00D64FFA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69"/>
    <w:rsid w:val="00D67BBF"/>
    <w:rsid w:val="00D70D2F"/>
    <w:rsid w:val="00D71014"/>
    <w:rsid w:val="00D71353"/>
    <w:rsid w:val="00D7157F"/>
    <w:rsid w:val="00D7182E"/>
    <w:rsid w:val="00D720E0"/>
    <w:rsid w:val="00D7238E"/>
    <w:rsid w:val="00D72DB1"/>
    <w:rsid w:val="00D72DB6"/>
    <w:rsid w:val="00D72E1D"/>
    <w:rsid w:val="00D730DB"/>
    <w:rsid w:val="00D733A0"/>
    <w:rsid w:val="00D73520"/>
    <w:rsid w:val="00D736CD"/>
    <w:rsid w:val="00D73ABE"/>
    <w:rsid w:val="00D73ED9"/>
    <w:rsid w:val="00D740FE"/>
    <w:rsid w:val="00D7461C"/>
    <w:rsid w:val="00D74A02"/>
    <w:rsid w:val="00D74CFB"/>
    <w:rsid w:val="00D75080"/>
    <w:rsid w:val="00D751AC"/>
    <w:rsid w:val="00D75AB5"/>
    <w:rsid w:val="00D75CF7"/>
    <w:rsid w:val="00D76A30"/>
    <w:rsid w:val="00D76B61"/>
    <w:rsid w:val="00D76D51"/>
    <w:rsid w:val="00D7722A"/>
    <w:rsid w:val="00D80360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B83"/>
    <w:rsid w:val="00D83CB4"/>
    <w:rsid w:val="00D83F5C"/>
    <w:rsid w:val="00D84049"/>
    <w:rsid w:val="00D84245"/>
    <w:rsid w:val="00D84259"/>
    <w:rsid w:val="00D842AF"/>
    <w:rsid w:val="00D84900"/>
    <w:rsid w:val="00D84FAE"/>
    <w:rsid w:val="00D85104"/>
    <w:rsid w:val="00D85A73"/>
    <w:rsid w:val="00D85AB3"/>
    <w:rsid w:val="00D85F78"/>
    <w:rsid w:val="00D8618A"/>
    <w:rsid w:val="00D867AC"/>
    <w:rsid w:val="00D867F9"/>
    <w:rsid w:val="00D868E1"/>
    <w:rsid w:val="00D86B43"/>
    <w:rsid w:val="00D870E0"/>
    <w:rsid w:val="00D87100"/>
    <w:rsid w:val="00D87557"/>
    <w:rsid w:val="00D8769D"/>
    <w:rsid w:val="00D879AD"/>
    <w:rsid w:val="00D87ACA"/>
    <w:rsid w:val="00D9002F"/>
    <w:rsid w:val="00D9009A"/>
    <w:rsid w:val="00D901C4"/>
    <w:rsid w:val="00D905F3"/>
    <w:rsid w:val="00D90A0E"/>
    <w:rsid w:val="00D90B57"/>
    <w:rsid w:val="00D90D54"/>
    <w:rsid w:val="00D9231E"/>
    <w:rsid w:val="00D9248D"/>
    <w:rsid w:val="00D92612"/>
    <w:rsid w:val="00D92C4B"/>
    <w:rsid w:val="00D94079"/>
    <w:rsid w:val="00D95168"/>
    <w:rsid w:val="00D952A5"/>
    <w:rsid w:val="00D95A5D"/>
    <w:rsid w:val="00D95B59"/>
    <w:rsid w:val="00D95E7A"/>
    <w:rsid w:val="00D95EE2"/>
    <w:rsid w:val="00D9604A"/>
    <w:rsid w:val="00D960FE"/>
    <w:rsid w:val="00D9639E"/>
    <w:rsid w:val="00D9679E"/>
    <w:rsid w:val="00D96EDD"/>
    <w:rsid w:val="00D973D5"/>
    <w:rsid w:val="00D97871"/>
    <w:rsid w:val="00D97993"/>
    <w:rsid w:val="00DA0273"/>
    <w:rsid w:val="00DA035D"/>
    <w:rsid w:val="00DA0489"/>
    <w:rsid w:val="00DA06B0"/>
    <w:rsid w:val="00DA0B3D"/>
    <w:rsid w:val="00DA0F8E"/>
    <w:rsid w:val="00DA113A"/>
    <w:rsid w:val="00DA17B0"/>
    <w:rsid w:val="00DA1891"/>
    <w:rsid w:val="00DA1AA9"/>
    <w:rsid w:val="00DA1B46"/>
    <w:rsid w:val="00DA1F0F"/>
    <w:rsid w:val="00DA2177"/>
    <w:rsid w:val="00DA349F"/>
    <w:rsid w:val="00DA47F7"/>
    <w:rsid w:val="00DA4B1F"/>
    <w:rsid w:val="00DA4F7E"/>
    <w:rsid w:val="00DA5BAE"/>
    <w:rsid w:val="00DA65A7"/>
    <w:rsid w:val="00DA69A0"/>
    <w:rsid w:val="00DA6F98"/>
    <w:rsid w:val="00DA7268"/>
    <w:rsid w:val="00DA747D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3F4B"/>
    <w:rsid w:val="00DB4048"/>
    <w:rsid w:val="00DB4162"/>
    <w:rsid w:val="00DB4366"/>
    <w:rsid w:val="00DB462E"/>
    <w:rsid w:val="00DB47B5"/>
    <w:rsid w:val="00DB49C6"/>
    <w:rsid w:val="00DB4B70"/>
    <w:rsid w:val="00DB4CD3"/>
    <w:rsid w:val="00DB5000"/>
    <w:rsid w:val="00DB52FF"/>
    <w:rsid w:val="00DB62B9"/>
    <w:rsid w:val="00DB6575"/>
    <w:rsid w:val="00DB7402"/>
    <w:rsid w:val="00DB79B7"/>
    <w:rsid w:val="00DB7EE5"/>
    <w:rsid w:val="00DC0195"/>
    <w:rsid w:val="00DC01F0"/>
    <w:rsid w:val="00DC07DE"/>
    <w:rsid w:val="00DC0975"/>
    <w:rsid w:val="00DC0A35"/>
    <w:rsid w:val="00DC0A56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88B"/>
    <w:rsid w:val="00DC2A72"/>
    <w:rsid w:val="00DC2EDE"/>
    <w:rsid w:val="00DC3676"/>
    <w:rsid w:val="00DC3725"/>
    <w:rsid w:val="00DC3A38"/>
    <w:rsid w:val="00DC3E9D"/>
    <w:rsid w:val="00DC3FB0"/>
    <w:rsid w:val="00DC506B"/>
    <w:rsid w:val="00DC59DF"/>
    <w:rsid w:val="00DC5C9D"/>
    <w:rsid w:val="00DC5F1E"/>
    <w:rsid w:val="00DC6AE4"/>
    <w:rsid w:val="00DC731B"/>
    <w:rsid w:val="00DC7445"/>
    <w:rsid w:val="00DC74BF"/>
    <w:rsid w:val="00DC753C"/>
    <w:rsid w:val="00DC7CCD"/>
    <w:rsid w:val="00DC7F9E"/>
    <w:rsid w:val="00DC7FFD"/>
    <w:rsid w:val="00DD04F4"/>
    <w:rsid w:val="00DD09D8"/>
    <w:rsid w:val="00DD0B91"/>
    <w:rsid w:val="00DD0BAF"/>
    <w:rsid w:val="00DD0C25"/>
    <w:rsid w:val="00DD0C85"/>
    <w:rsid w:val="00DD0CF3"/>
    <w:rsid w:val="00DD0D00"/>
    <w:rsid w:val="00DD17C4"/>
    <w:rsid w:val="00DD2C2F"/>
    <w:rsid w:val="00DD2C8C"/>
    <w:rsid w:val="00DD2E7A"/>
    <w:rsid w:val="00DD30E7"/>
    <w:rsid w:val="00DD311D"/>
    <w:rsid w:val="00DD319F"/>
    <w:rsid w:val="00DD32A9"/>
    <w:rsid w:val="00DD330C"/>
    <w:rsid w:val="00DD351B"/>
    <w:rsid w:val="00DD36EC"/>
    <w:rsid w:val="00DD4531"/>
    <w:rsid w:val="00DD4863"/>
    <w:rsid w:val="00DD4CED"/>
    <w:rsid w:val="00DD4FC8"/>
    <w:rsid w:val="00DD5478"/>
    <w:rsid w:val="00DD54D2"/>
    <w:rsid w:val="00DD5938"/>
    <w:rsid w:val="00DD59A2"/>
    <w:rsid w:val="00DD5B2B"/>
    <w:rsid w:val="00DD5B76"/>
    <w:rsid w:val="00DD6158"/>
    <w:rsid w:val="00DD627A"/>
    <w:rsid w:val="00DD6678"/>
    <w:rsid w:val="00DD73D5"/>
    <w:rsid w:val="00DD7434"/>
    <w:rsid w:val="00DE0684"/>
    <w:rsid w:val="00DE0EB1"/>
    <w:rsid w:val="00DE1AE8"/>
    <w:rsid w:val="00DE1AED"/>
    <w:rsid w:val="00DE2187"/>
    <w:rsid w:val="00DE233B"/>
    <w:rsid w:val="00DE2DDE"/>
    <w:rsid w:val="00DE310C"/>
    <w:rsid w:val="00DE3618"/>
    <w:rsid w:val="00DE3816"/>
    <w:rsid w:val="00DE43F3"/>
    <w:rsid w:val="00DE4685"/>
    <w:rsid w:val="00DE4AE7"/>
    <w:rsid w:val="00DE4E18"/>
    <w:rsid w:val="00DE4EDA"/>
    <w:rsid w:val="00DE50D0"/>
    <w:rsid w:val="00DE5726"/>
    <w:rsid w:val="00DE60CE"/>
    <w:rsid w:val="00DE63CA"/>
    <w:rsid w:val="00DE6765"/>
    <w:rsid w:val="00DE6C2A"/>
    <w:rsid w:val="00DE6C94"/>
    <w:rsid w:val="00DE6CDD"/>
    <w:rsid w:val="00DE6FE9"/>
    <w:rsid w:val="00DE7677"/>
    <w:rsid w:val="00DE781F"/>
    <w:rsid w:val="00DE78F7"/>
    <w:rsid w:val="00DE7E90"/>
    <w:rsid w:val="00DE7F8D"/>
    <w:rsid w:val="00DF0198"/>
    <w:rsid w:val="00DF02BE"/>
    <w:rsid w:val="00DF0736"/>
    <w:rsid w:val="00DF0B4D"/>
    <w:rsid w:val="00DF0BD6"/>
    <w:rsid w:val="00DF0D14"/>
    <w:rsid w:val="00DF0D30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3E41"/>
    <w:rsid w:val="00DF43E7"/>
    <w:rsid w:val="00DF4402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57C"/>
    <w:rsid w:val="00E0073C"/>
    <w:rsid w:val="00E00E7C"/>
    <w:rsid w:val="00E00EC6"/>
    <w:rsid w:val="00E010FE"/>
    <w:rsid w:val="00E01338"/>
    <w:rsid w:val="00E015BE"/>
    <w:rsid w:val="00E01C4B"/>
    <w:rsid w:val="00E01E8D"/>
    <w:rsid w:val="00E01FDE"/>
    <w:rsid w:val="00E024B7"/>
    <w:rsid w:val="00E02E3F"/>
    <w:rsid w:val="00E02F77"/>
    <w:rsid w:val="00E035A0"/>
    <w:rsid w:val="00E03A12"/>
    <w:rsid w:val="00E03C4E"/>
    <w:rsid w:val="00E0472F"/>
    <w:rsid w:val="00E04A5B"/>
    <w:rsid w:val="00E04AA0"/>
    <w:rsid w:val="00E05168"/>
    <w:rsid w:val="00E05B7C"/>
    <w:rsid w:val="00E05BC5"/>
    <w:rsid w:val="00E06331"/>
    <w:rsid w:val="00E06698"/>
    <w:rsid w:val="00E06BDD"/>
    <w:rsid w:val="00E06DFC"/>
    <w:rsid w:val="00E06E1B"/>
    <w:rsid w:val="00E07152"/>
    <w:rsid w:val="00E074BA"/>
    <w:rsid w:val="00E077A0"/>
    <w:rsid w:val="00E07B69"/>
    <w:rsid w:val="00E07BBA"/>
    <w:rsid w:val="00E07DE8"/>
    <w:rsid w:val="00E10960"/>
    <w:rsid w:val="00E10C73"/>
    <w:rsid w:val="00E11428"/>
    <w:rsid w:val="00E11A92"/>
    <w:rsid w:val="00E11F19"/>
    <w:rsid w:val="00E12121"/>
    <w:rsid w:val="00E122A9"/>
    <w:rsid w:val="00E1276C"/>
    <w:rsid w:val="00E129CC"/>
    <w:rsid w:val="00E12B8F"/>
    <w:rsid w:val="00E13080"/>
    <w:rsid w:val="00E13247"/>
    <w:rsid w:val="00E13AE7"/>
    <w:rsid w:val="00E13C9A"/>
    <w:rsid w:val="00E14833"/>
    <w:rsid w:val="00E149E2"/>
    <w:rsid w:val="00E1553C"/>
    <w:rsid w:val="00E15795"/>
    <w:rsid w:val="00E16502"/>
    <w:rsid w:val="00E166FD"/>
    <w:rsid w:val="00E16751"/>
    <w:rsid w:val="00E16E8B"/>
    <w:rsid w:val="00E170BC"/>
    <w:rsid w:val="00E1721C"/>
    <w:rsid w:val="00E176B9"/>
    <w:rsid w:val="00E17D75"/>
    <w:rsid w:val="00E212B6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06A"/>
    <w:rsid w:val="00E251E0"/>
    <w:rsid w:val="00E2525A"/>
    <w:rsid w:val="00E25634"/>
    <w:rsid w:val="00E25A61"/>
    <w:rsid w:val="00E25B0C"/>
    <w:rsid w:val="00E2637E"/>
    <w:rsid w:val="00E263D7"/>
    <w:rsid w:val="00E26D57"/>
    <w:rsid w:val="00E31072"/>
    <w:rsid w:val="00E311DD"/>
    <w:rsid w:val="00E3170F"/>
    <w:rsid w:val="00E31755"/>
    <w:rsid w:val="00E318D0"/>
    <w:rsid w:val="00E318F3"/>
    <w:rsid w:val="00E31D36"/>
    <w:rsid w:val="00E31DEE"/>
    <w:rsid w:val="00E31E41"/>
    <w:rsid w:val="00E32025"/>
    <w:rsid w:val="00E32207"/>
    <w:rsid w:val="00E3293B"/>
    <w:rsid w:val="00E32C92"/>
    <w:rsid w:val="00E32D09"/>
    <w:rsid w:val="00E32DEC"/>
    <w:rsid w:val="00E332C5"/>
    <w:rsid w:val="00E334A0"/>
    <w:rsid w:val="00E335D4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BFE"/>
    <w:rsid w:val="00E36CB0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8E1"/>
    <w:rsid w:val="00E41EF6"/>
    <w:rsid w:val="00E42190"/>
    <w:rsid w:val="00E4242E"/>
    <w:rsid w:val="00E42528"/>
    <w:rsid w:val="00E42A16"/>
    <w:rsid w:val="00E42DD9"/>
    <w:rsid w:val="00E42DDB"/>
    <w:rsid w:val="00E43F03"/>
    <w:rsid w:val="00E442A9"/>
    <w:rsid w:val="00E443AF"/>
    <w:rsid w:val="00E44833"/>
    <w:rsid w:val="00E44EBE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777"/>
    <w:rsid w:val="00E47D06"/>
    <w:rsid w:val="00E502F1"/>
    <w:rsid w:val="00E507EB"/>
    <w:rsid w:val="00E51124"/>
    <w:rsid w:val="00E512EE"/>
    <w:rsid w:val="00E5136A"/>
    <w:rsid w:val="00E51C69"/>
    <w:rsid w:val="00E51FF7"/>
    <w:rsid w:val="00E526F0"/>
    <w:rsid w:val="00E528BB"/>
    <w:rsid w:val="00E52D41"/>
    <w:rsid w:val="00E52D92"/>
    <w:rsid w:val="00E530E3"/>
    <w:rsid w:val="00E5329D"/>
    <w:rsid w:val="00E53645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19D"/>
    <w:rsid w:val="00E60323"/>
    <w:rsid w:val="00E60690"/>
    <w:rsid w:val="00E60955"/>
    <w:rsid w:val="00E60DCF"/>
    <w:rsid w:val="00E60F8F"/>
    <w:rsid w:val="00E611BA"/>
    <w:rsid w:val="00E614DD"/>
    <w:rsid w:val="00E61A1F"/>
    <w:rsid w:val="00E61A61"/>
    <w:rsid w:val="00E62569"/>
    <w:rsid w:val="00E629F9"/>
    <w:rsid w:val="00E6386F"/>
    <w:rsid w:val="00E63C44"/>
    <w:rsid w:val="00E64336"/>
    <w:rsid w:val="00E643B6"/>
    <w:rsid w:val="00E64F2A"/>
    <w:rsid w:val="00E65C59"/>
    <w:rsid w:val="00E6659F"/>
    <w:rsid w:val="00E66A41"/>
    <w:rsid w:val="00E66F2F"/>
    <w:rsid w:val="00E670F7"/>
    <w:rsid w:val="00E67495"/>
    <w:rsid w:val="00E67B28"/>
    <w:rsid w:val="00E700F1"/>
    <w:rsid w:val="00E71362"/>
    <w:rsid w:val="00E71945"/>
    <w:rsid w:val="00E71D7C"/>
    <w:rsid w:val="00E71DF7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18E"/>
    <w:rsid w:val="00E76D45"/>
    <w:rsid w:val="00E76E43"/>
    <w:rsid w:val="00E76E8C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55C"/>
    <w:rsid w:val="00E8173A"/>
    <w:rsid w:val="00E81851"/>
    <w:rsid w:val="00E81958"/>
    <w:rsid w:val="00E823F8"/>
    <w:rsid w:val="00E8299E"/>
    <w:rsid w:val="00E82A63"/>
    <w:rsid w:val="00E834E7"/>
    <w:rsid w:val="00E83F19"/>
    <w:rsid w:val="00E83F1E"/>
    <w:rsid w:val="00E84550"/>
    <w:rsid w:val="00E84853"/>
    <w:rsid w:val="00E848A2"/>
    <w:rsid w:val="00E84A54"/>
    <w:rsid w:val="00E84AD4"/>
    <w:rsid w:val="00E84F27"/>
    <w:rsid w:val="00E854AA"/>
    <w:rsid w:val="00E855E2"/>
    <w:rsid w:val="00E8573A"/>
    <w:rsid w:val="00E857D6"/>
    <w:rsid w:val="00E8591A"/>
    <w:rsid w:val="00E85946"/>
    <w:rsid w:val="00E85C82"/>
    <w:rsid w:val="00E8648A"/>
    <w:rsid w:val="00E865B1"/>
    <w:rsid w:val="00E865E3"/>
    <w:rsid w:val="00E86F53"/>
    <w:rsid w:val="00E86FEC"/>
    <w:rsid w:val="00E8788F"/>
    <w:rsid w:val="00E879AC"/>
    <w:rsid w:val="00E87B9B"/>
    <w:rsid w:val="00E87F8F"/>
    <w:rsid w:val="00E90902"/>
    <w:rsid w:val="00E91512"/>
    <w:rsid w:val="00E915B4"/>
    <w:rsid w:val="00E91951"/>
    <w:rsid w:val="00E91B27"/>
    <w:rsid w:val="00E91ECC"/>
    <w:rsid w:val="00E91EE6"/>
    <w:rsid w:val="00E91F51"/>
    <w:rsid w:val="00E92245"/>
    <w:rsid w:val="00E92894"/>
    <w:rsid w:val="00E935D3"/>
    <w:rsid w:val="00E93E61"/>
    <w:rsid w:val="00E945DD"/>
    <w:rsid w:val="00E94E8B"/>
    <w:rsid w:val="00E94FAC"/>
    <w:rsid w:val="00E957F1"/>
    <w:rsid w:val="00E95A4B"/>
    <w:rsid w:val="00E96434"/>
    <w:rsid w:val="00E96568"/>
    <w:rsid w:val="00E96695"/>
    <w:rsid w:val="00E96A34"/>
    <w:rsid w:val="00E96C57"/>
    <w:rsid w:val="00E96EAE"/>
    <w:rsid w:val="00E9723F"/>
    <w:rsid w:val="00E97707"/>
    <w:rsid w:val="00E97E4C"/>
    <w:rsid w:val="00EA0458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BE7"/>
    <w:rsid w:val="00EA2EC5"/>
    <w:rsid w:val="00EA2ED3"/>
    <w:rsid w:val="00EA306B"/>
    <w:rsid w:val="00EA3198"/>
    <w:rsid w:val="00EA346A"/>
    <w:rsid w:val="00EA3C39"/>
    <w:rsid w:val="00EA4117"/>
    <w:rsid w:val="00EA41A2"/>
    <w:rsid w:val="00EA49C7"/>
    <w:rsid w:val="00EA4AE5"/>
    <w:rsid w:val="00EA4CAC"/>
    <w:rsid w:val="00EA51B1"/>
    <w:rsid w:val="00EA55D2"/>
    <w:rsid w:val="00EA5640"/>
    <w:rsid w:val="00EA5A81"/>
    <w:rsid w:val="00EA5D9B"/>
    <w:rsid w:val="00EA6073"/>
    <w:rsid w:val="00EA6130"/>
    <w:rsid w:val="00EA6609"/>
    <w:rsid w:val="00EA67D7"/>
    <w:rsid w:val="00EA69CB"/>
    <w:rsid w:val="00EA6E52"/>
    <w:rsid w:val="00EA6FE8"/>
    <w:rsid w:val="00EA755F"/>
    <w:rsid w:val="00EA7732"/>
    <w:rsid w:val="00EA78CF"/>
    <w:rsid w:val="00EA7CCE"/>
    <w:rsid w:val="00EA7D2E"/>
    <w:rsid w:val="00EB0400"/>
    <w:rsid w:val="00EB076C"/>
    <w:rsid w:val="00EB107E"/>
    <w:rsid w:val="00EB1E0C"/>
    <w:rsid w:val="00EB21F0"/>
    <w:rsid w:val="00EB2C51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6F0"/>
    <w:rsid w:val="00EC17C8"/>
    <w:rsid w:val="00EC18C8"/>
    <w:rsid w:val="00EC24E9"/>
    <w:rsid w:val="00EC2876"/>
    <w:rsid w:val="00EC2D3A"/>
    <w:rsid w:val="00EC3C7D"/>
    <w:rsid w:val="00EC3DDB"/>
    <w:rsid w:val="00EC4E97"/>
    <w:rsid w:val="00EC5088"/>
    <w:rsid w:val="00EC5268"/>
    <w:rsid w:val="00EC54DA"/>
    <w:rsid w:val="00EC5587"/>
    <w:rsid w:val="00EC5954"/>
    <w:rsid w:val="00EC5A5E"/>
    <w:rsid w:val="00EC60C0"/>
    <w:rsid w:val="00EC6397"/>
    <w:rsid w:val="00EC6CBD"/>
    <w:rsid w:val="00EC6E88"/>
    <w:rsid w:val="00EC7CD4"/>
    <w:rsid w:val="00EC7E8D"/>
    <w:rsid w:val="00ED04B3"/>
    <w:rsid w:val="00ED0B8E"/>
    <w:rsid w:val="00ED1267"/>
    <w:rsid w:val="00ED12CD"/>
    <w:rsid w:val="00ED16DE"/>
    <w:rsid w:val="00ED18D7"/>
    <w:rsid w:val="00ED1A15"/>
    <w:rsid w:val="00ED3595"/>
    <w:rsid w:val="00ED3AED"/>
    <w:rsid w:val="00ED3C8F"/>
    <w:rsid w:val="00ED3DB4"/>
    <w:rsid w:val="00ED41A2"/>
    <w:rsid w:val="00ED468B"/>
    <w:rsid w:val="00ED5003"/>
    <w:rsid w:val="00ED5769"/>
    <w:rsid w:val="00ED6B70"/>
    <w:rsid w:val="00ED6BFA"/>
    <w:rsid w:val="00ED7240"/>
    <w:rsid w:val="00ED7842"/>
    <w:rsid w:val="00ED785B"/>
    <w:rsid w:val="00ED7F67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10E"/>
    <w:rsid w:val="00EE34C4"/>
    <w:rsid w:val="00EE35EF"/>
    <w:rsid w:val="00EE365A"/>
    <w:rsid w:val="00EE3777"/>
    <w:rsid w:val="00EE3E4E"/>
    <w:rsid w:val="00EE3FC2"/>
    <w:rsid w:val="00EE41A3"/>
    <w:rsid w:val="00EE4266"/>
    <w:rsid w:val="00EE4444"/>
    <w:rsid w:val="00EE4575"/>
    <w:rsid w:val="00EE4608"/>
    <w:rsid w:val="00EE46EC"/>
    <w:rsid w:val="00EE494B"/>
    <w:rsid w:val="00EE4A33"/>
    <w:rsid w:val="00EE5137"/>
    <w:rsid w:val="00EE52D2"/>
    <w:rsid w:val="00EE54BB"/>
    <w:rsid w:val="00EE57E6"/>
    <w:rsid w:val="00EE58F0"/>
    <w:rsid w:val="00EE5B25"/>
    <w:rsid w:val="00EE5D3F"/>
    <w:rsid w:val="00EE606A"/>
    <w:rsid w:val="00EE63CA"/>
    <w:rsid w:val="00EE662B"/>
    <w:rsid w:val="00EE6636"/>
    <w:rsid w:val="00EE6B75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C81"/>
    <w:rsid w:val="00EF1E8B"/>
    <w:rsid w:val="00EF20E0"/>
    <w:rsid w:val="00EF2745"/>
    <w:rsid w:val="00EF3025"/>
    <w:rsid w:val="00EF331B"/>
    <w:rsid w:val="00EF361C"/>
    <w:rsid w:val="00EF3C1D"/>
    <w:rsid w:val="00EF3E2E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54D"/>
    <w:rsid w:val="00EF67EE"/>
    <w:rsid w:val="00EF723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2665"/>
    <w:rsid w:val="00F026C6"/>
    <w:rsid w:val="00F03075"/>
    <w:rsid w:val="00F033E5"/>
    <w:rsid w:val="00F0343B"/>
    <w:rsid w:val="00F03502"/>
    <w:rsid w:val="00F03F85"/>
    <w:rsid w:val="00F0402F"/>
    <w:rsid w:val="00F0435F"/>
    <w:rsid w:val="00F043AA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EB2"/>
    <w:rsid w:val="00F070BE"/>
    <w:rsid w:val="00F074B8"/>
    <w:rsid w:val="00F074E9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1F76"/>
    <w:rsid w:val="00F123C5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31C"/>
    <w:rsid w:val="00F1545A"/>
    <w:rsid w:val="00F154E6"/>
    <w:rsid w:val="00F15C8B"/>
    <w:rsid w:val="00F15ECF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930"/>
    <w:rsid w:val="00F229DD"/>
    <w:rsid w:val="00F22ACA"/>
    <w:rsid w:val="00F23005"/>
    <w:rsid w:val="00F23595"/>
    <w:rsid w:val="00F240BB"/>
    <w:rsid w:val="00F244AA"/>
    <w:rsid w:val="00F24596"/>
    <w:rsid w:val="00F24715"/>
    <w:rsid w:val="00F2526E"/>
    <w:rsid w:val="00F254F2"/>
    <w:rsid w:val="00F259EA"/>
    <w:rsid w:val="00F260A6"/>
    <w:rsid w:val="00F2644C"/>
    <w:rsid w:val="00F2679A"/>
    <w:rsid w:val="00F26CBD"/>
    <w:rsid w:val="00F26D23"/>
    <w:rsid w:val="00F273DB"/>
    <w:rsid w:val="00F27511"/>
    <w:rsid w:val="00F279DA"/>
    <w:rsid w:val="00F27AC8"/>
    <w:rsid w:val="00F27C47"/>
    <w:rsid w:val="00F27E48"/>
    <w:rsid w:val="00F30142"/>
    <w:rsid w:val="00F30322"/>
    <w:rsid w:val="00F30A94"/>
    <w:rsid w:val="00F30C40"/>
    <w:rsid w:val="00F30C5C"/>
    <w:rsid w:val="00F31032"/>
    <w:rsid w:val="00F32069"/>
    <w:rsid w:val="00F326B2"/>
    <w:rsid w:val="00F328B4"/>
    <w:rsid w:val="00F32F86"/>
    <w:rsid w:val="00F33ADF"/>
    <w:rsid w:val="00F3417D"/>
    <w:rsid w:val="00F341B0"/>
    <w:rsid w:val="00F344DC"/>
    <w:rsid w:val="00F34672"/>
    <w:rsid w:val="00F34BD0"/>
    <w:rsid w:val="00F34BD7"/>
    <w:rsid w:val="00F34C91"/>
    <w:rsid w:val="00F34D22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73F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FD3"/>
    <w:rsid w:val="00F424F7"/>
    <w:rsid w:val="00F4320C"/>
    <w:rsid w:val="00F43BAC"/>
    <w:rsid w:val="00F4436E"/>
    <w:rsid w:val="00F44665"/>
    <w:rsid w:val="00F4482B"/>
    <w:rsid w:val="00F44FEF"/>
    <w:rsid w:val="00F45259"/>
    <w:rsid w:val="00F457F2"/>
    <w:rsid w:val="00F45C01"/>
    <w:rsid w:val="00F45DEE"/>
    <w:rsid w:val="00F45F0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054"/>
    <w:rsid w:val="00F50288"/>
    <w:rsid w:val="00F50782"/>
    <w:rsid w:val="00F5087A"/>
    <w:rsid w:val="00F50C7A"/>
    <w:rsid w:val="00F50E61"/>
    <w:rsid w:val="00F51088"/>
    <w:rsid w:val="00F5119A"/>
    <w:rsid w:val="00F51612"/>
    <w:rsid w:val="00F516B2"/>
    <w:rsid w:val="00F51D65"/>
    <w:rsid w:val="00F520F7"/>
    <w:rsid w:val="00F52181"/>
    <w:rsid w:val="00F52259"/>
    <w:rsid w:val="00F523F1"/>
    <w:rsid w:val="00F52814"/>
    <w:rsid w:val="00F52AF1"/>
    <w:rsid w:val="00F53270"/>
    <w:rsid w:val="00F53754"/>
    <w:rsid w:val="00F5381D"/>
    <w:rsid w:val="00F53FAF"/>
    <w:rsid w:val="00F54009"/>
    <w:rsid w:val="00F54424"/>
    <w:rsid w:val="00F54855"/>
    <w:rsid w:val="00F54C81"/>
    <w:rsid w:val="00F5526E"/>
    <w:rsid w:val="00F553D0"/>
    <w:rsid w:val="00F55BAA"/>
    <w:rsid w:val="00F55F9A"/>
    <w:rsid w:val="00F5635E"/>
    <w:rsid w:val="00F56473"/>
    <w:rsid w:val="00F564F9"/>
    <w:rsid w:val="00F56553"/>
    <w:rsid w:val="00F56C26"/>
    <w:rsid w:val="00F56CFF"/>
    <w:rsid w:val="00F56D61"/>
    <w:rsid w:val="00F57055"/>
    <w:rsid w:val="00F57E7E"/>
    <w:rsid w:val="00F61052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364A"/>
    <w:rsid w:val="00F63FFF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CA2"/>
    <w:rsid w:val="00F66D50"/>
    <w:rsid w:val="00F67038"/>
    <w:rsid w:val="00F67235"/>
    <w:rsid w:val="00F672E7"/>
    <w:rsid w:val="00F673A0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80F"/>
    <w:rsid w:val="00F76FF0"/>
    <w:rsid w:val="00F77E65"/>
    <w:rsid w:val="00F8043E"/>
    <w:rsid w:val="00F805B1"/>
    <w:rsid w:val="00F80A12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5797"/>
    <w:rsid w:val="00F857EF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77"/>
    <w:rsid w:val="00F915F0"/>
    <w:rsid w:val="00F9168C"/>
    <w:rsid w:val="00F91764"/>
    <w:rsid w:val="00F917CB"/>
    <w:rsid w:val="00F91E7E"/>
    <w:rsid w:val="00F91F80"/>
    <w:rsid w:val="00F92016"/>
    <w:rsid w:val="00F9275D"/>
    <w:rsid w:val="00F92811"/>
    <w:rsid w:val="00F92AE1"/>
    <w:rsid w:val="00F92C65"/>
    <w:rsid w:val="00F93632"/>
    <w:rsid w:val="00F936F2"/>
    <w:rsid w:val="00F938C6"/>
    <w:rsid w:val="00F93E71"/>
    <w:rsid w:val="00F9400E"/>
    <w:rsid w:val="00F9427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8F"/>
    <w:rsid w:val="00FA1F9F"/>
    <w:rsid w:val="00FA227D"/>
    <w:rsid w:val="00FA2548"/>
    <w:rsid w:val="00FA31F3"/>
    <w:rsid w:val="00FA32C2"/>
    <w:rsid w:val="00FA339C"/>
    <w:rsid w:val="00FA3467"/>
    <w:rsid w:val="00FA34A8"/>
    <w:rsid w:val="00FA3DD5"/>
    <w:rsid w:val="00FA4023"/>
    <w:rsid w:val="00FA41E2"/>
    <w:rsid w:val="00FA444E"/>
    <w:rsid w:val="00FA4879"/>
    <w:rsid w:val="00FA4D1A"/>
    <w:rsid w:val="00FA5A40"/>
    <w:rsid w:val="00FA6326"/>
    <w:rsid w:val="00FA6371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A2E"/>
    <w:rsid w:val="00FB1D67"/>
    <w:rsid w:val="00FB1EA4"/>
    <w:rsid w:val="00FB3464"/>
    <w:rsid w:val="00FB4278"/>
    <w:rsid w:val="00FB436F"/>
    <w:rsid w:val="00FB44FA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6B7C"/>
    <w:rsid w:val="00FB7E16"/>
    <w:rsid w:val="00FC02E2"/>
    <w:rsid w:val="00FC071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3ED0"/>
    <w:rsid w:val="00FC4BA9"/>
    <w:rsid w:val="00FC4C84"/>
    <w:rsid w:val="00FC5B96"/>
    <w:rsid w:val="00FC5E6D"/>
    <w:rsid w:val="00FC6148"/>
    <w:rsid w:val="00FC6695"/>
    <w:rsid w:val="00FC69B3"/>
    <w:rsid w:val="00FC7753"/>
    <w:rsid w:val="00FC77BE"/>
    <w:rsid w:val="00FC7A2F"/>
    <w:rsid w:val="00FC7BBD"/>
    <w:rsid w:val="00FC7C5A"/>
    <w:rsid w:val="00FC7DDE"/>
    <w:rsid w:val="00FD00CE"/>
    <w:rsid w:val="00FD00D2"/>
    <w:rsid w:val="00FD03E9"/>
    <w:rsid w:val="00FD0504"/>
    <w:rsid w:val="00FD07B0"/>
    <w:rsid w:val="00FD0E42"/>
    <w:rsid w:val="00FD0FD4"/>
    <w:rsid w:val="00FD1276"/>
    <w:rsid w:val="00FD1613"/>
    <w:rsid w:val="00FD1893"/>
    <w:rsid w:val="00FD1B0C"/>
    <w:rsid w:val="00FD1DDE"/>
    <w:rsid w:val="00FD1E58"/>
    <w:rsid w:val="00FD1F61"/>
    <w:rsid w:val="00FD2569"/>
    <w:rsid w:val="00FD2B68"/>
    <w:rsid w:val="00FD2CC3"/>
    <w:rsid w:val="00FD2D4B"/>
    <w:rsid w:val="00FD2E29"/>
    <w:rsid w:val="00FD3106"/>
    <w:rsid w:val="00FD3502"/>
    <w:rsid w:val="00FD39B1"/>
    <w:rsid w:val="00FD3A28"/>
    <w:rsid w:val="00FD3AFC"/>
    <w:rsid w:val="00FD3BEB"/>
    <w:rsid w:val="00FD4D3D"/>
    <w:rsid w:val="00FD5007"/>
    <w:rsid w:val="00FD51ED"/>
    <w:rsid w:val="00FD5ABE"/>
    <w:rsid w:val="00FD5B1C"/>
    <w:rsid w:val="00FD633C"/>
    <w:rsid w:val="00FD64C7"/>
    <w:rsid w:val="00FD6AA7"/>
    <w:rsid w:val="00FD7ABA"/>
    <w:rsid w:val="00FE02F7"/>
    <w:rsid w:val="00FE08E7"/>
    <w:rsid w:val="00FE0BCE"/>
    <w:rsid w:val="00FE0EA0"/>
    <w:rsid w:val="00FE1013"/>
    <w:rsid w:val="00FE10D1"/>
    <w:rsid w:val="00FE19F4"/>
    <w:rsid w:val="00FE2024"/>
    <w:rsid w:val="00FE22D8"/>
    <w:rsid w:val="00FE236E"/>
    <w:rsid w:val="00FE24A0"/>
    <w:rsid w:val="00FE289F"/>
    <w:rsid w:val="00FE2F6D"/>
    <w:rsid w:val="00FE3461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7F0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160"/>
    <w:rsid w:val="00FF26F2"/>
    <w:rsid w:val="00FF277A"/>
    <w:rsid w:val="00FF289D"/>
    <w:rsid w:val="00FF33EC"/>
    <w:rsid w:val="00FF3A33"/>
    <w:rsid w:val="00FF3D10"/>
    <w:rsid w:val="00FF3FED"/>
    <w:rsid w:val="00FF554A"/>
    <w:rsid w:val="00FF5EE0"/>
    <w:rsid w:val="00FF618D"/>
    <w:rsid w:val="00FF67BF"/>
    <w:rsid w:val="00FF690F"/>
    <w:rsid w:val="00FF7204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63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uiPriority w:val="9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2">
    <w:name w:val="Обычный (Web)2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numbering" w:customStyle="1" w:styleId="29">
    <w:name w:val="Нет списка2"/>
    <w:next w:val="a3"/>
    <w:uiPriority w:val="99"/>
    <w:semiHidden/>
    <w:unhideWhenUsed/>
    <w:rsid w:val="00FF5EE0"/>
  </w:style>
  <w:style w:type="paragraph" w:customStyle="1" w:styleId="font9">
    <w:name w:val="font9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CCFF"/>
      <w:sz w:val="22"/>
      <w:szCs w:val="22"/>
    </w:rPr>
  </w:style>
  <w:style w:type="paragraph" w:customStyle="1" w:styleId="font10">
    <w:name w:val="font10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11">
    <w:name w:val="font11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FF0000"/>
      <w:sz w:val="22"/>
      <w:szCs w:val="22"/>
    </w:rPr>
  </w:style>
  <w:style w:type="paragraph" w:customStyle="1" w:styleId="xl95">
    <w:name w:val="xl95"/>
    <w:basedOn w:val="a0"/>
    <w:rsid w:val="00FF5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0"/>
    <w:rsid w:val="00FF5EE0"/>
    <w:pPr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07">
    <w:name w:val="xl10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color w:val="0060EE"/>
      <w:sz w:val="24"/>
      <w:szCs w:val="24"/>
    </w:rPr>
  </w:style>
  <w:style w:type="paragraph" w:customStyle="1" w:styleId="xl108">
    <w:name w:val="xl10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09">
    <w:name w:val="xl109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10">
    <w:name w:val="xl110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1">
    <w:name w:val="xl111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2">
    <w:name w:val="xl112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B0F0"/>
      <w:sz w:val="24"/>
      <w:szCs w:val="24"/>
    </w:rPr>
  </w:style>
  <w:style w:type="paragraph" w:customStyle="1" w:styleId="xl113">
    <w:name w:val="xl113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115">
    <w:name w:val="xl11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B0F0"/>
      <w:sz w:val="24"/>
      <w:szCs w:val="24"/>
    </w:rPr>
  </w:style>
  <w:style w:type="paragraph" w:customStyle="1" w:styleId="xl119">
    <w:name w:val="xl119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2B134D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2B134D"/>
  </w:style>
  <w:style w:type="character" w:customStyle="1" w:styleId="afe">
    <w:name w:val="Текст примечания Знак"/>
    <w:basedOn w:val="a1"/>
    <w:link w:val="afd"/>
    <w:uiPriority w:val="99"/>
    <w:semiHidden/>
    <w:rsid w:val="002B134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B134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B134D"/>
    <w:rPr>
      <w:b/>
      <w:bCs/>
    </w:rPr>
  </w:style>
  <w:style w:type="character" w:customStyle="1" w:styleId="Bodytext">
    <w:name w:val="Body text_"/>
    <w:link w:val="33"/>
    <w:rsid w:val="007041D1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7041D1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/>
      <w:sz w:val="12"/>
      <w:szCs w:val="12"/>
    </w:rPr>
  </w:style>
  <w:style w:type="paragraph" w:customStyle="1" w:styleId="aff1">
    <w:name w:val="Прижатый влево"/>
    <w:basedOn w:val="a0"/>
    <w:next w:val="a0"/>
    <w:uiPriority w:val="99"/>
    <w:rsid w:val="005803C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uy.ru/companies/zimmer" TargetMode="External"/><Relationship Id="rId13" Type="http://schemas.openxmlformats.org/officeDocument/2006/relationships/hyperlink" Target="https://k-zn.ru/brands/vernipoll_s_r_l/" TargetMode="External"/><Relationship Id="rId18" Type="http://schemas.openxmlformats.org/officeDocument/2006/relationships/hyperlink" Target="https://k-zn.ru/brands/vernipoll_s_r_l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safe.ru/products/vzlomostoykiy-seyf-valberg-granit-iii-1368-kl/" TargetMode="External"/><Relationship Id="rId17" Type="http://schemas.openxmlformats.org/officeDocument/2006/relationships/hyperlink" Target="https://lassamed.ru/proizvoditeli/ganshor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-zn.ru/brands/vernipoll_s_r_l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art-av.ru/smar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k-zn.ru/brands/vernipoll_s_r_l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za.ru/unitronic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edbuy.ru/companies/zimmer" TargetMode="External"/><Relationship Id="rId14" Type="http://schemas.openxmlformats.org/officeDocument/2006/relationships/hyperlink" Target="https://k-zn.ru/brands/vernipoll_s_r_l/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40;&#1041;&#1054;&#1058;&#1040;\&#1050;&#1088;&#1077;&#1084;&#1083;&#1077;&#1074;&#1082;&#1072;\&#1056;&#1086;&#1084;&#1072;&#1085;&#1086;&#1074;%20&#1087;&#1077;&#1088;.&#1089;&#1090;&#1088;.2%20&#1058;&#1061;%20&#1056;&#1044;%202023-01-26\&#1057;&#1055;%20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C0EB9-DAA8-4FFC-BAD9-398B070E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 2</Template>
  <TotalTime>929</TotalTime>
  <Pages>1</Pages>
  <Words>35580</Words>
  <Characters>202811</Characters>
  <Application>Microsoft Office Word</Application>
  <DocSecurity>0</DocSecurity>
  <Lines>1690</Lines>
  <Paragraphs>475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237916</CharactersWithSpaces>
  <SharedDoc>false</SharedDoc>
  <HLinks>
    <vt:vector size="48" baseType="variant">
      <vt:variant>
        <vt:i4>6488074</vt:i4>
      </vt:variant>
      <vt:variant>
        <vt:i4>21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18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15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3866737</vt:i4>
      </vt:variant>
      <vt:variant>
        <vt:i4>12</vt:i4>
      </vt:variant>
      <vt:variant>
        <vt:i4>0</vt:i4>
      </vt:variant>
      <vt:variant>
        <vt:i4>5</vt:i4>
      </vt:variant>
      <vt:variant>
        <vt:lpwstr>https://www.safe.ru/products/vzlomostoykiy-seyf-valberg-granit-iii-1368-kl/</vt:lpwstr>
      </vt:variant>
      <vt:variant>
        <vt:lpwstr/>
      </vt:variant>
      <vt:variant>
        <vt:i4>1507342</vt:i4>
      </vt:variant>
      <vt:variant>
        <vt:i4>9</vt:i4>
      </vt:variant>
      <vt:variant>
        <vt:i4>0</vt:i4>
      </vt:variant>
      <vt:variant>
        <vt:i4>5</vt:i4>
      </vt:variant>
      <vt:variant>
        <vt:lpwstr>https://smart-av.ru/smart</vt:lpwstr>
      </vt:variant>
      <vt:variant>
        <vt:lpwstr/>
      </vt:variant>
      <vt:variant>
        <vt:i4>6160397</vt:i4>
      </vt:variant>
      <vt:variant>
        <vt:i4>6</vt:i4>
      </vt:variant>
      <vt:variant>
        <vt:i4>0</vt:i4>
      </vt:variant>
      <vt:variant>
        <vt:i4>5</vt:i4>
      </vt:variant>
      <vt:variant>
        <vt:lpwstr>https://loza.ru/unitronic</vt:lpwstr>
      </vt:variant>
      <vt:variant>
        <vt:lpwstr/>
      </vt:variant>
      <vt:variant>
        <vt:i4>720917</vt:i4>
      </vt:variant>
      <vt:variant>
        <vt:i4>3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  <vt:variant>
        <vt:i4>720917</vt:i4>
      </vt:variant>
      <vt:variant>
        <vt:i4>0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Andrew</dc:creator>
  <cp:lastModifiedBy>Andrew</cp:lastModifiedBy>
  <cp:revision>173</cp:revision>
  <cp:lastPrinted>2010-07-14T12:09:00Z</cp:lastPrinted>
  <dcterms:created xsi:type="dcterms:W3CDTF">2023-01-31T16:09:00Z</dcterms:created>
  <dcterms:modified xsi:type="dcterms:W3CDTF">2023-02-03T07:57:00Z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