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60" w:type="dxa"/>
        <w:tblInd w:w="106" w:type="dxa"/>
        <w:tblLayout w:type="fixed"/>
        <w:tblLook w:val="04A0"/>
      </w:tblPr>
      <w:tblGrid>
        <w:gridCol w:w="762"/>
        <w:gridCol w:w="6044"/>
        <w:gridCol w:w="1276"/>
        <w:gridCol w:w="1277"/>
        <w:gridCol w:w="1418"/>
        <w:gridCol w:w="850"/>
        <w:gridCol w:w="709"/>
        <w:gridCol w:w="851"/>
        <w:gridCol w:w="2273"/>
      </w:tblGrid>
      <w:tr w:rsidR="00866A3F" w:rsidRPr="00E36782" w:rsidTr="005A3C02">
        <w:trPr>
          <w:trHeight w:val="567"/>
        </w:trPr>
        <w:tc>
          <w:tcPr>
            <w:tcW w:w="154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866A3F" w:rsidRPr="00E36782" w:rsidRDefault="00866A3F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БЛОК БВ</w:t>
            </w:r>
          </w:p>
        </w:tc>
      </w:tr>
      <w:tr w:rsidR="00655B03" w:rsidRPr="00E36782" w:rsidTr="005A3C02">
        <w:trPr>
          <w:trHeight w:val="567"/>
        </w:trPr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FF5EE0" w:rsidRPr="00E36782" w:rsidRDefault="00FF5EE0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55B0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F5EE0" w:rsidRPr="00E36782" w:rsidRDefault="00FF5EE0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5805E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761DB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DB3" w:rsidRPr="00E36782" w:rsidRDefault="00761DB3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25CA0" w:rsidRPr="00E36782" w:rsidRDefault="00C25CA0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761DB3" w:rsidRPr="00E36782" w:rsidRDefault="00C25CA0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CA0" w:rsidRPr="00E36782" w:rsidRDefault="00C25CA0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761DB3" w:rsidRPr="00E36782" w:rsidRDefault="00C25CA0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</w:t>
            </w:r>
            <w:r w:rsidR="00761DB3"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C25CA0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C25CA0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61DB3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DB3" w:rsidRPr="00E36782" w:rsidRDefault="00761DB3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  <w:r w:rsidR="00C25CA0" w:rsidRPr="00E36782">
              <w:rPr>
                <w:rFonts w:ascii="Calibri" w:hAnsi="Calibri" w:cs="Calibri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C5FF7" w:rsidRPr="00E36782" w:rsidRDefault="00761DB3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</w:t>
            </w:r>
            <w:r w:rsidR="00C25CA0" w:rsidRPr="00E36782">
              <w:rPr>
                <w:rFonts w:ascii="Calibri" w:hAnsi="Calibri" w:cs="Calibri"/>
                <w:sz w:val="22"/>
                <w:szCs w:val="22"/>
              </w:rPr>
              <w:t xml:space="preserve"> на стойке</w:t>
            </w:r>
            <w:r w:rsidR="001C5FF7" w:rsidRPr="00E36782">
              <w:rPr>
                <w:rFonts w:ascii="Calibri" w:hAnsi="Calibri" w:cs="Calibri"/>
                <w:sz w:val="22"/>
                <w:szCs w:val="22"/>
              </w:rPr>
              <w:t xml:space="preserve"> (напол</w:t>
            </w:r>
            <w:r w:rsidR="001C5FF7"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="001C5FF7"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761DB3" w:rsidRPr="00E36782" w:rsidRDefault="001C5FF7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1C5FF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6862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6862" w:rsidRPr="00E36782" w:rsidRDefault="003F6862" w:rsidP="005B5E63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432095" w:rsidRPr="00E36782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Картина</w:t>
            </w:r>
            <w:r w:rsidR="00AF540A" w:rsidRPr="00E36782"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2002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Манипуляционная на 3 кресла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фас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ды и корпус - сталь с порошковым покрытием.</w:t>
            </w:r>
          </w:p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E36782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E36782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Принтер </w:t>
            </w:r>
          </w:p>
          <w:p w:rsidR="00432095" w:rsidRPr="00E36782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Габариты: 331х215х178 мм </w:t>
            </w:r>
          </w:p>
          <w:p w:rsidR="00432095" w:rsidRPr="00E36782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671F9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85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1136BA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  <w:r w:rsidR="001136BA" w:rsidRPr="00E36782">
              <w:rPr>
                <w:rFonts w:ascii="Calibri" w:hAnsi="Calibri" w:cs="Calibri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1136B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Рабочая поверхность со встроенной мойкой </w:t>
            </w:r>
          </w:p>
          <w:p w:rsidR="00977740" w:rsidRPr="00E36782" w:rsidRDefault="00977740" w:rsidP="001136B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Габариты: </w:t>
            </w:r>
            <w:r w:rsidR="001136BA" w:rsidRPr="00E36782">
              <w:rPr>
                <w:rFonts w:ascii="Calibri" w:hAnsi="Calibri" w:cs="Calibri"/>
                <w:sz w:val="22"/>
                <w:szCs w:val="22"/>
              </w:rPr>
              <w:t>12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E36782" w:rsidRDefault="001136BA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D457B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8F08F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E36782" w:rsidRDefault="001136B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F11F7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манипуляционного кабинета (Прил. N2 N 381н):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дыхательный ручной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Штатив для длительных инфузионных вливаний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М-4А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тремя ящиками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890х600х1004мм.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арт.329602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М-5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Кресло с электроприводом 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2130х580х570/890мм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арт. 384420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600C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0C" w:rsidRPr="00E36782" w:rsidRDefault="0035600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5600C" w:rsidRPr="00E36782" w:rsidRDefault="0035600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</w:t>
            </w:r>
          </w:p>
          <w:p w:rsidR="0035600C" w:rsidRPr="00E36782" w:rsidRDefault="0035600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5600C" w:rsidRPr="00E36782" w:rsidRDefault="0035600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5A3C0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E36782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35600C" w:rsidRPr="00E36782" w:rsidRDefault="0035600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5600C" w:rsidRPr="00E36782" w:rsidRDefault="0035600C" w:rsidP="004A6B0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E36782" w:rsidRDefault="001136BA" w:rsidP="008F08F9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 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E36782" w:rsidRDefault="001136BA" w:rsidP="00267BC2">
            <w:pPr>
              <w:jc w:val="center"/>
              <w:rPr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E36782" w:rsidRDefault="001136BA" w:rsidP="00267BC2">
            <w:pPr>
              <w:jc w:val="center"/>
              <w:rPr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F60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2002а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F56D6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 w:rsidR="00F56D61" w:rsidRPr="00E36782">
              <w:rPr>
                <w:rFonts w:ascii="Calibri" w:hAnsi="Calibri" w:cs="Calibri"/>
                <w:sz w:val="22"/>
                <w:szCs w:val="22"/>
              </w:rPr>
              <w:t>3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F56D61" w:rsidRPr="00E36782" w:rsidRDefault="00F56D61" w:rsidP="00F56D6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F56D61" w:rsidP="00F56D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E36782" w:rsidRDefault="001136BA" w:rsidP="00026E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E36782" w:rsidRDefault="001136BA" w:rsidP="00026E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1136BA" w:rsidRPr="00E36782" w:rsidRDefault="001136B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 D=15; подвод горячей воды D=15; отвод в канализацию D=50. 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77BD4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77BD4" w:rsidRPr="00E36782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102A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77BD4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77BD4" w:rsidRPr="00E36782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МИДЛ МП 60 ВДА (10/20; Р)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 Подключается к сети через 2-х 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77BD4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77BD4" w:rsidRPr="00E36782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E36782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диспансеризации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E36782" w:rsidRDefault="001136BA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E36782" w:rsidRDefault="001136BA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E36782" w:rsidRDefault="001136BA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доврачебной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пульмонолога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Кислородный концентратор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Scaleo HORIZON S5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Scaleo Medical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врача-пульмонолога (Прил. N3 N 916н)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дыхательный ручной,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8154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Измеритель артериального давления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Ингалятор ультразвуковой,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Фонендоскоп;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Небулайзер (компрессорный);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Портативный спирометр с регистрацией кривой поток-объем;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для оказания неотложной помощи;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Прибор для измерения уровня окиси углерода в выдыха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мом воздухе;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Прибор для измерения уровня окиси азота в выдыхаемом воздуха;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Сантиметровая лента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Спейсер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500мм</w:t>
            </w:r>
          </w:p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BB03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1136BA" w:rsidRPr="00E36782" w:rsidRDefault="001136B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1136BA" w:rsidRPr="00E36782" w:rsidRDefault="001136BA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забора крови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покрытием.</w:t>
            </w:r>
          </w:p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671F9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77BD4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77BD4" w:rsidRPr="00E36782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177BD4" w:rsidRPr="00E36782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E36782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E36782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E36782" w:rsidRDefault="001136B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медицинский, мобильный со спинкой, с пневмат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ческой регулировкой высоты сиденья (регулировка рукояткой под сиденьем). Регулировка высоты сиденья 430-565 мм, 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гулировка вылета спинки относительно сиденья 80-130 мм, Регулировка спинки по высоте 80 мм Габариты спинки 375*210*50 мм, размер сиденья 375*60 мм.  Колеса пласт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ковые, ø 50 мм. Вес 7,0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E36782" w:rsidRDefault="001136B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62730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D75AB5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кислорода. 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МГ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8B2DA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психолога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62730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62730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1136BA" w:rsidRPr="00E36782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Габариты: D=500мм, 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=550мм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156Б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7C59D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Кресло раскладывающееся в кушетку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386А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7C59D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Кресло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МУЗ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Портативная музыкальная колонка. </w:t>
            </w:r>
          </w:p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326х368х688мм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JBL Partybox 310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B536C5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36CB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Комната приготовления аллергенов с процедурной аллерголога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1D36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1D36" w:rsidRPr="00E36782" w:rsidRDefault="00E31D36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31D36" w:rsidRPr="00E36782" w:rsidRDefault="00E31D36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671F9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96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лабораторный со стеллажом и 2-мя опорными тумбами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ДМ-6-006-15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E36782" w:rsidRDefault="001136BA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медицинский, мобильный со спинкой, с пневмат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ческой регулировкой высоты сиденья (регулировка рукояткой под сиденьем). Регулировка высоты сиденья 430-565 мм, 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гулировка вылета спинки относительно сиденья 80-130 мм, Регулировка спинки по высоте 80 мм Габариты спинки 375*210*50 мм, размер сиденья 375*60 мм.  Колеса пласт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ковые, ø 50 мм. Вес 7,0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36782" w:rsidRDefault="001136B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1136BA" w:rsidRPr="00E36782" w:rsidRDefault="001136B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E36782" w:rsidRDefault="001136B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31D36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1D36" w:rsidRPr="00E36782" w:rsidRDefault="00E31D36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E31D36" w:rsidRPr="00E36782" w:rsidRDefault="00E31D36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6782" w:rsidRDefault="00E31D36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Весы электронные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ab/>
            </w:r>
          </w:p>
          <w:p w:rsidR="001136BA" w:rsidRPr="00E36782" w:rsidRDefault="001136BA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платф.из нерж.стали, питание от сети, 5 знаков индикаторов, до 5кг. </w:t>
            </w:r>
          </w:p>
          <w:p w:rsidR="001136BA" w:rsidRPr="00E36782" w:rsidRDefault="001136BA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Габариты:350х325х105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AD-5</w:t>
            </w:r>
            <w:r w:rsidRPr="00E36782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CAS,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ИО-26Ж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0,03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CX-33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кислорода.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МГ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Л-406Г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вытяжной общего назначения     (в комплекте светил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ник люминесцентный 18Вт, 2 розетки)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Габариты:1200х740х2250 мм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РУ-3,0 кВт; 220В; 1Ф; N,+РЕ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ЛАБ-PRO-ШВ120/70-KG</w:t>
            </w:r>
          </w:p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ЗАО «Л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ИП»                   (Лаборато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ное обор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дование и приборы)</w:t>
            </w:r>
          </w:p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аппарат защ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ты. Объем отсас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ы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ваемого воздуха - 550 м3/час; отве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стие для подсоед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нения к вытяжной вентиляции – 200 мм.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671F9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Безпроводная поломоечная машина</w:t>
            </w:r>
            <w:r w:rsidRPr="00E36782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171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Батарея 24 В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для грязного белья</w:t>
            </w:r>
          </w:p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620х625х985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Н0312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Алсера 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ВолеоПро СВЕП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Веледа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ПРАКТИК LS 11-50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ОАО "з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вод"ПРОММАШ"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Суш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Э-2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ind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</w:rPr>
              <w:t>Артикул</w:t>
            </w:r>
          </w:p>
          <w:p w:rsidR="001136BA" w:rsidRPr="00E36782" w:rsidRDefault="001136BA" w:rsidP="00E36CB0">
            <w:pPr>
              <w:ind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</w:rPr>
              <w:t>15428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</w:t>
            </w:r>
          </w:p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"ПРИОР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ТЕТ СНА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ЖЕНИЯ"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</w:t>
            </w:r>
            <w:r w:rsidR="00A00B42" w:rsidRPr="00E36782">
              <w:rPr>
                <w:rFonts w:ascii="Calibri" w:hAnsi="Calibri" w:cs="Calibri"/>
                <w:sz w:val="22"/>
                <w:szCs w:val="22"/>
              </w:rPr>
              <w:t>ды D=15; отвод в канализацию D=10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0</w:t>
            </w:r>
            <w:r w:rsidR="00A00B42" w:rsidRPr="00E36782">
              <w:rPr>
                <w:rFonts w:ascii="Calibri" w:hAnsi="Calibri" w:cs="Calibri"/>
                <w:sz w:val="22"/>
                <w:szCs w:val="22"/>
              </w:rPr>
              <w:t>мм</w:t>
            </w:r>
          </w:p>
        </w:tc>
      </w:tr>
      <w:tr w:rsidR="001136B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Э-37С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36782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Раковина металлическая со столешницей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36782" w:rsidRDefault="001136BA" w:rsidP="00E36C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8F08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4531A" w:rsidRPr="00E36782" w:rsidRDefault="0084531A" w:rsidP="008F08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E367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E367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8F08F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8F08F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8F08F9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Диван. </w:t>
            </w:r>
          </w:p>
          <w:p w:rsidR="0084531A" w:rsidRPr="00E36782" w:rsidRDefault="0084531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1320х860х870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019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36C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36CB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019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C732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C5960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960" w:rsidRPr="00E36782" w:rsidRDefault="00DC596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C5960" w:rsidRPr="00E36782" w:rsidRDefault="00DC5960" w:rsidP="00DC596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DC5960" w:rsidRPr="00E36782" w:rsidRDefault="00DC5960" w:rsidP="00DC596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DC5960" w:rsidRPr="00E36782" w:rsidRDefault="00DC5960" w:rsidP="00DC596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960" w:rsidRPr="00E36782" w:rsidRDefault="00DC5960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960" w:rsidRPr="00E36782" w:rsidRDefault="00DC5960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960" w:rsidRPr="00E36782" w:rsidRDefault="00DC5960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960" w:rsidRPr="00E36782" w:rsidRDefault="00DC5960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960" w:rsidRPr="00E36782" w:rsidRDefault="00DC5960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960" w:rsidRPr="00E36782" w:rsidRDefault="00DC5960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960" w:rsidRPr="00E36782" w:rsidRDefault="00DC5960" w:rsidP="00DC596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4531A" w:rsidRPr="00E36782" w:rsidRDefault="0084531A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4531A" w:rsidRPr="00E36782" w:rsidRDefault="0084531A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внутривенных вливаний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671F9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E328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600C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0C" w:rsidRPr="00E36782" w:rsidRDefault="0035600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ОК3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5600C" w:rsidRPr="00E36782" w:rsidRDefault="0035600C" w:rsidP="005A3C0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</w:t>
            </w:r>
          </w:p>
          <w:p w:rsidR="0035600C" w:rsidRPr="00E36782" w:rsidRDefault="0035600C" w:rsidP="005A3C0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5600C" w:rsidRPr="00E36782" w:rsidRDefault="0035600C" w:rsidP="005A3C0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5A3C0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E36782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5A3C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5A3C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5A3C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0C" w:rsidRPr="00E36782" w:rsidRDefault="0035600C" w:rsidP="005A3C0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35600C" w:rsidRPr="00E36782" w:rsidRDefault="0035600C" w:rsidP="005A3C0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5600C" w:rsidRPr="00E36782" w:rsidRDefault="0035600C" w:rsidP="004A6B0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EE662B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вакцинопрофилактики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вод горячей воды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B81FB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4531A" w:rsidRPr="00E36782" w:rsidRDefault="0084531A" w:rsidP="00B81FB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671F97" w:rsidP="0078790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C25CA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E36782" w:rsidRDefault="0084531A" w:rsidP="00C25CA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C25CA0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ный, объем 250 л, 5 съемных полок, 2 выдвижных ящика. 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600х610х1300 ммм.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0,22кВт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ХФ-250-2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Позис, Ро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AB433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C25CA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ХФ-5Б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Шкаф морозильный медицинский.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Температурный диапазон: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от -18ºC до -40 ºC                                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730х860х1660 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РУ-0,25 кВт; 220В;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ММШ-200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ОАО ПОЗИС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C25CA0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Термосумка многоразового использования "BlueLine" об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ъ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емом 3 л для транспортировки вакцины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Хладоэлемент "Accu@ 60 мл 2-8С для транспортировки ва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цин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Термоиндикатор электронный для контроля холодовой ц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пи "Термотест Прима" от 2-8С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E328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стеклянный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8716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Расходные материалы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Встроенный шкаф.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2400х600х3000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ЛАБ9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лабораторный</w:t>
            </w:r>
          </w:p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900х650х750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ЛАБ-900 ЛТн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ТМЕД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</w:t>
            </w:r>
          </w:p>
          <w:p w:rsidR="0084531A" w:rsidRPr="00E36782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865х510х955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Med-Mos С4 (ТМ-018АН-00)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6105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4531A" w:rsidRPr="00E36782" w:rsidRDefault="0084531A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Ординаторская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РА16, эк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кожа 920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A38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A38" w:rsidRPr="00E36782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F7A38" w:rsidRPr="00E36782" w:rsidRDefault="006F7A38" w:rsidP="008F08F9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E36782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E36782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E36782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E36782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E36782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E36782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E36782" w:rsidRDefault="006F7A38" w:rsidP="008F08F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HP EliteOne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A6698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3F7743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Встроенный шкаф.</w:t>
            </w:r>
          </w:p>
          <w:p w:rsidR="0084531A" w:rsidRPr="00E36782" w:rsidRDefault="00CC194B" w:rsidP="00CC194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115</w:t>
            </w:r>
            <w:r w:rsidR="0084531A" w:rsidRPr="00E36782">
              <w:rPr>
                <w:rFonts w:ascii="Calibri" w:hAnsi="Calibri" w:cs="Calibri"/>
                <w:sz w:val="22"/>
                <w:szCs w:val="22"/>
              </w:rPr>
              <w:t>0х600х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19</w:t>
            </w:r>
            <w:r w:rsidR="0084531A" w:rsidRPr="00E36782">
              <w:rPr>
                <w:rFonts w:ascii="Calibri" w:hAnsi="Calibri" w:cs="Calibri"/>
                <w:sz w:val="22"/>
                <w:szCs w:val="22"/>
              </w:rPr>
              <w:t>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ДМ-6-006-03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бытовой, однокамерный.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600х665х1850 мм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Kef 4330-21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Liebherr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127.2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Чайник электрический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2,4кВт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5KEK 1522 EAC</w:t>
            </w:r>
          </w:p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KitchenAid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1,55кВт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RCS511TS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Menumaster (США)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84531A" w:rsidRPr="00E36782" w:rsidRDefault="0084531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226.2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врача-невролога в 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Камертон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пахучих веществ для исследования функций обон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тельного анализатора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19C0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19C0" w:rsidRPr="00E36782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врача-психиатра/нарколога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84531A" w:rsidRPr="00E36782" w:rsidRDefault="0084531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врача-нарколога в 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Прибор для определения алкоголя в выдыхаемом воздухе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Диктофон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Постеры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19C0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19C0" w:rsidRPr="00E36782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4531A" w:rsidRPr="00E36782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Диван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Размер:ширина 830 мм глубина 820 мм высота 830 мм поса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ка 460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Артикул: Хорека 105  Отделка ткань высшей категории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56D61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D61" w:rsidRPr="00E36782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56D61" w:rsidRPr="00E36782" w:rsidRDefault="00F56D61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F56D61" w:rsidRPr="00E36782" w:rsidRDefault="00F56D61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56D61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D61" w:rsidRPr="00E36782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56D61" w:rsidRPr="00E36782" w:rsidRDefault="00F56D61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F56D61" w:rsidRPr="00E36782" w:rsidRDefault="00F56D61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Крючок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56D61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D61" w:rsidRPr="00E36782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56D61" w:rsidRPr="00E36782" w:rsidRDefault="00F56D61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F56D61" w:rsidRPr="00E36782" w:rsidRDefault="00F56D61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E36782" w:rsidRDefault="00F56D6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Крючок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фас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ды и корпус - сталь с порошковым покрытием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84531A" w:rsidRPr="00E36782" w:rsidRDefault="0084531A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84531A" w:rsidRPr="00E36782" w:rsidRDefault="0084531A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671F9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284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Столик манипуляционный мобильный; для инструментов, из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137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Цифровая система для исследований и анализа, подготовки отчета и ведения дерматоскопических случаев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HEINE,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Дерматоскоп Delta 20 Plus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фотопринадлежностей для дерматоскопа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B1E0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УЗ-лифтинга и коррекции фигуры </w:t>
            </w:r>
          </w:p>
          <w:p w:rsidR="0084531A" w:rsidRPr="00E36782" w:rsidRDefault="0084531A" w:rsidP="00EB1E0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500х515х1310мм</w:t>
            </w:r>
          </w:p>
          <w:p w:rsidR="0084531A" w:rsidRPr="00E36782" w:rsidRDefault="0084531A" w:rsidP="00EB1E0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35 кг.</w:t>
            </w:r>
          </w:p>
          <w:p w:rsidR="0084531A" w:rsidRPr="00E36782" w:rsidRDefault="0084531A" w:rsidP="00EB1E0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≈0,3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B1E0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CLASSYS ULTRAFORMER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ультразвуковой неинвазивной терапии в глубоких слоях кожи (безоперационный SMAS лифтинг)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Ultera Sy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s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tem, Ultera Inc. Mesa, Arizon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«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МерцФа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4E1029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84531A" w:rsidRPr="00E36782" w:rsidRDefault="0084531A" w:rsidP="004E102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0,02кВт               </w:t>
            </w:r>
          </w:p>
          <w:p w:rsidR="0084531A" w:rsidRPr="00E36782" w:rsidRDefault="0084531A" w:rsidP="004E1029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6042D6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F08F9" w:rsidRPr="00E36782" w:rsidRDefault="0084531A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Аппарат </w:t>
            </w:r>
            <w:r w:rsidR="008F08F9" w:rsidRPr="00E36782">
              <w:rPr>
                <w:rFonts w:ascii="Calibri" w:hAnsi="Calibri" w:cs="Calibri"/>
                <w:sz w:val="22"/>
                <w:szCs w:val="22"/>
              </w:rPr>
              <w:t>для массажа переменным электростатическим полем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 xml:space="preserve">Габариты: 260х350х370 мм     </w:t>
            </w:r>
          </w:p>
          <w:p w:rsidR="008F08F9" w:rsidRPr="00E36782" w:rsidRDefault="0084531A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35 Вт                             </w:t>
            </w:r>
          </w:p>
          <w:p w:rsidR="0084531A" w:rsidRPr="00E36782" w:rsidRDefault="0084531A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Вес – </w:t>
            </w:r>
            <w:smartTag w:uri="urn:schemas-microsoft-com:office:smarttags" w:element="metricconverter">
              <w:smartTagPr>
                <w:attr w:name="ProductID" w:val="8,5 кг"/>
              </w:smartTagPr>
              <w:r w:rsidRPr="00E36782">
                <w:rPr>
                  <w:rFonts w:ascii="Calibri" w:hAnsi="Calibri" w:cs="Calibri"/>
                  <w:sz w:val="22"/>
                  <w:szCs w:val="22"/>
                </w:rPr>
                <w:t>8,5 кг</w:t>
              </w:r>
            </w:smartTag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6042D6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Hivamat® 200 Evident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Physiomed,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ВАП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Вапоризатор цифровой косметологический на штативе</w:t>
            </w:r>
          </w:p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1100 х 390 х 280 мм</w:t>
            </w:r>
          </w:p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 – 1ф; 220В; не более 950 ВхА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АтисМед ВЦ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ИО-118Е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Установка ультразвуковой  предстерилизационной очистки   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Габариты: 335х190х240 мм    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Объем – 2,7 л                                       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180ВА                            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5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УЗУМИ-2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«ТР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МА»    </w:t>
            </w:r>
          </w:p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Саратов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Л-75А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625х450х415 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ГП-20МО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Касимо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84531A" w:rsidRPr="00E36782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Длина лампы -1000мм, диаметр – 165мм</w:t>
            </w:r>
          </w:p>
          <w:p w:rsidR="0084531A" w:rsidRPr="00E36782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26259D">
            <w:pPr>
              <w:pStyle w:val="1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CIRCLE LED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8F08F9" w:rsidRPr="00E36782" w:rsidRDefault="008F08F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КО-11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B5000" w:rsidRPr="00E36782" w:rsidRDefault="00DB5000" w:rsidP="00DB50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B5000" w:rsidRPr="00E36782" w:rsidRDefault="00DB5000" w:rsidP="00DB500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sz w:val="24"/>
                <w:szCs w:val="24"/>
              </w:rPr>
              <w:t xml:space="preserve">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Аппарат Косметологический.</w:t>
            </w:r>
          </w:p>
          <w:p w:rsidR="0084531A" w:rsidRPr="00E36782" w:rsidRDefault="00DB5000" w:rsidP="00DB500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b/>
                <w:bCs/>
                <w:sz w:val="23"/>
                <w:szCs w:val="23"/>
              </w:rPr>
              <w:t xml:space="preserve"> </w:t>
            </w:r>
            <w:r w:rsidR="0084531A" w:rsidRPr="00E36782">
              <w:rPr>
                <w:rFonts w:ascii="Calibri" w:hAnsi="Calibri" w:cs="Calibri"/>
                <w:sz w:val="22"/>
                <w:szCs w:val="22"/>
              </w:rPr>
              <w:t>Микроигольчатый RF-лифтинг. В коплектации 2 насадки игольчатый RF и IPL</w:t>
            </w:r>
          </w:p>
          <w:p w:rsidR="0084531A" w:rsidRPr="00E36782" w:rsidRDefault="0084531A" w:rsidP="00796C8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DB500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InMode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4531A" w:rsidRPr="00E36782">
              <w:rPr>
                <w:rFonts w:ascii="Calibri" w:hAnsi="Calibri" w:cs="Calibri"/>
                <w:sz w:val="22"/>
                <w:szCs w:val="22"/>
              </w:rPr>
              <w:t>MORPHEUS 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000" w:rsidRPr="00E36782" w:rsidRDefault="00DB5000" w:rsidP="00DB5000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  <w:p w:rsidR="00DB5000" w:rsidRPr="00E36782" w:rsidRDefault="00DB5000" w:rsidP="00DB5000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 xml:space="preserve"> ООО </w:t>
            </w:r>
          </w:p>
          <w:p w:rsidR="0084531A" w:rsidRPr="00E36782" w:rsidRDefault="00DB5000" w:rsidP="00DB5000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«КИТ МЕД»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DB500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AF4F81">
            <w:pPr>
              <w:ind w:right="-6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Ц-1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AF4F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Цетрифуга (плазаотерапия)</w:t>
            </w:r>
          </w:p>
          <w:p w:rsidR="0084531A" w:rsidRPr="00E36782" w:rsidRDefault="0084531A" w:rsidP="00AF4F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Габариты: 320х400х310 мм</w:t>
            </w:r>
          </w:p>
          <w:p w:rsidR="0084531A" w:rsidRPr="00E36782" w:rsidRDefault="0084531A" w:rsidP="00AF4F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1Ф; 220 В;≈ 0,4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RegenLab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84531A" w:rsidRPr="00E36782" w:rsidRDefault="0084531A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84531A" w:rsidRPr="00E36782" w:rsidRDefault="0084531A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671F9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Вуда комбинированная с «черным светом» для 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агностики состояния кожи и штатив для крепления лампы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7051L (SP-023)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Guangzhou BIOCURVE,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84531A" w:rsidRPr="00E36782" w:rsidRDefault="0084531A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:rsidR="0084531A" w:rsidRPr="00E36782" w:rsidRDefault="0084531A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Косметологический комбайн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500х407х1450 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0,15кВт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Face Beauty Clinic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Tecnology (Италия)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КО-4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Вакуумный аппарат косметологический с магнитотерапией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600х600х1900мм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1,0кВт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MR-991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Mantis, </w:t>
            </w:r>
          </w:p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Италия </w:t>
            </w:r>
          </w:p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КО-7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Лазерная система SP Dynamis без сканеров, с гинекологич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ским набором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SP Dynamis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Fotona d.d, Словения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318" w:rsidRPr="00E36782" w:rsidRDefault="00771318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:rsidR="0084531A" w:rsidRPr="00E36782" w:rsidRDefault="00771318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84531A" w:rsidRPr="00E36782" w:rsidRDefault="0084531A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Длина лампы -1000мм, диаметр – 165мм</w:t>
            </w:r>
          </w:p>
          <w:p w:rsidR="0084531A" w:rsidRPr="00E36782" w:rsidRDefault="0084531A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lastRenderedPageBreak/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pStyle w:val="1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CIRCLE LED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8F08F9" w:rsidRPr="00E36782" w:rsidRDefault="008F08F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08F9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8F9" w:rsidRPr="00E36782" w:rsidRDefault="008F08F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F08F9" w:rsidRPr="00E36782" w:rsidRDefault="008F08F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8F9" w:rsidRPr="00E36782" w:rsidRDefault="008F08F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8F9" w:rsidRPr="00E36782" w:rsidRDefault="008F08F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08F9" w:rsidRPr="00E36782" w:rsidRDefault="008F08F9" w:rsidP="008F08F9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8F9" w:rsidRPr="00E36782" w:rsidRDefault="008F08F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8F9" w:rsidRPr="00E36782" w:rsidRDefault="008F08F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8F9" w:rsidRPr="00E36782" w:rsidRDefault="008F08F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8F9" w:rsidRPr="00E36782" w:rsidRDefault="008F08F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B81FB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4531A" w:rsidRPr="00E36782" w:rsidRDefault="0084531A" w:rsidP="00B81FB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671F9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84531A" w:rsidRPr="00E36782" w:rsidRDefault="0084531A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:rsidR="0084531A" w:rsidRPr="00E36782" w:rsidRDefault="0084531A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ИО-118Е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Установка ультразвуковой  предстерилизационной очистки   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Габариты: 335х190х240 мм    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Объем – 2,7 л                                       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180ВА                            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5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УЗУМИ-2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«ТР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МА»    </w:t>
            </w:r>
          </w:p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Саратов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Л-75А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625х450х415 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ГП-20МО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Касимо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8F08F9" w:rsidRPr="00E36782" w:rsidRDefault="008F08F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84531A" w:rsidRPr="00E36782" w:rsidRDefault="0084531A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Длина лампы -1000мм, диаметр – 165мм</w:t>
            </w:r>
          </w:p>
          <w:p w:rsidR="0084531A" w:rsidRPr="00E36782" w:rsidRDefault="0084531A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pStyle w:val="1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CIRCLE LED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КО-6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Ксометологический аппарат</w:t>
            </w:r>
          </w:p>
          <w:p w:rsidR="0084531A" w:rsidRPr="00E36782" w:rsidRDefault="0084531A" w:rsidP="000E226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0,5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HydraFacial MD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HydraFacial, США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КО-9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 xml:space="preserve">Аппарат  для  локальной  воздушной  криотерапии 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Габариты: 645х390х680 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Вес – 60 кг.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Cryo-6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BA005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8" w:history="1">
              <w:r w:rsidR="0084531A" w:rsidRPr="00E36782">
                <w:rPr>
                  <w:rFonts w:ascii="Calibri" w:hAnsi="Calibri" w:cs="Calibri"/>
                  <w:bCs/>
                  <w:sz w:val="22"/>
                  <w:szCs w:val="22"/>
                </w:rPr>
                <w:t>ZIMMER</w:t>
              </w:r>
            </w:hyperlink>
            <w:r w:rsidR="0084531A" w:rsidRPr="00E36782">
              <w:rPr>
                <w:rFonts w:ascii="Calibri" w:hAnsi="Calibri" w:cs="Calibri"/>
                <w:bCs/>
                <w:sz w:val="22"/>
                <w:szCs w:val="22"/>
              </w:rPr>
              <w:t>, Германия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врача дерматолога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671F9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 D=15; подвод горячей воды D=15;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отвод в канализацию D=50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Вуда комбинированная с «черным светом» для 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агностики состояния кожи и штатив для крепления лампы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7051L (SP-023)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Guangzhou BIOCURVE,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192К2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Радиоволновой электрохирургический аппарат ЭХВЧ                      Габариты: 238х178х413 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Максимальная выходная мощность – 120 Вт           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Вес – 11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Сургитрон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4.0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МГЦ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PELLEVE S5-IEC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Ellman Int., США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обработки ногтевых пластинок с насадкой OMNICUT</w:t>
            </w:r>
          </w:p>
          <w:p w:rsidR="0084531A" w:rsidRPr="00E36782" w:rsidRDefault="0084531A" w:rsidP="000E22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0E22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85924" w:rsidRPr="00E36782" w:rsidRDefault="00A8592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электро</w:t>
            </w:r>
            <w:r w:rsidR="0084531A" w:rsidRPr="00E36782">
              <w:rPr>
                <w:rFonts w:ascii="Calibri" w:hAnsi="Calibri" w:cs="Calibri"/>
                <w:sz w:val="22"/>
                <w:szCs w:val="22"/>
              </w:rPr>
              <w:t xml:space="preserve">хирургический </w:t>
            </w:r>
          </w:p>
          <w:p w:rsidR="00A85924" w:rsidRPr="00E36782" w:rsidRDefault="00A85924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270х250хх120мм</w:t>
            </w:r>
          </w:p>
          <w:p w:rsidR="0084531A" w:rsidRPr="00E36782" w:rsidRDefault="0084531A" w:rsidP="00A8592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</w:t>
            </w:r>
            <w:r w:rsidR="00A85924" w:rsidRPr="00E36782">
              <w:rPr>
                <w:rFonts w:ascii="Calibri" w:hAnsi="Calibri" w:cs="Calibri"/>
                <w:sz w:val="22"/>
                <w:szCs w:val="22"/>
              </w:rPr>
              <w:t>1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A8592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minicutter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A85924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84531A" w:rsidRPr="00E36782" w:rsidRDefault="0084531A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0,02кВт                 </w:t>
            </w:r>
          </w:p>
          <w:p w:rsidR="0084531A" w:rsidRPr="00E36782" w:rsidRDefault="0084531A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Аппарат для локальной воздушной криотерапии</w:t>
            </w:r>
          </w:p>
          <w:p w:rsidR="0084531A" w:rsidRPr="00E36782" w:rsidRDefault="0084531A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Габариты: 645х390х680 мм</w:t>
            </w:r>
          </w:p>
          <w:p w:rsidR="0084531A" w:rsidRPr="00E36782" w:rsidRDefault="0084531A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Вес – 60 кг.</w:t>
            </w:r>
          </w:p>
          <w:p w:rsidR="0084531A" w:rsidRPr="00E36782" w:rsidRDefault="0084531A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1Ф; 220 В; 1,0кВт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snapToGrid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Cryo-6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BA005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9" w:history="1">
              <w:r w:rsidR="0084531A" w:rsidRPr="00E36782">
                <w:rPr>
                  <w:rStyle w:val="af4"/>
                  <w:rFonts w:ascii="Calibri" w:hAnsi="Calibri" w:cs="Calibri"/>
                  <w:b w:val="0"/>
                  <w:sz w:val="22"/>
                  <w:szCs w:val="22"/>
                </w:rPr>
                <w:t>ZIMMER</w:t>
              </w:r>
            </w:hyperlink>
            <w:r w:rsidR="0084531A"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C23BB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3BB" w:rsidRPr="00E36782" w:rsidRDefault="002C23BB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C23BB" w:rsidRPr="00E36782" w:rsidRDefault="002C23BB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</w:t>
            </w:r>
          </w:p>
          <w:p w:rsidR="002C23BB" w:rsidRPr="00E36782" w:rsidRDefault="002C23BB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C23BB" w:rsidRPr="00E36782" w:rsidRDefault="002C23BB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5A3C0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E36782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2C23BB" w:rsidRPr="00E36782" w:rsidRDefault="002C23BB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C23BB" w:rsidRPr="00E36782" w:rsidRDefault="002C23BB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</w:t>
            </w:r>
          </w:p>
          <w:p w:rsidR="002C23BB" w:rsidRPr="00E36782" w:rsidRDefault="002C23BB" w:rsidP="004A6B0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кислорода, вакуума.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КО-15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Система для автоматического картирования тела и дерм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тоскопического исследования включает в себя: видеодерматоскопmedicam,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стойку ATBM,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фотооборудование,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набор оптики,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медицинский сервер,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монитор,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программное обеспечение для дерматоскопии и для картир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вания тела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 стенда: 700х610х1820мм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1Ф; 220 В; ≈0,5кВт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Вodystudio ATBM® Классич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84531A" w:rsidRPr="00E36782" w:rsidRDefault="0084531A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Длина лампы -1000мм, диаметр – 165мм</w:t>
            </w:r>
          </w:p>
          <w:p w:rsidR="0084531A" w:rsidRPr="00E36782" w:rsidRDefault="0084531A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pStyle w:val="1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CIRCLE LED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E662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СУК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Стерилизатор ультрафиолетовый кварцевый</w:t>
            </w:r>
          </w:p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380х245х125 мм</w:t>
            </w:r>
          </w:p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1Ф; 220 В; 70ВА</w:t>
            </w:r>
          </w:p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3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Микр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цид 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дерматолога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канализацию D=50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мм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84531A" w:rsidRPr="00E36782" w:rsidRDefault="0084531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84531A" w:rsidRPr="00E36782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19C0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19C0" w:rsidRPr="00E36782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врача дерматолога (диабетическая стопа)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84531A" w:rsidRPr="00E36782" w:rsidRDefault="0084531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HP EliteOne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671F9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9C65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номерность яркости экрана не более 30%, яркость в центрах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полей диагностики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для педикюра. Габариты: 1800х610х560-900мм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≈0,2кВт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ФП-3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Пластэк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290А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Электрокардиограф 3-х канальный с транспортным чемод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ном.</w:t>
            </w:r>
          </w:p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1Ф; 220 В; ~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МАС 600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C23BB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3BB" w:rsidRPr="00E36782" w:rsidRDefault="002C23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C23BB" w:rsidRPr="00E36782" w:rsidRDefault="002C23B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</w:t>
            </w:r>
          </w:p>
          <w:p w:rsidR="002C23BB" w:rsidRPr="00E36782" w:rsidRDefault="002C23BB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C23BB" w:rsidRPr="00E36782" w:rsidRDefault="002C23B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5A3C0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E36782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3BB" w:rsidRPr="00E36782" w:rsidRDefault="002C23B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2C23BB" w:rsidRPr="00E36782" w:rsidRDefault="002C23BB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C23BB" w:rsidRPr="00E36782" w:rsidRDefault="002C23BB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</w:t>
            </w:r>
          </w:p>
          <w:p w:rsidR="002C23BB" w:rsidRPr="00E36782" w:rsidRDefault="002C23BB" w:rsidP="004A6B0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кислорода, вакуума.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ЛЛ1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84531A" w:rsidRPr="00E36782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Габариты: 230х800х1350 мм</w:t>
            </w:r>
          </w:p>
          <w:p w:rsidR="0084531A" w:rsidRPr="00E36782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АтисМед ЛЛ-5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DF01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Л-75Б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Стерилизатор воздушный (сухожар)                                                  Объем камеры – 10 л</w:t>
            </w:r>
          </w:p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442х450х415 мм</w:t>
            </w:r>
          </w:p>
          <w:p w:rsidR="0084531A" w:rsidRPr="00E36782" w:rsidRDefault="0084531A" w:rsidP="00DF019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0,9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DF01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ГП-10МО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Касимо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C3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Педикюрный аппарат с пылесосом и подсветкой</w:t>
            </w:r>
          </w:p>
          <w:p w:rsidR="0084531A" w:rsidRPr="00E36782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Габариты: 320х125х220 мм</w:t>
            </w:r>
          </w:p>
          <w:p w:rsidR="0084531A" w:rsidRPr="00E36782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1Ф; 220 В; 0,35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PA-50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  <w:hyperlink r:id="rId10" w:history="1">
              <w:r w:rsidRPr="00E36782">
                <w:rPr>
                  <w:rFonts w:ascii="Calibri" w:hAnsi="Calibri" w:cs="Calibri"/>
                  <w:sz w:val="22"/>
                  <w:szCs w:val="22"/>
                  <w:lang w:val="en-US"/>
                </w:rPr>
                <w:t>Unitronic (Германия)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УЗ-1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Малогабаритный доплеровский звуковой индикатор скорости кровотока</w:t>
            </w:r>
          </w:p>
          <w:p w:rsidR="0084531A" w:rsidRPr="00E36782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Габариты: 65х10х25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МИН</w:t>
            </w: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ДОП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БИОСС, Ро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F3773F">
            <w:pPr>
              <w:shd w:val="clear" w:color="auto" w:fill="FFFFFF"/>
              <w:spacing w:line="240" w:lineRule="atLeast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Питание: 2 батареи 1,5 В или аккумул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торы 1,2 В (тип АА)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Градуированный камертон 128 Гц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Монофиламент 10 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фрез для скалера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Лопаточки для ногтей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Кусачки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Биксы малые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Холл-рекреация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Диван 3-местный</w:t>
            </w:r>
          </w:p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 1900x860x870мм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Рокфорд Хорека 052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Диван. </w:t>
            </w:r>
          </w:p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1320х860х870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34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32 дюйма, LAN</w:t>
            </w:r>
          </w:p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736 x 437 x 82.9мм</w:t>
            </w:r>
            <w:r w:rsidRPr="00E36782">
              <w:rPr>
                <w:rFonts w:ascii="PTRootUIWebRegular" w:hAnsi="PTRootUIWebRegular"/>
                <w:sz w:val="36"/>
                <w:szCs w:val="36"/>
                <w:shd w:val="clear" w:color="auto" w:fill="FFFFFF"/>
              </w:rPr>
              <w:t> </w:t>
            </w:r>
          </w:p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4531A" w:rsidRPr="00E36782" w:rsidRDefault="0084531A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:rsidR="0084531A" w:rsidRPr="00E36782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Консоль со столешницей из искусственного мрамора. </w:t>
            </w:r>
          </w:p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1000х300хх700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13AE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Штора, длина 5 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вид.изготовление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331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24044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Настольная лампа (торшер)</w:t>
            </w:r>
          </w:p>
          <w:p w:rsidR="0084531A" w:rsidRPr="00E36782" w:rsidRDefault="0084531A" w:rsidP="0024044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0,06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Coco COC-LG-1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Kutek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</w:t>
            </w:r>
          </w:p>
        </w:tc>
      </w:tr>
      <w:tr w:rsidR="0084531A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2044а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E36782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Регистратура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E36782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C24CF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2044б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Картохранилище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270А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Стеллаж односторонний</w:t>
            </w:r>
          </w:p>
          <w:p w:rsidR="008758F3" w:rsidRPr="00E36782" w:rsidRDefault="008758F3" w:rsidP="0081470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700х300х2000мм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2912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270Б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C24CF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Стеллаж односторонний</w:t>
            </w:r>
          </w:p>
          <w:p w:rsidR="008758F3" w:rsidRPr="00E36782" w:rsidRDefault="008758F3" w:rsidP="0081470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1200х300х2000мм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270В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C24CF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Стеллаж односторонний</w:t>
            </w:r>
          </w:p>
          <w:p w:rsidR="008758F3" w:rsidRPr="00E36782" w:rsidRDefault="008758F3" w:rsidP="0081470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1000х300х2000мм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270М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81470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Мобильный двухсторонний стеллаж</w:t>
            </w:r>
          </w:p>
          <w:p w:rsidR="008758F3" w:rsidRPr="00E36782" w:rsidRDefault="008758F3" w:rsidP="0081470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700х600х2000мм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врачебного консилиума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Ноутбук</w:t>
            </w:r>
          </w:p>
          <w:p w:rsidR="008758F3" w:rsidRPr="00E36782" w:rsidRDefault="008758F3" w:rsidP="00EA660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для брифинга узкий</w:t>
            </w:r>
          </w:p>
          <w:p w:rsidR="008758F3" w:rsidRPr="00E36782" w:rsidRDefault="008758F3" w:rsidP="00011A6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3000х1000х750мм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8102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Солт 1 BMS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Интерактивная панель.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Ращмер экрана 1652х930мм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SBID-MX175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  <w:hyperlink r:id="rId11" w:history="1">
              <w:r w:rsidRPr="00E36782">
                <w:rPr>
                  <w:rFonts w:ascii="Calibri" w:hAnsi="Calibri" w:cs="Calibri"/>
                  <w:sz w:val="22"/>
                  <w:szCs w:val="22"/>
                </w:rPr>
                <w:t>Smart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План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Планшет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выписки больничных листов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Сейф 2 класса взломостойкости; крепление к полу.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440х430х1230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VALBERG ГРАНИТ 120Т EL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Завод </w:t>
            </w:r>
          </w:p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"Промет"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257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заведующего отделением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рабочее для руководителя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руководителя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156Ж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с механизмом Konrad</w:t>
            </w:r>
          </w:p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1070х1000х1040мм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Marsel 1P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для одежды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174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175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инд. изготовления,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встраиваемый холодильник Liebherr UIK 1514,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раковина Franke 125.0176.647 KBG 110-34, цвет Шоколад,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полотенец Brabantia,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жидкого мыла Kaiser KH-3022 BP, встраива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мый Black Pearl,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Смеситель Florentina Фита AV коричневый, артикул 757839,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Столешница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Samsung Staron VL155 Loam, 1730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600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мм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Брифинг-приставка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Аптечный киоск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бельная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Расчетно-кассовый аппарат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АМС-100К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СТ-А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Стойка аптеки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 установочными местами под розетки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АП-6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Накопитель для лекарств (20 ящиков с разделителями)            Габариты: 800х500х2200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арт.326600N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Помещение хранения лекарственных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Холодильный шкаф фармацевтический, объем 500 л. 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Количество полок – 4.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697х710х2028 ммм.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pStyle w:val="4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ШХФ-0,5ДС </w:t>
            </w:r>
          </w:p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Позис, Ро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АП-Ф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лекарственный для аптечного ассортимента ФАМА (модульный)</w:t>
            </w:r>
          </w:p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Габариты: 2138х1270х2035 мм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DVbox®1000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Дизайн Ве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ТМЕД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</w:t>
            </w:r>
          </w:p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865х510х955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Med-Mos С4 (ТМ-018АН-00)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3B46BE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сотрудников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2052а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Помещение хранения ядовитых, сильнодействующих, психотропных, наркотических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81FB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фас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ды и корпус - сталь с порошковым покрытием</w:t>
            </w:r>
          </w:p>
          <w:p w:rsidR="008758F3" w:rsidRPr="00E36782" w:rsidRDefault="008758F3" w:rsidP="00B81FB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СХФ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Сейф-холодильник медицинский.  Объем 20 л. Класс взлом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стойкости – III класс.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540х490х1200мм.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РУ-0,2кВт,220В,1Ф+N+PE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Вес – 170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VALBERG TS-3/50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Сейф массой менее 1000 кг. следует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креплять к полу или стене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Ю-125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Сейф 3 класса взломостойкости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680х510х1320 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- 502кг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BA005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2" w:history="1">
              <w:r w:rsidR="008758F3" w:rsidRPr="00E36782">
                <w:rPr>
                  <w:rFonts w:ascii="Calibri" w:hAnsi="Calibri" w:cs="Calibri"/>
                  <w:sz w:val="22"/>
                  <w:szCs w:val="22"/>
                </w:rPr>
                <w:t>VALBERG              Гранит III-1368 KL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Сейф массой менее 1000 кг. следует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креплять к полу или стене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Пурифайер для проточной воды с фильтрацией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V40-U4L Black с</w:t>
            </w:r>
          </w:p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фильтр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цией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8758F3" w:rsidRPr="00E36782" w:rsidRDefault="008758F3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Диван </w:t>
            </w:r>
          </w:p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830x820x830мм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иглорефлексотерапии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процедурная физиотерапевтическая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арт.350500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медицинская физиотерапевтическая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иглотерапии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Иглы для аккупунктуры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Микроиглы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Молоточек или валик для кожной 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Пинцет анатомический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Пинцет глазной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Зажимы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Ножницы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Лейкопластырь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для аппликационной терапии \пластинки из разных металлов, магниты и др.\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Цубо  Набор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Банки медицинские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Вазелин, крем массажный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Зонд для пальпации аурикулярных 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Чашки Петри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Лоток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Полынные сигары или мокса  Набор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Ватные шарики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Спирт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Йод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Нарезанные полоски бумаги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электропунктуры</w:t>
            </w:r>
          </w:p>
          <w:p w:rsidR="008758F3" w:rsidRPr="00E36782" w:rsidRDefault="008758F3" w:rsidP="00845BAB">
            <w:r w:rsidRPr="00E36782">
              <w:rPr>
                <w:rFonts w:ascii="Calibri" w:hAnsi="Calibri" w:cs="Calibri"/>
                <w:sz w:val="22"/>
                <w:szCs w:val="22"/>
              </w:rPr>
              <w:t>РУ-30ВА, 1ф;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МнДЭП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ТРИМА,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высокоинтенсивной лазерной терапии Hilterapia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300х700х780мм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1840ВА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40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HIRO® 3.0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245-1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 для автоматической многоцелевой MLS-лазерной терапии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680х420х1580мм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100ВА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43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MLS-M6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ДМ-6-010-03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Л-75А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625х450х415 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ГП-20МО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Касимо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5DA7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DA7" w:rsidRPr="00E36782" w:rsidRDefault="006B5DA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5DA7" w:rsidRPr="00E36782" w:rsidRDefault="006B5DA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E36782" w:rsidRDefault="006B5DA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E36782" w:rsidRDefault="006B5DA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E36782" w:rsidRDefault="006B5DA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E36782" w:rsidRDefault="006B5DA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E36782" w:rsidRDefault="006B5DA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E36782" w:rsidRDefault="006B5DA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E36782" w:rsidRDefault="006B5DA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Ф-47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Часы процедурные физиотерапевтические Габариты : 181x 170x 66 Масса – 2 кг Потребляемая мощность – 5 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ПЧ-3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Аптечка для оказания неотложной помощи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BC22A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BC22A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старшей сестры с местом для хранения м</w:t>
            </w: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дикаментов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бельная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8758F3" w:rsidRPr="00E36782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Встроенный шкаф. Габариты: 3200х450х3000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Встроенный шкаф. Габариты: 1600х600х3000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дуплексного сканирования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1D0D05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BA0055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3" w:history="1">
              <w:r w:rsidR="008758F3" w:rsidRPr="00E36782">
                <w:rPr>
                  <w:rFonts w:ascii="Calibri" w:hAnsi="Calibri" w:cs="Calibri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758F3" w:rsidRPr="00E36782" w:rsidRDefault="008758F3" w:rsidP="002F3025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1500х600х820мм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E36782" w:rsidRDefault="008758F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8758F3" w:rsidRPr="00E36782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8758F3" w:rsidRPr="00E36782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0,25кВт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685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240.1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Ультрозвуковая система для четырехмерной 4D-объемной ультразвуковой кардиоваскулярной диагностики экспертного премиум-класса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Vivid E95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 Подключение через ИБП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Рабочая станция для сердечно-сосудистых ультразвуковых исследований EchoPac PC  Цветная цифровая камера Сanon (закупается отдельно)  Программное обеспечение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EchoPac PC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APC SMV2000CAI 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BA0055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4" w:history="1">
              <w:r w:rsidR="008758F3" w:rsidRPr="00E36782">
                <w:rPr>
                  <w:rFonts w:ascii="Calibri" w:hAnsi="Calibri" w:cs="Calibri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E36782" w:rsidRDefault="008758F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57.2 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Компьютер персональный с 2-мя мониторами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Импорт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8758F3" w:rsidRPr="00E36782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8758F3" w:rsidRPr="00E36782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0,25кВт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284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240.2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Универсальный УЗИ сканер премиум класса нового покол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 с поддержкой двумерных матричных датчиков и экспер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ных функций для повышения точности диагностики. 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+ датчик для косметологии 24 мГц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Canon Aplio i800</w:t>
            </w:r>
          </w:p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Toshiba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 Подключение через ИБП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242.1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Переносной сканер для костно-мышечной системы</w:t>
            </w:r>
          </w:p>
          <w:p w:rsidR="008758F3" w:rsidRPr="00E36782" w:rsidRDefault="008758F3" w:rsidP="00F2293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LOGIQE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961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8758F3" w:rsidRPr="00E36782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BA0055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5" w:history="1">
              <w:r w:rsidR="008758F3" w:rsidRPr="00E36782">
                <w:rPr>
                  <w:rFonts w:ascii="Calibri" w:hAnsi="Calibri" w:cs="Calibri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E36782" w:rsidRDefault="008758F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57.2 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Компьютер персональный с 2-мя мониторами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Импорт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8758F3" w:rsidRPr="00E36782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8758F3" w:rsidRPr="00E36782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758F3" w:rsidRPr="00E36782" w:rsidRDefault="008758F3" w:rsidP="008A37B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0,25кВт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240.2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Универсальный УЗИ сканер премиум класса нового покол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 с поддержкой двумерных матричных датчиков и экспер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ных функций для повышения точности диагностики.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Canon Aplio i800</w:t>
            </w:r>
          </w:p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Toshiba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 Подключение через ИБП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79105C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Кабинет нагрузочных проб и ФВД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A028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B75A5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A53" w:rsidRPr="00E36782" w:rsidRDefault="00B75A5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75A53" w:rsidRPr="00E36782" w:rsidRDefault="00B75A53" w:rsidP="00C24CF4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B75A53" w:rsidRPr="00E36782" w:rsidRDefault="00B75A5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:rsidR="00B75A53" w:rsidRPr="00E36782" w:rsidRDefault="00B75A5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E36782" w:rsidRDefault="00B75A53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E36782" w:rsidRDefault="00B75A5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E36782" w:rsidRDefault="00BA0055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6" w:history="1">
              <w:r w:rsidR="00B75A53" w:rsidRPr="00E36782">
                <w:rPr>
                  <w:rFonts w:ascii="Calibri" w:hAnsi="Calibri" w:cs="Calibri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E36782" w:rsidRDefault="00B75A5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E36782" w:rsidRDefault="00B75A5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E36782" w:rsidRDefault="00B75A5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E36782" w:rsidRDefault="00B75A5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9138F5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E36782" w:rsidRDefault="008758F3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8758F3" w:rsidRPr="00E36782" w:rsidRDefault="008758F3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8758F3" w:rsidRPr="00E36782" w:rsidRDefault="008758F3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1200х1800мм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бортом по 4-м сторонам,  на колесах 125 мм, 2 из которых с тормозами</w:t>
            </w:r>
          </w:p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Компьютерная стресс система Case Premium для провед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 проб с физической нагрузкой с включая бегущую дорожку (тредмил)</w:t>
            </w:r>
          </w:p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1,0кВт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Case Premium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220,0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Велоэргометр (лежачий для стресс-ЭхоКГ) в комплекте стресс системы</w:t>
            </w:r>
          </w:p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1Ф; 220 В; 0,5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Case Premium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220,0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Деф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Дефибриллятор наружный</w:t>
            </w:r>
          </w:p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Zoll R Series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ZOLL Medical Corp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.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Система для исследования функции внешнего дыхания с кривой поток-объем и определением бронхиального сопр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тивления «Cпирограф MasterScreen Pneumo»</w:t>
            </w:r>
          </w:p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MasterScreen Pneumo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"Вайэйр Медикал ГмбХ", Ге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E15F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Бодиплетизмограф с ультразвуковым датчиком пот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ка.Измерительная система PowerCube Body, включая BodyBox,</w:t>
            </w:r>
          </w:p>
          <w:p w:rsidR="008758F3" w:rsidRPr="00E36782" w:rsidRDefault="008758F3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-  измерительный модуль PowerCube, </w:t>
            </w:r>
          </w:p>
          <w:p w:rsidR="008758F3" w:rsidRPr="00E36782" w:rsidRDefault="008758F3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- клапан с высокоточным ультразвуковым датчиком потока, </w:t>
            </w:r>
          </w:p>
          <w:p w:rsidR="008758F3" w:rsidRPr="00E36782" w:rsidRDefault="008758F3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 программа BodyLiveCal, программа LFХ для Windows 7,</w:t>
            </w:r>
          </w:p>
          <w:p w:rsidR="008758F3" w:rsidRPr="00E36782" w:rsidRDefault="008758F3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- стандартные принадлежности, </w:t>
            </w:r>
          </w:p>
          <w:p w:rsidR="008758F3" w:rsidRPr="00E36782" w:rsidRDefault="008758F3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 тележка с медицинским изолирующим трансформатором</w:t>
            </w:r>
          </w:p>
          <w:p w:rsidR="008758F3" w:rsidRPr="00E36782" w:rsidRDefault="008758F3" w:rsidP="003E15F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 кабины 860х770х1850мм</w:t>
            </w:r>
          </w:p>
          <w:p w:rsidR="008758F3" w:rsidRPr="00E36782" w:rsidRDefault="008758F3" w:rsidP="003E15F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150 кг.</w:t>
            </w:r>
          </w:p>
          <w:p w:rsidR="008758F3" w:rsidRPr="00E36782" w:rsidRDefault="008758F3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1,0кВт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E15F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PowerCube Body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E15F0">
            <w:pPr>
              <w:ind w:firstLine="22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BA0055" w:rsidP="003E15F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7" w:history="1">
              <w:r w:rsidR="008758F3" w:rsidRPr="00E36782">
                <w:rPr>
                  <w:rFonts w:ascii="Calibri" w:hAnsi="Calibri" w:cs="Calibri"/>
                  <w:sz w:val="22"/>
                  <w:szCs w:val="22"/>
                </w:rPr>
                <w:t>GANSHORN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E15F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E15F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3E15F0">
            <w:pPr>
              <w:ind w:firstLine="22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2391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кислорода. Учтено в разделе МГ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0303Б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Вешалка напольная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Система суточного мониторирования АД с 5 носимыми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ниторами BPM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Бифункциональный монитор для суточного мониториров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ния ЭКГ и АД  с 2 носимыми мониторами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Астрокард (Россия)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Аптечка для оказания неотложной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BA0055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8" w:history="1">
              <w:r w:rsidR="008758F3" w:rsidRPr="00E36782">
                <w:rPr>
                  <w:rFonts w:ascii="Calibri" w:hAnsi="Calibri" w:cs="Calibri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8758F3" w:rsidRPr="00E36782" w:rsidRDefault="008758F3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8758F3" w:rsidRPr="00E36782" w:rsidRDefault="008758F3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E36782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Электрокардиограф 12-канальный карточный в комплект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ции 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РУ-0,1кВт,220В,1Ф+N+PE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MAC 2000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кислорода. Учитывается в раделе МГ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холтеровского мониторирования сердечной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суточного мониторирования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Система суточного мониторирования АД с 5 носимыми мон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торами BPM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Бифункциональный монитор для суточного мониторирования ЭКГ и АД  с 2 носимыми мониторами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Астрокард (Россия)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7085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ЭЭГ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покрытием.</w:t>
            </w:r>
          </w:p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8758F3" w:rsidRPr="00E36782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8758F3" w:rsidRPr="00E36782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альный и звуковой сигналы) при изменении температуры,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 предназначено для проведения процедур, осмотра и обследования пациентов в учреждениях здравоохранения, подходит для проведения ЭЭГ и ЭХО-ЭГ исследований состо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 головного мозга</w:t>
            </w:r>
          </w:p>
          <w:p w:rsidR="008758F3" w:rsidRPr="00E36782" w:rsidRDefault="008758F3" w:rsidP="00F074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 384400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C528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В-48Б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C5282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Электромиограф портативный с принадлежностями</w:t>
            </w:r>
          </w:p>
          <w:p w:rsidR="008758F3" w:rsidRPr="00E36782" w:rsidRDefault="008758F3" w:rsidP="00C5282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РУ -0,3кВт; 220В;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528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DantecKeypoint Focus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C528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NatusManufactoring, Ирландия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ЭНЦ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25A5D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Портативная (переносная) мультифункциональная система ЭЭГ, ВП, ПСГ комплектация стандарт </w:t>
            </w:r>
          </w:p>
          <w:p w:rsidR="008758F3" w:rsidRPr="00E36782" w:rsidRDefault="008758F3" w:rsidP="00625A5D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1,0кВт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 plusPRO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EBNeuro, 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758F3" w:rsidP="008319C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319C0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19C0" w:rsidRPr="00E36782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E36782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36782" w:rsidRDefault="008758F3" w:rsidP="006B0BDF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отоларинголога с аудиметрической кабиной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оторинолагическое для пациента</w:t>
            </w:r>
          </w:p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800х650х1380 мм (длина в разложенном виде – 1730 мм)</w:t>
            </w:r>
          </w:p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РУ-220В; 1Ф; 2,2 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Вкомпле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тес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ATMOS S 61 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vant ENT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 ATMOS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03401F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401F" w:rsidRPr="00E36782" w:rsidRDefault="0003401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3401F" w:rsidRPr="00E36782" w:rsidRDefault="0003401F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 xml:space="preserve">ЛОР установка (правое исполнение; комплектация:ЛОР-установка, микроскоп, стул врача, ящик для инструментов). </w:t>
            </w:r>
          </w:p>
          <w:p w:rsidR="0003401F" w:rsidRPr="00E36782" w:rsidRDefault="0003401F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1ф; 220В; 3,150кВА - модуль Workstation</w:t>
            </w:r>
          </w:p>
          <w:p w:rsidR="0003401F" w:rsidRPr="00E36782" w:rsidRDefault="0003401F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1ф; 220В; 0,05кВА – микроскоп</w:t>
            </w:r>
          </w:p>
          <w:p w:rsidR="0003401F" w:rsidRPr="00E36782" w:rsidRDefault="0003401F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1ф; 220В; 0,025кВА – универсальное сетевое зарядное устро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й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1F" w:rsidRPr="00E36782" w:rsidRDefault="0003401F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ATMOS S 61 Servant ENT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1F" w:rsidRPr="00E36782" w:rsidRDefault="0003401F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1F" w:rsidRPr="00E36782" w:rsidRDefault="0003401F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E367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ATMOS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1F" w:rsidRPr="00E36782" w:rsidRDefault="0003401F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1F" w:rsidRPr="00E36782" w:rsidRDefault="0003401F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1F" w:rsidRPr="00E36782" w:rsidRDefault="0003401F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01F" w:rsidRPr="00E36782" w:rsidRDefault="0003401F" w:rsidP="00285FB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D=3/4”.</w:t>
            </w:r>
          </w:p>
          <w:p w:rsidR="0003401F" w:rsidRPr="00E36782" w:rsidRDefault="0003401F" w:rsidP="00285FB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Отвод в канализацию D=резьба внешняя 3/4”.</w:t>
            </w:r>
          </w:p>
          <w:p w:rsidR="0003401F" w:rsidRPr="00E36782" w:rsidRDefault="0003401F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полюсные розетки с з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земл.контактом 220В. (8 шт.)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8758F3" w:rsidRPr="00E36782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8758F3" w:rsidRPr="00E36782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758F3" w:rsidRPr="00E36782" w:rsidRDefault="008758F3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36782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168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CF73CE">
            <w:pPr>
              <w:ind w:firstLineChars="100" w:firstLine="221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b/>
                <w:sz w:val="22"/>
                <w:szCs w:val="22"/>
              </w:rPr>
              <w:t>ЛОР Видеосистема на приборной стойке для смотрового кабинета с набором для стробоскопии, в составе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CF73CE" w:rsidRPr="00E36782" w:rsidRDefault="00CF73CE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Видеосистема компактная эндоскопическая TELE PACK +,  с принадлежностями</w:t>
            </w:r>
          </w:p>
          <w:p w:rsidR="00CF73CE" w:rsidRPr="00E36782" w:rsidRDefault="00CF73CE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Видеоголовка эндоскопическая Image1 S HX</w:t>
            </w:r>
          </w:p>
          <w:p w:rsidR="00CF73CE" w:rsidRPr="00E36782" w:rsidRDefault="00CF73CE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Световод, волоконнооптический, диаметр 3,5 мм, длина 230 см</w:t>
            </w:r>
          </w:p>
          <w:p w:rsidR="00CF73CE" w:rsidRPr="00E36782" w:rsidRDefault="00CF73CE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 xml:space="preserve">Световод, волоконнооптический, диаметр 2,5 мм, длина 230 см </w:t>
            </w:r>
          </w:p>
          <w:p w:rsidR="00CF73CE" w:rsidRPr="00E36782" w:rsidRDefault="00CF73CE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Держатель видеоголовки и бутыли с ирригационной жидк</w:t>
            </w:r>
            <w:r w:rsidRPr="00E36782">
              <w:rPr>
                <w:rFonts w:asciiTheme="minorHAnsi" w:hAnsiTheme="minorHAnsi" w:cs="Arial"/>
                <w:sz w:val="22"/>
                <w:szCs w:val="16"/>
              </w:rPr>
              <w:t>о</w:t>
            </w:r>
            <w:r w:rsidRPr="00E36782">
              <w:rPr>
                <w:rFonts w:asciiTheme="minorHAnsi" w:hAnsiTheme="minorHAnsi" w:cs="Arial"/>
                <w:sz w:val="22"/>
                <w:szCs w:val="16"/>
              </w:rPr>
              <w:t>стью</w:t>
            </w:r>
          </w:p>
          <w:p w:rsidR="00CF73CE" w:rsidRPr="00E36782" w:rsidRDefault="00CF73CE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Тележка медицинская для Telepack+ (ООО "ФАРМАЦИЯ", Ро</w:t>
            </w:r>
            <w:r w:rsidRPr="00E36782">
              <w:rPr>
                <w:rFonts w:asciiTheme="minorHAnsi" w:hAnsiTheme="minorHAnsi" w:cs="Arial"/>
                <w:sz w:val="22"/>
                <w:szCs w:val="16"/>
              </w:rPr>
              <w:t>с</w:t>
            </w:r>
            <w:r w:rsidRPr="00E36782">
              <w:rPr>
                <w:rFonts w:asciiTheme="minorHAnsi" w:hAnsiTheme="minorHAnsi" w:cs="Arial"/>
                <w:sz w:val="22"/>
                <w:szCs w:val="16"/>
              </w:rPr>
              <w:t>сия)</w:t>
            </w:r>
          </w:p>
          <w:p w:rsidR="00CF73CE" w:rsidRPr="00E36782" w:rsidRDefault="00CF73CE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Контактный микрофон с ободом, набор</w:t>
            </w:r>
          </w:p>
          <w:p w:rsidR="00CF73CE" w:rsidRPr="00E36782" w:rsidRDefault="00CF73CE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Ножная педаль, управления</w:t>
            </w:r>
          </w:p>
          <w:p w:rsidR="00CF73CE" w:rsidRPr="00E36782" w:rsidRDefault="00CF73CE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lastRenderedPageBreak/>
              <w:t>Оптика Hopkins, телеларингофарингоскоп, 90°, 5,8 мм, 20 см</w:t>
            </w:r>
          </w:p>
          <w:p w:rsidR="00CF73CE" w:rsidRPr="00E36782" w:rsidRDefault="00CF73CE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Оптика Hopkins, телеларингоскоп, по BENJAMIN, 70°, 4 мм, 18 см</w:t>
            </w:r>
          </w:p>
          <w:p w:rsidR="00CF73CE" w:rsidRPr="00E36782" w:rsidRDefault="00CF73CE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Оптика Hopkins, телеларингофарингоскоп 90°, 10 мм,15 см</w:t>
            </w:r>
          </w:p>
          <w:p w:rsidR="00CF73CE" w:rsidRPr="00E36782" w:rsidRDefault="00CF73CE" w:rsidP="005A3C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Рукоятка KARL STORZ, для 8700 CP, 8700 CKA, 8705 CKA и 8700 DKA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F73C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192Ж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электрохирургический высокочастотной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390х160х442м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0,55кВт</w:t>
            </w:r>
          </w:p>
          <w:p w:rsidR="00CF73CE" w:rsidRPr="00E36782" w:rsidRDefault="00CF73CE" w:rsidP="00F857F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10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F857F1">
            <w:pPr>
              <w:pStyle w:val="Default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E36782">
              <w:rPr>
                <w:rFonts w:ascii="Calibri" w:hAnsi="Calibri" w:cs="Calibri"/>
                <w:color w:val="auto"/>
                <w:sz w:val="22"/>
                <w:szCs w:val="22"/>
              </w:rPr>
              <w:t>maxium smart C</w:t>
            </w:r>
          </w:p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АК-3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Клинический высокочастотный аудиометр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522х366х980мм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РУ-0,2кВт, 220В, 1Ф.+N+PE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7,9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AC-40 Interacoustics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Портативный ручной  импедансный аудиометр (тимпан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метр/импедансометр)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Otowave 102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Amplivox, Англия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282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отоларинголога (Прил. N3 N 905н)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инструментов для диагностики и хирургии в отор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ноларингологии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Лупа бинокулярная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Отоскоп, оториноскоп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Баллон для продувания ушей с запасными оливами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Воронка Зигля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Риноскоп, риноларингофиброскоп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Сканер ультразвуковой для носовых пазух (эхосинускоп)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Прибор для регистрации отоакустической эмиссии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камертонов медицинских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инструментов для удаления инородных тел ЛОР-органов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для трахеотомии с трахеостомическими трубками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283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Шумозащитная кабина </w:t>
            </w:r>
          </w:p>
          <w:p w:rsidR="00CF73CE" w:rsidRPr="00E36782" w:rsidRDefault="00CF73CE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1424х1220х2317мм</w:t>
            </w:r>
          </w:p>
          <w:p w:rsidR="00CF73CE" w:rsidRPr="00E36782" w:rsidRDefault="00CF73CE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РУ-0,2кВт, 220В, 1Ф.+N+PE (освещение)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401-A-SE IAC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890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E4C45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C45" w:rsidRPr="00E36782" w:rsidRDefault="00FE4C4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E4C45" w:rsidRPr="00E36782" w:rsidRDefault="00FE4C45" w:rsidP="00351281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вращающееся (Барани)</w:t>
            </w:r>
          </w:p>
          <w:p w:rsidR="00FE4C45" w:rsidRPr="00E36782" w:rsidRDefault="00FE4C45" w:rsidP="00351281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Габариты:660х550х1600(h)</w:t>
            </w:r>
          </w:p>
          <w:p w:rsidR="00FE4C45" w:rsidRPr="00E36782" w:rsidRDefault="00FE4C45" w:rsidP="00351281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43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C45" w:rsidRPr="00E36782" w:rsidRDefault="00FE4C45" w:rsidP="0035128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КВ – 2С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C45" w:rsidRPr="00E36782" w:rsidRDefault="00FE4C4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C45" w:rsidRPr="00E36782" w:rsidRDefault="00FE4C4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C45" w:rsidRPr="00E36782" w:rsidRDefault="00FE4C4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C45" w:rsidRPr="00E36782" w:rsidRDefault="00FE4C4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C45" w:rsidRPr="00E36782" w:rsidRDefault="00FE4C4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C45" w:rsidRPr="00E36782" w:rsidRDefault="00FE4C4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Габариты: 180х165х25/40 мм </w:t>
            </w:r>
          </w:p>
          <w:p w:rsidR="00CF73CE" w:rsidRPr="00E36782" w:rsidRDefault="00CF7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CF73CE" w:rsidRPr="00E36782" w:rsidRDefault="00CF7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Hostcall- RК.02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220В 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рез блок питания (в комплекте)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5A3C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b/>
                <w:sz w:val="22"/>
                <w:szCs w:val="22"/>
              </w:rPr>
              <w:t>Комплект инструментов ЛОР, в составе: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Камертон, С-128, с разновесами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Пинцет, по LUCAE, штыкообразный,14.5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ушные, 8 см, по HARTMANN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Молоток, по COTTLE, длина 18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BARON, 1 мм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по BARON, 1,7 мм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 по FERGUSON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трубка, по FERGUSON, 9 Шр.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Ножницы, 10.5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Ножницы, по WULLSTEIN, загнутые, 14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Нож, серповидный, по PLESTER, слегка изогнутый, 16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Кюретка, двойная по HOUSE, 2 х 3,2 мм, 1,6 х 2,6 мм, 15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Эндоигла, по WULLSTEIN, средний изгиб, 16.5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Эндоигла, по WULLSTEIN, легкий изгиб, 16.5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Зеркало, носовое, по HARTMANN, 13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Зеркало, носовое, по HARTMANN, 13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Зеркало, носовое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Ножницы, RHINOFORCE® II, носовые, 13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2.5 мм, 11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lastRenderedPageBreak/>
              <w:t>Щипцы KARL STORZ, носовые, загнутые вверх на 45°, 3,5 мм, 11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11 см, размер 0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11 см, размер 1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11 см, размер 2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BLAKESLEY-WILDE, загнутые вверх на 45°, 11 см, размер 0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по BRÜNINGS-LUC, 11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Элеватор, по FREER, двусторонний, 20 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Остеотом, COTTLE крестовидный остеотом, 4 мм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Ножницы, по METZENBAUM, 14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 xml:space="preserve">Канюля KARL STORZ, промывающая, гибкая 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промывающая, гибкая, 3 мм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по OSTRUM, антральные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Кюретка, антральная, 19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 отсасывающая трубка по FERGUSON, 10 Шр.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КЕРРИСОНА, 2 мм, 17 см, вверх на 40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Световод, волоконнооптический, диаметр 3,5 мм, длина 230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носовые с  двойным изгибом по BLAKESLEY-CASTELNUOVO, 25°/45°, 2,5 мм, 13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по HEUWIESER, загнутые вверх на 90°, 10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по HEUWIESER, загнутые вниз на 115°, 10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для лобной пазухи,70°, малый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lastRenderedPageBreak/>
              <w:t>Щипцы RHINOFORCE II, ложкообразные, 80°, 13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Зонд, двусторонний, для гайморовых пазух, 19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по FRAZIER, 5 Шр, 10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Роторасширитель, по DAVIS-MEYER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Диссектор, отсасывающий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Диссектор, диссектор-ретрактор миндалин, по HURD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по COLVER, длина 19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Зажим, по MIKULICZ, 20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 YANKAUER, 29 см</w:t>
            </w:r>
          </w:p>
          <w:p w:rsidR="00CF73CE" w:rsidRPr="00E36782" w:rsidRDefault="00CF73CE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Чаша медицинская, стальная, 50 мл</w:t>
            </w:r>
          </w:p>
          <w:p w:rsidR="00CF73CE" w:rsidRPr="00E36782" w:rsidRDefault="00CF73CE" w:rsidP="005A3C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RHINOFORCE II, миниатюрные, носовые, по CASTELNUOVO, 65°, 13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5A3C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Осветитель налобный для видеоголовки, KS70, с LED-источником, белый свет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E367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6B0BDF">
            <w:pPr>
              <w:jc w:val="center"/>
              <w:rPr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6B0BDF">
            <w:pPr>
              <w:jc w:val="center"/>
              <w:rPr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Ведро для утилизации игл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Контейнер КРОНТ для замочки инструменов на 5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Контейнер КРОНТ  для замочки инструменов на 3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Контейнер КРОНТ  для замочки инструменов на 1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Контейнер для уборки на 1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Вешалка для халатов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Эхо-КГ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для эхокардиографии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1900х650х800/1100мм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SO-ZEKA 1065/E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AGA , Ге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покрытием.</w:t>
            </w:r>
          </w:p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CF73CE" w:rsidRPr="00E36782" w:rsidRDefault="00CF73CE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CF73CE" w:rsidRPr="00E36782" w:rsidRDefault="00CF73CE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240.1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Ультрозвуковая система для четырехмерной 4D-объемной ультразвуковой кардиоваскулярной диагностики экспертного премиум-класса</w:t>
            </w:r>
          </w:p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Vivid E95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A772D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1Ф; 220 В; 0,3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V40-U4L Black</w:t>
            </w:r>
          </w:p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Ecotronic, Торговая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 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В. Подвод холодной воды D=1/2”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CF73CE" w:rsidRPr="00E36782" w:rsidRDefault="00CF73CE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нефролога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CF73CE" w:rsidRPr="00E36782" w:rsidRDefault="00CF73CE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 ведения диспансерной группы и списка больных хрон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ческой болезнью почек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 ведения диспансерной группы и списка больных хрон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ческой болезнью почек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97B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D=50мм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покрытием.</w:t>
            </w:r>
          </w:p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CF73CE" w:rsidRPr="00E36782" w:rsidRDefault="00CF73CE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CF73CE" w:rsidRPr="00E36782" w:rsidRDefault="00CF73CE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199-Б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блэк-аут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E07B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Индивид. изготовл.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Рабочее место врача офтальмолога с принадлежностями</w:t>
            </w:r>
          </w:p>
          <w:p w:rsidR="00CF73CE" w:rsidRPr="00E36782" w:rsidRDefault="00CF73CE" w:rsidP="0070341D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960ВА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Frastema New</w:t>
            </w:r>
          </w:p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Frastema,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273.3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Авторефрактокератометр  с принадлежностями</w:t>
            </w:r>
          </w:p>
          <w:p w:rsidR="00CF73CE" w:rsidRPr="00E36782" w:rsidRDefault="00CF73CE" w:rsidP="00E915B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KR-800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273.5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щелевая офтальмологическая  видео модели с пла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ным изменением увеличения (“Haag-Streit”- тип), со встрое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ным желтым фильтром, включением от джойстика, измен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нием яркости и распознаванием правого/левого глаза (ко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пьютер, программа)</w:t>
            </w:r>
          </w:p>
          <w:p w:rsidR="00CF73CE" w:rsidRPr="00E36782" w:rsidRDefault="00CF73CE" w:rsidP="007F78A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160ВА</w:t>
            </w:r>
          </w:p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SL-D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Прибор офтальмологический ультразвуковой диагностич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  с принадлежностями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MD-1000P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MEDA,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тай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пробных линз (линзы в металлической оправе) (TL-35M (TL301), Rexxam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Офтальмоскоп со светодиодным освещением, рукоятка со стаканом для подзарядки, кейс жесткий с принадл.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Beta 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HEINE, Ге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Универсальная пробная оправа (TF-3 (TF103), Rexxam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1 (V15LC,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2   (V30LC,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3  (V90C,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4  (V78C,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Гониолинза (V3MIR,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Диафаноскоп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Автоматический пневмотонометр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аппланационный Маклакова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Экзофтальмометр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Бинокулярный офтальмоскоп для обратной офтальмоск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пии с налобной фиксацией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диагностических офтальмологических линз для 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прямой офтальмоскопии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Диагностическая офтальмологическая универсальная тре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зеркальная линза для офтальмоскопии Периметр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Гониоскоп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Тест-полоски для пробы Ширмера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Копье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магнитов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Векорасширитель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Векоподъемник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АПЗ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Автоматический проектор знаков</w:t>
            </w:r>
          </w:p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80ВА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Medizs,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контактом 220 В    </w:t>
            </w:r>
          </w:p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Экран для проектора знаков</w:t>
            </w:r>
          </w:p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375х375 мм</w:t>
            </w:r>
          </w:p>
          <w:p w:rsidR="00CF73CE" w:rsidRPr="00E36782" w:rsidRDefault="00CF73CE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РУ-0,02кВт,220В,1Ф+N+PE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Medizs,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И-29Д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ный. Грузоподъемность 60 кг.</w:t>
            </w:r>
          </w:p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0,1кВт</w:t>
            </w:r>
          </w:p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СП-01-02/2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И-32Г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офтальмологический автоматический бесконтак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 с принадлежностями</w:t>
            </w:r>
          </w:p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CT-800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РЕФ-4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pStyle w:val="1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widowControl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plusoptiX модель 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ОФ-1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ИК-лазерный для коррекции аккомодационно-рефракционных нарушений зрения со штативом</w:t>
            </w:r>
          </w:p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20ВА</w:t>
            </w:r>
          </w:p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МАКДЭЛ-09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ЗАО «МА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ДЭЛ-Технол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гии», Ро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ОФ-2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Томограф офтальмологический когерентный оптический с принадлежностями:  с модулем передней камеры, с усове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шентсвованной технологией сканирования, трекингом и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надлежностями, в комплекте с Программное обеспечение АнгиоОСТ  с Ангио Аналитикой</w:t>
            </w:r>
          </w:p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DRI OCT-Triton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ОФ-3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Диоптриметр автоматический с принадлежностями</w:t>
            </w:r>
          </w:p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РУ-0,04кВт,220В,1Ф+N+PE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ALMAS FL-8600Р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"А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мас-Сервис",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Ультразвуковой офтальмологический А/B сканнер  прем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ум-класса с принадлежностями и тележкой</w:t>
            </w:r>
          </w:p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Quantel Medical, Франция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ФОР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Фороптор автоматический с принадлежностями</w:t>
            </w:r>
          </w:p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145ВА</w:t>
            </w:r>
          </w:p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HDR7000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Huvitz,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07B6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покрытием.</w:t>
            </w:r>
          </w:p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CF73CE" w:rsidRPr="00E36782" w:rsidRDefault="00CF73CE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CF73CE" w:rsidRPr="00E36782" w:rsidRDefault="00CF73CE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199-Б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блэк-аут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Индивид. изготовл.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Рабочее место врача офтальмолога с принадлежностями</w:t>
            </w:r>
          </w:p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960ВА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Frastema New</w:t>
            </w:r>
          </w:p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Frastema,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АПЗ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Автоматический проектор знаков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80ВА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Medizs,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контактом 220 В    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Экран для проектора знаков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375х375 мм</w:t>
            </w:r>
          </w:p>
          <w:p w:rsidR="00CF73CE" w:rsidRPr="00E36782" w:rsidRDefault="00CF73CE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РУ-0,02кВт,220В,1Ф+N+PE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Medizs,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881E7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И-29Д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ный. Грузоподъемность 60 кг.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0,1кВт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СП-01-02/2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РЕФ-4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pStyle w:val="1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widowControl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plusoptiX модель 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ОФ-2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Томограф офтальмологический когерентный оптический с принадлежностями:  с модулем передней камеры, с усове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шентсвованной технологией сканирования, трекингом и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надлежностями, в комплекте с Программное обеспечение АнгиоОСТ  с Ангио Аналитикой</w:t>
            </w:r>
          </w:p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DRI OCT-Triton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ОФ-3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Диоптриметр автоматический с принадлежностями</w:t>
            </w:r>
          </w:p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РУ-0,04кВт,220В,1Ф+N+PE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ALMAS FL-8600Р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"А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мас-Сервис",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ОФ-4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Ультразвуковой офтальмологический А/B сканнер  прем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ум-класса с принадлежностями и тележкой</w:t>
            </w:r>
          </w:p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Quantel Medical, Франция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ФОР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Фороптор автоматический с принадлежностями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145ВА</w:t>
            </w:r>
          </w:p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HDR7000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Huvitz,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273.3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Авторефрактокератометр  с принадлежностями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KR-800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273.5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щелевая офтальмологическая  видео модели с пла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ным изменением увеличения (“Haag-Streit”- тип), со встрое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ным желтым фильтром, включением от джойстика, измен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нием яркости и распознаванием правого/левого глаза (ко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пьютер, программа)</w:t>
            </w:r>
          </w:p>
          <w:p w:rsidR="00CF73CE" w:rsidRPr="00E36782" w:rsidRDefault="00CF73CE" w:rsidP="0091589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160ВА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SL-D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Прибор офтальмологический ультразвуковой диагностич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  с принадлежностями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MD-1000P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MEDA,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тай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пробных линз (линзы в металлической оправе) (TL-35M (TL301), Rexxam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Офтальмоскоп со светодиодным освещением, рукоятка со стаканом для подзарядки, кейс жесткий с принадл.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Beta 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HEINE, Ге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Универсальная пробная оправа (TF-3 (TF103), Rexxam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1 (V15LC,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2   (V30LC,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3  (V90C,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4  (V78C,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Гониолинза (V3MIR,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Диафаноскоп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Автоматический пневмотонометр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аппланационный Маклакова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Экзофтальмометр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Бинокулярный офтальмоскоп для обратной офтальмоск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пии с налобной фиксацией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диагностических офтальмологических линз для 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прямой офтальмоскопии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Диагностическая офтальмологическая универсальная тре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зеркальная линза для офтальмоскопии Периметр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Гониоскоп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Тест-полоски для пробы Ширмера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Копье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магнитов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Векорасширитель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Векоподъемник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6B0BDF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Темная комната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И-29Д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ный. Грузоподъемность 60 кг.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1Ф; 220 В; 0,1кВт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СП-01-02/2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И-17В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Автоматический периметр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РУ-0,3кВт,220В,1Ф+N+PE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"Centerfield 2"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Oculus,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7A5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И-32Г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офтальмологический автоматический бесконтак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 с принадлежностями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CT-800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2070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эндокринолога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CF73CE" w:rsidRPr="00E36782" w:rsidRDefault="00CF73CE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186C2D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281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эндокринолога (Прил. N3 N 899н)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Сантиметровая лента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Неврологический набор для диагностики диабетической нейропатии (монофиламент 10 г, градуированный камертон, неврологический молоточек)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Глюкометр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Тест-полоски для глюкометра (компл. из 100 шт.)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Кладовая расходных материалов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Меделия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Встроенный шкаф. Габариты: 3800х450х3000 ммм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Встроенный шкаф угловой. Габариты: 4200/4900х600х3000 ммм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ТМЕД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865х510х955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Med-Mos С4 (ТМ-018АН-00)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C24CF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Диван </w:t>
            </w:r>
          </w:p>
          <w:p w:rsidR="00CF73CE" w:rsidRPr="00E36782" w:rsidRDefault="00CF73CE" w:rsidP="00C24CF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830x820x830мм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кардиолога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CF73CE" w:rsidRPr="00E36782" w:rsidRDefault="00CF73CE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кардиолога (Прил. N3 N 918н)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 на пер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ферических артериях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Секундомер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Лента сантиметровая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Разовый шпатель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экспресс определения международного но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мализованного отношения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433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Экспресс анализатор кардиомаркеров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280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Коробка стерилизационная КФ-3 (бикс медицинский)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аллерголога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бельная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врача-аллерголога (Прил. N3 N 606н)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искусственной вентиляции легких (портативный)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Небулайзер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Инфузомат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BeneFusion SP5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5A3C02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Аллергены для диагностики и лечения, разводящая жидкость для аллергенов, тест-контрольная жидкость, раствор гистам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для оказания неотложной помощи больным при ан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филактическом шоке (противошоковый набор)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детскими манжетами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СПИР-1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Спирогаф</w:t>
            </w:r>
          </w:p>
          <w:p w:rsidR="00CF73CE" w:rsidRPr="00E36782" w:rsidRDefault="00CF73CE" w:rsidP="005A2C8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28ВА</w:t>
            </w:r>
            <w:r w:rsidRPr="00E367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SpiroScout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Schiller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CF73CE" w:rsidRPr="00E36782" w:rsidRDefault="00CF73CE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CF73CE" w:rsidRPr="00E36782" w:rsidRDefault="00CF73CE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226.2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врача-невролога в 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стае: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Камертон,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Неврологический молоточек,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пахучих веществ для исследования функций обон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тельного анализатора,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косметолога (лазерный)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CF73CE" w:rsidRPr="00E36782" w:rsidRDefault="00CF73CE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:rsidR="00CF73CE" w:rsidRPr="00E36782" w:rsidRDefault="00CF73CE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КО-3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Аппарат светодиодный медицинский 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670х530х585 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0,5кВт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РЕВИКСАН «ДУО ЛАЙТ»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96BD1">
            <w:pPr>
              <w:ind w:right="-199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КО-12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Aппарат ультразвукового пилинга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300х205х60мм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0,045кВт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Alvi-Prague T-02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ALVI PRAGUE (Чехия)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66F2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109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ЛАЗ-1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Импульсный лазер на красителях 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400х760х1090мм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Вес-132 кг.</w:t>
            </w:r>
          </w:p>
          <w:p w:rsidR="00CF73CE" w:rsidRPr="00E36782" w:rsidRDefault="00CF73CE" w:rsidP="00E66F2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18А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VBEAM Candela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:rsidR="00CF73CE" w:rsidRPr="00E36782" w:rsidRDefault="00CF73CE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CF73CE" w:rsidRPr="00E36782" w:rsidTr="005A3C02">
        <w:trPr>
          <w:trHeight w:val="109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ЛАЗ-2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Пикосекундный лазер </w:t>
            </w:r>
          </w:p>
          <w:p w:rsidR="00CF73CE" w:rsidRPr="00E36782" w:rsidRDefault="00CF73CE" w:rsidP="00CA18B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4,5кВА, 30А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PicoSure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Cynosure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96BD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411C1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гор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чей воды D=15 мм, отвод в канализацию D=50 мм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:rsidR="00CF73CE" w:rsidRPr="00E36782" w:rsidRDefault="00CF73CE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Аппарат лазерной эпиляции александритовый 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460х690х1070мм</w:t>
            </w:r>
          </w:p>
          <w:p w:rsidR="00CF73CE" w:rsidRPr="00E36782" w:rsidRDefault="00CF73CE" w:rsidP="00DB500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2,0кВт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GentleLase Pro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США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:rsidR="00CF73CE" w:rsidRPr="00E36782" w:rsidRDefault="00CF73CE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(типа NEMA L6-30R) и стабилизатор 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КО-10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Аппарата фотоомоложения</w:t>
            </w:r>
          </w:p>
          <w:p w:rsidR="00CF73CE" w:rsidRPr="00E36782" w:rsidRDefault="00CF73CE" w:rsidP="00CD788B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0,5кВт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BroadBand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BBL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ЛАЗ-3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Фракционный СО2 лазер с кометологическим модулем плюс дополнительно модуль для эстетической гинекологии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Габариты: 420х540х1220 мм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≈1,0кВт</w:t>
            </w:r>
          </w:p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60 кг.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SmartXide</w:t>
            </w:r>
          </w:p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Punto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05B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DEKA, </w:t>
            </w:r>
          </w:p>
          <w:p w:rsidR="00CF73CE" w:rsidRPr="00E36782" w:rsidRDefault="00CF73CE" w:rsidP="00705B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Iном.=32 А </w:t>
            </w:r>
          </w:p>
          <w:p w:rsidR="00CF73CE" w:rsidRPr="00E36782" w:rsidRDefault="00CF73CE" w:rsidP="0018571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СТАБ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Стабилизатор (к поз.КО-1)</w:t>
            </w:r>
          </w:p>
          <w:p w:rsidR="00CF73CE" w:rsidRPr="00E36782" w:rsidRDefault="00CF73CE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260х390х443мм</w:t>
            </w:r>
          </w:p>
          <w:p w:rsidR="00CF73CE" w:rsidRPr="00E36782" w:rsidRDefault="00CF73CE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6,0кВА</w:t>
            </w:r>
          </w:p>
          <w:p w:rsidR="00CF73CE" w:rsidRPr="00E36782" w:rsidRDefault="00CF73CE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29 кг.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Штиль R6000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:rsidR="00CF73CE" w:rsidRPr="00E36782" w:rsidRDefault="00CF73CE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18571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F73CE" w:rsidRPr="00E36782" w:rsidTr="005A3C02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F73CE" w:rsidRPr="00E36782" w:rsidRDefault="00CF73CE" w:rsidP="0018571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Вытяжка / местный отсос для работы с фракционным  СО2 лазером</w:t>
            </w:r>
          </w:p>
          <w:p w:rsidR="00CF73CE" w:rsidRPr="00E36782" w:rsidRDefault="00CF73CE" w:rsidP="006C76D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0,3кВт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3CE" w:rsidRPr="00E36782" w:rsidRDefault="00CF73CE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</w:tbl>
    <w:p w:rsidR="002B6A3C" w:rsidRDefault="002B6A3C" w:rsidP="00E81851">
      <w:pPr>
        <w:widowControl w:val="0"/>
        <w:rPr>
          <w:rFonts w:ascii="Calibri" w:hAnsi="Calibri" w:cs="Calibri"/>
          <w:b/>
          <w:sz w:val="22"/>
          <w:szCs w:val="22"/>
        </w:rPr>
      </w:pPr>
    </w:p>
    <w:p w:rsidR="00457911" w:rsidRPr="002C5D8E" w:rsidRDefault="00457911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2C5D8E">
        <w:rPr>
          <w:rFonts w:ascii="Calibri" w:hAnsi="Calibri" w:cs="Calibri"/>
          <w:b/>
          <w:sz w:val="22"/>
          <w:szCs w:val="22"/>
        </w:rPr>
        <w:t>*УЧИТЫВАЕТСЯ РАЗДЕЛОМ ВК</w:t>
      </w:r>
      <w:r w:rsidR="00D16CD1">
        <w:rPr>
          <w:rFonts w:ascii="Calibri" w:hAnsi="Calibri" w:cs="Calibri"/>
          <w:b/>
          <w:sz w:val="22"/>
          <w:szCs w:val="22"/>
        </w:rPr>
        <w:t xml:space="preserve">. </w:t>
      </w:r>
      <w:r w:rsidR="00D16CD1">
        <w:rPr>
          <w:rFonts w:asciiTheme="minorHAnsi" w:hAnsiTheme="minorHAnsi" w:cstheme="minorHAnsi"/>
          <w:b/>
          <w:sz w:val="22"/>
          <w:szCs w:val="22"/>
        </w:rPr>
        <w:t xml:space="preserve">САНТЕХНИЧЕСКОЕ ОБОРУДОВАНИЕ САНУЗЛОВ, ДУШЕВЫХ </w:t>
      </w:r>
      <w:r w:rsidR="00D16CD1" w:rsidRPr="00B23DE3">
        <w:rPr>
          <w:rFonts w:asciiTheme="minorHAnsi" w:hAnsiTheme="minorHAnsi" w:cstheme="minorHAnsi"/>
          <w:b/>
          <w:sz w:val="22"/>
          <w:szCs w:val="22"/>
        </w:rPr>
        <w:t>УЧИТЫВАЕТСЯ РАЗДЕЛОМ ВК</w:t>
      </w:r>
      <w:r w:rsidR="00D16CD1">
        <w:rPr>
          <w:rFonts w:asciiTheme="minorHAnsi" w:hAnsiTheme="minorHAnsi" w:cstheme="minorHAnsi"/>
          <w:b/>
          <w:sz w:val="22"/>
          <w:szCs w:val="22"/>
        </w:rPr>
        <w:t>.</w:t>
      </w:r>
    </w:p>
    <w:p w:rsidR="00457911" w:rsidRPr="002C5D8E" w:rsidRDefault="00DB3F4B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2C5D8E">
        <w:rPr>
          <w:rFonts w:ascii="Calibri" w:hAnsi="Calibri" w:cs="Calibri"/>
          <w:b/>
          <w:sz w:val="22"/>
          <w:szCs w:val="22"/>
        </w:rPr>
        <w:t>**УЧИТЫВАЕТСЯ РАЗДЕЛОМ ЭО</w:t>
      </w:r>
    </w:p>
    <w:p w:rsidR="00457911" w:rsidRPr="002C5D8E" w:rsidRDefault="002C5D8E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2C5D8E">
        <w:rPr>
          <w:rFonts w:ascii="Calibri" w:hAnsi="Calibri" w:cs="Calibri"/>
          <w:b/>
          <w:sz w:val="22"/>
          <w:szCs w:val="22"/>
        </w:rPr>
        <w:t>ПРЕДСТАВЛЕННОЕ ОБОРУДОВАНИЕ ИСПОЛЬЗОВАТЬ КАК АНАЛОГ</w:t>
      </w:r>
      <w:bookmarkStart w:id="0" w:name="_GoBack"/>
      <w:bookmarkEnd w:id="0"/>
    </w:p>
    <w:sectPr w:rsidR="00457911" w:rsidRPr="002C5D8E" w:rsidSect="00FF5EE0">
      <w:headerReference w:type="default" r:id="rId19"/>
      <w:footerReference w:type="default" r:id="rId20"/>
      <w:headerReference w:type="first" r:id="rId21"/>
      <w:footerReference w:type="first" r:id="rId22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350A" w:rsidRDefault="007D350A">
      <w:r>
        <w:separator/>
      </w:r>
    </w:p>
  </w:endnote>
  <w:endnote w:type="continuationSeparator" w:id="1">
    <w:p w:rsidR="007D350A" w:rsidRDefault="007D35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RootUIWeb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tserrat Light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C02" w:rsidRDefault="005A3C02">
    <w:pPr>
      <w:framePr w:w="229" w:h="289" w:hSpace="141" w:wrap="around" w:vAnchor="page" w:hAnchor="page" w:x="10975" w:y="577"/>
    </w:pPr>
  </w:p>
  <w:p w:rsidR="005A3C02" w:rsidRDefault="005A3C02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5A3C02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5A3C02" w:rsidRDefault="005A3C02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5A3C02" w:rsidRDefault="005A3C02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5A3C02" w:rsidRDefault="005A3C02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5A3C02" w:rsidRDefault="005A3C02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5A3C02" w:rsidRPr="00020095" w:rsidRDefault="005A3C02" w:rsidP="000E4342">
          <w:pPr>
            <w:rPr>
              <w:rFonts w:ascii="Arial" w:hAnsi="Arial"/>
              <w:sz w:val="4"/>
              <w:szCs w:val="4"/>
            </w:rPr>
          </w:pPr>
        </w:p>
        <w:p w:rsidR="005A3C02" w:rsidRDefault="005A3C02" w:rsidP="00656CB8">
          <w:pPr>
            <w:jc w:val="center"/>
            <w:rPr>
              <w:rFonts w:ascii="Arial" w:hAnsi="Arial"/>
              <w:sz w:val="24"/>
            </w:rPr>
          </w:pPr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765-09/15/ДСР-ИОС7.1.1-СО2( 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5A3C02" w:rsidRDefault="005A3C02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5A3C02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5A3C02" w:rsidRDefault="005A3C02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5A3C02" w:rsidRDefault="005A3C02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5A3C02" w:rsidRDefault="005A3C02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A3C02" w:rsidRDefault="005A3C02">
          <w:pPr>
            <w:jc w:val="center"/>
            <w:rPr>
              <w:rStyle w:val="a6"/>
              <w:sz w:val="24"/>
            </w:rPr>
          </w:pPr>
        </w:p>
      </w:tc>
    </w:tr>
    <w:tr w:rsidR="005A3C02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5A3C02" w:rsidRDefault="005A3C02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5A3C02" w:rsidRDefault="005A3C02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BA0055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5A3C02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E36782">
            <w:rPr>
              <w:rStyle w:val="a6"/>
              <w:rFonts w:ascii="Arial" w:hAnsi="Arial" w:cs="Arial"/>
              <w:b/>
              <w:noProof/>
              <w:sz w:val="24"/>
            </w:rPr>
            <w:t>21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5A3C02" w:rsidRDefault="005A3C0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5A3C02">
      <w:trPr>
        <w:cantSplit/>
        <w:trHeight w:hRule="exact" w:val="280"/>
      </w:trPr>
      <w:tc>
        <w:tcPr>
          <w:tcW w:w="1418" w:type="dxa"/>
        </w:tcPr>
        <w:p w:rsidR="005A3C02" w:rsidRDefault="005A3C02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5A3C02" w:rsidRDefault="005A3C02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5A3C02" w:rsidRDefault="005A3C02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5A3C02" w:rsidRPr="00D11B5D" w:rsidRDefault="005A3C02" w:rsidP="00FB4278">
          <w:pPr>
            <w:jc w:val="center"/>
          </w:pPr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765-09/15/ДСР-ИОС7.1.1-СО2( БВ)</w:t>
          </w:r>
        </w:p>
      </w:tc>
    </w:tr>
    <w:tr w:rsidR="005A3C02">
      <w:trPr>
        <w:cantSplit/>
        <w:trHeight w:hRule="exact" w:val="280"/>
      </w:trPr>
      <w:tc>
        <w:tcPr>
          <w:tcW w:w="1418" w:type="dxa"/>
        </w:tcPr>
        <w:p w:rsidR="005A3C02" w:rsidRDefault="005A3C02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5A3C02" w:rsidRDefault="005A3C02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5A3C02" w:rsidRDefault="005A3C02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5A3C02" w:rsidRDefault="005A3C02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5A3C02">
      <w:trPr>
        <w:cantSplit/>
        <w:trHeight w:hRule="exact" w:val="280"/>
      </w:trPr>
      <w:tc>
        <w:tcPr>
          <w:tcW w:w="1418" w:type="dxa"/>
          <w:vAlign w:val="center"/>
        </w:tcPr>
        <w:p w:rsidR="005A3C02" w:rsidRDefault="005A3C02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5A3C02" w:rsidRDefault="005A3C02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5A3C02" w:rsidRDefault="005A3C02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5A3C02" w:rsidRDefault="005A3C02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A3C02" w:rsidRPr="005A66DA" w:rsidRDefault="005A3C02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A3C02" w:rsidRPr="005A66DA" w:rsidRDefault="005A3C02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A3C02" w:rsidRPr="005A66DA" w:rsidRDefault="005A3C02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A3C02" w:rsidRPr="005A66DA" w:rsidRDefault="005A3C02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A3C02" w:rsidRPr="005A66DA" w:rsidRDefault="005A3C02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A3C02" w:rsidRPr="005A66DA" w:rsidRDefault="005A3C02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5A3C02" w:rsidTr="000A7F73">
      <w:trPr>
        <w:cantSplit/>
        <w:trHeight w:hRule="exact" w:val="284"/>
      </w:trPr>
      <w:tc>
        <w:tcPr>
          <w:tcW w:w="1418" w:type="dxa"/>
        </w:tcPr>
        <w:p w:rsidR="005A3C02" w:rsidRDefault="005A3C02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5A3C02" w:rsidRDefault="005A3C02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5A3C02" w:rsidRDefault="005A3C02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5A3C02" w:rsidRDefault="005A3C02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A3C02" w:rsidRPr="000547F2" w:rsidRDefault="005A3C02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A3C02" w:rsidRPr="00400497" w:rsidRDefault="005A3C02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A3C02" w:rsidRDefault="005A3C02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A3C02" w:rsidRDefault="005A3C02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5A3C02" w:rsidRPr="00457911" w:rsidRDefault="005A3C02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5A3C02" w:rsidRPr="00457911" w:rsidRDefault="005A3C02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оборудования и мебели </w:t>
          </w:r>
        </w:p>
        <w:p w:rsidR="005A3C02" w:rsidRPr="00E54FDA" w:rsidRDefault="005A3C02" w:rsidP="00457911">
          <w:pPr>
            <w:jc w:val="center"/>
            <w:rPr>
              <w:rFonts w:ascii="Arial" w:hAnsi="Arial"/>
              <w:sz w:val="24"/>
              <w:szCs w:val="24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2 этажа. Блок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 w:rsidP="002816E9">
          <w:pPr>
            <w:pStyle w:val="TableCellC"/>
          </w:pPr>
          <w:r>
            <w:t>Листов</w:t>
          </w:r>
        </w:p>
      </w:tc>
    </w:tr>
    <w:tr w:rsidR="005A3C02">
      <w:trPr>
        <w:cantSplit/>
        <w:trHeight w:hRule="exact" w:val="280"/>
      </w:trPr>
      <w:tc>
        <w:tcPr>
          <w:tcW w:w="1418" w:type="dxa"/>
        </w:tcPr>
        <w:p w:rsidR="005A3C02" w:rsidRDefault="005A3C02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5A3C02" w:rsidRDefault="005A3C02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5A3C02" w:rsidRDefault="005A3C02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5A3C02" w:rsidRDefault="005A3C02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A3C02" w:rsidRPr="002D25E8" w:rsidRDefault="005A3C02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A3C02" w:rsidRPr="008740CA" w:rsidRDefault="005A3C02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A3C02" w:rsidRDefault="005A3C02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A3C02" w:rsidRDefault="005A3C02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5A3C02" w:rsidRDefault="005A3C02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Pr="00F16B34" w:rsidRDefault="00E36782" w:rsidP="002B6A3C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205</w:t>
          </w:r>
        </w:p>
      </w:tc>
    </w:tr>
    <w:tr w:rsidR="005A3C02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5A3C02" w:rsidRDefault="005A3C02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5A3C02" w:rsidRDefault="005A3C02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5A3C02" w:rsidRDefault="005A3C02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5A3C02" w:rsidRPr="00C664FD" w:rsidRDefault="005A3C02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A3C02" w:rsidRPr="007F58A7" w:rsidRDefault="005A3C02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A3C02" w:rsidRPr="007F58A7" w:rsidRDefault="005A3C02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A3C02" w:rsidRPr="007F58A7" w:rsidRDefault="005A3C02" w:rsidP="00C31FC9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A3C02" w:rsidRPr="007F58A7" w:rsidRDefault="005A3C02" w:rsidP="009E2282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01.23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5A3C02" w:rsidRDefault="005A3C02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5A3C02" w:rsidRDefault="005A3C02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40823027" r:id="rId2"/>
            </w:object>
          </w:r>
        </w:p>
      </w:tc>
    </w:tr>
    <w:tr w:rsidR="005A3C02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5A3C02" w:rsidRDefault="005A3C02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5A3C02" w:rsidRDefault="005A3C02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5A3C02" w:rsidRDefault="005A3C02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A3C02" w:rsidRPr="007F58A7" w:rsidRDefault="005A3C02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A3C02" w:rsidRPr="007F58A7" w:rsidRDefault="005A3C02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5A3C02" w:rsidRPr="007F58A7" w:rsidRDefault="005A3C02" w:rsidP="00B86293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A3C02" w:rsidRPr="007F58A7" w:rsidRDefault="005A3C02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5A3C02" w:rsidRDefault="005A3C02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5A3C02" w:rsidRDefault="005A3C02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5A3C02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5A3C02" w:rsidRDefault="005A3C02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5A3C02" w:rsidRDefault="005A3C02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5A3C02" w:rsidRDefault="005A3C02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A3C02" w:rsidRPr="007F58A7" w:rsidRDefault="005A3C02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A3C02" w:rsidRPr="007F58A7" w:rsidRDefault="005A3C02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A3C02" w:rsidRPr="007F58A7" w:rsidRDefault="005A3C02" w:rsidP="00B86293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A3C02" w:rsidRPr="007F58A7" w:rsidRDefault="005A3C02" w:rsidP="00173946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01.23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5A3C02" w:rsidRDefault="005A3C02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5A3C02" w:rsidRDefault="005A3C0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350A" w:rsidRDefault="007D350A">
      <w:r>
        <w:separator/>
      </w:r>
    </w:p>
  </w:footnote>
  <w:footnote w:type="continuationSeparator" w:id="1">
    <w:p w:rsidR="007D350A" w:rsidRDefault="007D35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5A3C02" w:rsidRPr="00D57CBF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FF5EE0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5A3C02" w:rsidRPr="00D57CBF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16434E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:rsidR="005A3C02" w:rsidRPr="0016434E" w:rsidRDefault="005A3C02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5A3C02" w:rsidRPr="0016434E" w:rsidRDefault="005A3C02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5A3C02" w:rsidRPr="004D6B31" w:rsidRDefault="005A3C02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C02" w:rsidRDefault="005A3C02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5A3C02" w:rsidRPr="00D57CBF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:rsidR="005A3C02" w:rsidRPr="0016434E" w:rsidRDefault="005A3C02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5A3C02" w:rsidRPr="0016434E" w:rsidRDefault="005A3C02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5A3C02" w:rsidRPr="0016434E" w:rsidRDefault="005A3C02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5A3C02" w:rsidRPr="0016434E" w:rsidRDefault="005A3C02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5A3C02" w:rsidRPr="0016434E" w:rsidRDefault="005A3C02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5A3C02" w:rsidRPr="0016434E" w:rsidRDefault="005A3C02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5A3C02" w:rsidRPr="0016434E" w:rsidRDefault="005A3C02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5A3C02" w:rsidRPr="00D57CBF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6C591F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5A3C02" w:rsidRPr="0016434E" w:rsidRDefault="005A3C02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5A3C02" w:rsidRPr="0016434E" w:rsidRDefault="005A3C02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A3C02" w:rsidRPr="0016434E" w:rsidRDefault="005A3C02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5A3C02" w:rsidRDefault="005A3C02">
    <w:pPr>
      <w:ind w:right="708" w:firstLine="426"/>
      <w:jc w:val="both"/>
    </w:pPr>
  </w:p>
  <w:p w:rsidR="005A3C02" w:rsidRDefault="005A3C02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32565931"/>
    <w:multiLevelType w:val="multilevel"/>
    <w:tmpl w:val="CA34D8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2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3"/>
  </w:num>
  <w:num w:numId="17">
    <w:abstractNumId w:val="17"/>
  </w:num>
  <w:num w:numId="18">
    <w:abstractNumId w:val="20"/>
  </w:num>
  <w:num w:numId="19">
    <w:abstractNumId w:val="11"/>
  </w:num>
  <w:num w:numId="20">
    <w:abstractNumId w:val="15"/>
  </w:num>
  <w:num w:numId="21">
    <w:abstractNumId w:val="8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attachedTemplate r:id="rId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0034"/>
  </w:hdrShapeDefaults>
  <w:footnotePr>
    <w:footnote w:id="0"/>
    <w:footnote w:id="1"/>
  </w:footnotePr>
  <w:endnotePr>
    <w:endnote w:id="0"/>
    <w:endnote w:id="1"/>
  </w:endnotePr>
  <w:compat/>
  <w:rsids>
    <w:rsidRoot w:val="00AF1A65"/>
    <w:rsid w:val="000000CF"/>
    <w:rsid w:val="00000821"/>
    <w:rsid w:val="00000E05"/>
    <w:rsid w:val="000016AB"/>
    <w:rsid w:val="000018E8"/>
    <w:rsid w:val="00002029"/>
    <w:rsid w:val="000023FE"/>
    <w:rsid w:val="0000248E"/>
    <w:rsid w:val="000027C5"/>
    <w:rsid w:val="00002DB7"/>
    <w:rsid w:val="00002FB8"/>
    <w:rsid w:val="000039B4"/>
    <w:rsid w:val="00003D83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58B"/>
    <w:rsid w:val="000076B5"/>
    <w:rsid w:val="00007B39"/>
    <w:rsid w:val="00007F55"/>
    <w:rsid w:val="0001019A"/>
    <w:rsid w:val="00010793"/>
    <w:rsid w:val="000109F0"/>
    <w:rsid w:val="00010F34"/>
    <w:rsid w:val="0001108E"/>
    <w:rsid w:val="00011510"/>
    <w:rsid w:val="000115B8"/>
    <w:rsid w:val="0001160B"/>
    <w:rsid w:val="0001175C"/>
    <w:rsid w:val="00011A61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A82"/>
    <w:rsid w:val="00017D4A"/>
    <w:rsid w:val="000202AC"/>
    <w:rsid w:val="00020369"/>
    <w:rsid w:val="000203A6"/>
    <w:rsid w:val="00020F16"/>
    <w:rsid w:val="000210F0"/>
    <w:rsid w:val="00021495"/>
    <w:rsid w:val="00021B1D"/>
    <w:rsid w:val="00021DE1"/>
    <w:rsid w:val="00021FCB"/>
    <w:rsid w:val="0002238E"/>
    <w:rsid w:val="00022D2C"/>
    <w:rsid w:val="00022DC2"/>
    <w:rsid w:val="00023194"/>
    <w:rsid w:val="000239EF"/>
    <w:rsid w:val="00023FAC"/>
    <w:rsid w:val="00024BE2"/>
    <w:rsid w:val="00024C73"/>
    <w:rsid w:val="00024DCF"/>
    <w:rsid w:val="00025572"/>
    <w:rsid w:val="00025EB8"/>
    <w:rsid w:val="00025FD3"/>
    <w:rsid w:val="00026526"/>
    <w:rsid w:val="00026C61"/>
    <w:rsid w:val="00026EE2"/>
    <w:rsid w:val="00027142"/>
    <w:rsid w:val="0002755D"/>
    <w:rsid w:val="000275C9"/>
    <w:rsid w:val="000277FC"/>
    <w:rsid w:val="0002789C"/>
    <w:rsid w:val="00027938"/>
    <w:rsid w:val="00027D60"/>
    <w:rsid w:val="00027D8F"/>
    <w:rsid w:val="00027DCB"/>
    <w:rsid w:val="000300E9"/>
    <w:rsid w:val="0003055E"/>
    <w:rsid w:val="00030834"/>
    <w:rsid w:val="00030AAD"/>
    <w:rsid w:val="00030BC2"/>
    <w:rsid w:val="00032116"/>
    <w:rsid w:val="0003244D"/>
    <w:rsid w:val="000324B9"/>
    <w:rsid w:val="000325FA"/>
    <w:rsid w:val="00032676"/>
    <w:rsid w:val="00032703"/>
    <w:rsid w:val="00032C89"/>
    <w:rsid w:val="00032C93"/>
    <w:rsid w:val="00032D08"/>
    <w:rsid w:val="0003314A"/>
    <w:rsid w:val="000333EB"/>
    <w:rsid w:val="0003401F"/>
    <w:rsid w:val="0003411D"/>
    <w:rsid w:val="00034143"/>
    <w:rsid w:val="000356B2"/>
    <w:rsid w:val="00035731"/>
    <w:rsid w:val="0003578F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130"/>
    <w:rsid w:val="00040754"/>
    <w:rsid w:val="000409E3"/>
    <w:rsid w:val="00040E81"/>
    <w:rsid w:val="00041233"/>
    <w:rsid w:val="00041E1F"/>
    <w:rsid w:val="0004202F"/>
    <w:rsid w:val="00042226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58E"/>
    <w:rsid w:val="00044BFA"/>
    <w:rsid w:val="0004519C"/>
    <w:rsid w:val="00045468"/>
    <w:rsid w:val="00045647"/>
    <w:rsid w:val="00045666"/>
    <w:rsid w:val="00045C08"/>
    <w:rsid w:val="00045D99"/>
    <w:rsid w:val="00045F00"/>
    <w:rsid w:val="00045FD5"/>
    <w:rsid w:val="000462D6"/>
    <w:rsid w:val="00046B2C"/>
    <w:rsid w:val="000474E8"/>
    <w:rsid w:val="0004770B"/>
    <w:rsid w:val="00050AD1"/>
    <w:rsid w:val="00050B67"/>
    <w:rsid w:val="00050C00"/>
    <w:rsid w:val="00050F94"/>
    <w:rsid w:val="00051EE8"/>
    <w:rsid w:val="00051FB2"/>
    <w:rsid w:val="00052760"/>
    <w:rsid w:val="0005342E"/>
    <w:rsid w:val="00053465"/>
    <w:rsid w:val="00054051"/>
    <w:rsid w:val="000541E9"/>
    <w:rsid w:val="000549FC"/>
    <w:rsid w:val="00055956"/>
    <w:rsid w:val="00055C6D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0BD3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AE5"/>
    <w:rsid w:val="00065E0E"/>
    <w:rsid w:val="0006642A"/>
    <w:rsid w:val="00066B0E"/>
    <w:rsid w:val="000678A0"/>
    <w:rsid w:val="00067BFD"/>
    <w:rsid w:val="00067D7E"/>
    <w:rsid w:val="00067E8F"/>
    <w:rsid w:val="00067ED8"/>
    <w:rsid w:val="00067F9F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A42"/>
    <w:rsid w:val="00074B59"/>
    <w:rsid w:val="00074D78"/>
    <w:rsid w:val="000753A8"/>
    <w:rsid w:val="00075C94"/>
    <w:rsid w:val="000761A3"/>
    <w:rsid w:val="00076214"/>
    <w:rsid w:val="00076229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48DF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4E7"/>
    <w:rsid w:val="00091828"/>
    <w:rsid w:val="00091897"/>
    <w:rsid w:val="000918AE"/>
    <w:rsid w:val="00091AB3"/>
    <w:rsid w:val="00091B1C"/>
    <w:rsid w:val="00091CD6"/>
    <w:rsid w:val="00092004"/>
    <w:rsid w:val="00092141"/>
    <w:rsid w:val="000923A3"/>
    <w:rsid w:val="00092435"/>
    <w:rsid w:val="00092757"/>
    <w:rsid w:val="000927B3"/>
    <w:rsid w:val="00092993"/>
    <w:rsid w:val="00092B90"/>
    <w:rsid w:val="00092E03"/>
    <w:rsid w:val="00093709"/>
    <w:rsid w:val="00093730"/>
    <w:rsid w:val="000939CD"/>
    <w:rsid w:val="00094835"/>
    <w:rsid w:val="000948E3"/>
    <w:rsid w:val="00094C9E"/>
    <w:rsid w:val="00094F0E"/>
    <w:rsid w:val="00094FBF"/>
    <w:rsid w:val="00095901"/>
    <w:rsid w:val="00095F92"/>
    <w:rsid w:val="00096129"/>
    <w:rsid w:val="000961C0"/>
    <w:rsid w:val="00096296"/>
    <w:rsid w:val="00096BA1"/>
    <w:rsid w:val="00096D21"/>
    <w:rsid w:val="000971B6"/>
    <w:rsid w:val="0009785B"/>
    <w:rsid w:val="000978BB"/>
    <w:rsid w:val="00097978"/>
    <w:rsid w:val="00097C50"/>
    <w:rsid w:val="00097E84"/>
    <w:rsid w:val="00097F6F"/>
    <w:rsid w:val="00097FD5"/>
    <w:rsid w:val="000A0854"/>
    <w:rsid w:val="000A0A0D"/>
    <w:rsid w:val="000A1077"/>
    <w:rsid w:val="000A108D"/>
    <w:rsid w:val="000A1322"/>
    <w:rsid w:val="000A1344"/>
    <w:rsid w:val="000A154A"/>
    <w:rsid w:val="000A15B8"/>
    <w:rsid w:val="000A1631"/>
    <w:rsid w:val="000A1CA3"/>
    <w:rsid w:val="000A1CBE"/>
    <w:rsid w:val="000A1D16"/>
    <w:rsid w:val="000A1E29"/>
    <w:rsid w:val="000A225F"/>
    <w:rsid w:val="000A3409"/>
    <w:rsid w:val="000A3C82"/>
    <w:rsid w:val="000A4438"/>
    <w:rsid w:val="000A52F0"/>
    <w:rsid w:val="000A5358"/>
    <w:rsid w:val="000A56EE"/>
    <w:rsid w:val="000A57B8"/>
    <w:rsid w:val="000A59E6"/>
    <w:rsid w:val="000A5CBC"/>
    <w:rsid w:val="000A6A91"/>
    <w:rsid w:val="000A74D1"/>
    <w:rsid w:val="000A7CD3"/>
    <w:rsid w:val="000A7F73"/>
    <w:rsid w:val="000B10CA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5B6"/>
    <w:rsid w:val="000B4A5B"/>
    <w:rsid w:val="000B4F17"/>
    <w:rsid w:val="000B4F7D"/>
    <w:rsid w:val="000B5057"/>
    <w:rsid w:val="000B50B9"/>
    <w:rsid w:val="000B547A"/>
    <w:rsid w:val="000B5A6D"/>
    <w:rsid w:val="000B5AA5"/>
    <w:rsid w:val="000B64B6"/>
    <w:rsid w:val="000B665C"/>
    <w:rsid w:val="000B6767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9A6"/>
    <w:rsid w:val="000C1C13"/>
    <w:rsid w:val="000C1D1B"/>
    <w:rsid w:val="000C2027"/>
    <w:rsid w:val="000C23E8"/>
    <w:rsid w:val="000C2403"/>
    <w:rsid w:val="000C25D8"/>
    <w:rsid w:val="000C2779"/>
    <w:rsid w:val="000C27C1"/>
    <w:rsid w:val="000C2B92"/>
    <w:rsid w:val="000C2BA5"/>
    <w:rsid w:val="000C2BE9"/>
    <w:rsid w:val="000C3497"/>
    <w:rsid w:val="000C38F0"/>
    <w:rsid w:val="000C39A9"/>
    <w:rsid w:val="000C3F2B"/>
    <w:rsid w:val="000C4261"/>
    <w:rsid w:val="000C456B"/>
    <w:rsid w:val="000C4813"/>
    <w:rsid w:val="000C48F9"/>
    <w:rsid w:val="000C499F"/>
    <w:rsid w:val="000C4DF2"/>
    <w:rsid w:val="000C4EF8"/>
    <w:rsid w:val="000C5130"/>
    <w:rsid w:val="000C5792"/>
    <w:rsid w:val="000C6272"/>
    <w:rsid w:val="000C6367"/>
    <w:rsid w:val="000C69EA"/>
    <w:rsid w:val="000C6ED6"/>
    <w:rsid w:val="000C70DB"/>
    <w:rsid w:val="000C71CF"/>
    <w:rsid w:val="000C756F"/>
    <w:rsid w:val="000C7791"/>
    <w:rsid w:val="000C7932"/>
    <w:rsid w:val="000C7CE8"/>
    <w:rsid w:val="000C7E33"/>
    <w:rsid w:val="000D0110"/>
    <w:rsid w:val="000D0394"/>
    <w:rsid w:val="000D0C04"/>
    <w:rsid w:val="000D0C07"/>
    <w:rsid w:val="000D0E31"/>
    <w:rsid w:val="000D0EB7"/>
    <w:rsid w:val="000D108B"/>
    <w:rsid w:val="000D13F1"/>
    <w:rsid w:val="000D15E0"/>
    <w:rsid w:val="000D1B40"/>
    <w:rsid w:val="000D1C49"/>
    <w:rsid w:val="000D2076"/>
    <w:rsid w:val="000D2307"/>
    <w:rsid w:val="000D268A"/>
    <w:rsid w:val="000D2DEB"/>
    <w:rsid w:val="000D2FD8"/>
    <w:rsid w:val="000D3576"/>
    <w:rsid w:val="000D35EB"/>
    <w:rsid w:val="000D38AF"/>
    <w:rsid w:val="000D3948"/>
    <w:rsid w:val="000D3CFF"/>
    <w:rsid w:val="000D3D13"/>
    <w:rsid w:val="000D41B6"/>
    <w:rsid w:val="000D430F"/>
    <w:rsid w:val="000D446C"/>
    <w:rsid w:val="000D47FD"/>
    <w:rsid w:val="000D4A3D"/>
    <w:rsid w:val="000D4BD5"/>
    <w:rsid w:val="000D4C8A"/>
    <w:rsid w:val="000D4FB9"/>
    <w:rsid w:val="000D502F"/>
    <w:rsid w:val="000D537F"/>
    <w:rsid w:val="000D5A29"/>
    <w:rsid w:val="000D5BD5"/>
    <w:rsid w:val="000D5D6E"/>
    <w:rsid w:val="000D5EB9"/>
    <w:rsid w:val="000D6AF2"/>
    <w:rsid w:val="000D6B9A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894"/>
    <w:rsid w:val="000E1931"/>
    <w:rsid w:val="000E1C44"/>
    <w:rsid w:val="000E1E7D"/>
    <w:rsid w:val="000E2268"/>
    <w:rsid w:val="000E2A39"/>
    <w:rsid w:val="000E3696"/>
    <w:rsid w:val="000E3E05"/>
    <w:rsid w:val="000E3E11"/>
    <w:rsid w:val="000E4342"/>
    <w:rsid w:val="000E493F"/>
    <w:rsid w:val="000E4954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8E8"/>
    <w:rsid w:val="000F2987"/>
    <w:rsid w:val="000F2A20"/>
    <w:rsid w:val="000F2B0B"/>
    <w:rsid w:val="000F2D34"/>
    <w:rsid w:val="000F33B7"/>
    <w:rsid w:val="000F3978"/>
    <w:rsid w:val="000F3C8D"/>
    <w:rsid w:val="000F3D19"/>
    <w:rsid w:val="000F3E52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3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0D6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D45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6BA"/>
    <w:rsid w:val="00113A5A"/>
    <w:rsid w:val="00113B25"/>
    <w:rsid w:val="00113E7F"/>
    <w:rsid w:val="001140BA"/>
    <w:rsid w:val="0011413B"/>
    <w:rsid w:val="001141DC"/>
    <w:rsid w:val="001142D6"/>
    <w:rsid w:val="00115151"/>
    <w:rsid w:val="001152B5"/>
    <w:rsid w:val="001153D6"/>
    <w:rsid w:val="00115740"/>
    <w:rsid w:val="00115BB5"/>
    <w:rsid w:val="0011622F"/>
    <w:rsid w:val="00116287"/>
    <w:rsid w:val="00116311"/>
    <w:rsid w:val="001164F6"/>
    <w:rsid w:val="0011687A"/>
    <w:rsid w:val="00116C06"/>
    <w:rsid w:val="00116C1F"/>
    <w:rsid w:val="00116E46"/>
    <w:rsid w:val="001173F0"/>
    <w:rsid w:val="00117881"/>
    <w:rsid w:val="00117BAA"/>
    <w:rsid w:val="00117DA9"/>
    <w:rsid w:val="00117E26"/>
    <w:rsid w:val="001200FF"/>
    <w:rsid w:val="00120788"/>
    <w:rsid w:val="001207DB"/>
    <w:rsid w:val="00120D06"/>
    <w:rsid w:val="00121061"/>
    <w:rsid w:val="00121263"/>
    <w:rsid w:val="001215D9"/>
    <w:rsid w:val="001215EC"/>
    <w:rsid w:val="0012193B"/>
    <w:rsid w:val="00121B2D"/>
    <w:rsid w:val="001227B3"/>
    <w:rsid w:val="001233AC"/>
    <w:rsid w:val="001234CF"/>
    <w:rsid w:val="001236A2"/>
    <w:rsid w:val="00123708"/>
    <w:rsid w:val="00123B4B"/>
    <w:rsid w:val="00124300"/>
    <w:rsid w:val="001244CF"/>
    <w:rsid w:val="00124B3B"/>
    <w:rsid w:val="00124F40"/>
    <w:rsid w:val="0012519E"/>
    <w:rsid w:val="00125514"/>
    <w:rsid w:val="0012588C"/>
    <w:rsid w:val="00126249"/>
    <w:rsid w:val="0012634B"/>
    <w:rsid w:val="00126655"/>
    <w:rsid w:val="00126D71"/>
    <w:rsid w:val="00127036"/>
    <w:rsid w:val="0012741B"/>
    <w:rsid w:val="00127855"/>
    <w:rsid w:val="00127AD1"/>
    <w:rsid w:val="00127B45"/>
    <w:rsid w:val="00127BD9"/>
    <w:rsid w:val="00130367"/>
    <w:rsid w:val="00131076"/>
    <w:rsid w:val="0013137C"/>
    <w:rsid w:val="001313AB"/>
    <w:rsid w:val="00131669"/>
    <w:rsid w:val="001325B0"/>
    <w:rsid w:val="00132755"/>
    <w:rsid w:val="001328DF"/>
    <w:rsid w:val="00132A55"/>
    <w:rsid w:val="00132B7D"/>
    <w:rsid w:val="00133E7A"/>
    <w:rsid w:val="00133EB1"/>
    <w:rsid w:val="00133EBA"/>
    <w:rsid w:val="001340B0"/>
    <w:rsid w:val="001348D3"/>
    <w:rsid w:val="00134AAB"/>
    <w:rsid w:val="00134E7B"/>
    <w:rsid w:val="001353DD"/>
    <w:rsid w:val="00135502"/>
    <w:rsid w:val="0013551F"/>
    <w:rsid w:val="00135E2E"/>
    <w:rsid w:val="00135F07"/>
    <w:rsid w:val="001365DD"/>
    <w:rsid w:val="00136B82"/>
    <w:rsid w:val="0013727C"/>
    <w:rsid w:val="001372DC"/>
    <w:rsid w:val="001376E1"/>
    <w:rsid w:val="00137B99"/>
    <w:rsid w:val="00140446"/>
    <w:rsid w:val="00141010"/>
    <w:rsid w:val="001417EE"/>
    <w:rsid w:val="0014196F"/>
    <w:rsid w:val="00141CC5"/>
    <w:rsid w:val="00142310"/>
    <w:rsid w:val="001424AC"/>
    <w:rsid w:val="001425E3"/>
    <w:rsid w:val="00142869"/>
    <w:rsid w:val="001428A4"/>
    <w:rsid w:val="00143097"/>
    <w:rsid w:val="001433A8"/>
    <w:rsid w:val="00143B29"/>
    <w:rsid w:val="00143B78"/>
    <w:rsid w:val="00143E56"/>
    <w:rsid w:val="00143EDF"/>
    <w:rsid w:val="00143F02"/>
    <w:rsid w:val="0014474B"/>
    <w:rsid w:val="0014497A"/>
    <w:rsid w:val="00145976"/>
    <w:rsid w:val="001459C8"/>
    <w:rsid w:val="00145B15"/>
    <w:rsid w:val="00145BAC"/>
    <w:rsid w:val="00147161"/>
    <w:rsid w:val="001472A5"/>
    <w:rsid w:val="00147422"/>
    <w:rsid w:val="001475DD"/>
    <w:rsid w:val="00147AD4"/>
    <w:rsid w:val="00147B9C"/>
    <w:rsid w:val="001501AE"/>
    <w:rsid w:val="001503DC"/>
    <w:rsid w:val="00150B6B"/>
    <w:rsid w:val="00150DF9"/>
    <w:rsid w:val="001514B5"/>
    <w:rsid w:val="00151668"/>
    <w:rsid w:val="001517E8"/>
    <w:rsid w:val="001520DB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4A0"/>
    <w:rsid w:val="00155B50"/>
    <w:rsid w:val="0015614F"/>
    <w:rsid w:val="00156249"/>
    <w:rsid w:val="001567D3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26B8"/>
    <w:rsid w:val="00163058"/>
    <w:rsid w:val="00163295"/>
    <w:rsid w:val="00163415"/>
    <w:rsid w:val="00163D4E"/>
    <w:rsid w:val="00164122"/>
    <w:rsid w:val="00164290"/>
    <w:rsid w:val="0016434E"/>
    <w:rsid w:val="0016436E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6CD6"/>
    <w:rsid w:val="001705EA"/>
    <w:rsid w:val="001708B4"/>
    <w:rsid w:val="0017095B"/>
    <w:rsid w:val="00170997"/>
    <w:rsid w:val="00170B4C"/>
    <w:rsid w:val="00170C2D"/>
    <w:rsid w:val="0017130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3803"/>
    <w:rsid w:val="00173946"/>
    <w:rsid w:val="00173CD2"/>
    <w:rsid w:val="00174212"/>
    <w:rsid w:val="001747A7"/>
    <w:rsid w:val="00174950"/>
    <w:rsid w:val="00174A56"/>
    <w:rsid w:val="0017506C"/>
    <w:rsid w:val="001750E3"/>
    <w:rsid w:val="001753E6"/>
    <w:rsid w:val="0017561A"/>
    <w:rsid w:val="00175813"/>
    <w:rsid w:val="0017631E"/>
    <w:rsid w:val="00176625"/>
    <w:rsid w:val="00176EFF"/>
    <w:rsid w:val="00176F33"/>
    <w:rsid w:val="00177178"/>
    <w:rsid w:val="00177349"/>
    <w:rsid w:val="00177595"/>
    <w:rsid w:val="001779C8"/>
    <w:rsid w:val="00177AC7"/>
    <w:rsid w:val="00177BD4"/>
    <w:rsid w:val="00177EE6"/>
    <w:rsid w:val="00177FC4"/>
    <w:rsid w:val="0018021C"/>
    <w:rsid w:val="0018030C"/>
    <w:rsid w:val="0018058B"/>
    <w:rsid w:val="00180A2C"/>
    <w:rsid w:val="00180A96"/>
    <w:rsid w:val="00180E93"/>
    <w:rsid w:val="00180F4E"/>
    <w:rsid w:val="00181593"/>
    <w:rsid w:val="0018178A"/>
    <w:rsid w:val="00181AD9"/>
    <w:rsid w:val="00181EBA"/>
    <w:rsid w:val="00182090"/>
    <w:rsid w:val="00182811"/>
    <w:rsid w:val="0018281A"/>
    <w:rsid w:val="001831C0"/>
    <w:rsid w:val="00183B34"/>
    <w:rsid w:val="00183D16"/>
    <w:rsid w:val="0018410D"/>
    <w:rsid w:val="00184620"/>
    <w:rsid w:val="001846A1"/>
    <w:rsid w:val="001846E3"/>
    <w:rsid w:val="00184A32"/>
    <w:rsid w:val="00185556"/>
    <w:rsid w:val="0018571E"/>
    <w:rsid w:val="00185B9B"/>
    <w:rsid w:val="00186959"/>
    <w:rsid w:val="00186B9C"/>
    <w:rsid w:val="00186C2D"/>
    <w:rsid w:val="00187167"/>
    <w:rsid w:val="001876EC"/>
    <w:rsid w:val="001877D8"/>
    <w:rsid w:val="0018794F"/>
    <w:rsid w:val="00187CD9"/>
    <w:rsid w:val="001906F0"/>
    <w:rsid w:val="00190BAA"/>
    <w:rsid w:val="00191C46"/>
    <w:rsid w:val="00191E67"/>
    <w:rsid w:val="00192006"/>
    <w:rsid w:val="00192354"/>
    <w:rsid w:val="001924FF"/>
    <w:rsid w:val="001926D4"/>
    <w:rsid w:val="0019271F"/>
    <w:rsid w:val="00192738"/>
    <w:rsid w:val="001927B2"/>
    <w:rsid w:val="0019312D"/>
    <w:rsid w:val="0019317B"/>
    <w:rsid w:val="001945E7"/>
    <w:rsid w:val="00194C84"/>
    <w:rsid w:val="00195AA1"/>
    <w:rsid w:val="00197355"/>
    <w:rsid w:val="00197E3C"/>
    <w:rsid w:val="001A0491"/>
    <w:rsid w:val="001A0A18"/>
    <w:rsid w:val="001A0B94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B00"/>
    <w:rsid w:val="001A2BA0"/>
    <w:rsid w:val="001A2D56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D53"/>
    <w:rsid w:val="001A6D7A"/>
    <w:rsid w:val="001A6E11"/>
    <w:rsid w:val="001A7030"/>
    <w:rsid w:val="001A7158"/>
    <w:rsid w:val="001A745A"/>
    <w:rsid w:val="001A74CC"/>
    <w:rsid w:val="001A76FA"/>
    <w:rsid w:val="001A7FAF"/>
    <w:rsid w:val="001B0316"/>
    <w:rsid w:val="001B0490"/>
    <w:rsid w:val="001B0D2A"/>
    <w:rsid w:val="001B0EB8"/>
    <w:rsid w:val="001B100F"/>
    <w:rsid w:val="001B11F0"/>
    <w:rsid w:val="001B1462"/>
    <w:rsid w:val="001B1516"/>
    <w:rsid w:val="001B189F"/>
    <w:rsid w:val="001B1E49"/>
    <w:rsid w:val="001B23B9"/>
    <w:rsid w:val="001B2469"/>
    <w:rsid w:val="001B2B14"/>
    <w:rsid w:val="001B2CD1"/>
    <w:rsid w:val="001B32CC"/>
    <w:rsid w:val="001B361E"/>
    <w:rsid w:val="001B3950"/>
    <w:rsid w:val="001B40A0"/>
    <w:rsid w:val="001B4358"/>
    <w:rsid w:val="001B4487"/>
    <w:rsid w:val="001B4680"/>
    <w:rsid w:val="001B4754"/>
    <w:rsid w:val="001B5023"/>
    <w:rsid w:val="001B514F"/>
    <w:rsid w:val="001B5C2A"/>
    <w:rsid w:val="001B64C3"/>
    <w:rsid w:val="001B6BE2"/>
    <w:rsid w:val="001B71C2"/>
    <w:rsid w:val="001B75C4"/>
    <w:rsid w:val="001B76F6"/>
    <w:rsid w:val="001B77C2"/>
    <w:rsid w:val="001B7CBB"/>
    <w:rsid w:val="001C0364"/>
    <w:rsid w:val="001C1208"/>
    <w:rsid w:val="001C12A5"/>
    <w:rsid w:val="001C130C"/>
    <w:rsid w:val="001C157A"/>
    <w:rsid w:val="001C1A6B"/>
    <w:rsid w:val="001C1C43"/>
    <w:rsid w:val="001C2084"/>
    <w:rsid w:val="001C223F"/>
    <w:rsid w:val="001C22B3"/>
    <w:rsid w:val="001C23A5"/>
    <w:rsid w:val="001C266A"/>
    <w:rsid w:val="001C291F"/>
    <w:rsid w:val="001C2956"/>
    <w:rsid w:val="001C31E0"/>
    <w:rsid w:val="001C34FC"/>
    <w:rsid w:val="001C3D49"/>
    <w:rsid w:val="001C403A"/>
    <w:rsid w:val="001C44DA"/>
    <w:rsid w:val="001C5116"/>
    <w:rsid w:val="001C5456"/>
    <w:rsid w:val="001C54DB"/>
    <w:rsid w:val="001C58D5"/>
    <w:rsid w:val="001C5FF7"/>
    <w:rsid w:val="001C60A1"/>
    <w:rsid w:val="001C60BE"/>
    <w:rsid w:val="001C620F"/>
    <w:rsid w:val="001C6473"/>
    <w:rsid w:val="001C68C0"/>
    <w:rsid w:val="001C6C91"/>
    <w:rsid w:val="001C70EC"/>
    <w:rsid w:val="001C73F9"/>
    <w:rsid w:val="001C7DC8"/>
    <w:rsid w:val="001D058F"/>
    <w:rsid w:val="001D067F"/>
    <w:rsid w:val="001D068F"/>
    <w:rsid w:val="001D0818"/>
    <w:rsid w:val="001D0829"/>
    <w:rsid w:val="001D0907"/>
    <w:rsid w:val="001D0955"/>
    <w:rsid w:val="001D0D05"/>
    <w:rsid w:val="001D0D37"/>
    <w:rsid w:val="001D1C07"/>
    <w:rsid w:val="001D22DF"/>
    <w:rsid w:val="001D29FC"/>
    <w:rsid w:val="001D2CFF"/>
    <w:rsid w:val="001D36B7"/>
    <w:rsid w:val="001D3F82"/>
    <w:rsid w:val="001D4242"/>
    <w:rsid w:val="001D48B7"/>
    <w:rsid w:val="001D512C"/>
    <w:rsid w:val="001D5574"/>
    <w:rsid w:val="001D58E8"/>
    <w:rsid w:val="001D62FC"/>
    <w:rsid w:val="001D6326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1193"/>
    <w:rsid w:val="001E1359"/>
    <w:rsid w:val="001E1681"/>
    <w:rsid w:val="001E1A2A"/>
    <w:rsid w:val="001E34C5"/>
    <w:rsid w:val="001E35FF"/>
    <w:rsid w:val="001E3AFC"/>
    <w:rsid w:val="001E3E73"/>
    <w:rsid w:val="001E49FF"/>
    <w:rsid w:val="001E4B17"/>
    <w:rsid w:val="001E4F80"/>
    <w:rsid w:val="001E546E"/>
    <w:rsid w:val="001E5A83"/>
    <w:rsid w:val="001E5B35"/>
    <w:rsid w:val="001E5E69"/>
    <w:rsid w:val="001E5F4B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486"/>
    <w:rsid w:val="001F1536"/>
    <w:rsid w:val="001F1BF9"/>
    <w:rsid w:val="001F1E87"/>
    <w:rsid w:val="001F1F4C"/>
    <w:rsid w:val="001F1FCB"/>
    <w:rsid w:val="001F1FEA"/>
    <w:rsid w:val="001F2441"/>
    <w:rsid w:val="001F27EC"/>
    <w:rsid w:val="001F2AD4"/>
    <w:rsid w:val="001F2DE3"/>
    <w:rsid w:val="001F2E0D"/>
    <w:rsid w:val="001F3007"/>
    <w:rsid w:val="001F3781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B42"/>
    <w:rsid w:val="001F6ED4"/>
    <w:rsid w:val="001F707F"/>
    <w:rsid w:val="001F7220"/>
    <w:rsid w:val="001F7602"/>
    <w:rsid w:val="001F77ED"/>
    <w:rsid w:val="001F791D"/>
    <w:rsid w:val="0020029B"/>
    <w:rsid w:val="002003E1"/>
    <w:rsid w:val="00200591"/>
    <w:rsid w:val="002005DB"/>
    <w:rsid w:val="00200D79"/>
    <w:rsid w:val="002016C2"/>
    <w:rsid w:val="0020211B"/>
    <w:rsid w:val="002022D8"/>
    <w:rsid w:val="00203705"/>
    <w:rsid w:val="002037CB"/>
    <w:rsid w:val="00204C44"/>
    <w:rsid w:val="00204D87"/>
    <w:rsid w:val="00204F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C57"/>
    <w:rsid w:val="00212D2F"/>
    <w:rsid w:val="00212D78"/>
    <w:rsid w:val="00213050"/>
    <w:rsid w:val="002137D6"/>
    <w:rsid w:val="00213EC0"/>
    <w:rsid w:val="002144E6"/>
    <w:rsid w:val="00214724"/>
    <w:rsid w:val="002149BB"/>
    <w:rsid w:val="00214C7C"/>
    <w:rsid w:val="00214EBB"/>
    <w:rsid w:val="002152BC"/>
    <w:rsid w:val="0021668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8EB"/>
    <w:rsid w:val="00225D1D"/>
    <w:rsid w:val="002262D9"/>
    <w:rsid w:val="0022655F"/>
    <w:rsid w:val="00226CAF"/>
    <w:rsid w:val="00227796"/>
    <w:rsid w:val="00230338"/>
    <w:rsid w:val="002303FB"/>
    <w:rsid w:val="00230773"/>
    <w:rsid w:val="00230BF8"/>
    <w:rsid w:val="00231387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644"/>
    <w:rsid w:val="0023479B"/>
    <w:rsid w:val="00234A26"/>
    <w:rsid w:val="00234CA5"/>
    <w:rsid w:val="00234DC5"/>
    <w:rsid w:val="00234DD3"/>
    <w:rsid w:val="0023517F"/>
    <w:rsid w:val="00235535"/>
    <w:rsid w:val="002361BB"/>
    <w:rsid w:val="00236686"/>
    <w:rsid w:val="00236EF8"/>
    <w:rsid w:val="00237135"/>
    <w:rsid w:val="00237411"/>
    <w:rsid w:val="0023746F"/>
    <w:rsid w:val="00237E48"/>
    <w:rsid w:val="002400BF"/>
    <w:rsid w:val="00240324"/>
    <w:rsid w:val="0024044A"/>
    <w:rsid w:val="00240463"/>
    <w:rsid w:val="00240EDF"/>
    <w:rsid w:val="00241199"/>
    <w:rsid w:val="002414E6"/>
    <w:rsid w:val="0024175B"/>
    <w:rsid w:val="0024189C"/>
    <w:rsid w:val="002427DF"/>
    <w:rsid w:val="00242922"/>
    <w:rsid w:val="00242F9D"/>
    <w:rsid w:val="00243222"/>
    <w:rsid w:val="00243AA0"/>
    <w:rsid w:val="00243B58"/>
    <w:rsid w:val="00243DF7"/>
    <w:rsid w:val="00244258"/>
    <w:rsid w:val="002442A5"/>
    <w:rsid w:val="002446D7"/>
    <w:rsid w:val="00244B0D"/>
    <w:rsid w:val="00244FCA"/>
    <w:rsid w:val="002452FD"/>
    <w:rsid w:val="00245466"/>
    <w:rsid w:val="0024589B"/>
    <w:rsid w:val="00245AA0"/>
    <w:rsid w:val="00245C9F"/>
    <w:rsid w:val="0024649E"/>
    <w:rsid w:val="002467F4"/>
    <w:rsid w:val="00246873"/>
    <w:rsid w:val="00246DC3"/>
    <w:rsid w:val="002477B6"/>
    <w:rsid w:val="002479BD"/>
    <w:rsid w:val="00247BFC"/>
    <w:rsid w:val="00247D4D"/>
    <w:rsid w:val="00247D9E"/>
    <w:rsid w:val="002500E9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7B"/>
    <w:rsid w:val="002572AD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59D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61B8"/>
    <w:rsid w:val="0026625C"/>
    <w:rsid w:val="002666B4"/>
    <w:rsid w:val="00266B7B"/>
    <w:rsid w:val="002671AE"/>
    <w:rsid w:val="002671BC"/>
    <w:rsid w:val="00267221"/>
    <w:rsid w:val="00267252"/>
    <w:rsid w:val="00267BC2"/>
    <w:rsid w:val="002701A4"/>
    <w:rsid w:val="00270866"/>
    <w:rsid w:val="002708AF"/>
    <w:rsid w:val="00271058"/>
    <w:rsid w:val="002710A0"/>
    <w:rsid w:val="0027118A"/>
    <w:rsid w:val="0027126E"/>
    <w:rsid w:val="002715D5"/>
    <w:rsid w:val="00271990"/>
    <w:rsid w:val="00272193"/>
    <w:rsid w:val="00272355"/>
    <w:rsid w:val="002724B9"/>
    <w:rsid w:val="002726F2"/>
    <w:rsid w:val="00272D01"/>
    <w:rsid w:val="002736B1"/>
    <w:rsid w:val="00273F4B"/>
    <w:rsid w:val="00274064"/>
    <w:rsid w:val="00274081"/>
    <w:rsid w:val="0027465C"/>
    <w:rsid w:val="002747B3"/>
    <w:rsid w:val="00274F2C"/>
    <w:rsid w:val="00274F2D"/>
    <w:rsid w:val="00275668"/>
    <w:rsid w:val="0027590A"/>
    <w:rsid w:val="00275B20"/>
    <w:rsid w:val="00275D2F"/>
    <w:rsid w:val="00276A28"/>
    <w:rsid w:val="00277445"/>
    <w:rsid w:val="00277B7F"/>
    <w:rsid w:val="00280076"/>
    <w:rsid w:val="00280144"/>
    <w:rsid w:val="0028015B"/>
    <w:rsid w:val="00280CE2"/>
    <w:rsid w:val="00280F0E"/>
    <w:rsid w:val="00281043"/>
    <w:rsid w:val="00281689"/>
    <w:rsid w:val="002816E9"/>
    <w:rsid w:val="00281777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2C6F"/>
    <w:rsid w:val="00283384"/>
    <w:rsid w:val="0028351E"/>
    <w:rsid w:val="00283590"/>
    <w:rsid w:val="00283BAA"/>
    <w:rsid w:val="00284344"/>
    <w:rsid w:val="002843BF"/>
    <w:rsid w:val="00284C89"/>
    <w:rsid w:val="00284D3E"/>
    <w:rsid w:val="00284FD4"/>
    <w:rsid w:val="00285AB9"/>
    <w:rsid w:val="00285FFB"/>
    <w:rsid w:val="002862A6"/>
    <w:rsid w:val="00286312"/>
    <w:rsid w:val="0028647C"/>
    <w:rsid w:val="002865C8"/>
    <w:rsid w:val="0028686A"/>
    <w:rsid w:val="002879F7"/>
    <w:rsid w:val="00287C7B"/>
    <w:rsid w:val="002908DB"/>
    <w:rsid w:val="002908F5"/>
    <w:rsid w:val="00290D23"/>
    <w:rsid w:val="00290D6C"/>
    <w:rsid w:val="002910E1"/>
    <w:rsid w:val="002912FB"/>
    <w:rsid w:val="00291638"/>
    <w:rsid w:val="0029180A"/>
    <w:rsid w:val="0029190B"/>
    <w:rsid w:val="00291AAA"/>
    <w:rsid w:val="002927B9"/>
    <w:rsid w:val="0029325C"/>
    <w:rsid w:val="00293357"/>
    <w:rsid w:val="0029353D"/>
    <w:rsid w:val="00293587"/>
    <w:rsid w:val="002936BB"/>
    <w:rsid w:val="00293E5C"/>
    <w:rsid w:val="00294258"/>
    <w:rsid w:val="00294416"/>
    <w:rsid w:val="00294881"/>
    <w:rsid w:val="00294988"/>
    <w:rsid w:val="00294B8C"/>
    <w:rsid w:val="0029567E"/>
    <w:rsid w:val="0029583C"/>
    <w:rsid w:val="00295858"/>
    <w:rsid w:val="002958DC"/>
    <w:rsid w:val="002959A9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1CE3"/>
    <w:rsid w:val="002A269F"/>
    <w:rsid w:val="002A26EA"/>
    <w:rsid w:val="002A2F3C"/>
    <w:rsid w:val="002A31B8"/>
    <w:rsid w:val="002A3676"/>
    <w:rsid w:val="002A3727"/>
    <w:rsid w:val="002A3B7B"/>
    <w:rsid w:val="002A3F9D"/>
    <w:rsid w:val="002A4888"/>
    <w:rsid w:val="002A48D2"/>
    <w:rsid w:val="002A5102"/>
    <w:rsid w:val="002A51F3"/>
    <w:rsid w:val="002A5879"/>
    <w:rsid w:val="002A5BA4"/>
    <w:rsid w:val="002A5D33"/>
    <w:rsid w:val="002A63E8"/>
    <w:rsid w:val="002A6550"/>
    <w:rsid w:val="002A6AA9"/>
    <w:rsid w:val="002A6EAC"/>
    <w:rsid w:val="002A6EC0"/>
    <w:rsid w:val="002A7454"/>
    <w:rsid w:val="002A7949"/>
    <w:rsid w:val="002A7AC4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DF4"/>
    <w:rsid w:val="002B11BF"/>
    <w:rsid w:val="002B125B"/>
    <w:rsid w:val="002B134D"/>
    <w:rsid w:val="002B13EA"/>
    <w:rsid w:val="002B1AFC"/>
    <w:rsid w:val="002B1EA2"/>
    <w:rsid w:val="002B1F0F"/>
    <w:rsid w:val="002B2252"/>
    <w:rsid w:val="002B2920"/>
    <w:rsid w:val="002B2933"/>
    <w:rsid w:val="002B336D"/>
    <w:rsid w:val="002B3C8C"/>
    <w:rsid w:val="002B3E4A"/>
    <w:rsid w:val="002B40C8"/>
    <w:rsid w:val="002B4233"/>
    <w:rsid w:val="002B427E"/>
    <w:rsid w:val="002B445A"/>
    <w:rsid w:val="002B4620"/>
    <w:rsid w:val="002B4AFF"/>
    <w:rsid w:val="002B5376"/>
    <w:rsid w:val="002B5433"/>
    <w:rsid w:val="002B6A3C"/>
    <w:rsid w:val="002B6C1A"/>
    <w:rsid w:val="002B71D9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23BB"/>
    <w:rsid w:val="002C3488"/>
    <w:rsid w:val="002C4041"/>
    <w:rsid w:val="002C5C47"/>
    <w:rsid w:val="002C5D1F"/>
    <w:rsid w:val="002C5D8E"/>
    <w:rsid w:val="002C64A9"/>
    <w:rsid w:val="002C6614"/>
    <w:rsid w:val="002C66AC"/>
    <w:rsid w:val="002C66F0"/>
    <w:rsid w:val="002C674F"/>
    <w:rsid w:val="002C71DA"/>
    <w:rsid w:val="002C76A3"/>
    <w:rsid w:val="002C7880"/>
    <w:rsid w:val="002C7F23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56C"/>
    <w:rsid w:val="002D2697"/>
    <w:rsid w:val="002D2A29"/>
    <w:rsid w:val="002D2E23"/>
    <w:rsid w:val="002D2F71"/>
    <w:rsid w:val="002D2FE2"/>
    <w:rsid w:val="002D3D46"/>
    <w:rsid w:val="002D3E4D"/>
    <w:rsid w:val="002D489F"/>
    <w:rsid w:val="002D4AD0"/>
    <w:rsid w:val="002D4B4A"/>
    <w:rsid w:val="002D4DD4"/>
    <w:rsid w:val="002D51A5"/>
    <w:rsid w:val="002D5666"/>
    <w:rsid w:val="002D574D"/>
    <w:rsid w:val="002D62FA"/>
    <w:rsid w:val="002D660E"/>
    <w:rsid w:val="002D6827"/>
    <w:rsid w:val="002D692E"/>
    <w:rsid w:val="002D6F1C"/>
    <w:rsid w:val="002D70AA"/>
    <w:rsid w:val="002D716B"/>
    <w:rsid w:val="002D7178"/>
    <w:rsid w:val="002D7581"/>
    <w:rsid w:val="002D7CD1"/>
    <w:rsid w:val="002E01E8"/>
    <w:rsid w:val="002E024C"/>
    <w:rsid w:val="002E0436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C0"/>
    <w:rsid w:val="002E2F00"/>
    <w:rsid w:val="002E3158"/>
    <w:rsid w:val="002E3AFA"/>
    <w:rsid w:val="002E3B2F"/>
    <w:rsid w:val="002E3B9A"/>
    <w:rsid w:val="002E3E93"/>
    <w:rsid w:val="002E4D6C"/>
    <w:rsid w:val="002E5000"/>
    <w:rsid w:val="002E518C"/>
    <w:rsid w:val="002E583C"/>
    <w:rsid w:val="002E5937"/>
    <w:rsid w:val="002E6B2D"/>
    <w:rsid w:val="002E6D9D"/>
    <w:rsid w:val="002E6DA1"/>
    <w:rsid w:val="002E70F2"/>
    <w:rsid w:val="002E7261"/>
    <w:rsid w:val="002E7768"/>
    <w:rsid w:val="002E7B26"/>
    <w:rsid w:val="002E7F83"/>
    <w:rsid w:val="002E7FB6"/>
    <w:rsid w:val="002F0441"/>
    <w:rsid w:val="002F08D3"/>
    <w:rsid w:val="002F120A"/>
    <w:rsid w:val="002F1628"/>
    <w:rsid w:val="002F182E"/>
    <w:rsid w:val="002F20D9"/>
    <w:rsid w:val="002F21C3"/>
    <w:rsid w:val="002F23A1"/>
    <w:rsid w:val="002F26B7"/>
    <w:rsid w:val="002F2783"/>
    <w:rsid w:val="002F27E1"/>
    <w:rsid w:val="002F3025"/>
    <w:rsid w:val="002F320A"/>
    <w:rsid w:val="002F3229"/>
    <w:rsid w:val="002F35C6"/>
    <w:rsid w:val="002F360A"/>
    <w:rsid w:val="002F41A6"/>
    <w:rsid w:val="002F45C3"/>
    <w:rsid w:val="002F55BA"/>
    <w:rsid w:val="002F5E4E"/>
    <w:rsid w:val="002F6041"/>
    <w:rsid w:val="002F61DA"/>
    <w:rsid w:val="002F6636"/>
    <w:rsid w:val="002F6A87"/>
    <w:rsid w:val="002F6ABC"/>
    <w:rsid w:val="002F72DA"/>
    <w:rsid w:val="002F7C6C"/>
    <w:rsid w:val="002F7D2D"/>
    <w:rsid w:val="003012D8"/>
    <w:rsid w:val="0030149F"/>
    <w:rsid w:val="003014F2"/>
    <w:rsid w:val="00301DDA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07ABB"/>
    <w:rsid w:val="00307D44"/>
    <w:rsid w:val="00310F0D"/>
    <w:rsid w:val="00310F36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3F0"/>
    <w:rsid w:val="0031652A"/>
    <w:rsid w:val="00317022"/>
    <w:rsid w:val="003171C8"/>
    <w:rsid w:val="003172BE"/>
    <w:rsid w:val="003172C8"/>
    <w:rsid w:val="003172D7"/>
    <w:rsid w:val="003174AA"/>
    <w:rsid w:val="003174DD"/>
    <w:rsid w:val="00317553"/>
    <w:rsid w:val="0031792A"/>
    <w:rsid w:val="003179AB"/>
    <w:rsid w:val="003205EF"/>
    <w:rsid w:val="00321723"/>
    <w:rsid w:val="0032173F"/>
    <w:rsid w:val="00322332"/>
    <w:rsid w:val="003223E2"/>
    <w:rsid w:val="00322485"/>
    <w:rsid w:val="00322537"/>
    <w:rsid w:val="00323140"/>
    <w:rsid w:val="003234DD"/>
    <w:rsid w:val="003237F7"/>
    <w:rsid w:val="003239FB"/>
    <w:rsid w:val="00323F1E"/>
    <w:rsid w:val="00324AEE"/>
    <w:rsid w:val="00324BCC"/>
    <w:rsid w:val="00324EE2"/>
    <w:rsid w:val="00325204"/>
    <w:rsid w:val="00325A43"/>
    <w:rsid w:val="00325A51"/>
    <w:rsid w:val="0032621E"/>
    <w:rsid w:val="0032650D"/>
    <w:rsid w:val="0032655F"/>
    <w:rsid w:val="00326707"/>
    <w:rsid w:val="00326AEB"/>
    <w:rsid w:val="00326F43"/>
    <w:rsid w:val="0032752B"/>
    <w:rsid w:val="003277A3"/>
    <w:rsid w:val="00327997"/>
    <w:rsid w:val="00327C44"/>
    <w:rsid w:val="00327DA5"/>
    <w:rsid w:val="00327E1E"/>
    <w:rsid w:val="00327F3C"/>
    <w:rsid w:val="00327FE4"/>
    <w:rsid w:val="00330320"/>
    <w:rsid w:val="00330B2A"/>
    <w:rsid w:val="003311F3"/>
    <w:rsid w:val="003315D5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A57"/>
    <w:rsid w:val="00332D3A"/>
    <w:rsid w:val="00332D8F"/>
    <w:rsid w:val="00332F2F"/>
    <w:rsid w:val="00333354"/>
    <w:rsid w:val="00333375"/>
    <w:rsid w:val="003334CE"/>
    <w:rsid w:val="003337AF"/>
    <w:rsid w:val="00333C4F"/>
    <w:rsid w:val="00333D74"/>
    <w:rsid w:val="00333E71"/>
    <w:rsid w:val="00333F27"/>
    <w:rsid w:val="00334242"/>
    <w:rsid w:val="00334B4A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39"/>
    <w:rsid w:val="00336C54"/>
    <w:rsid w:val="00336F7B"/>
    <w:rsid w:val="00337096"/>
    <w:rsid w:val="003370DD"/>
    <w:rsid w:val="003375E9"/>
    <w:rsid w:val="00337608"/>
    <w:rsid w:val="0033764D"/>
    <w:rsid w:val="003377D4"/>
    <w:rsid w:val="00340282"/>
    <w:rsid w:val="00340479"/>
    <w:rsid w:val="00340B3E"/>
    <w:rsid w:val="00340D4D"/>
    <w:rsid w:val="00341025"/>
    <w:rsid w:val="0034116D"/>
    <w:rsid w:val="00341203"/>
    <w:rsid w:val="003412E4"/>
    <w:rsid w:val="00341DBC"/>
    <w:rsid w:val="00341E23"/>
    <w:rsid w:val="00341F7B"/>
    <w:rsid w:val="003424D7"/>
    <w:rsid w:val="00342548"/>
    <w:rsid w:val="00342E4E"/>
    <w:rsid w:val="00343009"/>
    <w:rsid w:val="003432DC"/>
    <w:rsid w:val="00343873"/>
    <w:rsid w:val="00343BF0"/>
    <w:rsid w:val="00343E5E"/>
    <w:rsid w:val="003441A0"/>
    <w:rsid w:val="00344259"/>
    <w:rsid w:val="00344748"/>
    <w:rsid w:val="00344F97"/>
    <w:rsid w:val="0034592E"/>
    <w:rsid w:val="00345B19"/>
    <w:rsid w:val="00345D79"/>
    <w:rsid w:val="0034657D"/>
    <w:rsid w:val="003465B4"/>
    <w:rsid w:val="00346637"/>
    <w:rsid w:val="003468AA"/>
    <w:rsid w:val="00346A74"/>
    <w:rsid w:val="00346E2F"/>
    <w:rsid w:val="0034747B"/>
    <w:rsid w:val="00347BBC"/>
    <w:rsid w:val="00347CB2"/>
    <w:rsid w:val="00347EFA"/>
    <w:rsid w:val="00350613"/>
    <w:rsid w:val="003506EB"/>
    <w:rsid w:val="003508C6"/>
    <w:rsid w:val="0035110E"/>
    <w:rsid w:val="003513A3"/>
    <w:rsid w:val="00351634"/>
    <w:rsid w:val="00352EAE"/>
    <w:rsid w:val="0035337C"/>
    <w:rsid w:val="00353492"/>
    <w:rsid w:val="00353823"/>
    <w:rsid w:val="0035389F"/>
    <w:rsid w:val="00353EEB"/>
    <w:rsid w:val="00354099"/>
    <w:rsid w:val="003547F6"/>
    <w:rsid w:val="00354EAE"/>
    <w:rsid w:val="00355570"/>
    <w:rsid w:val="00355946"/>
    <w:rsid w:val="0035600C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AFC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9AD"/>
    <w:rsid w:val="00373B1F"/>
    <w:rsid w:val="00373E7C"/>
    <w:rsid w:val="00373FDC"/>
    <w:rsid w:val="0037409F"/>
    <w:rsid w:val="003740E2"/>
    <w:rsid w:val="00374B54"/>
    <w:rsid w:val="00374F57"/>
    <w:rsid w:val="0037519C"/>
    <w:rsid w:val="003755B3"/>
    <w:rsid w:val="00375AE9"/>
    <w:rsid w:val="00375AFE"/>
    <w:rsid w:val="003770A3"/>
    <w:rsid w:val="00377A02"/>
    <w:rsid w:val="00380034"/>
    <w:rsid w:val="00380F75"/>
    <w:rsid w:val="0038105C"/>
    <w:rsid w:val="00381308"/>
    <w:rsid w:val="003818A4"/>
    <w:rsid w:val="00381A26"/>
    <w:rsid w:val="00381A7C"/>
    <w:rsid w:val="00381D8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C0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282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A53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6EB3"/>
    <w:rsid w:val="00397E23"/>
    <w:rsid w:val="003A03CB"/>
    <w:rsid w:val="003A03E7"/>
    <w:rsid w:val="003A0A5F"/>
    <w:rsid w:val="003A0B3A"/>
    <w:rsid w:val="003A0BD9"/>
    <w:rsid w:val="003A13FB"/>
    <w:rsid w:val="003A1588"/>
    <w:rsid w:val="003A204B"/>
    <w:rsid w:val="003A2784"/>
    <w:rsid w:val="003A2C47"/>
    <w:rsid w:val="003A2C7E"/>
    <w:rsid w:val="003A2E30"/>
    <w:rsid w:val="003A2E46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4EB4"/>
    <w:rsid w:val="003A507B"/>
    <w:rsid w:val="003A51CB"/>
    <w:rsid w:val="003A589D"/>
    <w:rsid w:val="003A5915"/>
    <w:rsid w:val="003A5916"/>
    <w:rsid w:val="003A59C9"/>
    <w:rsid w:val="003A6226"/>
    <w:rsid w:val="003A64FE"/>
    <w:rsid w:val="003A6B60"/>
    <w:rsid w:val="003A7213"/>
    <w:rsid w:val="003A72E3"/>
    <w:rsid w:val="003A7F0B"/>
    <w:rsid w:val="003B016D"/>
    <w:rsid w:val="003B07E4"/>
    <w:rsid w:val="003B0817"/>
    <w:rsid w:val="003B13A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6BE"/>
    <w:rsid w:val="003B4C8C"/>
    <w:rsid w:val="003B520C"/>
    <w:rsid w:val="003B5A50"/>
    <w:rsid w:val="003B6506"/>
    <w:rsid w:val="003B6567"/>
    <w:rsid w:val="003B69ED"/>
    <w:rsid w:val="003B69F6"/>
    <w:rsid w:val="003B6D4F"/>
    <w:rsid w:val="003B7449"/>
    <w:rsid w:val="003B7E95"/>
    <w:rsid w:val="003C03A8"/>
    <w:rsid w:val="003C06C4"/>
    <w:rsid w:val="003C06FB"/>
    <w:rsid w:val="003C0B07"/>
    <w:rsid w:val="003C0B99"/>
    <w:rsid w:val="003C0E61"/>
    <w:rsid w:val="003C113E"/>
    <w:rsid w:val="003C1B0C"/>
    <w:rsid w:val="003C1C8B"/>
    <w:rsid w:val="003C20DA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921"/>
    <w:rsid w:val="003C6A17"/>
    <w:rsid w:val="003C7AB7"/>
    <w:rsid w:val="003D0D38"/>
    <w:rsid w:val="003D1299"/>
    <w:rsid w:val="003D134E"/>
    <w:rsid w:val="003D15E3"/>
    <w:rsid w:val="003D16C7"/>
    <w:rsid w:val="003D178B"/>
    <w:rsid w:val="003D2689"/>
    <w:rsid w:val="003D287C"/>
    <w:rsid w:val="003D2949"/>
    <w:rsid w:val="003D2BCF"/>
    <w:rsid w:val="003D2C81"/>
    <w:rsid w:val="003D2EAD"/>
    <w:rsid w:val="003D3072"/>
    <w:rsid w:val="003D413F"/>
    <w:rsid w:val="003D461C"/>
    <w:rsid w:val="003D49A1"/>
    <w:rsid w:val="003D4AD2"/>
    <w:rsid w:val="003D4D73"/>
    <w:rsid w:val="003D536E"/>
    <w:rsid w:val="003D54B5"/>
    <w:rsid w:val="003D592E"/>
    <w:rsid w:val="003D5B35"/>
    <w:rsid w:val="003D5DDC"/>
    <w:rsid w:val="003D62E3"/>
    <w:rsid w:val="003D669C"/>
    <w:rsid w:val="003D69D0"/>
    <w:rsid w:val="003D6D1E"/>
    <w:rsid w:val="003D7680"/>
    <w:rsid w:val="003D7738"/>
    <w:rsid w:val="003D7E91"/>
    <w:rsid w:val="003E00B8"/>
    <w:rsid w:val="003E0576"/>
    <w:rsid w:val="003E0987"/>
    <w:rsid w:val="003E0C90"/>
    <w:rsid w:val="003E0D0F"/>
    <w:rsid w:val="003E15F0"/>
    <w:rsid w:val="003E186C"/>
    <w:rsid w:val="003E2A88"/>
    <w:rsid w:val="003E2CB4"/>
    <w:rsid w:val="003E2CC3"/>
    <w:rsid w:val="003E2E97"/>
    <w:rsid w:val="003E358E"/>
    <w:rsid w:val="003E3872"/>
    <w:rsid w:val="003E497C"/>
    <w:rsid w:val="003E4B9B"/>
    <w:rsid w:val="003E5119"/>
    <w:rsid w:val="003E5269"/>
    <w:rsid w:val="003E5351"/>
    <w:rsid w:val="003E61E6"/>
    <w:rsid w:val="003E7015"/>
    <w:rsid w:val="003E711C"/>
    <w:rsid w:val="003E7418"/>
    <w:rsid w:val="003F0371"/>
    <w:rsid w:val="003F03F6"/>
    <w:rsid w:val="003F069C"/>
    <w:rsid w:val="003F1128"/>
    <w:rsid w:val="003F12CA"/>
    <w:rsid w:val="003F1905"/>
    <w:rsid w:val="003F1CD6"/>
    <w:rsid w:val="003F1DCA"/>
    <w:rsid w:val="003F228E"/>
    <w:rsid w:val="003F25A7"/>
    <w:rsid w:val="003F2E7E"/>
    <w:rsid w:val="003F316B"/>
    <w:rsid w:val="003F31D0"/>
    <w:rsid w:val="003F32E2"/>
    <w:rsid w:val="003F339B"/>
    <w:rsid w:val="003F3515"/>
    <w:rsid w:val="003F3A0E"/>
    <w:rsid w:val="003F3F30"/>
    <w:rsid w:val="003F47D5"/>
    <w:rsid w:val="003F485E"/>
    <w:rsid w:val="003F4907"/>
    <w:rsid w:val="003F4932"/>
    <w:rsid w:val="003F4AE9"/>
    <w:rsid w:val="003F4E41"/>
    <w:rsid w:val="003F5904"/>
    <w:rsid w:val="003F62C3"/>
    <w:rsid w:val="003F67A8"/>
    <w:rsid w:val="003F6862"/>
    <w:rsid w:val="003F701E"/>
    <w:rsid w:val="003F716E"/>
    <w:rsid w:val="003F7211"/>
    <w:rsid w:val="003F7743"/>
    <w:rsid w:val="00400497"/>
    <w:rsid w:val="004004C4"/>
    <w:rsid w:val="00400E82"/>
    <w:rsid w:val="004014DB"/>
    <w:rsid w:val="004016FB"/>
    <w:rsid w:val="00401854"/>
    <w:rsid w:val="00401B20"/>
    <w:rsid w:val="00401EA4"/>
    <w:rsid w:val="00402151"/>
    <w:rsid w:val="004027CF"/>
    <w:rsid w:val="004030AF"/>
    <w:rsid w:val="0040350E"/>
    <w:rsid w:val="00403B87"/>
    <w:rsid w:val="00403D29"/>
    <w:rsid w:val="0040426E"/>
    <w:rsid w:val="0040472B"/>
    <w:rsid w:val="00404B91"/>
    <w:rsid w:val="00404D61"/>
    <w:rsid w:val="00405085"/>
    <w:rsid w:val="004052CE"/>
    <w:rsid w:val="0040531E"/>
    <w:rsid w:val="00405642"/>
    <w:rsid w:val="00405B1F"/>
    <w:rsid w:val="00405B30"/>
    <w:rsid w:val="00405D2A"/>
    <w:rsid w:val="00405E7F"/>
    <w:rsid w:val="00407497"/>
    <w:rsid w:val="00407B04"/>
    <w:rsid w:val="00407C68"/>
    <w:rsid w:val="0041041D"/>
    <w:rsid w:val="004106C5"/>
    <w:rsid w:val="00410798"/>
    <w:rsid w:val="0041095B"/>
    <w:rsid w:val="00410C8B"/>
    <w:rsid w:val="00411764"/>
    <w:rsid w:val="004118BA"/>
    <w:rsid w:val="00411C12"/>
    <w:rsid w:val="00411CC7"/>
    <w:rsid w:val="00411D2C"/>
    <w:rsid w:val="00411D6D"/>
    <w:rsid w:val="004128D5"/>
    <w:rsid w:val="00412998"/>
    <w:rsid w:val="00412C72"/>
    <w:rsid w:val="00413AC2"/>
    <w:rsid w:val="00413F24"/>
    <w:rsid w:val="00414219"/>
    <w:rsid w:val="00414417"/>
    <w:rsid w:val="00414512"/>
    <w:rsid w:val="00415236"/>
    <w:rsid w:val="004155F9"/>
    <w:rsid w:val="004159B7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943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777"/>
    <w:rsid w:val="00425BC7"/>
    <w:rsid w:val="0042630C"/>
    <w:rsid w:val="00426485"/>
    <w:rsid w:val="004265BD"/>
    <w:rsid w:val="00426732"/>
    <w:rsid w:val="004267C1"/>
    <w:rsid w:val="004267D8"/>
    <w:rsid w:val="0042692E"/>
    <w:rsid w:val="004269D3"/>
    <w:rsid w:val="00426CF2"/>
    <w:rsid w:val="00427456"/>
    <w:rsid w:val="004276E5"/>
    <w:rsid w:val="00427CEC"/>
    <w:rsid w:val="00430137"/>
    <w:rsid w:val="00430337"/>
    <w:rsid w:val="00430F6E"/>
    <w:rsid w:val="0043172A"/>
    <w:rsid w:val="00431914"/>
    <w:rsid w:val="00431B82"/>
    <w:rsid w:val="00431BF0"/>
    <w:rsid w:val="00431CE1"/>
    <w:rsid w:val="00432095"/>
    <w:rsid w:val="004324D9"/>
    <w:rsid w:val="0043251E"/>
    <w:rsid w:val="00432897"/>
    <w:rsid w:val="00432D4C"/>
    <w:rsid w:val="00432E24"/>
    <w:rsid w:val="00433029"/>
    <w:rsid w:val="004331D5"/>
    <w:rsid w:val="00433630"/>
    <w:rsid w:val="004337CD"/>
    <w:rsid w:val="00433896"/>
    <w:rsid w:val="00433905"/>
    <w:rsid w:val="00433AC4"/>
    <w:rsid w:val="00433C81"/>
    <w:rsid w:val="00434105"/>
    <w:rsid w:val="00434150"/>
    <w:rsid w:val="00434391"/>
    <w:rsid w:val="00434392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23A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59B2"/>
    <w:rsid w:val="004460AC"/>
    <w:rsid w:val="00446544"/>
    <w:rsid w:val="00446695"/>
    <w:rsid w:val="00446B5A"/>
    <w:rsid w:val="00446EDD"/>
    <w:rsid w:val="0044726C"/>
    <w:rsid w:val="00447D35"/>
    <w:rsid w:val="00447D66"/>
    <w:rsid w:val="0045080E"/>
    <w:rsid w:val="00450C7C"/>
    <w:rsid w:val="004510B4"/>
    <w:rsid w:val="004510C5"/>
    <w:rsid w:val="00451D2A"/>
    <w:rsid w:val="00451DA1"/>
    <w:rsid w:val="00451DAC"/>
    <w:rsid w:val="00451FE3"/>
    <w:rsid w:val="0045201F"/>
    <w:rsid w:val="00452419"/>
    <w:rsid w:val="00452CF0"/>
    <w:rsid w:val="0045306A"/>
    <w:rsid w:val="00453AEC"/>
    <w:rsid w:val="00453B49"/>
    <w:rsid w:val="00453B5C"/>
    <w:rsid w:val="00453C98"/>
    <w:rsid w:val="004540C9"/>
    <w:rsid w:val="00454301"/>
    <w:rsid w:val="00454633"/>
    <w:rsid w:val="004563C3"/>
    <w:rsid w:val="004565DF"/>
    <w:rsid w:val="0045660A"/>
    <w:rsid w:val="00456740"/>
    <w:rsid w:val="00456FBF"/>
    <w:rsid w:val="0045741D"/>
    <w:rsid w:val="004575C4"/>
    <w:rsid w:val="004576B7"/>
    <w:rsid w:val="00457911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1EC"/>
    <w:rsid w:val="004639A5"/>
    <w:rsid w:val="00463D6E"/>
    <w:rsid w:val="004648D9"/>
    <w:rsid w:val="004650FC"/>
    <w:rsid w:val="0046585F"/>
    <w:rsid w:val="00465B8F"/>
    <w:rsid w:val="00465F04"/>
    <w:rsid w:val="00466012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20"/>
    <w:rsid w:val="004678BE"/>
    <w:rsid w:val="004700B8"/>
    <w:rsid w:val="00470129"/>
    <w:rsid w:val="00470234"/>
    <w:rsid w:val="0047041C"/>
    <w:rsid w:val="004704C0"/>
    <w:rsid w:val="004706AE"/>
    <w:rsid w:val="00470974"/>
    <w:rsid w:val="00470C0E"/>
    <w:rsid w:val="004712D5"/>
    <w:rsid w:val="0047170A"/>
    <w:rsid w:val="004717F1"/>
    <w:rsid w:val="00471854"/>
    <w:rsid w:val="00471931"/>
    <w:rsid w:val="00471B92"/>
    <w:rsid w:val="00471F71"/>
    <w:rsid w:val="00472AA5"/>
    <w:rsid w:val="00472AF1"/>
    <w:rsid w:val="00472B21"/>
    <w:rsid w:val="004733B9"/>
    <w:rsid w:val="00473868"/>
    <w:rsid w:val="00473869"/>
    <w:rsid w:val="00473B8A"/>
    <w:rsid w:val="00474460"/>
    <w:rsid w:val="00475239"/>
    <w:rsid w:val="00475413"/>
    <w:rsid w:val="004755AD"/>
    <w:rsid w:val="00476480"/>
    <w:rsid w:val="004765DC"/>
    <w:rsid w:val="004766D8"/>
    <w:rsid w:val="004769FD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1E61"/>
    <w:rsid w:val="0048236B"/>
    <w:rsid w:val="004826C5"/>
    <w:rsid w:val="00482ED4"/>
    <w:rsid w:val="004831FF"/>
    <w:rsid w:val="004838DF"/>
    <w:rsid w:val="00483EE8"/>
    <w:rsid w:val="00484488"/>
    <w:rsid w:val="004847CE"/>
    <w:rsid w:val="00484829"/>
    <w:rsid w:val="004849BB"/>
    <w:rsid w:val="00485027"/>
    <w:rsid w:val="004852E8"/>
    <w:rsid w:val="00485A41"/>
    <w:rsid w:val="00485CF7"/>
    <w:rsid w:val="004868D6"/>
    <w:rsid w:val="0048764E"/>
    <w:rsid w:val="00487C6A"/>
    <w:rsid w:val="00487EC3"/>
    <w:rsid w:val="00487FDF"/>
    <w:rsid w:val="00490B24"/>
    <w:rsid w:val="004919B0"/>
    <w:rsid w:val="00491D56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751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97C21"/>
    <w:rsid w:val="004A0BA4"/>
    <w:rsid w:val="004A0D97"/>
    <w:rsid w:val="004A1183"/>
    <w:rsid w:val="004A153F"/>
    <w:rsid w:val="004A1838"/>
    <w:rsid w:val="004A1A35"/>
    <w:rsid w:val="004A1D6B"/>
    <w:rsid w:val="004A1E0A"/>
    <w:rsid w:val="004A1E78"/>
    <w:rsid w:val="004A1E87"/>
    <w:rsid w:val="004A2A6E"/>
    <w:rsid w:val="004A2A77"/>
    <w:rsid w:val="004A2D9D"/>
    <w:rsid w:val="004A3434"/>
    <w:rsid w:val="004A3E32"/>
    <w:rsid w:val="004A41A9"/>
    <w:rsid w:val="004A446A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B0A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2947"/>
    <w:rsid w:val="004B2CBB"/>
    <w:rsid w:val="004B3288"/>
    <w:rsid w:val="004B3539"/>
    <w:rsid w:val="004B3645"/>
    <w:rsid w:val="004B3688"/>
    <w:rsid w:val="004B4438"/>
    <w:rsid w:val="004B4767"/>
    <w:rsid w:val="004B4B24"/>
    <w:rsid w:val="004B504B"/>
    <w:rsid w:val="004B5DF2"/>
    <w:rsid w:val="004B690B"/>
    <w:rsid w:val="004B6B19"/>
    <w:rsid w:val="004B728F"/>
    <w:rsid w:val="004B7942"/>
    <w:rsid w:val="004B7985"/>
    <w:rsid w:val="004B7A54"/>
    <w:rsid w:val="004C08A6"/>
    <w:rsid w:val="004C1E8D"/>
    <w:rsid w:val="004C20E5"/>
    <w:rsid w:val="004C315E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632"/>
    <w:rsid w:val="004C6B56"/>
    <w:rsid w:val="004C6E17"/>
    <w:rsid w:val="004C7190"/>
    <w:rsid w:val="004C72E2"/>
    <w:rsid w:val="004C7371"/>
    <w:rsid w:val="004C7383"/>
    <w:rsid w:val="004C74EC"/>
    <w:rsid w:val="004C76C0"/>
    <w:rsid w:val="004C77C7"/>
    <w:rsid w:val="004C7B20"/>
    <w:rsid w:val="004C7BE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A68"/>
    <w:rsid w:val="004D3EAC"/>
    <w:rsid w:val="004D3EC8"/>
    <w:rsid w:val="004D426F"/>
    <w:rsid w:val="004D5087"/>
    <w:rsid w:val="004D551D"/>
    <w:rsid w:val="004D59B8"/>
    <w:rsid w:val="004D6B31"/>
    <w:rsid w:val="004D74BE"/>
    <w:rsid w:val="004D7C65"/>
    <w:rsid w:val="004D7F64"/>
    <w:rsid w:val="004E05C8"/>
    <w:rsid w:val="004E0663"/>
    <w:rsid w:val="004E0764"/>
    <w:rsid w:val="004E085B"/>
    <w:rsid w:val="004E1029"/>
    <w:rsid w:val="004E1356"/>
    <w:rsid w:val="004E13BE"/>
    <w:rsid w:val="004E1F94"/>
    <w:rsid w:val="004E24B8"/>
    <w:rsid w:val="004E28B0"/>
    <w:rsid w:val="004E299D"/>
    <w:rsid w:val="004E2A14"/>
    <w:rsid w:val="004E2C10"/>
    <w:rsid w:val="004E3728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5D73"/>
    <w:rsid w:val="004E6412"/>
    <w:rsid w:val="004E70A8"/>
    <w:rsid w:val="004E71AE"/>
    <w:rsid w:val="004E724B"/>
    <w:rsid w:val="004E7378"/>
    <w:rsid w:val="004E7637"/>
    <w:rsid w:val="004E7A98"/>
    <w:rsid w:val="004E7AA8"/>
    <w:rsid w:val="004F00DE"/>
    <w:rsid w:val="004F0394"/>
    <w:rsid w:val="004F05BE"/>
    <w:rsid w:val="004F0964"/>
    <w:rsid w:val="004F0A1E"/>
    <w:rsid w:val="004F0C1F"/>
    <w:rsid w:val="004F10DE"/>
    <w:rsid w:val="004F1D38"/>
    <w:rsid w:val="004F261C"/>
    <w:rsid w:val="004F2665"/>
    <w:rsid w:val="004F3389"/>
    <w:rsid w:val="004F33AF"/>
    <w:rsid w:val="004F33DD"/>
    <w:rsid w:val="004F343B"/>
    <w:rsid w:val="004F387C"/>
    <w:rsid w:val="004F3924"/>
    <w:rsid w:val="004F39BC"/>
    <w:rsid w:val="004F3B26"/>
    <w:rsid w:val="004F3C6D"/>
    <w:rsid w:val="004F3D9E"/>
    <w:rsid w:val="004F420B"/>
    <w:rsid w:val="004F45EF"/>
    <w:rsid w:val="004F49AA"/>
    <w:rsid w:val="004F4C4B"/>
    <w:rsid w:val="004F567A"/>
    <w:rsid w:val="004F617E"/>
    <w:rsid w:val="004F73D3"/>
    <w:rsid w:val="004F73EF"/>
    <w:rsid w:val="004F7A19"/>
    <w:rsid w:val="0050014E"/>
    <w:rsid w:val="005010D2"/>
    <w:rsid w:val="00501771"/>
    <w:rsid w:val="00501AE1"/>
    <w:rsid w:val="005026FB"/>
    <w:rsid w:val="005027DA"/>
    <w:rsid w:val="00502E12"/>
    <w:rsid w:val="0050311D"/>
    <w:rsid w:val="00503655"/>
    <w:rsid w:val="0050376F"/>
    <w:rsid w:val="005038B0"/>
    <w:rsid w:val="005038D8"/>
    <w:rsid w:val="0050395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C0"/>
    <w:rsid w:val="00505BA7"/>
    <w:rsid w:val="00505E48"/>
    <w:rsid w:val="00506041"/>
    <w:rsid w:val="00506071"/>
    <w:rsid w:val="005061F5"/>
    <w:rsid w:val="005062B0"/>
    <w:rsid w:val="00506788"/>
    <w:rsid w:val="005069FD"/>
    <w:rsid w:val="00506AE4"/>
    <w:rsid w:val="00506E59"/>
    <w:rsid w:val="0050730D"/>
    <w:rsid w:val="005073A3"/>
    <w:rsid w:val="005074A5"/>
    <w:rsid w:val="0050751E"/>
    <w:rsid w:val="005075D4"/>
    <w:rsid w:val="00507CA6"/>
    <w:rsid w:val="00510899"/>
    <w:rsid w:val="00510D88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8CE"/>
    <w:rsid w:val="005141DB"/>
    <w:rsid w:val="0051437C"/>
    <w:rsid w:val="0051452F"/>
    <w:rsid w:val="00514B65"/>
    <w:rsid w:val="00514F45"/>
    <w:rsid w:val="00515C7C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16B1"/>
    <w:rsid w:val="005217D8"/>
    <w:rsid w:val="00521C11"/>
    <w:rsid w:val="00521CDB"/>
    <w:rsid w:val="00521D36"/>
    <w:rsid w:val="00522117"/>
    <w:rsid w:val="005222B9"/>
    <w:rsid w:val="0052242F"/>
    <w:rsid w:val="00522518"/>
    <w:rsid w:val="005227A2"/>
    <w:rsid w:val="00522A50"/>
    <w:rsid w:val="00522A70"/>
    <w:rsid w:val="005236DB"/>
    <w:rsid w:val="005238C3"/>
    <w:rsid w:val="0052390F"/>
    <w:rsid w:val="00523B48"/>
    <w:rsid w:val="00524099"/>
    <w:rsid w:val="00524334"/>
    <w:rsid w:val="0052435F"/>
    <w:rsid w:val="00524488"/>
    <w:rsid w:val="005244EC"/>
    <w:rsid w:val="005248AA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A88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DBC"/>
    <w:rsid w:val="00534E40"/>
    <w:rsid w:val="00535860"/>
    <w:rsid w:val="00535AD4"/>
    <w:rsid w:val="005366A6"/>
    <w:rsid w:val="00536C76"/>
    <w:rsid w:val="00537084"/>
    <w:rsid w:val="005374C3"/>
    <w:rsid w:val="00537DB3"/>
    <w:rsid w:val="00537E04"/>
    <w:rsid w:val="0054015B"/>
    <w:rsid w:val="005401D2"/>
    <w:rsid w:val="005402A9"/>
    <w:rsid w:val="00540D78"/>
    <w:rsid w:val="00540EFD"/>
    <w:rsid w:val="00540F5C"/>
    <w:rsid w:val="00540FB5"/>
    <w:rsid w:val="00541471"/>
    <w:rsid w:val="00541EAD"/>
    <w:rsid w:val="00541ECA"/>
    <w:rsid w:val="00542904"/>
    <w:rsid w:val="00542CC5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82D"/>
    <w:rsid w:val="00554E7E"/>
    <w:rsid w:val="005553BA"/>
    <w:rsid w:val="00555B1C"/>
    <w:rsid w:val="00555FDF"/>
    <w:rsid w:val="005560B2"/>
    <w:rsid w:val="00556124"/>
    <w:rsid w:val="005563E5"/>
    <w:rsid w:val="005565FB"/>
    <w:rsid w:val="00556880"/>
    <w:rsid w:val="00556AD0"/>
    <w:rsid w:val="00556C8B"/>
    <w:rsid w:val="0055706C"/>
    <w:rsid w:val="00557196"/>
    <w:rsid w:val="005574D8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432"/>
    <w:rsid w:val="0056365B"/>
    <w:rsid w:val="005638D1"/>
    <w:rsid w:val="00563B00"/>
    <w:rsid w:val="00563F65"/>
    <w:rsid w:val="0056402E"/>
    <w:rsid w:val="005640CD"/>
    <w:rsid w:val="0056412C"/>
    <w:rsid w:val="0056416E"/>
    <w:rsid w:val="00564314"/>
    <w:rsid w:val="00564989"/>
    <w:rsid w:val="00564B8F"/>
    <w:rsid w:val="00565606"/>
    <w:rsid w:val="0056588A"/>
    <w:rsid w:val="00565A3A"/>
    <w:rsid w:val="00566116"/>
    <w:rsid w:val="0056621F"/>
    <w:rsid w:val="005662BA"/>
    <w:rsid w:val="005664C8"/>
    <w:rsid w:val="00566F7D"/>
    <w:rsid w:val="0056715A"/>
    <w:rsid w:val="005676A0"/>
    <w:rsid w:val="00567961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3C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205"/>
    <w:rsid w:val="0057635A"/>
    <w:rsid w:val="005772ED"/>
    <w:rsid w:val="00577F18"/>
    <w:rsid w:val="005803CF"/>
    <w:rsid w:val="005805E7"/>
    <w:rsid w:val="00580A16"/>
    <w:rsid w:val="00580BAB"/>
    <w:rsid w:val="00580DBF"/>
    <w:rsid w:val="00580FE1"/>
    <w:rsid w:val="00581120"/>
    <w:rsid w:val="0058148D"/>
    <w:rsid w:val="00581C8C"/>
    <w:rsid w:val="005821E4"/>
    <w:rsid w:val="00582542"/>
    <w:rsid w:val="0058257E"/>
    <w:rsid w:val="005826DA"/>
    <w:rsid w:val="005828F5"/>
    <w:rsid w:val="00582E45"/>
    <w:rsid w:val="005830C8"/>
    <w:rsid w:val="0058338F"/>
    <w:rsid w:val="0058341B"/>
    <w:rsid w:val="00583E32"/>
    <w:rsid w:val="00584911"/>
    <w:rsid w:val="00584960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48D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0A3F"/>
    <w:rsid w:val="005913F0"/>
    <w:rsid w:val="00591439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8DB"/>
    <w:rsid w:val="00592AE7"/>
    <w:rsid w:val="00592ED1"/>
    <w:rsid w:val="00592F15"/>
    <w:rsid w:val="0059318E"/>
    <w:rsid w:val="005936B9"/>
    <w:rsid w:val="00593D01"/>
    <w:rsid w:val="00593D3D"/>
    <w:rsid w:val="005942F4"/>
    <w:rsid w:val="00594D0E"/>
    <w:rsid w:val="00595661"/>
    <w:rsid w:val="00595687"/>
    <w:rsid w:val="00595A52"/>
    <w:rsid w:val="00595A75"/>
    <w:rsid w:val="00595E39"/>
    <w:rsid w:val="00596029"/>
    <w:rsid w:val="00596071"/>
    <w:rsid w:val="00596CC7"/>
    <w:rsid w:val="00596D2E"/>
    <w:rsid w:val="0059749D"/>
    <w:rsid w:val="00597A01"/>
    <w:rsid w:val="00597BD3"/>
    <w:rsid w:val="005A00D6"/>
    <w:rsid w:val="005A0943"/>
    <w:rsid w:val="005A09C7"/>
    <w:rsid w:val="005A1073"/>
    <w:rsid w:val="005A279B"/>
    <w:rsid w:val="005A2896"/>
    <w:rsid w:val="005A2C82"/>
    <w:rsid w:val="005A35DE"/>
    <w:rsid w:val="005A37CA"/>
    <w:rsid w:val="005A38AF"/>
    <w:rsid w:val="005A3C02"/>
    <w:rsid w:val="005A3CA1"/>
    <w:rsid w:val="005A4249"/>
    <w:rsid w:val="005A44E7"/>
    <w:rsid w:val="005A4599"/>
    <w:rsid w:val="005A4C09"/>
    <w:rsid w:val="005A4C44"/>
    <w:rsid w:val="005A4F31"/>
    <w:rsid w:val="005A54F3"/>
    <w:rsid w:val="005A5D55"/>
    <w:rsid w:val="005A65DB"/>
    <w:rsid w:val="005A66EB"/>
    <w:rsid w:val="005A671D"/>
    <w:rsid w:val="005A6795"/>
    <w:rsid w:val="005A698E"/>
    <w:rsid w:val="005A7382"/>
    <w:rsid w:val="005A768E"/>
    <w:rsid w:val="005A7BF0"/>
    <w:rsid w:val="005B0990"/>
    <w:rsid w:val="005B0AD8"/>
    <w:rsid w:val="005B0C99"/>
    <w:rsid w:val="005B0D74"/>
    <w:rsid w:val="005B113A"/>
    <w:rsid w:val="005B18F4"/>
    <w:rsid w:val="005B1ABC"/>
    <w:rsid w:val="005B1BAA"/>
    <w:rsid w:val="005B28C9"/>
    <w:rsid w:val="005B2FF3"/>
    <w:rsid w:val="005B3545"/>
    <w:rsid w:val="005B3836"/>
    <w:rsid w:val="005B3AC8"/>
    <w:rsid w:val="005B4038"/>
    <w:rsid w:val="005B4598"/>
    <w:rsid w:val="005B488B"/>
    <w:rsid w:val="005B4C90"/>
    <w:rsid w:val="005B4FA2"/>
    <w:rsid w:val="005B5387"/>
    <w:rsid w:val="005B56D8"/>
    <w:rsid w:val="005B5953"/>
    <w:rsid w:val="005B5D31"/>
    <w:rsid w:val="005B5E63"/>
    <w:rsid w:val="005B63C5"/>
    <w:rsid w:val="005B65A4"/>
    <w:rsid w:val="005B683F"/>
    <w:rsid w:val="005B6A54"/>
    <w:rsid w:val="005B6B29"/>
    <w:rsid w:val="005B6C06"/>
    <w:rsid w:val="005B6E20"/>
    <w:rsid w:val="005B6E73"/>
    <w:rsid w:val="005B709D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7B"/>
    <w:rsid w:val="005C0E06"/>
    <w:rsid w:val="005C13DB"/>
    <w:rsid w:val="005C14A6"/>
    <w:rsid w:val="005C16B3"/>
    <w:rsid w:val="005C1C20"/>
    <w:rsid w:val="005C24DE"/>
    <w:rsid w:val="005C2887"/>
    <w:rsid w:val="005C2C29"/>
    <w:rsid w:val="005C33D2"/>
    <w:rsid w:val="005C3B2E"/>
    <w:rsid w:val="005C3B92"/>
    <w:rsid w:val="005C3ED4"/>
    <w:rsid w:val="005C482E"/>
    <w:rsid w:val="005C5518"/>
    <w:rsid w:val="005C56CC"/>
    <w:rsid w:val="005C5877"/>
    <w:rsid w:val="005C5A38"/>
    <w:rsid w:val="005C6B94"/>
    <w:rsid w:val="005C6BC9"/>
    <w:rsid w:val="005C6EC1"/>
    <w:rsid w:val="005C6F62"/>
    <w:rsid w:val="005C72DB"/>
    <w:rsid w:val="005C77E0"/>
    <w:rsid w:val="005C78AF"/>
    <w:rsid w:val="005C7A26"/>
    <w:rsid w:val="005D0075"/>
    <w:rsid w:val="005D00B0"/>
    <w:rsid w:val="005D0711"/>
    <w:rsid w:val="005D0809"/>
    <w:rsid w:val="005D0A2A"/>
    <w:rsid w:val="005D0A72"/>
    <w:rsid w:val="005D0B83"/>
    <w:rsid w:val="005D1134"/>
    <w:rsid w:val="005D172B"/>
    <w:rsid w:val="005D1845"/>
    <w:rsid w:val="005D21BE"/>
    <w:rsid w:val="005D244A"/>
    <w:rsid w:val="005D2691"/>
    <w:rsid w:val="005D2F66"/>
    <w:rsid w:val="005D3458"/>
    <w:rsid w:val="005D35BC"/>
    <w:rsid w:val="005D3B52"/>
    <w:rsid w:val="005D406D"/>
    <w:rsid w:val="005D44EA"/>
    <w:rsid w:val="005D44FA"/>
    <w:rsid w:val="005D4731"/>
    <w:rsid w:val="005D49D8"/>
    <w:rsid w:val="005D4EFA"/>
    <w:rsid w:val="005D583C"/>
    <w:rsid w:val="005D58B7"/>
    <w:rsid w:val="005D5991"/>
    <w:rsid w:val="005D5E92"/>
    <w:rsid w:val="005D6200"/>
    <w:rsid w:val="005D6505"/>
    <w:rsid w:val="005D6865"/>
    <w:rsid w:val="005D6B1C"/>
    <w:rsid w:val="005D6EC5"/>
    <w:rsid w:val="005D6ED1"/>
    <w:rsid w:val="005D7052"/>
    <w:rsid w:val="005D71CD"/>
    <w:rsid w:val="005D7205"/>
    <w:rsid w:val="005D79BC"/>
    <w:rsid w:val="005D7E5A"/>
    <w:rsid w:val="005E09C1"/>
    <w:rsid w:val="005E0C14"/>
    <w:rsid w:val="005E0E37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6"/>
    <w:rsid w:val="005E4DBD"/>
    <w:rsid w:val="005E538B"/>
    <w:rsid w:val="005E5426"/>
    <w:rsid w:val="005E55F3"/>
    <w:rsid w:val="005E59FC"/>
    <w:rsid w:val="005E6661"/>
    <w:rsid w:val="005E6900"/>
    <w:rsid w:val="005E6A61"/>
    <w:rsid w:val="005E6CB0"/>
    <w:rsid w:val="005E7638"/>
    <w:rsid w:val="005E76EB"/>
    <w:rsid w:val="005E7815"/>
    <w:rsid w:val="005E7BB8"/>
    <w:rsid w:val="005E7F7C"/>
    <w:rsid w:val="005F0661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4A77"/>
    <w:rsid w:val="005F4F6A"/>
    <w:rsid w:val="005F5012"/>
    <w:rsid w:val="005F5901"/>
    <w:rsid w:val="005F5DFA"/>
    <w:rsid w:val="005F5FB3"/>
    <w:rsid w:val="005F6B00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68C"/>
    <w:rsid w:val="00603C60"/>
    <w:rsid w:val="006042D6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07FF9"/>
    <w:rsid w:val="00610BD1"/>
    <w:rsid w:val="00610DE2"/>
    <w:rsid w:val="00610F01"/>
    <w:rsid w:val="00610F9A"/>
    <w:rsid w:val="0061116D"/>
    <w:rsid w:val="0061135C"/>
    <w:rsid w:val="0061245C"/>
    <w:rsid w:val="00612492"/>
    <w:rsid w:val="006124F7"/>
    <w:rsid w:val="00612631"/>
    <w:rsid w:val="00612E1E"/>
    <w:rsid w:val="0061323C"/>
    <w:rsid w:val="006132AC"/>
    <w:rsid w:val="006137AB"/>
    <w:rsid w:val="0061389C"/>
    <w:rsid w:val="00613902"/>
    <w:rsid w:val="00613C94"/>
    <w:rsid w:val="00613E75"/>
    <w:rsid w:val="00613F90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648"/>
    <w:rsid w:val="00622705"/>
    <w:rsid w:val="0062300F"/>
    <w:rsid w:val="0062362B"/>
    <w:rsid w:val="006236E2"/>
    <w:rsid w:val="0062391E"/>
    <w:rsid w:val="0062399A"/>
    <w:rsid w:val="00623BD4"/>
    <w:rsid w:val="00623EB0"/>
    <w:rsid w:val="00623ECD"/>
    <w:rsid w:val="00623F82"/>
    <w:rsid w:val="0062517B"/>
    <w:rsid w:val="00625A5D"/>
    <w:rsid w:val="00625F64"/>
    <w:rsid w:val="0062676A"/>
    <w:rsid w:val="0062694D"/>
    <w:rsid w:val="00626C33"/>
    <w:rsid w:val="00626DE7"/>
    <w:rsid w:val="00626F36"/>
    <w:rsid w:val="0062715A"/>
    <w:rsid w:val="0062730E"/>
    <w:rsid w:val="006279EC"/>
    <w:rsid w:val="00627B4F"/>
    <w:rsid w:val="00627CE9"/>
    <w:rsid w:val="00630142"/>
    <w:rsid w:val="006305BF"/>
    <w:rsid w:val="0063089B"/>
    <w:rsid w:val="00630979"/>
    <w:rsid w:val="00630BE4"/>
    <w:rsid w:val="00630DE5"/>
    <w:rsid w:val="00631AF4"/>
    <w:rsid w:val="00632663"/>
    <w:rsid w:val="006331D6"/>
    <w:rsid w:val="00633251"/>
    <w:rsid w:val="006339EC"/>
    <w:rsid w:val="00633A69"/>
    <w:rsid w:val="006342B1"/>
    <w:rsid w:val="0063458D"/>
    <w:rsid w:val="0063488B"/>
    <w:rsid w:val="0063491B"/>
    <w:rsid w:val="00634B1A"/>
    <w:rsid w:val="00634EE4"/>
    <w:rsid w:val="00635432"/>
    <w:rsid w:val="006355EA"/>
    <w:rsid w:val="00635B55"/>
    <w:rsid w:val="00636621"/>
    <w:rsid w:val="00636AA4"/>
    <w:rsid w:val="00636CFF"/>
    <w:rsid w:val="00636E3A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90B"/>
    <w:rsid w:val="00642A75"/>
    <w:rsid w:val="00642AC7"/>
    <w:rsid w:val="00642BFE"/>
    <w:rsid w:val="00642C98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45F"/>
    <w:rsid w:val="006467F4"/>
    <w:rsid w:val="00646850"/>
    <w:rsid w:val="006468D3"/>
    <w:rsid w:val="00647008"/>
    <w:rsid w:val="006471A8"/>
    <w:rsid w:val="0064729B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8D3"/>
    <w:rsid w:val="0065397B"/>
    <w:rsid w:val="00653B27"/>
    <w:rsid w:val="006544A6"/>
    <w:rsid w:val="0065475A"/>
    <w:rsid w:val="00654E62"/>
    <w:rsid w:val="00655824"/>
    <w:rsid w:val="00655A4B"/>
    <w:rsid w:val="00655B03"/>
    <w:rsid w:val="00655F75"/>
    <w:rsid w:val="00656122"/>
    <w:rsid w:val="00656536"/>
    <w:rsid w:val="0065679E"/>
    <w:rsid w:val="006567F6"/>
    <w:rsid w:val="00656AB9"/>
    <w:rsid w:val="00656CB8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335"/>
    <w:rsid w:val="0066177C"/>
    <w:rsid w:val="0066195F"/>
    <w:rsid w:val="00661CCE"/>
    <w:rsid w:val="00662520"/>
    <w:rsid w:val="006627B9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A0C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853"/>
    <w:rsid w:val="00670B86"/>
    <w:rsid w:val="00670C80"/>
    <w:rsid w:val="00670F3B"/>
    <w:rsid w:val="00671339"/>
    <w:rsid w:val="00671519"/>
    <w:rsid w:val="0067190B"/>
    <w:rsid w:val="00671A9E"/>
    <w:rsid w:val="00671C44"/>
    <w:rsid w:val="00671F97"/>
    <w:rsid w:val="00671FCB"/>
    <w:rsid w:val="00672029"/>
    <w:rsid w:val="006720A6"/>
    <w:rsid w:val="006720B9"/>
    <w:rsid w:val="006724D1"/>
    <w:rsid w:val="00672572"/>
    <w:rsid w:val="006727A7"/>
    <w:rsid w:val="00672883"/>
    <w:rsid w:val="00672C1A"/>
    <w:rsid w:val="0067372D"/>
    <w:rsid w:val="00674345"/>
    <w:rsid w:val="00674708"/>
    <w:rsid w:val="0067482C"/>
    <w:rsid w:val="00674BEA"/>
    <w:rsid w:val="0067500F"/>
    <w:rsid w:val="006750FC"/>
    <w:rsid w:val="00675564"/>
    <w:rsid w:val="00675A98"/>
    <w:rsid w:val="00675AD9"/>
    <w:rsid w:val="00675B49"/>
    <w:rsid w:val="00676650"/>
    <w:rsid w:val="006767C9"/>
    <w:rsid w:val="00676CDC"/>
    <w:rsid w:val="00676DF9"/>
    <w:rsid w:val="006773F7"/>
    <w:rsid w:val="0067742C"/>
    <w:rsid w:val="006779EF"/>
    <w:rsid w:val="00677E7B"/>
    <w:rsid w:val="00677E7D"/>
    <w:rsid w:val="00680064"/>
    <w:rsid w:val="006801AA"/>
    <w:rsid w:val="006805B2"/>
    <w:rsid w:val="00680B20"/>
    <w:rsid w:val="0068129A"/>
    <w:rsid w:val="0068160F"/>
    <w:rsid w:val="006816B7"/>
    <w:rsid w:val="00681953"/>
    <w:rsid w:val="00681B62"/>
    <w:rsid w:val="00681F40"/>
    <w:rsid w:val="00681F93"/>
    <w:rsid w:val="0068251A"/>
    <w:rsid w:val="00682859"/>
    <w:rsid w:val="006829BC"/>
    <w:rsid w:val="00682B4A"/>
    <w:rsid w:val="00683048"/>
    <w:rsid w:val="00683069"/>
    <w:rsid w:val="006838BE"/>
    <w:rsid w:val="00683CAB"/>
    <w:rsid w:val="006840F2"/>
    <w:rsid w:val="006841DD"/>
    <w:rsid w:val="0068499D"/>
    <w:rsid w:val="00684A1C"/>
    <w:rsid w:val="00684AE9"/>
    <w:rsid w:val="006852A0"/>
    <w:rsid w:val="00685CC4"/>
    <w:rsid w:val="0068612C"/>
    <w:rsid w:val="00686151"/>
    <w:rsid w:val="0068615C"/>
    <w:rsid w:val="006862B9"/>
    <w:rsid w:val="006866EF"/>
    <w:rsid w:val="00686933"/>
    <w:rsid w:val="00687CEF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AE1"/>
    <w:rsid w:val="00692D57"/>
    <w:rsid w:val="00692F5D"/>
    <w:rsid w:val="006952C3"/>
    <w:rsid w:val="006953ED"/>
    <w:rsid w:val="006956C0"/>
    <w:rsid w:val="006957AC"/>
    <w:rsid w:val="006959D4"/>
    <w:rsid w:val="00695AE0"/>
    <w:rsid w:val="00695B6A"/>
    <w:rsid w:val="00695E83"/>
    <w:rsid w:val="00696193"/>
    <w:rsid w:val="00696415"/>
    <w:rsid w:val="0069673C"/>
    <w:rsid w:val="0069688B"/>
    <w:rsid w:val="0069694D"/>
    <w:rsid w:val="00696BD1"/>
    <w:rsid w:val="0069747C"/>
    <w:rsid w:val="00697A78"/>
    <w:rsid w:val="00697DB3"/>
    <w:rsid w:val="00697E34"/>
    <w:rsid w:val="00697FCE"/>
    <w:rsid w:val="006A0463"/>
    <w:rsid w:val="006A046E"/>
    <w:rsid w:val="006A09F8"/>
    <w:rsid w:val="006A1400"/>
    <w:rsid w:val="006A1475"/>
    <w:rsid w:val="006A1964"/>
    <w:rsid w:val="006A1E45"/>
    <w:rsid w:val="006A1F55"/>
    <w:rsid w:val="006A20A0"/>
    <w:rsid w:val="006A2504"/>
    <w:rsid w:val="006A26A7"/>
    <w:rsid w:val="006A3FE6"/>
    <w:rsid w:val="006A3FEC"/>
    <w:rsid w:val="006A461B"/>
    <w:rsid w:val="006A487D"/>
    <w:rsid w:val="006A57CC"/>
    <w:rsid w:val="006A5A65"/>
    <w:rsid w:val="006A5B86"/>
    <w:rsid w:val="006A707E"/>
    <w:rsid w:val="006A727B"/>
    <w:rsid w:val="006A72E7"/>
    <w:rsid w:val="006B03B3"/>
    <w:rsid w:val="006B0953"/>
    <w:rsid w:val="006B0AAD"/>
    <w:rsid w:val="006B0BDF"/>
    <w:rsid w:val="006B0F09"/>
    <w:rsid w:val="006B14B6"/>
    <w:rsid w:val="006B163B"/>
    <w:rsid w:val="006B2480"/>
    <w:rsid w:val="006B24D7"/>
    <w:rsid w:val="006B2861"/>
    <w:rsid w:val="006B316A"/>
    <w:rsid w:val="006B3B11"/>
    <w:rsid w:val="006B3C20"/>
    <w:rsid w:val="006B3D66"/>
    <w:rsid w:val="006B49BD"/>
    <w:rsid w:val="006B4B6D"/>
    <w:rsid w:val="006B527F"/>
    <w:rsid w:val="006B52EF"/>
    <w:rsid w:val="006B596D"/>
    <w:rsid w:val="006B5A9C"/>
    <w:rsid w:val="006B5DA7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8CF"/>
    <w:rsid w:val="006C1B98"/>
    <w:rsid w:val="006C1DBD"/>
    <w:rsid w:val="006C1F00"/>
    <w:rsid w:val="006C1FB7"/>
    <w:rsid w:val="006C23DC"/>
    <w:rsid w:val="006C279E"/>
    <w:rsid w:val="006C3DB8"/>
    <w:rsid w:val="006C4A37"/>
    <w:rsid w:val="006C4C5F"/>
    <w:rsid w:val="006C4FA4"/>
    <w:rsid w:val="006C5706"/>
    <w:rsid w:val="006C591F"/>
    <w:rsid w:val="006C61F4"/>
    <w:rsid w:val="006C62E4"/>
    <w:rsid w:val="006C6520"/>
    <w:rsid w:val="006C6611"/>
    <w:rsid w:val="006C6D96"/>
    <w:rsid w:val="006C7260"/>
    <w:rsid w:val="006C76D9"/>
    <w:rsid w:val="006C774A"/>
    <w:rsid w:val="006C7B71"/>
    <w:rsid w:val="006C7CAD"/>
    <w:rsid w:val="006D0343"/>
    <w:rsid w:val="006D13CE"/>
    <w:rsid w:val="006D172C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3BDE"/>
    <w:rsid w:val="006D40FE"/>
    <w:rsid w:val="006D490D"/>
    <w:rsid w:val="006D4A39"/>
    <w:rsid w:val="006D4A84"/>
    <w:rsid w:val="006D50ED"/>
    <w:rsid w:val="006D52B1"/>
    <w:rsid w:val="006D5B76"/>
    <w:rsid w:val="006D5BCA"/>
    <w:rsid w:val="006D5D4B"/>
    <w:rsid w:val="006D5E87"/>
    <w:rsid w:val="006D5ECD"/>
    <w:rsid w:val="006D61E6"/>
    <w:rsid w:val="006D6626"/>
    <w:rsid w:val="006D6AED"/>
    <w:rsid w:val="006D7083"/>
    <w:rsid w:val="006D70A7"/>
    <w:rsid w:val="006D77DB"/>
    <w:rsid w:val="006D7930"/>
    <w:rsid w:val="006D7DAD"/>
    <w:rsid w:val="006E01C8"/>
    <w:rsid w:val="006E079E"/>
    <w:rsid w:val="006E086B"/>
    <w:rsid w:val="006E09CE"/>
    <w:rsid w:val="006E0CF2"/>
    <w:rsid w:val="006E0E6D"/>
    <w:rsid w:val="006E0FDE"/>
    <w:rsid w:val="006E1370"/>
    <w:rsid w:val="006E1D35"/>
    <w:rsid w:val="006E1E2A"/>
    <w:rsid w:val="006E28CD"/>
    <w:rsid w:val="006E2F48"/>
    <w:rsid w:val="006E3836"/>
    <w:rsid w:val="006E406A"/>
    <w:rsid w:val="006E44AC"/>
    <w:rsid w:val="006E4704"/>
    <w:rsid w:val="006E547A"/>
    <w:rsid w:val="006E584A"/>
    <w:rsid w:val="006E5850"/>
    <w:rsid w:val="006E58C8"/>
    <w:rsid w:val="006E5A50"/>
    <w:rsid w:val="006E5FB7"/>
    <w:rsid w:val="006E649D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3014"/>
    <w:rsid w:val="006F3D87"/>
    <w:rsid w:val="006F4CA9"/>
    <w:rsid w:val="006F4F4B"/>
    <w:rsid w:val="006F57E0"/>
    <w:rsid w:val="006F5AED"/>
    <w:rsid w:val="006F62D5"/>
    <w:rsid w:val="006F6715"/>
    <w:rsid w:val="006F6BD5"/>
    <w:rsid w:val="006F6DA8"/>
    <w:rsid w:val="006F7797"/>
    <w:rsid w:val="006F7A3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37"/>
    <w:rsid w:val="007010E6"/>
    <w:rsid w:val="007015DE"/>
    <w:rsid w:val="00701779"/>
    <w:rsid w:val="00701A47"/>
    <w:rsid w:val="00702D6B"/>
    <w:rsid w:val="00703302"/>
    <w:rsid w:val="007033C9"/>
    <w:rsid w:val="0070341D"/>
    <w:rsid w:val="007037CC"/>
    <w:rsid w:val="00704181"/>
    <w:rsid w:val="007041D1"/>
    <w:rsid w:val="00704513"/>
    <w:rsid w:val="007049FF"/>
    <w:rsid w:val="00704E0B"/>
    <w:rsid w:val="00704FAC"/>
    <w:rsid w:val="00705202"/>
    <w:rsid w:val="007054D6"/>
    <w:rsid w:val="007059CF"/>
    <w:rsid w:val="00705BEB"/>
    <w:rsid w:val="00705DD1"/>
    <w:rsid w:val="007060E8"/>
    <w:rsid w:val="0070625D"/>
    <w:rsid w:val="00706DC8"/>
    <w:rsid w:val="00706E82"/>
    <w:rsid w:val="007070FF"/>
    <w:rsid w:val="00707686"/>
    <w:rsid w:val="0070768E"/>
    <w:rsid w:val="0070775A"/>
    <w:rsid w:val="00707D87"/>
    <w:rsid w:val="00710282"/>
    <w:rsid w:val="007102A8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1E25"/>
    <w:rsid w:val="00712077"/>
    <w:rsid w:val="00712312"/>
    <w:rsid w:val="00712F3F"/>
    <w:rsid w:val="00712FC7"/>
    <w:rsid w:val="00713837"/>
    <w:rsid w:val="00713AC9"/>
    <w:rsid w:val="00713F58"/>
    <w:rsid w:val="007144E0"/>
    <w:rsid w:val="007146A0"/>
    <w:rsid w:val="0071476B"/>
    <w:rsid w:val="00714F91"/>
    <w:rsid w:val="00715350"/>
    <w:rsid w:val="007156B3"/>
    <w:rsid w:val="007156C3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17A00"/>
    <w:rsid w:val="007201E8"/>
    <w:rsid w:val="007205BE"/>
    <w:rsid w:val="00720A40"/>
    <w:rsid w:val="00720C04"/>
    <w:rsid w:val="00720CF8"/>
    <w:rsid w:val="00720E8D"/>
    <w:rsid w:val="00720EB7"/>
    <w:rsid w:val="007214C0"/>
    <w:rsid w:val="00721830"/>
    <w:rsid w:val="00721A42"/>
    <w:rsid w:val="007228E5"/>
    <w:rsid w:val="00722E09"/>
    <w:rsid w:val="007232E9"/>
    <w:rsid w:val="0072351B"/>
    <w:rsid w:val="00723F3C"/>
    <w:rsid w:val="007240E8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A59"/>
    <w:rsid w:val="00727C68"/>
    <w:rsid w:val="00727D99"/>
    <w:rsid w:val="00727E4D"/>
    <w:rsid w:val="007300A5"/>
    <w:rsid w:val="0073045F"/>
    <w:rsid w:val="007305A8"/>
    <w:rsid w:val="00730652"/>
    <w:rsid w:val="00730887"/>
    <w:rsid w:val="0073173C"/>
    <w:rsid w:val="007317E2"/>
    <w:rsid w:val="00731B72"/>
    <w:rsid w:val="00731B75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0C4A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00A"/>
    <w:rsid w:val="007458F0"/>
    <w:rsid w:val="00745C4F"/>
    <w:rsid w:val="00745CA6"/>
    <w:rsid w:val="00745E23"/>
    <w:rsid w:val="0074629C"/>
    <w:rsid w:val="00746DA6"/>
    <w:rsid w:val="00746FDD"/>
    <w:rsid w:val="007474F5"/>
    <w:rsid w:val="0074767F"/>
    <w:rsid w:val="00747697"/>
    <w:rsid w:val="00747A23"/>
    <w:rsid w:val="00750774"/>
    <w:rsid w:val="00750B9B"/>
    <w:rsid w:val="00750DC7"/>
    <w:rsid w:val="00750E70"/>
    <w:rsid w:val="007527D6"/>
    <w:rsid w:val="007529E7"/>
    <w:rsid w:val="00752DEA"/>
    <w:rsid w:val="007530B8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3F2"/>
    <w:rsid w:val="0075653E"/>
    <w:rsid w:val="007566B8"/>
    <w:rsid w:val="00756B2E"/>
    <w:rsid w:val="00756D31"/>
    <w:rsid w:val="00757907"/>
    <w:rsid w:val="007605DA"/>
    <w:rsid w:val="00761DB3"/>
    <w:rsid w:val="00761FED"/>
    <w:rsid w:val="00762A38"/>
    <w:rsid w:val="00762C84"/>
    <w:rsid w:val="00762D8C"/>
    <w:rsid w:val="00762EBA"/>
    <w:rsid w:val="007640BA"/>
    <w:rsid w:val="0076432D"/>
    <w:rsid w:val="007646A2"/>
    <w:rsid w:val="00764C57"/>
    <w:rsid w:val="007651FB"/>
    <w:rsid w:val="00765364"/>
    <w:rsid w:val="00765377"/>
    <w:rsid w:val="007654C6"/>
    <w:rsid w:val="007655EC"/>
    <w:rsid w:val="0076578D"/>
    <w:rsid w:val="00765940"/>
    <w:rsid w:val="00766422"/>
    <w:rsid w:val="00766AA8"/>
    <w:rsid w:val="00766CB0"/>
    <w:rsid w:val="00766DF7"/>
    <w:rsid w:val="00767D8E"/>
    <w:rsid w:val="00770ABC"/>
    <w:rsid w:val="00771318"/>
    <w:rsid w:val="00771665"/>
    <w:rsid w:val="007716AB"/>
    <w:rsid w:val="0077175D"/>
    <w:rsid w:val="007718C3"/>
    <w:rsid w:val="00771AEA"/>
    <w:rsid w:val="00771D38"/>
    <w:rsid w:val="00772228"/>
    <w:rsid w:val="00772D32"/>
    <w:rsid w:val="00773578"/>
    <w:rsid w:val="0077360D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5B3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97F"/>
    <w:rsid w:val="00781BC5"/>
    <w:rsid w:val="00781C7A"/>
    <w:rsid w:val="00781D95"/>
    <w:rsid w:val="0078229B"/>
    <w:rsid w:val="00782450"/>
    <w:rsid w:val="007828D9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046"/>
    <w:rsid w:val="00785331"/>
    <w:rsid w:val="0078540D"/>
    <w:rsid w:val="0078572D"/>
    <w:rsid w:val="00785D40"/>
    <w:rsid w:val="00785E1A"/>
    <w:rsid w:val="007866B2"/>
    <w:rsid w:val="00786B67"/>
    <w:rsid w:val="00786B81"/>
    <w:rsid w:val="00786CD8"/>
    <w:rsid w:val="00786D07"/>
    <w:rsid w:val="00786DA4"/>
    <w:rsid w:val="00787104"/>
    <w:rsid w:val="00787288"/>
    <w:rsid w:val="00787906"/>
    <w:rsid w:val="00790217"/>
    <w:rsid w:val="00790539"/>
    <w:rsid w:val="0079053C"/>
    <w:rsid w:val="00790927"/>
    <w:rsid w:val="0079105C"/>
    <w:rsid w:val="0079113D"/>
    <w:rsid w:val="007912C3"/>
    <w:rsid w:val="007914C4"/>
    <w:rsid w:val="0079183C"/>
    <w:rsid w:val="00791E72"/>
    <w:rsid w:val="007920F8"/>
    <w:rsid w:val="007929D0"/>
    <w:rsid w:val="00792A7C"/>
    <w:rsid w:val="00792F52"/>
    <w:rsid w:val="0079324F"/>
    <w:rsid w:val="00793361"/>
    <w:rsid w:val="007935F5"/>
    <w:rsid w:val="0079361A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644"/>
    <w:rsid w:val="00796239"/>
    <w:rsid w:val="007964D9"/>
    <w:rsid w:val="0079699E"/>
    <w:rsid w:val="00796B1C"/>
    <w:rsid w:val="00796C89"/>
    <w:rsid w:val="00796E6D"/>
    <w:rsid w:val="00797459"/>
    <w:rsid w:val="007974A5"/>
    <w:rsid w:val="0079798E"/>
    <w:rsid w:val="00797CCB"/>
    <w:rsid w:val="007A000C"/>
    <w:rsid w:val="007A0059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2C6"/>
    <w:rsid w:val="007B141A"/>
    <w:rsid w:val="007B1453"/>
    <w:rsid w:val="007B1816"/>
    <w:rsid w:val="007B1ADE"/>
    <w:rsid w:val="007B1FD9"/>
    <w:rsid w:val="007B2016"/>
    <w:rsid w:val="007B212A"/>
    <w:rsid w:val="007B2B08"/>
    <w:rsid w:val="007B2EA3"/>
    <w:rsid w:val="007B3221"/>
    <w:rsid w:val="007B3267"/>
    <w:rsid w:val="007B36D8"/>
    <w:rsid w:val="007B37B5"/>
    <w:rsid w:val="007B3A7B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5FF7"/>
    <w:rsid w:val="007B6502"/>
    <w:rsid w:val="007B6A68"/>
    <w:rsid w:val="007B7514"/>
    <w:rsid w:val="007B75EE"/>
    <w:rsid w:val="007B75FA"/>
    <w:rsid w:val="007B7757"/>
    <w:rsid w:val="007B7AD8"/>
    <w:rsid w:val="007B7BC5"/>
    <w:rsid w:val="007C00DE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33F9"/>
    <w:rsid w:val="007C3FB4"/>
    <w:rsid w:val="007C4253"/>
    <w:rsid w:val="007C48CD"/>
    <w:rsid w:val="007C4F0C"/>
    <w:rsid w:val="007C53DB"/>
    <w:rsid w:val="007C5461"/>
    <w:rsid w:val="007C54A3"/>
    <w:rsid w:val="007C56D4"/>
    <w:rsid w:val="007C591B"/>
    <w:rsid w:val="007C5962"/>
    <w:rsid w:val="007C59DC"/>
    <w:rsid w:val="007C5D63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50A"/>
    <w:rsid w:val="007D35B1"/>
    <w:rsid w:val="007D3921"/>
    <w:rsid w:val="007D3978"/>
    <w:rsid w:val="007D432E"/>
    <w:rsid w:val="007D4844"/>
    <w:rsid w:val="007D52E9"/>
    <w:rsid w:val="007D58ED"/>
    <w:rsid w:val="007D5B7D"/>
    <w:rsid w:val="007D5C71"/>
    <w:rsid w:val="007D5CD1"/>
    <w:rsid w:val="007D5CDC"/>
    <w:rsid w:val="007D5E84"/>
    <w:rsid w:val="007D648B"/>
    <w:rsid w:val="007D6557"/>
    <w:rsid w:val="007D7540"/>
    <w:rsid w:val="007D7559"/>
    <w:rsid w:val="007D77EB"/>
    <w:rsid w:val="007D7FCA"/>
    <w:rsid w:val="007E0520"/>
    <w:rsid w:val="007E06F3"/>
    <w:rsid w:val="007E1271"/>
    <w:rsid w:val="007E186F"/>
    <w:rsid w:val="007E1C3B"/>
    <w:rsid w:val="007E1E4D"/>
    <w:rsid w:val="007E2702"/>
    <w:rsid w:val="007E2AB6"/>
    <w:rsid w:val="007E2C22"/>
    <w:rsid w:val="007E35C3"/>
    <w:rsid w:val="007E3C16"/>
    <w:rsid w:val="007E3E24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E7EED"/>
    <w:rsid w:val="007F00CE"/>
    <w:rsid w:val="007F05E1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A71"/>
    <w:rsid w:val="007F3B2F"/>
    <w:rsid w:val="007F458D"/>
    <w:rsid w:val="007F54BF"/>
    <w:rsid w:val="007F54FB"/>
    <w:rsid w:val="007F54FC"/>
    <w:rsid w:val="007F58A7"/>
    <w:rsid w:val="007F5CBD"/>
    <w:rsid w:val="007F5EF5"/>
    <w:rsid w:val="007F60EF"/>
    <w:rsid w:val="007F61AD"/>
    <w:rsid w:val="007F6D4E"/>
    <w:rsid w:val="007F72FE"/>
    <w:rsid w:val="007F7586"/>
    <w:rsid w:val="007F75FD"/>
    <w:rsid w:val="007F7631"/>
    <w:rsid w:val="007F78A6"/>
    <w:rsid w:val="007F7C52"/>
    <w:rsid w:val="007F7DE8"/>
    <w:rsid w:val="007F7F36"/>
    <w:rsid w:val="0080007D"/>
    <w:rsid w:val="008001FE"/>
    <w:rsid w:val="00800372"/>
    <w:rsid w:val="00800AD8"/>
    <w:rsid w:val="00800D5C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7D2"/>
    <w:rsid w:val="00804BB7"/>
    <w:rsid w:val="00804D2D"/>
    <w:rsid w:val="0080525C"/>
    <w:rsid w:val="00805297"/>
    <w:rsid w:val="00805B72"/>
    <w:rsid w:val="00805D82"/>
    <w:rsid w:val="00805EFB"/>
    <w:rsid w:val="00805EFF"/>
    <w:rsid w:val="00805F75"/>
    <w:rsid w:val="00806979"/>
    <w:rsid w:val="00806DFA"/>
    <w:rsid w:val="00807415"/>
    <w:rsid w:val="00807E18"/>
    <w:rsid w:val="00810191"/>
    <w:rsid w:val="00810229"/>
    <w:rsid w:val="008109D8"/>
    <w:rsid w:val="00810F36"/>
    <w:rsid w:val="008110C7"/>
    <w:rsid w:val="00811216"/>
    <w:rsid w:val="00811721"/>
    <w:rsid w:val="00811D06"/>
    <w:rsid w:val="00812475"/>
    <w:rsid w:val="00812485"/>
    <w:rsid w:val="00812E8D"/>
    <w:rsid w:val="0081304C"/>
    <w:rsid w:val="008132C4"/>
    <w:rsid w:val="008134AB"/>
    <w:rsid w:val="008134BC"/>
    <w:rsid w:val="008136D9"/>
    <w:rsid w:val="0081385E"/>
    <w:rsid w:val="00813B46"/>
    <w:rsid w:val="00813B84"/>
    <w:rsid w:val="0081420A"/>
    <w:rsid w:val="008146D4"/>
    <w:rsid w:val="008146DF"/>
    <w:rsid w:val="0081470A"/>
    <w:rsid w:val="00814F6B"/>
    <w:rsid w:val="00815308"/>
    <w:rsid w:val="00815476"/>
    <w:rsid w:val="0081572F"/>
    <w:rsid w:val="008161D0"/>
    <w:rsid w:val="00816F7D"/>
    <w:rsid w:val="00816F81"/>
    <w:rsid w:val="00817BBE"/>
    <w:rsid w:val="008213EE"/>
    <w:rsid w:val="0082153B"/>
    <w:rsid w:val="0082182D"/>
    <w:rsid w:val="0082191A"/>
    <w:rsid w:val="00822C86"/>
    <w:rsid w:val="00822D6C"/>
    <w:rsid w:val="00822E0E"/>
    <w:rsid w:val="0082306E"/>
    <w:rsid w:val="008231EC"/>
    <w:rsid w:val="00824043"/>
    <w:rsid w:val="008242B8"/>
    <w:rsid w:val="00824318"/>
    <w:rsid w:val="008243DC"/>
    <w:rsid w:val="00824985"/>
    <w:rsid w:val="008250F0"/>
    <w:rsid w:val="008258FB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469"/>
    <w:rsid w:val="00831759"/>
    <w:rsid w:val="008319C0"/>
    <w:rsid w:val="0083201D"/>
    <w:rsid w:val="0083220A"/>
    <w:rsid w:val="008323A1"/>
    <w:rsid w:val="00832480"/>
    <w:rsid w:val="008325CD"/>
    <w:rsid w:val="008327BE"/>
    <w:rsid w:val="00832D52"/>
    <w:rsid w:val="00832F19"/>
    <w:rsid w:val="00832F9E"/>
    <w:rsid w:val="00832FC4"/>
    <w:rsid w:val="00833357"/>
    <w:rsid w:val="008334E7"/>
    <w:rsid w:val="00833EDA"/>
    <w:rsid w:val="0083407B"/>
    <w:rsid w:val="00834110"/>
    <w:rsid w:val="0083418E"/>
    <w:rsid w:val="008343D1"/>
    <w:rsid w:val="008345ED"/>
    <w:rsid w:val="00834B04"/>
    <w:rsid w:val="008356B2"/>
    <w:rsid w:val="0083577E"/>
    <w:rsid w:val="008357D4"/>
    <w:rsid w:val="008357F2"/>
    <w:rsid w:val="008357FF"/>
    <w:rsid w:val="008359F9"/>
    <w:rsid w:val="00835B27"/>
    <w:rsid w:val="00835BFE"/>
    <w:rsid w:val="00835E84"/>
    <w:rsid w:val="00836062"/>
    <w:rsid w:val="0083613C"/>
    <w:rsid w:val="00836611"/>
    <w:rsid w:val="00836978"/>
    <w:rsid w:val="00836A92"/>
    <w:rsid w:val="008371A1"/>
    <w:rsid w:val="00837765"/>
    <w:rsid w:val="00837A51"/>
    <w:rsid w:val="00837EEA"/>
    <w:rsid w:val="008400E3"/>
    <w:rsid w:val="0084099D"/>
    <w:rsid w:val="008409EB"/>
    <w:rsid w:val="00840EED"/>
    <w:rsid w:val="00840F59"/>
    <w:rsid w:val="008411DB"/>
    <w:rsid w:val="00841444"/>
    <w:rsid w:val="00841775"/>
    <w:rsid w:val="008419E5"/>
    <w:rsid w:val="00841C6C"/>
    <w:rsid w:val="00842EB6"/>
    <w:rsid w:val="00843609"/>
    <w:rsid w:val="0084386B"/>
    <w:rsid w:val="00843B02"/>
    <w:rsid w:val="00843C53"/>
    <w:rsid w:val="00843CF9"/>
    <w:rsid w:val="00843EBD"/>
    <w:rsid w:val="008441B1"/>
    <w:rsid w:val="008442E2"/>
    <w:rsid w:val="00844D14"/>
    <w:rsid w:val="00844F54"/>
    <w:rsid w:val="0084531A"/>
    <w:rsid w:val="008453AB"/>
    <w:rsid w:val="0084544E"/>
    <w:rsid w:val="00845518"/>
    <w:rsid w:val="008458C9"/>
    <w:rsid w:val="00845A0C"/>
    <w:rsid w:val="00845A73"/>
    <w:rsid w:val="00845BAB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130"/>
    <w:rsid w:val="00856C13"/>
    <w:rsid w:val="00856E2F"/>
    <w:rsid w:val="00857097"/>
    <w:rsid w:val="008572BB"/>
    <w:rsid w:val="00857710"/>
    <w:rsid w:val="0085797C"/>
    <w:rsid w:val="00857EF0"/>
    <w:rsid w:val="008600B4"/>
    <w:rsid w:val="008602A9"/>
    <w:rsid w:val="008605B3"/>
    <w:rsid w:val="00860BCA"/>
    <w:rsid w:val="0086143A"/>
    <w:rsid w:val="0086219A"/>
    <w:rsid w:val="008622A9"/>
    <w:rsid w:val="0086231A"/>
    <w:rsid w:val="00862D12"/>
    <w:rsid w:val="00863290"/>
    <w:rsid w:val="0086331C"/>
    <w:rsid w:val="0086334E"/>
    <w:rsid w:val="0086430B"/>
    <w:rsid w:val="00864A35"/>
    <w:rsid w:val="00864AAC"/>
    <w:rsid w:val="00864C26"/>
    <w:rsid w:val="00864DCF"/>
    <w:rsid w:val="0086505A"/>
    <w:rsid w:val="0086507B"/>
    <w:rsid w:val="00865D1E"/>
    <w:rsid w:val="00865DFC"/>
    <w:rsid w:val="008666F7"/>
    <w:rsid w:val="008668FB"/>
    <w:rsid w:val="0086691E"/>
    <w:rsid w:val="0086694D"/>
    <w:rsid w:val="00866A3F"/>
    <w:rsid w:val="00866AFB"/>
    <w:rsid w:val="00866D49"/>
    <w:rsid w:val="00867040"/>
    <w:rsid w:val="008676A7"/>
    <w:rsid w:val="00867CC4"/>
    <w:rsid w:val="0087008A"/>
    <w:rsid w:val="008700E8"/>
    <w:rsid w:val="0087084F"/>
    <w:rsid w:val="00870AAE"/>
    <w:rsid w:val="00870B2B"/>
    <w:rsid w:val="00870CFD"/>
    <w:rsid w:val="00870FCE"/>
    <w:rsid w:val="00871240"/>
    <w:rsid w:val="008716E2"/>
    <w:rsid w:val="0087281D"/>
    <w:rsid w:val="00872B96"/>
    <w:rsid w:val="00873464"/>
    <w:rsid w:val="008736BE"/>
    <w:rsid w:val="008736D8"/>
    <w:rsid w:val="00873C33"/>
    <w:rsid w:val="00873E24"/>
    <w:rsid w:val="00873F86"/>
    <w:rsid w:val="00874644"/>
    <w:rsid w:val="00874A33"/>
    <w:rsid w:val="00874BF1"/>
    <w:rsid w:val="00874C25"/>
    <w:rsid w:val="0087545D"/>
    <w:rsid w:val="008754EC"/>
    <w:rsid w:val="00875795"/>
    <w:rsid w:val="008758F3"/>
    <w:rsid w:val="00875A85"/>
    <w:rsid w:val="00875FB2"/>
    <w:rsid w:val="008760B6"/>
    <w:rsid w:val="00876C29"/>
    <w:rsid w:val="00877095"/>
    <w:rsid w:val="00877124"/>
    <w:rsid w:val="00877D56"/>
    <w:rsid w:val="008801DD"/>
    <w:rsid w:val="00880E9C"/>
    <w:rsid w:val="008818E7"/>
    <w:rsid w:val="00881E78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6ECF"/>
    <w:rsid w:val="008873C7"/>
    <w:rsid w:val="00887826"/>
    <w:rsid w:val="0089080D"/>
    <w:rsid w:val="00890F59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44E"/>
    <w:rsid w:val="00894603"/>
    <w:rsid w:val="0089561D"/>
    <w:rsid w:val="00895720"/>
    <w:rsid w:val="00895750"/>
    <w:rsid w:val="00895E62"/>
    <w:rsid w:val="00896AB0"/>
    <w:rsid w:val="00896CB6"/>
    <w:rsid w:val="008976B0"/>
    <w:rsid w:val="008A0D2C"/>
    <w:rsid w:val="008A13C8"/>
    <w:rsid w:val="008A1ED7"/>
    <w:rsid w:val="008A1F85"/>
    <w:rsid w:val="008A20C8"/>
    <w:rsid w:val="008A21E5"/>
    <w:rsid w:val="008A22E9"/>
    <w:rsid w:val="008A25AF"/>
    <w:rsid w:val="008A2D3D"/>
    <w:rsid w:val="008A32C6"/>
    <w:rsid w:val="008A3377"/>
    <w:rsid w:val="008A37B7"/>
    <w:rsid w:val="008A3991"/>
    <w:rsid w:val="008A447E"/>
    <w:rsid w:val="008A4791"/>
    <w:rsid w:val="008A5390"/>
    <w:rsid w:val="008A5561"/>
    <w:rsid w:val="008A59C2"/>
    <w:rsid w:val="008A5D32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05"/>
    <w:rsid w:val="008B1C1D"/>
    <w:rsid w:val="008B2586"/>
    <w:rsid w:val="008B2665"/>
    <w:rsid w:val="008B2B62"/>
    <w:rsid w:val="008B2DA3"/>
    <w:rsid w:val="008B2E88"/>
    <w:rsid w:val="008B312D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B79"/>
    <w:rsid w:val="008C0DF8"/>
    <w:rsid w:val="008C0EB0"/>
    <w:rsid w:val="008C10A5"/>
    <w:rsid w:val="008C1114"/>
    <w:rsid w:val="008C202C"/>
    <w:rsid w:val="008C22D6"/>
    <w:rsid w:val="008C240A"/>
    <w:rsid w:val="008C2682"/>
    <w:rsid w:val="008C28F6"/>
    <w:rsid w:val="008C297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429"/>
    <w:rsid w:val="008C5849"/>
    <w:rsid w:val="008C6223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C7B1B"/>
    <w:rsid w:val="008D00CC"/>
    <w:rsid w:val="008D033D"/>
    <w:rsid w:val="008D09EC"/>
    <w:rsid w:val="008D0DDC"/>
    <w:rsid w:val="008D10E3"/>
    <w:rsid w:val="008D118B"/>
    <w:rsid w:val="008D16D4"/>
    <w:rsid w:val="008D1B03"/>
    <w:rsid w:val="008D1ED9"/>
    <w:rsid w:val="008D2302"/>
    <w:rsid w:val="008D24AC"/>
    <w:rsid w:val="008D2591"/>
    <w:rsid w:val="008D2946"/>
    <w:rsid w:val="008D2F22"/>
    <w:rsid w:val="008D32A0"/>
    <w:rsid w:val="008D36FD"/>
    <w:rsid w:val="008D3B03"/>
    <w:rsid w:val="008D41EF"/>
    <w:rsid w:val="008D4780"/>
    <w:rsid w:val="008D4B4E"/>
    <w:rsid w:val="008D5006"/>
    <w:rsid w:val="008D522E"/>
    <w:rsid w:val="008D5505"/>
    <w:rsid w:val="008D56C7"/>
    <w:rsid w:val="008D5A1A"/>
    <w:rsid w:val="008D5A8D"/>
    <w:rsid w:val="008D5C9C"/>
    <w:rsid w:val="008D622D"/>
    <w:rsid w:val="008D6452"/>
    <w:rsid w:val="008D6727"/>
    <w:rsid w:val="008D68E5"/>
    <w:rsid w:val="008D69B3"/>
    <w:rsid w:val="008D6DAD"/>
    <w:rsid w:val="008D701D"/>
    <w:rsid w:val="008D7478"/>
    <w:rsid w:val="008D78AF"/>
    <w:rsid w:val="008D78EB"/>
    <w:rsid w:val="008D7D61"/>
    <w:rsid w:val="008E04E9"/>
    <w:rsid w:val="008E05A5"/>
    <w:rsid w:val="008E0617"/>
    <w:rsid w:val="008E0B43"/>
    <w:rsid w:val="008E0D09"/>
    <w:rsid w:val="008E0E05"/>
    <w:rsid w:val="008E0F78"/>
    <w:rsid w:val="008E0F8B"/>
    <w:rsid w:val="008E0FF8"/>
    <w:rsid w:val="008E10DA"/>
    <w:rsid w:val="008E115A"/>
    <w:rsid w:val="008E11CB"/>
    <w:rsid w:val="008E1B86"/>
    <w:rsid w:val="008E2D0F"/>
    <w:rsid w:val="008E3329"/>
    <w:rsid w:val="008E3578"/>
    <w:rsid w:val="008E3767"/>
    <w:rsid w:val="008E4930"/>
    <w:rsid w:val="008E4CDA"/>
    <w:rsid w:val="008E5033"/>
    <w:rsid w:val="008E52CB"/>
    <w:rsid w:val="008E57D3"/>
    <w:rsid w:val="008E61DE"/>
    <w:rsid w:val="008E63FD"/>
    <w:rsid w:val="008E653E"/>
    <w:rsid w:val="008E6BD0"/>
    <w:rsid w:val="008E71B6"/>
    <w:rsid w:val="008E7A69"/>
    <w:rsid w:val="008E7D75"/>
    <w:rsid w:val="008F014B"/>
    <w:rsid w:val="008F08F9"/>
    <w:rsid w:val="008F0BEA"/>
    <w:rsid w:val="008F119B"/>
    <w:rsid w:val="008F13BF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2C5E"/>
    <w:rsid w:val="008F33EB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E3D"/>
    <w:rsid w:val="008F6F59"/>
    <w:rsid w:val="008F771E"/>
    <w:rsid w:val="008F78B4"/>
    <w:rsid w:val="009000EC"/>
    <w:rsid w:val="0090026B"/>
    <w:rsid w:val="009002D9"/>
    <w:rsid w:val="0090037B"/>
    <w:rsid w:val="0090082E"/>
    <w:rsid w:val="009009F5"/>
    <w:rsid w:val="00900C00"/>
    <w:rsid w:val="00900C79"/>
    <w:rsid w:val="00900DC8"/>
    <w:rsid w:val="00900F79"/>
    <w:rsid w:val="00901925"/>
    <w:rsid w:val="00901939"/>
    <w:rsid w:val="009025EA"/>
    <w:rsid w:val="009027B4"/>
    <w:rsid w:val="00902B5B"/>
    <w:rsid w:val="00902C35"/>
    <w:rsid w:val="00902E47"/>
    <w:rsid w:val="00903234"/>
    <w:rsid w:val="00903DBC"/>
    <w:rsid w:val="00903DCE"/>
    <w:rsid w:val="009041AB"/>
    <w:rsid w:val="009043DA"/>
    <w:rsid w:val="00904408"/>
    <w:rsid w:val="00904B13"/>
    <w:rsid w:val="00904CDA"/>
    <w:rsid w:val="0090596F"/>
    <w:rsid w:val="009062E6"/>
    <w:rsid w:val="00906B7A"/>
    <w:rsid w:val="0090761F"/>
    <w:rsid w:val="00907798"/>
    <w:rsid w:val="009077C4"/>
    <w:rsid w:val="0090786E"/>
    <w:rsid w:val="00907AEC"/>
    <w:rsid w:val="00907DAD"/>
    <w:rsid w:val="00907E10"/>
    <w:rsid w:val="00907F37"/>
    <w:rsid w:val="00910578"/>
    <w:rsid w:val="00910676"/>
    <w:rsid w:val="0091091C"/>
    <w:rsid w:val="00910EB4"/>
    <w:rsid w:val="0091134D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8F5"/>
    <w:rsid w:val="009142BA"/>
    <w:rsid w:val="00914360"/>
    <w:rsid w:val="00914B34"/>
    <w:rsid w:val="00914BEA"/>
    <w:rsid w:val="00914C05"/>
    <w:rsid w:val="00914DCD"/>
    <w:rsid w:val="009152D7"/>
    <w:rsid w:val="0091568A"/>
    <w:rsid w:val="00915899"/>
    <w:rsid w:val="00915A18"/>
    <w:rsid w:val="00915A63"/>
    <w:rsid w:val="00915C79"/>
    <w:rsid w:val="00915DCD"/>
    <w:rsid w:val="00916509"/>
    <w:rsid w:val="0091677C"/>
    <w:rsid w:val="00916DB1"/>
    <w:rsid w:val="0091732E"/>
    <w:rsid w:val="009173EE"/>
    <w:rsid w:val="0091743E"/>
    <w:rsid w:val="009176A6"/>
    <w:rsid w:val="009178C6"/>
    <w:rsid w:val="00917A2D"/>
    <w:rsid w:val="00917D1F"/>
    <w:rsid w:val="00917FC1"/>
    <w:rsid w:val="009203BC"/>
    <w:rsid w:val="00920DC6"/>
    <w:rsid w:val="00920DD7"/>
    <w:rsid w:val="0092154A"/>
    <w:rsid w:val="009215EF"/>
    <w:rsid w:val="00921A6F"/>
    <w:rsid w:val="00921F91"/>
    <w:rsid w:val="009223C3"/>
    <w:rsid w:val="00922BE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A38"/>
    <w:rsid w:val="00930C8F"/>
    <w:rsid w:val="00930DA2"/>
    <w:rsid w:val="00930E1B"/>
    <w:rsid w:val="00931CD2"/>
    <w:rsid w:val="00932023"/>
    <w:rsid w:val="00932047"/>
    <w:rsid w:val="00932310"/>
    <w:rsid w:val="00932376"/>
    <w:rsid w:val="009323F1"/>
    <w:rsid w:val="009326E7"/>
    <w:rsid w:val="0093324C"/>
    <w:rsid w:val="0093342F"/>
    <w:rsid w:val="00933430"/>
    <w:rsid w:val="009348DA"/>
    <w:rsid w:val="009348DE"/>
    <w:rsid w:val="00934E6F"/>
    <w:rsid w:val="009353AF"/>
    <w:rsid w:val="00935D0C"/>
    <w:rsid w:val="009364AE"/>
    <w:rsid w:val="0093720F"/>
    <w:rsid w:val="009373DC"/>
    <w:rsid w:val="0093781B"/>
    <w:rsid w:val="0094050C"/>
    <w:rsid w:val="009411F2"/>
    <w:rsid w:val="0094132F"/>
    <w:rsid w:val="00941CF6"/>
    <w:rsid w:val="00941FF4"/>
    <w:rsid w:val="0094202A"/>
    <w:rsid w:val="00942449"/>
    <w:rsid w:val="009426F8"/>
    <w:rsid w:val="00942A92"/>
    <w:rsid w:val="00943087"/>
    <w:rsid w:val="009432CC"/>
    <w:rsid w:val="009434EC"/>
    <w:rsid w:val="00943540"/>
    <w:rsid w:val="009435A1"/>
    <w:rsid w:val="009438F4"/>
    <w:rsid w:val="00943B7D"/>
    <w:rsid w:val="00943DD5"/>
    <w:rsid w:val="0094406F"/>
    <w:rsid w:val="00944283"/>
    <w:rsid w:val="009453D7"/>
    <w:rsid w:val="0094546D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769"/>
    <w:rsid w:val="009538C1"/>
    <w:rsid w:val="009538F0"/>
    <w:rsid w:val="00953DF6"/>
    <w:rsid w:val="00953EC3"/>
    <w:rsid w:val="009546C4"/>
    <w:rsid w:val="00954CEA"/>
    <w:rsid w:val="00954EA2"/>
    <w:rsid w:val="00955153"/>
    <w:rsid w:val="00955420"/>
    <w:rsid w:val="009568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096E"/>
    <w:rsid w:val="00961A6B"/>
    <w:rsid w:val="009621C5"/>
    <w:rsid w:val="00962533"/>
    <w:rsid w:val="00962826"/>
    <w:rsid w:val="00962B5B"/>
    <w:rsid w:val="00962DD1"/>
    <w:rsid w:val="00962FAF"/>
    <w:rsid w:val="009632CB"/>
    <w:rsid w:val="0096397F"/>
    <w:rsid w:val="00963D5B"/>
    <w:rsid w:val="009641D3"/>
    <w:rsid w:val="00964843"/>
    <w:rsid w:val="0096484A"/>
    <w:rsid w:val="00964B82"/>
    <w:rsid w:val="00964BA5"/>
    <w:rsid w:val="00964D1D"/>
    <w:rsid w:val="009654C6"/>
    <w:rsid w:val="00965812"/>
    <w:rsid w:val="0096589C"/>
    <w:rsid w:val="009659D8"/>
    <w:rsid w:val="00965BD3"/>
    <w:rsid w:val="0096619A"/>
    <w:rsid w:val="00966374"/>
    <w:rsid w:val="009663A7"/>
    <w:rsid w:val="00966591"/>
    <w:rsid w:val="009666E1"/>
    <w:rsid w:val="00966769"/>
    <w:rsid w:val="009668FD"/>
    <w:rsid w:val="00966B7E"/>
    <w:rsid w:val="00967BD5"/>
    <w:rsid w:val="00967D04"/>
    <w:rsid w:val="009701C0"/>
    <w:rsid w:val="00970B94"/>
    <w:rsid w:val="00970D04"/>
    <w:rsid w:val="00970E29"/>
    <w:rsid w:val="00971005"/>
    <w:rsid w:val="00971399"/>
    <w:rsid w:val="0097195A"/>
    <w:rsid w:val="00971BAA"/>
    <w:rsid w:val="00972676"/>
    <w:rsid w:val="009726B4"/>
    <w:rsid w:val="009731FB"/>
    <w:rsid w:val="00973A3E"/>
    <w:rsid w:val="00973AFF"/>
    <w:rsid w:val="00973CEC"/>
    <w:rsid w:val="00973F28"/>
    <w:rsid w:val="00974630"/>
    <w:rsid w:val="00974689"/>
    <w:rsid w:val="0097496E"/>
    <w:rsid w:val="00974983"/>
    <w:rsid w:val="009749FC"/>
    <w:rsid w:val="00974CC8"/>
    <w:rsid w:val="0097501E"/>
    <w:rsid w:val="00975190"/>
    <w:rsid w:val="009759AC"/>
    <w:rsid w:val="0097654E"/>
    <w:rsid w:val="00976CE7"/>
    <w:rsid w:val="00976D10"/>
    <w:rsid w:val="00976F59"/>
    <w:rsid w:val="00977740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1FA7"/>
    <w:rsid w:val="009820E5"/>
    <w:rsid w:val="009822F6"/>
    <w:rsid w:val="00982CA5"/>
    <w:rsid w:val="00983488"/>
    <w:rsid w:val="0098353D"/>
    <w:rsid w:val="00983A2E"/>
    <w:rsid w:val="00983FA0"/>
    <w:rsid w:val="00983FBE"/>
    <w:rsid w:val="00984122"/>
    <w:rsid w:val="0098476E"/>
    <w:rsid w:val="00984959"/>
    <w:rsid w:val="00984A55"/>
    <w:rsid w:val="00984C6F"/>
    <w:rsid w:val="00984CF4"/>
    <w:rsid w:val="00984FE6"/>
    <w:rsid w:val="0098540C"/>
    <w:rsid w:val="009863D2"/>
    <w:rsid w:val="009866AD"/>
    <w:rsid w:val="0098719B"/>
    <w:rsid w:val="00987374"/>
    <w:rsid w:val="0098744A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986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E7C"/>
    <w:rsid w:val="00996F93"/>
    <w:rsid w:val="00997D47"/>
    <w:rsid w:val="00997D74"/>
    <w:rsid w:val="009A0178"/>
    <w:rsid w:val="009A0298"/>
    <w:rsid w:val="009A0493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4CA"/>
    <w:rsid w:val="009A55FE"/>
    <w:rsid w:val="009A5EE4"/>
    <w:rsid w:val="009A6693"/>
    <w:rsid w:val="009A7246"/>
    <w:rsid w:val="009A7272"/>
    <w:rsid w:val="009A75C3"/>
    <w:rsid w:val="009A7A5D"/>
    <w:rsid w:val="009A7E61"/>
    <w:rsid w:val="009B0D83"/>
    <w:rsid w:val="009B0EC4"/>
    <w:rsid w:val="009B10EF"/>
    <w:rsid w:val="009B1269"/>
    <w:rsid w:val="009B1AE5"/>
    <w:rsid w:val="009B1C07"/>
    <w:rsid w:val="009B1C48"/>
    <w:rsid w:val="009B22BA"/>
    <w:rsid w:val="009B262C"/>
    <w:rsid w:val="009B3BE3"/>
    <w:rsid w:val="009B3C76"/>
    <w:rsid w:val="009B41A9"/>
    <w:rsid w:val="009B4A5B"/>
    <w:rsid w:val="009B4D0A"/>
    <w:rsid w:val="009B5568"/>
    <w:rsid w:val="009B5734"/>
    <w:rsid w:val="009B5812"/>
    <w:rsid w:val="009B5E33"/>
    <w:rsid w:val="009B687B"/>
    <w:rsid w:val="009B6BCE"/>
    <w:rsid w:val="009B7885"/>
    <w:rsid w:val="009B7AA9"/>
    <w:rsid w:val="009B7E79"/>
    <w:rsid w:val="009C0025"/>
    <w:rsid w:val="009C00E7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4A74"/>
    <w:rsid w:val="009C4D15"/>
    <w:rsid w:val="009C4FB3"/>
    <w:rsid w:val="009C50E8"/>
    <w:rsid w:val="009C53D9"/>
    <w:rsid w:val="009C5783"/>
    <w:rsid w:val="009C6121"/>
    <w:rsid w:val="009C6370"/>
    <w:rsid w:val="009C64B7"/>
    <w:rsid w:val="009C6503"/>
    <w:rsid w:val="009C68E8"/>
    <w:rsid w:val="009C7167"/>
    <w:rsid w:val="009C7444"/>
    <w:rsid w:val="009C79F7"/>
    <w:rsid w:val="009C7A98"/>
    <w:rsid w:val="009C7D01"/>
    <w:rsid w:val="009D0172"/>
    <w:rsid w:val="009D01E1"/>
    <w:rsid w:val="009D04BC"/>
    <w:rsid w:val="009D08CB"/>
    <w:rsid w:val="009D0C57"/>
    <w:rsid w:val="009D0E17"/>
    <w:rsid w:val="009D11FB"/>
    <w:rsid w:val="009D1339"/>
    <w:rsid w:val="009D17A6"/>
    <w:rsid w:val="009D19BB"/>
    <w:rsid w:val="009D1C60"/>
    <w:rsid w:val="009D2285"/>
    <w:rsid w:val="009D2385"/>
    <w:rsid w:val="009D2D20"/>
    <w:rsid w:val="009D37BB"/>
    <w:rsid w:val="009D3941"/>
    <w:rsid w:val="009D3A29"/>
    <w:rsid w:val="009D4065"/>
    <w:rsid w:val="009D406D"/>
    <w:rsid w:val="009D4880"/>
    <w:rsid w:val="009D488B"/>
    <w:rsid w:val="009D4B0A"/>
    <w:rsid w:val="009D4C3E"/>
    <w:rsid w:val="009D4CE7"/>
    <w:rsid w:val="009D58E4"/>
    <w:rsid w:val="009D5C3B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02E"/>
    <w:rsid w:val="009E0BCB"/>
    <w:rsid w:val="009E0BCC"/>
    <w:rsid w:val="009E0D08"/>
    <w:rsid w:val="009E0D63"/>
    <w:rsid w:val="009E14D0"/>
    <w:rsid w:val="009E2206"/>
    <w:rsid w:val="009E2282"/>
    <w:rsid w:val="009E2519"/>
    <w:rsid w:val="009E2597"/>
    <w:rsid w:val="009E27C4"/>
    <w:rsid w:val="009E286B"/>
    <w:rsid w:val="009E2AB0"/>
    <w:rsid w:val="009E306B"/>
    <w:rsid w:val="009E328A"/>
    <w:rsid w:val="009E33C5"/>
    <w:rsid w:val="009E3E9D"/>
    <w:rsid w:val="009E3EFF"/>
    <w:rsid w:val="009E419D"/>
    <w:rsid w:val="009E41BF"/>
    <w:rsid w:val="009E41DA"/>
    <w:rsid w:val="009E421C"/>
    <w:rsid w:val="009E4688"/>
    <w:rsid w:val="009E47A0"/>
    <w:rsid w:val="009E47A8"/>
    <w:rsid w:val="009E480A"/>
    <w:rsid w:val="009E4DFF"/>
    <w:rsid w:val="009E5078"/>
    <w:rsid w:val="009E5CBA"/>
    <w:rsid w:val="009E5FAF"/>
    <w:rsid w:val="009E5FB1"/>
    <w:rsid w:val="009E6457"/>
    <w:rsid w:val="009E64F8"/>
    <w:rsid w:val="009E650B"/>
    <w:rsid w:val="009E66A3"/>
    <w:rsid w:val="009E66C4"/>
    <w:rsid w:val="009E695C"/>
    <w:rsid w:val="009E6E55"/>
    <w:rsid w:val="009E73AF"/>
    <w:rsid w:val="009F009B"/>
    <w:rsid w:val="009F02A4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9F8"/>
    <w:rsid w:val="009F1C3B"/>
    <w:rsid w:val="009F2BFC"/>
    <w:rsid w:val="009F3939"/>
    <w:rsid w:val="009F4033"/>
    <w:rsid w:val="009F4D2E"/>
    <w:rsid w:val="009F4D68"/>
    <w:rsid w:val="009F4DDA"/>
    <w:rsid w:val="009F5119"/>
    <w:rsid w:val="009F53E2"/>
    <w:rsid w:val="009F5448"/>
    <w:rsid w:val="009F5E65"/>
    <w:rsid w:val="009F62CE"/>
    <w:rsid w:val="009F635A"/>
    <w:rsid w:val="009F64A2"/>
    <w:rsid w:val="009F6686"/>
    <w:rsid w:val="009F6DB9"/>
    <w:rsid w:val="009F743C"/>
    <w:rsid w:val="009F74D8"/>
    <w:rsid w:val="009F78D4"/>
    <w:rsid w:val="009F7A1E"/>
    <w:rsid w:val="009F7AA9"/>
    <w:rsid w:val="009F7AFB"/>
    <w:rsid w:val="009F7B9D"/>
    <w:rsid w:val="009F7C52"/>
    <w:rsid w:val="009F7DB3"/>
    <w:rsid w:val="00A00129"/>
    <w:rsid w:val="00A003D5"/>
    <w:rsid w:val="00A00B42"/>
    <w:rsid w:val="00A00D8C"/>
    <w:rsid w:val="00A00E14"/>
    <w:rsid w:val="00A00F16"/>
    <w:rsid w:val="00A0106A"/>
    <w:rsid w:val="00A011BA"/>
    <w:rsid w:val="00A01495"/>
    <w:rsid w:val="00A016D0"/>
    <w:rsid w:val="00A022E3"/>
    <w:rsid w:val="00A02771"/>
    <w:rsid w:val="00A028A2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A3"/>
    <w:rsid w:val="00A10934"/>
    <w:rsid w:val="00A10C34"/>
    <w:rsid w:val="00A11E80"/>
    <w:rsid w:val="00A120B6"/>
    <w:rsid w:val="00A1216C"/>
    <w:rsid w:val="00A1220E"/>
    <w:rsid w:val="00A12882"/>
    <w:rsid w:val="00A12F3E"/>
    <w:rsid w:val="00A132AF"/>
    <w:rsid w:val="00A132FC"/>
    <w:rsid w:val="00A137F4"/>
    <w:rsid w:val="00A13AC3"/>
    <w:rsid w:val="00A144EB"/>
    <w:rsid w:val="00A147C7"/>
    <w:rsid w:val="00A14867"/>
    <w:rsid w:val="00A14F15"/>
    <w:rsid w:val="00A1572A"/>
    <w:rsid w:val="00A15B9B"/>
    <w:rsid w:val="00A15E78"/>
    <w:rsid w:val="00A1602C"/>
    <w:rsid w:val="00A1638A"/>
    <w:rsid w:val="00A164D4"/>
    <w:rsid w:val="00A16F06"/>
    <w:rsid w:val="00A1775F"/>
    <w:rsid w:val="00A17941"/>
    <w:rsid w:val="00A17ACA"/>
    <w:rsid w:val="00A17CC5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607F"/>
    <w:rsid w:val="00A26334"/>
    <w:rsid w:val="00A26F4A"/>
    <w:rsid w:val="00A2794C"/>
    <w:rsid w:val="00A27BE1"/>
    <w:rsid w:val="00A3002D"/>
    <w:rsid w:val="00A30453"/>
    <w:rsid w:val="00A30B6C"/>
    <w:rsid w:val="00A30FAA"/>
    <w:rsid w:val="00A317DB"/>
    <w:rsid w:val="00A32026"/>
    <w:rsid w:val="00A32D60"/>
    <w:rsid w:val="00A33306"/>
    <w:rsid w:val="00A3355A"/>
    <w:rsid w:val="00A33D5E"/>
    <w:rsid w:val="00A33DCD"/>
    <w:rsid w:val="00A3447E"/>
    <w:rsid w:val="00A34BD3"/>
    <w:rsid w:val="00A352DC"/>
    <w:rsid w:val="00A3550A"/>
    <w:rsid w:val="00A35AE9"/>
    <w:rsid w:val="00A35B1C"/>
    <w:rsid w:val="00A35ECE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1B85"/>
    <w:rsid w:val="00A4242C"/>
    <w:rsid w:val="00A4292B"/>
    <w:rsid w:val="00A42F45"/>
    <w:rsid w:val="00A431A9"/>
    <w:rsid w:val="00A43208"/>
    <w:rsid w:val="00A43511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5F2F"/>
    <w:rsid w:val="00A46F36"/>
    <w:rsid w:val="00A47007"/>
    <w:rsid w:val="00A47318"/>
    <w:rsid w:val="00A477B1"/>
    <w:rsid w:val="00A4787B"/>
    <w:rsid w:val="00A500C0"/>
    <w:rsid w:val="00A50272"/>
    <w:rsid w:val="00A50387"/>
    <w:rsid w:val="00A504E8"/>
    <w:rsid w:val="00A514AA"/>
    <w:rsid w:val="00A51F87"/>
    <w:rsid w:val="00A52150"/>
    <w:rsid w:val="00A52201"/>
    <w:rsid w:val="00A524FD"/>
    <w:rsid w:val="00A5257B"/>
    <w:rsid w:val="00A52B98"/>
    <w:rsid w:val="00A52C75"/>
    <w:rsid w:val="00A53061"/>
    <w:rsid w:val="00A531C9"/>
    <w:rsid w:val="00A538B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6EC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9D1"/>
    <w:rsid w:val="00A62AB8"/>
    <w:rsid w:val="00A62B9D"/>
    <w:rsid w:val="00A6301C"/>
    <w:rsid w:val="00A632EB"/>
    <w:rsid w:val="00A632FA"/>
    <w:rsid w:val="00A63410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7B0"/>
    <w:rsid w:val="00A658D1"/>
    <w:rsid w:val="00A65C91"/>
    <w:rsid w:val="00A65CB1"/>
    <w:rsid w:val="00A65CEC"/>
    <w:rsid w:val="00A65D44"/>
    <w:rsid w:val="00A66893"/>
    <w:rsid w:val="00A66988"/>
    <w:rsid w:val="00A66A7F"/>
    <w:rsid w:val="00A66CF3"/>
    <w:rsid w:val="00A672C9"/>
    <w:rsid w:val="00A67A38"/>
    <w:rsid w:val="00A67DB3"/>
    <w:rsid w:val="00A67E10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4CFC"/>
    <w:rsid w:val="00A7501F"/>
    <w:rsid w:val="00A752BA"/>
    <w:rsid w:val="00A758A9"/>
    <w:rsid w:val="00A75FB3"/>
    <w:rsid w:val="00A76327"/>
    <w:rsid w:val="00A76467"/>
    <w:rsid w:val="00A76ADB"/>
    <w:rsid w:val="00A76B1A"/>
    <w:rsid w:val="00A76BD7"/>
    <w:rsid w:val="00A76FA2"/>
    <w:rsid w:val="00A772DB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99F"/>
    <w:rsid w:val="00A83D40"/>
    <w:rsid w:val="00A8401B"/>
    <w:rsid w:val="00A840C6"/>
    <w:rsid w:val="00A84645"/>
    <w:rsid w:val="00A8531D"/>
    <w:rsid w:val="00A85725"/>
    <w:rsid w:val="00A85924"/>
    <w:rsid w:val="00A85F2D"/>
    <w:rsid w:val="00A85FE5"/>
    <w:rsid w:val="00A8629A"/>
    <w:rsid w:val="00A863CF"/>
    <w:rsid w:val="00A86482"/>
    <w:rsid w:val="00A86544"/>
    <w:rsid w:val="00A8675A"/>
    <w:rsid w:val="00A86B2C"/>
    <w:rsid w:val="00A86B52"/>
    <w:rsid w:val="00A87D65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A41"/>
    <w:rsid w:val="00A93B2B"/>
    <w:rsid w:val="00A94316"/>
    <w:rsid w:val="00A94701"/>
    <w:rsid w:val="00A947C5"/>
    <w:rsid w:val="00A94CA4"/>
    <w:rsid w:val="00A95904"/>
    <w:rsid w:val="00A960B2"/>
    <w:rsid w:val="00A964A0"/>
    <w:rsid w:val="00A964E0"/>
    <w:rsid w:val="00A96629"/>
    <w:rsid w:val="00A96ED0"/>
    <w:rsid w:val="00A9727B"/>
    <w:rsid w:val="00A97839"/>
    <w:rsid w:val="00A97B99"/>
    <w:rsid w:val="00A97DE2"/>
    <w:rsid w:val="00AA0194"/>
    <w:rsid w:val="00AA034B"/>
    <w:rsid w:val="00AA046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3B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8C6"/>
    <w:rsid w:val="00AA5930"/>
    <w:rsid w:val="00AA6A2A"/>
    <w:rsid w:val="00AA6CD9"/>
    <w:rsid w:val="00AA742D"/>
    <w:rsid w:val="00AB015A"/>
    <w:rsid w:val="00AB07EB"/>
    <w:rsid w:val="00AB0FCE"/>
    <w:rsid w:val="00AB131F"/>
    <w:rsid w:val="00AB1747"/>
    <w:rsid w:val="00AB1C26"/>
    <w:rsid w:val="00AB1DD6"/>
    <w:rsid w:val="00AB2460"/>
    <w:rsid w:val="00AB2C99"/>
    <w:rsid w:val="00AB3431"/>
    <w:rsid w:val="00AB3652"/>
    <w:rsid w:val="00AB377B"/>
    <w:rsid w:val="00AB409D"/>
    <w:rsid w:val="00AB41A3"/>
    <w:rsid w:val="00AB4337"/>
    <w:rsid w:val="00AB43C7"/>
    <w:rsid w:val="00AB4AA0"/>
    <w:rsid w:val="00AB4B28"/>
    <w:rsid w:val="00AB51AE"/>
    <w:rsid w:val="00AB52C9"/>
    <w:rsid w:val="00AB5648"/>
    <w:rsid w:val="00AB5959"/>
    <w:rsid w:val="00AB5E2D"/>
    <w:rsid w:val="00AB5E82"/>
    <w:rsid w:val="00AB5E8F"/>
    <w:rsid w:val="00AB63EE"/>
    <w:rsid w:val="00AB63FF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972"/>
    <w:rsid w:val="00AC0ADE"/>
    <w:rsid w:val="00AC1471"/>
    <w:rsid w:val="00AC15B3"/>
    <w:rsid w:val="00AC1EE9"/>
    <w:rsid w:val="00AC200F"/>
    <w:rsid w:val="00AC231B"/>
    <w:rsid w:val="00AC2532"/>
    <w:rsid w:val="00AC3299"/>
    <w:rsid w:val="00AC364F"/>
    <w:rsid w:val="00AC36C9"/>
    <w:rsid w:val="00AC3730"/>
    <w:rsid w:val="00AC3860"/>
    <w:rsid w:val="00AC3B61"/>
    <w:rsid w:val="00AC4096"/>
    <w:rsid w:val="00AC4150"/>
    <w:rsid w:val="00AC434A"/>
    <w:rsid w:val="00AC4B02"/>
    <w:rsid w:val="00AC4C42"/>
    <w:rsid w:val="00AC4DD4"/>
    <w:rsid w:val="00AC4F68"/>
    <w:rsid w:val="00AC50DE"/>
    <w:rsid w:val="00AC5121"/>
    <w:rsid w:val="00AC5243"/>
    <w:rsid w:val="00AC53E6"/>
    <w:rsid w:val="00AC569D"/>
    <w:rsid w:val="00AC5A37"/>
    <w:rsid w:val="00AC5BAF"/>
    <w:rsid w:val="00AC640D"/>
    <w:rsid w:val="00AC6484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0A71"/>
    <w:rsid w:val="00AD1019"/>
    <w:rsid w:val="00AD1323"/>
    <w:rsid w:val="00AD1A30"/>
    <w:rsid w:val="00AD1B3B"/>
    <w:rsid w:val="00AD1EFB"/>
    <w:rsid w:val="00AD208D"/>
    <w:rsid w:val="00AD20BF"/>
    <w:rsid w:val="00AD2289"/>
    <w:rsid w:val="00AD2818"/>
    <w:rsid w:val="00AD2A3F"/>
    <w:rsid w:val="00AD2BB0"/>
    <w:rsid w:val="00AD2D11"/>
    <w:rsid w:val="00AD2E1E"/>
    <w:rsid w:val="00AD36CE"/>
    <w:rsid w:val="00AD3830"/>
    <w:rsid w:val="00AD3AD5"/>
    <w:rsid w:val="00AD3B50"/>
    <w:rsid w:val="00AD3DA4"/>
    <w:rsid w:val="00AD3EA2"/>
    <w:rsid w:val="00AD4C34"/>
    <w:rsid w:val="00AD578A"/>
    <w:rsid w:val="00AD5A84"/>
    <w:rsid w:val="00AD5AFE"/>
    <w:rsid w:val="00AD6217"/>
    <w:rsid w:val="00AD6581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0EA"/>
    <w:rsid w:val="00AE2314"/>
    <w:rsid w:val="00AE25C0"/>
    <w:rsid w:val="00AE2603"/>
    <w:rsid w:val="00AE2A2D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794"/>
    <w:rsid w:val="00AE4AB5"/>
    <w:rsid w:val="00AE4AF2"/>
    <w:rsid w:val="00AE54A7"/>
    <w:rsid w:val="00AE5AE9"/>
    <w:rsid w:val="00AE5C76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201"/>
    <w:rsid w:val="00AF12C0"/>
    <w:rsid w:val="00AF154C"/>
    <w:rsid w:val="00AF1A65"/>
    <w:rsid w:val="00AF1EEF"/>
    <w:rsid w:val="00AF1F5D"/>
    <w:rsid w:val="00AF22C8"/>
    <w:rsid w:val="00AF2A1E"/>
    <w:rsid w:val="00AF3480"/>
    <w:rsid w:val="00AF3974"/>
    <w:rsid w:val="00AF3979"/>
    <w:rsid w:val="00AF3E41"/>
    <w:rsid w:val="00AF3E62"/>
    <w:rsid w:val="00AF490B"/>
    <w:rsid w:val="00AF497C"/>
    <w:rsid w:val="00AF4F81"/>
    <w:rsid w:val="00AF53D2"/>
    <w:rsid w:val="00AF540A"/>
    <w:rsid w:val="00AF5B6D"/>
    <w:rsid w:val="00AF612C"/>
    <w:rsid w:val="00AF7BE5"/>
    <w:rsid w:val="00B00220"/>
    <w:rsid w:val="00B00310"/>
    <w:rsid w:val="00B007D5"/>
    <w:rsid w:val="00B008AA"/>
    <w:rsid w:val="00B00CE7"/>
    <w:rsid w:val="00B00CF1"/>
    <w:rsid w:val="00B01362"/>
    <w:rsid w:val="00B013DC"/>
    <w:rsid w:val="00B015FE"/>
    <w:rsid w:val="00B01655"/>
    <w:rsid w:val="00B01B61"/>
    <w:rsid w:val="00B01D3E"/>
    <w:rsid w:val="00B01DCC"/>
    <w:rsid w:val="00B0205D"/>
    <w:rsid w:val="00B021C5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C81"/>
    <w:rsid w:val="00B06E2B"/>
    <w:rsid w:val="00B07014"/>
    <w:rsid w:val="00B07147"/>
    <w:rsid w:val="00B07505"/>
    <w:rsid w:val="00B105E2"/>
    <w:rsid w:val="00B10937"/>
    <w:rsid w:val="00B10B14"/>
    <w:rsid w:val="00B10CC2"/>
    <w:rsid w:val="00B1107D"/>
    <w:rsid w:val="00B11393"/>
    <w:rsid w:val="00B115F1"/>
    <w:rsid w:val="00B1179C"/>
    <w:rsid w:val="00B1181B"/>
    <w:rsid w:val="00B11B31"/>
    <w:rsid w:val="00B11E3B"/>
    <w:rsid w:val="00B121A6"/>
    <w:rsid w:val="00B12467"/>
    <w:rsid w:val="00B12B02"/>
    <w:rsid w:val="00B12C0C"/>
    <w:rsid w:val="00B12C6C"/>
    <w:rsid w:val="00B13145"/>
    <w:rsid w:val="00B13B67"/>
    <w:rsid w:val="00B13CCB"/>
    <w:rsid w:val="00B13E28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C3F"/>
    <w:rsid w:val="00B16EDE"/>
    <w:rsid w:val="00B16F9C"/>
    <w:rsid w:val="00B17174"/>
    <w:rsid w:val="00B174AC"/>
    <w:rsid w:val="00B179DA"/>
    <w:rsid w:val="00B17FF5"/>
    <w:rsid w:val="00B200C9"/>
    <w:rsid w:val="00B2092A"/>
    <w:rsid w:val="00B20D0F"/>
    <w:rsid w:val="00B20F1E"/>
    <w:rsid w:val="00B2110D"/>
    <w:rsid w:val="00B217EA"/>
    <w:rsid w:val="00B217F3"/>
    <w:rsid w:val="00B21A55"/>
    <w:rsid w:val="00B21BC9"/>
    <w:rsid w:val="00B21E95"/>
    <w:rsid w:val="00B22222"/>
    <w:rsid w:val="00B2262A"/>
    <w:rsid w:val="00B2270C"/>
    <w:rsid w:val="00B22768"/>
    <w:rsid w:val="00B235AA"/>
    <w:rsid w:val="00B23954"/>
    <w:rsid w:val="00B23A4E"/>
    <w:rsid w:val="00B23AA6"/>
    <w:rsid w:val="00B23D91"/>
    <w:rsid w:val="00B247C8"/>
    <w:rsid w:val="00B259FF"/>
    <w:rsid w:val="00B25BCD"/>
    <w:rsid w:val="00B26667"/>
    <w:rsid w:val="00B26F43"/>
    <w:rsid w:val="00B27545"/>
    <w:rsid w:val="00B27783"/>
    <w:rsid w:val="00B27860"/>
    <w:rsid w:val="00B27D78"/>
    <w:rsid w:val="00B27DB2"/>
    <w:rsid w:val="00B27F60"/>
    <w:rsid w:val="00B3011C"/>
    <w:rsid w:val="00B301A2"/>
    <w:rsid w:val="00B30F3C"/>
    <w:rsid w:val="00B31051"/>
    <w:rsid w:val="00B313B8"/>
    <w:rsid w:val="00B31416"/>
    <w:rsid w:val="00B318E9"/>
    <w:rsid w:val="00B31B26"/>
    <w:rsid w:val="00B31EE7"/>
    <w:rsid w:val="00B31F27"/>
    <w:rsid w:val="00B32121"/>
    <w:rsid w:val="00B3221F"/>
    <w:rsid w:val="00B32958"/>
    <w:rsid w:val="00B33434"/>
    <w:rsid w:val="00B33624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6ADD"/>
    <w:rsid w:val="00B36C09"/>
    <w:rsid w:val="00B373EF"/>
    <w:rsid w:val="00B375A8"/>
    <w:rsid w:val="00B37C7E"/>
    <w:rsid w:val="00B404E6"/>
    <w:rsid w:val="00B405E4"/>
    <w:rsid w:val="00B40E7A"/>
    <w:rsid w:val="00B4113A"/>
    <w:rsid w:val="00B42159"/>
    <w:rsid w:val="00B4229B"/>
    <w:rsid w:val="00B4284C"/>
    <w:rsid w:val="00B42EB7"/>
    <w:rsid w:val="00B42ED2"/>
    <w:rsid w:val="00B4318E"/>
    <w:rsid w:val="00B43397"/>
    <w:rsid w:val="00B433AB"/>
    <w:rsid w:val="00B43BD6"/>
    <w:rsid w:val="00B43F3E"/>
    <w:rsid w:val="00B44837"/>
    <w:rsid w:val="00B4515F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9A6"/>
    <w:rsid w:val="00B46A9F"/>
    <w:rsid w:val="00B46BBF"/>
    <w:rsid w:val="00B46CBD"/>
    <w:rsid w:val="00B47515"/>
    <w:rsid w:val="00B477A4"/>
    <w:rsid w:val="00B47F3C"/>
    <w:rsid w:val="00B5042F"/>
    <w:rsid w:val="00B509E2"/>
    <w:rsid w:val="00B50C19"/>
    <w:rsid w:val="00B51082"/>
    <w:rsid w:val="00B512DB"/>
    <w:rsid w:val="00B51670"/>
    <w:rsid w:val="00B5184C"/>
    <w:rsid w:val="00B529B5"/>
    <w:rsid w:val="00B53472"/>
    <w:rsid w:val="00B536C5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152"/>
    <w:rsid w:val="00B614D7"/>
    <w:rsid w:val="00B618B3"/>
    <w:rsid w:val="00B618EC"/>
    <w:rsid w:val="00B61AD3"/>
    <w:rsid w:val="00B62C5C"/>
    <w:rsid w:val="00B632B4"/>
    <w:rsid w:val="00B637D7"/>
    <w:rsid w:val="00B63ADD"/>
    <w:rsid w:val="00B63C56"/>
    <w:rsid w:val="00B63EC1"/>
    <w:rsid w:val="00B640E2"/>
    <w:rsid w:val="00B642C0"/>
    <w:rsid w:val="00B6436A"/>
    <w:rsid w:val="00B643C8"/>
    <w:rsid w:val="00B65DD1"/>
    <w:rsid w:val="00B65EE7"/>
    <w:rsid w:val="00B660EC"/>
    <w:rsid w:val="00B66CE0"/>
    <w:rsid w:val="00B6777E"/>
    <w:rsid w:val="00B679DD"/>
    <w:rsid w:val="00B67BE7"/>
    <w:rsid w:val="00B67FEC"/>
    <w:rsid w:val="00B70123"/>
    <w:rsid w:val="00B7012A"/>
    <w:rsid w:val="00B70439"/>
    <w:rsid w:val="00B7047E"/>
    <w:rsid w:val="00B708FC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AA"/>
    <w:rsid w:val="00B735BF"/>
    <w:rsid w:val="00B73931"/>
    <w:rsid w:val="00B73C8C"/>
    <w:rsid w:val="00B7437D"/>
    <w:rsid w:val="00B74AAB"/>
    <w:rsid w:val="00B74CA8"/>
    <w:rsid w:val="00B74D6D"/>
    <w:rsid w:val="00B74DD1"/>
    <w:rsid w:val="00B7539B"/>
    <w:rsid w:val="00B75407"/>
    <w:rsid w:val="00B75449"/>
    <w:rsid w:val="00B7598F"/>
    <w:rsid w:val="00B75A53"/>
    <w:rsid w:val="00B75BB0"/>
    <w:rsid w:val="00B767B9"/>
    <w:rsid w:val="00B76A24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FB8"/>
    <w:rsid w:val="00B82193"/>
    <w:rsid w:val="00B82E88"/>
    <w:rsid w:val="00B82EFD"/>
    <w:rsid w:val="00B8395D"/>
    <w:rsid w:val="00B83F21"/>
    <w:rsid w:val="00B84B82"/>
    <w:rsid w:val="00B85023"/>
    <w:rsid w:val="00B85CB3"/>
    <w:rsid w:val="00B86293"/>
    <w:rsid w:val="00B86D0D"/>
    <w:rsid w:val="00B86D55"/>
    <w:rsid w:val="00B86FFF"/>
    <w:rsid w:val="00B87B5F"/>
    <w:rsid w:val="00B87C5B"/>
    <w:rsid w:val="00B87DD8"/>
    <w:rsid w:val="00B90B54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CAD"/>
    <w:rsid w:val="00B96ED3"/>
    <w:rsid w:val="00B971BD"/>
    <w:rsid w:val="00B9758C"/>
    <w:rsid w:val="00B9796D"/>
    <w:rsid w:val="00B97B2B"/>
    <w:rsid w:val="00B97CAF"/>
    <w:rsid w:val="00B97EF4"/>
    <w:rsid w:val="00BA0055"/>
    <w:rsid w:val="00BA01B8"/>
    <w:rsid w:val="00BA0FE6"/>
    <w:rsid w:val="00BA137B"/>
    <w:rsid w:val="00BA1A18"/>
    <w:rsid w:val="00BA1A8B"/>
    <w:rsid w:val="00BA1B43"/>
    <w:rsid w:val="00BA1CEF"/>
    <w:rsid w:val="00BA2460"/>
    <w:rsid w:val="00BA24EA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5080"/>
    <w:rsid w:val="00BA52BA"/>
    <w:rsid w:val="00BA54C0"/>
    <w:rsid w:val="00BA5A9F"/>
    <w:rsid w:val="00BA5B64"/>
    <w:rsid w:val="00BA5F9D"/>
    <w:rsid w:val="00BA60C2"/>
    <w:rsid w:val="00BA6456"/>
    <w:rsid w:val="00BA6758"/>
    <w:rsid w:val="00BA675A"/>
    <w:rsid w:val="00BA6A62"/>
    <w:rsid w:val="00BA6C26"/>
    <w:rsid w:val="00BA7391"/>
    <w:rsid w:val="00BA76BD"/>
    <w:rsid w:val="00BA793C"/>
    <w:rsid w:val="00BA7DF6"/>
    <w:rsid w:val="00BA7F53"/>
    <w:rsid w:val="00BB014A"/>
    <w:rsid w:val="00BB037B"/>
    <w:rsid w:val="00BB03F9"/>
    <w:rsid w:val="00BB0607"/>
    <w:rsid w:val="00BB09D7"/>
    <w:rsid w:val="00BB167E"/>
    <w:rsid w:val="00BB17C4"/>
    <w:rsid w:val="00BB1F80"/>
    <w:rsid w:val="00BB21C2"/>
    <w:rsid w:val="00BB27B7"/>
    <w:rsid w:val="00BB3897"/>
    <w:rsid w:val="00BB46F3"/>
    <w:rsid w:val="00BB4826"/>
    <w:rsid w:val="00BB48DA"/>
    <w:rsid w:val="00BB4929"/>
    <w:rsid w:val="00BB4CA6"/>
    <w:rsid w:val="00BB50B2"/>
    <w:rsid w:val="00BB64C2"/>
    <w:rsid w:val="00BB707A"/>
    <w:rsid w:val="00BB7292"/>
    <w:rsid w:val="00BB730E"/>
    <w:rsid w:val="00BB73A2"/>
    <w:rsid w:val="00BB742B"/>
    <w:rsid w:val="00BC00AE"/>
    <w:rsid w:val="00BC0233"/>
    <w:rsid w:val="00BC035B"/>
    <w:rsid w:val="00BC0879"/>
    <w:rsid w:val="00BC0A04"/>
    <w:rsid w:val="00BC0A3B"/>
    <w:rsid w:val="00BC0C0A"/>
    <w:rsid w:val="00BC0EA5"/>
    <w:rsid w:val="00BC0FA0"/>
    <w:rsid w:val="00BC101E"/>
    <w:rsid w:val="00BC1163"/>
    <w:rsid w:val="00BC1424"/>
    <w:rsid w:val="00BC1528"/>
    <w:rsid w:val="00BC1967"/>
    <w:rsid w:val="00BC1989"/>
    <w:rsid w:val="00BC1F74"/>
    <w:rsid w:val="00BC2167"/>
    <w:rsid w:val="00BC22A2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0D5D"/>
    <w:rsid w:val="00BD1315"/>
    <w:rsid w:val="00BD13A1"/>
    <w:rsid w:val="00BD18F8"/>
    <w:rsid w:val="00BD2493"/>
    <w:rsid w:val="00BD2C99"/>
    <w:rsid w:val="00BD3282"/>
    <w:rsid w:val="00BD4468"/>
    <w:rsid w:val="00BD461E"/>
    <w:rsid w:val="00BD48A2"/>
    <w:rsid w:val="00BD4954"/>
    <w:rsid w:val="00BD500D"/>
    <w:rsid w:val="00BD54FE"/>
    <w:rsid w:val="00BD55B9"/>
    <w:rsid w:val="00BD578E"/>
    <w:rsid w:val="00BD6386"/>
    <w:rsid w:val="00BD66BD"/>
    <w:rsid w:val="00BD68B4"/>
    <w:rsid w:val="00BD6BE5"/>
    <w:rsid w:val="00BD6C60"/>
    <w:rsid w:val="00BD6D93"/>
    <w:rsid w:val="00BD6E0E"/>
    <w:rsid w:val="00BD6E3A"/>
    <w:rsid w:val="00BD6F98"/>
    <w:rsid w:val="00BD7499"/>
    <w:rsid w:val="00BD779B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4C1"/>
    <w:rsid w:val="00BE3F91"/>
    <w:rsid w:val="00BE44E2"/>
    <w:rsid w:val="00BE47D0"/>
    <w:rsid w:val="00BE51B8"/>
    <w:rsid w:val="00BE54EE"/>
    <w:rsid w:val="00BE5647"/>
    <w:rsid w:val="00BE5BDD"/>
    <w:rsid w:val="00BE5D88"/>
    <w:rsid w:val="00BE5F7A"/>
    <w:rsid w:val="00BE62AC"/>
    <w:rsid w:val="00BE63FC"/>
    <w:rsid w:val="00BE7018"/>
    <w:rsid w:val="00BE7225"/>
    <w:rsid w:val="00BE7593"/>
    <w:rsid w:val="00BE75D3"/>
    <w:rsid w:val="00BF06D0"/>
    <w:rsid w:val="00BF0B4D"/>
    <w:rsid w:val="00BF0E28"/>
    <w:rsid w:val="00BF0F0F"/>
    <w:rsid w:val="00BF1121"/>
    <w:rsid w:val="00BF18D3"/>
    <w:rsid w:val="00BF1DEC"/>
    <w:rsid w:val="00BF1F34"/>
    <w:rsid w:val="00BF2A27"/>
    <w:rsid w:val="00BF358E"/>
    <w:rsid w:val="00BF35AB"/>
    <w:rsid w:val="00BF3692"/>
    <w:rsid w:val="00BF39DC"/>
    <w:rsid w:val="00BF3FFD"/>
    <w:rsid w:val="00BF438F"/>
    <w:rsid w:val="00BF45F2"/>
    <w:rsid w:val="00BF4D1A"/>
    <w:rsid w:val="00BF5AA1"/>
    <w:rsid w:val="00BF5BF5"/>
    <w:rsid w:val="00BF61EE"/>
    <w:rsid w:val="00BF6D34"/>
    <w:rsid w:val="00BF71D0"/>
    <w:rsid w:val="00BF7370"/>
    <w:rsid w:val="00C007E8"/>
    <w:rsid w:val="00C009DE"/>
    <w:rsid w:val="00C00F49"/>
    <w:rsid w:val="00C019B2"/>
    <w:rsid w:val="00C01A7D"/>
    <w:rsid w:val="00C01AFC"/>
    <w:rsid w:val="00C01FE3"/>
    <w:rsid w:val="00C0201B"/>
    <w:rsid w:val="00C02299"/>
    <w:rsid w:val="00C024AC"/>
    <w:rsid w:val="00C0298A"/>
    <w:rsid w:val="00C02BDA"/>
    <w:rsid w:val="00C02C19"/>
    <w:rsid w:val="00C03437"/>
    <w:rsid w:val="00C0495C"/>
    <w:rsid w:val="00C05049"/>
    <w:rsid w:val="00C05470"/>
    <w:rsid w:val="00C057B0"/>
    <w:rsid w:val="00C05A81"/>
    <w:rsid w:val="00C05ABC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3EF"/>
    <w:rsid w:val="00C114DC"/>
    <w:rsid w:val="00C115F9"/>
    <w:rsid w:val="00C11B10"/>
    <w:rsid w:val="00C12117"/>
    <w:rsid w:val="00C12678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98B"/>
    <w:rsid w:val="00C14A9D"/>
    <w:rsid w:val="00C14D22"/>
    <w:rsid w:val="00C15020"/>
    <w:rsid w:val="00C15156"/>
    <w:rsid w:val="00C15486"/>
    <w:rsid w:val="00C156A7"/>
    <w:rsid w:val="00C16747"/>
    <w:rsid w:val="00C16B6A"/>
    <w:rsid w:val="00C16FD2"/>
    <w:rsid w:val="00C1752E"/>
    <w:rsid w:val="00C178BF"/>
    <w:rsid w:val="00C17BA8"/>
    <w:rsid w:val="00C17D54"/>
    <w:rsid w:val="00C17F52"/>
    <w:rsid w:val="00C205D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4CF4"/>
    <w:rsid w:val="00C252A1"/>
    <w:rsid w:val="00C25333"/>
    <w:rsid w:val="00C25CA0"/>
    <w:rsid w:val="00C264C1"/>
    <w:rsid w:val="00C2702E"/>
    <w:rsid w:val="00C304FF"/>
    <w:rsid w:val="00C305AC"/>
    <w:rsid w:val="00C305E3"/>
    <w:rsid w:val="00C30888"/>
    <w:rsid w:val="00C30F56"/>
    <w:rsid w:val="00C310A7"/>
    <w:rsid w:val="00C313C3"/>
    <w:rsid w:val="00C31BC7"/>
    <w:rsid w:val="00C31C28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4CBB"/>
    <w:rsid w:val="00C35142"/>
    <w:rsid w:val="00C353EC"/>
    <w:rsid w:val="00C36862"/>
    <w:rsid w:val="00C404BA"/>
    <w:rsid w:val="00C408D7"/>
    <w:rsid w:val="00C40DCD"/>
    <w:rsid w:val="00C40F56"/>
    <w:rsid w:val="00C413C1"/>
    <w:rsid w:val="00C415B2"/>
    <w:rsid w:val="00C417AC"/>
    <w:rsid w:val="00C41B12"/>
    <w:rsid w:val="00C41BDA"/>
    <w:rsid w:val="00C42031"/>
    <w:rsid w:val="00C42356"/>
    <w:rsid w:val="00C42598"/>
    <w:rsid w:val="00C426C1"/>
    <w:rsid w:val="00C42DE0"/>
    <w:rsid w:val="00C42F23"/>
    <w:rsid w:val="00C4304F"/>
    <w:rsid w:val="00C43432"/>
    <w:rsid w:val="00C43814"/>
    <w:rsid w:val="00C44A0B"/>
    <w:rsid w:val="00C44D4A"/>
    <w:rsid w:val="00C45026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7D"/>
    <w:rsid w:val="00C474EB"/>
    <w:rsid w:val="00C5032F"/>
    <w:rsid w:val="00C50479"/>
    <w:rsid w:val="00C50B46"/>
    <w:rsid w:val="00C50DEA"/>
    <w:rsid w:val="00C51514"/>
    <w:rsid w:val="00C51957"/>
    <w:rsid w:val="00C51E81"/>
    <w:rsid w:val="00C521CC"/>
    <w:rsid w:val="00C52311"/>
    <w:rsid w:val="00C52820"/>
    <w:rsid w:val="00C5355D"/>
    <w:rsid w:val="00C54E09"/>
    <w:rsid w:val="00C55950"/>
    <w:rsid w:val="00C55AA1"/>
    <w:rsid w:val="00C55F56"/>
    <w:rsid w:val="00C56200"/>
    <w:rsid w:val="00C56F4B"/>
    <w:rsid w:val="00C572A2"/>
    <w:rsid w:val="00C57330"/>
    <w:rsid w:val="00C576BE"/>
    <w:rsid w:val="00C577CC"/>
    <w:rsid w:val="00C57982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0BF"/>
    <w:rsid w:val="00C643CD"/>
    <w:rsid w:val="00C64EC1"/>
    <w:rsid w:val="00C64F93"/>
    <w:rsid w:val="00C65452"/>
    <w:rsid w:val="00C656E1"/>
    <w:rsid w:val="00C659DC"/>
    <w:rsid w:val="00C65AB3"/>
    <w:rsid w:val="00C65AE4"/>
    <w:rsid w:val="00C65C16"/>
    <w:rsid w:val="00C662E5"/>
    <w:rsid w:val="00C664FD"/>
    <w:rsid w:val="00C6667F"/>
    <w:rsid w:val="00C669B7"/>
    <w:rsid w:val="00C67119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02A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691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05E"/>
    <w:rsid w:val="00C851F8"/>
    <w:rsid w:val="00C854C5"/>
    <w:rsid w:val="00C858D2"/>
    <w:rsid w:val="00C86039"/>
    <w:rsid w:val="00C861B0"/>
    <w:rsid w:val="00C8759F"/>
    <w:rsid w:val="00C875FE"/>
    <w:rsid w:val="00C87E14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883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A9C"/>
    <w:rsid w:val="00C97122"/>
    <w:rsid w:val="00C977CF"/>
    <w:rsid w:val="00C97993"/>
    <w:rsid w:val="00C979DD"/>
    <w:rsid w:val="00C97A80"/>
    <w:rsid w:val="00C97BBA"/>
    <w:rsid w:val="00C97EDE"/>
    <w:rsid w:val="00CA03FC"/>
    <w:rsid w:val="00CA0608"/>
    <w:rsid w:val="00CA074E"/>
    <w:rsid w:val="00CA0A47"/>
    <w:rsid w:val="00CA18BA"/>
    <w:rsid w:val="00CA19B2"/>
    <w:rsid w:val="00CA1C22"/>
    <w:rsid w:val="00CA2023"/>
    <w:rsid w:val="00CA238F"/>
    <w:rsid w:val="00CA2F66"/>
    <w:rsid w:val="00CA3141"/>
    <w:rsid w:val="00CA3E13"/>
    <w:rsid w:val="00CA3F5F"/>
    <w:rsid w:val="00CA46C8"/>
    <w:rsid w:val="00CA500A"/>
    <w:rsid w:val="00CA5AE7"/>
    <w:rsid w:val="00CA5DAE"/>
    <w:rsid w:val="00CA5FE2"/>
    <w:rsid w:val="00CA655C"/>
    <w:rsid w:val="00CA68D1"/>
    <w:rsid w:val="00CA7037"/>
    <w:rsid w:val="00CA7117"/>
    <w:rsid w:val="00CA75E9"/>
    <w:rsid w:val="00CB0134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A80"/>
    <w:rsid w:val="00CC0D5C"/>
    <w:rsid w:val="00CC10B7"/>
    <w:rsid w:val="00CC1274"/>
    <w:rsid w:val="00CC1301"/>
    <w:rsid w:val="00CC13A9"/>
    <w:rsid w:val="00CC1682"/>
    <w:rsid w:val="00CC18A2"/>
    <w:rsid w:val="00CC194B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421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22"/>
    <w:rsid w:val="00CC7362"/>
    <w:rsid w:val="00CC7D4C"/>
    <w:rsid w:val="00CC7D78"/>
    <w:rsid w:val="00CC7E8B"/>
    <w:rsid w:val="00CD01CE"/>
    <w:rsid w:val="00CD0464"/>
    <w:rsid w:val="00CD099C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5F4"/>
    <w:rsid w:val="00CD56A4"/>
    <w:rsid w:val="00CD5E32"/>
    <w:rsid w:val="00CD5EAF"/>
    <w:rsid w:val="00CD627B"/>
    <w:rsid w:val="00CD65FA"/>
    <w:rsid w:val="00CD6CA0"/>
    <w:rsid w:val="00CD6D80"/>
    <w:rsid w:val="00CD7545"/>
    <w:rsid w:val="00CD788B"/>
    <w:rsid w:val="00CD7A82"/>
    <w:rsid w:val="00CE0388"/>
    <w:rsid w:val="00CE0B13"/>
    <w:rsid w:val="00CE0C4F"/>
    <w:rsid w:val="00CE27E6"/>
    <w:rsid w:val="00CE2986"/>
    <w:rsid w:val="00CE31FE"/>
    <w:rsid w:val="00CE3400"/>
    <w:rsid w:val="00CE36E6"/>
    <w:rsid w:val="00CE3D1F"/>
    <w:rsid w:val="00CE3F23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68A"/>
    <w:rsid w:val="00CF1779"/>
    <w:rsid w:val="00CF17DF"/>
    <w:rsid w:val="00CF1B36"/>
    <w:rsid w:val="00CF23C2"/>
    <w:rsid w:val="00CF2774"/>
    <w:rsid w:val="00CF2F86"/>
    <w:rsid w:val="00CF3A3F"/>
    <w:rsid w:val="00CF3C68"/>
    <w:rsid w:val="00CF3D12"/>
    <w:rsid w:val="00CF3D2F"/>
    <w:rsid w:val="00CF408A"/>
    <w:rsid w:val="00CF469F"/>
    <w:rsid w:val="00CF4720"/>
    <w:rsid w:val="00CF531C"/>
    <w:rsid w:val="00CF5719"/>
    <w:rsid w:val="00CF5A53"/>
    <w:rsid w:val="00CF5B10"/>
    <w:rsid w:val="00CF5C3E"/>
    <w:rsid w:val="00CF6697"/>
    <w:rsid w:val="00CF68C7"/>
    <w:rsid w:val="00CF68CB"/>
    <w:rsid w:val="00CF6989"/>
    <w:rsid w:val="00CF6A4A"/>
    <w:rsid w:val="00CF72F0"/>
    <w:rsid w:val="00CF73CE"/>
    <w:rsid w:val="00CF75C3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2C43"/>
    <w:rsid w:val="00D02F66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BA4"/>
    <w:rsid w:val="00D10C1C"/>
    <w:rsid w:val="00D10E07"/>
    <w:rsid w:val="00D11459"/>
    <w:rsid w:val="00D11B3A"/>
    <w:rsid w:val="00D11B5D"/>
    <w:rsid w:val="00D11B73"/>
    <w:rsid w:val="00D11E0B"/>
    <w:rsid w:val="00D11FDA"/>
    <w:rsid w:val="00D1221B"/>
    <w:rsid w:val="00D12279"/>
    <w:rsid w:val="00D12711"/>
    <w:rsid w:val="00D12E83"/>
    <w:rsid w:val="00D131A7"/>
    <w:rsid w:val="00D13AB3"/>
    <w:rsid w:val="00D13B81"/>
    <w:rsid w:val="00D13F7E"/>
    <w:rsid w:val="00D14084"/>
    <w:rsid w:val="00D14123"/>
    <w:rsid w:val="00D145E6"/>
    <w:rsid w:val="00D14BFD"/>
    <w:rsid w:val="00D14C41"/>
    <w:rsid w:val="00D15AB2"/>
    <w:rsid w:val="00D15ED1"/>
    <w:rsid w:val="00D169CA"/>
    <w:rsid w:val="00D16CD1"/>
    <w:rsid w:val="00D16F70"/>
    <w:rsid w:val="00D1782D"/>
    <w:rsid w:val="00D1785B"/>
    <w:rsid w:val="00D20A00"/>
    <w:rsid w:val="00D20B5D"/>
    <w:rsid w:val="00D20C81"/>
    <w:rsid w:val="00D20D22"/>
    <w:rsid w:val="00D20F2B"/>
    <w:rsid w:val="00D20FF8"/>
    <w:rsid w:val="00D216C5"/>
    <w:rsid w:val="00D221BB"/>
    <w:rsid w:val="00D22299"/>
    <w:rsid w:val="00D22332"/>
    <w:rsid w:val="00D224E4"/>
    <w:rsid w:val="00D22E4C"/>
    <w:rsid w:val="00D236F3"/>
    <w:rsid w:val="00D23907"/>
    <w:rsid w:val="00D249E3"/>
    <w:rsid w:val="00D251BC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27FF8"/>
    <w:rsid w:val="00D3043D"/>
    <w:rsid w:val="00D3054C"/>
    <w:rsid w:val="00D3055C"/>
    <w:rsid w:val="00D3067D"/>
    <w:rsid w:val="00D307C1"/>
    <w:rsid w:val="00D30D37"/>
    <w:rsid w:val="00D319F4"/>
    <w:rsid w:val="00D31A7B"/>
    <w:rsid w:val="00D32092"/>
    <w:rsid w:val="00D323A3"/>
    <w:rsid w:val="00D3263F"/>
    <w:rsid w:val="00D32C2E"/>
    <w:rsid w:val="00D3322A"/>
    <w:rsid w:val="00D33246"/>
    <w:rsid w:val="00D338FD"/>
    <w:rsid w:val="00D33B67"/>
    <w:rsid w:val="00D33CFC"/>
    <w:rsid w:val="00D33F7B"/>
    <w:rsid w:val="00D34377"/>
    <w:rsid w:val="00D34629"/>
    <w:rsid w:val="00D34B74"/>
    <w:rsid w:val="00D34C78"/>
    <w:rsid w:val="00D350BB"/>
    <w:rsid w:val="00D35108"/>
    <w:rsid w:val="00D35164"/>
    <w:rsid w:val="00D352C3"/>
    <w:rsid w:val="00D353FA"/>
    <w:rsid w:val="00D35656"/>
    <w:rsid w:val="00D359BA"/>
    <w:rsid w:val="00D36480"/>
    <w:rsid w:val="00D37303"/>
    <w:rsid w:val="00D37DA9"/>
    <w:rsid w:val="00D40353"/>
    <w:rsid w:val="00D4051F"/>
    <w:rsid w:val="00D41204"/>
    <w:rsid w:val="00D41A0B"/>
    <w:rsid w:val="00D41F02"/>
    <w:rsid w:val="00D42091"/>
    <w:rsid w:val="00D42189"/>
    <w:rsid w:val="00D42878"/>
    <w:rsid w:val="00D42ACE"/>
    <w:rsid w:val="00D42D9A"/>
    <w:rsid w:val="00D42DA1"/>
    <w:rsid w:val="00D42DF4"/>
    <w:rsid w:val="00D43400"/>
    <w:rsid w:val="00D4345B"/>
    <w:rsid w:val="00D43C31"/>
    <w:rsid w:val="00D44429"/>
    <w:rsid w:val="00D44504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7BF"/>
    <w:rsid w:val="00D4582E"/>
    <w:rsid w:val="00D45D56"/>
    <w:rsid w:val="00D460C9"/>
    <w:rsid w:val="00D46672"/>
    <w:rsid w:val="00D466BD"/>
    <w:rsid w:val="00D466D0"/>
    <w:rsid w:val="00D46849"/>
    <w:rsid w:val="00D46EA2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666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4019"/>
    <w:rsid w:val="00D540D4"/>
    <w:rsid w:val="00D5414C"/>
    <w:rsid w:val="00D54B61"/>
    <w:rsid w:val="00D54F7F"/>
    <w:rsid w:val="00D551AD"/>
    <w:rsid w:val="00D55243"/>
    <w:rsid w:val="00D554B9"/>
    <w:rsid w:val="00D55A78"/>
    <w:rsid w:val="00D55DF0"/>
    <w:rsid w:val="00D5622F"/>
    <w:rsid w:val="00D5631D"/>
    <w:rsid w:val="00D5632A"/>
    <w:rsid w:val="00D568F2"/>
    <w:rsid w:val="00D56C11"/>
    <w:rsid w:val="00D57394"/>
    <w:rsid w:val="00D573E1"/>
    <w:rsid w:val="00D57491"/>
    <w:rsid w:val="00D57869"/>
    <w:rsid w:val="00D57A0D"/>
    <w:rsid w:val="00D57B6B"/>
    <w:rsid w:val="00D57CBF"/>
    <w:rsid w:val="00D603C6"/>
    <w:rsid w:val="00D604AE"/>
    <w:rsid w:val="00D60682"/>
    <w:rsid w:val="00D607FE"/>
    <w:rsid w:val="00D61492"/>
    <w:rsid w:val="00D614B6"/>
    <w:rsid w:val="00D61591"/>
    <w:rsid w:val="00D61CE7"/>
    <w:rsid w:val="00D620E6"/>
    <w:rsid w:val="00D6261A"/>
    <w:rsid w:val="00D62764"/>
    <w:rsid w:val="00D6283E"/>
    <w:rsid w:val="00D62D46"/>
    <w:rsid w:val="00D6319D"/>
    <w:rsid w:val="00D63448"/>
    <w:rsid w:val="00D634C5"/>
    <w:rsid w:val="00D63AB7"/>
    <w:rsid w:val="00D63E00"/>
    <w:rsid w:val="00D6451B"/>
    <w:rsid w:val="00D64FFA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569"/>
    <w:rsid w:val="00D67BBF"/>
    <w:rsid w:val="00D70D2F"/>
    <w:rsid w:val="00D71014"/>
    <w:rsid w:val="00D71353"/>
    <w:rsid w:val="00D7157F"/>
    <w:rsid w:val="00D7182E"/>
    <w:rsid w:val="00D720E0"/>
    <w:rsid w:val="00D7238E"/>
    <w:rsid w:val="00D72DB1"/>
    <w:rsid w:val="00D72DB6"/>
    <w:rsid w:val="00D72E1D"/>
    <w:rsid w:val="00D730DB"/>
    <w:rsid w:val="00D733A0"/>
    <w:rsid w:val="00D73520"/>
    <w:rsid w:val="00D736CD"/>
    <w:rsid w:val="00D73ABE"/>
    <w:rsid w:val="00D73ED9"/>
    <w:rsid w:val="00D740FE"/>
    <w:rsid w:val="00D7461C"/>
    <w:rsid w:val="00D74A02"/>
    <w:rsid w:val="00D74CFB"/>
    <w:rsid w:val="00D75080"/>
    <w:rsid w:val="00D751AC"/>
    <w:rsid w:val="00D75AB5"/>
    <w:rsid w:val="00D75CF7"/>
    <w:rsid w:val="00D76A30"/>
    <w:rsid w:val="00D76B61"/>
    <w:rsid w:val="00D76D51"/>
    <w:rsid w:val="00D7722A"/>
    <w:rsid w:val="00D80360"/>
    <w:rsid w:val="00D80878"/>
    <w:rsid w:val="00D80A36"/>
    <w:rsid w:val="00D80BB7"/>
    <w:rsid w:val="00D80CAA"/>
    <w:rsid w:val="00D80EA4"/>
    <w:rsid w:val="00D81A59"/>
    <w:rsid w:val="00D827FD"/>
    <w:rsid w:val="00D8297E"/>
    <w:rsid w:val="00D8301B"/>
    <w:rsid w:val="00D8309C"/>
    <w:rsid w:val="00D838F6"/>
    <w:rsid w:val="00D83994"/>
    <w:rsid w:val="00D839F0"/>
    <w:rsid w:val="00D83B83"/>
    <w:rsid w:val="00D83CB4"/>
    <w:rsid w:val="00D83F5C"/>
    <w:rsid w:val="00D84049"/>
    <w:rsid w:val="00D84245"/>
    <w:rsid w:val="00D84259"/>
    <w:rsid w:val="00D842AF"/>
    <w:rsid w:val="00D84900"/>
    <w:rsid w:val="00D84FAE"/>
    <w:rsid w:val="00D85104"/>
    <w:rsid w:val="00D85A73"/>
    <w:rsid w:val="00D85AB3"/>
    <w:rsid w:val="00D85F78"/>
    <w:rsid w:val="00D8618A"/>
    <w:rsid w:val="00D867AC"/>
    <w:rsid w:val="00D867F9"/>
    <w:rsid w:val="00D868E1"/>
    <w:rsid w:val="00D86B43"/>
    <w:rsid w:val="00D870E0"/>
    <w:rsid w:val="00D87100"/>
    <w:rsid w:val="00D87557"/>
    <w:rsid w:val="00D8769D"/>
    <w:rsid w:val="00D879AD"/>
    <w:rsid w:val="00D87ACA"/>
    <w:rsid w:val="00D9002F"/>
    <w:rsid w:val="00D9009A"/>
    <w:rsid w:val="00D901C4"/>
    <w:rsid w:val="00D905F3"/>
    <w:rsid w:val="00D90A0E"/>
    <w:rsid w:val="00D90B57"/>
    <w:rsid w:val="00D90D54"/>
    <w:rsid w:val="00D9231E"/>
    <w:rsid w:val="00D9248D"/>
    <w:rsid w:val="00D92612"/>
    <w:rsid w:val="00D92C4B"/>
    <w:rsid w:val="00D94079"/>
    <w:rsid w:val="00D95168"/>
    <w:rsid w:val="00D952A5"/>
    <w:rsid w:val="00D95A5D"/>
    <w:rsid w:val="00D95B59"/>
    <w:rsid w:val="00D95E7A"/>
    <w:rsid w:val="00D95EE2"/>
    <w:rsid w:val="00D9604A"/>
    <w:rsid w:val="00D960FE"/>
    <w:rsid w:val="00D9639E"/>
    <w:rsid w:val="00D9679E"/>
    <w:rsid w:val="00D96EDD"/>
    <w:rsid w:val="00D973D5"/>
    <w:rsid w:val="00D97871"/>
    <w:rsid w:val="00D97993"/>
    <w:rsid w:val="00DA0273"/>
    <w:rsid w:val="00DA035D"/>
    <w:rsid w:val="00DA0489"/>
    <w:rsid w:val="00DA06B0"/>
    <w:rsid w:val="00DA0B3D"/>
    <w:rsid w:val="00DA0F8E"/>
    <w:rsid w:val="00DA113A"/>
    <w:rsid w:val="00DA17B0"/>
    <w:rsid w:val="00DA1891"/>
    <w:rsid w:val="00DA1AA9"/>
    <w:rsid w:val="00DA1B46"/>
    <w:rsid w:val="00DA1F0F"/>
    <w:rsid w:val="00DA2177"/>
    <w:rsid w:val="00DA349F"/>
    <w:rsid w:val="00DA47F7"/>
    <w:rsid w:val="00DA4B1F"/>
    <w:rsid w:val="00DA4F7E"/>
    <w:rsid w:val="00DA5BAE"/>
    <w:rsid w:val="00DA65A7"/>
    <w:rsid w:val="00DA69A0"/>
    <w:rsid w:val="00DA6F98"/>
    <w:rsid w:val="00DA7268"/>
    <w:rsid w:val="00DA747D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3F4B"/>
    <w:rsid w:val="00DB4048"/>
    <w:rsid w:val="00DB4162"/>
    <w:rsid w:val="00DB4366"/>
    <w:rsid w:val="00DB462E"/>
    <w:rsid w:val="00DB47B5"/>
    <w:rsid w:val="00DB49C6"/>
    <w:rsid w:val="00DB4B70"/>
    <w:rsid w:val="00DB4CD3"/>
    <w:rsid w:val="00DB5000"/>
    <w:rsid w:val="00DB52FF"/>
    <w:rsid w:val="00DB562F"/>
    <w:rsid w:val="00DB62B9"/>
    <w:rsid w:val="00DB6575"/>
    <w:rsid w:val="00DB7402"/>
    <w:rsid w:val="00DB79B7"/>
    <w:rsid w:val="00DB7EE5"/>
    <w:rsid w:val="00DC0195"/>
    <w:rsid w:val="00DC01F0"/>
    <w:rsid w:val="00DC07DE"/>
    <w:rsid w:val="00DC0975"/>
    <w:rsid w:val="00DC0A35"/>
    <w:rsid w:val="00DC0A56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88B"/>
    <w:rsid w:val="00DC2A72"/>
    <w:rsid w:val="00DC2EDE"/>
    <w:rsid w:val="00DC3676"/>
    <w:rsid w:val="00DC3725"/>
    <w:rsid w:val="00DC3A38"/>
    <w:rsid w:val="00DC3E9D"/>
    <w:rsid w:val="00DC3FB0"/>
    <w:rsid w:val="00DC506B"/>
    <w:rsid w:val="00DC5960"/>
    <w:rsid w:val="00DC59DF"/>
    <w:rsid w:val="00DC5C9D"/>
    <w:rsid w:val="00DC5F1E"/>
    <w:rsid w:val="00DC6AE4"/>
    <w:rsid w:val="00DC731B"/>
    <w:rsid w:val="00DC7445"/>
    <w:rsid w:val="00DC74BF"/>
    <w:rsid w:val="00DC753C"/>
    <w:rsid w:val="00DC7CCD"/>
    <w:rsid w:val="00DC7F9E"/>
    <w:rsid w:val="00DC7FFD"/>
    <w:rsid w:val="00DD04F4"/>
    <w:rsid w:val="00DD09D8"/>
    <w:rsid w:val="00DD0B91"/>
    <w:rsid w:val="00DD0BAF"/>
    <w:rsid w:val="00DD0C25"/>
    <w:rsid w:val="00DD0C85"/>
    <w:rsid w:val="00DD0CF3"/>
    <w:rsid w:val="00DD0D00"/>
    <w:rsid w:val="00DD17C4"/>
    <w:rsid w:val="00DD2C2F"/>
    <w:rsid w:val="00DD2C8C"/>
    <w:rsid w:val="00DD2E7A"/>
    <w:rsid w:val="00DD30E7"/>
    <w:rsid w:val="00DD311D"/>
    <w:rsid w:val="00DD319F"/>
    <w:rsid w:val="00DD32A9"/>
    <w:rsid w:val="00DD330C"/>
    <w:rsid w:val="00DD351B"/>
    <w:rsid w:val="00DD36EC"/>
    <w:rsid w:val="00DD4531"/>
    <w:rsid w:val="00DD4863"/>
    <w:rsid w:val="00DD4CED"/>
    <w:rsid w:val="00DD4FC8"/>
    <w:rsid w:val="00DD5478"/>
    <w:rsid w:val="00DD54D2"/>
    <w:rsid w:val="00DD5938"/>
    <w:rsid w:val="00DD59A2"/>
    <w:rsid w:val="00DD5B2B"/>
    <w:rsid w:val="00DD5B76"/>
    <w:rsid w:val="00DD6158"/>
    <w:rsid w:val="00DD627A"/>
    <w:rsid w:val="00DD6678"/>
    <w:rsid w:val="00DD73D5"/>
    <w:rsid w:val="00DD7434"/>
    <w:rsid w:val="00DE0684"/>
    <w:rsid w:val="00DE0EB1"/>
    <w:rsid w:val="00DE1AE8"/>
    <w:rsid w:val="00DE1AED"/>
    <w:rsid w:val="00DE2187"/>
    <w:rsid w:val="00DE233B"/>
    <w:rsid w:val="00DE2DDE"/>
    <w:rsid w:val="00DE310C"/>
    <w:rsid w:val="00DE3618"/>
    <w:rsid w:val="00DE3816"/>
    <w:rsid w:val="00DE43F3"/>
    <w:rsid w:val="00DE4685"/>
    <w:rsid w:val="00DE4AE7"/>
    <w:rsid w:val="00DE4E18"/>
    <w:rsid w:val="00DE4EDA"/>
    <w:rsid w:val="00DE50D0"/>
    <w:rsid w:val="00DE5726"/>
    <w:rsid w:val="00DE60CE"/>
    <w:rsid w:val="00DE63CA"/>
    <w:rsid w:val="00DE6765"/>
    <w:rsid w:val="00DE6C2A"/>
    <w:rsid w:val="00DE6C94"/>
    <w:rsid w:val="00DE6CDD"/>
    <w:rsid w:val="00DE6FE9"/>
    <w:rsid w:val="00DE7677"/>
    <w:rsid w:val="00DE781F"/>
    <w:rsid w:val="00DE78F7"/>
    <w:rsid w:val="00DE7E90"/>
    <w:rsid w:val="00DE7F8D"/>
    <w:rsid w:val="00DF0198"/>
    <w:rsid w:val="00DF02BE"/>
    <w:rsid w:val="00DF0736"/>
    <w:rsid w:val="00DF0B4D"/>
    <w:rsid w:val="00DF0BD6"/>
    <w:rsid w:val="00DF0D14"/>
    <w:rsid w:val="00DF0D30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3E41"/>
    <w:rsid w:val="00DF43E7"/>
    <w:rsid w:val="00DF4402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57C"/>
    <w:rsid w:val="00E0073C"/>
    <w:rsid w:val="00E00E7C"/>
    <w:rsid w:val="00E00EC6"/>
    <w:rsid w:val="00E010FE"/>
    <w:rsid w:val="00E01338"/>
    <w:rsid w:val="00E015BE"/>
    <w:rsid w:val="00E01C4B"/>
    <w:rsid w:val="00E01E8D"/>
    <w:rsid w:val="00E01FDE"/>
    <w:rsid w:val="00E024B7"/>
    <w:rsid w:val="00E02E3F"/>
    <w:rsid w:val="00E02F77"/>
    <w:rsid w:val="00E035A0"/>
    <w:rsid w:val="00E03A12"/>
    <w:rsid w:val="00E03C4E"/>
    <w:rsid w:val="00E0472F"/>
    <w:rsid w:val="00E04A5B"/>
    <w:rsid w:val="00E04AA0"/>
    <w:rsid w:val="00E05168"/>
    <w:rsid w:val="00E05B7C"/>
    <w:rsid w:val="00E05BC5"/>
    <w:rsid w:val="00E06331"/>
    <w:rsid w:val="00E06698"/>
    <w:rsid w:val="00E06BDD"/>
    <w:rsid w:val="00E06DFC"/>
    <w:rsid w:val="00E06E1B"/>
    <w:rsid w:val="00E07152"/>
    <w:rsid w:val="00E074BA"/>
    <w:rsid w:val="00E077A0"/>
    <w:rsid w:val="00E07B69"/>
    <w:rsid w:val="00E07BBA"/>
    <w:rsid w:val="00E07DE8"/>
    <w:rsid w:val="00E10960"/>
    <w:rsid w:val="00E10C73"/>
    <w:rsid w:val="00E11428"/>
    <w:rsid w:val="00E11A92"/>
    <w:rsid w:val="00E11F19"/>
    <w:rsid w:val="00E12121"/>
    <w:rsid w:val="00E122A9"/>
    <w:rsid w:val="00E1276C"/>
    <w:rsid w:val="00E129CC"/>
    <w:rsid w:val="00E12B8F"/>
    <w:rsid w:val="00E13080"/>
    <w:rsid w:val="00E13247"/>
    <w:rsid w:val="00E13AE7"/>
    <w:rsid w:val="00E13C9A"/>
    <w:rsid w:val="00E14833"/>
    <w:rsid w:val="00E149E2"/>
    <w:rsid w:val="00E1553C"/>
    <w:rsid w:val="00E15795"/>
    <w:rsid w:val="00E16502"/>
    <w:rsid w:val="00E166FD"/>
    <w:rsid w:val="00E16751"/>
    <w:rsid w:val="00E16E8B"/>
    <w:rsid w:val="00E170BC"/>
    <w:rsid w:val="00E1721C"/>
    <w:rsid w:val="00E176B9"/>
    <w:rsid w:val="00E17D75"/>
    <w:rsid w:val="00E212B6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06A"/>
    <w:rsid w:val="00E251E0"/>
    <w:rsid w:val="00E2525A"/>
    <w:rsid w:val="00E25634"/>
    <w:rsid w:val="00E25A61"/>
    <w:rsid w:val="00E25B0C"/>
    <w:rsid w:val="00E2637E"/>
    <w:rsid w:val="00E263D7"/>
    <w:rsid w:val="00E26D57"/>
    <w:rsid w:val="00E31072"/>
    <w:rsid w:val="00E311DD"/>
    <w:rsid w:val="00E3170F"/>
    <w:rsid w:val="00E31755"/>
    <w:rsid w:val="00E318D0"/>
    <w:rsid w:val="00E318F3"/>
    <w:rsid w:val="00E31D36"/>
    <w:rsid w:val="00E31DEE"/>
    <w:rsid w:val="00E31E41"/>
    <w:rsid w:val="00E32025"/>
    <w:rsid w:val="00E32207"/>
    <w:rsid w:val="00E3293B"/>
    <w:rsid w:val="00E32C92"/>
    <w:rsid w:val="00E32D09"/>
    <w:rsid w:val="00E32DEC"/>
    <w:rsid w:val="00E332C5"/>
    <w:rsid w:val="00E334A0"/>
    <w:rsid w:val="00E335D4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782"/>
    <w:rsid w:val="00E36A2F"/>
    <w:rsid w:val="00E36B73"/>
    <w:rsid w:val="00E36BFE"/>
    <w:rsid w:val="00E36CB0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8E1"/>
    <w:rsid w:val="00E41EF6"/>
    <w:rsid w:val="00E42190"/>
    <w:rsid w:val="00E4242E"/>
    <w:rsid w:val="00E42528"/>
    <w:rsid w:val="00E42A16"/>
    <w:rsid w:val="00E42DD9"/>
    <w:rsid w:val="00E42DDB"/>
    <w:rsid w:val="00E43F03"/>
    <w:rsid w:val="00E442A9"/>
    <w:rsid w:val="00E443AF"/>
    <w:rsid w:val="00E44833"/>
    <w:rsid w:val="00E44EBE"/>
    <w:rsid w:val="00E45033"/>
    <w:rsid w:val="00E45185"/>
    <w:rsid w:val="00E45359"/>
    <w:rsid w:val="00E45B15"/>
    <w:rsid w:val="00E46037"/>
    <w:rsid w:val="00E46124"/>
    <w:rsid w:val="00E462DA"/>
    <w:rsid w:val="00E46BCF"/>
    <w:rsid w:val="00E46F38"/>
    <w:rsid w:val="00E46F88"/>
    <w:rsid w:val="00E47324"/>
    <w:rsid w:val="00E47435"/>
    <w:rsid w:val="00E47678"/>
    <w:rsid w:val="00E47777"/>
    <w:rsid w:val="00E47D06"/>
    <w:rsid w:val="00E502F1"/>
    <w:rsid w:val="00E507EB"/>
    <w:rsid w:val="00E51124"/>
    <w:rsid w:val="00E512EE"/>
    <w:rsid w:val="00E5136A"/>
    <w:rsid w:val="00E51C69"/>
    <w:rsid w:val="00E51FF7"/>
    <w:rsid w:val="00E526F0"/>
    <w:rsid w:val="00E528BB"/>
    <w:rsid w:val="00E52D41"/>
    <w:rsid w:val="00E52D92"/>
    <w:rsid w:val="00E530E3"/>
    <w:rsid w:val="00E5329D"/>
    <w:rsid w:val="00E53645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19D"/>
    <w:rsid w:val="00E60323"/>
    <w:rsid w:val="00E60690"/>
    <w:rsid w:val="00E60955"/>
    <w:rsid w:val="00E60DCF"/>
    <w:rsid w:val="00E60F8F"/>
    <w:rsid w:val="00E611BA"/>
    <w:rsid w:val="00E614DD"/>
    <w:rsid w:val="00E61A1F"/>
    <w:rsid w:val="00E61A61"/>
    <w:rsid w:val="00E62569"/>
    <w:rsid w:val="00E629F9"/>
    <w:rsid w:val="00E6386F"/>
    <w:rsid w:val="00E63C44"/>
    <w:rsid w:val="00E64336"/>
    <w:rsid w:val="00E643B6"/>
    <w:rsid w:val="00E64F2A"/>
    <w:rsid w:val="00E65C59"/>
    <w:rsid w:val="00E6659F"/>
    <w:rsid w:val="00E66A41"/>
    <w:rsid w:val="00E66F2F"/>
    <w:rsid w:val="00E670F7"/>
    <w:rsid w:val="00E67495"/>
    <w:rsid w:val="00E67B28"/>
    <w:rsid w:val="00E700F1"/>
    <w:rsid w:val="00E71362"/>
    <w:rsid w:val="00E71945"/>
    <w:rsid w:val="00E71D7C"/>
    <w:rsid w:val="00E71DF7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18E"/>
    <w:rsid w:val="00E76D45"/>
    <w:rsid w:val="00E76E43"/>
    <w:rsid w:val="00E76E8C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55C"/>
    <w:rsid w:val="00E8173A"/>
    <w:rsid w:val="00E81851"/>
    <w:rsid w:val="00E81958"/>
    <w:rsid w:val="00E823F8"/>
    <w:rsid w:val="00E8299E"/>
    <w:rsid w:val="00E82A63"/>
    <w:rsid w:val="00E834E7"/>
    <w:rsid w:val="00E83F19"/>
    <w:rsid w:val="00E83F1E"/>
    <w:rsid w:val="00E84550"/>
    <w:rsid w:val="00E84853"/>
    <w:rsid w:val="00E848A2"/>
    <w:rsid w:val="00E84A54"/>
    <w:rsid w:val="00E84AD4"/>
    <w:rsid w:val="00E84F27"/>
    <w:rsid w:val="00E854AA"/>
    <w:rsid w:val="00E855E2"/>
    <w:rsid w:val="00E8573A"/>
    <w:rsid w:val="00E857D6"/>
    <w:rsid w:val="00E8591A"/>
    <w:rsid w:val="00E85946"/>
    <w:rsid w:val="00E85C82"/>
    <w:rsid w:val="00E8648A"/>
    <w:rsid w:val="00E865B1"/>
    <w:rsid w:val="00E865E3"/>
    <w:rsid w:val="00E86F53"/>
    <w:rsid w:val="00E86FEC"/>
    <w:rsid w:val="00E8788F"/>
    <w:rsid w:val="00E879AC"/>
    <w:rsid w:val="00E87B9B"/>
    <w:rsid w:val="00E87F8F"/>
    <w:rsid w:val="00E90902"/>
    <w:rsid w:val="00E91512"/>
    <w:rsid w:val="00E915B4"/>
    <w:rsid w:val="00E91951"/>
    <w:rsid w:val="00E91B27"/>
    <w:rsid w:val="00E91ECC"/>
    <w:rsid w:val="00E91EE6"/>
    <w:rsid w:val="00E91F51"/>
    <w:rsid w:val="00E92245"/>
    <w:rsid w:val="00E92894"/>
    <w:rsid w:val="00E935D3"/>
    <w:rsid w:val="00E93E61"/>
    <w:rsid w:val="00E945DD"/>
    <w:rsid w:val="00E94E8B"/>
    <w:rsid w:val="00E94FAC"/>
    <w:rsid w:val="00E957F1"/>
    <w:rsid w:val="00E95A4B"/>
    <w:rsid w:val="00E96434"/>
    <w:rsid w:val="00E96568"/>
    <w:rsid w:val="00E96695"/>
    <w:rsid w:val="00E96A34"/>
    <w:rsid w:val="00E96C57"/>
    <w:rsid w:val="00E96EAE"/>
    <w:rsid w:val="00E9723F"/>
    <w:rsid w:val="00E97707"/>
    <w:rsid w:val="00E97E4C"/>
    <w:rsid w:val="00EA0458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BE7"/>
    <w:rsid w:val="00EA2EC5"/>
    <w:rsid w:val="00EA2ED3"/>
    <w:rsid w:val="00EA306B"/>
    <w:rsid w:val="00EA3198"/>
    <w:rsid w:val="00EA346A"/>
    <w:rsid w:val="00EA3C39"/>
    <w:rsid w:val="00EA4117"/>
    <w:rsid w:val="00EA41A2"/>
    <w:rsid w:val="00EA49C7"/>
    <w:rsid w:val="00EA4AE5"/>
    <w:rsid w:val="00EA4CAC"/>
    <w:rsid w:val="00EA51B1"/>
    <w:rsid w:val="00EA55D2"/>
    <w:rsid w:val="00EA5640"/>
    <w:rsid w:val="00EA5A81"/>
    <w:rsid w:val="00EA5D9B"/>
    <w:rsid w:val="00EA6073"/>
    <w:rsid w:val="00EA6130"/>
    <w:rsid w:val="00EA6609"/>
    <w:rsid w:val="00EA67D7"/>
    <w:rsid w:val="00EA69CB"/>
    <w:rsid w:val="00EA6E52"/>
    <w:rsid w:val="00EA6FE8"/>
    <w:rsid w:val="00EA755F"/>
    <w:rsid w:val="00EA7732"/>
    <w:rsid w:val="00EA78CF"/>
    <w:rsid w:val="00EA7CCE"/>
    <w:rsid w:val="00EA7D2E"/>
    <w:rsid w:val="00EB0400"/>
    <w:rsid w:val="00EB076C"/>
    <w:rsid w:val="00EB107E"/>
    <w:rsid w:val="00EB1E0C"/>
    <w:rsid w:val="00EB21F0"/>
    <w:rsid w:val="00EB2C51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6F0"/>
    <w:rsid w:val="00EC17C8"/>
    <w:rsid w:val="00EC18C8"/>
    <w:rsid w:val="00EC24E9"/>
    <w:rsid w:val="00EC2876"/>
    <w:rsid w:val="00EC2D3A"/>
    <w:rsid w:val="00EC3C7D"/>
    <w:rsid w:val="00EC3DDB"/>
    <w:rsid w:val="00EC4E97"/>
    <w:rsid w:val="00EC5088"/>
    <w:rsid w:val="00EC5268"/>
    <w:rsid w:val="00EC54DA"/>
    <w:rsid w:val="00EC5587"/>
    <w:rsid w:val="00EC5954"/>
    <w:rsid w:val="00EC5A5E"/>
    <w:rsid w:val="00EC60C0"/>
    <w:rsid w:val="00EC6397"/>
    <w:rsid w:val="00EC6CBD"/>
    <w:rsid w:val="00EC6E88"/>
    <w:rsid w:val="00EC7CD4"/>
    <w:rsid w:val="00EC7E8D"/>
    <w:rsid w:val="00ED04B3"/>
    <w:rsid w:val="00ED0B8E"/>
    <w:rsid w:val="00ED1267"/>
    <w:rsid w:val="00ED12CD"/>
    <w:rsid w:val="00ED16DE"/>
    <w:rsid w:val="00ED18D7"/>
    <w:rsid w:val="00ED1A15"/>
    <w:rsid w:val="00ED3595"/>
    <w:rsid w:val="00ED3AED"/>
    <w:rsid w:val="00ED3C8F"/>
    <w:rsid w:val="00ED3DB4"/>
    <w:rsid w:val="00ED41A2"/>
    <w:rsid w:val="00ED468B"/>
    <w:rsid w:val="00ED5003"/>
    <w:rsid w:val="00ED5769"/>
    <w:rsid w:val="00ED6B70"/>
    <w:rsid w:val="00ED6BFA"/>
    <w:rsid w:val="00ED7240"/>
    <w:rsid w:val="00ED7842"/>
    <w:rsid w:val="00ED785B"/>
    <w:rsid w:val="00ED7F67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10E"/>
    <w:rsid w:val="00EE34C4"/>
    <w:rsid w:val="00EE35EF"/>
    <w:rsid w:val="00EE365A"/>
    <w:rsid w:val="00EE3777"/>
    <w:rsid w:val="00EE3E4E"/>
    <w:rsid w:val="00EE3FC2"/>
    <w:rsid w:val="00EE41A3"/>
    <w:rsid w:val="00EE4266"/>
    <w:rsid w:val="00EE4444"/>
    <w:rsid w:val="00EE4575"/>
    <w:rsid w:val="00EE4608"/>
    <w:rsid w:val="00EE46EC"/>
    <w:rsid w:val="00EE494B"/>
    <w:rsid w:val="00EE4A33"/>
    <w:rsid w:val="00EE5137"/>
    <w:rsid w:val="00EE52D2"/>
    <w:rsid w:val="00EE54BB"/>
    <w:rsid w:val="00EE57E6"/>
    <w:rsid w:val="00EE58F0"/>
    <w:rsid w:val="00EE5B25"/>
    <w:rsid w:val="00EE5D3F"/>
    <w:rsid w:val="00EE606A"/>
    <w:rsid w:val="00EE63CA"/>
    <w:rsid w:val="00EE662B"/>
    <w:rsid w:val="00EE6636"/>
    <w:rsid w:val="00EE6B75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C81"/>
    <w:rsid w:val="00EF1E8B"/>
    <w:rsid w:val="00EF20E0"/>
    <w:rsid w:val="00EF2745"/>
    <w:rsid w:val="00EF3025"/>
    <w:rsid w:val="00EF331B"/>
    <w:rsid w:val="00EF361C"/>
    <w:rsid w:val="00EF3C1D"/>
    <w:rsid w:val="00EF3E2E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54D"/>
    <w:rsid w:val="00EF67EE"/>
    <w:rsid w:val="00EF7232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2665"/>
    <w:rsid w:val="00F026C6"/>
    <w:rsid w:val="00F03075"/>
    <w:rsid w:val="00F033E5"/>
    <w:rsid w:val="00F0343B"/>
    <w:rsid w:val="00F03502"/>
    <w:rsid w:val="00F03F85"/>
    <w:rsid w:val="00F0402F"/>
    <w:rsid w:val="00F0435F"/>
    <w:rsid w:val="00F043AA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6EB2"/>
    <w:rsid w:val="00F070BE"/>
    <w:rsid w:val="00F074B8"/>
    <w:rsid w:val="00F074E9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1F76"/>
    <w:rsid w:val="00F123C5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31C"/>
    <w:rsid w:val="00F1545A"/>
    <w:rsid w:val="00F154E6"/>
    <w:rsid w:val="00F15C8B"/>
    <w:rsid w:val="00F15ECF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930"/>
    <w:rsid w:val="00F229DD"/>
    <w:rsid w:val="00F22ACA"/>
    <w:rsid w:val="00F23005"/>
    <w:rsid w:val="00F23595"/>
    <w:rsid w:val="00F240BB"/>
    <w:rsid w:val="00F244AA"/>
    <w:rsid w:val="00F24596"/>
    <w:rsid w:val="00F24715"/>
    <w:rsid w:val="00F2526E"/>
    <w:rsid w:val="00F254F2"/>
    <w:rsid w:val="00F259EA"/>
    <w:rsid w:val="00F260A6"/>
    <w:rsid w:val="00F2644C"/>
    <w:rsid w:val="00F2679A"/>
    <w:rsid w:val="00F26CBD"/>
    <w:rsid w:val="00F26D23"/>
    <w:rsid w:val="00F273DB"/>
    <w:rsid w:val="00F27511"/>
    <w:rsid w:val="00F279DA"/>
    <w:rsid w:val="00F27AC8"/>
    <w:rsid w:val="00F27C47"/>
    <w:rsid w:val="00F27E48"/>
    <w:rsid w:val="00F30142"/>
    <w:rsid w:val="00F30322"/>
    <w:rsid w:val="00F30A94"/>
    <w:rsid w:val="00F30C40"/>
    <w:rsid w:val="00F30C5C"/>
    <w:rsid w:val="00F31032"/>
    <w:rsid w:val="00F32069"/>
    <w:rsid w:val="00F326B2"/>
    <w:rsid w:val="00F328B4"/>
    <w:rsid w:val="00F32F86"/>
    <w:rsid w:val="00F33ADF"/>
    <w:rsid w:val="00F3417D"/>
    <w:rsid w:val="00F341B0"/>
    <w:rsid w:val="00F344DC"/>
    <w:rsid w:val="00F34672"/>
    <w:rsid w:val="00F34BD0"/>
    <w:rsid w:val="00F34BD7"/>
    <w:rsid w:val="00F34C91"/>
    <w:rsid w:val="00F34D22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3773F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1FD3"/>
    <w:rsid w:val="00F424F7"/>
    <w:rsid w:val="00F4320C"/>
    <w:rsid w:val="00F43BAC"/>
    <w:rsid w:val="00F4436E"/>
    <w:rsid w:val="00F44665"/>
    <w:rsid w:val="00F4482B"/>
    <w:rsid w:val="00F4484B"/>
    <w:rsid w:val="00F44FEF"/>
    <w:rsid w:val="00F45259"/>
    <w:rsid w:val="00F457F2"/>
    <w:rsid w:val="00F45C01"/>
    <w:rsid w:val="00F45DEE"/>
    <w:rsid w:val="00F45F0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054"/>
    <w:rsid w:val="00F50288"/>
    <w:rsid w:val="00F50782"/>
    <w:rsid w:val="00F5087A"/>
    <w:rsid w:val="00F50C7A"/>
    <w:rsid w:val="00F50E61"/>
    <w:rsid w:val="00F51088"/>
    <w:rsid w:val="00F5119A"/>
    <w:rsid w:val="00F51612"/>
    <w:rsid w:val="00F516B2"/>
    <w:rsid w:val="00F51D65"/>
    <w:rsid w:val="00F520F7"/>
    <w:rsid w:val="00F52181"/>
    <w:rsid w:val="00F52259"/>
    <w:rsid w:val="00F523F1"/>
    <w:rsid w:val="00F52814"/>
    <w:rsid w:val="00F52AF1"/>
    <w:rsid w:val="00F53270"/>
    <w:rsid w:val="00F53754"/>
    <w:rsid w:val="00F5381D"/>
    <w:rsid w:val="00F53FAF"/>
    <w:rsid w:val="00F54009"/>
    <w:rsid w:val="00F54424"/>
    <w:rsid w:val="00F54855"/>
    <w:rsid w:val="00F54C81"/>
    <w:rsid w:val="00F5526E"/>
    <w:rsid w:val="00F553D0"/>
    <w:rsid w:val="00F55BAA"/>
    <w:rsid w:val="00F55F9A"/>
    <w:rsid w:val="00F5635E"/>
    <w:rsid w:val="00F56473"/>
    <w:rsid w:val="00F564F9"/>
    <w:rsid w:val="00F56553"/>
    <w:rsid w:val="00F56C26"/>
    <w:rsid w:val="00F56CFF"/>
    <w:rsid w:val="00F56D61"/>
    <w:rsid w:val="00F57055"/>
    <w:rsid w:val="00F57E7E"/>
    <w:rsid w:val="00F61052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364A"/>
    <w:rsid w:val="00F63FFF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CA2"/>
    <w:rsid w:val="00F66D50"/>
    <w:rsid w:val="00F67038"/>
    <w:rsid w:val="00F67235"/>
    <w:rsid w:val="00F672E7"/>
    <w:rsid w:val="00F673A0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80F"/>
    <w:rsid w:val="00F76FF0"/>
    <w:rsid w:val="00F77E65"/>
    <w:rsid w:val="00F8043E"/>
    <w:rsid w:val="00F805B1"/>
    <w:rsid w:val="00F80A12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5797"/>
    <w:rsid w:val="00F857EF"/>
    <w:rsid w:val="00F857F1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77"/>
    <w:rsid w:val="00F915F0"/>
    <w:rsid w:val="00F9168C"/>
    <w:rsid w:val="00F91764"/>
    <w:rsid w:val="00F917CB"/>
    <w:rsid w:val="00F91E7E"/>
    <w:rsid w:val="00F91F80"/>
    <w:rsid w:val="00F92016"/>
    <w:rsid w:val="00F9275D"/>
    <w:rsid w:val="00F92811"/>
    <w:rsid w:val="00F92AE1"/>
    <w:rsid w:val="00F92C65"/>
    <w:rsid w:val="00F93632"/>
    <w:rsid w:val="00F936F2"/>
    <w:rsid w:val="00F938C6"/>
    <w:rsid w:val="00F93E71"/>
    <w:rsid w:val="00F9400E"/>
    <w:rsid w:val="00F9427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8F"/>
    <w:rsid w:val="00FA1F9F"/>
    <w:rsid w:val="00FA227D"/>
    <w:rsid w:val="00FA2548"/>
    <w:rsid w:val="00FA31F3"/>
    <w:rsid w:val="00FA32C2"/>
    <w:rsid w:val="00FA339C"/>
    <w:rsid w:val="00FA3467"/>
    <w:rsid w:val="00FA34A8"/>
    <w:rsid w:val="00FA3DD5"/>
    <w:rsid w:val="00FA4023"/>
    <w:rsid w:val="00FA41E2"/>
    <w:rsid w:val="00FA444E"/>
    <w:rsid w:val="00FA4879"/>
    <w:rsid w:val="00FA4D1A"/>
    <w:rsid w:val="00FA5A40"/>
    <w:rsid w:val="00FA6326"/>
    <w:rsid w:val="00FA6371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A2E"/>
    <w:rsid w:val="00FB1D67"/>
    <w:rsid w:val="00FB1EA4"/>
    <w:rsid w:val="00FB3464"/>
    <w:rsid w:val="00FB4278"/>
    <w:rsid w:val="00FB436F"/>
    <w:rsid w:val="00FB44FA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B6B7C"/>
    <w:rsid w:val="00FB7E16"/>
    <w:rsid w:val="00FC02E2"/>
    <w:rsid w:val="00FC071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3ED0"/>
    <w:rsid w:val="00FC4BA9"/>
    <w:rsid w:val="00FC4C84"/>
    <w:rsid w:val="00FC5B96"/>
    <w:rsid w:val="00FC5E6D"/>
    <w:rsid w:val="00FC6148"/>
    <w:rsid w:val="00FC6695"/>
    <w:rsid w:val="00FC69B3"/>
    <w:rsid w:val="00FC7753"/>
    <w:rsid w:val="00FC77BE"/>
    <w:rsid w:val="00FC7A2F"/>
    <w:rsid w:val="00FC7BBD"/>
    <w:rsid w:val="00FC7C5A"/>
    <w:rsid w:val="00FC7DDE"/>
    <w:rsid w:val="00FD00CE"/>
    <w:rsid w:val="00FD00D2"/>
    <w:rsid w:val="00FD03E9"/>
    <w:rsid w:val="00FD0504"/>
    <w:rsid w:val="00FD07B0"/>
    <w:rsid w:val="00FD0E42"/>
    <w:rsid w:val="00FD0FD4"/>
    <w:rsid w:val="00FD1276"/>
    <w:rsid w:val="00FD1613"/>
    <w:rsid w:val="00FD1893"/>
    <w:rsid w:val="00FD1B0C"/>
    <w:rsid w:val="00FD1DDE"/>
    <w:rsid w:val="00FD1E58"/>
    <w:rsid w:val="00FD1F61"/>
    <w:rsid w:val="00FD2569"/>
    <w:rsid w:val="00FD2B68"/>
    <w:rsid w:val="00FD2CC3"/>
    <w:rsid w:val="00FD2D4B"/>
    <w:rsid w:val="00FD2E29"/>
    <w:rsid w:val="00FD3106"/>
    <w:rsid w:val="00FD3502"/>
    <w:rsid w:val="00FD39B1"/>
    <w:rsid w:val="00FD3A28"/>
    <w:rsid w:val="00FD3AFC"/>
    <w:rsid w:val="00FD3BEB"/>
    <w:rsid w:val="00FD4D3D"/>
    <w:rsid w:val="00FD5007"/>
    <w:rsid w:val="00FD51ED"/>
    <w:rsid w:val="00FD5ABE"/>
    <w:rsid w:val="00FD5B1C"/>
    <w:rsid w:val="00FD633C"/>
    <w:rsid w:val="00FD64C7"/>
    <w:rsid w:val="00FD6AA7"/>
    <w:rsid w:val="00FD7ABA"/>
    <w:rsid w:val="00FE02F7"/>
    <w:rsid w:val="00FE08E7"/>
    <w:rsid w:val="00FE0BCE"/>
    <w:rsid w:val="00FE0EA0"/>
    <w:rsid w:val="00FE1013"/>
    <w:rsid w:val="00FE10D1"/>
    <w:rsid w:val="00FE19F4"/>
    <w:rsid w:val="00FE2024"/>
    <w:rsid w:val="00FE22D8"/>
    <w:rsid w:val="00FE236E"/>
    <w:rsid w:val="00FE24A0"/>
    <w:rsid w:val="00FE289F"/>
    <w:rsid w:val="00FE2F6D"/>
    <w:rsid w:val="00FE3461"/>
    <w:rsid w:val="00FE3672"/>
    <w:rsid w:val="00FE3B18"/>
    <w:rsid w:val="00FE3B3A"/>
    <w:rsid w:val="00FE3CBC"/>
    <w:rsid w:val="00FE4041"/>
    <w:rsid w:val="00FE47C4"/>
    <w:rsid w:val="00FE493D"/>
    <w:rsid w:val="00FE4C45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7F0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160"/>
    <w:rsid w:val="00FF26F2"/>
    <w:rsid w:val="00FF277A"/>
    <w:rsid w:val="00FF289D"/>
    <w:rsid w:val="00FF33EC"/>
    <w:rsid w:val="00FF3A33"/>
    <w:rsid w:val="00FF3D10"/>
    <w:rsid w:val="00FF3FED"/>
    <w:rsid w:val="00FF554A"/>
    <w:rsid w:val="00FF5EE0"/>
    <w:rsid w:val="00FF618D"/>
    <w:rsid w:val="00FF67BF"/>
    <w:rsid w:val="00FF690F"/>
    <w:rsid w:val="00FF7204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0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uiPriority w:val="9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2">
    <w:name w:val="Обычный (Web)2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numbering" w:customStyle="1" w:styleId="29">
    <w:name w:val="Нет списка2"/>
    <w:next w:val="a3"/>
    <w:uiPriority w:val="99"/>
    <w:semiHidden/>
    <w:unhideWhenUsed/>
    <w:rsid w:val="00FF5EE0"/>
  </w:style>
  <w:style w:type="paragraph" w:customStyle="1" w:styleId="font9">
    <w:name w:val="font9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CCFF"/>
      <w:sz w:val="22"/>
      <w:szCs w:val="22"/>
    </w:rPr>
  </w:style>
  <w:style w:type="paragraph" w:customStyle="1" w:styleId="font10">
    <w:name w:val="font10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11">
    <w:name w:val="font11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FF0000"/>
      <w:sz w:val="22"/>
      <w:szCs w:val="22"/>
    </w:rPr>
  </w:style>
  <w:style w:type="paragraph" w:customStyle="1" w:styleId="xl95">
    <w:name w:val="xl95"/>
    <w:basedOn w:val="a0"/>
    <w:rsid w:val="00FF5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0"/>
    <w:rsid w:val="00FF5EE0"/>
    <w:pPr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07">
    <w:name w:val="xl10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color w:val="0060EE"/>
      <w:sz w:val="24"/>
      <w:szCs w:val="24"/>
    </w:rPr>
  </w:style>
  <w:style w:type="paragraph" w:customStyle="1" w:styleId="xl108">
    <w:name w:val="xl10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09">
    <w:name w:val="xl109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10">
    <w:name w:val="xl110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1">
    <w:name w:val="xl111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2">
    <w:name w:val="xl112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B0F0"/>
      <w:sz w:val="24"/>
      <w:szCs w:val="24"/>
    </w:rPr>
  </w:style>
  <w:style w:type="paragraph" w:customStyle="1" w:styleId="xl113">
    <w:name w:val="xl113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4">
    <w:name w:val="xl114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115">
    <w:name w:val="xl11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8">
    <w:name w:val="xl11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color w:val="00B0F0"/>
      <w:sz w:val="24"/>
      <w:szCs w:val="24"/>
    </w:rPr>
  </w:style>
  <w:style w:type="paragraph" w:customStyle="1" w:styleId="xl119">
    <w:name w:val="xl119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2B134D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2B134D"/>
  </w:style>
  <w:style w:type="character" w:customStyle="1" w:styleId="afe">
    <w:name w:val="Текст примечания Знак"/>
    <w:basedOn w:val="a1"/>
    <w:link w:val="afd"/>
    <w:uiPriority w:val="99"/>
    <w:semiHidden/>
    <w:rsid w:val="002B134D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B134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B134D"/>
    <w:rPr>
      <w:b/>
      <w:bCs/>
    </w:rPr>
  </w:style>
  <w:style w:type="character" w:customStyle="1" w:styleId="Bodytext">
    <w:name w:val="Body text_"/>
    <w:link w:val="33"/>
    <w:rsid w:val="007041D1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7041D1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/>
      <w:sz w:val="12"/>
      <w:szCs w:val="12"/>
    </w:rPr>
  </w:style>
  <w:style w:type="paragraph" w:customStyle="1" w:styleId="aff1">
    <w:name w:val="Прижатый влево"/>
    <w:basedOn w:val="a0"/>
    <w:next w:val="a0"/>
    <w:uiPriority w:val="99"/>
    <w:rsid w:val="005803CF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buy.ru/companies/zimmer" TargetMode="External"/><Relationship Id="rId13" Type="http://schemas.openxmlformats.org/officeDocument/2006/relationships/hyperlink" Target="https://k-zn.ru/brands/vernipoll_s_r_l/" TargetMode="External"/><Relationship Id="rId18" Type="http://schemas.openxmlformats.org/officeDocument/2006/relationships/hyperlink" Target="https://k-zn.ru/brands/vernipoll_s_r_l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safe.ru/products/vzlomostoykiy-seyf-valberg-granit-iii-1368-kl/" TargetMode="External"/><Relationship Id="rId17" Type="http://schemas.openxmlformats.org/officeDocument/2006/relationships/hyperlink" Target="https://lassamed.ru/proizvoditeli/ganshorn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-zn.ru/brands/vernipoll_s_r_l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art-av.ru/smart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k-zn.ru/brands/vernipoll_s_r_l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za.ru/unitronic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edbuy.ru/companies/zimmer" TargetMode="External"/><Relationship Id="rId14" Type="http://schemas.openxmlformats.org/officeDocument/2006/relationships/hyperlink" Target="https://k-zn.ru/brands/vernipoll_s_r_l/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6;&#1040;&#1041;&#1054;&#1058;&#1040;\&#1050;&#1088;&#1077;&#1084;&#1083;&#1077;&#1074;&#1082;&#1072;\&#1056;&#1086;&#1084;&#1072;&#1085;&#1086;&#1074;%20&#1087;&#1077;&#1088;.&#1089;&#1090;&#1088;.2%20&#1058;&#1061;%20&#1056;&#1044;%202023-01-26\&#1057;&#1055;%20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C0EB9-DAA8-4FFC-BAD9-398B070E0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 2</Template>
  <TotalTime>980</TotalTime>
  <Pages>1</Pages>
  <Words>36091</Words>
  <Characters>205723</Characters>
  <Application>Microsoft Office Word</Application>
  <DocSecurity>0</DocSecurity>
  <Lines>1714</Lines>
  <Paragraphs>482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241332</CharactersWithSpaces>
  <SharedDoc>false</SharedDoc>
  <HLinks>
    <vt:vector size="48" baseType="variant">
      <vt:variant>
        <vt:i4>6488074</vt:i4>
      </vt:variant>
      <vt:variant>
        <vt:i4>21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6488074</vt:i4>
      </vt:variant>
      <vt:variant>
        <vt:i4>18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6488074</vt:i4>
      </vt:variant>
      <vt:variant>
        <vt:i4>15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3866737</vt:i4>
      </vt:variant>
      <vt:variant>
        <vt:i4>12</vt:i4>
      </vt:variant>
      <vt:variant>
        <vt:i4>0</vt:i4>
      </vt:variant>
      <vt:variant>
        <vt:i4>5</vt:i4>
      </vt:variant>
      <vt:variant>
        <vt:lpwstr>https://www.safe.ru/products/vzlomostoykiy-seyf-valberg-granit-iii-1368-kl/</vt:lpwstr>
      </vt:variant>
      <vt:variant>
        <vt:lpwstr/>
      </vt:variant>
      <vt:variant>
        <vt:i4>1507342</vt:i4>
      </vt:variant>
      <vt:variant>
        <vt:i4>9</vt:i4>
      </vt:variant>
      <vt:variant>
        <vt:i4>0</vt:i4>
      </vt:variant>
      <vt:variant>
        <vt:i4>5</vt:i4>
      </vt:variant>
      <vt:variant>
        <vt:lpwstr>https://smart-av.ru/smart</vt:lpwstr>
      </vt:variant>
      <vt:variant>
        <vt:lpwstr/>
      </vt:variant>
      <vt:variant>
        <vt:i4>6160397</vt:i4>
      </vt:variant>
      <vt:variant>
        <vt:i4>6</vt:i4>
      </vt:variant>
      <vt:variant>
        <vt:i4>0</vt:i4>
      </vt:variant>
      <vt:variant>
        <vt:i4>5</vt:i4>
      </vt:variant>
      <vt:variant>
        <vt:lpwstr>https://loza.ru/unitronic</vt:lpwstr>
      </vt:variant>
      <vt:variant>
        <vt:lpwstr/>
      </vt:variant>
      <vt:variant>
        <vt:i4>720917</vt:i4>
      </vt:variant>
      <vt:variant>
        <vt:i4>3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  <vt:variant>
        <vt:i4>720917</vt:i4>
      </vt:variant>
      <vt:variant>
        <vt:i4>0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Andrew</dc:creator>
  <cp:lastModifiedBy>Andrew</cp:lastModifiedBy>
  <cp:revision>198</cp:revision>
  <cp:lastPrinted>2010-07-14T12:09:00Z</cp:lastPrinted>
  <dcterms:created xsi:type="dcterms:W3CDTF">2023-01-31T16:09:00Z</dcterms:created>
  <dcterms:modified xsi:type="dcterms:W3CDTF">2023-03-20T10:11:00Z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