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8" w:type="dxa"/>
        <w:tblInd w:w="106" w:type="dxa"/>
        <w:tblLayout w:type="fixed"/>
        <w:tblLook w:val="04A0"/>
      </w:tblPr>
      <w:tblGrid>
        <w:gridCol w:w="761"/>
        <w:gridCol w:w="6043"/>
        <w:gridCol w:w="1277"/>
        <w:gridCol w:w="1276"/>
        <w:gridCol w:w="1418"/>
        <w:gridCol w:w="850"/>
        <w:gridCol w:w="709"/>
        <w:gridCol w:w="851"/>
        <w:gridCol w:w="2273"/>
      </w:tblGrid>
      <w:tr w:rsidR="00866A3F" w:rsidRPr="002C5D8E" w:rsidTr="009A75C3">
        <w:trPr>
          <w:trHeight w:val="567"/>
        </w:trPr>
        <w:tc>
          <w:tcPr>
            <w:tcW w:w="154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866A3F" w:rsidRPr="002C5D8E" w:rsidRDefault="00866A3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БЛОК БВ</w:t>
            </w:r>
          </w:p>
        </w:tc>
      </w:tr>
      <w:tr w:rsidR="00655B03" w:rsidRPr="002C5D8E" w:rsidTr="009A75C3">
        <w:trPr>
          <w:trHeight w:val="567"/>
        </w:trPr>
        <w:tc>
          <w:tcPr>
            <w:tcW w:w="7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FF5EE0" w:rsidRPr="002C5D8E" w:rsidRDefault="00FF5EE0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55B0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F5EE0" w:rsidRPr="002C5D8E" w:rsidRDefault="00FF5EE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5805E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61DB3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DB3" w:rsidRPr="00761DB3" w:rsidRDefault="00761DB3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25CA0" w:rsidRDefault="00C25CA0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761DB3" w:rsidRPr="00761DB3" w:rsidRDefault="00C25CA0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CA0" w:rsidRDefault="00C25CA0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761DB3" w:rsidRPr="00761DB3" w:rsidRDefault="00C25CA0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="00761DB3"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761DB3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C25CA0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761DB3" w:rsidRDefault="00761DB3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761DB3" w:rsidRDefault="00C25CA0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761DB3" w:rsidRDefault="00761DB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761DB3" w:rsidRDefault="00761DB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61DB3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CA0" w:rsidRDefault="00761DB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  <w:p w:rsidR="00761DB3" w:rsidRPr="00432095" w:rsidRDefault="00C25CA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61DB3" w:rsidRPr="00432095" w:rsidRDefault="00761DB3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 w:rsid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2C5D8E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2C5D8E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761DB3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761DB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761DB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2C5D8E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2C5D8E" w:rsidRDefault="00761DB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6862" w:rsidRPr="003F6862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6862" w:rsidRPr="003F6862" w:rsidRDefault="003F6862" w:rsidP="005B5E63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432095" w:rsidRPr="006653C1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D1566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  <w:r w:rsidR="00AF540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D1566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2002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Манипуляционная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на 3 кресла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9A049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E81851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E81851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9A049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</w:t>
            </w: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ды и корпус - сталь с порошковым покрытием.</w:t>
            </w:r>
          </w:p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E81851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E81851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9A049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35121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Принтер </w:t>
            </w:r>
          </w:p>
          <w:p w:rsidR="00432095" w:rsidRPr="00C35121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331х215х178 мм </w:t>
            </w:r>
          </w:p>
          <w:p w:rsidR="00432095" w:rsidRPr="00C35121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945DD">
              <w:rPr>
                <w:rFonts w:ascii="Calibri" w:hAnsi="Calibri" w:cs="Calibri"/>
                <w:sz w:val="22"/>
                <w:szCs w:val="22"/>
              </w:rPr>
              <w:t>у</w:t>
            </w:r>
            <w:r w:rsidRPr="00E945DD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945DD">
              <w:rPr>
                <w:rFonts w:ascii="Calibri" w:hAnsi="Calibri" w:cs="Calibri"/>
                <w:sz w:val="22"/>
                <w:szCs w:val="22"/>
              </w:rPr>
              <w:t>з</w:t>
            </w:r>
            <w:r w:rsidRPr="00E945DD">
              <w:rPr>
                <w:rFonts w:ascii="Calibri" w:hAnsi="Calibri" w:cs="Calibri"/>
                <w:sz w:val="22"/>
                <w:szCs w:val="22"/>
              </w:rPr>
              <w:t>гот</w:t>
            </w:r>
            <w:r>
              <w:rPr>
                <w:rFonts w:ascii="Calibri" w:hAnsi="Calibri" w:cs="Calibri"/>
                <w:sz w:val="22"/>
                <w:szCs w:val="22"/>
              </w:rPr>
              <w:t>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8E4986" w:rsidRDefault="00432095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977740" w:rsidRPr="00977740" w:rsidRDefault="00977740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992814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992814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92814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92814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095" w:rsidRDefault="00432095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92814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92814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92814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92814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FB1D67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FB1D67" w:rsidRDefault="00432095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67BC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267BC2" w:rsidRDefault="00432095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267BC2" w:rsidRDefault="00432095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267BC2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67BC2" w:rsidRDefault="00432095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F11F7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 w:rsidR="00F11F76"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F60EF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F60E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F60EF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F60EF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М-4А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Тележка </w:t>
            </w:r>
            <w:r>
              <w:rPr>
                <w:rFonts w:ascii="Calibri" w:hAnsi="Calibri" w:cs="Calibri"/>
                <w:sz w:val="22"/>
                <w:szCs w:val="22"/>
              </w:rPr>
              <w:t>медицинская с тремя ящиками</w:t>
            </w:r>
          </w:p>
          <w:p w:rsidR="00432095" w:rsidRPr="009A0493" w:rsidRDefault="00432095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Габариты: 890х600х1004мм.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3B7E95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арт.329602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3B7E95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М-5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3B7E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>Кресло с электроприводом и инфузионной стойкой с двумя крючками</w:t>
            </w:r>
          </w:p>
          <w:p w:rsidR="00432095" w:rsidRPr="009A0493" w:rsidRDefault="00432095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2130х580х570/890мм</w:t>
            </w:r>
          </w:p>
          <w:p w:rsidR="00432095" w:rsidRPr="003B7E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432095" w:rsidRPr="003B7E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3B7E95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арт. 384420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3B7E95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3B7E95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DB62B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992814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ОК3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432095" w:rsidRPr="00C82AA6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/>
                <w:sz w:val="22"/>
                <w:szCs w:val="22"/>
              </w:rPr>
              <w:lastRenderedPageBreak/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Draeger,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32095" w:rsidRPr="00C82AA6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432095" w:rsidRPr="00DB62B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B62B9" w:rsidRDefault="00432095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B62B9" w:rsidRDefault="00432095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432095" w:rsidRPr="00267BC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67BC2" w:rsidRDefault="00432095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432095" w:rsidRPr="00267BC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67BC2" w:rsidRDefault="00432095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Анти- 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095" w:rsidRPr="00267BC2" w:rsidRDefault="00432095" w:rsidP="00267BC2">
            <w:pPr>
              <w:jc w:val="center"/>
              <w:rPr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432095" w:rsidRPr="00267BC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D7CA8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D7CA8" w:rsidRDefault="00432095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D7CA8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D7CA8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D7CA8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D7CA8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D7CA8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432095" w:rsidRPr="00267BC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1A7010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1A7010" w:rsidRDefault="00432095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A7010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A7010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A7010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A7010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A7010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A7010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A7010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432095" w:rsidRPr="00267BC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67BC2" w:rsidRDefault="00432095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095" w:rsidRPr="00267BC2" w:rsidRDefault="00432095" w:rsidP="00267BC2">
            <w:pPr>
              <w:jc w:val="center"/>
              <w:rPr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67BC2" w:rsidRDefault="00432095" w:rsidP="007F60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2002а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08605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08605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432095" w:rsidRPr="0008605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8605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8605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8605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8605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8605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095" w:rsidRPr="0008605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095" w:rsidRPr="0008605F" w:rsidRDefault="00432095" w:rsidP="00026EE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0D691C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0D691C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432095" w:rsidRPr="000D691C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D691C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D691C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D691C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D691C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D691C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095" w:rsidRPr="000D691C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095" w:rsidRPr="000D691C" w:rsidRDefault="00432095" w:rsidP="00026EE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267C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7C1" w:rsidRPr="002C5D8E" w:rsidRDefault="004267C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267C1" w:rsidRPr="004267C1" w:rsidRDefault="004267C1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7C1" w:rsidRPr="004267C1" w:rsidRDefault="004267C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7C1" w:rsidRPr="004267C1" w:rsidRDefault="004267C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7C1" w:rsidRPr="004267C1" w:rsidRDefault="004267C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7C1" w:rsidRPr="004267C1" w:rsidRDefault="004267C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7C1" w:rsidRPr="004267C1" w:rsidRDefault="004267C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7C1" w:rsidRPr="002C5D8E" w:rsidRDefault="004267C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7C1" w:rsidRPr="002C5D8E" w:rsidRDefault="004267C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7775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7775B3" w:rsidRDefault="00432095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7775B3" w:rsidRDefault="00432095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775B3" w:rsidRDefault="00432095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432095" w:rsidRPr="007775B3" w:rsidRDefault="00432095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432095" w:rsidRPr="007775B3" w:rsidRDefault="00432095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775B3" w:rsidRDefault="00432095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775B3" w:rsidRDefault="00432095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775B3" w:rsidRDefault="00432095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775B3" w:rsidRDefault="00432095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775B3" w:rsidRDefault="00432095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775B3" w:rsidRDefault="00432095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432095" w:rsidRPr="007775B3" w:rsidRDefault="00432095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отвод в канализацию D=50. 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2DD9" w:rsidRDefault="00432095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</w:t>
            </w:r>
            <w:r w:rsidR="00E42DD9" w:rsidRPr="00E42DD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электрическая 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E42DD9" w:rsidRPr="00E42DD9" w:rsidRDefault="00E42DD9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2DD9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2DD9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2DD9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2DD9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2DD9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2DD9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2DD9" w:rsidRDefault="00E42DD9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E81851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E81851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E81851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E81851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432095" w:rsidRPr="008E498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4685D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60BD3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</w:t>
            </w: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757907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FB1D67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FB1D67" w:rsidRDefault="00432095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F11F76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102A8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A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7102A8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A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432095" w:rsidRPr="008E498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81851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60BD3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7102A8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</w:t>
            </w: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757907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FB1D67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FB1D67" w:rsidRDefault="00432095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 w:rsidR="00F11F76"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канализацию D=50 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432095" w:rsidRPr="008E498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4685D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60BD3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</w:t>
            </w: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757907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432095" w:rsidRPr="0075790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FB1D67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FB1D67" w:rsidRDefault="00432095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F11F76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диспансеризации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432095" w:rsidRPr="008E498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4685D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60BD3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374C3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74C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374C3" w:rsidRDefault="00432095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74C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320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 w:rsidR="00F11F76"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453B4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53B49" w:rsidRDefault="00432095" w:rsidP="00026EE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453B4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53B49" w:rsidRDefault="00432095" w:rsidP="00026EE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Пикфлоуметр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Кабинет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доврачебной помощи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432095" w:rsidRPr="008E498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4685D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60BD3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9C35C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9C35C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C35C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C35C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C35C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C35C6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96E6E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1E1359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359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1E1359" w:rsidRDefault="00432095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359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F11F76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="00432095"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453B4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53B49" w:rsidRDefault="00432095" w:rsidP="00026EE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453B4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53B49" w:rsidRDefault="00432095" w:rsidP="00026EE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Пикфлоуметр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53B49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пульмонолога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432095" w:rsidRPr="008E498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4685D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lastRenderedPageBreak/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lastRenderedPageBreak/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60BD3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432095" w:rsidRPr="00B33434" w:rsidRDefault="00432095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3434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6C18CF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18CF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6C18CF" w:rsidRDefault="00432095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18CF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432095" w:rsidRPr="00C82AA6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432095" w:rsidRPr="00C82AA6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Кислородный концентратор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Scaleo HORIZON S5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Scaleo Medical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врача-пульмонолога (Прил. N3 N 916н)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дыхательный ручной,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8154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Ингалятор ультразвуковой,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Фонендоскоп;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Небулайзер (компрессорный);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Портативный спирометр с регистрацией кривой поток-объем;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углерода в выдыха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мом воздухе;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азота в выдыхаемом воздуха;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79092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79092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Спейсер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канализацию D=50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432095" w:rsidRPr="008E498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4685D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60BD3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EC16F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C16F0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432095" w:rsidRPr="00EC16F0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432095" w:rsidRPr="00EC16F0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 w:rsidR="00F11F76"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2011а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32095" w:rsidRPr="00B45AD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B45AD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443AF" w:rsidRDefault="00432095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2AA6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434392" w:rsidRDefault="0043209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432095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432095" w:rsidRPr="008E4986" w:rsidRDefault="00432095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4685D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060BD3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3439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EC16F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C16F0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432095" w:rsidRPr="00EC16F0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C16F0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432095" w:rsidRPr="00EC16F0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BA6E29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152Г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BA6E29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Зеркало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круглое с подстветкой, диаметр 5</w:t>
            </w: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00мм</w:t>
            </w:r>
          </w:p>
          <w:p w:rsidR="00964843" w:rsidRPr="00BA6E29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BA6E2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A6E29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A6E29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A6E29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A6E29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A6E29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A6E29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A6E29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E443AF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E443AF" w:rsidRDefault="00964843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BB03F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1831C0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1C0" w:rsidRPr="00761DB3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31C0" w:rsidRDefault="001831C0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1831C0" w:rsidRPr="00761DB3" w:rsidRDefault="001831C0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1831C0" w:rsidRPr="00761DB3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C25CA0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C25CA0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761DB3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761DB3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761DB3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761DB3" w:rsidRDefault="001831C0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831C0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1C0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  <w:p w:rsidR="001831C0" w:rsidRPr="00432095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31C0" w:rsidRPr="00432095" w:rsidRDefault="001831C0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2C5D8E" w:rsidRDefault="001831C0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2C5D8E" w:rsidRDefault="001831C0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C25CA0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C25CA0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C25CA0" w:rsidRDefault="001831C0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2C5D8E" w:rsidRDefault="001831C0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0" w:rsidRPr="002C5D8E" w:rsidRDefault="001831C0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Default="00964843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964843" w:rsidRPr="006653C1" w:rsidRDefault="00964843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D1566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Default="00964843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D1566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6653C1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забора крови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64843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5B6E75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5B6E75" w:rsidRDefault="00964843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964843" w:rsidRPr="005B6E75" w:rsidRDefault="00964843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B6E75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B6E75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DD1122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64843" w:rsidRPr="005B6E75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B6E75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B6E75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сады и корпус </w:t>
            </w:r>
            <w:r>
              <w:rPr>
                <w:rFonts w:ascii="Calibri" w:hAnsi="Calibri" w:cs="Calibri"/>
                <w:sz w:val="22"/>
                <w:szCs w:val="22"/>
              </w:rPr>
              <w:t>- сталь с порошковым покрытием.</w:t>
            </w:r>
          </w:p>
          <w:p w:rsidR="00964843" w:rsidRPr="0005342E" w:rsidRDefault="0096484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C87B97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C87B97" w:rsidRDefault="00964843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7B97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7B97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7B97" w:rsidRDefault="00964843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434392" w:rsidRDefault="0096484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64843" w:rsidRPr="00434392" w:rsidRDefault="0096484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64843" w:rsidRPr="0005342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05342E" w:rsidRDefault="0096484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05342E" w:rsidRDefault="0096484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64843" w:rsidRPr="0005342E" w:rsidRDefault="0096484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05342E" w:rsidRDefault="0096484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05342E" w:rsidRDefault="0096484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05342E" w:rsidRDefault="0096484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05342E" w:rsidRDefault="0096484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05342E" w:rsidRDefault="0096484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05342E" w:rsidRDefault="0096484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05342E" w:rsidRDefault="0096484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ировка рукояткой под сиденьем).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Регулировка высоты сиденья 430-565 мм, 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ковые, ø 50 мм. Вес 7,0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E4986" w:rsidRDefault="0096484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E4986" w:rsidRDefault="0096484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E4986" w:rsidRDefault="0096484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992814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843" w:rsidRDefault="00964843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026EE2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26EE2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026EE2" w:rsidRDefault="0096484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26EE2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964843" w:rsidRPr="003B7E95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964843" w:rsidRPr="00E70FAA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70FAA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70FAA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70FAA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70FAA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70FAA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70FAA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70FAA" w:rsidRDefault="00964843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8B2DA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8B2DA3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8B2DA3" w:rsidRDefault="00964843" w:rsidP="0062730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B2DA3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B2DA3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B2DA3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B2DA3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2DA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B2DA3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2DA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B2DA3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B2DA3" w:rsidRDefault="00964843" w:rsidP="0062730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D75AB5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Подвод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кислорода. </w:t>
            </w:r>
            <w:r w:rsidRPr="00D75AB5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разд</w:t>
            </w:r>
            <w:r w:rsidRPr="00D75AB5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75AB5">
              <w:rPr>
                <w:rFonts w:ascii="Calibri" w:hAnsi="Calibri" w:cs="Calibri"/>
                <w:color w:val="FF0000"/>
                <w:sz w:val="22"/>
                <w:szCs w:val="22"/>
              </w:rPr>
              <w:t>лом МГ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8B2DA3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841444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44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841444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841444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Default="00964843" w:rsidP="0062730E">
            <w: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Default="00964843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841444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44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841444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79183C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Default="00964843" w:rsidP="0062730E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Default="00964843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психолога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B45AD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B45AD7" w:rsidRDefault="00964843" w:rsidP="0062730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 xml:space="preserve">бельная </w:t>
            </w:r>
            <w:r w:rsidRPr="00434105">
              <w:rPr>
                <w:rFonts w:ascii="Calibri" w:hAnsi="Calibri" w:cs="Calibr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64843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5B6E75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5B6E75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964843" w:rsidRPr="005B6E75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B6E75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B6E75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DD1122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64843" w:rsidRPr="005B6E75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B6E75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5B6E75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64843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B45AD7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B45AD7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964843" w:rsidRPr="00B45AD7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64843" w:rsidRPr="00B45AD7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45AD7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C87B9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C87B97" w:rsidRDefault="00964843" w:rsidP="0062730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7B9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7B9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7B97" w:rsidRDefault="00964843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434392" w:rsidRDefault="0096484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64843" w:rsidRPr="00434392" w:rsidRDefault="0096484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536C5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536C5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Default="0096484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964843" w:rsidRDefault="0096484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964843" w:rsidRPr="008E4986" w:rsidRDefault="0096484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D4685D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060BD3" w:rsidRDefault="009648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434392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62730E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2730E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62730E" w:rsidRDefault="0096484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2730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7C59DC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151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7C59DC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964843" w:rsidRPr="007C59DC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D=500мм, </w:t>
            </w:r>
            <w:r w:rsidRPr="007C59D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h</w:t>
            </w: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=550мм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B536C5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B536C5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7C59DC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156Б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7C59DC" w:rsidRDefault="00964843" w:rsidP="007C59DC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Кресло раскладывающееся в кушетку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536C5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B536C5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C82AA6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E443AF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E443AF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64843" w:rsidRPr="007C59DC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386А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7C59DC" w:rsidRDefault="00964843" w:rsidP="007C59D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Кресло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64843" w:rsidRPr="007C59DC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МУЗ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4843" w:rsidRPr="007C59DC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Портативная музыкальная колонка. </w:t>
            </w:r>
          </w:p>
          <w:p w:rsidR="00964843" w:rsidRPr="007C59DC" w:rsidRDefault="00964843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JBL Partybox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7C59DC" w:rsidRDefault="00964843" w:rsidP="00E36CB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B536C5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4843" w:rsidRPr="002C5D8E" w:rsidRDefault="00964843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D64C7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843" w:rsidRPr="002C5D8E" w:rsidRDefault="00964843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приготовления аллергенов с процедурной аллерголога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сады и корпус </w:t>
            </w:r>
            <w:r>
              <w:rPr>
                <w:rFonts w:ascii="Calibri" w:hAnsi="Calibri" w:cs="Calibri"/>
                <w:sz w:val="22"/>
                <w:szCs w:val="22"/>
              </w:rPr>
              <w:t>- сталь с порошковым покрытием</w:t>
            </w:r>
          </w:p>
          <w:p w:rsidR="00964843" w:rsidRPr="00BB21C2" w:rsidRDefault="0096484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10282" w:rsidRPr="0071028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282" w:rsidRPr="00710282" w:rsidRDefault="0071028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10282" w:rsidRPr="00710282" w:rsidRDefault="00710282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82" w:rsidRPr="00710282" w:rsidRDefault="0071028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82" w:rsidRPr="00710282" w:rsidRDefault="0071028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82" w:rsidRPr="00710282" w:rsidRDefault="0071028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82" w:rsidRPr="00710282" w:rsidRDefault="0071028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82" w:rsidRPr="00710282" w:rsidRDefault="0071028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82" w:rsidRPr="00710282" w:rsidRDefault="0071028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82" w:rsidRPr="00710282" w:rsidRDefault="00710282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96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лабораторный со стеллажом и 2-мя опорными тумбами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ДМ-6-006-15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Default="00964843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64843" w:rsidRPr="00BB21C2" w:rsidRDefault="00964843" w:rsidP="00BB21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ировка рукояткой под сиденьем).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Регулировка высоты сиденья 430-565 мм, 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ковые, ø 50 мм. Вес 7,0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E4986" w:rsidRDefault="0096484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E4986" w:rsidRDefault="0096484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8E4986" w:rsidRDefault="0096484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77740" w:rsidRDefault="00977740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964843" w:rsidRPr="002C5D8E" w:rsidRDefault="00977740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992814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843" w:rsidRDefault="00964843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992814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2C5D8E" w:rsidRDefault="009648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48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4843" w:rsidRPr="00710282" w:rsidRDefault="009648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 w:rsidR="00710282"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64843" w:rsidRPr="00710282" w:rsidRDefault="0096484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843" w:rsidRPr="002C5D8E" w:rsidRDefault="009648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21C2" w:rsidRPr="00BB21C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1C2" w:rsidRPr="00BB21C2" w:rsidRDefault="00BB21C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B21C2" w:rsidRPr="00BB21C2" w:rsidRDefault="00BB21C2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BB21C2" w:rsidRPr="00BB21C2" w:rsidRDefault="00BB21C2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BB21C2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2" w:rsidRPr="00BB21C2" w:rsidRDefault="00BB21C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2" w:rsidRPr="00BB21C2" w:rsidRDefault="00BB21C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2" w:rsidRPr="00BB21C2" w:rsidRDefault="00BB21C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2" w:rsidRPr="00BB21C2" w:rsidRDefault="00BB21C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2" w:rsidRPr="00BB21C2" w:rsidRDefault="00BB21C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2" w:rsidRPr="00BB21C2" w:rsidRDefault="00BB21C2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2" w:rsidRPr="00BB21C2" w:rsidRDefault="00BB21C2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DF3456" w:rsidRDefault="0064645F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2C5D8E" w:rsidRDefault="0064645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Б56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8117CC" w:rsidRDefault="0064645F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 xml:space="preserve">Весы электронные </w:t>
            </w:r>
            <w:r w:rsidRPr="008117CC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64645F" w:rsidRPr="008117CC" w:rsidRDefault="0064645F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 xml:space="preserve">платф.из нерж.стали, питание от сети, 5 знаков индикаторов, до 5кг. </w:t>
            </w:r>
          </w:p>
          <w:p w:rsidR="0064645F" w:rsidRPr="008117CC" w:rsidRDefault="0064645F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>Габариты:350х325х105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8117CC" w:rsidRDefault="0064645F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>AD-5</w:t>
            </w:r>
            <w:r w:rsidRPr="008117C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8117CC" w:rsidRDefault="0064645F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8117CC" w:rsidRDefault="0064645F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>CAS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8117CC">
              <w:rPr>
                <w:rFonts w:ascii="Calibri" w:hAnsi="Calibri" w:cs="Calibri"/>
                <w:sz w:val="22"/>
                <w:szCs w:val="22"/>
              </w:rPr>
              <w:t>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8359F9" w:rsidRDefault="0064645F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9F9">
              <w:rPr>
                <w:rFonts w:ascii="Calibri" w:hAnsi="Calibri" w:cs="Calibri"/>
                <w:sz w:val="22"/>
                <w:szCs w:val="22"/>
              </w:rPr>
              <w:t>ИО-26Ж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9F9">
              <w:rPr>
                <w:rFonts w:ascii="Calibri" w:hAnsi="Calibri" w:cs="Calibr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64645F" w:rsidRPr="008359F9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9F9">
              <w:rPr>
                <w:rFonts w:ascii="Calibri" w:hAnsi="Calibri" w:cs="Calibri"/>
                <w:sz w:val="22"/>
                <w:szCs w:val="22"/>
              </w:rPr>
              <w:t>1Ф; 220 В; ~ 0,03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8359F9" w:rsidRDefault="0064645F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CX-33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8359F9" w:rsidRDefault="0064645F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9F9">
              <w:rPr>
                <w:rFonts w:ascii="Calibri" w:hAnsi="Calibri" w:cs="Calibr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2C5D8E" w:rsidRDefault="0064645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кислорода.</w:t>
            </w:r>
          </w:p>
          <w:p w:rsidR="0064645F" w:rsidRPr="00710282" w:rsidRDefault="0064645F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разд</w:t>
            </w: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лом МГ</w:t>
            </w:r>
          </w:p>
        </w:tc>
      </w:tr>
      <w:tr w:rsidR="0064645F" w:rsidRPr="002F61D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F61DA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Л-406Г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2F61DA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Шкаф вытяжной общего назначения     (в комплекте светил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ь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ник люминесцентный 18Вт, 2 розетки)</w:t>
            </w:r>
          </w:p>
          <w:p w:rsidR="0064645F" w:rsidRPr="002F61DA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Габариты:1200х740х2250 мм</w:t>
            </w:r>
          </w:p>
          <w:p w:rsidR="0064645F" w:rsidRPr="002F61DA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РУ-3,0 кВт; 220В; 1Ф; N,+РЕ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F61DA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ЛАБ-PRO-ШВ120/70-KG</w:t>
            </w:r>
          </w:p>
          <w:p w:rsidR="0064645F" w:rsidRPr="002F61DA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F61DA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F61DA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ЗАО «Л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О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ИП»                   (Лаборато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р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ное обор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у</w:t>
            </w:r>
            <w:r w:rsidRPr="002F61DA">
              <w:rPr>
                <w:rFonts w:ascii="Calibri" w:hAnsi="Calibri" w:cs="Calibri"/>
                <w:sz w:val="22"/>
                <w:szCs w:val="22"/>
              </w:rPr>
              <w:t xml:space="preserve">дование и </w:t>
            </w:r>
            <w:r w:rsidRPr="002F61DA">
              <w:rPr>
                <w:rFonts w:ascii="Calibri" w:hAnsi="Calibri" w:cs="Calibri"/>
                <w:sz w:val="22"/>
                <w:szCs w:val="22"/>
              </w:rPr>
              <w:lastRenderedPageBreak/>
              <w:t>приборы)</w:t>
            </w:r>
          </w:p>
          <w:p w:rsidR="0064645F" w:rsidRPr="002F61DA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F61DA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F61DA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F61DA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Подключается к сети через аппарат защ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и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ты. Объем отсас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ы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ваемого воздуха - 550 м3/час; отве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р</w:t>
            </w:r>
            <w:r w:rsidRPr="002F61DA">
              <w:rPr>
                <w:rFonts w:ascii="Calibri" w:hAnsi="Calibri" w:cs="Calibri"/>
                <w:sz w:val="22"/>
                <w:szCs w:val="22"/>
              </w:rPr>
              <w:lastRenderedPageBreak/>
              <w:t>стие для подсоед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и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нения к вытяжной вентиляции – 200 мм.</w:t>
            </w: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2017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64645F" w:rsidRPr="002C5D8E" w:rsidRDefault="0064645F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2C5D8E" w:rsidRDefault="0064645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561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61A" w:rsidRPr="0017561A" w:rsidRDefault="001756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561A" w:rsidRPr="00BE27F8" w:rsidRDefault="0017561A" w:rsidP="00E36C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BE27F8" w:rsidRDefault="0017561A" w:rsidP="00E36CB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BE27F8" w:rsidRDefault="0017561A" w:rsidP="00E36CB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BE27F8" w:rsidRDefault="0017561A" w:rsidP="00E36CB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2C5D8E" w:rsidRDefault="001756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2C5D8E" w:rsidRDefault="0064645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E44EB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44EBE">
              <w:rPr>
                <w:rFonts w:ascii="Calibri" w:hAnsi="Calibri" w:cs="Calibr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E44EB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Батарея 24 В</w:t>
            </w: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992814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Тележка для грязного белья</w:t>
            </w:r>
          </w:p>
          <w:p w:rsidR="0064645F" w:rsidRPr="00992814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620х625х985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992814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0312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992814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992814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Алсера 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992814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992814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2C5D8E" w:rsidRDefault="0064645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ВолеоПро СВЕП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Веледа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2C5D8E" w:rsidRDefault="0064645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ОАО "з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вод"ПРОММАШ"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2C5D8E" w:rsidRDefault="0064645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17561A" w:rsidRDefault="0064645F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</w:t>
            </w:r>
            <w:r w:rsidR="0017561A"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17561A" w:rsidRDefault="0064645F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45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4645F" w:rsidRPr="00DF3456" w:rsidRDefault="0064645F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DF3456" w:rsidRDefault="0064645F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45F" w:rsidRPr="002C5D8E" w:rsidRDefault="0064645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561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61A" w:rsidRPr="00A306A5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561A" w:rsidRPr="00A306A5" w:rsidRDefault="0017561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A306A5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A306A5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A306A5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A306A5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A306A5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2C5D8E" w:rsidRDefault="001756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561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61A" w:rsidRPr="0036209B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Э-2*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561A" w:rsidRPr="0036209B" w:rsidRDefault="0017561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36209B" w:rsidRDefault="0017561A" w:rsidP="00E36CB0">
            <w:pPr>
              <w:ind w:right="-113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</w:rPr>
              <w:t>Артикул</w:t>
            </w:r>
          </w:p>
          <w:p w:rsidR="0017561A" w:rsidRPr="0036209B" w:rsidRDefault="0017561A" w:rsidP="00E36CB0">
            <w:pPr>
              <w:ind w:right="-113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</w:rPr>
              <w:t>15428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36209B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36209B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ООО</w:t>
            </w:r>
          </w:p>
          <w:p w:rsidR="0017561A" w:rsidRPr="0036209B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"ПРИОР</w:t>
            </w: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ТЕТ СНА</w:t>
            </w: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Б</w:t>
            </w: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ЖЕНИЯ"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36209B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36209B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36209B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36209B" w:rsidRDefault="0017561A" w:rsidP="00E36CB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7561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61A" w:rsidRPr="00E13A99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Э-37С*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561A" w:rsidRPr="00E13A99" w:rsidRDefault="0017561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Раковина металлическая со столешницей</w:t>
            </w: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>Габариты: 1400х6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0</w:t>
            </w: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E13A99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E13A99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E13A99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E13A99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E13A99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E13A99" w:rsidRDefault="001756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61A" w:rsidRPr="00E13A99" w:rsidRDefault="0017561A" w:rsidP="00E36CB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7561A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Э-47*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7561A" w:rsidRPr="002C5D8E" w:rsidRDefault="001756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Полотенцесушитель хромированный</w:t>
            </w:r>
          </w:p>
          <w:p w:rsidR="0017561A" w:rsidRPr="002C5D8E" w:rsidRDefault="001756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1A" w:rsidRPr="002C5D8E" w:rsidRDefault="001756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1A" w:rsidRPr="002C5D8E" w:rsidRDefault="001756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1A" w:rsidRPr="002C5D8E" w:rsidRDefault="0017561A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1A" w:rsidRPr="002C5D8E" w:rsidRDefault="0017561A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1A" w:rsidRPr="002C5D8E" w:rsidRDefault="0017561A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Подвод горячей воды D=20мм.</w:t>
            </w:r>
          </w:p>
          <w:p w:rsidR="0017561A" w:rsidRPr="002C5D8E" w:rsidRDefault="0017561A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Учесть в ВК</w:t>
            </w:r>
          </w:p>
        </w:tc>
      </w:tr>
      <w:tr w:rsidR="0017561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7561A" w:rsidRPr="002C5D8E" w:rsidRDefault="001756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7561A" w:rsidRPr="002C5D8E" w:rsidRDefault="001756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7561A" w:rsidRPr="002C5D8E" w:rsidRDefault="001756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36CB0" w:rsidRPr="00E36CB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E36CB0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4Б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36CB0" w:rsidRDefault="00E36CB0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Диван. </w:t>
            </w:r>
          </w:p>
          <w:p w:rsidR="00E36CB0" w:rsidRPr="00E36CB0" w:rsidRDefault="00E36CB0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Габариты: 1320х860х870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36CB0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36CB0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36CB0" w:rsidRDefault="00E36CB0" w:rsidP="00C019B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36CB0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E36CB0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E36CB0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E36CB0" w:rsidRDefault="00E36CB0" w:rsidP="00E36CB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427D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7DF" w:rsidRPr="002C5D8E" w:rsidRDefault="002427DF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427DF" w:rsidRPr="002C5D8E" w:rsidRDefault="002427DF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7DF" w:rsidRPr="002C5D8E" w:rsidRDefault="002427DF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7DF" w:rsidRPr="002C5D8E" w:rsidRDefault="002427DF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7DF" w:rsidRPr="002C5D8E" w:rsidRDefault="002427DF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7DF" w:rsidRPr="002C5D8E" w:rsidRDefault="002427DF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7DF" w:rsidRPr="002C5D8E" w:rsidRDefault="002427DF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7DF" w:rsidRPr="002C5D8E" w:rsidRDefault="002427D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7DF" w:rsidRPr="002C5D8E" w:rsidRDefault="002427D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427DF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8А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2427DF" w:rsidRDefault="00E36CB0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427DF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427DF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427DF" w:rsidRDefault="00E36CB0" w:rsidP="00C019B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427DF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427DF" w:rsidRDefault="00E36CB0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2C5D8E" w:rsidRDefault="00E36CB0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C82AA6" w:rsidRDefault="00E36CB0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E36CB0" w:rsidRPr="00C82AA6" w:rsidRDefault="00E36CB0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E36CB0" w:rsidRPr="00C82AA6" w:rsidRDefault="00E36CB0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E36CB0" w:rsidRPr="00C82AA6" w:rsidRDefault="00E36CB0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992814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E36CB0" w:rsidRPr="00992814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992814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992814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992814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427DF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427DF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2C5D8E" w:rsidRDefault="00E36CB0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2C5D8E" w:rsidRDefault="00E36CB0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E13AE7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E13AE7" w:rsidRDefault="00E13AE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151Б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C7322" w:rsidRPr="00E13AE7" w:rsidRDefault="00E36CB0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</w:t>
            </w:r>
            <w:r w:rsidR="00CC7322"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.</w:t>
            </w:r>
          </w:p>
          <w:p w:rsidR="00E36CB0" w:rsidRPr="00E13AE7" w:rsidRDefault="00CC7322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Габарииты: 600х600х600мм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13AE7" w:rsidRDefault="00CC7322" w:rsidP="00CC732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Verba Home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13AE7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13AE7" w:rsidRDefault="00CC7322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13AE7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13AE7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13AE7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E13AE7" w:rsidRDefault="00E36CB0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E36CB0" w:rsidRPr="002C5D8E" w:rsidRDefault="00E36CB0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2C5D8E" w:rsidRDefault="00E36CB0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17561A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BE27F8" w:rsidRDefault="001E1A2A" w:rsidP="005B5E6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BE27F8" w:rsidRDefault="001E1A2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BE27F8" w:rsidRDefault="001E1A2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BE27F8" w:rsidRDefault="001E1A2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2C5D8E" w:rsidRDefault="00E36CB0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2C5D8E" w:rsidRDefault="00E36CB0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1E1A2A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 w:rsidR="001E1A2A"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1E1A2A" w:rsidRDefault="00E36CB0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1E1A2A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1E1A2A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1E1A2A" w:rsidRDefault="00E36C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2C5D8E" w:rsidRDefault="00E36CB0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2C5D8E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6CB0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CB0" w:rsidRPr="002C5D8E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6CB0" w:rsidRPr="00C82AA6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E36CB0" w:rsidRPr="00C82AA6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CB0" w:rsidRPr="00C82AA6" w:rsidRDefault="00E36CB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DF3456" w:rsidRDefault="001E1A2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2C5D8E" w:rsidRDefault="001E1A2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Электросушитель для рук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46E2F">
              <w:rPr>
                <w:rFonts w:ascii="Calibri" w:hAnsi="Calibri" w:cs="Calibr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1E1A2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1E1A2A" w:rsidRDefault="001E1A2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1E1A2A" w:rsidRDefault="001E1A2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1E1A2A" w:rsidRPr="001E1A2A" w:rsidRDefault="001E1A2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1E1A2A" w:rsidRPr="001E1A2A" w:rsidRDefault="001E1A2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1E1A2A" w:rsidRPr="001E1A2A" w:rsidRDefault="001E1A2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E1A2A" w:rsidRPr="002C5D8E" w:rsidRDefault="001E1A2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2C5D8E" w:rsidRDefault="001E1A2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17561A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BE27F8" w:rsidRDefault="001E1A2A" w:rsidP="005B5E6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BE27F8" w:rsidRDefault="001E1A2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BE27F8" w:rsidRDefault="001E1A2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BE27F8" w:rsidRDefault="001E1A2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2C5D8E" w:rsidRDefault="001E1A2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2C5D8E" w:rsidRDefault="001E1A2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1E1A2A" w:rsidRDefault="001E1A2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1E1A2A" w:rsidRDefault="001E1A2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2C5D8E" w:rsidRDefault="001E1A2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C82AA6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E1A2A" w:rsidRPr="00C82AA6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DF3456" w:rsidRDefault="001E1A2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DF3456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C82AA6" w:rsidRDefault="001E1A2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1E1A2A" w:rsidRPr="00C82AA6" w:rsidRDefault="001E1A2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1E1A2A" w:rsidRPr="00C82AA6" w:rsidRDefault="001E1A2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C82AA6" w:rsidRDefault="001E1A2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E1A2A" w:rsidRPr="001E1A2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A2A" w:rsidRPr="001E1A2A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E1A2A" w:rsidRPr="001E1A2A" w:rsidRDefault="001E1A2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1E1A2A" w:rsidRPr="001E1A2A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1E1A2A" w:rsidRPr="001E1A2A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5B5E63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5B5E63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5B5E6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A2A" w:rsidRPr="001E1A2A" w:rsidRDefault="001E1A2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1E1A2A" w:rsidRPr="001E1A2A" w:rsidRDefault="001E1A2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1E1A2A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E1A2A" w:rsidRPr="002C5D8E" w:rsidRDefault="001E1A2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E1A2A" w:rsidRPr="002C5D8E" w:rsidRDefault="001E1A2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  <w:p w:rsidR="00805EFB" w:rsidRPr="00432095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432095" w:rsidRDefault="00805EFB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25CA0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25CA0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25CA0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BD2C99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BD2C99" w:rsidRDefault="00805EFB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05EFB" w:rsidRPr="00BD2C99" w:rsidRDefault="00805EFB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BD2C9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D2C99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D2C99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D2C99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D2C99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D2C99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D2C99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D2C99" w:rsidRDefault="00805EFB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325B0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25B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325B0" w:rsidRDefault="001325B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25B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11413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11413B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11413B" w:rsidRDefault="00805EFB" w:rsidP="005B5E63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1413B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1413B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1413B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1413B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1413B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1413B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1413B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761DB3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05EFB" w:rsidRPr="00761DB3" w:rsidRDefault="00805EFB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05EFB" w:rsidRPr="00761DB3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25CA0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25CA0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61DB3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61DB3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61DB3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61DB3" w:rsidRDefault="00805EFB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  <w:p w:rsidR="00805EFB" w:rsidRPr="00432095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432095" w:rsidRDefault="00805EFB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25CA0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25CA0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25CA0" w:rsidRDefault="00805EFB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805EFB" w:rsidRPr="006653C1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D1566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D1566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653C1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внутривенных вливаний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5B6E75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5B6E75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05EFB" w:rsidRPr="005B6E75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6E75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6E75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DD1122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05EFB" w:rsidRPr="005B6E75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6E75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6E75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5B5E63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5B5E63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05EFB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B45AD7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B45AD7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05EFB" w:rsidRPr="00B45AD7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05EFB" w:rsidRPr="00B45AD7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5B5E63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5B5E63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фасады и корпус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сталь с порошковым покрытием</w:t>
            </w:r>
          </w:p>
          <w:p w:rsidR="00805EFB" w:rsidRPr="005B5E63" w:rsidRDefault="00805EF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05EFB" w:rsidRPr="005B5E63" w:rsidRDefault="00805EF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17561A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BE27F8" w:rsidRDefault="00805EFB" w:rsidP="005B5E6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E27F8" w:rsidRDefault="00805EFB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E27F8" w:rsidRDefault="00805EFB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E27F8" w:rsidRDefault="00805EFB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434392" w:rsidRDefault="00805EF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05EFB" w:rsidRPr="00434392" w:rsidRDefault="00805EF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05EFB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5EFB" w:rsidRPr="00434392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434392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5EFB" w:rsidRPr="00C82AA6" w:rsidRDefault="00805EF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05EFB" w:rsidRPr="00C82AA6" w:rsidRDefault="00805EF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05EFB" w:rsidRPr="005B5E63" w:rsidRDefault="00805EF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8E4986" w:rsidRDefault="00805EFB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E4986" w:rsidRDefault="00805EFB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E4986" w:rsidRDefault="00805EFB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E4986" w:rsidRDefault="00805EFB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E4986" w:rsidRDefault="00805EFB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E4986" w:rsidRDefault="00805EFB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E4986" w:rsidRDefault="00805EFB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77740" w:rsidRDefault="00977740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05EFB" w:rsidRPr="002C5D8E" w:rsidRDefault="00977740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92814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FB" w:rsidRDefault="00805EFB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5B5E63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5B5E63" w:rsidRDefault="00805EF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5B5E6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5B5E63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5B5E63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05EFB" w:rsidRPr="005B5E63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5B5E6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5E63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5E63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5E63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5E63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5E63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5E63" w:rsidRDefault="00805EFB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5E63" w:rsidRDefault="00805EFB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805EFB" w:rsidRPr="003B7E95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805EFB" w:rsidRPr="00E70FAA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05EFB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E443AF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BF0E28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BF0E28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BF0E28" w:rsidRDefault="00805EFB" w:rsidP="009E328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Draeger,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8716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разделе МГ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8716E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716E2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56C13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9348D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348DA" w:rsidRDefault="00805EFB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9348D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348DA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rPr>
                <w:color w:val="FF0000"/>
              </w:rPr>
            </w:pPr>
            <w:r w:rsidRPr="009348DA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9348D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348DA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вакцинопрофилактики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5B6E75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5B6E75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05EFB" w:rsidRPr="005B6E75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6E75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6E75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DD112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05EFB" w:rsidRPr="005B6E75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6E75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5B6E75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C25CA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C25CA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05EFB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B45AD7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B45AD7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05EFB" w:rsidRPr="00B45AD7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05EFB" w:rsidRPr="00B45AD7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45AD7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C25CA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C25CA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B81FB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805EFB" w:rsidRPr="009E328A" w:rsidRDefault="00805EFB" w:rsidP="00B81FB8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05EFB" w:rsidRPr="009E328A" w:rsidRDefault="00805EF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17561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BE27F8" w:rsidRDefault="00805EFB" w:rsidP="00C25C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E27F8" w:rsidRDefault="00805EFB" w:rsidP="00C25CA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E27F8" w:rsidRDefault="00805EFB" w:rsidP="00C25CA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E27F8" w:rsidRDefault="00805EFB" w:rsidP="00C25CA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434392" w:rsidRDefault="00805EF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05EFB" w:rsidRPr="00434392" w:rsidRDefault="00805EF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05EFB" w:rsidRDefault="00805EF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05EFB" w:rsidRPr="008E4986" w:rsidRDefault="00805EF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D4685D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060BD3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434392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78790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05EFB" w:rsidRPr="00787906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78790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05EFB" w:rsidRPr="00787906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78790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78790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787906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787906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05EFB" w:rsidRPr="009E328A" w:rsidRDefault="00805EFB" w:rsidP="00C25CA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787906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EFB" w:rsidRPr="00787906" w:rsidRDefault="00805EFB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5EFB" w:rsidRPr="00787906" w:rsidRDefault="00805EFB" w:rsidP="00C25CA0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787906" w:rsidRDefault="00805EFB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787906" w:rsidRDefault="00805EFB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787906" w:rsidRDefault="00805EFB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787906" w:rsidRDefault="00805EFB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787906" w:rsidRDefault="00805EFB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E81851">
            <w:pPr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="00805EFB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600х610х1300 ммм.</w:t>
            </w:r>
          </w:p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220В; 0,22кВт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ХФ-250-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Позис,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E328A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E328A" w:rsidRDefault="00805EF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C82AA6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9190B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9190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9190B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9190B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AB433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805EFB" w:rsidRPr="003B7E95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805EFB" w:rsidRPr="00E70FAA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05EFB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E443AF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443AF" w:rsidRDefault="00805EFB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BF0E28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FB" w:rsidRPr="00BF0E28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BF0E28" w:rsidRDefault="00805EFB" w:rsidP="00C25CA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F0E28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разделе МГ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642C98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642C98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ХФ-5Б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642C98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 xml:space="preserve">Шкаф морозильный медицинский. </w:t>
            </w:r>
          </w:p>
          <w:p w:rsidR="00805EFB" w:rsidRPr="00642C98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Температурный диапазон:</w:t>
            </w:r>
          </w:p>
          <w:p w:rsidR="00805EFB" w:rsidRPr="00642C98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 xml:space="preserve"> от -18ºC до -40 ºC                                 </w:t>
            </w:r>
          </w:p>
          <w:p w:rsidR="00805EFB" w:rsidRPr="00642C98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Габариты: 730х860х1660 мм</w:t>
            </w:r>
          </w:p>
          <w:p w:rsidR="00805EFB" w:rsidRPr="00642C98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РУ-0,25 кВт; 220В; 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42C98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 xml:space="preserve">ММШ-200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642C98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ОАО ПОЗИС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8716E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716E2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92814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92814" w:rsidRDefault="00805EFB" w:rsidP="00C25C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FB" w:rsidRDefault="00805EFB" w:rsidP="00C25CA0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8716E2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56C13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E81851">
            <w:pPr>
              <w:jc w:val="center"/>
            </w:pPr>
            <w:r w:rsidRPr="00CD3ED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56C13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704C0">
              <w:rPr>
                <w:rFonts w:ascii="Calibri" w:hAnsi="Calibri" w:cs="Calibri"/>
                <w:sz w:val="22"/>
                <w:szCs w:val="22"/>
              </w:rPr>
              <w:t>Термосумка многоразового использования "BlueLine" объемом 3 л для транспортировки вакцины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E81851">
            <w:pPr>
              <w:jc w:val="center"/>
            </w:pPr>
            <w:r w:rsidRPr="00CD3ED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56C13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704C0">
              <w:rPr>
                <w:rFonts w:ascii="Calibri" w:hAnsi="Calibri" w:cs="Calibri"/>
                <w:sz w:val="22"/>
                <w:szCs w:val="22"/>
              </w:rPr>
              <w:t>Хладоэлемент "Accu@ 60 мл 2-8С для транспортировки вакцин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E81851">
            <w:pPr>
              <w:jc w:val="center"/>
            </w:pPr>
            <w:r w:rsidRPr="00CD3ED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56C13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704C0">
              <w:rPr>
                <w:rFonts w:ascii="Calibri" w:hAnsi="Calibri" w:cs="Calibri"/>
                <w:sz w:val="22"/>
                <w:szCs w:val="22"/>
              </w:rPr>
              <w:t>Термоиндикатор электронный для контроля холодовой цепи "Термотест Прима" от 2-8С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E81851">
            <w:pPr>
              <w:jc w:val="center"/>
            </w:pPr>
            <w:r w:rsidRPr="00CD3ED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56C13" w:rsidRDefault="00805EFB" w:rsidP="009E328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704C0">
              <w:rPr>
                <w:rFonts w:ascii="Calibri" w:hAnsi="Calibri" w:cs="Calibri"/>
                <w:sz w:val="22"/>
                <w:szCs w:val="22"/>
              </w:rPr>
              <w:t>Термометр стеклянный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8716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FB" w:rsidRPr="002C5D8E" w:rsidRDefault="00805EFB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9348D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348DA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rPr>
                <w:color w:val="FF0000"/>
              </w:rPr>
            </w:pPr>
            <w:r w:rsidRPr="009348DA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9348D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348DA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348DA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Расходные материалы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992814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FB" w:rsidRDefault="00805EFB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992814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BB46F3" w:rsidRDefault="00805EF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46F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BB46F3" w:rsidRDefault="00805EF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46F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805EFB" w:rsidRPr="00E70FAA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Габариты: 2400х600х3000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A62470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ЛАБ9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A62470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Стол лабораторный</w:t>
            </w:r>
          </w:p>
          <w:p w:rsidR="00805EFB" w:rsidRPr="00A62470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900х650х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750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A62470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ЛАБ-900 ЛТн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A62470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A62470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A62470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A62470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1B5B1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1B5B16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Тележка медицинская</w:t>
            </w:r>
          </w:p>
          <w:p w:rsidR="00805EFB" w:rsidRPr="001B5B16" w:rsidRDefault="00805EFB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B5B1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B5B1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B5B1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B5B1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1B5B16" w:rsidRDefault="00805EFB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E70FAA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E70FAA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96E6E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96E6E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B96E6E" w:rsidRDefault="00805EF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EFB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05EFB" w:rsidRPr="00856C13" w:rsidRDefault="00805EF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05EF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05EFB" w:rsidRPr="002C5D8E" w:rsidRDefault="00805EF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05EFB" w:rsidRPr="002C5D8E" w:rsidRDefault="00805EF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42031" w:rsidRPr="00C4203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42031" w:rsidRPr="00C42031" w:rsidRDefault="00C42031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C4203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42031" w:rsidRPr="002C5D8E" w:rsidRDefault="00C42031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F61052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4203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031" w:rsidRPr="00F26270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42031" w:rsidRPr="00C82AA6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C42031" w:rsidRPr="00C82AA6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C42031" w:rsidRPr="00C82AA6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82AA6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C42031" w:rsidRPr="00C82AA6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82AA6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82AA6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82AA6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82AA6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82AA6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82AA6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C4203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031" w:rsidRPr="00992814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42031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C42031" w:rsidRPr="00992814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992814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992814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992814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42031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031" w:rsidRPr="00761DB3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42031" w:rsidRDefault="00C42031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C42031" w:rsidRPr="00761DB3" w:rsidRDefault="00C42031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C42031" w:rsidRPr="00761DB3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25CA0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25CA0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761DB3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761DB3" w:rsidRDefault="00C42031" w:rsidP="00F6105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  <w:r w:rsidR="00F61052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761DB3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761DB3" w:rsidRDefault="00C42031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C42031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031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  <w:p w:rsidR="00C42031" w:rsidRPr="00432095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42031" w:rsidRPr="00432095" w:rsidRDefault="00C42031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25CA0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25CA0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C25CA0" w:rsidRDefault="00C42031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031" w:rsidRPr="002C5D8E" w:rsidRDefault="00C42031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92814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C7322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284D3E" w:rsidRPr="00CC7322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>Габарииты: 600х600х600мм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C732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Verba Home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C732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C732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D64FF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64FF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FFA">
              <w:rPr>
                <w:rFonts w:ascii="Calibri" w:hAnsi="Calibri" w:cs="Calibri"/>
                <w:color w:val="FF0000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64FFA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FFA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4FF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4FF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D64FFA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FF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4FF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F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4FF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4FF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4FFA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284D3E" w:rsidRPr="006653C1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D156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D156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7033C9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7.2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РА16, экокожа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F91F8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43439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769FD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C35C6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Принтер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331х215х178 мм</w:t>
            </w:r>
          </w:p>
          <w:p w:rsidR="00284D3E" w:rsidRPr="009C35C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35C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35C6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35C6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35C6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96E6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F51D65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F51D65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F51D6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F51D6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F51D65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F51D65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F51D65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51D65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456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033C9">
              <w:rPr>
                <w:rFonts w:ascii="Calibri" w:hAnsi="Calibri" w:cs="Calibri"/>
                <w:sz w:val="22"/>
                <w:szCs w:val="22"/>
              </w:rPr>
              <w:t>ДМ-6-006-03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033C9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Холодильник бытовой, однокамерный.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600х665х1850 мм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Kef 4330-21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F91F8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033C9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127.2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Чайник электрический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2,4кВт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5KEK 1522 EAC</w:t>
            </w:r>
          </w:p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KitchenAid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284D3E" w:rsidRPr="002500E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500E9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500E9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500E9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500E9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500E9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500E9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500E9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500E9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500E9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456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45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1,55кВт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RCS511TS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Menumaster (США)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E75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84D3E" w:rsidRPr="005B6E75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D1122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284D3E" w:rsidRPr="00B45AD7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F91F8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43439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60BD3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443AF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284D3E" w:rsidRPr="00E443AF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3739AD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3739AD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84D3E" w:rsidRPr="003739AD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500E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500E9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284D3E" w:rsidRPr="00C82AA6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284D3E" w:rsidRPr="00C82AA6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3739AD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3739AD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Камертон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обонятельного анализатора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EC3DD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C3DD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врача-психиатра/нарколога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E75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84D3E" w:rsidRPr="005B6E75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D1122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284D3E" w:rsidRPr="00B45AD7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863290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6329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863290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6329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DF0D3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0D3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0D30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284D3E" w:rsidRPr="00DF0D30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0D3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0D3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0D3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0D3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0D3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0D3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0D30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F91F8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43439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60BD3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443AF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284D3E" w:rsidRPr="00E443AF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3739AD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3739AD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84D3E" w:rsidRPr="003739AD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0D30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0D30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3739AD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3739AD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739AD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врача-нарколога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для определения алкоголя в выдыхаемом воздухе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Диктофон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Постеры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EC3DD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C3DD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C3DD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CF2F86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F2F8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F2F86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Монитор, 55 дюйма, LAN</w:t>
            </w:r>
          </w:p>
          <w:p w:rsidR="00284D3E" w:rsidRPr="00CF2F86" w:rsidRDefault="00284D3E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CF2F86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F2F8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F2F8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F2F8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F2F8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F2F8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F2F86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F2F86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386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Диван</w:t>
            </w:r>
          </w:p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Размер:ширина 830 мм глубина 820 мм высота 830 мм посадка 460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Артикул: Хорека 105  Отделка ткань высшей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A441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284D3E" w:rsidRPr="000A441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A441B" w:rsidRDefault="00284D3E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F68A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D691C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284D3E" w:rsidRPr="000D691C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D691C" w:rsidRDefault="00284D3E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4267C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267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267C1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4267C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267C1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267C1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284D3E" w:rsidRPr="004267C1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284D3E" w:rsidRPr="004267C1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284D3E" w:rsidRPr="004267C1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A441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284D3E" w:rsidRPr="000A441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A441B" w:rsidRDefault="00284D3E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F68A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D691C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284D3E" w:rsidRPr="000D691C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D691C" w:rsidRDefault="00284D3E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F91F8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F91F80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284D3E" w:rsidRPr="00F91F80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284D3E" w:rsidRPr="00F91F8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F91F80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Крючок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A441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284D3E" w:rsidRPr="000A441B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A441B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A441B" w:rsidRDefault="00284D3E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F68A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D691C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284D3E" w:rsidRPr="000D691C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D691C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0D691C" w:rsidRDefault="00284D3E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F91F8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F91F80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284D3E" w:rsidRPr="00F91F80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284D3E" w:rsidRPr="00F91F8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F91F80" w:rsidRDefault="00284D3E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Крючок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91F80" w:rsidRDefault="00284D3E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D112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Шкаф двухстворчатый с 4 полками, с сейфом и замком, фасады и корпус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сталь с порошковым покрытием</w:t>
            </w:r>
          </w:p>
          <w:p w:rsidR="00284D3E" w:rsidRPr="007E35C3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Тележка медицинская с ящиками; нерж.сталь</w:t>
            </w:r>
          </w:p>
          <w:p w:rsidR="00284D3E" w:rsidRPr="007E35C3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43439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7E35C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7E35C3" w:rsidRDefault="00284D3E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284D3E" w:rsidRPr="007E35C3" w:rsidRDefault="00284D3E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284D3E" w:rsidRPr="007E35C3" w:rsidRDefault="00284D3E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84D3E" w:rsidRPr="00F812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284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84D3E" w:rsidRPr="007E35C3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E4986" w:rsidRDefault="00284D3E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284D3E" w:rsidRPr="002C5D8E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Default="00284D3E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34392">
              <w:rPr>
                <w:rFonts w:ascii="Calibri" w:hAnsi="Calibri" w:cs="Calibr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3439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HEINE, </w:t>
            </w:r>
            <w:r w:rsidRPr="00434392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Дерматоскоп Delta 20 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7E35C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7E35C3" w:rsidRDefault="00284D3E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7E35C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7E35C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F11F76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D952A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952A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Аппарат для радиочастотного лифтинга, ультразвукового воздействия высокой и низкой частоты и вакуумного массажа с локальным повышением температуры тела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Ucos Hiru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43009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Аппарат ультразвуковой неинвазивной терапии в глубоких слоях кожи (безоперационный SMAS лифтинг)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Ultera System, Ultera Inc. Mesa, Arizon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ООО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«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МерцФарма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D20A0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269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20A00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284D3E" w:rsidRPr="00D20A00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ВАП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Вапоризатор цифровой косметологический на штативе</w:t>
            </w:r>
          </w:p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Габариты: 1100 х 390 х 280 мм</w:t>
            </w:r>
          </w:p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РУ – 1ф; 220В; не более 950 ВхА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АтисМед ВЦ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34392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D4345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49E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ИО-118Е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149E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284D3E" w:rsidRPr="00E149E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Габариты: 335х190х240 мм     </w:t>
            </w:r>
          </w:p>
          <w:p w:rsidR="00284D3E" w:rsidRPr="00E149E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Объем – 2,7 л                                        </w:t>
            </w:r>
          </w:p>
          <w:p w:rsidR="00284D3E" w:rsidRPr="00E149E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180ВА                             </w:t>
            </w:r>
          </w:p>
          <w:p w:rsidR="00284D3E" w:rsidRPr="00E149E2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Вес – 5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УЗУМИ-2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ООО «ТРИМА»    </w:t>
            </w:r>
          </w:p>
          <w:p w:rsidR="00284D3E" w:rsidRPr="00E149E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Габариты: 625х450х415 мм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49E2" w:rsidRDefault="00284D3E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149E2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149E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284D3E" w:rsidRPr="00E149E2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149E2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:rsidR="00284D3E" w:rsidRPr="00E149E2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149E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  <w:lang w:val="en-US"/>
              </w:rPr>
              <w:t>АтисМед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149E2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E2268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4598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5F6B00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4598" w:rsidRDefault="00284D3E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КО-11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343009">
              <w:rPr>
                <w:rFonts w:ascii="Calibri" w:hAnsi="Calibri" w:cs="Calibri"/>
                <w:bCs/>
                <w:sz w:val="22"/>
                <w:szCs w:val="22"/>
              </w:rPr>
              <w:t>Лазерная система многофункциональная</w:t>
            </w:r>
          </w:p>
          <w:p w:rsidR="00284D3E" w:rsidRPr="00343009" w:rsidRDefault="00284D3E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1Ф; 220 В; 0,3</w:t>
            </w:r>
            <w:r w:rsidRPr="00E149E2">
              <w:rPr>
                <w:rFonts w:ascii="Calibri" w:eastAsia="Lucida Sans Unicode" w:hAnsi="Calibri" w:cs="Calibri"/>
                <w:sz w:val="22"/>
                <w:szCs w:val="22"/>
              </w:rPr>
              <w:t xml:space="preserve"> 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</w:rPr>
            </w:pPr>
            <w:r w:rsidRPr="005B4598">
              <w:rPr>
                <w:rFonts w:ascii="Calibri" w:hAnsi="Calibri" w:cs="Calibri"/>
              </w:rPr>
              <w:t>500 PLUS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</w:rPr>
            </w:pPr>
            <w:r w:rsidRPr="005B4598">
              <w:rPr>
                <w:rFonts w:ascii="Calibri" w:hAnsi="Calibri" w:cs="Calibri"/>
              </w:rPr>
              <w:t>VITALASER, Германия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4598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3464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34644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3464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ХИВАМАТ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284D3E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284D3E" w:rsidRPr="00234644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D112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F5901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07622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D868E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868E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868E1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284D3E" w:rsidRPr="00D868E1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868E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868E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868E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868E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868E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868E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868E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900C7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900C79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900C79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7E35C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7E35C3" w:rsidRDefault="00284D3E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284D3E" w:rsidRPr="007E35C3" w:rsidRDefault="00284D3E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284D3E" w:rsidRPr="007E35C3" w:rsidRDefault="00284D3E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84D3E" w:rsidRPr="00F812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84D3E" w:rsidRPr="00AE54A7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E4986" w:rsidRDefault="00284D3E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284D3E" w:rsidRPr="002C5D8E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84D3E" w:rsidRPr="00AE54A7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AE54A7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AE54A7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AE54A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AE54A7" w:rsidRDefault="00284D3E" w:rsidP="00977740">
            <w:pPr>
              <w:jc w:val="center"/>
              <w:rPr>
                <w:color w:val="FF0000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AE54A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136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900C79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диагностики состояния кожи и штатив для крепления лампы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HEINE,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Дерматоскоп Delta 20 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AE54A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AE54A7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7E35C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7E35C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45FD5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45FD5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45FD5">
              <w:rPr>
                <w:rFonts w:ascii="Calibri" w:hAnsi="Calibri" w:cs="Calibr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45FD5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45FD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45FD5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D20A0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269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20A00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20A00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284D3E" w:rsidRPr="00D20A00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КО-2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 xml:space="preserve">Косметологический комбайн </w:t>
            </w:r>
          </w:p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Габариты: 500х407х1450 мм</w:t>
            </w:r>
          </w:p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РУ-1ф, 220В; 0,15кВт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Face Beauty Clinic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Tecnology (Италия)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6471A8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КО-4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Вакуумный аппар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  <w:r w:rsidRPr="00045FD5">
              <w:rPr>
                <w:rFonts w:ascii="Calibri" w:hAnsi="Calibri" w:cs="Calibri"/>
                <w:sz w:val="22"/>
                <w:szCs w:val="22"/>
              </w:rPr>
              <w:t>т косметологический с магнитотерапией</w:t>
            </w:r>
          </w:p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Габариты: 600х600х1900мм</w:t>
            </w:r>
          </w:p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РУ-1ф, 220В; 1,0кВт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MR-991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 xml:space="preserve">Mantis, </w:t>
            </w:r>
          </w:p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 xml:space="preserve">Италия </w:t>
            </w:r>
          </w:p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01E8D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КО-7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Лазерная система SP Dynamis без сканеров, с гинекологическим набором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SP Dynamis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Fotona d.d, Словения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45FD5" w:rsidRDefault="00284D3E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45FD5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045FD5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284D3E" w:rsidRPr="00045FD5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045FD5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:rsidR="00284D3E" w:rsidRPr="00045FD5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045FD5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  <w:lang w:val="en-US"/>
              </w:rPr>
              <w:t>АтисМед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045FD5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E2268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ММП2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45FD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45FD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3464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34644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D112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310F36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310F3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0F36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310F36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310F36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10F3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0F3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10F3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0F3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10F3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10F3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B81FB8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284D3E" w:rsidRPr="00C12678" w:rsidRDefault="00284D3E" w:rsidP="00B81FB8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Тележка медицинская с ящиками; нерж.сталь</w:t>
            </w:r>
          </w:p>
          <w:p w:rsidR="00284D3E" w:rsidRPr="005227A2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227A2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227A2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227A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227A2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227A2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17631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7631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17631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84D3E" w:rsidRPr="00F812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84D3E" w:rsidRPr="00C12678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E4986" w:rsidRDefault="00284D3E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284D3E" w:rsidRPr="002C5D8E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Default="00284D3E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17631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7631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7631E">
              <w:rPr>
                <w:rFonts w:ascii="Calibri" w:hAnsi="Calibri" w:cs="Calibr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7631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HEINE, </w:t>
            </w:r>
            <w:r w:rsidRPr="0017631E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17631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7631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Дерматоскоп Delta 20 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17631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7631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17631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7631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7631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7631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C12678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C12678" w:rsidRDefault="00284D3E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7E35C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7E35C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CD5E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CD5EA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CD5EAF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D5EA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D5EA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D5EA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D5EA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D5EA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D5EA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D5EA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D5EA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ММП2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5EA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D4345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755AD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ИО-118Е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755AD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284D3E" w:rsidRPr="004755AD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Габариты: 335х190х240 мм     </w:t>
            </w:r>
          </w:p>
          <w:p w:rsidR="00284D3E" w:rsidRPr="004755AD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Объем – 2,7 л                                        </w:t>
            </w:r>
          </w:p>
          <w:p w:rsidR="00284D3E" w:rsidRPr="004755AD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180ВА                             </w:t>
            </w:r>
          </w:p>
          <w:p w:rsidR="00284D3E" w:rsidRPr="004755AD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Вес – 5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755AD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УЗУМИ-2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755AD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755AD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ООО «ТРИМА»    </w:t>
            </w:r>
          </w:p>
          <w:p w:rsidR="00284D3E" w:rsidRPr="004755AD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755AD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Габариты: 625х450х415 мм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35BFE" w:rsidRDefault="00284D3E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35BF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835BFE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284D3E" w:rsidRPr="00835BF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835BFE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:rsidR="00284D3E" w:rsidRPr="00835BF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835BFE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  <w:lang w:val="en-US"/>
              </w:rPr>
              <w:t>АтисМед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35BFE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E2268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35BF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6471A8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КО-5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Фототерапевтический модуль (стандартная комплектация)</w:t>
            </w:r>
          </w:p>
          <w:p w:rsidR="00284D3E" w:rsidRPr="00835BFE" w:rsidRDefault="00284D3E" w:rsidP="000E2268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,5 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М22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Lumenis, США-Израиль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A7AC4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КО-6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Ксометологический аппарат</w:t>
            </w:r>
          </w:p>
          <w:p w:rsidR="00284D3E" w:rsidRPr="0073045F" w:rsidRDefault="00284D3E" w:rsidP="000E2268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,5 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HydraFacial MD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HydraFacial, 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5F6B00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КО-9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84D3E" w:rsidRPr="00E17D75" w:rsidRDefault="00284D3E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bCs/>
                <w:sz w:val="22"/>
                <w:szCs w:val="22"/>
              </w:rPr>
              <w:t xml:space="preserve">Аппарат  для  локальной  воздушной  криотерапии  </w:t>
            </w:r>
          </w:p>
          <w:p w:rsidR="00284D3E" w:rsidRPr="00E17D75" w:rsidRDefault="00284D3E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bCs/>
                <w:sz w:val="22"/>
                <w:szCs w:val="22"/>
              </w:rPr>
              <w:t>Габариты: 645х390х680 мм</w:t>
            </w:r>
          </w:p>
          <w:p w:rsidR="00284D3E" w:rsidRPr="00E17D75" w:rsidRDefault="00284D3E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bCs/>
                <w:sz w:val="22"/>
                <w:szCs w:val="22"/>
              </w:rPr>
              <w:t>Вес – 60 кг.</w:t>
            </w:r>
          </w:p>
          <w:p w:rsidR="00284D3E" w:rsidRPr="00E17D75" w:rsidRDefault="00284D3E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1Ф; 220 В; 1,0кВт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7D75" w:rsidRDefault="00284D3E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Cryo-6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7D75" w:rsidRDefault="00284D3E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7D75" w:rsidRDefault="00301DD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="00284D3E" w:rsidRPr="00E17D75">
                <w:rPr>
                  <w:rFonts w:ascii="Calibri" w:hAnsi="Calibri" w:cs="Calibri"/>
                  <w:bCs/>
                  <w:sz w:val="22"/>
                  <w:szCs w:val="22"/>
                </w:rPr>
                <w:t>ZIMMER</w:t>
              </w:r>
            </w:hyperlink>
            <w:r w:rsidR="00284D3E" w:rsidRPr="00E17D75">
              <w:rPr>
                <w:rFonts w:ascii="Calibri" w:hAnsi="Calibri" w:cs="Calibri"/>
                <w:bCs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3045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3464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34644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D112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Шкаф двухстворчатый с 4 полками, с сейфом и замком, фасады и корпус - сталь с </w:t>
            </w:r>
            <w:r>
              <w:rPr>
                <w:rFonts w:ascii="Calibri" w:hAnsi="Calibri" w:cs="Calibri"/>
                <w:sz w:val="22"/>
                <w:szCs w:val="22"/>
              </w:rPr>
              <w:t>порошковым покрытием</w:t>
            </w:r>
          </w:p>
          <w:p w:rsidR="00284D3E" w:rsidRPr="00C43432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43432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284D3E" w:rsidRPr="00C43432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3432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84344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284344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021DE1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84D3E" w:rsidRPr="00C43432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3432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E4986" w:rsidRDefault="00284D3E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Default="00284D3E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136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диагностики состояния кожи и штатив для крепления лампы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00C7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34392">
              <w:rPr>
                <w:rFonts w:ascii="Calibri" w:hAnsi="Calibri" w:cs="Calibr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3439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HEINE, </w:t>
            </w:r>
            <w:r w:rsidRPr="00434392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Дерматоскоп Delta 20 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43439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439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3439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C12678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C12678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84D3E" w:rsidRPr="007E35C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7E35C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E35C3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640B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>192К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 xml:space="preserve">Радиоволновой электрохирургический аппарат ЭХВЧ 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Габариты: 238х178х413</w:t>
            </w:r>
            <w:r w:rsidRPr="00C640BF">
              <w:rPr>
                <w:rFonts w:ascii="Calibri" w:hAnsi="Calibri" w:cs="Calibri"/>
                <w:sz w:val="22"/>
                <w:szCs w:val="22"/>
              </w:rPr>
              <w:t xml:space="preserve"> мм</w:t>
            </w:r>
          </w:p>
          <w:p w:rsidR="00284D3E" w:rsidRPr="00C640B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 xml:space="preserve"> Максимальная выходная мощ</w:t>
            </w:r>
            <w:r>
              <w:rPr>
                <w:rFonts w:ascii="Calibri" w:hAnsi="Calibri" w:cs="Calibri"/>
                <w:sz w:val="22"/>
                <w:szCs w:val="22"/>
              </w:rPr>
              <w:t>ность – 12</w:t>
            </w:r>
            <w:r w:rsidRPr="00C640BF">
              <w:rPr>
                <w:rFonts w:ascii="Calibri" w:hAnsi="Calibri" w:cs="Calibri"/>
                <w:sz w:val="22"/>
                <w:szCs w:val="22"/>
              </w:rPr>
              <w:t xml:space="preserve">0 Вт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Вес – 11</w:t>
            </w:r>
            <w:r w:rsidRPr="00C640BF">
              <w:rPr>
                <w:rFonts w:ascii="Calibri" w:hAnsi="Calibri" w:cs="Calibri"/>
                <w:sz w:val="22"/>
                <w:szCs w:val="22"/>
              </w:rPr>
              <w:t xml:space="preserve"> кг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B1C0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>Сургитрон</w:t>
            </w:r>
            <w:r w:rsidRPr="008B1C0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4.0 </w:t>
            </w:r>
            <w:r w:rsidRPr="00C640BF">
              <w:rPr>
                <w:rFonts w:ascii="Calibri" w:hAnsi="Calibri" w:cs="Calibri"/>
                <w:sz w:val="22"/>
                <w:szCs w:val="22"/>
              </w:rPr>
              <w:t>МГЦ</w:t>
            </w:r>
            <w:r w:rsidRPr="008B1C0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PELLEVE S5-IEC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640B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>Ellman Int., США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6E406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6E406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6E406A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952A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952A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262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обработки ногтевых пластинок с насадкой OMNICUT</w:t>
            </w:r>
          </w:p>
          <w:p w:rsidR="00284D3E" w:rsidRPr="002C5D8E" w:rsidRDefault="00284D3E" w:rsidP="000E22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0,1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E2268" w:rsidRDefault="00284D3E" w:rsidP="000E226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2268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радиохирургический с набором электродов для врача дерматолога</w:t>
            </w:r>
          </w:p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0,1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ВМ-780 ii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ZERTS, </w:t>
            </w:r>
          </w:p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605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Аппарат для локальной воздушной криотерапии</w:t>
            </w:r>
          </w:p>
          <w:p w:rsidR="00284D3E" w:rsidRPr="002C5D8E" w:rsidRDefault="00284D3E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Габариты: 645х390х680 мм</w:t>
            </w:r>
          </w:p>
          <w:p w:rsidR="00284D3E" w:rsidRPr="002C5D8E" w:rsidRDefault="00284D3E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Вес – 60 кг.</w:t>
            </w:r>
          </w:p>
          <w:p w:rsidR="00284D3E" w:rsidRPr="002C5D8E" w:rsidRDefault="00284D3E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1Ф; 220 В; 1,0кВт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snapToGrid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Cryo-6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301DD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9" w:history="1">
              <w:r w:rsidR="00284D3E" w:rsidRPr="002C5D8E">
                <w:rPr>
                  <w:rStyle w:val="af4"/>
                  <w:rFonts w:ascii="Calibri" w:hAnsi="Calibri" w:cs="Calibri"/>
                  <w:b w:val="0"/>
                  <w:sz w:val="22"/>
                  <w:szCs w:val="22"/>
                </w:rPr>
                <w:t>ZIMMER</w:t>
              </w:r>
            </w:hyperlink>
            <w:r w:rsidR="00284D3E" w:rsidRPr="002C5D8E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284D3E" w:rsidRPr="00C82AA6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84D3E" w:rsidRPr="00C82AA6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/>
                <w:sz w:val="22"/>
                <w:szCs w:val="22"/>
              </w:rPr>
              <w:t>РУ-</w:t>
            </w:r>
            <w:r>
              <w:rPr>
                <w:rFonts w:ascii="Calibri" w:hAnsi="Calibri"/>
                <w:sz w:val="22"/>
                <w:szCs w:val="22"/>
              </w:rPr>
              <w:t>1</w:t>
            </w:r>
            <w:r w:rsidRPr="00C82AA6">
              <w:rPr>
                <w:rFonts w:ascii="Calibri" w:hAnsi="Calibri"/>
                <w:sz w:val="22"/>
                <w:szCs w:val="22"/>
              </w:rPr>
              <w:t>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Draeger, Германия</w:t>
            </w:r>
          </w:p>
          <w:p w:rsidR="00284D3E" w:rsidRPr="00C82AA6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84D3E" w:rsidRPr="00C82AA6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284D3E" w:rsidRPr="00C82AA6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84D3E" w:rsidRPr="00C82AA6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Подвод </w:t>
            </w:r>
          </w:p>
          <w:p w:rsidR="00284D3E" w:rsidRPr="00C82AA6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кислорода, вакуума.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КО-15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</w:t>
            </w:r>
            <w:r w:rsidRPr="001B4487">
              <w:rPr>
                <w:rFonts w:ascii="Calibri" w:hAnsi="Calibri" w:cs="Calibri"/>
                <w:sz w:val="22"/>
                <w:szCs w:val="22"/>
              </w:rPr>
              <w:t>истема для автоматического картирования тела и дерматоскопического исследования включает в себя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1B4487">
              <w:rPr>
                <w:rFonts w:ascii="Calibri" w:hAnsi="Calibri" w:cs="Calibri"/>
                <w:sz w:val="22"/>
                <w:szCs w:val="22"/>
              </w:rPr>
              <w:t xml:space="preserve">видеодерматоскопmedicam, </w:t>
            </w:r>
          </w:p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стойку ATBM, </w:t>
            </w:r>
          </w:p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фотооборудование, </w:t>
            </w:r>
          </w:p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набор оптики, </w:t>
            </w:r>
          </w:p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медицинский сервер, </w:t>
            </w:r>
          </w:p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монитор, </w:t>
            </w:r>
          </w:p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>программное обеспечение для дерматоскопии и для картирования тела</w:t>
            </w:r>
          </w:p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 стенда: 700х610х1820мм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1Ф; 220 В; </w:t>
            </w:r>
            <w:r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≈0</w:t>
            </w: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,</w:t>
            </w:r>
            <w:r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5</w:t>
            </w: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00D5C">
              <w:rPr>
                <w:rFonts w:ascii="Calibri" w:hAnsi="Calibri" w:cs="Calibri"/>
                <w:sz w:val="22"/>
                <w:szCs w:val="22"/>
              </w:rPr>
              <w:t>Вodystudio ATBM® Классический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49E2" w:rsidRDefault="00284D3E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149E2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149E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284D3E" w:rsidRPr="00E149E2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149E2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:rsidR="00284D3E" w:rsidRPr="00E149E2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149E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  <w:lang w:val="en-US"/>
              </w:rPr>
              <w:t>АтисМед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149E2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49E2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E2268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СУК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Стерилизатор ультрафиолетовый кварцевый</w:t>
            </w:r>
          </w:p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Габариты: 380х245х125 мм</w:t>
            </w:r>
          </w:p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1Ф; 220 В; 70ВА</w:t>
            </w:r>
          </w:p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Вес – 3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Микроцид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35BF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23464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34644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2042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дерматолога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E42DD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2C5D8E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84D3E" w:rsidRPr="005B6E7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D112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284D3E" w:rsidRPr="00B45AD7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8434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84344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284344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60BD3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6F6BD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6F6BD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6F6BD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284D3E" w:rsidRPr="006F6BD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6F6BD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6F6BD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6F6BD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6F6BD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6F6BD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6F6BD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6F6BD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84D3E" w:rsidRPr="006F6BD5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6F6BD5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6F6BD5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6E406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6E406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6E406A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E406A" w:rsidRDefault="00284D3E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E9151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91512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952A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952A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2043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(диабетическая стопа)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2DD9" w:rsidRPr="00931CD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DD9" w:rsidRPr="00931CD2" w:rsidRDefault="00E42DD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1CD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DD9" w:rsidRPr="00E42DD9" w:rsidRDefault="00E42DD9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E7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E7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84D3E" w:rsidRPr="005B6E7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D112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5B6E7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E7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3B46BE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3B46BE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B45AD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45AD7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284D3E" w:rsidRPr="00B45AD7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84D3E" w:rsidRPr="00B45AD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45AD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3B46BE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443AF" w:rsidRDefault="00284D3E" w:rsidP="003B46BE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Шкаф двухстворчатый с 4 полками, с сейфом и замком, фасады и корпус </w:t>
            </w:r>
            <w:r>
              <w:rPr>
                <w:rFonts w:ascii="Calibri" w:hAnsi="Calibri" w:cs="Calibri"/>
                <w:sz w:val="22"/>
                <w:szCs w:val="22"/>
              </w:rPr>
              <w:t>- сталь с порошковым покрытием</w:t>
            </w:r>
          </w:p>
          <w:p w:rsidR="00284D3E" w:rsidRPr="009C6503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84344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284344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021DE1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84D3E" w:rsidRPr="009C6503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E4986" w:rsidRDefault="00284D3E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E4986" w:rsidRDefault="00284D3E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284D3E" w:rsidRPr="002C5D8E" w:rsidRDefault="00284D3E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Default="00284D3E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9C6503" w:rsidRDefault="00284D3E" w:rsidP="009C650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9C6503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6B095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C82AA6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C82AA6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E9151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91512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91512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952A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952A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952A5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266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Кресло для педикюра. Габариты: 1800х610х560-900мм</w:t>
            </w:r>
          </w:p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220В; ≈0,2кВт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290А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931CD2">
              <w:rPr>
                <w:rFonts w:ascii="Calibri" w:hAnsi="Calibri" w:cs="Calibri"/>
                <w:sz w:val="22"/>
                <w:szCs w:val="22"/>
              </w:rPr>
              <w:t>Электрокардиограф 3-х канальный с транспортным чемоданом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284D3E" w:rsidRPr="00931CD2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931CD2">
              <w:rPr>
                <w:rFonts w:ascii="Calibri" w:hAnsi="Calibri" w:cs="Calibri"/>
                <w:sz w:val="22"/>
                <w:szCs w:val="22"/>
              </w:rPr>
              <w:t>1Ф; 220 В; ~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31CD2" w:rsidRDefault="00284D3E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1CD2">
              <w:rPr>
                <w:rFonts w:ascii="Calibri" w:hAnsi="Calibri" w:cs="Calibri"/>
                <w:sz w:val="22"/>
                <w:szCs w:val="22"/>
              </w:rPr>
              <w:t xml:space="preserve">МАС 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Pr="00931CD2">
              <w:rPr>
                <w:rFonts w:ascii="Calibri" w:hAnsi="Calibri" w:cs="Calibri"/>
                <w:sz w:val="22"/>
                <w:szCs w:val="22"/>
              </w:rPr>
              <w:t xml:space="preserve">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31CD2" w:rsidRDefault="00284D3E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00D5C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/>
                <w:sz w:val="22"/>
                <w:szCs w:val="22"/>
              </w:rPr>
              <w:t>РУ-</w:t>
            </w:r>
            <w:r>
              <w:rPr>
                <w:rFonts w:ascii="Calibri" w:hAnsi="Calibri"/>
                <w:sz w:val="22"/>
                <w:szCs w:val="22"/>
              </w:rPr>
              <w:t>1</w:t>
            </w:r>
            <w:r w:rsidRPr="00C82AA6">
              <w:rPr>
                <w:rFonts w:ascii="Calibri" w:hAnsi="Calibri"/>
                <w:sz w:val="22"/>
                <w:szCs w:val="22"/>
              </w:rPr>
              <w:t>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Draeger, Германия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Подвод 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кислорода, вакуума.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ЛЛ1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284D3E" w:rsidRPr="002C5D8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:rsidR="00284D3E" w:rsidRPr="002C5D8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00D5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АтисМед ЛЛ-5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E2268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7C3FB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C3FB4" w:rsidRDefault="00284D3E" w:rsidP="00DF019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Л-75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7C3FB4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Стерилизатор воздушный (сухожар)                                                  Объем камеры –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0 л</w:t>
            </w:r>
          </w:p>
          <w:p w:rsidR="00284D3E" w:rsidRPr="007C3FB4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 442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х450х415 мм</w:t>
            </w:r>
          </w:p>
          <w:p w:rsidR="00284D3E" w:rsidRPr="007C3FB4" w:rsidRDefault="00284D3E" w:rsidP="00DF019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1Ф; 220 В; 0,9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C3FB4" w:rsidRDefault="00284D3E" w:rsidP="00DF019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ГП-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C3FB4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C3FB4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C3FB4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C3FB4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C3FB4" w:rsidRDefault="00284D3E" w:rsidP="007C3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C3FB4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E0436">
              <w:rPr>
                <w:rFonts w:ascii="Calibri" w:eastAsia="Lucida Sans Unicode" w:hAnsi="Calibri" w:cs="Calibri"/>
                <w:sz w:val="22"/>
                <w:szCs w:val="22"/>
              </w:rPr>
              <w:t>Педикюрный аппарат с пылесосом и подсветкой</w:t>
            </w:r>
          </w:p>
          <w:p w:rsidR="00284D3E" w:rsidRPr="002C5D8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Габариты: 320х125х220</w:t>
            </w: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 xml:space="preserve"> мм</w:t>
            </w:r>
          </w:p>
          <w:p w:rsidR="00284D3E" w:rsidRPr="002C5D8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1Ф; 220 В; 0,35</w:t>
            </w: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 xml:space="preserve">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E0436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E0436">
              <w:rPr>
                <w:rFonts w:ascii="Calibri" w:eastAsia="Lucida Sans Unicode" w:hAnsi="Calibri" w:cs="Calibri"/>
                <w:sz w:val="22"/>
                <w:szCs w:val="22"/>
              </w:rPr>
              <w:t>PA-50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E0436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C74EC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C74EC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hyperlink r:id="rId10" w:history="1">
              <w:r w:rsidRPr="004C74EC">
                <w:rPr>
                  <w:rFonts w:ascii="Calibri" w:hAnsi="Calibri" w:cs="Calibri"/>
                  <w:sz w:val="22"/>
                  <w:szCs w:val="22"/>
                  <w:lang w:val="en-US"/>
                </w:rPr>
                <w:t>Unitronic (Германия)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E0436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E0436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Default="00284D3E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УЗ-1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 xml:space="preserve">Малогабаритный </w:t>
            </w:r>
            <w:r w:rsidRPr="004C74EC">
              <w:rPr>
                <w:rFonts w:ascii="Calibri" w:eastAsia="Lucida Sans Unicode" w:hAnsi="Calibri" w:cs="Calibri"/>
                <w:sz w:val="22"/>
                <w:szCs w:val="22"/>
              </w:rPr>
              <w:t xml:space="preserve">доплеровский </w:t>
            </w:r>
            <w:r>
              <w:rPr>
                <w:rFonts w:ascii="Calibri" w:eastAsia="Lucida Sans Unicode" w:hAnsi="Calibri" w:cs="Calibri"/>
                <w:sz w:val="22"/>
                <w:szCs w:val="22"/>
              </w:rPr>
              <w:t>звуковой индикатор скорости кровотока</w:t>
            </w:r>
          </w:p>
          <w:p w:rsidR="00284D3E" w:rsidRPr="002E0436" w:rsidRDefault="00284D3E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Габариты: 65х10х25</w:t>
            </w: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 xml:space="preserve">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E0436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МИНИДОП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E0436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Default="00284D3E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00D5C">
              <w:rPr>
                <w:rFonts w:ascii="Calibri" w:hAnsi="Calibri" w:cs="Calibri"/>
                <w:sz w:val="22"/>
                <w:szCs w:val="22"/>
              </w:rPr>
              <w:t>БИОСС,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E0436" w:rsidRDefault="00284D3E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F3773F" w:rsidRDefault="00284D3E" w:rsidP="00F3773F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F3773F">
              <w:rPr>
                <w:rFonts w:ascii="Calibri" w:hAnsi="Calibri" w:cs="Calibri"/>
                <w:sz w:val="22"/>
                <w:szCs w:val="22"/>
              </w:rPr>
              <w:t>Питание: 2 батареи 1,5 В или аккумуляторы 1,2 В (тип АА)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35BF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35BF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Градуированный камертон 128 Гц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5803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Default="00284D3E" w:rsidP="00E81851">
            <w:pPr>
              <w:jc w:val="center"/>
            </w:pPr>
            <w:r w:rsidRPr="005B5911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803CF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Монофиламент 10 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5803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Default="00284D3E" w:rsidP="00E81851">
            <w:pPr>
              <w:jc w:val="center"/>
            </w:pPr>
            <w:r w:rsidRPr="005B5911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803CF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5803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Default="00284D3E" w:rsidP="00E81851">
            <w:pPr>
              <w:jc w:val="center"/>
            </w:pPr>
            <w:r w:rsidRPr="001C68E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803CF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Набор фрез для скалера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5803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Default="00284D3E" w:rsidP="00E81851">
            <w:pPr>
              <w:jc w:val="center"/>
            </w:pPr>
            <w:r w:rsidRPr="001C68E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803CF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Лопаточки для ногтей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5803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Default="00284D3E" w:rsidP="00E81851">
            <w:pPr>
              <w:jc w:val="center"/>
            </w:pPr>
            <w:r w:rsidRPr="001C68E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803CF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Кусачки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5803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1C68E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C68E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803CF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A0943">
              <w:rPr>
                <w:rFonts w:ascii="Calibri" w:hAnsi="Calibri" w:cs="Calibri"/>
                <w:sz w:val="22"/>
                <w:szCs w:val="22"/>
              </w:rPr>
              <w:t>Биксы малые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803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9C650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9C650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9C6503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C6503" w:rsidRDefault="00284D3E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3464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34644" w:rsidRDefault="00284D3E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34644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DF3E4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F3E41" w:rsidRDefault="00284D3E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Холл-рекреация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Диван 3-местный</w:t>
            </w:r>
          </w:p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Габариты:  1900x860x870мм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 052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E36CB0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36CB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4Б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36CB0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Диван. </w:t>
            </w:r>
          </w:p>
          <w:p w:rsidR="00284D3E" w:rsidRPr="00E36CB0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Габариты: 1320х860х870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36CB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36CB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36CB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36CB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36CB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36CB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36CB0" w:rsidRDefault="00284D3E" w:rsidP="003B46BE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C019B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019B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019B2" w:rsidRDefault="00284D3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019B2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427DF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8А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427DF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427DF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427DF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427DF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427DF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427DF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82AA6" w:rsidRDefault="00284D3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72Б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Монитор, 32 дюйма, LAN</w:t>
            </w:r>
          </w:p>
          <w:p w:rsidR="00284D3E" w:rsidRPr="00E13AE7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Габариты: 736 x 437 x 82.9мм</w:t>
            </w:r>
            <w:r w:rsidRPr="00E13AE7">
              <w:rPr>
                <w:rFonts w:ascii="PTRootUIWebRegular" w:hAnsi="PTRootUIWebRegular"/>
                <w:color w:val="FF0000"/>
                <w:sz w:val="36"/>
                <w:szCs w:val="36"/>
                <w:shd w:val="clear" w:color="auto" w:fill="FFFFFF"/>
              </w:rPr>
              <w:t> </w:t>
            </w:r>
          </w:p>
          <w:p w:rsidR="00284D3E" w:rsidRPr="00E13AE7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E13AE7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  <w:p w:rsidR="00284D3E" w:rsidRPr="0043209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209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25CA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25CA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25CA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151А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E13AE7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151Б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284D3E" w:rsidRPr="00E13AE7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Габарииты: 600х600х600мм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Verba Home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E13AE7" w:rsidRDefault="00284D3E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151В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Консоль с</w:t>
            </w:r>
            <w:r>
              <w:rPr>
                <w:rFonts w:ascii="Calibri" w:hAnsi="Calibri" w:cs="Calibri"/>
                <w:sz w:val="22"/>
                <w:szCs w:val="22"/>
              </w:rPr>
              <w:t>о столешницей из искусственного</w:t>
            </w:r>
            <w:r w:rsidRPr="00E70FAA">
              <w:rPr>
                <w:rFonts w:ascii="Calibri" w:hAnsi="Calibri" w:cs="Calibri"/>
                <w:sz w:val="22"/>
                <w:szCs w:val="22"/>
              </w:rPr>
              <w:t xml:space="preserve"> мрамор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  <w:r w:rsidRPr="00E70FAA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Габариты: 1000х300хх700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E13AE7" w:rsidRDefault="00284D3E" w:rsidP="00E13AE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Штора, длина 5 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Индивид.изготовление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6D3BDE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331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Настольная лампа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(торшер)</w:t>
            </w:r>
          </w:p>
          <w:p w:rsidR="00284D3E" w:rsidRPr="002C5D8E" w:rsidRDefault="00284D3E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</w:t>
            </w:r>
            <w:r>
              <w:rPr>
                <w:rFonts w:ascii="Calibri" w:hAnsi="Calibri" w:cs="Calibri"/>
                <w:sz w:val="22"/>
                <w:szCs w:val="22"/>
              </w:rPr>
              <w:t>06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Coco COC-LG-1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Kutek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E13AE7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Регистратура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84344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84344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284344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60BD3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2044б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Картохранилище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картотечный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Картотека металлическая Bisley BS5E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врачебного консилиума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0F3D1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F3D1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F3D19" w:rsidRDefault="00284D3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0F3D1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23Г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F3D19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Комод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F3D19" w:rsidRDefault="00284D3E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60BD3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Ноутбук</w:t>
            </w:r>
          </w:p>
          <w:p w:rsidR="00284D3E" w:rsidRPr="002C5D8E" w:rsidRDefault="00284D3E" w:rsidP="00EA660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0,3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HP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372DC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72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372DC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72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A41B8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A41B85" w:rsidRDefault="00284D3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A41B8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A41B85" w:rsidRDefault="00284D3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A41B8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A41B8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A41B8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A41B85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A41B8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011A61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Стол для брифинга узкий</w:t>
            </w:r>
          </w:p>
          <w:p w:rsidR="00284D3E" w:rsidRPr="00011A61" w:rsidRDefault="00284D3E" w:rsidP="00011A6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Габариты: 3000х1000х75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0</w:t>
            </w: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11A61" w:rsidRDefault="00284D3E" w:rsidP="0081022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0229">
              <w:rPr>
                <w:rFonts w:ascii="Calibri" w:hAnsi="Calibri" w:cs="Calibri"/>
                <w:color w:val="FF0000"/>
                <w:sz w:val="22"/>
                <w:szCs w:val="22"/>
              </w:rPr>
              <w:t>Солт 1 BMS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11A61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11A61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11A61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11A61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ИП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Интерактивная панель.</w:t>
            </w:r>
          </w:p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Ращмер экрана 1652х930мм</w:t>
            </w:r>
          </w:p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220В; 0,1кВт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2C47">
              <w:rPr>
                <w:rFonts w:ascii="Calibri" w:hAnsi="Calibri" w:cs="Calibri"/>
                <w:sz w:val="22"/>
                <w:szCs w:val="22"/>
              </w:rPr>
              <w:t>SBID-MX175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3A2C47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2C47">
              <w:rPr>
                <w:rFonts w:ascii="Calibri" w:hAnsi="Calibri" w:cs="Calibri"/>
                <w:sz w:val="22"/>
                <w:szCs w:val="22"/>
              </w:rPr>
              <w:t> </w:t>
            </w:r>
            <w:hyperlink r:id="rId11" w:history="1">
              <w:r w:rsidRPr="003A2C47">
                <w:rPr>
                  <w:rFonts w:ascii="Calibri" w:hAnsi="Calibri" w:cs="Calibri"/>
                  <w:sz w:val="22"/>
                  <w:szCs w:val="22"/>
                </w:rPr>
                <w:t>Smart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8434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7605D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605D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План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7605DA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Планшет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05D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05D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05D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05D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05D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05DA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05DA" w:rsidRDefault="00284D3E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выписки больничных листов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86ECF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886ECF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60BD3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Сейф 2 класса взломостойкости; крепление к полу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284D3E" w:rsidRPr="00992814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440х430х1230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VALBERG ГРАНИТ 120Т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 xml:space="preserve">Завод </w:t>
            </w:r>
          </w:p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"Промет"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257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заведующего отделением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руководителя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руководителя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756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7569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86ECF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886ECF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60BD3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D6756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D6756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156Ж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D67569" w:rsidRDefault="00284D3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Кресло с механизмом Konrad</w:t>
            </w:r>
          </w:p>
          <w:p w:rsidR="00284D3E" w:rsidRPr="00D67569" w:rsidRDefault="00284D3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Габариты: 1070х1000х1040мм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Marsel 1P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67569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для одежды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174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175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встраиваемый холодильник Liebherr UIK 1514,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раковина Franke 125.0176.647 KBG 110-34, цвет Шоколад,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полотенец Brabantia,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для жидкого мыла Kaiser KH-3022 BP, встраиваемый Black Pearl,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Смеситель Florentina Фита AV коричневый, артикул 757839,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Столешница</w:t>
            </w: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Samsung Staron VL155 Loam, 1730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х</w:t>
            </w: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600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мм</w:t>
            </w: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176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Брифинг-приставка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Аптечный киоск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Расчетно-кассовый аппарат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АМС-100К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86ECF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886ECF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626B8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626B8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СТ-А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Стойка аптеки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АП-6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Накопитель для лекарств (20 ящиков с разделителями)            Габариты: 800х500х2200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арт.326600N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лекарственных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5B63C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3C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123Б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Холодильный шкаф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фармацевтический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объем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00 л. </w:t>
            </w:r>
          </w:p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Количество полок – 4.</w:t>
            </w:r>
          </w:p>
          <w:p w:rsidR="00284D3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697х710х2028 ммм.</w:t>
            </w:r>
          </w:p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220В; 0,35кВт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C5D63" w:rsidRDefault="00284D3E" w:rsidP="00E81851">
            <w:pPr>
              <w:pStyle w:val="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ШХФ-0,5ДС </w:t>
            </w:r>
          </w:p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Позис,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5B63C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A21E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A21E5">
              <w:rPr>
                <w:rFonts w:ascii="Calibri" w:hAnsi="Calibri" w:cs="Calibri"/>
                <w:sz w:val="22"/>
                <w:szCs w:val="22"/>
              </w:rPr>
              <w:t>АП-ФАМА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Шкаф</w:t>
            </w:r>
            <w:r w:rsidRPr="008A21E5">
              <w:rPr>
                <w:rFonts w:ascii="Calibri" w:hAnsi="Calibri" w:cs="Calibri"/>
                <w:sz w:val="22"/>
                <w:szCs w:val="22"/>
              </w:rPr>
              <w:t xml:space="preserve"> лекарственны</w:t>
            </w:r>
            <w:r>
              <w:rPr>
                <w:rFonts w:ascii="Calibri" w:hAnsi="Calibri" w:cs="Calibri"/>
                <w:sz w:val="22"/>
                <w:szCs w:val="22"/>
              </w:rPr>
              <w:t>й для</w:t>
            </w:r>
            <w:r w:rsidRPr="008A21E5">
              <w:rPr>
                <w:rFonts w:ascii="Calibri" w:hAnsi="Calibri" w:cs="Calibri"/>
                <w:sz w:val="22"/>
                <w:szCs w:val="22"/>
              </w:rPr>
              <w:t xml:space="preserve"> аптечного ассортимента ФАМА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(модульный)</w:t>
            </w:r>
          </w:p>
          <w:p w:rsidR="00284D3E" w:rsidRPr="008A21E5" w:rsidRDefault="00284D3E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Габариты: 2138х1270х2035 мм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A21E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  <w:lang w:val="en-US"/>
              </w:rPr>
              <w:t>DVbox®1000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A21E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Дизайн Вектор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A21E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B5B16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B5B16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Тележка медицинская</w:t>
            </w:r>
          </w:p>
          <w:p w:rsidR="00284D3E" w:rsidRPr="001B5B16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B5B16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B5B16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B5B16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B5B16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B5B16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8A21E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3C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3C5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5B63C5" w:rsidRDefault="00284D3E" w:rsidP="003B46BE">
            <w:pPr>
              <w:jc w:val="center"/>
            </w:pPr>
            <w:r w:rsidRPr="005B63C5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56C13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абинет сотрудников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86ECF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84D3E" w:rsidRPr="00886ECF" w:rsidRDefault="00284D3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284D3E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284D3E" w:rsidRPr="008E4986" w:rsidRDefault="00284D3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4685D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060BD3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886ECF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2052а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Tork Image Design 460011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7561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BE27F8" w:rsidRDefault="00284D3E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BE27F8" w:rsidRDefault="00284D3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626B8" w:rsidRDefault="00284D3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626B8" w:rsidRDefault="00284D3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82AA6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267C1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4267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1626B8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1626B8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1626B8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626B8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284D3E" w:rsidRPr="001626B8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284D3E" w:rsidRPr="001626B8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626B8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626B8" w:rsidRDefault="00284D3E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626B8" w:rsidRDefault="00284D3E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626B8" w:rsidRDefault="00284D3E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626B8" w:rsidRDefault="00284D3E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1626B8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284D3E" w:rsidRPr="001626B8" w:rsidRDefault="00284D3E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ядовитых, сильнодействующих, психотропных, наркотических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B81FB8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284D3E" w:rsidRPr="00684AE9" w:rsidRDefault="00284D3E" w:rsidP="00B81F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84AE9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СХФ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Сейф-холодильник медицинский.  Объем 20 л. Класс взломостойкости – III класс.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540х490х1200мм.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РУ-0,2кВт,220В,1Ф+N+PE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170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VALBERG TS-3/50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прикреплять к полу или стене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Ю-125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Сейф 3 класса взломостойкости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680х510х1320 мм</w:t>
            </w:r>
          </w:p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- 502кг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301DD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="00284D3E" w:rsidRPr="002C5D8E">
                <w:rPr>
                  <w:rFonts w:ascii="Calibri" w:hAnsi="Calibri" w:cs="Calibri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прикреплять к полу или стене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856C13" w:rsidRDefault="00284D3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5B63C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5B63C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5B63C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D3E" w:rsidRPr="005B63C5" w:rsidRDefault="00284D3E" w:rsidP="00E81851">
            <w:pPr>
              <w:jc w:val="center"/>
            </w:pPr>
            <w:r w:rsidRPr="005B63C5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B63C5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84D3E" w:rsidRPr="00C4203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C42031" w:rsidRDefault="00284D3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42031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Пурифайер для проточной воды с фильтрацией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DA17B0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V40-U4L Black с</w:t>
            </w:r>
          </w:p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ультрафильтрацией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992814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284D3E" w:rsidRPr="00992814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992814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355E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55E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355EA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55E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84D3E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761DB3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284D3E" w:rsidRPr="00761DB3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284D3E" w:rsidRPr="00761DB3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25CA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25CA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1DB3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1DB3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1DB3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761DB3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  <w:p w:rsidR="00284D3E" w:rsidRPr="00432095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Pr="00432095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25CA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25CA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C25CA0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6296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296" w:rsidRPr="002C5D8E" w:rsidRDefault="00096296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6296" w:rsidRPr="00096296" w:rsidRDefault="00096296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29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Диван </w:t>
            </w:r>
          </w:p>
          <w:p w:rsidR="00096296" w:rsidRPr="00096296" w:rsidRDefault="00096296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296">
              <w:rPr>
                <w:rFonts w:ascii="Calibri" w:hAnsi="Calibri" w:cs="Calibri"/>
                <w:color w:val="FF0000"/>
                <w:sz w:val="22"/>
                <w:szCs w:val="22"/>
              </w:rPr>
              <w:t>Габариты: 830x820x830мм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296" w:rsidRPr="00096296" w:rsidRDefault="00096296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296" w:rsidRPr="00096296" w:rsidRDefault="00096296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296" w:rsidRPr="00096296" w:rsidRDefault="00096296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29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296" w:rsidRPr="00096296" w:rsidRDefault="00096296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29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296" w:rsidRPr="00761DB3" w:rsidRDefault="00096296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296" w:rsidRPr="002C5D8E" w:rsidRDefault="00096296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296" w:rsidRPr="002C5D8E" w:rsidRDefault="00096296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284D3E" w:rsidRPr="006653C1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D1566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84D3E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D3E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84D3E" w:rsidRDefault="00284D3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5D1566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6653C1" w:rsidRDefault="00284D3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D3E" w:rsidRPr="002C5D8E" w:rsidRDefault="00284D3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6296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096296" w:rsidRPr="002C5D8E" w:rsidRDefault="00096296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096296" w:rsidRPr="002C5D8E" w:rsidRDefault="00096296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иглорефлексотерапии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6296" w:rsidRPr="002C5D8E" w:rsidRDefault="00096296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6296" w:rsidRPr="002C5D8E" w:rsidRDefault="00096296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6296" w:rsidRPr="002C5D8E" w:rsidRDefault="00096296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6296" w:rsidRPr="002C5D8E" w:rsidRDefault="00096296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6296" w:rsidRPr="002C5D8E" w:rsidRDefault="00096296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6296" w:rsidRPr="002C5D8E" w:rsidRDefault="00096296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096296" w:rsidRPr="002C5D8E" w:rsidRDefault="00096296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B45AD7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6BE" w:rsidRPr="002C5D8E" w:rsidRDefault="003B46B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арт.350500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B1EA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B46B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5B6E75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5B6E75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3B46BE" w:rsidRPr="005B6E75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5B6E75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5B6E75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DD1122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3B46BE" w:rsidRPr="005B6E75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5B6E75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5B6E75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E443AF" w:rsidRDefault="003B46BE" w:rsidP="003B46BE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E443AF" w:rsidRDefault="003B46BE" w:rsidP="003B46BE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B46BE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B45AD7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3B46BE" w:rsidRPr="00B45AD7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45AD7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E443AF" w:rsidRDefault="003B46BE" w:rsidP="003B46BE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E443AF" w:rsidRDefault="003B46BE" w:rsidP="003B46BE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3B46B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3B46BE" w:rsidRDefault="003B46B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3B46BE" w:rsidRPr="003B46BE" w:rsidRDefault="003B46B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17561A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BE27F8" w:rsidRDefault="003B46BE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E27F8" w:rsidRDefault="003B46B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E27F8" w:rsidRDefault="003B46B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BE27F8" w:rsidRDefault="003B46BE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886ECF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886ECF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B46BE" w:rsidRPr="00886ECF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886ECF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886ECF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886ECF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886ECF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886ECF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886ECF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886ECF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B46BE" w:rsidRPr="003B46B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3B46BE" w:rsidRDefault="003B46B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B46BE" w:rsidRPr="003B46BE" w:rsidRDefault="003B46B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112.1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3B46BE" w:rsidRDefault="003B46BE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3B46BE" w:rsidRDefault="003B46BE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C82AA6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B46BE" w:rsidRPr="00C82AA6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C82AA6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B46BE" w:rsidRPr="00C82AA6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C82AA6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3B46B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3B46BE" w:rsidRDefault="003B46B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иглотерапии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Иглы для аккупунктуры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Микроиглы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Молоточек или валик для кожной РТ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Пинцет анатомический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Пинцет глазной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Зажимы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Ножницы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Лейкопластырь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аппликационной терапии \пластинки из разных металлов, магниты и др.\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Цубо  Набор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Банки медицинские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Вазелин, крем массажный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Зонд для пальпации аурикулярных точек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Чашки Петри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Лоток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Полынные сигары или мокса  Набор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Ватные шарики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Спирт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Йод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Нарезанные полоски бумаги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B13E28" w:rsidRDefault="003B46BE" w:rsidP="00E81851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13E28">
              <w:rPr>
                <w:rFonts w:ascii="Calibri" w:hAnsi="Calibri" w:cs="Calibri"/>
                <w:sz w:val="22"/>
                <w:szCs w:val="22"/>
              </w:rPr>
              <w:t>Аппарат для электропунктуры</w:t>
            </w:r>
          </w:p>
          <w:p w:rsidR="003B46BE" w:rsidRPr="00845BAB" w:rsidRDefault="003B46BE" w:rsidP="00845BAB">
            <w:r w:rsidRPr="00845BAB">
              <w:rPr>
                <w:rFonts w:ascii="Calibri" w:hAnsi="Calibri" w:cs="Calibri"/>
                <w:sz w:val="22"/>
                <w:szCs w:val="22"/>
              </w:rPr>
              <w:t>РУ-30ВА, 1ф;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МнДЭП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ТРИМА,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143F02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Аппарат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высокоинтенсивной лазерной терапии</w:t>
            </w:r>
            <w:r w:rsidRPr="00143F02">
              <w:rPr>
                <w:rFonts w:ascii="Calibri" w:hAnsi="Calibri" w:cs="Calibri"/>
                <w:sz w:val="22"/>
                <w:szCs w:val="22"/>
              </w:rPr>
              <w:t>Hilterapia</w:t>
            </w:r>
          </w:p>
          <w:p w:rsidR="003B46BE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>Габариты: 300х700х780мм</w:t>
            </w:r>
          </w:p>
          <w:p w:rsidR="003B46BE" w:rsidRPr="00143F02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1840ВА</w:t>
            </w:r>
          </w:p>
          <w:p w:rsidR="003B46BE" w:rsidRPr="00143F02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>Вес – 40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143F02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43F02">
              <w:rPr>
                <w:rFonts w:ascii="Calibri" w:hAnsi="Calibri" w:cs="Calibri"/>
                <w:sz w:val="22"/>
                <w:szCs w:val="22"/>
              </w:rPr>
              <w:t>HIRO® 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245-1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DD0C25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C25">
              <w:rPr>
                <w:rFonts w:ascii="Calibri" w:hAnsi="Calibri" w:cs="Calibri"/>
                <w:color w:val="000000"/>
                <w:sz w:val="22"/>
                <w:szCs w:val="22"/>
              </w:rPr>
              <w:t>Аппарат  для автоматической многоцелевой MLS-лазерной терапии</w:t>
            </w:r>
          </w:p>
          <w:p w:rsidR="003B46BE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680х420х15</w:t>
            </w: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>80мм</w:t>
            </w:r>
          </w:p>
          <w:p w:rsidR="003B46BE" w:rsidRPr="00143F02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100ВА</w:t>
            </w:r>
          </w:p>
          <w:p w:rsidR="003B46BE" w:rsidRPr="00DD0C25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>Вес – 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143F02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MLS-M6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ДМ-6-010-03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992814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992814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992814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992814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992814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992814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992814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3B46BE" w:rsidRPr="002C5D8E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Габариты: 625х450х415 мм</w:t>
            </w:r>
          </w:p>
          <w:p w:rsidR="003B46BE" w:rsidRPr="002C5D8E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Ф-47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ПЧ-3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Аптечка для оказания неотложной помощи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3B46B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3B46BE" w:rsidRDefault="003B46BE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3B46BE" w:rsidRDefault="003B46BE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2056а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46BE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B46BE" w:rsidRPr="002C5D8E" w:rsidRDefault="003B46B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6BE" w:rsidRPr="002C5D8E" w:rsidRDefault="003B46B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0A441B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0A441B" w:rsidRDefault="00A15B9B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A15B9B" w:rsidRPr="000A441B" w:rsidRDefault="00A15B9B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A441B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A441B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A441B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A441B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A441B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B9B" w:rsidRPr="000A441B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B9B" w:rsidRPr="000A441B" w:rsidRDefault="00A15B9B" w:rsidP="00BC22A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EF68A0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0D691C" w:rsidRDefault="00A15B9B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A15B9B" w:rsidRPr="000D691C" w:rsidRDefault="00A15B9B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D691C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D691C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D691C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D691C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D691C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B9B" w:rsidRPr="000D691C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B9B" w:rsidRPr="000D691C" w:rsidRDefault="00A15B9B" w:rsidP="00BC22A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4267C1" w:rsidRDefault="00A15B9B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4267C1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4267C1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4267C1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4267C1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4267C1" w:rsidRDefault="00A15B9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C82AA6" w:rsidRDefault="00A15B9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A15B9B" w:rsidRPr="00C82AA6" w:rsidRDefault="00A15B9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A15B9B" w:rsidRPr="00C82AA6" w:rsidRDefault="00A15B9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A15B9B" w:rsidRPr="00A15B9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A15B9B" w:rsidRDefault="00A15B9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A15B9B" w:rsidRDefault="00A15B9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A15B9B" w:rsidRDefault="00A15B9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A15B9B" w:rsidRPr="00A15B9B" w:rsidRDefault="00A15B9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A15B9B" w:rsidRPr="00A15B9B" w:rsidRDefault="00A15B9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A15B9B" w:rsidRDefault="00A15B9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A15B9B" w:rsidRDefault="00A15B9B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A15B9B" w:rsidRDefault="00A15B9B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A15B9B" w:rsidRDefault="00A15B9B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A15B9B" w:rsidRDefault="00A15B9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A15B9B" w:rsidRDefault="00A15B9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A15B9B" w:rsidRPr="00A15B9B" w:rsidRDefault="00A15B9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старшей сестры с местом для хранения медикаментов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D0D0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D05" w:rsidRPr="0017561A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D0D05" w:rsidRPr="00BE27F8" w:rsidRDefault="001D0D05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E27F8" w:rsidRDefault="001D0D05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E27F8" w:rsidRDefault="001D0D05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E27F8" w:rsidRDefault="001D0D05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886ECF" w:rsidRDefault="00A15B9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A15B9B" w:rsidRPr="00886ECF" w:rsidRDefault="00A15B9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Default="00A15B9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A15B9B" w:rsidRDefault="00A15B9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A15B9B" w:rsidRPr="008E4986" w:rsidRDefault="00A15B9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D4685D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060BD3" w:rsidRDefault="00A15B9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886ECF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992814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992814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992814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992814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B9B" w:rsidRDefault="00A15B9B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992814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992814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992814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992814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1D0D05" w:rsidRDefault="00A15B9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 w:rsidR="001D0D05"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1D0D05" w:rsidRDefault="00A15B9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C82AA6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E70FAA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>. Габариты: 3200х450х3000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E70FAA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>. Габариты: 1600х600х3000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15B9B" w:rsidRPr="00E70FAA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E70FAA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B96E6E" w:rsidRDefault="00A15B9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B96E6E" w:rsidRDefault="00A15B9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B96E6E" w:rsidRDefault="00A15B9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5B9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A15B9B" w:rsidRPr="002C5D8E" w:rsidRDefault="00A15B9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дуплексного сканирования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A15B9B" w:rsidRPr="002C5D8E" w:rsidRDefault="00A15B9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D0D0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D0D05" w:rsidRPr="00B45AD7" w:rsidRDefault="001D0D05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D0D0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D05" w:rsidRPr="002C5D8E" w:rsidRDefault="001D0D0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D0D05" w:rsidRPr="002C5D8E" w:rsidRDefault="001D0D05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D0D0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D0D05" w:rsidRPr="002C5D8E" w:rsidRDefault="001D0D0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D0D0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D0D05" w:rsidRPr="002C5D8E" w:rsidRDefault="001D0D0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D0D0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D05" w:rsidRPr="001D0D05" w:rsidRDefault="004E3728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12.3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D0D05" w:rsidRPr="00B13E28" w:rsidRDefault="001D0D05" w:rsidP="001D0D05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1D0D05" w:rsidRPr="001D0D05" w:rsidRDefault="001D0D05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1D0D05" w:rsidRPr="001D0D05" w:rsidRDefault="001D0D05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1D0D05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1D0D05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1D0D05" w:rsidRDefault="00301DD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3" w:history="1">
              <w:r w:rsidR="001D0D05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1D0D05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1D0D05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1D0D05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1D0D05" w:rsidRDefault="001D0D05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D0D0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D0D05" w:rsidRPr="002C5D8E" w:rsidRDefault="001D0D0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2C5D8E" w:rsidRDefault="001D0D0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D0D0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D0D05" w:rsidRPr="00B45AD7" w:rsidRDefault="001D0D05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D0D05" w:rsidRPr="00B45AD7" w:rsidRDefault="001D0D05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B45AD7" w:rsidRDefault="001D0D0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E443AF" w:rsidRDefault="001D0D05" w:rsidP="00BC22A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D05" w:rsidRPr="00E443AF" w:rsidRDefault="001D0D05" w:rsidP="00BC22A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09243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5B6E75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5B6E75" w:rsidRDefault="00092435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092435" w:rsidRPr="005B6E75" w:rsidRDefault="00092435" w:rsidP="002F30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</w:t>
            </w:r>
            <w:r w:rsidR="002F3025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5B6E75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5B6E75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DD1122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092435" w:rsidRPr="005B6E75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5B6E75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5B6E75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E443AF" w:rsidRDefault="00092435" w:rsidP="00BC22A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E443AF" w:rsidRDefault="00092435" w:rsidP="00BC22A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092435" w:rsidRPr="003B46B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3B46BE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3B46BE" w:rsidRDefault="00092435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092435" w:rsidRPr="003B46BE" w:rsidRDefault="00092435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3B46BE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3B46BE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3B46BE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3B46BE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3B46BE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3B46BE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3B46BE" w:rsidRDefault="00092435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17561A" w:rsidRDefault="00092435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BE27F8" w:rsidRDefault="00092435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BE27F8" w:rsidRDefault="00092435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BE27F8" w:rsidRDefault="00092435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BE27F8" w:rsidRDefault="00092435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886ECF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886ECF" w:rsidRDefault="0009243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92435" w:rsidRPr="00886ECF" w:rsidRDefault="00092435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86ECF" w:rsidRDefault="0009243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86ECF" w:rsidRDefault="0009243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86ECF" w:rsidRDefault="00092435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86ECF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86ECF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86ECF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86ECF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47EFA" w:rsidRPr="00347EF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EFA" w:rsidRPr="00347EFA" w:rsidRDefault="00347EF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47EFA" w:rsidRPr="00347EFA" w:rsidRDefault="00347EFA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347EFA" w:rsidRPr="00347EFA" w:rsidRDefault="00347EFA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347EFA" w:rsidRPr="00347EFA" w:rsidRDefault="00347EFA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EFA" w:rsidRPr="00347EFA" w:rsidRDefault="00347EF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EFA" w:rsidRPr="00347EFA" w:rsidRDefault="00347EF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EFA" w:rsidRPr="00347EFA" w:rsidRDefault="00347EF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EFA" w:rsidRPr="00347EFA" w:rsidRDefault="00347EF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EFA" w:rsidRPr="00347EFA" w:rsidRDefault="00347EF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EFA" w:rsidRPr="00347EFA" w:rsidRDefault="00347EF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EFA" w:rsidRPr="00347EFA" w:rsidRDefault="00347EF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092435" w:rsidRPr="001D0D05" w:rsidRDefault="00092435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8E4986" w:rsidRDefault="0009243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8E4986" w:rsidRDefault="00092435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E4986" w:rsidRDefault="0009243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E4986" w:rsidRDefault="0009243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E4986" w:rsidRDefault="0009243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E4986" w:rsidRDefault="0009243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E4986" w:rsidRDefault="0009243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311D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11D" w:rsidRPr="00761DB3" w:rsidRDefault="0050311D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0311D" w:rsidRDefault="0050311D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50311D" w:rsidRPr="00761DB3" w:rsidRDefault="0050311D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11D" w:rsidRDefault="0050311D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50311D" w:rsidRPr="00761DB3" w:rsidRDefault="0050311D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11D" w:rsidRPr="00C25CA0" w:rsidRDefault="0050311D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11D" w:rsidRPr="00C25CA0" w:rsidRDefault="0050311D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11D" w:rsidRPr="00761DB3" w:rsidRDefault="0050311D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11D" w:rsidRPr="00761DB3" w:rsidRDefault="0050311D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11D" w:rsidRPr="00761DB3" w:rsidRDefault="0050311D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11D" w:rsidRPr="00761DB3" w:rsidRDefault="0050311D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1D0D05" w:rsidRDefault="0009243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1D0D05" w:rsidRDefault="00092435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C82AA6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092435" w:rsidRPr="00C82AA6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92435" w:rsidRPr="002C5D8E" w:rsidTr="009A75C3">
        <w:trPr>
          <w:trHeight w:val="68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C82AA6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092435" w:rsidRPr="00C82AA6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82AA6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  <w:r w:rsidRPr="00FC0719">
              <w:rPr>
                <w:rFonts w:ascii="Calibri" w:hAnsi="Calibri" w:cs="Calibri"/>
                <w:sz w:val="22"/>
                <w:szCs w:val="22"/>
              </w:rPr>
              <w:t xml:space="preserve"> Подключение через ИБП</w:t>
            </w:r>
          </w:p>
        </w:tc>
      </w:tr>
      <w:tr w:rsidR="00092435" w:rsidRPr="009A54C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9A54CA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241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Рабочая станция для сердечно-сосудистых ультразвуковых исследований EchoPac PC  Цветная цифровая камера Сanon (закупается отдельно)  Программное обеспечение</w:t>
            </w:r>
          </w:p>
          <w:p w:rsidR="00092435" w:rsidRPr="009A54CA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A54CA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EchoPac PC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A54CA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A54CA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A54CA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A54CA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A54CA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A54CA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992814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992814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92814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92814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92814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92814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992814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2435" w:rsidRPr="00C34CB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8C10A5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10A5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1D0D05" w:rsidRDefault="0009243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1D0D05" w:rsidRDefault="0009243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C34CBB" w:rsidRDefault="00092435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435" w:rsidRPr="00A576EC" w:rsidRDefault="0009243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9243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092435" w:rsidRPr="002C5D8E" w:rsidRDefault="0009243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092435" w:rsidRPr="002C5D8E" w:rsidRDefault="0009243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092435" w:rsidRPr="002C5D8E" w:rsidRDefault="0009243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B45AD7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1D0D05" w:rsidRDefault="004E3728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12.3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B13E28" w:rsidRDefault="002B4233" w:rsidP="00BC22A2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2B4233" w:rsidRPr="001D0D05" w:rsidRDefault="002B423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2B4233" w:rsidRPr="001D0D05" w:rsidRDefault="002B423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1D0D05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1D0D05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1D0D05" w:rsidRDefault="00301DD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4" w:history="1">
              <w:r w:rsidR="002B4233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1D0D05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1D0D05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1D0D05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1D0D05" w:rsidRDefault="002B423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72D01" w:rsidRPr="009A049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72D01" w:rsidRPr="005B6E75" w:rsidRDefault="00272D01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72D01" w:rsidRPr="005B6E75" w:rsidRDefault="00272D01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DD1122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9A0493" w:rsidRDefault="00272D01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9A0493" w:rsidRDefault="00272D01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B07014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B45AD7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B07014" w:rsidRPr="00B45AD7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E443AF" w:rsidRDefault="00B07014" w:rsidP="00BC22A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E443AF" w:rsidRDefault="00B07014" w:rsidP="00BC22A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B07014" w:rsidRPr="003B46B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3B46BE" w:rsidRDefault="00B07014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B07014" w:rsidRPr="003B46BE" w:rsidRDefault="00B07014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17561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BE27F8" w:rsidRDefault="00B07014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E27F8" w:rsidRDefault="00B0701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E27F8" w:rsidRDefault="00B0701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E27F8" w:rsidRDefault="00B0701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B11B3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B11B31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11B31">
              <w:rPr>
                <w:rFonts w:ascii="Calibri" w:hAnsi="Calibri" w:cs="Calibri"/>
                <w:sz w:val="22"/>
                <w:szCs w:val="22"/>
              </w:rPr>
              <w:t xml:space="preserve">57.2 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Default="002B423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1B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="Calibri" w:hAnsi="Calibri" w:cs="Calibri"/>
                <w:color w:val="000000"/>
                <w:sz w:val="22"/>
                <w:szCs w:val="22"/>
              </w:rPr>
              <w:t>с 2-мя мониторами</w:t>
            </w:r>
          </w:p>
          <w:p w:rsidR="002B4233" w:rsidRPr="00B11B31" w:rsidRDefault="002B423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B11B31" w:rsidRDefault="002B423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B11B31" w:rsidRDefault="002B423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B11B31" w:rsidRDefault="002B423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B11B31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B11B31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B4233" w:rsidRPr="00347EF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347EFA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347EFA" w:rsidRDefault="002B423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2B4233" w:rsidRPr="00347EFA" w:rsidRDefault="002B423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2B4233" w:rsidRPr="00347EFA" w:rsidRDefault="002B423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347EFA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347EFA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347EFA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347EFA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347EFA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347EFA" w:rsidRDefault="002B423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347EFA" w:rsidRDefault="002B423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284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2B4233" w:rsidRPr="002B4233" w:rsidRDefault="002B423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B4233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8E4986" w:rsidRDefault="002B423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8E4986" w:rsidRDefault="002B4233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8E4986" w:rsidRDefault="002B423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8E4986" w:rsidRDefault="002B423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8E4986" w:rsidRDefault="002B423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8E4986" w:rsidRDefault="002B423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8E4986" w:rsidRDefault="002B423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B07014" w:rsidRPr="00761DB3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25CA0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25CA0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761DB3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B4233" w:rsidRDefault="002B423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B423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B4233" w:rsidRDefault="002B423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B423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C82AA6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B4233" w:rsidRPr="00C82AA6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C82AA6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B4233" w:rsidRPr="00C82AA6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82AA6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поколения с поддержкой двумерных матричных датчиков и экспертных функций для повышения точности диагностики.</w:t>
            </w:r>
          </w:p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181AD9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FC0719">
              <w:rPr>
                <w:rFonts w:ascii="Calibri" w:hAnsi="Calibri" w:cs="Calibri"/>
                <w:sz w:val="22"/>
                <w:szCs w:val="22"/>
              </w:rPr>
              <w:t xml:space="preserve"> Подключение через ИБП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242.1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</w:t>
            </w:r>
            <w:r w:rsidRPr="00C40F56">
              <w:rPr>
                <w:rFonts w:ascii="Calibri" w:hAnsi="Calibri" w:cs="Calibri"/>
                <w:sz w:val="22"/>
                <w:szCs w:val="22"/>
              </w:rPr>
              <w:t>ереносной сканер Lumify с двумя датчиками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для костно-мышечной системы</w:t>
            </w:r>
          </w:p>
          <w:p w:rsidR="002B4233" w:rsidRDefault="002B4233" w:rsidP="00F2293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C4261">
              <w:rPr>
                <w:rFonts w:ascii="Calibri" w:hAnsi="Calibri" w:cs="Calibri"/>
                <w:sz w:val="22"/>
                <w:szCs w:val="22"/>
              </w:rPr>
              <w:t>Philips (Нидерланды)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992814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992814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992814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992814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992814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992814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992814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233" w:rsidRPr="00C34CB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8C10A5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10A5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C34CBB" w:rsidRDefault="002B423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33" w:rsidRPr="008A37B7" w:rsidRDefault="002B423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B423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2B4233" w:rsidRPr="002C5D8E" w:rsidRDefault="002B423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B4233" w:rsidRPr="002C5D8E" w:rsidRDefault="002B423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2B4233" w:rsidRPr="002C5D8E" w:rsidRDefault="002B423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B45AD7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1D0D05" w:rsidRDefault="004E3728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12.3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B13E28" w:rsidRDefault="00B07014" w:rsidP="00BC22A2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B07014" w:rsidRPr="001D0D05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B07014" w:rsidRPr="001D0D05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1D0D05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1D0D05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1D0D05" w:rsidRDefault="00301DD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5" w:history="1">
              <w:r w:rsidR="00B07014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1D0D05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1D0D05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1D0D05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1D0D05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72D01" w:rsidRPr="009A049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72D01" w:rsidRPr="005B6E75" w:rsidRDefault="00272D01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272D01" w:rsidRPr="005B6E75" w:rsidRDefault="00272D01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DD1122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5B6E75" w:rsidRDefault="00272D01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9A0493" w:rsidRDefault="00272D01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D01" w:rsidRPr="009A0493" w:rsidRDefault="00272D01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B07014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B45AD7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B07014" w:rsidRPr="00B45AD7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45AD7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E443AF" w:rsidRDefault="00B07014" w:rsidP="00BC22A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E443AF" w:rsidRDefault="00B07014" w:rsidP="00BC22A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B07014" w:rsidRPr="003B46B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3B46BE" w:rsidRDefault="00B07014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B07014" w:rsidRPr="003B46BE" w:rsidRDefault="00B07014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B46BE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17561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BE27F8" w:rsidRDefault="00B07014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E27F8" w:rsidRDefault="00B0701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E27F8" w:rsidRDefault="00B0701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E27F8" w:rsidRDefault="00B0701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B11B3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B11B31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11B31">
              <w:rPr>
                <w:rFonts w:ascii="Calibri" w:hAnsi="Calibri" w:cs="Calibri"/>
                <w:sz w:val="22"/>
                <w:szCs w:val="22"/>
              </w:rPr>
              <w:t xml:space="preserve">57.2 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Default="00B07014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1B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="Calibri" w:hAnsi="Calibri" w:cs="Calibri"/>
                <w:color w:val="000000"/>
                <w:sz w:val="22"/>
                <w:szCs w:val="22"/>
              </w:rPr>
              <w:t>с 2-мя мониторами</w:t>
            </w:r>
          </w:p>
          <w:p w:rsidR="00B07014" w:rsidRPr="00B11B31" w:rsidRDefault="00B07014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11B31" w:rsidRDefault="00B0701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11B31" w:rsidRDefault="00B0701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11B31" w:rsidRDefault="00B0701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11B31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B11B31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07014" w:rsidRPr="00347EF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347EF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347EFA" w:rsidRDefault="00B07014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B07014" w:rsidRPr="00347EFA" w:rsidRDefault="00B07014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B07014" w:rsidRPr="00347EFA" w:rsidRDefault="00B07014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47EF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47EF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47EF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47EF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47EF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47EFA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347EFA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B07014" w:rsidRPr="002C5D8E" w:rsidRDefault="00B07014" w:rsidP="008A37B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07014" w:rsidRPr="00B07014" w:rsidRDefault="00B07014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07014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8E4986" w:rsidRDefault="00B07014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8E4986" w:rsidRDefault="00B07014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8E4986" w:rsidRDefault="00B07014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8E4986" w:rsidRDefault="00B07014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8E4986" w:rsidRDefault="00B07014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8E4986" w:rsidRDefault="00B07014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8E4986" w:rsidRDefault="00B07014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B07014" w:rsidRPr="00761DB3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25CA0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25CA0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761DB3" w:rsidRDefault="00B07014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761DB3" w:rsidRDefault="00B07014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B07014" w:rsidRDefault="00B07014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07014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B07014" w:rsidRDefault="00B07014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07014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C82AA6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07014" w:rsidRPr="00C82AA6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C82AA6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B07014" w:rsidRPr="00C82AA6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82AA6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поколения с поддержкой двумерных матричных датчиков и экспертных функций для повышения точности диагностики.</w:t>
            </w:r>
          </w:p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181AD9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FC0719">
              <w:rPr>
                <w:rFonts w:ascii="Calibri" w:hAnsi="Calibri" w:cs="Calibri"/>
                <w:sz w:val="22"/>
                <w:szCs w:val="22"/>
              </w:rPr>
              <w:t xml:space="preserve"> Подключение через ИБП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992814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992814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992814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992814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992814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992814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992814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7014" w:rsidRPr="00C34CB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8C10A5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10A5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34CBB" w:rsidRDefault="00B07014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014" w:rsidRPr="00C34CBB" w:rsidRDefault="00B07014" w:rsidP="00E8185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0701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07014" w:rsidRPr="002C5D8E" w:rsidRDefault="00B07014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ФВД с нагрузочными пробами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07014" w:rsidRPr="002C5D8E" w:rsidRDefault="00B0701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07014" w:rsidRPr="002C5D8E" w:rsidRDefault="00B07014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B45AD7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A028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9138F5" w:rsidRPr="009138F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9138F5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9138F5" w:rsidRPr="009138F5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9138F5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9138F5" w:rsidRPr="009A049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5B6E7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5B6E75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9138F5" w:rsidRPr="005B6E75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5B6E7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5B6E7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DD1122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138F5" w:rsidRPr="005B6E7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5B6E7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5B6E7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A0493" w:rsidRDefault="009138F5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A0493" w:rsidRDefault="009138F5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138F5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B45AD7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9138F5" w:rsidRPr="00B45AD7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45AD7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E443AF" w:rsidRDefault="009138F5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E443AF" w:rsidRDefault="009138F5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28A2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A028A2" w:rsidRPr="00A028A2" w:rsidRDefault="00A028A2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028A2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17561A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BE27F8" w:rsidRDefault="009138F5" w:rsidP="00B31B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E27F8" w:rsidRDefault="009138F5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E27F8" w:rsidRDefault="009138F5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BE27F8" w:rsidRDefault="009138F5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886ECF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886ECF" w:rsidRDefault="00A028A2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A028A2" w:rsidRPr="00886ECF" w:rsidRDefault="00A028A2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886ECF" w:rsidRDefault="00A028A2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886ECF" w:rsidRDefault="00A028A2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886ECF" w:rsidRDefault="00A028A2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886ECF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886ECF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886ECF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886ECF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138F5" w:rsidRPr="00347EF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347EFA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347EFA" w:rsidRDefault="009138F5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9138F5" w:rsidRPr="00347EFA" w:rsidRDefault="009138F5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9138F5" w:rsidRPr="00347EFA" w:rsidRDefault="009138F5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347EFA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347EFA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347EFA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347EFA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347EFA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347EFA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347EFA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85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1200х1800мм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9138F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9138F5" w:rsidRDefault="009138F5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138F5" w:rsidRPr="009138F5" w:rsidRDefault="009138F5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38F5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9138F5" w:rsidRPr="009138F5" w:rsidRDefault="009138F5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9138F5" w:rsidRDefault="00A028A2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 w:rsidR="009138F5"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9138F5" w:rsidRDefault="00A028A2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C82AA6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A028A2" w:rsidRPr="00C82AA6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C82AA6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A028A2" w:rsidRPr="00C82AA6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C82AA6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8A2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28A2" w:rsidRPr="002C5D8E" w:rsidRDefault="00A028A2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8A2" w:rsidRPr="002C5D8E" w:rsidRDefault="00A028A2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Компьютерная стресс система Case Premium для проведения проб с физической нагрузкой с включая бегущую дорожку (тредмил)</w:t>
            </w:r>
          </w:p>
          <w:p w:rsidR="009138F5" w:rsidRPr="002C5D8E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1,0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Case Premium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73ABE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ABE" w:rsidRPr="002C5D8E" w:rsidRDefault="00D73ABE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73ABE" w:rsidRDefault="00D73ABE" w:rsidP="007A0F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Велоэргометр (лежачий для стресс-ЭхоКГ)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в комплекте стресс системы</w:t>
            </w:r>
          </w:p>
          <w:p w:rsidR="00D73ABE" w:rsidRPr="002C5D8E" w:rsidRDefault="00D73ABE" w:rsidP="007A0F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0,5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BE" w:rsidRPr="002C5D8E" w:rsidRDefault="00D73ABE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Case Premium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BE" w:rsidRPr="002C5D8E" w:rsidRDefault="00D73ABE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BE" w:rsidRPr="002C5D8E" w:rsidRDefault="00D73ABE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BE" w:rsidRPr="002C5D8E" w:rsidRDefault="00D73ABE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BE" w:rsidRPr="002C5D8E" w:rsidRDefault="00D73ABE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BE" w:rsidRPr="002C5D8E" w:rsidRDefault="00D73ABE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ABE" w:rsidRPr="002C5D8E" w:rsidRDefault="00D73ABE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D73ABE" w:rsidRPr="002C5D8E" w:rsidRDefault="00D73ABE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Деф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Дефибриллятор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наружный</w:t>
            </w:r>
          </w:p>
          <w:p w:rsidR="009138F5" w:rsidRPr="0024044A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Zoll R Series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ZOLL Medical Corp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.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Система для исследования функции внешнего дыхания с кривой поток-объем и определением бронхиального сопротивления «Cпирограф MasterScreen Pneumo»</w:t>
            </w:r>
          </w:p>
          <w:p w:rsidR="009138F5" w:rsidRPr="002C5D8E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MasterScreen Pneumo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"Вайэйр Медикал ГмбХ",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38F5" w:rsidRPr="002C5D8E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  <w:r w:rsidR="004E3728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4E3728"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Учтено в разделе МГ</w:t>
            </w: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0303Б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Вешалка напольная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мониторами BPM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Бифункциональный монитор для суточного мониторирования ЭКГ и АД  с 2 носимыми мониторами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Аптечка для оказания неотложной помощи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9138F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6B7"/>
            <w:noWrap/>
            <w:vAlign w:val="center"/>
            <w:hideMark/>
          </w:tcPr>
          <w:p w:rsidR="00A028A2" w:rsidRPr="009138F5" w:rsidRDefault="00A028A2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6B7"/>
            <w:tcMar>
              <w:left w:w="57" w:type="dxa"/>
              <w:right w:w="57" w:type="dxa"/>
            </w:tcMar>
            <w:vAlign w:val="center"/>
            <w:hideMark/>
          </w:tcPr>
          <w:p w:rsidR="00A028A2" w:rsidRPr="009138F5" w:rsidRDefault="009138F5" w:rsidP="009138F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138F5">
              <w:rPr>
                <w:rFonts w:ascii="Calibri" w:hAnsi="Calibri" w:cs="Calibri"/>
                <w:b/>
                <w:bCs/>
                <w:sz w:val="22"/>
                <w:szCs w:val="22"/>
              </w:rPr>
              <w:t>Кабина для переодевания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6B7"/>
            <w:vAlign w:val="center"/>
            <w:hideMark/>
          </w:tcPr>
          <w:p w:rsidR="00A028A2" w:rsidRPr="009138F5" w:rsidRDefault="00A028A2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6B7"/>
            <w:vAlign w:val="center"/>
            <w:hideMark/>
          </w:tcPr>
          <w:p w:rsidR="00A028A2" w:rsidRPr="009138F5" w:rsidRDefault="00A028A2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6B7"/>
            <w:vAlign w:val="center"/>
            <w:hideMark/>
          </w:tcPr>
          <w:p w:rsidR="00A028A2" w:rsidRPr="009138F5" w:rsidRDefault="00A028A2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6B7"/>
            <w:vAlign w:val="center"/>
            <w:hideMark/>
          </w:tcPr>
          <w:p w:rsidR="00A028A2" w:rsidRPr="009138F5" w:rsidRDefault="00A028A2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6B7"/>
            <w:vAlign w:val="center"/>
            <w:hideMark/>
          </w:tcPr>
          <w:p w:rsidR="00A028A2" w:rsidRPr="009138F5" w:rsidRDefault="00A028A2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6B7"/>
            <w:vAlign w:val="center"/>
            <w:hideMark/>
          </w:tcPr>
          <w:p w:rsidR="00A028A2" w:rsidRPr="009138F5" w:rsidRDefault="00A028A2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6B7"/>
            <w:vAlign w:val="center"/>
            <w:hideMark/>
          </w:tcPr>
          <w:p w:rsidR="00A028A2" w:rsidRPr="009138F5" w:rsidRDefault="00A028A2" w:rsidP="009138F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145Г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Пуф. Габариты: 910х430х480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Diron</w:t>
            </w:r>
          </w:p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Женева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9177AC" w:rsidRDefault="009138F5" w:rsidP="009138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Консоль с 3-мя ящиками, белая</w:t>
            </w:r>
          </w:p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00х400хх850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Ellington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331Г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Настольная лампа (торшер). </w:t>
            </w:r>
          </w:p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D=200мм,  H=580 мм</w:t>
            </w:r>
          </w:p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0,06 кВт</w:t>
            </w:r>
            <w:r w:rsidRPr="009177A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MER-LG-1(P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A)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Kutek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ЗЕР-4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Комплект зеркал с фацетом:</w:t>
            </w:r>
          </w:p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Габариты:80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0х1145 – 1 шт.</w:t>
            </w:r>
          </w:p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275х1145 – 2шт.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ВШ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138F5" w:rsidRPr="009177AC" w:rsidRDefault="009138F5" w:rsidP="00B31B2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Встроенный шкаф.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1300х50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0х2250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9177AC" w:rsidRDefault="009138F5" w:rsidP="00B31B2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8F5" w:rsidRPr="002C5D8E" w:rsidRDefault="009138F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747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B1747" w:rsidRDefault="00AB1747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AB1747" w:rsidRPr="006653C1" w:rsidRDefault="00AB1747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5D1566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AB1747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747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B1747" w:rsidRDefault="00AB1747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5D1566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6653C1" w:rsidRDefault="00AB17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2C5D8E" w:rsidRDefault="00AB17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747" w:rsidRPr="002C5D8E" w:rsidRDefault="00AB17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38F5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138F5" w:rsidRPr="002C5D8E" w:rsidRDefault="009138F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138F5" w:rsidRPr="002C5D8E" w:rsidRDefault="009138F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138F5" w:rsidRPr="002C5D8E" w:rsidRDefault="009138F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B45AD7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1D0D0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12.3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B13E28" w:rsidRDefault="004E3728" w:rsidP="00B31B26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4E3728" w:rsidRPr="001D0D05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4E3728" w:rsidRPr="001D0D05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1D0D0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1D0D0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1D0D05" w:rsidRDefault="00301DDA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6" w:history="1">
              <w:r w:rsidR="004E3728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1D0D0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1D0D0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1D0D0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1D0D05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E3728" w:rsidRPr="009A049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5B6E7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5B6E75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E3728" w:rsidRPr="005B6E75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5B6E7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5B6E7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DD1122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E3728" w:rsidRPr="005B6E7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5B6E7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5B6E7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A0493" w:rsidRDefault="004E3728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A0493" w:rsidRDefault="004E3728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E3728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B45AD7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4E3728" w:rsidRPr="00B45AD7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45AD7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E443AF" w:rsidRDefault="004E3728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E443AF" w:rsidRDefault="004E3728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4E3728" w:rsidRDefault="004E3728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4E3728" w:rsidRDefault="004E3728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3B46B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3B46BE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3B46BE" w:rsidRDefault="004E3728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</w:t>
            </w:r>
          </w:p>
          <w:p w:rsidR="004E3728" w:rsidRPr="003B46BE" w:rsidRDefault="004E3728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B46BE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B46BE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B46BE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B46BE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B46BE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B46BE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B46BE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728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4E3728" w:rsidRPr="004E3728" w:rsidRDefault="004E3728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17561A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BE27F8" w:rsidRDefault="004E3728" w:rsidP="00B31B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E27F8" w:rsidRDefault="004E3728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E27F8" w:rsidRDefault="004E3728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BE27F8" w:rsidRDefault="004E3728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886ECF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886ECF" w:rsidRDefault="004E3728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E3728" w:rsidRPr="00886ECF" w:rsidRDefault="004E3728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86ECF" w:rsidRDefault="004E3728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86ECF" w:rsidRDefault="004E3728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86ECF" w:rsidRDefault="004E3728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86ECF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E3728" w:rsidRPr="00347EF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347EFA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347EFA" w:rsidRDefault="004E3728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4E3728" w:rsidRPr="00347EFA" w:rsidRDefault="004E3728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4E3728" w:rsidRPr="00347EFA" w:rsidRDefault="004E3728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47EFA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47EFA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47EFA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47EFA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47EFA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47EFA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347EFA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E3728" w:rsidRPr="009138F5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9138F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9138F5" w:rsidRDefault="004E3728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4E3728" w:rsidRPr="009138F5" w:rsidRDefault="004E3728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138F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138F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138F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138F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138F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138F5" w:rsidRDefault="004E3728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9138F5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4E3728" w:rsidRPr="009138F5" w:rsidRDefault="004E3728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8E4986" w:rsidRDefault="004E3728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8E4986" w:rsidRDefault="004E3728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E4986" w:rsidRDefault="004E3728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E4986" w:rsidRDefault="004E3728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E4986" w:rsidRDefault="004E3728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E4986" w:rsidRDefault="004E3728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8E4986" w:rsidRDefault="004E3728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26" w:rsidRPr="00761DB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B26" w:rsidRPr="00761DB3" w:rsidRDefault="00B31B26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31B26" w:rsidRDefault="00B31B26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B31B26" w:rsidRPr="00761DB3" w:rsidRDefault="00B31B26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B26" w:rsidRDefault="00B31B26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B31B26" w:rsidRPr="00761DB3" w:rsidRDefault="00B31B26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B26" w:rsidRPr="00C25CA0" w:rsidRDefault="00B31B26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B26" w:rsidRPr="00C25CA0" w:rsidRDefault="00B31B26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B26" w:rsidRPr="00761DB3" w:rsidRDefault="00B31B26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B26" w:rsidRPr="00761DB3" w:rsidRDefault="00B31B26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B26" w:rsidRPr="00761DB3" w:rsidRDefault="00B31B26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B26" w:rsidRPr="00761DB3" w:rsidRDefault="00B31B26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4E3728" w:rsidRDefault="004E3728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4E3728" w:rsidRDefault="004E3728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C82AA6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4E3728" w:rsidRPr="00C82AA6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728" w:rsidRPr="002C5D8E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C82AA6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4E3728" w:rsidRPr="00C82AA6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C82AA6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Электрокардиограф 12-канальный карточный в комплекта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ции </w:t>
            </w:r>
          </w:p>
          <w:p w:rsidR="004E3728" w:rsidRPr="002C5D8E" w:rsidRDefault="004E372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05EFF">
              <w:rPr>
                <w:rFonts w:ascii="Calibri" w:hAnsi="Calibri" w:cs="Calibri"/>
                <w:sz w:val="22"/>
                <w:szCs w:val="22"/>
              </w:rPr>
              <w:t>РУ-0,1кВт,220В,1Ф+N+PE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MAC 20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534DBC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4DBC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D20C8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C81" w:rsidRPr="002C5D8E" w:rsidRDefault="00D20C81" w:rsidP="003A4D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Деф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0C81" w:rsidRDefault="00D20C81" w:rsidP="003A4D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Дефибриллятор наружный</w:t>
            </w:r>
          </w:p>
          <w:p w:rsidR="00D20C81" w:rsidRPr="002C5D8E" w:rsidRDefault="00D20C81" w:rsidP="003A4D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3A4D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Zoll R Series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3A4D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3A4D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ZOLL Medical Corp. (США)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3A4D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3A4D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3A4D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Default="00D20C81" w:rsidP="003A4D6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  <w:p w:rsidR="00D20C81" w:rsidRPr="002C5D8E" w:rsidRDefault="00D20C81" w:rsidP="003A4D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20C8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0C81" w:rsidRPr="002C5D8E" w:rsidRDefault="00D20C81" w:rsidP="007A0F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Подвод кислорода. </w:t>
            </w:r>
            <w:r w:rsidRPr="00D20C81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раделе МГ</w:t>
            </w:r>
          </w:p>
        </w:tc>
      </w:tr>
      <w:tr w:rsidR="00D20C8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0C81" w:rsidRPr="002C5D8E" w:rsidRDefault="00D20C81" w:rsidP="007A0F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D20C8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0C8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0C81" w:rsidRPr="002C5D8E" w:rsidRDefault="00D20C81" w:rsidP="007A0F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холтеровского мониторирования сердечной деятельности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0C8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0C81" w:rsidRPr="002C5D8E" w:rsidRDefault="00D20C81" w:rsidP="007A0F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суточного мониторирования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0C8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C81" w:rsidRPr="002C5D8E" w:rsidRDefault="00D20C81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мониторами BPM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Бифункциональный монитор для суточного мониторирования ЭКГ и АД  с 2 носимыми мониторами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70853" w:rsidRPr="0067085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853" w:rsidRPr="00670853" w:rsidRDefault="00670853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70853" w:rsidRPr="00670853" w:rsidRDefault="00670853" w:rsidP="0067085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53" w:rsidRPr="00670853" w:rsidRDefault="00670853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53" w:rsidRPr="00670853" w:rsidRDefault="00670853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53" w:rsidRPr="00670853" w:rsidRDefault="00670853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53" w:rsidRPr="00670853" w:rsidRDefault="00670853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53" w:rsidRPr="00670853" w:rsidRDefault="00670853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53" w:rsidRPr="00670853" w:rsidRDefault="00670853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853" w:rsidRPr="00670853" w:rsidRDefault="00670853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E3728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E3728" w:rsidRPr="002C5D8E" w:rsidRDefault="004E3728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ЭЭГ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E3728" w:rsidRPr="002C5D8E" w:rsidRDefault="004E3728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E3728" w:rsidRPr="002C5D8E" w:rsidRDefault="004E3728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B45AD7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B45AD7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B45AD7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B45AD7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B45AD7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B45AD7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B45AD7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F5A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F5A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F5A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F5A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F5A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F5A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F5A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Default="008371A1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8371A1" w:rsidRDefault="008371A1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Default="008371A1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105">
              <w:rPr>
                <w:rFonts w:ascii="Calibri" w:hAnsi="Calibri" w:cs="Calibr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Default="008371A1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Default="008371A1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371A1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5B6E75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5B6E75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371A1" w:rsidRPr="005B6E75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5B6E75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5B6E75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DD1122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371A1" w:rsidRPr="005B6E75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5B6E75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5B6E75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E443AF" w:rsidRDefault="008371A1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E443AF" w:rsidRDefault="008371A1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DE7677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77" w:rsidRPr="00B45AD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E7677" w:rsidRPr="00B45AD7" w:rsidRDefault="00DE76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DE7677" w:rsidRPr="00B45AD7" w:rsidRDefault="00DE76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B45AD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B45AD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B45AD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DE7677" w:rsidRPr="00B45AD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B45AD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B45AD7" w:rsidRDefault="003C7AB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E443AF" w:rsidRDefault="00DE7677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E443AF" w:rsidRDefault="00DE7677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покрытием.</w:t>
            </w:r>
          </w:p>
          <w:p w:rsidR="008371A1" w:rsidRPr="008371A1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DE7677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77" w:rsidRPr="00C87B9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E7677" w:rsidRPr="00C87B97" w:rsidRDefault="00DE76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C87B9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C87B9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C87B9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2C5D8E" w:rsidRDefault="00DE767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2C5D8E" w:rsidRDefault="00DE767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2C5D8E" w:rsidRDefault="00DE767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2C5D8E" w:rsidRDefault="00DE767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86ECF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86ECF" w:rsidRDefault="008371A1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371A1" w:rsidRPr="00886ECF" w:rsidRDefault="008371A1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86ECF" w:rsidRDefault="008371A1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86ECF" w:rsidRDefault="008371A1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86ECF" w:rsidRDefault="008371A1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86ECF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86ECF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86ECF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86ECF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371A1" w:rsidRPr="00347EF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347EFA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347EFA" w:rsidRDefault="008371A1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371A1" w:rsidRPr="00347EFA" w:rsidRDefault="008371A1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371A1" w:rsidRPr="00347EFA" w:rsidRDefault="008371A1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347EFA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347EFA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347EFA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347EFA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347EFA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347EFA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347EFA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DE7677" w:rsidRPr="00DE7677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77" w:rsidRPr="00DE767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677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DE7677" w:rsidRDefault="00DE76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677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DE7677" w:rsidRPr="00DE7677" w:rsidRDefault="00DE76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677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DE767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677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DE767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DE767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677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77" w:rsidRPr="00DE767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67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77" w:rsidRPr="00DE767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67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77" w:rsidRPr="00DE7677" w:rsidRDefault="00DE76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77" w:rsidRPr="00DE7677" w:rsidRDefault="00DE76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67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371A1" w:rsidRPr="0005342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05342E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05342E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371A1" w:rsidRPr="0005342E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05342E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05342E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05342E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05342E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05342E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05342E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05342E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E4986" w:rsidRDefault="008371A1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E4986" w:rsidRDefault="008371A1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E4986" w:rsidRDefault="008371A1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E4986" w:rsidRDefault="008371A1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E4986" w:rsidRDefault="008371A1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E4986" w:rsidRDefault="008371A1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E4986" w:rsidRDefault="008371A1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C82AA6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371A1" w:rsidRPr="00C82AA6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371A1" w:rsidRPr="002C5D8E" w:rsidRDefault="008371A1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C82AA6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371A1" w:rsidRPr="00C82AA6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C82AA6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232.1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Default="008371A1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 предназначено для проведения процедур, осмотра и обследования пациентов в учреждениях здравоохранения, подходит для проведения ЭЭГ и ЭХО-ЭГ исследований состояния головного мозга</w:t>
            </w:r>
          </w:p>
          <w:p w:rsidR="008371A1" w:rsidRPr="002C5D8E" w:rsidRDefault="008371A1" w:rsidP="00F074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0,2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арт. 384400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233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992814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992814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992814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992814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992814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992814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992814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323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8B2DA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8B2DA3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B2DA3" w:rsidRDefault="008371A1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B2DA3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B2DA3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B2DA3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B2DA3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2DA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B2DA3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2DA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B2DA3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B2DA3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ЭНЦ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Default="008371A1" w:rsidP="00DD319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Система нейродиагностическая модульная в комплектации</w:t>
            </w:r>
          </w:p>
          <w:p w:rsidR="008371A1" w:rsidRPr="002C5D8E" w:rsidRDefault="008371A1" w:rsidP="00DD319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,0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NICOLET,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371A1" w:rsidRPr="002C5D8E" w:rsidRDefault="008371A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color w:val="FF0000"/>
              </w:rPr>
            </w:pPr>
            <w:r w:rsidRPr="008371A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1A1" w:rsidRPr="008371A1" w:rsidRDefault="008371A1" w:rsidP="007A0F6A">
            <w:pPr>
              <w:jc w:val="center"/>
              <w:rPr>
                <w:color w:val="FF0000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1A1" w:rsidRPr="008371A1" w:rsidRDefault="008371A1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71A1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отоларинголога с аудиметрической кабиной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371A1" w:rsidRPr="002C5D8E" w:rsidRDefault="008371A1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371A1" w:rsidRPr="002C5D8E" w:rsidRDefault="008371A1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B45AD7" w:rsidRDefault="00BE5BDD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2C5D8E" w:rsidRDefault="00BE5BDD" w:rsidP="008309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2C5D8E" w:rsidRDefault="00BE5BDD" w:rsidP="0083091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8309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8309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8309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8309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8309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2C5D8E" w:rsidRDefault="00BE5BDD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E5BDD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5B6E75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5B6E75" w:rsidRDefault="00BE5BDD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BE5BDD" w:rsidRPr="005B6E75" w:rsidRDefault="00BE5BDD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5B6E75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5B6E75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DD1122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BE5BDD" w:rsidRPr="005B6E75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5B6E75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5B6E75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E443AF" w:rsidRDefault="00BE5BDD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E443AF" w:rsidRDefault="00BE5BDD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BE5BDD" w:rsidRPr="00E443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B45AD7" w:rsidRDefault="00BE5BDD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BE5BDD" w:rsidRPr="00B45AD7" w:rsidRDefault="00BE5BDD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45AD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E443AF" w:rsidRDefault="00BE5BDD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E443AF" w:rsidRDefault="00BE5BDD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2C5D8E" w:rsidRDefault="00BE5BDD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C87B9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C87B97" w:rsidRDefault="00BE5BDD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C87B9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C87B9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C87B97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886ECF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886ECF" w:rsidRDefault="00BE5BDD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E5BDD" w:rsidRPr="00886ECF" w:rsidRDefault="00BE5BDD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886ECF" w:rsidRDefault="00BE5BDD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886ECF" w:rsidRDefault="00BE5BDD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886ECF" w:rsidRDefault="00BE5BDD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886ECF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69643B" w:rsidRDefault="00BE5BDD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Кресло оторинолагическое для пациента</w:t>
            </w:r>
          </w:p>
          <w:p w:rsidR="00BE5BDD" w:rsidRPr="0069643B" w:rsidRDefault="00BE5BDD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643B">
              <w:rPr>
                <w:rFonts w:ascii="Calibri" w:hAnsi="Calibri" w:cs="Calibri"/>
                <w:color w:val="000000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BE5BDD" w:rsidRPr="0069643B" w:rsidRDefault="00BE5BDD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color w:val="000000"/>
                <w:sz w:val="22"/>
                <w:szCs w:val="22"/>
              </w:rPr>
              <w:t>РУ-220В; 1Ф; 2,2 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Вкомплектес</w:t>
            </w: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ATMOS S 61 Servant 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69643B" w:rsidRDefault="00BE5BDD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ЛОР установка (правое исполнение; комплектация:ЛОР-установка, микроскоп, стул врача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68143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ящик для инструментов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ATMOS S 61 Servant 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120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69643B" w:rsidRDefault="00BE5BDD" w:rsidP="007232E9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D=3/4”, отвод в канализацию D=50мм. </w:t>
            </w:r>
          </w:p>
          <w:p w:rsidR="00BE5BDD" w:rsidRPr="0069643B" w:rsidRDefault="00BE5BDD" w:rsidP="007232E9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сжатого воздуха (8  бар макс.).</w:t>
            </w:r>
          </w:p>
          <w:p w:rsidR="00BE5BDD" w:rsidRPr="0069643B" w:rsidRDefault="00BE5BDD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 полюсные розетки с зазем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л.контактом 220В</w:t>
            </w: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(8 шт.) </w:t>
            </w:r>
          </w:p>
        </w:tc>
      </w:tr>
      <w:tr w:rsidR="00BE5BDD" w:rsidRPr="00347EF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347EFA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Pr="00347EFA" w:rsidRDefault="00BE5BDD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BE5BDD" w:rsidRPr="00347EFA" w:rsidRDefault="00BE5BDD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BE5BDD" w:rsidRPr="00347EFA" w:rsidRDefault="00BE5BDD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347EFA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347EFA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347EFA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347EFA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347EFA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347EFA" w:rsidRDefault="00BE5BDD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347EFA" w:rsidRDefault="00BE5BDD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E5BDD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E5BDD" w:rsidRDefault="00BE5BDD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E5BDD" w:rsidRPr="00BE5BDD" w:rsidRDefault="00BE5BDD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E5BDD" w:rsidRDefault="00BE5BDD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BE5BDD" w:rsidRDefault="00BE5BDD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DD" w:rsidRPr="002C5D8E" w:rsidRDefault="00BE5BDD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E5BDD" w:rsidRPr="002C5D8E" w:rsidRDefault="00BE5BDD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3CFC" w:rsidRPr="00D33CFC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D33CFC" w:rsidRDefault="00D33CFC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Pr="00D33CFC" w:rsidRDefault="00D33CFC" w:rsidP="007A0F6A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D33CFC" w:rsidRDefault="00D33CFC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D33CFC" w:rsidRDefault="00D33CFC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D33CFC" w:rsidRDefault="00D33CFC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D33CFC" w:rsidRDefault="00D33CFC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D33CFC" w:rsidRDefault="00D33CFC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D33CFC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D33CFC" w:rsidRDefault="00D33C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D33CF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Default="00D33CFC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D33CFC" w:rsidRPr="002C5D8E" w:rsidRDefault="00D33CFC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33CFC" w:rsidRPr="008371A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8371A1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Pr="008371A1" w:rsidRDefault="00D33CFC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8371A1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8371A1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8371A1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8371A1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8371A1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8371A1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8371A1" w:rsidRDefault="00D33C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D33CF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Pr="002C5D8E" w:rsidRDefault="00D33CF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3CF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BE5BDD" w:rsidRDefault="00D33CFC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Pr="00BE5BDD" w:rsidRDefault="00D33CFC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3CFC" w:rsidRPr="006B095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BE5BDD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Pr="00BE5BDD" w:rsidRDefault="00D33C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D33CFC" w:rsidRPr="00BE5BDD" w:rsidRDefault="00D33C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BE5BDD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BE5BDD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BE5BDD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BE5BDD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BE5BDD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BE5BDD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BE5BDD" w:rsidRDefault="00D33C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BE5BDD" w:rsidRDefault="00D33C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D33CF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Pr="002C5D8E" w:rsidRDefault="00D33CF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2C5D8E" w:rsidRDefault="00D33CF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3CF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2C5D8E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Pr="00C82AA6" w:rsidRDefault="00D33CF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D33CFC" w:rsidRPr="00C82AA6" w:rsidRDefault="00D33CF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33CF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CFC" w:rsidRPr="002C5D8E" w:rsidRDefault="00D33CFC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33CFC" w:rsidRPr="00C82AA6" w:rsidRDefault="00D33CFC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D33CFC" w:rsidRPr="00C82AA6" w:rsidRDefault="00D33CFC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D33CFC" w:rsidRPr="00C82AA6" w:rsidRDefault="00D33CFC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CFC" w:rsidRPr="00C82AA6" w:rsidRDefault="00D33CFC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15317F" w:rsidRDefault="00795644" w:rsidP="007A0F6A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Набор оборудования для оснащения ЛОР, в составе: </w:t>
            </w:r>
          </w:p>
          <w:p w:rsidR="00795644" w:rsidRDefault="00795644" w:rsidP="007A0F6A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эндостойка для ЛОР </w:t>
            </w:r>
          </w:p>
          <w:p w:rsidR="00795644" w:rsidRDefault="00795644" w:rsidP="007A0F6A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Жесткий эндоскоп </w:t>
            </w:r>
          </w:p>
          <w:p w:rsidR="00795644" w:rsidRDefault="00795644" w:rsidP="007A0F6A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Гибкий эндоскоп смотровой  </w:t>
            </w:r>
          </w:p>
          <w:p w:rsidR="00795644" w:rsidRDefault="00795644" w:rsidP="007A0F6A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Гибкий эндоскоп биопсийный,</w:t>
            </w:r>
          </w:p>
          <w:p w:rsidR="00795644" w:rsidRPr="0015317F" w:rsidRDefault="00795644" w:rsidP="007A0F6A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узи пазух носа Digital (215110)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15317F" w:rsidRDefault="00795644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15317F" w:rsidRDefault="00795644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15317F" w:rsidRDefault="00795644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KARL STORZ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15317F" w:rsidRDefault="00795644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15317F" w:rsidRDefault="00795644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15317F" w:rsidRDefault="00795644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54279B" w:rsidRDefault="00795644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427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DF3456" w:rsidRDefault="00795644" w:rsidP="005C61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DF3456" w:rsidRDefault="00795644" w:rsidP="005C61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DF3456" w:rsidRDefault="00795644" w:rsidP="005C61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DF3456" w:rsidRDefault="00795644" w:rsidP="005C61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DF3456" w:rsidRDefault="00795644" w:rsidP="005C61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DF3456" w:rsidRDefault="00795644" w:rsidP="005C61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DF3456" w:rsidRDefault="00795644" w:rsidP="005C61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15317F" w:rsidRDefault="00795644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54279B" w:rsidRDefault="00795644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0C2BE9" w:rsidRDefault="00795644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2BE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0C2BE9" w:rsidRDefault="000C2BE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2BE9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192Ж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электрохирургический высокочастотной</w:t>
            </w:r>
          </w:p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270х280х120мм</w:t>
            </w:r>
          </w:p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1Ф; 220 В; 220ВА</w:t>
            </w:r>
          </w:p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ЭХВЧ-200 “ЭлеПС»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МНПО «Эндомедиум»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АК-3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Клинический высокочастотный аудиометр</w:t>
            </w:r>
          </w:p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522х366х980мм</w:t>
            </w:r>
          </w:p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РУ-0,2кВт, 220В, 1Ф.+N+PE</w:t>
            </w:r>
          </w:p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7,9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bCs/>
                <w:sz w:val="22"/>
                <w:szCs w:val="22"/>
              </w:rPr>
              <w:t>AC-40 Interacoustics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ИМП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Портативный ручной  импедансный аудиометр (тимпанометр/импедансометр)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Otowave 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Amplivox, Англия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отоларинголога (Прил. N3 N 905н)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Осветитель налобный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инструментов для диагностики и хирургии в оториноларингологии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бинокулярная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4E7A98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Отоскоп, оториноскоп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Баллон для продувания ушей с запасными оливами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Воронка Зигля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Риноскоп, риноларингофиброскоп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Сканер ультразвуковой для носовых пазух (эхосинускоп)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для реги</w:t>
            </w:r>
            <w:r w:rsidR="004E7A98">
              <w:rPr>
                <w:rFonts w:ascii="Calibri" w:hAnsi="Calibri" w:cs="Calibri"/>
                <w:sz w:val="22"/>
                <w:szCs w:val="22"/>
              </w:rPr>
              <w:t>страции отоакустической эмиссии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камертонов медицинских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инструментов для удаления инородных тел ЛОР-органов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инструментов для осмотра ЛОР-органов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95644" w:rsidRDefault="00795644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Шумозащитная кабина </w:t>
            </w:r>
          </w:p>
          <w:p w:rsidR="00795644" w:rsidRDefault="00795644" w:rsidP="00F34D2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1424х1220х2317мм</w:t>
            </w:r>
          </w:p>
          <w:p w:rsidR="00795644" w:rsidRPr="002C5D8E" w:rsidRDefault="00795644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РУ-0,2кВт, 220В, 1Ф.+N+PE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(освещение)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401-A-SE IAC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6D3BDE" w:rsidRDefault="00795644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890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вращающееся типа Барани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КВ-1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5D1F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D1F" w:rsidRPr="002C5D1F" w:rsidRDefault="002C5D1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Р-15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C5D1F" w:rsidRPr="002C5D1F" w:rsidRDefault="002C5D1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Переговорное устройство, в т.ч: Пульт автоматической полудуплексной связи с микрофоном на гибкой стойке GC-1001D3          Габариты: 180х165х25/40 мм </w:t>
            </w:r>
          </w:p>
          <w:p w:rsidR="002C5D1F" w:rsidRPr="002C5D1F" w:rsidRDefault="002C5D1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2C5D1F" w:rsidRPr="002C5D1F" w:rsidRDefault="002C5D1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D1F" w:rsidRPr="002C5D1F" w:rsidRDefault="002C5D1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Hostcall- RК.02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D1F" w:rsidRPr="002C5D1F" w:rsidRDefault="002C5D1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D1F" w:rsidRPr="002C5D1F" w:rsidRDefault="002C5D1F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D1F" w:rsidRPr="002C5D1F" w:rsidRDefault="002C5D1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D1F" w:rsidRPr="002C5D1F" w:rsidRDefault="002C5D1F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D1F" w:rsidRPr="002C5D1F" w:rsidRDefault="002C5D1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D1F" w:rsidRPr="002C5D1F" w:rsidRDefault="002C5D1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комплекте)</w:t>
            </w:r>
          </w:p>
        </w:tc>
      </w:tr>
      <w:tr w:rsidR="0079564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644" w:rsidRPr="002C5D8E" w:rsidRDefault="0079564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2BE9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BE9" w:rsidRPr="001E7553" w:rsidRDefault="000C2BE9" w:rsidP="00911FF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C2BE9" w:rsidRPr="001E7553" w:rsidRDefault="000C2BE9" w:rsidP="00911FF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E9" w:rsidRPr="001E7553" w:rsidRDefault="000C2BE9" w:rsidP="00911FF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E9" w:rsidRPr="001E7553" w:rsidRDefault="000C2BE9" w:rsidP="00911FF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E9" w:rsidRPr="001E7553" w:rsidRDefault="000C2BE9" w:rsidP="00911FFB">
            <w:pPr>
              <w:jc w:val="center"/>
              <w:rPr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E9" w:rsidRPr="001E7553" w:rsidRDefault="000C2BE9" w:rsidP="00911FF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E9" w:rsidRPr="001E7553" w:rsidRDefault="000C2BE9" w:rsidP="00911FF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E9" w:rsidRPr="002C5D8E" w:rsidRDefault="000C2BE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E9" w:rsidRPr="002C5D8E" w:rsidRDefault="000C2BE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75C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A75C3" w:rsidRPr="001E7553" w:rsidRDefault="009A75C3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75C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A75C3" w:rsidRPr="003D1E22" w:rsidRDefault="009A75C3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Анти- 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5C3" w:rsidRPr="003D1E22" w:rsidRDefault="009A75C3" w:rsidP="007A0F6A">
            <w:pPr>
              <w:jc w:val="center"/>
              <w:rPr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75C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A75C3" w:rsidRPr="003D1E22" w:rsidRDefault="009A75C3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3D1E22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75C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A75C3" w:rsidRPr="001A7010" w:rsidRDefault="009A75C3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75C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A75C3" w:rsidRPr="001E7553" w:rsidRDefault="009A75C3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75C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A75C3" w:rsidRPr="001E7553" w:rsidRDefault="009A75C3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Контейнер </w:t>
            </w:r>
            <w:r w:rsidR="006861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КРОНТ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для замочки инструменов на 5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75C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A75C3" w:rsidRPr="001E7553" w:rsidRDefault="009A75C3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</w:t>
            </w:r>
            <w:r w:rsidR="006861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КРОНТ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для замочки инструменов на 3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E7553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1A7010" w:rsidRDefault="009A75C3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5C3" w:rsidRPr="002C5D8E" w:rsidRDefault="009A75C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15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15C" w:rsidRPr="001E7553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8615C" w:rsidRPr="001E7553" w:rsidRDefault="0068615C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КРОНТ  для замочки инструменов на 1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E7553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E7553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2C5D8E" w:rsidRDefault="0068615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15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15C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8615C" w:rsidRDefault="0068615C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E7553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E7553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2C5D8E" w:rsidRDefault="0068615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15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15C" w:rsidRPr="001E7553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8615C" w:rsidRPr="001E7553" w:rsidRDefault="0068615C" w:rsidP="007A0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Вешалка для халатов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E7553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E7553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1A7010" w:rsidRDefault="0068615C" w:rsidP="007A0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5C" w:rsidRPr="002C5D8E" w:rsidRDefault="0068615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15C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68615C" w:rsidRPr="002C5D8E" w:rsidRDefault="0068615C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Эхо-КГ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8615C" w:rsidRPr="002C5D8E" w:rsidRDefault="0068615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68615C" w:rsidRPr="002C5D8E" w:rsidRDefault="0068615C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772DB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B45AD7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5371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53715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5371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5371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5371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5371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5371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  <w:r>
              <w:rPr>
                <w:rFonts w:ascii="Calibri" w:hAnsi="Calibri" w:cs="Calibri"/>
                <w:sz w:val="22"/>
                <w:szCs w:val="22"/>
              </w:rPr>
              <w:t>.2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Default="00A772D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для эхокардиографии</w:t>
            </w:r>
          </w:p>
          <w:p w:rsidR="00A772DB" w:rsidRDefault="00A772D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1900х650х800/1100мм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836978" w:rsidRDefault="00A772D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A47F7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SO-ZEKA 1065/E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Default="00A772D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7B7757" w:rsidRDefault="00A772D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47F7">
              <w:rPr>
                <w:rFonts w:ascii="Calibri" w:hAnsi="Calibri" w:cs="Calibri"/>
                <w:color w:val="000000"/>
                <w:sz w:val="22"/>
                <w:szCs w:val="22"/>
              </w:rPr>
              <w:t>AGA 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772DB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5B6E75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5B6E75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A772DB" w:rsidRPr="005B6E75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5B6E75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5B6E75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DD1122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A772DB" w:rsidRPr="005B6E75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5B6E75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5B6E75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A772DB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B45AD7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A772DB" w:rsidRPr="00B45AD7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B45AD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C87B9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C87B97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7B9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7B9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7B97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2DB" w:rsidRPr="00886ECF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772DB" w:rsidRPr="00886ECF" w:rsidRDefault="00A772D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A772DB" w:rsidRPr="00886ECF" w:rsidRDefault="00A772D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886ECF" w:rsidRDefault="00A772D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886ECF" w:rsidRDefault="00A772D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886ECF" w:rsidRDefault="00A772D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886ECF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A772DB" w:rsidRPr="00347EFA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347EFA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347EFA" w:rsidRDefault="00A772DB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A772DB" w:rsidRPr="00347EFA" w:rsidRDefault="00A772DB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A772DB" w:rsidRPr="00347EFA" w:rsidRDefault="00A772DB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347EFA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347EFA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347EFA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347EFA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347EFA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347EFA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347EFA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A772DB" w:rsidRPr="00A772DB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A772DB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A772DB" w:rsidRDefault="00A772DB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772DB" w:rsidRPr="00A772DB" w:rsidRDefault="00A772DB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A772DB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A772DB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A772DB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A772DB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A772DB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A772DB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A772DB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A772DB" w:rsidRPr="00A772DB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A772DB" w:rsidRPr="00D33CFC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D33CFC" w:rsidRDefault="00A772DB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109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D33CFC" w:rsidRDefault="00A772DB" w:rsidP="007A0F6A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D33CFC" w:rsidRDefault="00A772DB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D33CFC" w:rsidRDefault="00A772DB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D33CFC" w:rsidRDefault="00A772DB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D33CFC" w:rsidRDefault="00A772DB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D33CFC" w:rsidRDefault="00A772DB" w:rsidP="007A0F6A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D33CFC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D33CFC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761DB3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761DB3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A772DB" w:rsidRPr="00761DB3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A772DB" w:rsidRPr="00761DB3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25CA0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25CA0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761DB3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761DB3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761DB3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761DB3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A772DB" w:rsidRDefault="00A772D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A772DB" w:rsidRDefault="00A772D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C82AA6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A772DB" w:rsidRPr="00C82AA6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82AA6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772DB" w:rsidRPr="00C82AA6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A772DB" w:rsidRPr="00C82AA6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C82AA6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C82AA6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772DB" w:rsidRPr="002C5D8E" w:rsidRDefault="00A772DB" w:rsidP="00A772D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772DB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E443AF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E443AF" w:rsidRDefault="00A772D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C34CBB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8C10A5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10A5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0D41B6" w:rsidRDefault="00A772D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41B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0D41B6" w:rsidRDefault="000D41B6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41B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C34CBB" w:rsidRDefault="00A772D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2DB" w:rsidRPr="0070341D" w:rsidRDefault="00A772D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D41B6" w:rsidRPr="00234644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B6" w:rsidRPr="00234644" w:rsidRDefault="000D41B6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D41B6" w:rsidRPr="00234644" w:rsidRDefault="000D41B6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B6" w:rsidRPr="00234644" w:rsidRDefault="000D41B6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B6" w:rsidRPr="00234644" w:rsidRDefault="000D41B6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B6" w:rsidRPr="00234644" w:rsidRDefault="000D41B6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B6" w:rsidRPr="00234644" w:rsidRDefault="000D41B6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B6" w:rsidRPr="00234644" w:rsidRDefault="000D41B6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B6" w:rsidRPr="00234644" w:rsidRDefault="000D41B6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B6" w:rsidRPr="00234644" w:rsidRDefault="000D41B6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A3377" w:rsidRPr="00C4203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Pr="00C42031" w:rsidRDefault="008A3377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A3377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Pr="002C5D8E" w:rsidRDefault="008A3377" w:rsidP="007A0F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4203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A3377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Pr="00F26270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Pr="00C82AA6" w:rsidRDefault="008A3377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A3377" w:rsidRPr="00C82AA6" w:rsidRDefault="008A3377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8A3377" w:rsidRPr="00C82AA6" w:rsidRDefault="008A3377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82AA6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8A3377" w:rsidRPr="00C82AA6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82AA6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82AA6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82AA6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82AA6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82AA6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82AA6" w:rsidRDefault="008A3377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A3377" w:rsidRPr="00330B2A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Pr="00330B2A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Pr="00330B2A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Монитор, 55 дюйма, LAN</w:t>
            </w:r>
          </w:p>
          <w:p w:rsidR="008A3377" w:rsidRPr="00330B2A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330B2A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330B2A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330B2A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330B2A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330B2A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330B2A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330B2A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330B2A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A3377" w:rsidRPr="00761DB3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Pr="00761DB3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A3377" w:rsidRPr="00761DB3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A3377" w:rsidRPr="00761DB3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25CA0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25CA0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761DB3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761DB3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761DB3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761DB3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A3377" w:rsidRPr="002C5D8E" w:rsidTr="007A0F6A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  <w:p w:rsidR="008A3377" w:rsidRPr="00432095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Pr="00432095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25CA0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25CA0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C25CA0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A3377" w:rsidRPr="008A3377" w:rsidTr="007A0F6A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P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151Б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Pr="008A3377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8A3377" w:rsidRPr="008A3377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Габарииты: 600х600х600мм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Verba Home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8A3377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A3377" w:rsidRPr="002C5D8E" w:rsidTr="007A0F6A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8A3377" w:rsidRPr="006653C1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5D1566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A3377" w:rsidRPr="002C5D8E" w:rsidTr="007A0F6A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377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377" w:rsidRDefault="008A3377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5D1566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6653C1" w:rsidRDefault="008A3377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377" w:rsidRPr="002C5D8E" w:rsidRDefault="008A3377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72D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A772DB" w:rsidRPr="002C5D8E" w:rsidRDefault="00A772D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нефролога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A772DB" w:rsidRPr="002C5D8E" w:rsidRDefault="00A772D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36AA4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B45AD7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E79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E795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E79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E79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E79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E79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E79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Default="00636AA4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636AA4" w:rsidRDefault="00636AA4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Default="00636AA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105">
              <w:rPr>
                <w:rFonts w:ascii="Calibri" w:hAnsi="Calibri" w:cs="Calibr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Default="00636AA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Default="00636AA4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36AA4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5B6E75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5B6E75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636AA4" w:rsidRPr="005B6E75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5B6E75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5B6E75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DD1122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636AA4" w:rsidRPr="005B6E75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5B6E75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5B6E75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636AA4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B45AD7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636AA4" w:rsidRPr="00B45AD7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45AD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636AA4" w:rsidRDefault="00636AA4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636AA4" w:rsidRDefault="00636AA4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636AA4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6AA4" w:rsidRPr="00636AA4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36AA4" w:rsidRPr="00636AA4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636AA4" w:rsidRPr="00636AA4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636AA4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636AA4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636AA4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636AA4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636AA4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636AA4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636AA4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C87B9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C87B97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7B9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7B9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7B9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886ECF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886ECF" w:rsidRDefault="00636AA4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36AA4" w:rsidRPr="00886ECF" w:rsidRDefault="00636AA4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886ECF" w:rsidRDefault="00636AA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886ECF" w:rsidRDefault="00636AA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886ECF" w:rsidRDefault="00636AA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886ECF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886ECF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886ECF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886ECF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9C35C6" w:rsidRDefault="00636AA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Default="00636AA4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Принтер</w:t>
            </w:r>
          </w:p>
          <w:p w:rsidR="00636AA4" w:rsidRDefault="00636AA4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331х215х178 мм</w:t>
            </w:r>
          </w:p>
          <w:p w:rsidR="00636AA4" w:rsidRPr="009C35C6" w:rsidRDefault="00636AA4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9C35C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9C35C6" w:rsidRDefault="00636AA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9C35C6" w:rsidRDefault="00636AA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9C35C6" w:rsidRDefault="00636AA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B96E6E" w:rsidRDefault="00636AA4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36AA4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E443AF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636AA4" w:rsidRPr="00E443AF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E443AF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36AA4" w:rsidRPr="00757907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AA4" w:rsidRPr="0075790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36AA4" w:rsidRPr="00757907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636AA4" w:rsidRPr="00757907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75790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75790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75790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75790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75790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757907" w:rsidRDefault="00636AA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AA4" w:rsidRPr="00757907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636AA4" w:rsidRPr="00757907" w:rsidRDefault="00636AA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636AA4" w:rsidRDefault="00636AA4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636AA4" w:rsidRDefault="00636AA4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C82AA6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636AA4" w:rsidRPr="00C82AA6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C82AA6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636AA4" w:rsidRPr="00C82AA6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36AA4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C82AA6" w:rsidRDefault="00636AA4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636AA4" w:rsidRPr="00C82AA6" w:rsidRDefault="00636AA4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636AA4" w:rsidRPr="00C82AA6" w:rsidRDefault="00636AA4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C82AA6" w:rsidRDefault="00636AA4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24E4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4E4" w:rsidRPr="00E443AF" w:rsidRDefault="00D224E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24E4" w:rsidRPr="00E443AF" w:rsidRDefault="00D224E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E443AF" w:rsidRDefault="00D224E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E443AF" w:rsidRDefault="00D224E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E443AF" w:rsidRDefault="00D224E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E443AF" w:rsidRDefault="00D224E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E443AF" w:rsidRDefault="00D224E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E443AF" w:rsidRDefault="00D224E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E443AF" w:rsidRDefault="00D224E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D224E4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24E4" w:rsidRPr="002C5D8E" w:rsidRDefault="00D224E4" w:rsidP="007A0F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D224E4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224E4" w:rsidRPr="002C5D8E" w:rsidRDefault="00D224E4" w:rsidP="007A0F6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4E4" w:rsidRPr="002C5D8E" w:rsidRDefault="00D224E4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хронической болезнью почек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хронической болезнью почек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636AA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636AA4" w:rsidRPr="002C5D8E" w:rsidRDefault="00636AA4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636AA4" w:rsidRPr="002C5D8E" w:rsidRDefault="00636AA4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636AA4" w:rsidRPr="002C5D8E" w:rsidRDefault="00636AA4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27A59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B45AD7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2C5D8E" w:rsidRDefault="00727A59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2C5D8E" w:rsidRDefault="00727A59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D970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D9702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D970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D970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D970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D970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D970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B97B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D=50мм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27A59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5B6E75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5B6E75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727A59" w:rsidRPr="005B6E75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5B6E75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5B6E75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DD1122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727A59" w:rsidRPr="005B6E75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5B6E75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5B6E75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E443AF" w:rsidRDefault="00727A59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E443AF" w:rsidRDefault="00727A59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727A59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B45AD7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727A59" w:rsidRPr="00B45AD7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B45AD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E443AF" w:rsidRDefault="00727A59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E443AF" w:rsidRDefault="00727A59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A59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8371A1" w:rsidRDefault="00727A59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покрытием.</w:t>
            </w:r>
          </w:p>
          <w:p w:rsidR="00727A59" w:rsidRPr="008371A1" w:rsidRDefault="00727A59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27A59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C87B9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C87B97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C87B9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C87B9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C87B9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2C5D8E" w:rsidRDefault="00727A59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2C5D8E" w:rsidRDefault="00727A59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2C5D8E" w:rsidRDefault="00727A59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2C5D8E" w:rsidRDefault="00727A59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886ECF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886ECF" w:rsidRDefault="00E76E4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76E43" w:rsidRPr="00886ECF" w:rsidRDefault="00E76E4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886ECF" w:rsidRDefault="00E76E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886ECF" w:rsidRDefault="00E76E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886ECF" w:rsidRDefault="00E76E4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886ECF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886ECF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886ECF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886ECF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727A59" w:rsidRPr="00727A59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727A59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727A59" w:rsidRDefault="00727A59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727A59" w:rsidRPr="00727A59" w:rsidRDefault="00727A59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727A59" w:rsidRPr="00727A59" w:rsidRDefault="00727A59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727A59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727A59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727A59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727A59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727A59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727A59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727A59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727A59" w:rsidRPr="00757907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59" w:rsidRPr="0075790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27A59" w:rsidRPr="00757907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727A59" w:rsidRPr="00757907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59" w:rsidRPr="0075790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59" w:rsidRPr="0075790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59" w:rsidRPr="0075790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59" w:rsidRPr="0075790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59" w:rsidRPr="0075790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59" w:rsidRPr="00757907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59" w:rsidRPr="00757907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727A59" w:rsidRPr="00757907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727A59" w:rsidRDefault="00E76E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727A59" w:rsidRDefault="00727A5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A59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8371A1" w:rsidRDefault="00727A59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E76E43" w:rsidRDefault="00E76E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E76E43" w:rsidRDefault="00E76E4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C82AA6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E76E43" w:rsidRPr="00C82AA6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C82AA6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E76E43" w:rsidRPr="00C82AA6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C82AA6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E0CF2">
              <w:rPr>
                <w:rFonts w:ascii="Calibri" w:hAnsi="Calibri" w:cs="Calibri"/>
                <w:color w:val="FF0000"/>
                <w:sz w:val="22"/>
                <w:szCs w:val="22"/>
              </w:rPr>
              <w:t>блэк-аут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E76E43" w:rsidRDefault="00E76E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E76E43" w:rsidRDefault="00E76E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E76E43" w:rsidRPr="002C5D8E" w:rsidRDefault="00E76E43" w:rsidP="0070341D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960ВА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6D3BDE" w:rsidRDefault="00E76E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АПЗ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:rsidR="00E76E43" w:rsidRPr="002C5D8E" w:rsidRDefault="00E76E43" w:rsidP="00EA5A8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80ВА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Medizs,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И-1А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:rsidR="00E76E43" w:rsidRPr="002C5D8E" w:rsidRDefault="00E76E4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Medizs,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электроподъемный. Грузоподъемность 60 кг.</w:t>
            </w:r>
          </w:p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1498B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E76E43" w:rsidRDefault="00E76E4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E76E43" w:rsidRDefault="00881E78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бесконтактный с принадлежностями</w:t>
            </w:r>
          </w:p>
          <w:p w:rsidR="00E76E43" w:rsidRPr="002C5D8E" w:rsidRDefault="00E76E43" w:rsidP="00D10BA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70ВА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B13E28" w:rsidRDefault="00E76E43" w:rsidP="00E81851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13E28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ИК-лазерный для коррекции аккомодационно-рефракционных нарушений зрения со штативом</w:t>
            </w:r>
          </w:p>
          <w:p w:rsidR="00E76E43" w:rsidRPr="002C5D8E" w:rsidRDefault="00E76E43" w:rsidP="00EA5A8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20ВА</w:t>
            </w:r>
          </w:p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МАКДЭЛ-09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ЗАО «МАКДЭЛ-Технологии», Россия"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усовершентсвованной технологией сканирования, трекингом и принадлежностями, в комплекте с Программное обеспечение АнгиоОСТ  с Ангио Аналитикой</w:t>
            </w:r>
          </w:p>
          <w:p w:rsidR="00E76E43" w:rsidRPr="002C5D8E" w:rsidRDefault="00E76E43" w:rsidP="006C279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DRI OCT-Triton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:rsidR="00E76E43" w:rsidRPr="002C5D8E" w:rsidRDefault="00E76E43" w:rsidP="006C279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04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ООО "Алмас-Сервис",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премиум-класса с принадлежностями и тележкой</w:t>
            </w:r>
          </w:p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1498B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1498B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:rsidR="00E76E43" w:rsidRPr="002C5D8E" w:rsidRDefault="00E76E43" w:rsidP="00E915B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145ВА</w:t>
            </w:r>
          </w:p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Huvitz,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273.3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:rsidR="00E76E43" w:rsidRPr="002C5D8E" w:rsidRDefault="00E76E43" w:rsidP="00E915B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70ВА</w:t>
            </w:r>
          </w:p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76E43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плавным изменением увеличения (“Haag-Streit”- тип), со встроенным желтым фильтром, включением от джойстика, изменением яркости и распознаванием правого/левого глаза (компьютер, программа)</w:t>
            </w:r>
          </w:p>
          <w:p w:rsidR="00E76E43" w:rsidRDefault="00E76E43" w:rsidP="007F78A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160ВА</w:t>
            </w:r>
          </w:p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диагностический  с принадлежностями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MEDA, Китай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HEINE,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трехзеркальная линза для офтальмоскопии Периметр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A59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27A59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color w:val="FF0000"/>
              </w:rPr>
            </w:pPr>
            <w:r w:rsidRPr="008371A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27A59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27A59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A59" w:rsidRPr="008371A1" w:rsidRDefault="00727A59" w:rsidP="007A0F6A">
            <w:pPr>
              <w:jc w:val="center"/>
              <w:rPr>
                <w:color w:val="FF0000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59" w:rsidRPr="008371A1" w:rsidRDefault="00727A59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E76E43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E76E43" w:rsidRPr="002C5D8E" w:rsidRDefault="00E76E4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E76E43" w:rsidRPr="002C5D8E" w:rsidRDefault="00E76E4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E76E43" w:rsidRPr="002C5D8E" w:rsidRDefault="00E76E4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B45AD7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BD2F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BD2FE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D2F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D2F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D2F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D2F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D2F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5B6E75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5B6E75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B97B2B" w:rsidRPr="005B6E75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5B6E75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5B6E75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DD1122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B97B2B" w:rsidRPr="005B6E75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5B6E75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5B6E75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443AF" w:rsidRDefault="00B97B2B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443AF" w:rsidRDefault="00B97B2B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B97B2B" w:rsidRPr="00E443AF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B45AD7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B97B2B" w:rsidRPr="00B45AD7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45AD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443AF" w:rsidRDefault="00B97B2B" w:rsidP="007A0F6A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443AF" w:rsidRDefault="00B97B2B" w:rsidP="007A0F6A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8371A1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8371A1" w:rsidRDefault="00B97B2B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покрытием.</w:t>
            </w:r>
          </w:p>
          <w:p w:rsidR="00B97B2B" w:rsidRPr="008371A1" w:rsidRDefault="00B97B2B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371A1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371A1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371A1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371A1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371A1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371A1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371A1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97B2B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C87B9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7B97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7B9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7B9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7B9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A0F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A0F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727A59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727A59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727A59" w:rsidRDefault="00B97B2B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B97B2B" w:rsidRPr="00727A59" w:rsidRDefault="00B97B2B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B97B2B" w:rsidRPr="00727A59" w:rsidRDefault="00B97B2B" w:rsidP="007A0F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727A59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727A59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727A59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727A59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727A59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727A59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727A59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757907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75790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757907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97B2B" w:rsidRPr="00757907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75790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75790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75790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75790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75790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757907" w:rsidRDefault="00B97B2B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757907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B97B2B" w:rsidRPr="00757907" w:rsidRDefault="00B97B2B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1ABC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ABC" w:rsidRPr="008371A1" w:rsidRDefault="005B1AB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B1ABC" w:rsidRPr="008371A1" w:rsidRDefault="005B1ABC" w:rsidP="007A0F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ABC" w:rsidRPr="008371A1" w:rsidRDefault="005B1AB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ABC" w:rsidRPr="008371A1" w:rsidRDefault="005B1AB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ABC" w:rsidRPr="008371A1" w:rsidRDefault="005B1AB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ABC" w:rsidRPr="008371A1" w:rsidRDefault="005B1AB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ABC" w:rsidRPr="008371A1" w:rsidRDefault="005B1AB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ABC" w:rsidRPr="008371A1" w:rsidRDefault="005B1AB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ABC" w:rsidRPr="008371A1" w:rsidRDefault="005B1AB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5B1ABC" w:rsidRDefault="00B97B2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 w:rsidR="005B1ABC"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5B1ABC" w:rsidRDefault="00B97B2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 w:rsidR="005B1AB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1ABC" w:rsidRPr="006E0CF2">
              <w:rPr>
                <w:rFonts w:ascii="Calibri" w:hAnsi="Calibri" w:cs="Calibri"/>
                <w:color w:val="FF0000"/>
                <w:sz w:val="22"/>
                <w:szCs w:val="22"/>
              </w:rPr>
              <w:t>блэк-аут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5B1ABC" w:rsidRDefault="00B97B2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5B1ABC" w:rsidRDefault="005B1ABC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B97B2B" w:rsidRPr="002C5D8E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960ВА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D3BDE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АПЗ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80ВА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Medizs,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И-1А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:rsidR="00B97B2B" w:rsidRPr="002C5D8E" w:rsidRDefault="00B97B2B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Medizs,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2C5D8E" w:rsidRDefault="00B97B2B" w:rsidP="00881E78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81E78" w:rsidRPr="00881E78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E78" w:rsidRPr="00881E78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И-29Д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81E78" w:rsidRPr="00881E78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Столик для офтальмологических приборов электроподъемный. Грузоподъемность 60 кг.</w:t>
            </w:r>
          </w:p>
          <w:p w:rsidR="00881E78" w:rsidRPr="00881E78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400х500х600-850 мм</w:t>
            </w:r>
          </w:p>
          <w:p w:rsidR="00881E78" w:rsidRPr="00881E78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1Ф; 220 В; 0,1кВт</w:t>
            </w:r>
          </w:p>
          <w:p w:rsidR="00881E78" w:rsidRPr="00881E78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Вес – 25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81E78" w:rsidRDefault="00881E78" w:rsidP="007A0F6A">
            <w:pPr>
              <w:jc w:val="center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81E78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81E78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81E78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81E78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81E78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81E78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B13E28" w:rsidRDefault="00B97B2B" w:rsidP="00E81851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13E28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ИК-лазерный для коррекции аккомодационно-рефракционных нарушений зрения со штативом</w:t>
            </w: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20ВА</w:t>
            </w:r>
          </w:p>
          <w:p w:rsidR="00B97B2B" w:rsidRPr="002C5D8E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МАКДЭЛ-09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ЗАО «МАКДЭЛ-Технологии», Россия"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усовершентсвованной технологией сканирования, трекингом и принадлежностями, в комплекте с Программное обеспечение АнгиоОСТ  с Ангио Аналитикой</w:t>
            </w:r>
          </w:p>
          <w:p w:rsidR="00B97B2B" w:rsidRPr="002C5D8E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DRI OCT-Triton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:rsidR="00B97B2B" w:rsidRPr="002C5D8E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04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ООО "Алмас-Сервис",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премиум-класса с принадлежностями и тележкой</w:t>
            </w:r>
          </w:p>
          <w:p w:rsidR="00B97B2B" w:rsidRPr="002C5D8E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1498B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1498B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145ВА</w:t>
            </w:r>
          </w:p>
          <w:p w:rsidR="00B97B2B" w:rsidRPr="002C5D8E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Huvitz,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273.3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70ВА</w:t>
            </w:r>
          </w:p>
          <w:p w:rsidR="00B97B2B" w:rsidRPr="002C5D8E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Default="00B97B2B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плавным изменением увеличения (“Haag-Streit”- тип), со встроенным желтым фильтром, включением от джойстика, изменением яркости и распознаванием правого/левого глаза (компьютер, программа)</w:t>
            </w:r>
          </w:p>
          <w:p w:rsidR="00B97B2B" w:rsidRPr="002C5D8E" w:rsidRDefault="00B97B2B" w:rsidP="0091589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160ВА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диагностический  с принадлежностями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MEDA, Китай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HEINE,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трехзеркальная линза для офтальмоскопии Периметр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81E78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81E78" w:rsidRPr="008371A1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81E78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81E78" w:rsidRPr="008371A1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rPr>
                <w:color w:val="FF0000"/>
              </w:rPr>
            </w:pPr>
            <w:r w:rsidRPr="008371A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81E78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81E78" w:rsidRPr="008371A1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81E78" w:rsidRPr="008371A1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81E78" w:rsidRPr="008371A1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E78" w:rsidRPr="008371A1" w:rsidRDefault="00881E78" w:rsidP="007A0F6A">
            <w:pPr>
              <w:jc w:val="center"/>
              <w:rPr>
                <w:color w:val="FF0000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78" w:rsidRPr="008371A1" w:rsidRDefault="00881E78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2069а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Темная комната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8F2C5E" w:rsidRDefault="00B97B2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2C5E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 w:rsidR="008F2C5E" w:rsidRPr="008F2C5E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8F2C5E" w:rsidRDefault="00B97B2B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2C5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электроподъемный. Грузоподъемность 60 кг.</w:t>
            </w: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1498B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И-17В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Cs/>
                <w:sz w:val="22"/>
                <w:szCs w:val="22"/>
              </w:rPr>
              <w:t>Автоматический периметр</w:t>
            </w: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"Centerfield 2"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6386F">
              <w:rPr>
                <w:rFonts w:ascii="Calibri" w:hAnsi="Calibri" w:cs="Calibri"/>
                <w:sz w:val="22"/>
                <w:szCs w:val="22"/>
                <w:lang w:val="en-US"/>
              </w:rPr>
              <w:t>Oculus,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70341D" w:rsidRDefault="00B97B2B" w:rsidP="00727A5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бесконтактный с принадлежностями</w:t>
            </w:r>
          </w:p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70ВА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2070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эндокринолога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B97B2B" w:rsidRDefault="00B97B2B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105">
              <w:rPr>
                <w:rFonts w:ascii="Calibri" w:hAnsi="Calibri" w:cs="Calibr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B97B2B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B97B2B" w:rsidRPr="008E4986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D4685D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60BD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Принтер</w:t>
            </w:r>
          </w:p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331х215х178 мм</w:t>
            </w:r>
          </w:p>
          <w:p w:rsidR="00B97B2B" w:rsidRPr="009C35C6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6E6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Настенная диагностическая станция</w:t>
            </w:r>
          </w:p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Ri-former,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Riester, </w:t>
            </w:r>
          </w:p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эндокринолога (Прил. N3 N 899н)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Неврологический набор для диагностики диабетической нейропатии (монофиламент 10 г, градуированный камертон, неврологический молоточек)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Глюкометр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Тест-полоски для глюкометра (компл. из 100 шт.)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Кладовая расходных материалов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5826D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E70FA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>. Габариты: 3800х450х3000 ммм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E70FA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угловой. Габариты: 4200/4900х600х3000 ммм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E70FA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E70FA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Э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992814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E70FAA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6E6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6E6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B96E6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E70FAA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A03FC" w:rsidRPr="00330B2A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FC" w:rsidRPr="00330B2A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A03FC" w:rsidRPr="00330B2A" w:rsidRDefault="00CA03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Монитор, 55 дюйма, LAN</w:t>
            </w:r>
          </w:p>
          <w:p w:rsidR="00CA03FC" w:rsidRPr="00330B2A" w:rsidRDefault="00CA03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330B2A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330B2A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330B2A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330B2A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330B2A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330B2A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330B2A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330B2A" w:rsidRDefault="00CA03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A03FC" w:rsidRPr="00761DB3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FC" w:rsidRPr="00761DB3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A03FC" w:rsidRDefault="00CA03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CA03FC" w:rsidRPr="00761DB3" w:rsidRDefault="00CA03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CA03FC" w:rsidRPr="00761DB3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C25CA0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C25CA0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761DB3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761DB3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761DB3" w:rsidRDefault="00CA03F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C" w:rsidRPr="00761DB3" w:rsidRDefault="00CA03F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кардиолога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B97B2B" w:rsidRDefault="00B97B2B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105">
              <w:rPr>
                <w:rFonts w:ascii="Calibri" w:hAnsi="Calibri" w:cs="Calibr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B97B2B" w:rsidRPr="008E4986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D4685D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60BD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Принтер</w:t>
            </w:r>
          </w:p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331х215х178 мм</w:t>
            </w:r>
          </w:p>
          <w:p w:rsidR="00B97B2B" w:rsidRPr="009C35C6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9C35C6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6E6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Настенная диагностическая станция</w:t>
            </w:r>
          </w:p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Ri-former,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Riester, </w:t>
            </w:r>
          </w:p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</w:t>
            </w:r>
            <w:r>
              <w:rPr>
                <w:rFonts w:ascii="Calibri" w:hAnsi="Calibri" w:cs="Calibri"/>
                <w:sz w:val="22"/>
                <w:szCs w:val="22"/>
              </w:rPr>
              <w:t>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кардиолога (Прил. N3 N 918н)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 на периферических артериях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Секундомер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сантиметровая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Разовый шпатель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экспресс определения международного нормализованного отношения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Экспресс анализатор кардиомаркеров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Коробка стерилизационная КФ-3 (бикс медицинский)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030C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030C" w:rsidRPr="0008605F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18030C" w:rsidRPr="0008605F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8605F" w:rsidRDefault="0018030C" w:rsidP="007A0F6A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030C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030C" w:rsidRPr="000D691C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18030C" w:rsidRPr="000D691C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D691C" w:rsidRDefault="0018030C" w:rsidP="007A0F6A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C3ED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ED4" w:rsidRPr="002C5D8E" w:rsidRDefault="005C3ED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C3ED4" w:rsidRPr="004267C1" w:rsidRDefault="005C3ED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2C5D8E" w:rsidRDefault="005C3ED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2C5D8E" w:rsidRDefault="005C3ED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18030C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030C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030C" w:rsidRPr="0008605F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18030C" w:rsidRPr="0008605F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8605F" w:rsidRDefault="0018030C" w:rsidP="007A0F6A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030C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030C" w:rsidRPr="000D691C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18030C" w:rsidRPr="000D691C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D691C" w:rsidRDefault="0018030C" w:rsidP="007A0F6A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C3ED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ED4" w:rsidRPr="002C5D8E" w:rsidRDefault="005C3ED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C3ED4" w:rsidRPr="004267C1" w:rsidRDefault="005C3ED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2C5D8E" w:rsidRDefault="005C3ED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2C5D8E" w:rsidRDefault="005C3ED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18030C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030C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030C" w:rsidRPr="0008605F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18030C" w:rsidRPr="0008605F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8605F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8605F" w:rsidRDefault="0018030C" w:rsidP="007A0F6A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030C" w:rsidRPr="002C5D8E" w:rsidTr="007A0F6A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030C" w:rsidRPr="000D691C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18030C" w:rsidRPr="000D691C" w:rsidRDefault="0018030C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D691C" w:rsidRDefault="0018030C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30C" w:rsidRPr="000D691C" w:rsidRDefault="0018030C" w:rsidP="007A0F6A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C3ED4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ED4" w:rsidRPr="002C5D8E" w:rsidRDefault="005C3ED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C3ED4" w:rsidRPr="004267C1" w:rsidRDefault="005C3ED4" w:rsidP="007A0F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4267C1" w:rsidRDefault="005C3ED4" w:rsidP="007A0F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2C5D8E" w:rsidRDefault="005C3ED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ED4" w:rsidRPr="002C5D8E" w:rsidRDefault="005C3ED4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18030C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97B2B" w:rsidRPr="0018030C" w:rsidRDefault="00B97B2B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аллерголога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DF1621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B97B2B" w:rsidRPr="008E4986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D4685D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60BD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врача-аллерголога (Прил. N3 N 606н)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искусственной вентиляции легких (портативный)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Небулайзер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Инфузомат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Аллергены для диагностики и лечения, разводящая жидкость для аллергенов, тест-контрольная жидкость, раствор гистамина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 больным при анафилактическом шоке (противошоковый набор)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детскими манжетами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СПИР-1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Спирогаф</w:t>
            </w:r>
          </w:p>
          <w:p w:rsidR="00B97B2B" w:rsidRPr="002C5D8E" w:rsidRDefault="00B97B2B" w:rsidP="005A2C8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28ВА</w:t>
            </w:r>
            <w:r w:rsidRPr="00C82AA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SpiroScout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Schiller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E42DD9" w:rsidRDefault="00B97B2B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:rsidR="00B97B2B" w:rsidRPr="00E42DD9" w:rsidRDefault="00B97B2B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E42DD9" w:rsidRDefault="00B97B2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E42DD9" w:rsidRDefault="00B97B2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E42DD9" w:rsidRDefault="00B97B2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E42DD9" w:rsidRDefault="00B97B2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E42DD9" w:rsidRDefault="00B97B2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E42DD9" w:rsidRDefault="00B97B2B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E42DD9" w:rsidRDefault="00B97B2B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886EC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7B2B" w:rsidRPr="00886ECF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B97B2B" w:rsidRPr="008E4986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D4685D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60BD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886ECF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886EC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Настенная диагностическая станция</w:t>
            </w:r>
          </w:p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Ri-former,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Riester, </w:t>
            </w:r>
          </w:p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9643B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9643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состае: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Камертон,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Неврологический молоточек,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обонятельного анализатора,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021DE1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5F590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021DE1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021DE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021DE1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021DE1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DF1621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021DE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021DE1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7B2B" w:rsidRPr="00021DE1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B97B2B" w:rsidRPr="008E4986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D4685D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60BD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F812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021DE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021DE1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021DE1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9659D8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6471A8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КО-3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 xml:space="preserve">Аппарат светодиодный медицинский </w:t>
            </w:r>
          </w:p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Габариты: 670х530х585 мм</w:t>
            </w:r>
          </w:p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РУ-1ф, 220В; 0,5кВт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РЕВИКСАН «ДУО ЛАЙТ»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4C6632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КО-12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Aппарат ультразвукового пилинга</w:t>
            </w:r>
          </w:p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Габариты: 300х205х60мм</w:t>
            </w:r>
          </w:p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1ф; 220В; 0,045кВт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Alvi-Prague T-02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ALVI PRAGUE (Чехия)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4C6632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5F5901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4C6632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4C6632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4C6632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021DE1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21DE1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4C663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DF1621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103813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103813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7B2B" w:rsidRPr="00103813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B97B2B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B97B2B" w:rsidRPr="008E4986" w:rsidRDefault="00B97B2B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D4685D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60BD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103813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97B2B" w:rsidRPr="00F812AF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6DF9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B97B2B" w:rsidRPr="00C82AA6" w:rsidRDefault="00B97B2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C82AA6" w:rsidRDefault="00B97B2B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C82AA6" w:rsidRDefault="00B97B2B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97B2B" w:rsidRPr="00676DF9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676DF9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676DF9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9659D8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B2B" w:rsidRPr="00C82AA6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B97B2B" w:rsidRPr="002C5D8E" w:rsidRDefault="00B97B2B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2C5D8E" w:rsidRDefault="00B97B2B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КО-1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676DF9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Аппарат для криолиполиза</w:t>
            </w:r>
          </w:p>
          <w:p w:rsidR="00B97B2B" w:rsidRPr="00676DF9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РУ-1ф, 220В; 1,0кВт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Z Lipo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Zimmer, Германия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676DF9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5F6B00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0A3C82" w:rsidRDefault="00B97B2B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КО-10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B97CAF" w:rsidRDefault="00B97B2B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B97CAF">
              <w:rPr>
                <w:rFonts w:ascii="Calibri" w:hAnsi="Calibri" w:cs="Calibri"/>
                <w:bCs/>
                <w:sz w:val="22"/>
                <w:szCs w:val="22"/>
              </w:rPr>
              <w:t>Аппарата фотоомоложения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7CA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 xml:space="preserve">Bbl BroadBand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7CAF" w:rsidRDefault="00B97B2B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7CA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BBL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7CA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B97CAF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A3C8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A3C8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97B2B" w:rsidRPr="002C5D8E" w:rsidTr="009A75C3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B2B" w:rsidRPr="000A3C8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97B2B" w:rsidRPr="000A3C82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A3C8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A3C8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A3C8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0A3C82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B2B" w:rsidRPr="002C5D8E" w:rsidRDefault="00B97B2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2B6A3C" w:rsidRDefault="002B6A3C" w:rsidP="00E81851">
      <w:pPr>
        <w:widowControl w:val="0"/>
        <w:rPr>
          <w:rFonts w:ascii="Calibri" w:hAnsi="Calibri" w:cs="Calibri"/>
          <w:b/>
          <w:sz w:val="22"/>
          <w:szCs w:val="22"/>
        </w:rPr>
      </w:pPr>
    </w:p>
    <w:p w:rsidR="00457911" w:rsidRPr="002C5D8E" w:rsidRDefault="00457911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*УЧИТЫВАЕТСЯ РАЗДЕЛОМ ВК</w:t>
      </w:r>
    </w:p>
    <w:p w:rsidR="00457911" w:rsidRPr="002C5D8E" w:rsidRDefault="00DB3F4B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**УЧИТЫВАЕТСЯ РАЗДЕЛОМ ЭО</w:t>
      </w:r>
    </w:p>
    <w:p w:rsidR="00457911" w:rsidRPr="002C5D8E" w:rsidRDefault="002C5D8E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ПРЕДСТАВЛЕННОЕ ОБОРУДОВАНИЕ ИСПОЛЬЗОВАТЬ КАК АНАЛОГ</w:t>
      </w:r>
      <w:bookmarkStart w:id="0" w:name="_GoBack"/>
      <w:bookmarkEnd w:id="0"/>
    </w:p>
    <w:sectPr w:rsidR="00457911" w:rsidRPr="002C5D8E" w:rsidSect="00FF5EE0">
      <w:headerReference w:type="default" r:id="rId17"/>
      <w:footerReference w:type="default" r:id="rId18"/>
      <w:headerReference w:type="first" r:id="rId19"/>
      <w:footerReference w:type="first" r:id="rId20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DF7" w:rsidRDefault="00E71DF7">
      <w:r>
        <w:separator/>
      </w:r>
    </w:p>
  </w:endnote>
  <w:endnote w:type="continuationSeparator" w:id="1">
    <w:p w:rsidR="00E71DF7" w:rsidRDefault="00E71D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26" w:rsidRDefault="00B31B26">
    <w:pPr>
      <w:framePr w:w="229" w:h="289" w:hSpace="141" w:wrap="around" w:vAnchor="page" w:hAnchor="page" w:x="10975" w:y="577"/>
    </w:pPr>
  </w:p>
  <w:p w:rsidR="00B31B26" w:rsidRDefault="00B31B26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B31B26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B31B26" w:rsidRDefault="00B31B26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B31B26" w:rsidRDefault="00B31B26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B31B26" w:rsidRDefault="00B31B26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B31B26" w:rsidRPr="00020095" w:rsidRDefault="00B31B26" w:rsidP="000E4342">
          <w:pPr>
            <w:rPr>
              <w:rFonts w:ascii="Arial" w:hAnsi="Arial"/>
              <w:sz w:val="4"/>
              <w:szCs w:val="4"/>
            </w:rPr>
          </w:pPr>
        </w:p>
        <w:p w:rsidR="00B31B26" w:rsidRDefault="00B31B26" w:rsidP="00656CB8">
          <w:pPr>
            <w:jc w:val="center"/>
            <w:rPr>
              <w:rFonts w:ascii="Arial" w:hAnsi="Arial"/>
              <w:sz w:val="24"/>
            </w:rPr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B31B26" w:rsidRDefault="00B31B26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B31B26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B31B26" w:rsidRDefault="00B31B26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Default="00B31B26">
          <w:pPr>
            <w:jc w:val="center"/>
            <w:rPr>
              <w:rStyle w:val="a6"/>
              <w:sz w:val="24"/>
            </w:rPr>
          </w:pPr>
        </w:p>
      </w:tc>
    </w:tr>
    <w:tr w:rsidR="00B31B26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B31B26" w:rsidRDefault="00B31B26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301DDA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B31B26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AF540A">
            <w:rPr>
              <w:rStyle w:val="a6"/>
              <w:rFonts w:ascii="Arial" w:hAnsi="Arial" w:cs="Arial"/>
              <w:b/>
              <w:noProof/>
              <w:sz w:val="24"/>
            </w:rPr>
            <w:t>47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B31B26" w:rsidRDefault="00B31B2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B31B26">
      <w:trPr>
        <w:cantSplit/>
        <w:trHeight w:hRule="exact" w:val="280"/>
      </w:trPr>
      <w:tc>
        <w:tcPr>
          <w:tcW w:w="1418" w:type="dxa"/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B31B26" w:rsidRPr="00D11B5D" w:rsidRDefault="00B31B26" w:rsidP="00FB4278">
          <w:pPr>
            <w:jc w:val="center"/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</w:tr>
    <w:tr w:rsidR="00B31B26">
      <w:trPr>
        <w:cantSplit/>
        <w:trHeight w:hRule="exact" w:val="280"/>
      </w:trPr>
      <w:tc>
        <w:tcPr>
          <w:tcW w:w="1418" w:type="dxa"/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B31B26" w:rsidRDefault="00B31B26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B31B26">
      <w:trPr>
        <w:cantSplit/>
        <w:trHeight w:hRule="exact" w:val="280"/>
      </w:trPr>
      <w:tc>
        <w:tcPr>
          <w:tcW w:w="1418" w:type="dxa"/>
          <w:vAlign w:val="center"/>
        </w:tcPr>
        <w:p w:rsidR="00B31B26" w:rsidRDefault="00B31B26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B31B26" w:rsidRDefault="00B31B26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B31B26" w:rsidRDefault="00B31B26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B31B26" w:rsidRDefault="00B31B26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5A66DA" w:rsidRDefault="00B31B26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5A66DA" w:rsidRDefault="00B31B26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5A66DA" w:rsidRDefault="00B31B26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5A66DA" w:rsidRDefault="00B31B26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5A66DA" w:rsidRDefault="00B31B26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5A66DA" w:rsidRDefault="00B31B26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B31B26" w:rsidTr="000A7F73">
      <w:trPr>
        <w:cantSplit/>
        <w:trHeight w:hRule="exact" w:val="284"/>
      </w:trPr>
      <w:tc>
        <w:tcPr>
          <w:tcW w:w="1418" w:type="dxa"/>
        </w:tcPr>
        <w:p w:rsidR="00B31B26" w:rsidRDefault="00B31B26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B31B26" w:rsidRDefault="00B31B26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B31B26" w:rsidRDefault="00B31B26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31B26" w:rsidRDefault="00B31B26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Pr="000547F2" w:rsidRDefault="00B31B26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Pr="00400497" w:rsidRDefault="00B31B26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Default="00B31B2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31B26" w:rsidRDefault="00B31B26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B31B26" w:rsidRPr="00457911" w:rsidRDefault="00B31B26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B31B26" w:rsidRPr="00457911" w:rsidRDefault="00B31B26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оборудования и мебели </w:t>
          </w:r>
        </w:p>
        <w:p w:rsidR="00B31B26" w:rsidRPr="00E54FDA" w:rsidRDefault="00B31B26" w:rsidP="00457911">
          <w:pPr>
            <w:jc w:val="center"/>
            <w:rPr>
              <w:rFonts w:ascii="Arial" w:hAnsi="Arial"/>
              <w:sz w:val="24"/>
              <w:szCs w:val="24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2 этажа. Блок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pStyle w:val="TableCellC"/>
          </w:pPr>
          <w:r>
            <w:t>Листов</w:t>
          </w:r>
        </w:p>
      </w:tc>
    </w:tr>
    <w:tr w:rsidR="00B31B26">
      <w:trPr>
        <w:cantSplit/>
        <w:trHeight w:hRule="exact" w:val="280"/>
      </w:trPr>
      <w:tc>
        <w:tcPr>
          <w:tcW w:w="1418" w:type="dxa"/>
        </w:tcPr>
        <w:p w:rsidR="00B31B26" w:rsidRDefault="00B31B26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B31B26" w:rsidRDefault="00B31B26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B31B26" w:rsidRDefault="00B31B26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31B26" w:rsidRDefault="00B31B26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31B26" w:rsidRPr="002D25E8" w:rsidRDefault="00B31B26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31B26" w:rsidRPr="008740CA" w:rsidRDefault="00B31B26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31B26" w:rsidRDefault="00B31B2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31B26" w:rsidRDefault="00B31B26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B31B26" w:rsidRDefault="00B31B2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Pr="00F16B34" w:rsidRDefault="00B31B26" w:rsidP="002B6A3C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189</w:t>
          </w:r>
        </w:p>
      </w:tc>
    </w:tr>
    <w:tr w:rsidR="00B31B26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B31B26" w:rsidRDefault="00B31B26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B31B26" w:rsidRDefault="00B31B26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B31B26" w:rsidRDefault="00B31B26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31B26" w:rsidRPr="00C664FD" w:rsidRDefault="00B31B26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Pr="007F58A7" w:rsidRDefault="00B31B26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Pr="007F58A7" w:rsidRDefault="00B31B26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Pr="007F58A7" w:rsidRDefault="00B31B26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31B26" w:rsidRPr="007F58A7" w:rsidRDefault="00B31B26" w:rsidP="009E2282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01.23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B31B26" w:rsidRDefault="00B31B2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B31B26" w:rsidRDefault="00B31B26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36739306" r:id="rId2"/>
            </w:object>
          </w:r>
        </w:p>
      </w:tc>
    </w:tr>
    <w:tr w:rsidR="00B31B26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B31B26" w:rsidRDefault="00B31B26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B31B26" w:rsidRDefault="00B31B26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B31B26" w:rsidRDefault="00B31B26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Pr="007F58A7" w:rsidRDefault="00B31B26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31B26" w:rsidRPr="007F58A7" w:rsidRDefault="00B31B26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B31B26" w:rsidRPr="007F58A7" w:rsidRDefault="00B31B26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31B26" w:rsidRPr="007F58A7" w:rsidRDefault="00B31B26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B31B26" w:rsidRDefault="00B31B26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B31B26" w:rsidRDefault="00B31B26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B31B26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B31B26" w:rsidRDefault="00B31B26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B31B26" w:rsidRDefault="00B31B26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B31B26" w:rsidRDefault="00B31B26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7F58A7" w:rsidRDefault="00B31B26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7F58A7" w:rsidRDefault="00B31B26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7F58A7" w:rsidRDefault="00B31B26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31B26" w:rsidRPr="007F58A7" w:rsidRDefault="00B31B26" w:rsidP="00173946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01.23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31B26" w:rsidRDefault="00B31B2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B31B26" w:rsidRDefault="00B31B2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DF7" w:rsidRDefault="00E71DF7">
      <w:r>
        <w:separator/>
      </w:r>
    </w:p>
  </w:footnote>
  <w:footnote w:type="continuationSeparator" w:id="1">
    <w:p w:rsidR="00E71DF7" w:rsidRDefault="00E71D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31B26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FF5EE0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31B26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B31B26" w:rsidRPr="004D6B31" w:rsidRDefault="00B31B26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26" w:rsidRDefault="00B31B26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31B26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B31B26" w:rsidRPr="0016434E" w:rsidRDefault="00B31B26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B31B26" w:rsidRPr="0016434E" w:rsidRDefault="00B31B26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31B26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B31B26" w:rsidRPr="0016434E" w:rsidRDefault="00B31B26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B31B26" w:rsidRPr="0016434E" w:rsidRDefault="00B31B26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31B26" w:rsidRPr="0016434E" w:rsidRDefault="00B31B26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B31B26" w:rsidRDefault="00B31B26">
    <w:pPr>
      <w:ind w:right="708" w:firstLine="426"/>
      <w:jc w:val="both"/>
    </w:pPr>
  </w:p>
  <w:p w:rsidR="00B31B26" w:rsidRDefault="00B31B26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32565931"/>
    <w:multiLevelType w:val="multilevel"/>
    <w:tmpl w:val="CA34D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attachedTemplate r:id="rId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50882"/>
  </w:hdrShapeDefaults>
  <w:footnotePr>
    <w:footnote w:id="0"/>
    <w:footnote w:id="1"/>
  </w:footnotePr>
  <w:endnotePr>
    <w:endnote w:id="0"/>
    <w:endnote w:id="1"/>
  </w:endnotePr>
  <w:compat/>
  <w:rsids>
    <w:rsidRoot w:val="00AF1A65"/>
    <w:rsid w:val="000000CF"/>
    <w:rsid w:val="00000821"/>
    <w:rsid w:val="00000E05"/>
    <w:rsid w:val="000016AB"/>
    <w:rsid w:val="000018E8"/>
    <w:rsid w:val="00002029"/>
    <w:rsid w:val="000023FE"/>
    <w:rsid w:val="0000248E"/>
    <w:rsid w:val="000027C5"/>
    <w:rsid w:val="00002DB7"/>
    <w:rsid w:val="00002FB8"/>
    <w:rsid w:val="000039B4"/>
    <w:rsid w:val="00003D83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58B"/>
    <w:rsid w:val="000076B5"/>
    <w:rsid w:val="00007B39"/>
    <w:rsid w:val="00007F55"/>
    <w:rsid w:val="0001019A"/>
    <w:rsid w:val="00010793"/>
    <w:rsid w:val="000109F0"/>
    <w:rsid w:val="00010F34"/>
    <w:rsid w:val="0001108E"/>
    <w:rsid w:val="00011510"/>
    <w:rsid w:val="000115B8"/>
    <w:rsid w:val="0001160B"/>
    <w:rsid w:val="0001175C"/>
    <w:rsid w:val="00011A61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A82"/>
    <w:rsid w:val="00017D4A"/>
    <w:rsid w:val="000202AC"/>
    <w:rsid w:val="00020369"/>
    <w:rsid w:val="00020F16"/>
    <w:rsid w:val="000210F0"/>
    <w:rsid w:val="00021495"/>
    <w:rsid w:val="00021B1D"/>
    <w:rsid w:val="00021DE1"/>
    <w:rsid w:val="00021FCB"/>
    <w:rsid w:val="0002238E"/>
    <w:rsid w:val="00022D2C"/>
    <w:rsid w:val="00022DC2"/>
    <w:rsid w:val="00023194"/>
    <w:rsid w:val="000239EF"/>
    <w:rsid w:val="00023FAC"/>
    <w:rsid w:val="00024BE2"/>
    <w:rsid w:val="00024C73"/>
    <w:rsid w:val="00024DCF"/>
    <w:rsid w:val="00025572"/>
    <w:rsid w:val="00025EB8"/>
    <w:rsid w:val="00025FD3"/>
    <w:rsid w:val="00026526"/>
    <w:rsid w:val="00026C61"/>
    <w:rsid w:val="00026EE2"/>
    <w:rsid w:val="00027142"/>
    <w:rsid w:val="0002755D"/>
    <w:rsid w:val="000275C9"/>
    <w:rsid w:val="000277FC"/>
    <w:rsid w:val="0002789C"/>
    <w:rsid w:val="00027938"/>
    <w:rsid w:val="00027D8F"/>
    <w:rsid w:val="00027DCB"/>
    <w:rsid w:val="000300E9"/>
    <w:rsid w:val="0003055E"/>
    <w:rsid w:val="00030834"/>
    <w:rsid w:val="00030AAD"/>
    <w:rsid w:val="00030BC2"/>
    <w:rsid w:val="00032116"/>
    <w:rsid w:val="0003244D"/>
    <w:rsid w:val="000324B9"/>
    <w:rsid w:val="000325FA"/>
    <w:rsid w:val="00032676"/>
    <w:rsid w:val="00032703"/>
    <w:rsid w:val="00032C89"/>
    <w:rsid w:val="00032C93"/>
    <w:rsid w:val="00032D08"/>
    <w:rsid w:val="0003314A"/>
    <w:rsid w:val="000333EB"/>
    <w:rsid w:val="0003411D"/>
    <w:rsid w:val="00034143"/>
    <w:rsid w:val="000356B2"/>
    <w:rsid w:val="00035731"/>
    <w:rsid w:val="0003578F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130"/>
    <w:rsid w:val="00040754"/>
    <w:rsid w:val="000409E3"/>
    <w:rsid w:val="00040E81"/>
    <w:rsid w:val="00041233"/>
    <w:rsid w:val="00041E1F"/>
    <w:rsid w:val="0004202F"/>
    <w:rsid w:val="00042226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58E"/>
    <w:rsid w:val="00044BFA"/>
    <w:rsid w:val="0004519C"/>
    <w:rsid w:val="00045468"/>
    <w:rsid w:val="00045647"/>
    <w:rsid w:val="00045666"/>
    <w:rsid w:val="00045C08"/>
    <w:rsid w:val="00045D99"/>
    <w:rsid w:val="00045F00"/>
    <w:rsid w:val="00045FD5"/>
    <w:rsid w:val="000462D6"/>
    <w:rsid w:val="00046B2C"/>
    <w:rsid w:val="000474E8"/>
    <w:rsid w:val="0004770B"/>
    <w:rsid w:val="00050AD1"/>
    <w:rsid w:val="00050B67"/>
    <w:rsid w:val="00050C00"/>
    <w:rsid w:val="00050F94"/>
    <w:rsid w:val="00051EE8"/>
    <w:rsid w:val="00051FB2"/>
    <w:rsid w:val="00052760"/>
    <w:rsid w:val="0005342E"/>
    <w:rsid w:val="00053465"/>
    <w:rsid w:val="00054051"/>
    <w:rsid w:val="000541E9"/>
    <w:rsid w:val="000549FC"/>
    <w:rsid w:val="00055956"/>
    <w:rsid w:val="00055C6D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0BD3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AE5"/>
    <w:rsid w:val="00065E0E"/>
    <w:rsid w:val="0006642A"/>
    <w:rsid w:val="00066B0E"/>
    <w:rsid w:val="000678A0"/>
    <w:rsid w:val="00067BFD"/>
    <w:rsid w:val="00067D7E"/>
    <w:rsid w:val="00067E8F"/>
    <w:rsid w:val="00067ED8"/>
    <w:rsid w:val="00067F9F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A42"/>
    <w:rsid w:val="00074B59"/>
    <w:rsid w:val="00074D78"/>
    <w:rsid w:val="000753A8"/>
    <w:rsid w:val="00075C94"/>
    <w:rsid w:val="000761A3"/>
    <w:rsid w:val="00076214"/>
    <w:rsid w:val="00076229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48DF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4E7"/>
    <w:rsid w:val="00091828"/>
    <w:rsid w:val="00091897"/>
    <w:rsid w:val="000918AE"/>
    <w:rsid w:val="00091AB3"/>
    <w:rsid w:val="00091B1C"/>
    <w:rsid w:val="00091CD6"/>
    <w:rsid w:val="00092004"/>
    <w:rsid w:val="00092141"/>
    <w:rsid w:val="000923A3"/>
    <w:rsid w:val="00092435"/>
    <w:rsid w:val="00092757"/>
    <w:rsid w:val="000927B3"/>
    <w:rsid w:val="00092993"/>
    <w:rsid w:val="00092B90"/>
    <w:rsid w:val="00092E03"/>
    <w:rsid w:val="00093709"/>
    <w:rsid w:val="00093730"/>
    <w:rsid w:val="000939CD"/>
    <w:rsid w:val="00094835"/>
    <w:rsid w:val="000948E3"/>
    <w:rsid w:val="00094C9E"/>
    <w:rsid w:val="00094F0E"/>
    <w:rsid w:val="00094FBF"/>
    <w:rsid w:val="00095901"/>
    <w:rsid w:val="00095F92"/>
    <w:rsid w:val="00096129"/>
    <w:rsid w:val="000961C0"/>
    <w:rsid w:val="00096296"/>
    <w:rsid w:val="00096BA1"/>
    <w:rsid w:val="00096D21"/>
    <w:rsid w:val="000971B6"/>
    <w:rsid w:val="0009785B"/>
    <w:rsid w:val="000978BB"/>
    <w:rsid w:val="00097978"/>
    <w:rsid w:val="00097C50"/>
    <w:rsid w:val="00097E84"/>
    <w:rsid w:val="00097F6F"/>
    <w:rsid w:val="00097FD5"/>
    <w:rsid w:val="000A0854"/>
    <w:rsid w:val="000A0A0D"/>
    <w:rsid w:val="000A1077"/>
    <w:rsid w:val="000A108D"/>
    <w:rsid w:val="000A1322"/>
    <w:rsid w:val="000A1344"/>
    <w:rsid w:val="000A154A"/>
    <w:rsid w:val="000A15B8"/>
    <w:rsid w:val="000A1631"/>
    <w:rsid w:val="000A1CA3"/>
    <w:rsid w:val="000A1CBE"/>
    <w:rsid w:val="000A1D16"/>
    <w:rsid w:val="000A1E29"/>
    <w:rsid w:val="000A225F"/>
    <w:rsid w:val="000A3409"/>
    <w:rsid w:val="000A3C82"/>
    <w:rsid w:val="000A4438"/>
    <w:rsid w:val="000A52F0"/>
    <w:rsid w:val="000A5358"/>
    <w:rsid w:val="000A56EE"/>
    <w:rsid w:val="000A57B8"/>
    <w:rsid w:val="000A59E6"/>
    <w:rsid w:val="000A5CBC"/>
    <w:rsid w:val="000A6A91"/>
    <w:rsid w:val="000A74D1"/>
    <w:rsid w:val="000A7CD3"/>
    <w:rsid w:val="000A7F73"/>
    <w:rsid w:val="000B10CA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5B6"/>
    <w:rsid w:val="000B4A5B"/>
    <w:rsid w:val="000B4F17"/>
    <w:rsid w:val="000B4F7D"/>
    <w:rsid w:val="000B5057"/>
    <w:rsid w:val="000B50B9"/>
    <w:rsid w:val="000B547A"/>
    <w:rsid w:val="000B5A6D"/>
    <w:rsid w:val="000B5AA5"/>
    <w:rsid w:val="000B64B6"/>
    <w:rsid w:val="000B665C"/>
    <w:rsid w:val="000B6767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9A6"/>
    <w:rsid w:val="000C1C13"/>
    <w:rsid w:val="000C1D1B"/>
    <w:rsid w:val="000C2027"/>
    <w:rsid w:val="000C23E8"/>
    <w:rsid w:val="000C2403"/>
    <w:rsid w:val="000C25D8"/>
    <w:rsid w:val="000C2779"/>
    <w:rsid w:val="000C27C1"/>
    <w:rsid w:val="000C2B92"/>
    <w:rsid w:val="000C2BA5"/>
    <w:rsid w:val="000C2BE9"/>
    <w:rsid w:val="000C3497"/>
    <w:rsid w:val="000C38F0"/>
    <w:rsid w:val="000C39A9"/>
    <w:rsid w:val="000C3F2B"/>
    <w:rsid w:val="000C4261"/>
    <w:rsid w:val="000C456B"/>
    <w:rsid w:val="000C4813"/>
    <w:rsid w:val="000C48F9"/>
    <w:rsid w:val="000C499F"/>
    <w:rsid w:val="000C4DF2"/>
    <w:rsid w:val="000C4EF8"/>
    <w:rsid w:val="000C5130"/>
    <w:rsid w:val="000C5792"/>
    <w:rsid w:val="000C6272"/>
    <w:rsid w:val="000C6367"/>
    <w:rsid w:val="000C69EA"/>
    <w:rsid w:val="000C6ED6"/>
    <w:rsid w:val="000C70DB"/>
    <w:rsid w:val="000C71CF"/>
    <w:rsid w:val="000C756F"/>
    <w:rsid w:val="000C7791"/>
    <w:rsid w:val="000C7932"/>
    <w:rsid w:val="000C7CE8"/>
    <w:rsid w:val="000C7E33"/>
    <w:rsid w:val="000D0110"/>
    <w:rsid w:val="000D0394"/>
    <w:rsid w:val="000D0C07"/>
    <w:rsid w:val="000D0E31"/>
    <w:rsid w:val="000D0EB7"/>
    <w:rsid w:val="000D108B"/>
    <w:rsid w:val="000D13F1"/>
    <w:rsid w:val="000D15E0"/>
    <w:rsid w:val="000D1B40"/>
    <w:rsid w:val="000D1C49"/>
    <w:rsid w:val="000D2076"/>
    <w:rsid w:val="000D2307"/>
    <w:rsid w:val="000D268A"/>
    <w:rsid w:val="000D2DEB"/>
    <w:rsid w:val="000D2FD8"/>
    <w:rsid w:val="000D3576"/>
    <w:rsid w:val="000D35EB"/>
    <w:rsid w:val="000D38AF"/>
    <w:rsid w:val="000D3948"/>
    <w:rsid w:val="000D3CFF"/>
    <w:rsid w:val="000D3D13"/>
    <w:rsid w:val="000D41B6"/>
    <w:rsid w:val="000D430F"/>
    <w:rsid w:val="000D446C"/>
    <w:rsid w:val="000D47FD"/>
    <w:rsid w:val="000D4A3D"/>
    <w:rsid w:val="000D4BD5"/>
    <w:rsid w:val="000D4C8A"/>
    <w:rsid w:val="000D4FB9"/>
    <w:rsid w:val="000D502F"/>
    <w:rsid w:val="000D537F"/>
    <w:rsid w:val="000D5A29"/>
    <w:rsid w:val="000D5BD5"/>
    <w:rsid w:val="000D5D6E"/>
    <w:rsid w:val="000D5EB9"/>
    <w:rsid w:val="000D6AF2"/>
    <w:rsid w:val="000D6B9A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894"/>
    <w:rsid w:val="000E1931"/>
    <w:rsid w:val="000E1C44"/>
    <w:rsid w:val="000E1E7D"/>
    <w:rsid w:val="000E2268"/>
    <w:rsid w:val="000E2A39"/>
    <w:rsid w:val="000E3696"/>
    <w:rsid w:val="000E3E05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8E8"/>
    <w:rsid w:val="000F2987"/>
    <w:rsid w:val="000F2A20"/>
    <w:rsid w:val="000F2B0B"/>
    <w:rsid w:val="000F2D34"/>
    <w:rsid w:val="000F33B7"/>
    <w:rsid w:val="000F3978"/>
    <w:rsid w:val="000F3C8D"/>
    <w:rsid w:val="000F3D19"/>
    <w:rsid w:val="000F3E52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3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0D6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0BA"/>
    <w:rsid w:val="0011413B"/>
    <w:rsid w:val="001141DC"/>
    <w:rsid w:val="001142D6"/>
    <w:rsid w:val="00115151"/>
    <w:rsid w:val="001152B5"/>
    <w:rsid w:val="001153D6"/>
    <w:rsid w:val="00115740"/>
    <w:rsid w:val="00115BB5"/>
    <w:rsid w:val="0011622F"/>
    <w:rsid w:val="00116287"/>
    <w:rsid w:val="00116311"/>
    <w:rsid w:val="001164F6"/>
    <w:rsid w:val="0011687A"/>
    <w:rsid w:val="00116C06"/>
    <w:rsid w:val="00116C1F"/>
    <w:rsid w:val="00116E46"/>
    <w:rsid w:val="001173F0"/>
    <w:rsid w:val="00117881"/>
    <w:rsid w:val="00117BAA"/>
    <w:rsid w:val="00117DA9"/>
    <w:rsid w:val="00117E26"/>
    <w:rsid w:val="001200FF"/>
    <w:rsid w:val="00120788"/>
    <w:rsid w:val="001207DB"/>
    <w:rsid w:val="00120D06"/>
    <w:rsid w:val="00121061"/>
    <w:rsid w:val="00121263"/>
    <w:rsid w:val="001215D9"/>
    <w:rsid w:val="001215EC"/>
    <w:rsid w:val="0012193B"/>
    <w:rsid w:val="00121B2D"/>
    <w:rsid w:val="001227B3"/>
    <w:rsid w:val="001233AC"/>
    <w:rsid w:val="001234CF"/>
    <w:rsid w:val="001236A2"/>
    <w:rsid w:val="00123708"/>
    <w:rsid w:val="00123B4B"/>
    <w:rsid w:val="00124300"/>
    <w:rsid w:val="001244CF"/>
    <w:rsid w:val="00124B3B"/>
    <w:rsid w:val="00124F40"/>
    <w:rsid w:val="0012519E"/>
    <w:rsid w:val="00125514"/>
    <w:rsid w:val="0012588C"/>
    <w:rsid w:val="00126249"/>
    <w:rsid w:val="0012634B"/>
    <w:rsid w:val="00126655"/>
    <w:rsid w:val="00126D71"/>
    <w:rsid w:val="00127036"/>
    <w:rsid w:val="0012741B"/>
    <w:rsid w:val="00127855"/>
    <w:rsid w:val="00127AD1"/>
    <w:rsid w:val="00127B45"/>
    <w:rsid w:val="00127BD9"/>
    <w:rsid w:val="00130367"/>
    <w:rsid w:val="00131076"/>
    <w:rsid w:val="0013137C"/>
    <w:rsid w:val="001313AB"/>
    <w:rsid w:val="00131669"/>
    <w:rsid w:val="001325B0"/>
    <w:rsid w:val="00132755"/>
    <w:rsid w:val="001328DF"/>
    <w:rsid w:val="00132A55"/>
    <w:rsid w:val="00132B7D"/>
    <w:rsid w:val="00133E7A"/>
    <w:rsid w:val="00133EB1"/>
    <w:rsid w:val="00133EBA"/>
    <w:rsid w:val="001340B0"/>
    <w:rsid w:val="001348D3"/>
    <w:rsid w:val="00134AAB"/>
    <w:rsid w:val="00134E7B"/>
    <w:rsid w:val="001353DD"/>
    <w:rsid w:val="00135502"/>
    <w:rsid w:val="0013551F"/>
    <w:rsid w:val="00135E2E"/>
    <w:rsid w:val="00135F07"/>
    <w:rsid w:val="001365DD"/>
    <w:rsid w:val="00136B82"/>
    <w:rsid w:val="0013727C"/>
    <w:rsid w:val="001372DC"/>
    <w:rsid w:val="001376E1"/>
    <w:rsid w:val="00137B99"/>
    <w:rsid w:val="00140446"/>
    <w:rsid w:val="00141010"/>
    <w:rsid w:val="001417EE"/>
    <w:rsid w:val="0014196F"/>
    <w:rsid w:val="00141CC5"/>
    <w:rsid w:val="00142310"/>
    <w:rsid w:val="001424AC"/>
    <w:rsid w:val="001425E3"/>
    <w:rsid w:val="00142869"/>
    <w:rsid w:val="001428A4"/>
    <w:rsid w:val="00143097"/>
    <w:rsid w:val="001433A8"/>
    <w:rsid w:val="00143B29"/>
    <w:rsid w:val="00143B78"/>
    <w:rsid w:val="00143E56"/>
    <w:rsid w:val="00143EDF"/>
    <w:rsid w:val="00143F02"/>
    <w:rsid w:val="0014474B"/>
    <w:rsid w:val="0014497A"/>
    <w:rsid w:val="00145976"/>
    <w:rsid w:val="001459C8"/>
    <w:rsid w:val="00145B15"/>
    <w:rsid w:val="00145BAC"/>
    <w:rsid w:val="00147161"/>
    <w:rsid w:val="001472A5"/>
    <w:rsid w:val="00147422"/>
    <w:rsid w:val="001475DD"/>
    <w:rsid w:val="00147AD4"/>
    <w:rsid w:val="00147B9C"/>
    <w:rsid w:val="001501AE"/>
    <w:rsid w:val="001503DC"/>
    <w:rsid w:val="00150B6B"/>
    <w:rsid w:val="00150DF9"/>
    <w:rsid w:val="001514B5"/>
    <w:rsid w:val="00151668"/>
    <w:rsid w:val="001517E8"/>
    <w:rsid w:val="001520DB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4A0"/>
    <w:rsid w:val="00155B50"/>
    <w:rsid w:val="0015614F"/>
    <w:rsid w:val="00156249"/>
    <w:rsid w:val="001567D3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26B8"/>
    <w:rsid w:val="00163058"/>
    <w:rsid w:val="00163295"/>
    <w:rsid w:val="00163415"/>
    <w:rsid w:val="00163D4E"/>
    <w:rsid w:val="00164122"/>
    <w:rsid w:val="00164290"/>
    <w:rsid w:val="0016434E"/>
    <w:rsid w:val="0016436E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6CD6"/>
    <w:rsid w:val="001705EA"/>
    <w:rsid w:val="001708B4"/>
    <w:rsid w:val="0017095B"/>
    <w:rsid w:val="00170997"/>
    <w:rsid w:val="00170B4C"/>
    <w:rsid w:val="00170C2D"/>
    <w:rsid w:val="0017130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946"/>
    <w:rsid w:val="00173CD2"/>
    <w:rsid w:val="00174212"/>
    <w:rsid w:val="001747A7"/>
    <w:rsid w:val="00174950"/>
    <w:rsid w:val="00174A56"/>
    <w:rsid w:val="0017506C"/>
    <w:rsid w:val="001750E3"/>
    <w:rsid w:val="001753E6"/>
    <w:rsid w:val="0017561A"/>
    <w:rsid w:val="00175813"/>
    <w:rsid w:val="0017631E"/>
    <w:rsid w:val="00176625"/>
    <w:rsid w:val="00176EFF"/>
    <w:rsid w:val="00176F33"/>
    <w:rsid w:val="00177178"/>
    <w:rsid w:val="00177349"/>
    <w:rsid w:val="00177595"/>
    <w:rsid w:val="001779C8"/>
    <w:rsid w:val="00177AC7"/>
    <w:rsid w:val="00177EE6"/>
    <w:rsid w:val="00177FC4"/>
    <w:rsid w:val="0018021C"/>
    <w:rsid w:val="0018030C"/>
    <w:rsid w:val="0018058B"/>
    <w:rsid w:val="00180A2C"/>
    <w:rsid w:val="00180A96"/>
    <w:rsid w:val="00180E93"/>
    <w:rsid w:val="00180F4E"/>
    <w:rsid w:val="00181593"/>
    <w:rsid w:val="0018178A"/>
    <w:rsid w:val="00181AD9"/>
    <w:rsid w:val="00181EBA"/>
    <w:rsid w:val="00182090"/>
    <w:rsid w:val="00182811"/>
    <w:rsid w:val="0018281A"/>
    <w:rsid w:val="001831C0"/>
    <w:rsid w:val="00183B34"/>
    <w:rsid w:val="00183D16"/>
    <w:rsid w:val="0018410D"/>
    <w:rsid w:val="00184620"/>
    <w:rsid w:val="001846A1"/>
    <w:rsid w:val="001846E3"/>
    <w:rsid w:val="00184A32"/>
    <w:rsid w:val="00185556"/>
    <w:rsid w:val="00185B9B"/>
    <w:rsid w:val="00186959"/>
    <w:rsid w:val="00186B9C"/>
    <w:rsid w:val="00187167"/>
    <w:rsid w:val="001876EC"/>
    <w:rsid w:val="001877D8"/>
    <w:rsid w:val="0018794F"/>
    <w:rsid w:val="00187CD9"/>
    <w:rsid w:val="001906F0"/>
    <w:rsid w:val="00190BAA"/>
    <w:rsid w:val="00191C46"/>
    <w:rsid w:val="00191E67"/>
    <w:rsid w:val="00192006"/>
    <w:rsid w:val="00192354"/>
    <w:rsid w:val="001924FF"/>
    <w:rsid w:val="001926D4"/>
    <w:rsid w:val="0019271F"/>
    <w:rsid w:val="00192738"/>
    <w:rsid w:val="001927B2"/>
    <w:rsid w:val="0019312D"/>
    <w:rsid w:val="0019317B"/>
    <w:rsid w:val="001945E7"/>
    <w:rsid w:val="00194C84"/>
    <w:rsid w:val="00195AA1"/>
    <w:rsid w:val="00197355"/>
    <w:rsid w:val="00197E3C"/>
    <w:rsid w:val="001A0491"/>
    <w:rsid w:val="001A0A18"/>
    <w:rsid w:val="001A0B94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B00"/>
    <w:rsid w:val="001A2BA0"/>
    <w:rsid w:val="001A2D56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D53"/>
    <w:rsid w:val="001A6D7A"/>
    <w:rsid w:val="001A6E11"/>
    <w:rsid w:val="001A7030"/>
    <w:rsid w:val="001A7158"/>
    <w:rsid w:val="001A745A"/>
    <w:rsid w:val="001A74CC"/>
    <w:rsid w:val="001A76FA"/>
    <w:rsid w:val="001A7FAF"/>
    <w:rsid w:val="001B0316"/>
    <w:rsid w:val="001B0490"/>
    <w:rsid w:val="001B0D2A"/>
    <w:rsid w:val="001B0EB8"/>
    <w:rsid w:val="001B100F"/>
    <w:rsid w:val="001B11F0"/>
    <w:rsid w:val="001B1462"/>
    <w:rsid w:val="001B1516"/>
    <w:rsid w:val="001B189F"/>
    <w:rsid w:val="001B1E49"/>
    <w:rsid w:val="001B23B9"/>
    <w:rsid w:val="001B2469"/>
    <w:rsid w:val="001B2B14"/>
    <w:rsid w:val="001B2CD1"/>
    <w:rsid w:val="001B32CC"/>
    <w:rsid w:val="001B361E"/>
    <w:rsid w:val="001B3950"/>
    <w:rsid w:val="001B40A0"/>
    <w:rsid w:val="001B4358"/>
    <w:rsid w:val="001B4487"/>
    <w:rsid w:val="001B4680"/>
    <w:rsid w:val="001B4754"/>
    <w:rsid w:val="001B5023"/>
    <w:rsid w:val="001B514F"/>
    <w:rsid w:val="001B5C2A"/>
    <w:rsid w:val="001B64C3"/>
    <w:rsid w:val="001B6BE2"/>
    <w:rsid w:val="001B71C2"/>
    <w:rsid w:val="001B75C4"/>
    <w:rsid w:val="001B76F6"/>
    <w:rsid w:val="001B77C2"/>
    <w:rsid w:val="001B7CBB"/>
    <w:rsid w:val="001C0364"/>
    <w:rsid w:val="001C1208"/>
    <w:rsid w:val="001C12A5"/>
    <w:rsid w:val="001C157A"/>
    <w:rsid w:val="001C1A6B"/>
    <w:rsid w:val="001C1C43"/>
    <w:rsid w:val="001C2084"/>
    <w:rsid w:val="001C223F"/>
    <w:rsid w:val="001C22B3"/>
    <w:rsid w:val="001C23A5"/>
    <w:rsid w:val="001C266A"/>
    <w:rsid w:val="001C291F"/>
    <w:rsid w:val="001C2956"/>
    <w:rsid w:val="001C31E0"/>
    <w:rsid w:val="001C34FC"/>
    <w:rsid w:val="001C3D49"/>
    <w:rsid w:val="001C403A"/>
    <w:rsid w:val="001C44DA"/>
    <w:rsid w:val="001C5116"/>
    <w:rsid w:val="001C5456"/>
    <w:rsid w:val="001C54DB"/>
    <w:rsid w:val="001C58D5"/>
    <w:rsid w:val="001C60A1"/>
    <w:rsid w:val="001C60BE"/>
    <w:rsid w:val="001C620F"/>
    <w:rsid w:val="001C6473"/>
    <w:rsid w:val="001C68C0"/>
    <w:rsid w:val="001C70EC"/>
    <w:rsid w:val="001C73F9"/>
    <w:rsid w:val="001C7DC8"/>
    <w:rsid w:val="001D058F"/>
    <w:rsid w:val="001D067F"/>
    <w:rsid w:val="001D068F"/>
    <w:rsid w:val="001D0818"/>
    <w:rsid w:val="001D0829"/>
    <w:rsid w:val="001D0907"/>
    <w:rsid w:val="001D0955"/>
    <w:rsid w:val="001D0D05"/>
    <w:rsid w:val="001D0D37"/>
    <w:rsid w:val="001D1C07"/>
    <w:rsid w:val="001D22DF"/>
    <w:rsid w:val="001D29FC"/>
    <w:rsid w:val="001D2CFF"/>
    <w:rsid w:val="001D36B7"/>
    <w:rsid w:val="001D3F82"/>
    <w:rsid w:val="001D4242"/>
    <w:rsid w:val="001D48B7"/>
    <w:rsid w:val="001D512C"/>
    <w:rsid w:val="001D5574"/>
    <w:rsid w:val="001D58E8"/>
    <w:rsid w:val="001D62FC"/>
    <w:rsid w:val="001D6326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1193"/>
    <w:rsid w:val="001E1359"/>
    <w:rsid w:val="001E1681"/>
    <w:rsid w:val="001E1A2A"/>
    <w:rsid w:val="001E34C5"/>
    <w:rsid w:val="001E35FF"/>
    <w:rsid w:val="001E3AFC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486"/>
    <w:rsid w:val="001F1536"/>
    <w:rsid w:val="001F1BF9"/>
    <w:rsid w:val="001F1E87"/>
    <w:rsid w:val="001F1F4C"/>
    <w:rsid w:val="001F1FCB"/>
    <w:rsid w:val="001F1FEA"/>
    <w:rsid w:val="001F2441"/>
    <w:rsid w:val="001F27EC"/>
    <w:rsid w:val="001F2AD4"/>
    <w:rsid w:val="001F2DE3"/>
    <w:rsid w:val="001F2E0D"/>
    <w:rsid w:val="001F3007"/>
    <w:rsid w:val="001F3781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B42"/>
    <w:rsid w:val="001F6ED4"/>
    <w:rsid w:val="001F707F"/>
    <w:rsid w:val="001F7220"/>
    <w:rsid w:val="001F7602"/>
    <w:rsid w:val="001F77ED"/>
    <w:rsid w:val="001F791D"/>
    <w:rsid w:val="0020029B"/>
    <w:rsid w:val="002003E1"/>
    <w:rsid w:val="00200591"/>
    <w:rsid w:val="002005DB"/>
    <w:rsid w:val="00200D79"/>
    <w:rsid w:val="002016C2"/>
    <w:rsid w:val="0020211B"/>
    <w:rsid w:val="002022D8"/>
    <w:rsid w:val="00203705"/>
    <w:rsid w:val="002037CB"/>
    <w:rsid w:val="00204C44"/>
    <w:rsid w:val="00204D87"/>
    <w:rsid w:val="00204F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7D6"/>
    <w:rsid w:val="00213EC0"/>
    <w:rsid w:val="002144E6"/>
    <w:rsid w:val="00214724"/>
    <w:rsid w:val="002149BB"/>
    <w:rsid w:val="00214C7C"/>
    <w:rsid w:val="00214EBB"/>
    <w:rsid w:val="002152BC"/>
    <w:rsid w:val="0021668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8EB"/>
    <w:rsid w:val="00225D1D"/>
    <w:rsid w:val="002262D9"/>
    <w:rsid w:val="0022655F"/>
    <w:rsid w:val="00226CAF"/>
    <w:rsid w:val="00227796"/>
    <w:rsid w:val="00230338"/>
    <w:rsid w:val="002303FB"/>
    <w:rsid w:val="00230773"/>
    <w:rsid w:val="00230BF8"/>
    <w:rsid w:val="00231387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644"/>
    <w:rsid w:val="0023479B"/>
    <w:rsid w:val="00234A26"/>
    <w:rsid w:val="00234CA5"/>
    <w:rsid w:val="00234DC5"/>
    <w:rsid w:val="00234DD3"/>
    <w:rsid w:val="0023517F"/>
    <w:rsid w:val="00235535"/>
    <w:rsid w:val="002361BB"/>
    <w:rsid w:val="00236686"/>
    <w:rsid w:val="00236EF8"/>
    <w:rsid w:val="00237135"/>
    <w:rsid w:val="00237411"/>
    <w:rsid w:val="0023746F"/>
    <w:rsid w:val="00237E48"/>
    <w:rsid w:val="002400BF"/>
    <w:rsid w:val="00240324"/>
    <w:rsid w:val="0024044A"/>
    <w:rsid w:val="00240463"/>
    <w:rsid w:val="00240EDF"/>
    <w:rsid w:val="00241199"/>
    <w:rsid w:val="002414E6"/>
    <w:rsid w:val="0024175B"/>
    <w:rsid w:val="0024189C"/>
    <w:rsid w:val="002427DF"/>
    <w:rsid w:val="00242922"/>
    <w:rsid w:val="00242F9D"/>
    <w:rsid w:val="00243222"/>
    <w:rsid w:val="00243AA0"/>
    <w:rsid w:val="00243B58"/>
    <w:rsid w:val="00243DF7"/>
    <w:rsid w:val="00244258"/>
    <w:rsid w:val="002442A5"/>
    <w:rsid w:val="002446D7"/>
    <w:rsid w:val="00244B0D"/>
    <w:rsid w:val="00244FCA"/>
    <w:rsid w:val="002452FD"/>
    <w:rsid w:val="00245466"/>
    <w:rsid w:val="0024589B"/>
    <w:rsid w:val="00245AA0"/>
    <w:rsid w:val="00245C9F"/>
    <w:rsid w:val="0024649E"/>
    <w:rsid w:val="002467F4"/>
    <w:rsid w:val="00246873"/>
    <w:rsid w:val="00246DC3"/>
    <w:rsid w:val="002477B6"/>
    <w:rsid w:val="002479BD"/>
    <w:rsid w:val="00247BFC"/>
    <w:rsid w:val="00247D4D"/>
    <w:rsid w:val="00247D9E"/>
    <w:rsid w:val="002500E9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7B"/>
    <w:rsid w:val="002572AD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61B8"/>
    <w:rsid w:val="0026625C"/>
    <w:rsid w:val="002666B4"/>
    <w:rsid w:val="00266B7B"/>
    <w:rsid w:val="002671AE"/>
    <w:rsid w:val="002671BC"/>
    <w:rsid w:val="00267221"/>
    <w:rsid w:val="00267252"/>
    <w:rsid w:val="00267BC2"/>
    <w:rsid w:val="002701A4"/>
    <w:rsid w:val="00270866"/>
    <w:rsid w:val="002708AF"/>
    <w:rsid w:val="00271058"/>
    <w:rsid w:val="002710A0"/>
    <w:rsid w:val="0027118A"/>
    <w:rsid w:val="0027126E"/>
    <w:rsid w:val="002715D5"/>
    <w:rsid w:val="00271990"/>
    <w:rsid w:val="00272193"/>
    <w:rsid w:val="00272355"/>
    <w:rsid w:val="002724B9"/>
    <w:rsid w:val="002726F2"/>
    <w:rsid w:val="00272D01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5D2F"/>
    <w:rsid w:val="00276A28"/>
    <w:rsid w:val="00277445"/>
    <w:rsid w:val="00277B7F"/>
    <w:rsid w:val="00280076"/>
    <w:rsid w:val="00280144"/>
    <w:rsid w:val="0028015B"/>
    <w:rsid w:val="00280CE2"/>
    <w:rsid w:val="00280F0E"/>
    <w:rsid w:val="00281043"/>
    <w:rsid w:val="00281689"/>
    <w:rsid w:val="002816E9"/>
    <w:rsid w:val="00281777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C6F"/>
    <w:rsid w:val="00283384"/>
    <w:rsid w:val="00283590"/>
    <w:rsid w:val="00283BAA"/>
    <w:rsid w:val="00284344"/>
    <w:rsid w:val="002843BF"/>
    <w:rsid w:val="00284C89"/>
    <w:rsid w:val="00284D3E"/>
    <w:rsid w:val="00284FD4"/>
    <w:rsid w:val="00285AB9"/>
    <w:rsid w:val="00285FFB"/>
    <w:rsid w:val="002862A6"/>
    <w:rsid w:val="00286312"/>
    <w:rsid w:val="0028647C"/>
    <w:rsid w:val="002865C8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80A"/>
    <w:rsid w:val="0029190B"/>
    <w:rsid w:val="00291AAA"/>
    <w:rsid w:val="002927B9"/>
    <w:rsid w:val="0029325C"/>
    <w:rsid w:val="00293357"/>
    <w:rsid w:val="0029353D"/>
    <w:rsid w:val="00293587"/>
    <w:rsid w:val="00293E5C"/>
    <w:rsid w:val="00294258"/>
    <w:rsid w:val="00294416"/>
    <w:rsid w:val="00294881"/>
    <w:rsid w:val="00294988"/>
    <w:rsid w:val="00294B8C"/>
    <w:rsid w:val="0029567E"/>
    <w:rsid w:val="0029583C"/>
    <w:rsid w:val="00295858"/>
    <w:rsid w:val="002958DC"/>
    <w:rsid w:val="002959A9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1CE3"/>
    <w:rsid w:val="002A269F"/>
    <w:rsid w:val="002A26EA"/>
    <w:rsid w:val="002A2F3C"/>
    <w:rsid w:val="002A31B8"/>
    <w:rsid w:val="002A3676"/>
    <w:rsid w:val="002A3727"/>
    <w:rsid w:val="002A3B7B"/>
    <w:rsid w:val="002A3F9D"/>
    <w:rsid w:val="002A4888"/>
    <w:rsid w:val="002A48D2"/>
    <w:rsid w:val="002A5102"/>
    <w:rsid w:val="002A51F3"/>
    <w:rsid w:val="002A5879"/>
    <w:rsid w:val="002A5BA4"/>
    <w:rsid w:val="002A5D33"/>
    <w:rsid w:val="002A63E8"/>
    <w:rsid w:val="002A6550"/>
    <w:rsid w:val="002A6AA9"/>
    <w:rsid w:val="002A6EAC"/>
    <w:rsid w:val="002A6EC0"/>
    <w:rsid w:val="002A7454"/>
    <w:rsid w:val="002A7949"/>
    <w:rsid w:val="002A7AC4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DF4"/>
    <w:rsid w:val="002B11BF"/>
    <w:rsid w:val="002B125B"/>
    <w:rsid w:val="002B134D"/>
    <w:rsid w:val="002B13EA"/>
    <w:rsid w:val="002B1AFC"/>
    <w:rsid w:val="002B1EA2"/>
    <w:rsid w:val="002B1F0F"/>
    <w:rsid w:val="002B2252"/>
    <w:rsid w:val="002B2920"/>
    <w:rsid w:val="002B2933"/>
    <w:rsid w:val="002B336D"/>
    <w:rsid w:val="002B3C8C"/>
    <w:rsid w:val="002B3E4A"/>
    <w:rsid w:val="002B40C8"/>
    <w:rsid w:val="002B4233"/>
    <w:rsid w:val="002B427E"/>
    <w:rsid w:val="002B445A"/>
    <w:rsid w:val="002B4620"/>
    <w:rsid w:val="002B4AFF"/>
    <w:rsid w:val="002B5376"/>
    <w:rsid w:val="002B5433"/>
    <w:rsid w:val="002B6A3C"/>
    <w:rsid w:val="002B6C1A"/>
    <w:rsid w:val="002B71D9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5C47"/>
    <w:rsid w:val="002C5D1F"/>
    <w:rsid w:val="002C5D8E"/>
    <w:rsid w:val="002C64A9"/>
    <w:rsid w:val="002C6614"/>
    <w:rsid w:val="002C66AC"/>
    <w:rsid w:val="002C66F0"/>
    <w:rsid w:val="002C674F"/>
    <w:rsid w:val="002C71DA"/>
    <w:rsid w:val="002C76A3"/>
    <w:rsid w:val="002C7880"/>
    <w:rsid w:val="002C7F23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56C"/>
    <w:rsid w:val="002D2697"/>
    <w:rsid w:val="002D2A29"/>
    <w:rsid w:val="002D2E23"/>
    <w:rsid w:val="002D2F71"/>
    <w:rsid w:val="002D2FE2"/>
    <w:rsid w:val="002D3D46"/>
    <w:rsid w:val="002D3E4D"/>
    <w:rsid w:val="002D489F"/>
    <w:rsid w:val="002D4AD0"/>
    <w:rsid w:val="002D4B4A"/>
    <w:rsid w:val="002D4DD4"/>
    <w:rsid w:val="002D51A5"/>
    <w:rsid w:val="002D5666"/>
    <w:rsid w:val="002D574D"/>
    <w:rsid w:val="002D62FA"/>
    <w:rsid w:val="002D660E"/>
    <w:rsid w:val="002D6827"/>
    <w:rsid w:val="002D692E"/>
    <w:rsid w:val="002D6F1C"/>
    <w:rsid w:val="002D70AA"/>
    <w:rsid w:val="002D716B"/>
    <w:rsid w:val="002D7178"/>
    <w:rsid w:val="002D7581"/>
    <w:rsid w:val="002D7CD1"/>
    <w:rsid w:val="002E01E8"/>
    <w:rsid w:val="002E024C"/>
    <w:rsid w:val="002E0436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C0"/>
    <w:rsid w:val="002E2F00"/>
    <w:rsid w:val="002E3158"/>
    <w:rsid w:val="002E3AFA"/>
    <w:rsid w:val="002E3B2F"/>
    <w:rsid w:val="002E3B9A"/>
    <w:rsid w:val="002E3E93"/>
    <w:rsid w:val="002E4D6C"/>
    <w:rsid w:val="002E5000"/>
    <w:rsid w:val="002E518C"/>
    <w:rsid w:val="002E583C"/>
    <w:rsid w:val="002E5937"/>
    <w:rsid w:val="002E6B2D"/>
    <w:rsid w:val="002E6D9D"/>
    <w:rsid w:val="002E6DA1"/>
    <w:rsid w:val="002E70F2"/>
    <w:rsid w:val="002E7261"/>
    <w:rsid w:val="002E7768"/>
    <w:rsid w:val="002E7B26"/>
    <w:rsid w:val="002E7F83"/>
    <w:rsid w:val="002E7FB6"/>
    <w:rsid w:val="002F0441"/>
    <w:rsid w:val="002F08D3"/>
    <w:rsid w:val="002F120A"/>
    <w:rsid w:val="002F1628"/>
    <w:rsid w:val="002F182E"/>
    <w:rsid w:val="002F20D9"/>
    <w:rsid w:val="002F21C3"/>
    <w:rsid w:val="002F23A1"/>
    <w:rsid w:val="002F26B7"/>
    <w:rsid w:val="002F2783"/>
    <w:rsid w:val="002F27E1"/>
    <w:rsid w:val="002F3025"/>
    <w:rsid w:val="002F320A"/>
    <w:rsid w:val="002F3229"/>
    <w:rsid w:val="002F35C6"/>
    <w:rsid w:val="002F360A"/>
    <w:rsid w:val="002F41A6"/>
    <w:rsid w:val="002F45C3"/>
    <w:rsid w:val="002F55BA"/>
    <w:rsid w:val="002F5E4E"/>
    <w:rsid w:val="002F6041"/>
    <w:rsid w:val="002F61DA"/>
    <w:rsid w:val="002F6636"/>
    <w:rsid w:val="002F6A87"/>
    <w:rsid w:val="002F6ABC"/>
    <w:rsid w:val="002F72DA"/>
    <w:rsid w:val="002F7C6C"/>
    <w:rsid w:val="002F7D2D"/>
    <w:rsid w:val="003012D8"/>
    <w:rsid w:val="0030149F"/>
    <w:rsid w:val="003014F2"/>
    <w:rsid w:val="00301DDA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07ABB"/>
    <w:rsid w:val="00307D44"/>
    <w:rsid w:val="00310F0D"/>
    <w:rsid w:val="00310F36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3F0"/>
    <w:rsid w:val="0031652A"/>
    <w:rsid w:val="00317022"/>
    <w:rsid w:val="003171C8"/>
    <w:rsid w:val="003172BE"/>
    <w:rsid w:val="003172C8"/>
    <w:rsid w:val="003172D7"/>
    <w:rsid w:val="003174AA"/>
    <w:rsid w:val="003174DD"/>
    <w:rsid w:val="00317553"/>
    <w:rsid w:val="0031792A"/>
    <w:rsid w:val="003179AB"/>
    <w:rsid w:val="003205EF"/>
    <w:rsid w:val="00321723"/>
    <w:rsid w:val="0032173F"/>
    <w:rsid w:val="003223E2"/>
    <w:rsid w:val="00322485"/>
    <w:rsid w:val="00322537"/>
    <w:rsid w:val="00323140"/>
    <w:rsid w:val="003237F7"/>
    <w:rsid w:val="003239FB"/>
    <w:rsid w:val="00323F1E"/>
    <w:rsid w:val="00324AEE"/>
    <w:rsid w:val="00324BCC"/>
    <w:rsid w:val="00324EE2"/>
    <w:rsid w:val="00325204"/>
    <w:rsid w:val="00325A43"/>
    <w:rsid w:val="00325A51"/>
    <w:rsid w:val="0032621E"/>
    <w:rsid w:val="0032650D"/>
    <w:rsid w:val="0032655F"/>
    <w:rsid w:val="00326707"/>
    <w:rsid w:val="00326AEB"/>
    <w:rsid w:val="00326F43"/>
    <w:rsid w:val="0032752B"/>
    <w:rsid w:val="00327997"/>
    <w:rsid w:val="00327C44"/>
    <w:rsid w:val="00327DA5"/>
    <w:rsid w:val="00327E1E"/>
    <w:rsid w:val="00327F3C"/>
    <w:rsid w:val="00327FE4"/>
    <w:rsid w:val="00330320"/>
    <w:rsid w:val="00330B2A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A57"/>
    <w:rsid w:val="00332D3A"/>
    <w:rsid w:val="00332D8F"/>
    <w:rsid w:val="00332F2F"/>
    <w:rsid w:val="00333354"/>
    <w:rsid w:val="00333375"/>
    <w:rsid w:val="003334CE"/>
    <w:rsid w:val="003337AF"/>
    <w:rsid w:val="00333C4F"/>
    <w:rsid w:val="00333D74"/>
    <w:rsid w:val="00333E71"/>
    <w:rsid w:val="00333F27"/>
    <w:rsid w:val="00334242"/>
    <w:rsid w:val="00334B4A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39"/>
    <w:rsid w:val="00336C54"/>
    <w:rsid w:val="00336F7B"/>
    <w:rsid w:val="00337096"/>
    <w:rsid w:val="003370DD"/>
    <w:rsid w:val="003375E9"/>
    <w:rsid w:val="00337608"/>
    <w:rsid w:val="0033764D"/>
    <w:rsid w:val="003377D4"/>
    <w:rsid w:val="00340282"/>
    <w:rsid w:val="00340479"/>
    <w:rsid w:val="00340B3E"/>
    <w:rsid w:val="00340D4D"/>
    <w:rsid w:val="00341025"/>
    <w:rsid w:val="0034116D"/>
    <w:rsid w:val="00341203"/>
    <w:rsid w:val="003412E4"/>
    <w:rsid w:val="00341DBC"/>
    <w:rsid w:val="00341E23"/>
    <w:rsid w:val="00341F7B"/>
    <w:rsid w:val="003424D7"/>
    <w:rsid w:val="00342548"/>
    <w:rsid w:val="00342E4E"/>
    <w:rsid w:val="00343009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D79"/>
    <w:rsid w:val="0034657D"/>
    <w:rsid w:val="003465B4"/>
    <w:rsid w:val="00346637"/>
    <w:rsid w:val="003468AA"/>
    <w:rsid w:val="00346A74"/>
    <w:rsid w:val="00346E2F"/>
    <w:rsid w:val="0034747B"/>
    <w:rsid w:val="00347BBC"/>
    <w:rsid w:val="00347CB2"/>
    <w:rsid w:val="00347EFA"/>
    <w:rsid w:val="00350613"/>
    <w:rsid w:val="003506EB"/>
    <w:rsid w:val="003508C6"/>
    <w:rsid w:val="0035110E"/>
    <w:rsid w:val="003513A3"/>
    <w:rsid w:val="00352EAE"/>
    <w:rsid w:val="0035337C"/>
    <w:rsid w:val="00353492"/>
    <w:rsid w:val="00353823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AFC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9AD"/>
    <w:rsid w:val="00373B1F"/>
    <w:rsid w:val="00373E7C"/>
    <w:rsid w:val="00373FDC"/>
    <w:rsid w:val="0037409F"/>
    <w:rsid w:val="003740E2"/>
    <w:rsid w:val="00374B54"/>
    <w:rsid w:val="00374F57"/>
    <w:rsid w:val="0037519C"/>
    <w:rsid w:val="003755B3"/>
    <w:rsid w:val="00375AE9"/>
    <w:rsid w:val="00375AFE"/>
    <w:rsid w:val="003770A3"/>
    <w:rsid w:val="00377A02"/>
    <w:rsid w:val="00380034"/>
    <w:rsid w:val="00380F75"/>
    <w:rsid w:val="0038105C"/>
    <w:rsid w:val="00381308"/>
    <w:rsid w:val="003818A4"/>
    <w:rsid w:val="00381A26"/>
    <w:rsid w:val="00381A7C"/>
    <w:rsid w:val="00381D8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282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A53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A5F"/>
    <w:rsid w:val="003A0B3A"/>
    <w:rsid w:val="003A0BD9"/>
    <w:rsid w:val="003A13FB"/>
    <w:rsid w:val="003A1588"/>
    <w:rsid w:val="003A204B"/>
    <w:rsid w:val="003A2784"/>
    <w:rsid w:val="003A2C47"/>
    <w:rsid w:val="003A2C7E"/>
    <w:rsid w:val="003A2E30"/>
    <w:rsid w:val="003A2E46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4EB4"/>
    <w:rsid w:val="003A51CB"/>
    <w:rsid w:val="003A589D"/>
    <w:rsid w:val="003A5915"/>
    <w:rsid w:val="003A5916"/>
    <w:rsid w:val="003A59C9"/>
    <w:rsid w:val="003A6226"/>
    <w:rsid w:val="003A64FE"/>
    <w:rsid w:val="003A6B60"/>
    <w:rsid w:val="003A7213"/>
    <w:rsid w:val="003A72E3"/>
    <w:rsid w:val="003A7F0B"/>
    <w:rsid w:val="003B016D"/>
    <w:rsid w:val="003B07E4"/>
    <w:rsid w:val="003B0817"/>
    <w:rsid w:val="003B13A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6BE"/>
    <w:rsid w:val="003B4C8C"/>
    <w:rsid w:val="003B520C"/>
    <w:rsid w:val="003B5A50"/>
    <w:rsid w:val="003B6506"/>
    <w:rsid w:val="003B6567"/>
    <w:rsid w:val="003B69ED"/>
    <w:rsid w:val="003B69F6"/>
    <w:rsid w:val="003B6D4F"/>
    <w:rsid w:val="003B7449"/>
    <w:rsid w:val="003B7E95"/>
    <w:rsid w:val="003C03A8"/>
    <w:rsid w:val="003C06C4"/>
    <w:rsid w:val="003C06FB"/>
    <w:rsid w:val="003C0B07"/>
    <w:rsid w:val="003C0B99"/>
    <w:rsid w:val="003C0E61"/>
    <w:rsid w:val="003C113E"/>
    <w:rsid w:val="003C1B0C"/>
    <w:rsid w:val="003C1C8B"/>
    <w:rsid w:val="003C20DA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921"/>
    <w:rsid w:val="003C6A17"/>
    <w:rsid w:val="003C7AB7"/>
    <w:rsid w:val="003D0D38"/>
    <w:rsid w:val="003D1299"/>
    <w:rsid w:val="003D134E"/>
    <w:rsid w:val="003D15E3"/>
    <w:rsid w:val="003D16C7"/>
    <w:rsid w:val="003D178B"/>
    <w:rsid w:val="003D2689"/>
    <w:rsid w:val="003D287C"/>
    <w:rsid w:val="003D2949"/>
    <w:rsid w:val="003D2BCF"/>
    <w:rsid w:val="003D2C81"/>
    <w:rsid w:val="003D2EAD"/>
    <w:rsid w:val="003D3072"/>
    <w:rsid w:val="003D413F"/>
    <w:rsid w:val="003D461C"/>
    <w:rsid w:val="003D49A1"/>
    <w:rsid w:val="003D4AD2"/>
    <w:rsid w:val="003D4D73"/>
    <w:rsid w:val="003D536E"/>
    <w:rsid w:val="003D54B5"/>
    <w:rsid w:val="003D592E"/>
    <w:rsid w:val="003D5B35"/>
    <w:rsid w:val="003D5DDC"/>
    <w:rsid w:val="003D62E3"/>
    <w:rsid w:val="003D669C"/>
    <w:rsid w:val="003D69D0"/>
    <w:rsid w:val="003D6D1E"/>
    <w:rsid w:val="003D7680"/>
    <w:rsid w:val="003D7738"/>
    <w:rsid w:val="003E00B8"/>
    <w:rsid w:val="003E0576"/>
    <w:rsid w:val="003E0987"/>
    <w:rsid w:val="003E0C90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5351"/>
    <w:rsid w:val="003E61E6"/>
    <w:rsid w:val="003E7015"/>
    <w:rsid w:val="003E711C"/>
    <w:rsid w:val="003E7418"/>
    <w:rsid w:val="003F0371"/>
    <w:rsid w:val="003F03F6"/>
    <w:rsid w:val="003F069C"/>
    <w:rsid w:val="003F1128"/>
    <w:rsid w:val="003F12CA"/>
    <w:rsid w:val="003F1905"/>
    <w:rsid w:val="003F1CD6"/>
    <w:rsid w:val="003F1DCA"/>
    <w:rsid w:val="003F228E"/>
    <w:rsid w:val="003F2E7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904"/>
    <w:rsid w:val="003F62C3"/>
    <w:rsid w:val="003F67A8"/>
    <w:rsid w:val="003F6862"/>
    <w:rsid w:val="003F701E"/>
    <w:rsid w:val="003F716E"/>
    <w:rsid w:val="003F7211"/>
    <w:rsid w:val="00400497"/>
    <w:rsid w:val="004004C4"/>
    <w:rsid w:val="00400E82"/>
    <w:rsid w:val="004014DB"/>
    <w:rsid w:val="004016FB"/>
    <w:rsid w:val="00401854"/>
    <w:rsid w:val="00401B20"/>
    <w:rsid w:val="00401EA4"/>
    <w:rsid w:val="00402151"/>
    <w:rsid w:val="004027CF"/>
    <w:rsid w:val="004030AF"/>
    <w:rsid w:val="0040350E"/>
    <w:rsid w:val="00403B87"/>
    <w:rsid w:val="00403D29"/>
    <w:rsid w:val="0040426E"/>
    <w:rsid w:val="0040472B"/>
    <w:rsid w:val="00404B91"/>
    <w:rsid w:val="00404D61"/>
    <w:rsid w:val="00405085"/>
    <w:rsid w:val="004052CE"/>
    <w:rsid w:val="0040531E"/>
    <w:rsid w:val="00405642"/>
    <w:rsid w:val="00405B1F"/>
    <w:rsid w:val="00405B30"/>
    <w:rsid w:val="00405D2A"/>
    <w:rsid w:val="00405E7F"/>
    <w:rsid w:val="00407497"/>
    <w:rsid w:val="00407B04"/>
    <w:rsid w:val="00407C68"/>
    <w:rsid w:val="0041041D"/>
    <w:rsid w:val="004106C5"/>
    <w:rsid w:val="00410798"/>
    <w:rsid w:val="0041095B"/>
    <w:rsid w:val="00410C8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219"/>
    <w:rsid w:val="00414417"/>
    <w:rsid w:val="00414512"/>
    <w:rsid w:val="00415236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943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777"/>
    <w:rsid w:val="00425BC7"/>
    <w:rsid w:val="0042630C"/>
    <w:rsid w:val="00426485"/>
    <w:rsid w:val="004265BD"/>
    <w:rsid w:val="00426732"/>
    <w:rsid w:val="004267C1"/>
    <w:rsid w:val="004267D8"/>
    <w:rsid w:val="0042692E"/>
    <w:rsid w:val="004269D3"/>
    <w:rsid w:val="00426CF2"/>
    <w:rsid w:val="004276E5"/>
    <w:rsid w:val="00427CEC"/>
    <w:rsid w:val="00430137"/>
    <w:rsid w:val="00430337"/>
    <w:rsid w:val="00430F6E"/>
    <w:rsid w:val="0043172A"/>
    <w:rsid w:val="00431914"/>
    <w:rsid w:val="00431B82"/>
    <w:rsid w:val="00431BF0"/>
    <w:rsid w:val="00431CE1"/>
    <w:rsid w:val="00432095"/>
    <w:rsid w:val="004324D9"/>
    <w:rsid w:val="0043251E"/>
    <w:rsid w:val="00432897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05"/>
    <w:rsid w:val="00434150"/>
    <w:rsid w:val="00434391"/>
    <w:rsid w:val="00434392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23A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59B2"/>
    <w:rsid w:val="004460AC"/>
    <w:rsid w:val="00446544"/>
    <w:rsid w:val="00446695"/>
    <w:rsid w:val="00446B5A"/>
    <w:rsid w:val="00446EDD"/>
    <w:rsid w:val="0044726C"/>
    <w:rsid w:val="00447D35"/>
    <w:rsid w:val="00447D66"/>
    <w:rsid w:val="0045080E"/>
    <w:rsid w:val="00450C7C"/>
    <w:rsid w:val="004510B4"/>
    <w:rsid w:val="004510C5"/>
    <w:rsid w:val="00451D2A"/>
    <w:rsid w:val="00451DA1"/>
    <w:rsid w:val="00451DAC"/>
    <w:rsid w:val="00451FE3"/>
    <w:rsid w:val="0045201F"/>
    <w:rsid w:val="00452419"/>
    <w:rsid w:val="00452CF0"/>
    <w:rsid w:val="0045306A"/>
    <w:rsid w:val="00453AEC"/>
    <w:rsid w:val="00453B49"/>
    <w:rsid w:val="00453B5C"/>
    <w:rsid w:val="00453C98"/>
    <w:rsid w:val="004540C9"/>
    <w:rsid w:val="00454301"/>
    <w:rsid w:val="00454633"/>
    <w:rsid w:val="004563C3"/>
    <w:rsid w:val="004565DF"/>
    <w:rsid w:val="0045660A"/>
    <w:rsid w:val="00456740"/>
    <w:rsid w:val="00456FBF"/>
    <w:rsid w:val="0045741D"/>
    <w:rsid w:val="004575C4"/>
    <w:rsid w:val="004576B7"/>
    <w:rsid w:val="00457911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1EC"/>
    <w:rsid w:val="004639A5"/>
    <w:rsid w:val="00463D6E"/>
    <w:rsid w:val="004648D9"/>
    <w:rsid w:val="004650FC"/>
    <w:rsid w:val="0046585F"/>
    <w:rsid w:val="00465B8F"/>
    <w:rsid w:val="00465F04"/>
    <w:rsid w:val="00466012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20"/>
    <w:rsid w:val="004678BE"/>
    <w:rsid w:val="004700B8"/>
    <w:rsid w:val="00470129"/>
    <w:rsid w:val="00470234"/>
    <w:rsid w:val="0047041C"/>
    <w:rsid w:val="004704C0"/>
    <w:rsid w:val="004706AE"/>
    <w:rsid w:val="00470974"/>
    <w:rsid w:val="004712D5"/>
    <w:rsid w:val="0047170A"/>
    <w:rsid w:val="004717F1"/>
    <w:rsid w:val="00471854"/>
    <w:rsid w:val="00471931"/>
    <w:rsid w:val="00471B92"/>
    <w:rsid w:val="00471F71"/>
    <w:rsid w:val="00472AA5"/>
    <w:rsid w:val="00472AF1"/>
    <w:rsid w:val="00472B21"/>
    <w:rsid w:val="004733B9"/>
    <w:rsid w:val="00473868"/>
    <w:rsid w:val="00473869"/>
    <w:rsid w:val="00473B8A"/>
    <w:rsid w:val="00474460"/>
    <w:rsid w:val="00475239"/>
    <w:rsid w:val="00475413"/>
    <w:rsid w:val="004755AD"/>
    <w:rsid w:val="00476480"/>
    <w:rsid w:val="004765DC"/>
    <w:rsid w:val="004766D8"/>
    <w:rsid w:val="004769FD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1E61"/>
    <w:rsid w:val="0048236B"/>
    <w:rsid w:val="004826C5"/>
    <w:rsid w:val="00482ED4"/>
    <w:rsid w:val="004831FF"/>
    <w:rsid w:val="004838DF"/>
    <w:rsid w:val="00483EE8"/>
    <w:rsid w:val="00484488"/>
    <w:rsid w:val="004847CE"/>
    <w:rsid w:val="00484829"/>
    <w:rsid w:val="004849BB"/>
    <w:rsid w:val="00485027"/>
    <w:rsid w:val="004852E8"/>
    <w:rsid w:val="00485A41"/>
    <w:rsid w:val="00485CF7"/>
    <w:rsid w:val="004868D6"/>
    <w:rsid w:val="0048764E"/>
    <w:rsid w:val="00487C6A"/>
    <w:rsid w:val="00487EC3"/>
    <w:rsid w:val="00487FDF"/>
    <w:rsid w:val="00490B24"/>
    <w:rsid w:val="004919B0"/>
    <w:rsid w:val="00491D56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751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97C21"/>
    <w:rsid w:val="004A0BA4"/>
    <w:rsid w:val="004A0D97"/>
    <w:rsid w:val="004A1183"/>
    <w:rsid w:val="004A153F"/>
    <w:rsid w:val="004A1838"/>
    <w:rsid w:val="004A1A35"/>
    <w:rsid w:val="004A1D6B"/>
    <w:rsid w:val="004A1E0A"/>
    <w:rsid w:val="004A1E78"/>
    <w:rsid w:val="004A1E87"/>
    <w:rsid w:val="004A2A6E"/>
    <w:rsid w:val="004A2A77"/>
    <w:rsid w:val="004A2D9D"/>
    <w:rsid w:val="004A3434"/>
    <w:rsid w:val="004A3E32"/>
    <w:rsid w:val="004A41A9"/>
    <w:rsid w:val="004A446A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947"/>
    <w:rsid w:val="004B3288"/>
    <w:rsid w:val="004B3539"/>
    <w:rsid w:val="004B3645"/>
    <w:rsid w:val="004B3688"/>
    <w:rsid w:val="004B4438"/>
    <w:rsid w:val="004B4767"/>
    <w:rsid w:val="004B4B24"/>
    <w:rsid w:val="004B504B"/>
    <w:rsid w:val="004B5DF2"/>
    <w:rsid w:val="004B690B"/>
    <w:rsid w:val="004B6B19"/>
    <w:rsid w:val="004B728F"/>
    <w:rsid w:val="004B7942"/>
    <w:rsid w:val="004B7985"/>
    <w:rsid w:val="004B7A54"/>
    <w:rsid w:val="004C08A6"/>
    <w:rsid w:val="004C1E8D"/>
    <w:rsid w:val="004C20E5"/>
    <w:rsid w:val="004C315E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632"/>
    <w:rsid w:val="004C6B56"/>
    <w:rsid w:val="004C6E17"/>
    <w:rsid w:val="004C7190"/>
    <w:rsid w:val="004C72E2"/>
    <w:rsid w:val="004C7371"/>
    <w:rsid w:val="004C7383"/>
    <w:rsid w:val="004C74EC"/>
    <w:rsid w:val="004C76C0"/>
    <w:rsid w:val="004C77C7"/>
    <w:rsid w:val="004C7B20"/>
    <w:rsid w:val="004C7BE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A68"/>
    <w:rsid w:val="004D3EAC"/>
    <w:rsid w:val="004D3EC8"/>
    <w:rsid w:val="004D426F"/>
    <w:rsid w:val="004D5087"/>
    <w:rsid w:val="004D551D"/>
    <w:rsid w:val="004D59B8"/>
    <w:rsid w:val="004D6B31"/>
    <w:rsid w:val="004D74BE"/>
    <w:rsid w:val="004D7C65"/>
    <w:rsid w:val="004D7F64"/>
    <w:rsid w:val="004E05C8"/>
    <w:rsid w:val="004E0663"/>
    <w:rsid w:val="004E0764"/>
    <w:rsid w:val="004E085B"/>
    <w:rsid w:val="004E1356"/>
    <w:rsid w:val="004E13BE"/>
    <w:rsid w:val="004E1F94"/>
    <w:rsid w:val="004E24B8"/>
    <w:rsid w:val="004E28B0"/>
    <w:rsid w:val="004E299D"/>
    <w:rsid w:val="004E2A14"/>
    <w:rsid w:val="004E2C10"/>
    <w:rsid w:val="004E3728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D73"/>
    <w:rsid w:val="004E6412"/>
    <w:rsid w:val="004E70A8"/>
    <w:rsid w:val="004E71AE"/>
    <w:rsid w:val="004E724B"/>
    <w:rsid w:val="004E7378"/>
    <w:rsid w:val="004E7637"/>
    <w:rsid w:val="004E7A98"/>
    <w:rsid w:val="004E7AA8"/>
    <w:rsid w:val="004F00DE"/>
    <w:rsid w:val="004F0394"/>
    <w:rsid w:val="004F05BE"/>
    <w:rsid w:val="004F0964"/>
    <w:rsid w:val="004F0A1E"/>
    <w:rsid w:val="004F0C1F"/>
    <w:rsid w:val="004F10DE"/>
    <w:rsid w:val="004F1D38"/>
    <w:rsid w:val="004F261C"/>
    <w:rsid w:val="004F2665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567A"/>
    <w:rsid w:val="004F617E"/>
    <w:rsid w:val="004F73D3"/>
    <w:rsid w:val="004F73EF"/>
    <w:rsid w:val="004F7A19"/>
    <w:rsid w:val="0050014E"/>
    <w:rsid w:val="005010D2"/>
    <w:rsid w:val="00501771"/>
    <w:rsid w:val="00501AE1"/>
    <w:rsid w:val="005026FB"/>
    <w:rsid w:val="005027DA"/>
    <w:rsid w:val="00502E12"/>
    <w:rsid w:val="0050311D"/>
    <w:rsid w:val="00503655"/>
    <w:rsid w:val="0050376F"/>
    <w:rsid w:val="005038B0"/>
    <w:rsid w:val="005038D8"/>
    <w:rsid w:val="0050395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C0"/>
    <w:rsid w:val="00505BA7"/>
    <w:rsid w:val="00505E48"/>
    <w:rsid w:val="00506041"/>
    <w:rsid w:val="00506071"/>
    <w:rsid w:val="005061F5"/>
    <w:rsid w:val="005062B0"/>
    <w:rsid w:val="00506788"/>
    <w:rsid w:val="005069FD"/>
    <w:rsid w:val="00506AE4"/>
    <w:rsid w:val="00506E59"/>
    <w:rsid w:val="0050730D"/>
    <w:rsid w:val="005073A3"/>
    <w:rsid w:val="005074A5"/>
    <w:rsid w:val="0050751E"/>
    <w:rsid w:val="005075D4"/>
    <w:rsid w:val="00507CA6"/>
    <w:rsid w:val="00510899"/>
    <w:rsid w:val="00510D88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8CE"/>
    <w:rsid w:val="005141DB"/>
    <w:rsid w:val="0051437C"/>
    <w:rsid w:val="0051452F"/>
    <w:rsid w:val="00514B65"/>
    <w:rsid w:val="00514F45"/>
    <w:rsid w:val="00515C7C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6B1"/>
    <w:rsid w:val="005217D8"/>
    <w:rsid w:val="00521C11"/>
    <w:rsid w:val="00521CDB"/>
    <w:rsid w:val="00521D36"/>
    <w:rsid w:val="00522117"/>
    <w:rsid w:val="005222B9"/>
    <w:rsid w:val="0052242F"/>
    <w:rsid w:val="00522518"/>
    <w:rsid w:val="005227A2"/>
    <w:rsid w:val="00522A50"/>
    <w:rsid w:val="00522A70"/>
    <w:rsid w:val="005236DB"/>
    <w:rsid w:val="005238C3"/>
    <w:rsid w:val="00523B48"/>
    <w:rsid w:val="00524099"/>
    <w:rsid w:val="00524334"/>
    <w:rsid w:val="0052435F"/>
    <w:rsid w:val="00524488"/>
    <w:rsid w:val="005244EC"/>
    <w:rsid w:val="005248AA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A88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DBC"/>
    <w:rsid w:val="00534E40"/>
    <w:rsid w:val="00535860"/>
    <w:rsid w:val="00535AD4"/>
    <w:rsid w:val="005366A6"/>
    <w:rsid w:val="00536C76"/>
    <w:rsid w:val="00537084"/>
    <w:rsid w:val="005374C3"/>
    <w:rsid w:val="00537DB3"/>
    <w:rsid w:val="00537E04"/>
    <w:rsid w:val="0054015B"/>
    <w:rsid w:val="005401D2"/>
    <w:rsid w:val="005402A9"/>
    <w:rsid w:val="00540D78"/>
    <w:rsid w:val="00540EFD"/>
    <w:rsid w:val="00540F5C"/>
    <w:rsid w:val="00540FB5"/>
    <w:rsid w:val="00541471"/>
    <w:rsid w:val="00541EAD"/>
    <w:rsid w:val="00541ECA"/>
    <w:rsid w:val="00542904"/>
    <w:rsid w:val="00542CC5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82D"/>
    <w:rsid w:val="00554E7E"/>
    <w:rsid w:val="005553BA"/>
    <w:rsid w:val="00555B1C"/>
    <w:rsid w:val="00555FDF"/>
    <w:rsid w:val="005560B2"/>
    <w:rsid w:val="00556124"/>
    <w:rsid w:val="005563E5"/>
    <w:rsid w:val="005565FB"/>
    <w:rsid w:val="00556880"/>
    <w:rsid w:val="00556AD0"/>
    <w:rsid w:val="00556C8B"/>
    <w:rsid w:val="0055706C"/>
    <w:rsid w:val="00557196"/>
    <w:rsid w:val="005574D8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432"/>
    <w:rsid w:val="0056365B"/>
    <w:rsid w:val="005638D1"/>
    <w:rsid w:val="00563B00"/>
    <w:rsid w:val="00563F65"/>
    <w:rsid w:val="0056402E"/>
    <w:rsid w:val="005640CD"/>
    <w:rsid w:val="0056412C"/>
    <w:rsid w:val="0056416E"/>
    <w:rsid w:val="00564314"/>
    <w:rsid w:val="00564989"/>
    <w:rsid w:val="00564B8F"/>
    <w:rsid w:val="00565606"/>
    <w:rsid w:val="0056588A"/>
    <w:rsid w:val="00565A3A"/>
    <w:rsid w:val="00566116"/>
    <w:rsid w:val="0056621F"/>
    <w:rsid w:val="005662BA"/>
    <w:rsid w:val="005664C8"/>
    <w:rsid w:val="00566F7D"/>
    <w:rsid w:val="0056715A"/>
    <w:rsid w:val="005676A0"/>
    <w:rsid w:val="00567961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205"/>
    <w:rsid w:val="0057635A"/>
    <w:rsid w:val="005772ED"/>
    <w:rsid w:val="00577F18"/>
    <w:rsid w:val="005803CF"/>
    <w:rsid w:val="005805E7"/>
    <w:rsid w:val="00580A16"/>
    <w:rsid w:val="00580BAB"/>
    <w:rsid w:val="00580DBF"/>
    <w:rsid w:val="00580FE1"/>
    <w:rsid w:val="00581120"/>
    <w:rsid w:val="0058148D"/>
    <w:rsid w:val="00581C8C"/>
    <w:rsid w:val="005821E4"/>
    <w:rsid w:val="00582542"/>
    <w:rsid w:val="0058257E"/>
    <w:rsid w:val="005826DA"/>
    <w:rsid w:val="005828F5"/>
    <w:rsid w:val="00582E45"/>
    <w:rsid w:val="005830C8"/>
    <w:rsid w:val="0058338F"/>
    <w:rsid w:val="0058341B"/>
    <w:rsid w:val="00583E32"/>
    <w:rsid w:val="00584911"/>
    <w:rsid w:val="00584960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0A3F"/>
    <w:rsid w:val="005913F0"/>
    <w:rsid w:val="00591439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8DB"/>
    <w:rsid w:val="00592AE7"/>
    <w:rsid w:val="00592ED1"/>
    <w:rsid w:val="00592F15"/>
    <w:rsid w:val="0059318E"/>
    <w:rsid w:val="005936B9"/>
    <w:rsid w:val="00593D01"/>
    <w:rsid w:val="00593D3D"/>
    <w:rsid w:val="005942F4"/>
    <w:rsid w:val="00594D0E"/>
    <w:rsid w:val="00595661"/>
    <w:rsid w:val="00595687"/>
    <w:rsid w:val="00595A52"/>
    <w:rsid w:val="00595A75"/>
    <w:rsid w:val="00595E39"/>
    <w:rsid w:val="00596029"/>
    <w:rsid w:val="00596071"/>
    <w:rsid w:val="00596CC7"/>
    <w:rsid w:val="00596D2E"/>
    <w:rsid w:val="0059749D"/>
    <w:rsid w:val="00597A01"/>
    <w:rsid w:val="00597BD3"/>
    <w:rsid w:val="005A00D6"/>
    <w:rsid w:val="005A0943"/>
    <w:rsid w:val="005A09C7"/>
    <w:rsid w:val="005A1073"/>
    <w:rsid w:val="005A279B"/>
    <w:rsid w:val="005A2896"/>
    <w:rsid w:val="005A2C82"/>
    <w:rsid w:val="005A35DE"/>
    <w:rsid w:val="005A37CA"/>
    <w:rsid w:val="005A38AF"/>
    <w:rsid w:val="005A3CA1"/>
    <w:rsid w:val="005A4249"/>
    <w:rsid w:val="005A44E7"/>
    <w:rsid w:val="005A4599"/>
    <w:rsid w:val="005A4C09"/>
    <w:rsid w:val="005A4C44"/>
    <w:rsid w:val="005A4F31"/>
    <w:rsid w:val="005A54F3"/>
    <w:rsid w:val="005A5D55"/>
    <w:rsid w:val="005A65DB"/>
    <w:rsid w:val="005A66EB"/>
    <w:rsid w:val="005A671D"/>
    <w:rsid w:val="005A6795"/>
    <w:rsid w:val="005A698E"/>
    <w:rsid w:val="005A7382"/>
    <w:rsid w:val="005A768E"/>
    <w:rsid w:val="005A7BF0"/>
    <w:rsid w:val="005B0990"/>
    <w:rsid w:val="005B0AD8"/>
    <w:rsid w:val="005B0C99"/>
    <w:rsid w:val="005B0D74"/>
    <w:rsid w:val="005B113A"/>
    <w:rsid w:val="005B1ABC"/>
    <w:rsid w:val="005B1BAA"/>
    <w:rsid w:val="005B28C9"/>
    <w:rsid w:val="005B2FF3"/>
    <w:rsid w:val="005B3545"/>
    <w:rsid w:val="005B3836"/>
    <w:rsid w:val="005B3AC8"/>
    <w:rsid w:val="005B4038"/>
    <w:rsid w:val="005B4598"/>
    <w:rsid w:val="005B488B"/>
    <w:rsid w:val="005B4C90"/>
    <w:rsid w:val="005B4FA2"/>
    <w:rsid w:val="005B5387"/>
    <w:rsid w:val="005B56D8"/>
    <w:rsid w:val="005B5953"/>
    <w:rsid w:val="005B5D31"/>
    <w:rsid w:val="005B5E63"/>
    <w:rsid w:val="005B63C5"/>
    <w:rsid w:val="005B65A4"/>
    <w:rsid w:val="005B683F"/>
    <w:rsid w:val="005B6A54"/>
    <w:rsid w:val="005B6B29"/>
    <w:rsid w:val="005B6C06"/>
    <w:rsid w:val="005B6E20"/>
    <w:rsid w:val="005B6E73"/>
    <w:rsid w:val="005B709D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7B"/>
    <w:rsid w:val="005C0E06"/>
    <w:rsid w:val="005C13DB"/>
    <w:rsid w:val="005C14A6"/>
    <w:rsid w:val="005C16B3"/>
    <w:rsid w:val="005C1C20"/>
    <w:rsid w:val="005C24DE"/>
    <w:rsid w:val="005C2887"/>
    <w:rsid w:val="005C2C29"/>
    <w:rsid w:val="005C33D2"/>
    <w:rsid w:val="005C3B2E"/>
    <w:rsid w:val="005C3B92"/>
    <w:rsid w:val="005C3ED4"/>
    <w:rsid w:val="005C482E"/>
    <w:rsid w:val="005C5518"/>
    <w:rsid w:val="005C56CC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2A"/>
    <w:rsid w:val="005D0A72"/>
    <w:rsid w:val="005D1134"/>
    <w:rsid w:val="005D172B"/>
    <w:rsid w:val="005D1845"/>
    <w:rsid w:val="005D21BE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9D8"/>
    <w:rsid w:val="005D4EFA"/>
    <w:rsid w:val="005D583C"/>
    <w:rsid w:val="005D58B7"/>
    <w:rsid w:val="005D5991"/>
    <w:rsid w:val="005D5E92"/>
    <w:rsid w:val="005D6200"/>
    <w:rsid w:val="005D6505"/>
    <w:rsid w:val="005D6865"/>
    <w:rsid w:val="005D6B1C"/>
    <w:rsid w:val="005D6EC5"/>
    <w:rsid w:val="005D6ED1"/>
    <w:rsid w:val="005D7052"/>
    <w:rsid w:val="005D71CD"/>
    <w:rsid w:val="005D7205"/>
    <w:rsid w:val="005D79BC"/>
    <w:rsid w:val="005D7E5A"/>
    <w:rsid w:val="005E09C1"/>
    <w:rsid w:val="005E0C14"/>
    <w:rsid w:val="005E0E37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6"/>
    <w:rsid w:val="005E4DBD"/>
    <w:rsid w:val="005E538B"/>
    <w:rsid w:val="005E5426"/>
    <w:rsid w:val="005E55F3"/>
    <w:rsid w:val="005E59FC"/>
    <w:rsid w:val="005E6661"/>
    <w:rsid w:val="005E6900"/>
    <w:rsid w:val="005E6A61"/>
    <w:rsid w:val="005E6CB0"/>
    <w:rsid w:val="005E7638"/>
    <w:rsid w:val="005E76EB"/>
    <w:rsid w:val="005E7815"/>
    <w:rsid w:val="005E7BB8"/>
    <w:rsid w:val="005E7F7C"/>
    <w:rsid w:val="005F0661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4A77"/>
    <w:rsid w:val="005F4F6A"/>
    <w:rsid w:val="005F5012"/>
    <w:rsid w:val="005F5901"/>
    <w:rsid w:val="005F5DFA"/>
    <w:rsid w:val="005F5FB3"/>
    <w:rsid w:val="005F6B00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68C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DE2"/>
    <w:rsid w:val="00610F01"/>
    <w:rsid w:val="00610F9A"/>
    <w:rsid w:val="0061116D"/>
    <w:rsid w:val="0061135C"/>
    <w:rsid w:val="0061245C"/>
    <w:rsid w:val="00612492"/>
    <w:rsid w:val="006124F7"/>
    <w:rsid w:val="00612631"/>
    <w:rsid w:val="00612E1E"/>
    <w:rsid w:val="006132AC"/>
    <w:rsid w:val="006137AB"/>
    <w:rsid w:val="0061389C"/>
    <w:rsid w:val="00613C94"/>
    <w:rsid w:val="00613E75"/>
    <w:rsid w:val="00613F90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648"/>
    <w:rsid w:val="00622705"/>
    <w:rsid w:val="0062300F"/>
    <w:rsid w:val="0062362B"/>
    <w:rsid w:val="006236E2"/>
    <w:rsid w:val="0062399A"/>
    <w:rsid w:val="00623BD4"/>
    <w:rsid w:val="00623EB0"/>
    <w:rsid w:val="00623ECD"/>
    <w:rsid w:val="00623F82"/>
    <w:rsid w:val="0062517B"/>
    <w:rsid w:val="00625F64"/>
    <w:rsid w:val="0062676A"/>
    <w:rsid w:val="0062694D"/>
    <w:rsid w:val="00626C33"/>
    <w:rsid w:val="00626DE7"/>
    <w:rsid w:val="00626F36"/>
    <w:rsid w:val="0062715A"/>
    <w:rsid w:val="0062730E"/>
    <w:rsid w:val="006279EC"/>
    <w:rsid w:val="00627B4F"/>
    <w:rsid w:val="00627CE9"/>
    <w:rsid w:val="00630142"/>
    <w:rsid w:val="006305BF"/>
    <w:rsid w:val="0063089B"/>
    <w:rsid w:val="00630979"/>
    <w:rsid w:val="00630BE4"/>
    <w:rsid w:val="00630DE5"/>
    <w:rsid w:val="00631AF4"/>
    <w:rsid w:val="00632663"/>
    <w:rsid w:val="006331D6"/>
    <w:rsid w:val="00633251"/>
    <w:rsid w:val="006339EC"/>
    <w:rsid w:val="00633A69"/>
    <w:rsid w:val="006342B1"/>
    <w:rsid w:val="0063458D"/>
    <w:rsid w:val="0063488B"/>
    <w:rsid w:val="0063491B"/>
    <w:rsid w:val="00634B1A"/>
    <w:rsid w:val="00634EE4"/>
    <w:rsid w:val="00635432"/>
    <w:rsid w:val="006355EA"/>
    <w:rsid w:val="00635B55"/>
    <w:rsid w:val="00636621"/>
    <w:rsid w:val="00636AA4"/>
    <w:rsid w:val="00636CFF"/>
    <w:rsid w:val="00636E3A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75"/>
    <w:rsid w:val="00642AC7"/>
    <w:rsid w:val="00642BFE"/>
    <w:rsid w:val="00642C98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45F"/>
    <w:rsid w:val="006467F4"/>
    <w:rsid w:val="00646850"/>
    <w:rsid w:val="006468D3"/>
    <w:rsid w:val="00647008"/>
    <w:rsid w:val="006471A8"/>
    <w:rsid w:val="0064729B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8D3"/>
    <w:rsid w:val="00653B27"/>
    <w:rsid w:val="006544A6"/>
    <w:rsid w:val="0065475A"/>
    <w:rsid w:val="00654E62"/>
    <w:rsid w:val="00655824"/>
    <w:rsid w:val="00655A4B"/>
    <w:rsid w:val="00655B03"/>
    <w:rsid w:val="00655F75"/>
    <w:rsid w:val="00656122"/>
    <w:rsid w:val="00656536"/>
    <w:rsid w:val="0065679E"/>
    <w:rsid w:val="006567F6"/>
    <w:rsid w:val="00656AB9"/>
    <w:rsid w:val="00656CB8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335"/>
    <w:rsid w:val="0066177C"/>
    <w:rsid w:val="0066195F"/>
    <w:rsid w:val="00661CCE"/>
    <w:rsid w:val="00662520"/>
    <w:rsid w:val="006627B9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A0C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853"/>
    <w:rsid w:val="00670B86"/>
    <w:rsid w:val="00670C80"/>
    <w:rsid w:val="00670F3B"/>
    <w:rsid w:val="00671339"/>
    <w:rsid w:val="00671519"/>
    <w:rsid w:val="0067190B"/>
    <w:rsid w:val="00671A9E"/>
    <w:rsid w:val="00671C44"/>
    <w:rsid w:val="00671FCB"/>
    <w:rsid w:val="00672029"/>
    <w:rsid w:val="006720A6"/>
    <w:rsid w:val="006720B9"/>
    <w:rsid w:val="006724D1"/>
    <w:rsid w:val="00672572"/>
    <w:rsid w:val="006727A7"/>
    <w:rsid w:val="00672883"/>
    <w:rsid w:val="00672C1A"/>
    <w:rsid w:val="0067372D"/>
    <w:rsid w:val="00674345"/>
    <w:rsid w:val="00674708"/>
    <w:rsid w:val="0067482C"/>
    <w:rsid w:val="00674BEA"/>
    <w:rsid w:val="0067500F"/>
    <w:rsid w:val="006750FC"/>
    <w:rsid w:val="00675564"/>
    <w:rsid w:val="00675A98"/>
    <w:rsid w:val="00675AD9"/>
    <w:rsid w:val="00675B49"/>
    <w:rsid w:val="00676650"/>
    <w:rsid w:val="006767C9"/>
    <w:rsid w:val="00676CDC"/>
    <w:rsid w:val="00676DF9"/>
    <w:rsid w:val="006773F7"/>
    <w:rsid w:val="0067742C"/>
    <w:rsid w:val="006779EF"/>
    <w:rsid w:val="00677E7B"/>
    <w:rsid w:val="00677E7D"/>
    <w:rsid w:val="00680064"/>
    <w:rsid w:val="006801AA"/>
    <w:rsid w:val="006805B2"/>
    <w:rsid w:val="00680B20"/>
    <w:rsid w:val="0068129A"/>
    <w:rsid w:val="0068160F"/>
    <w:rsid w:val="006816B7"/>
    <w:rsid w:val="00681953"/>
    <w:rsid w:val="00681B62"/>
    <w:rsid w:val="00681F40"/>
    <w:rsid w:val="00681F93"/>
    <w:rsid w:val="0068251A"/>
    <w:rsid w:val="00682859"/>
    <w:rsid w:val="006829BC"/>
    <w:rsid w:val="00682B4A"/>
    <w:rsid w:val="00683048"/>
    <w:rsid w:val="00683069"/>
    <w:rsid w:val="006838BE"/>
    <w:rsid w:val="00683CAB"/>
    <w:rsid w:val="006840F2"/>
    <w:rsid w:val="006841DD"/>
    <w:rsid w:val="0068499D"/>
    <w:rsid w:val="00684A1C"/>
    <w:rsid w:val="00684AE9"/>
    <w:rsid w:val="006852A0"/>
    <w:rsid w:val="00685CC4"/>
    <w:rsid w:val="0068612C"/>
    <w:rsid w:val="00686151"/>
    <w:rsid w:val="0068615C"/>
    <w:rsid w:val="006862B9"/>
    <w:rsid w:val="006866EF"/>
    <w:rsid w:val="00686933"/>
    <w:rsid w:val="00687CEF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AE1"/>
    <w:rsid w:val="00692D57"/>
    <w:rsid w:val="00692F5D"/>
    <w:rsid w:val="006952C3"/>
    <w:rsid w:val="006953ED"/>
    <w:rsid w:val="006956C0"/>
    <w:rsid w:val="006957AC"/>
    <w:rsid w:val="006959D4"/>
    <w:rsid w:val="00695AE0"/>
    <w:rsid w:val="00695B6A"/>
    <w:rsid w:val="00695E83"/>
    <w:rsid w:val="00696415"/>
    <w:rsid w:val="0069673C"/>
    <w:rsid w:val="0069688B"/>
    <w:rsid w:val="0069694D"/>
    <w:rsid w:val="0069747C"/>
    <w:rsid w:val="00697A78"/>
    <w:rsid w:val="00697DB3"/>
    <w:rsid w:val="00697E34"/>
    <w:rsid w:val="00697FCE"/>
    <w:rsid w:val="006A0463"/>
    <w:rsid w:val="006A046E"/>
    <w:rsid w:val="006A09F8"/>
    <w:rsid w:val="006A1400"/>
    <w:rsid w:val="006A1475"/>
    <w:rsid w:val="006A1964"/>
    <w:rsid w:val="006A1E45"/>
    <w:rsid w:val="006A1F55"/>
    <w:rsid w:val="006A20A0"/>
    <w:rsid w:val="006A2504"/>
    <w:rsid w:val="006A26A7"/>
    <w:rsid w:val="006A3FE6"/>
    <w:rsid w:val="006A3FEC"/>
    <w:rsid w:val="006A461B"/>
    <w:rsid w:val="006A487D"/>
    <w:rsid w:val="006A57CC"/>
    <w:rsid w:val="006A5A65"/>
    <w:rsid w:val="006A5B86"/>
    <w:rsid w:val="006A707E"/>
    <w:rsid w:val="006A727B"/>
    <w:rsid w:val="006A72E7"/>
    <w:rsid w:val="006B03B3"/>
    <w:rsid w:val="006B095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C20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CF"/>
    <w:rsid w:val="006C1B98"/>
    <w:rsid w:val="006C1DBD"/>
    <w:rsid w:val="006C1F00"/>
    <w:rsid w:val="006C1FB7"/>
    <w:rsid w:val="006C23DC"/>
    <w:rsid w:val="006C279E"/>
    <w:rsid w:val="006C3DB8"/>
    <w:rsid w:val="006C4A37"/>
    <w:rsid w:val="006C4C5F"/>
    <w:rsid w:val="006C4FA4"/>
    <w:rsid w:val="006C5706"/>
    <w:rsid w:val="006C591F"/>
    <w:rsid w:val="006C61F4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72C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3BDE"/>
    <w:rsid w:val="006D40FE"/>
    <w:rsid w:val="006D490D"/>
    <w:rsid w:val="006D4A39"/>
    <w:rsid w:val="006D4A84"/>
    <w:rsid w:val="006D50ED"/>
    <w:rsid w:val="006D52B1"/>
    <w:rsid w:val="006D5B76"/>
    <w:rsid w:val="006D5BCA"/>
    <w:rsid w:val="006D5D4B"/>
    <w:rsid w:val="006D5E87"/>
    <w:rsid w:val="006D5ECD"/>
    <w:rsid w:val="006D61E6"/>
    <w:rsid w:val="006D6626"/>
    <w:rsid w:val="006D6AED"/>
    <w:rsid w:val="006D7083"/>
    <w:rsid w:val="006D70A7"/>
    <w:rsid w:val="006D77DB"/>
    <w:rsid w:val="006D7930"/>
    <w:rsid w:val="006D7DAD"/>
    <w:rsid w:val="006E01C8"/>
    <w:rsid w:val="006E079E"/>
    <w:rsid w:val="006E086B"/>
    <w:rsid w:val="006E09CE"/>
    <w:rsid w:val="006E0CF2"/>
    <w:rsid w:val="006E0E6D"/>
    <w:rsid w:val="006E0FDE"/>
    <w:rsid w:val="006E1370"/>
    <w:rsid w:val="006E1D35"/>
    <w:rsid w:val="006E1E2A"/>
    <w:rsid w:val="006E28CD"/>
    <w:rsid w:val="006E2F48"/>
    <w:rsid w:val="006E3836"/>
    <w:rsid w:val="006E406A"/>
    <w:rsid w:val="006E44AC"/>
    <w:rsid w:val="006E4704"/>
    <w:rsid w:val="006E547A"/>
    <w:rsid w:val="006E584A"/>
    <w:rsid w:val="006E5850"/>
    <w:rsid w:val="006E58C8"/>
    <w:rsid w:val="006E5A50"/>
    <w:rsid w:val="006E5FB7"/>
    <w:rsid w:val="006E649D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3014"/>
    <w:rsid w:val="006F3D87"/>
    <w:rsid w:val="006F4CA9"/>
    <w:rsid w:val="006F4F4B"/>
    <w:rsid w:val="006F57E0"/>
    <w:rsid w:val="006F5AED"/>
    <w:rsid w:val="006F62D5"/>
    <w:rsid w:val="006F6715"/>
    <w:rsid w:val="006F6BD5"/>
    <w:rsid w:val="006F6DA8"/>
    <w:rsid w:val="006F7797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37"/>
    <w:rsid w:val="007010E6"/>
    <w:rsid w:val="007015DE"/>
    <w:rsid w:val="00701779"/>
    <w:rsid w:val="00701A47"/>
    <w:rsid w:val="00702D6B"/>
    <w:rsid w:val="00703302"/>
    <w:rsid w:val="007033C9"/>
    <w:rsid w:val="0070341D"/>
    <w:rsid w:val="007037CC"/>
    <w:rsid w:val="00704181"/>
    <w:rsid w:val="007041D1"/>
    <w:rsid w:val="00704513"/>
    <w:rsid w:val="007049FF"/>
    <w:rsid w:val="00704E0B"/>
    <w:rsid w:val="00704FAC"/>
    <w:rsid w:val="00705202"/>
    <w:rsid w:val="007054D6"/>
    <w:rsid w:val="007059CF"/>
    <w:rsid w:val="00705DD1"/>
    <w:rsid w:val="007060E8"/>
    <w:rsid w:val="0070625D"/>
    <w:rsid w:val="00706DC8"/>
    <w:rsid w:val="00706E82"/>
    <w:rsid w:val="007070FF"/>
    <w:rsid w:val="00707686"/>
    <w:rsid w:val="0070768E"/>
    <w:rsid w:val="0070775A"/>
    <w:rsid w:val="00707D87"/>
    <w:rsid w:val="00710282"/>
    <w:rsid w:val="007102A8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1E25"/>
    <w:rsid w:val="00712077"/>
    <w:rsid w:val="00712312"/>
    <w:rsid w:val="00712F3F"/>
    <w:rsid w:val="00712FC7"/>
    <w:rsid w:val="00713AC9"/>
    <w:rsid w:val="00713F58"/>
    <w:rsid w:val="007144E0"/>
    <w:rsid w:val="007146A0"/>
    <w:rsid w:val="0071476B"/>
    <w:rsid w:val="00714F91"/>
    <w:rsid w:val="00715350"/>
    <w:rsid w:val="007156B3"/>
    <w:rsid w:val="007156C3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17A00"/>
    <w:rsid w:val="007201E8"/>
    <w:rsid w:val="00720A40"/>
    <w:rsid w:val="00720C04"/>
    <w:rsid w:val="00720CF8"/>
    <w:rsid w:val="00720E8D"/>
    <w:rsid w:val="00720EB7"/>
    <w:rsid w:val="007214C0"/>
    <w:rsid w:val="00721830"/>
    <w:rsid w:val="00721A42"/>
    <w:rsid w:val="007228E5"/>
    <w:rsid w:val="00722E09"/>
    <w:rsid w:val="007232E9"/>
    <w:rsid w:val="0072351B"/>
    <w:rsid w:val="00723F3C"/>
    <w:rsid w:val="007240E8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A59"/>
    <w:rsid w:val="00727C68"/>
    <w:rsid w:val="00727D99"/>
    <w:rsid w:val="00727E4D"/>
    <w:rsid w:val="007300A5"/>
    <w:rsid w:val="0073045F"/>
    <w:rsid w:val="007305A8"/>
    <w:rsid w:val="00730652"/>
    <w:rsid w:val="00730887"/>
    <w:rsid w:val="0073173C"/>
    <w:rsid w:val="007317E2"/>
    <w:rsid w:val="00731B72"/>
    <w:rsid w:val="00731B75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0C4A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00A"/>
    <w:rsid w:val="007458F0"/>
    <w:rsid w:val="00745C4F"/>
    <w:rsid w:val="00745CA6"/>
    <w:rsid w:val="0074629C"/>
    <w:rsid w:val="00746DA6"/>
    <w:rsid w:val="00746FDD"/>
    <w:rsid w:val="007474F5"/>
    <w:rsid w:val="0074767F"/>
    <w:rsid w:val="00747697"/>
    <w:rsid w:val="00747A23"/>
    <w:rsid w:val="00750774"/>
    <w:rsid w:val="00750B9B"/>
    <w:rsid w:val="00750DC7"/>
    <w:rsid w:val="00750E70"/>
    <w:rsid w:val="007527D6"/>
    <w:rsid w:val="007529E7"/>
    <w:rsid w:val="007530B8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3F2"/>
    <w:rsid w:val="0075653E"/>
    <w:rsid w:val="007566B8"/>
    <w:rsid w:val="00756B2E"/>
    <w:rsid w:val="00756D31"/>
    <w:rsid w:val="00757907"/>
    <w:rsid w:val="007605DA"/>
    <w:rsid w:val="00761DB3"/>
    <w:rsid w:val="00761FED"/>
    <w:rsid w:val="00762A38"/>
    <w:rsid w:val="00762C84"/>
    <w:rsid w:val="00762D8C"/>
    <w:rsid w:val="00762EBA"/>
    <w:rsid w:val="007640BA"/>
    <w:rsid w:val="0076432D"/>
    <w:rsid w:val="007646A2"/>
    <w:rsid w:val="00764C57"/>
    <w:rsid w:val="007651FB"/>
    <w:rsid w:val="00765364"/>
    <w:rsid w:val="00765377"/>
    <w:rsid w:val="007654C6"/>
    <w:rsid w:val="007655EC"/>
    <w:rsid w:val="0076578D"/>
    <w:rsid w:val="00765940"/>
    <w:rsid w:val="00766422"/>
    <w:rsid w:val="00766AA8"/>
    <w:rsid w:val="00766CB0"/>
    <w:rsid w:val="00766DF7"/>
    <w:rsid w:val="00767D8E"/>
    <w:rsid w:val="00770ABC"/>
    <w:rsid w:val="00771665"/>
    <w:rsid w:val="007716AB"/>
    <w:rsid w:val="0077175D"/>
    <w:rsid w:val="007718C3"/>
    <w:rsid w:val="00771AEA"/>
    <w:rsid w:val="00771D38"/>
    <w:rsid w:val="00772228"/>
    <w:rsid w:val="00772D32"/>
    <w:rsid w:val="00773578"/>
    <w:rsid w:val="0077360D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5B3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7F"/>
    <w:rsid w:val="00781BC5"/>
    <w:rsid w:val="00781C7A"/>
    <w:rsid w:val="00781D95"/>
    <w:rsid w:val="0078229B"/>
    <w:rsid w:val="00782450"/>
    <w:rsid w:val="007828D9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046"/>
    <w:rsid w:val="0078540D"/>
    <w:rsid w:val="0078572D"/>
    <w:rsid w:val="00785D40"/>
    <w:rsid w:val="00785E1A"/>
    <w:rsid w:val="007866B2"/>
    <w:rsid w:val="00786B67"/>
    <w:rsid w:val="00786B81"/>
    <w:rsid w:val="00786CD8"/>
    <w:rsid w:val="00786D07"/>
    <w:rsid w:val="00786DA4"/>
    <w:rsid w:val="00787104"/>
    <w:rsid w:val="00787288"/>
    <w:rsid w:val="00787906"/>
    <w:rsid w:val="00790217"/>
    <w:rsid w:val="00790539"/>
    <w:rsid w:val="0079053C"/>
    <w:rsid w:val="00790927"/>
    <w:rsid w:val="0079113D"/>
    <w:rsid w:val="007912C3"/>
    <w:rsid w:val="007914C4"/>
    <w:rsid w:val="0079183C"/>
    <w:rsid w:val="00791E72"/>
    <w:rsid w:val="007920F8"/>
    <w:rsid w:val="007929D0"/>
    <w:rsid w:val="00792A7C"/>
    <w:rsid w:val="00792F52"/>
    <w:rsid w:val="0079324F"/>
    <w:rsid w:val="00793361"/>
    <w:rsid w:val="007935F5"/>
    <w:rsid w:val="0079361A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644"/>
    <w:rsid w:val="00796239"/>
    <w:rsid w:val="007964D9"/>
    <w:rsid w:val="0079699E"/>
    <w:rsid w:val="00796B1C"/>
    <w:rsid w:val="00796E6D"/>
    <w:rsid w:val="00797459"/>
    <w:rsid w:val="007974A5"/>
    <w:rsid w:val="0079798E"/>
    <w:rsid w:val="00797CCB"/>
    <w:rsid w:val="007A000C"/>
    <w:rsid w:val="007A0059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2C6"/>
    <w:rsid w:val="007B141A"/>
    <w:rsid w:val="007B1453"/>
    <w:rsid w:val="007B1816"/>
    <w:rsid w:val="007B1ADE"/>
    <w:rsid w:val="007B1FD9"/>
    <w:rsid w:val="007B2016"/>
    <w:rsid w:val="007B212A"/>
    <w:rsid w:val="007B2B08"/>
    <w:rsid w:val="007B2EA3"/>
    <w:rsid w:val="007B3221"/>
    <w:rsid w:val="007B3267"/>
    <w:rsid w:val="007B36D8"/>
    <w:rsid w:val="007B37B5"/>
    <w:rsid w:val="007B3A7B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5FF7"/>
    <w:rsid w:val="007B6502"/>
    <w:rsid w:val="007B6A68"/>
    <w:rsid w:val="007B7514"/>
    <w:rsid w:val="007B75EE"/>
    <w:rsid w:val="007B75FA"/>
    <w:rsid w:val="007B7757"/>
    <w:rsid w:val="007B7AD8"/>
    <w:rsid w:val="007B7BC5"/>
    <w:rsid w:val="007C00DE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33F9"/>
    <w:rsid w:val="007C3FB4"/>
    <w:rsid w:val="007C4253"/>
    <w:rsid w:val="007C48CD"/>
    <w:rsid w:val="007C4F0C"/>
    <w:rsid w:val="007C53DB"/>
    <w:rsid w:val="007C5461"/>
    <w:rsid w:val="007C54A3"/>
    <w:rsid w:val="007C56D4"/>
    <w:rsid w:val="007C591B"/>
    <w:rsid w:val="007C5962"/>
    <w:rsid w:val="007C59DC"/>
    <w:rsid w:val="007C5D63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5B1"/>
    <w:rsid w:val="007D3921"/>
    <w:rsid w:val="007D3978"/>
    <w:rsid w:val="007D432E"/>
    <w:rsid w:val="007D4844"/>
    <w:rsid w:val="007D52E9"/>
    <w:rsid w:val="007D58ED"/>
    <w:rsid w:val="007D5B7D"/>
    <w:rsid w:val="007D5C71"/>
    <w:rsid w:val="007D5CD1"/>
    <w:rsid w:val="007D5CDC"/>
    <w:rsid w:val="007D5E84"/>
    <w:rsid w:val="007D648B"/>
    <w:rsid w:val="007D6557"/>
    <w:rsid w:val="007D7540"/>
    <w:rsid w:val="007D7559"/>
    <w:rsid w:val="007D77EB"/>
    <w:rsid w:val="007D7FCA"/>
    <w:rsid w:val="007E0520"/>
    <w:rsid w:val="007E06F3"/>
    <w:rsid w:val="007E1271"/>
    <w:rsid w:val="007E186F"/>
    <w:rsid w:val="007E1C3B"/>
    <w:rsid w:val="007E1E4D"/>
    <w:rsid w:val="007E2702"/>
    <w:rsid w:val="007E2AB6"/>
    <w:rsid w:val="007E2C22"/>
    <w:rsid w:val="007E35C3"/>
    <w:rsid w:val="007E3C16"/>
    <w:rsid w:val="007E3E24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E7EED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A71"/>
    <w:rsid w:val="007F3B2F"/>
    <w:rsid w:val="007F458D"/>
    <w:rsid w:val="007F54BF"/>
    <w:rsid w:val="007F54FB"/>
    <w:rsid w:val="007F54FC"/>
    <w:rsid w:val="007F58A7"/>
    <w:rsid w:val="007F5CBD"/>
    <w:rsid w:val="007F5EF5"/>
    <w:rsid w:val="007F60EF"/>
    <w:rsid w:val="007F61AD"/>
    <w:rsid w:val="007F6D4E"/>
    <w:rsid w:val="007F72FE"/>
    <w:rsid w:val="007F7586"/>
    <w:rsid w:val="007F75FD"/>
    <w:rsid w:val="007F7631"/>
    <w:rsid w:val="007F78A6"/>
    <w:rsid w:val="007F7C52"/>
    <w:rsid w:val="007F7DE8"/>
    <w:rsid w:val="007F7F36"/>
    <w:rsid w:val="0080007D"/>
    <w:rsid w:val="00800372"/>
    <w:rsid w:val="00800AD8"/>
    <w:rsid w:val="00800D5C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7D2"/>
    <w:rsid w:val="00804BB7"/>
    <w:rsid w:val="00804D2D"/>
    <w:rsid w:val="0080525C"/>
    <w:rsid w:val="00805297"/>
    <w:rsid w:val="00805B72"/>
    <w:rsid w:val="00805D82"/>
    <w:rsid w:val="00805EFB"/>
    <w:rsid w:val="00805EFF"/>
    <w:rsid w:val="00805F75"/>
    <w:rsid w:val="00806979"/>
    <w:rsid w:val="00806DFA"/>
    <w:rsid w:val="00807415"/>
    <w:rsid w:val="00807E18"/>
    <w:rsid w:val="00810191"/>
    <w:rsid w:val="00810229"/>
    <w:rsid w:val="008109D8"/>
    <w:rsid w:val="00810F36"/>
    <w:rsid w:val="008110C7"/>
    <w:rsid w:val="00811216"/>
    <w:rsid w:val="00811721"/>
    <w:rsid w:val="00811D06"/>
    <w:rsid w:val="00812475"/>
    <w:rsid w:val="00812485"/>
    <w:rsid w:val="00812E8D"/>
    <w:rsid w:val="0081304C"/>
    <w:rsid w:val="008132C4"/>
    <w:rsid w:val="008134AB"/>
    <w:rsid w:val="008134BC"/>
    <w:rsid w:val="008136D9"/>
    <w:rsid w:val="0081385E"/>
    <w:rsid w:val="00813B46"/>
    <w:rsid w:val="00813B84"/>
    <w:rsid w:val="0081420A"/>
    <w:rsid w:val="008146D4"/>
    <w:rsid w:val="008146DF"/>
    <w:rsid w:val="00814F6B"/>
    <w:rsid w:val="00815308"/>
    <w:rsid w:val="00815476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31EC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469"/>
    <w:rsid w:val="00831759"/>
    <w:rsid w:val="0083201D"/>
    <w:rsid w:val="0083220A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4B04"/>
    <w:rsid w:val="008356B2"/>
    <w:rsid w:val="0083577E"/>
    <w:rsid w:val="008357D4"/>
    <w:rsid w:val="008357F2"/>
    <w:rsid w:val="008357FF"/>
    <w:rsid w:val="008359F9"/>
    <w:rsid w:val="00835B27"/>
    <w:rsid w:val="00835BFE"/>
    <w:rsid w:val="00835E84"/>
    <w:rsid w:val="00836062"/>
    <w:rsid w:val="0083613C"/>
    <w:rsid w:val="00836611"/>
    <w:rsid w:val="00836978"/>
    <w:rsid w:val="00836A92"/>
    <w:rsid w:val="008371A1"/>
    <w:rsid w:val="00837765"/>
    <w:rsid w:val="00837A51"/>
    <w:rsid w:val="00837EEA"/>
    <w:rsid w:val="008400E3"/>
    <w:rsid w:val="0084099D"/>
    <w:rsid w:val="008409EB"/>
    <w:rsid w:val="00840EED"/>
    <w:rsid w:val="00840F59"/>
    <w:rsid w:val="008411DB"/>
    <w:rsid w:val="00841444"/>
    <w:rsid w:val="00841775"/>
    <w:rsid w:val="008419E5"/>
    <w:rsid w:val="00841C6C"/>
    <w:rsid w:val="00842EB6"/>
    <w:rsid w:val="00843609"/>
    <w:rsid w:val="00843B02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518"/>
    <w:rsid w:val="008458C9"/>
    <w:rsid w:val="00845A0C"/>
    <w:rsid w:val="00845A73"/>
    <w:rsid w:val="00845BAB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130"/>
    <w:rsid w:val="00856C13"/>
    <w:rsid w:val="00856E2F"/>
    <w:rsid w:val="00857097"/>
    <w:rsid w:val="008572BB"/>
    <w:rsid w:val="00857710"/>
    <w:rsid w:val="0085797C"/>
    <w:rsid w:val="00857EF0"/>
    <w:rsid w:val="008600B4"/>
    <w:rsid w:val="008602A9"/>
    <w:rsid w:val="008605B3"/>
    <w:rsid w:val="00860BCA"/>
    <w:rsid w:val="0086143A"/>
    <w:rsid w:val="0086219A"/>
    <w:rsid w:val="008622A9"/>
    <w:rsid w:val="0086231A"/>
    <w:rsid w:val="00862D12"/>
    <w:rsid w:val="00863290"/>
    <w:rsid w:val="0086331C"/>
    <w:rsid w:val="0086334E"/>
    <w:rsid w:val="0086430B"/>
    <w:rsid w:val="00864A35"/>
    <w:rsid w:val="00864AAC"/>
    <w:rsid w:val="00864C26"/>
    <w:rsid w:val="00864DCF"/>
    <w:rsid w:val="0086505A"/>
    <w:rsid w:val="0086507B"/>
    <w:rsid w:val="00865D1E"/>
    <w:rsid w:val="00865DFC"/>
    <w:rsid w:val="008666F7"/>
    <w:rsid w:val="008668FB"/>
    <w:rsid w:val="0086694D"/>
    <w:rsid w:val="00866A3F"/>
    <w:rsid w:val="00866AFB"/>
    <w:rsid w:val="00866D49"/>
    <w:rsid w:val="00867040"/>
    <w:rsid w:val="008676A7"/>
    <w:rsid w:val="00867CC4"/>
    <w:rsid w:val="0087008A"/>
    <w:rsid w:val="008700E8"/>
    <w:rsid w:val="0087084F"/>
    <w:rsid w:val="00870AAE"/>
    <w:rsid w:val="00870B2B"/>
    <w:rsid w:val="00870CFD"/>
    <w:rsid w:val="00870FCE"/>
    <w:rsid w:val="00871240"/>
    <w:rsid w:val="008716E2"/>
    <w:rsid w:val="0087281D"/>
    <w:rsid w:val="00872B96"/>
    <w:rsid w:val="00873464"/>
    <w:rsid w:val="008736BE"/>
    <w:rsid w:val="008736D8"/>
    <w:rsid w:val="00873C33"/>
    <w:rsid w:val="00873E24"/>
    <w:rsid w:val="00873F86"/>
    <w:rsid w:val="00874644"/>
    <w:rsid w:val="00874A33"/>
    <w:rsid w:val="00874BF1"/>
    <w:rsid w:val="00874C25"/>
    <w:rsid w:val="0087545D"/>
    <w:rsid w:val="008754EC"/>
    <w:rsid w:val="00875795"/>
    <w:rsid w:val="00875A85"/>
    <w:rsid w:val="00875FB2"/>
    <w:rsid w:val="008760B6"/>
    <w:rsid w:val="00876C29"/>
    <w:rsid w:val="00877095"/>
    <w:rsid w:val="00877124"/>
    <w:rsid w:val="00877D56"/>
    <w:rsid w:val="008801DD"/>
    <w:rsid w:val="00880E9C"/>
    <w:rsid w:val="008818E7"/>
    <w:rsid w:val="00881E78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6ECF"/>
    <w:rsid w:val="008873C7"/>
    <w:rsid w:val="00887826"/>
    <w:rsid w:val="0089080D"/>
    <w:rsid w:val="00890F59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44E"/>
    <w:rsid w:val="00894603"/>
    <w:rsid w:val="0089561D"/>
    <w:rsid w:val="00895720"/>
    <w:rsid w:val="00895750"/>
    <w:rsid w:val="00895E62"/>
    <w:rsid w:val="00896AB0"/>
    <w:rsid w:val="00896CB6"/>
    <w:rsid w:val="008976B0"/>
    <w:rsid w:val="008A0D2C"/>
    <w:rsid w:val="008A13C8"/>
    <w:rsid w:val="008A1ED7"/>
    <w:rsid w:val="008A1F85"/>
    <w:rsid w:val="008A20C8"/>
    <w:rsid w:val="008A21E5"/>
    <w:rsid w:val="008A22E9"/>
    <w:rsid w:val="008A25AF"/>
    <w:rsid w:val="008A2D3D"/>
    <w:rsid w:val="008A32C6"/>
    <w:rsid w:val="008A3377"/>
    <w:rsid w:val="008A37B7"/>
    <w:rsid w:val="008A3991"/>
    <w:rsid w:val="008A447E"/>
    <w:rsid w:val="008A4791"/>
    <w:rsid w:val="008A5390"/>
    <w:rsid w:val="008A5561"/>
    <w:rsid w:val="008A59C2"/>
    <w:rsid w:val="008A5D32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05"/>
    <w:rsid w:val="008B1C1D"/>
    <w:rsid w:val="008B2586"/>
    <w:rsid w:val="008B2665"/>
    <w:rsid w:val="008B2B62"/>
    <w:rsid w:val="008B2DA3"/>
    <w:rsid w:val="008B2E88"/>
    <w:rsid w:val="008B312D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0A5"/>
    <w:rsid w:val="008C1114"/>
    <w:rsid w:val="008C202C"/>
    <w:rsid w:val="008C22D6"/>
    <w:rsid w:val="008C240A"/>
    <w:rsid w:val="008C2682"/>
    <w:rsid w:val="008C28F6"/>
    <w:rsid w:val="008C297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429"/>
    <w:rsid w:val="008C5849"/>
    <w:rsid w:val="008C6223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6D4"/>
    <w:rsid w:val="008D1B03"/>
    <w:rsid w:val="008D1ED9"/>
    <w:rsid w:val="008D2302"/>
    <w:rsid w:val="008D24AC"/>
    <w:rsid w:val="008D2591"/>
    <w:rsid w:val="008D2946"/>
    <w:rsid w:val="008D2F22"/>
    <w:rsid w:val="008D32A0"/>
    <w:rsid w:val="008D36FD"/>
    <w:rsid w:val="008D3B03"/>
    <w:rsid w:val="008D41EF"/>
    <w:rsid w:val="008D4780"/>
    <w:rsid w:val="008D4B4E"/>
    <w:rsid w:val="008D5006"/>
    <w:rsid w:val="008D522E"/>
    <w:rsid w:val="008D5505"/>
    <w:rsid w:val="008D56C7"/>
    <w:rsid w:val="008D5A1A"/>
    <w:rsid w:val="008D5A8D"/>
    <w:rsid w:val="008D5C9C"/>
    <w:rsid w:val="008D622D"/>
    <w:rsid w:val="008D6452"/>
    <w:rsid w:val="008D6727"/>
    <w:rsid w:val="008D68E5"/>
    <w:rsid w:val="008D69B3"/>
    <w:rsid w:val="008D6DAD"/>
    <w:rsid w:val="008D701D"/>
    <w:rsid w:val="008D7478"/>
    <w:rsid w:val="008D78AF"/>
    <w:rsid w:val="008D78EB"/>
    <w:rsid w:val="008D7D61"/>
    <w:rsid w:val="008E04E9"/>
    <w:rsid w:val="008E05A5"/>
    <w:rsid w:val="008E0617"/>
    <w:rsid w:val="008E0B43"/>
    <w:rsid w:val="008E0D09"/>
    <w:rsid w:val="008E0E05"/>
    <w:rsid w:val="008E0F78"/>
    <w:rsid w:val="008E0F8B"/>
    <w:rsid w:val="008E0FF8"/>
    <w:rsid w:val="008E10DA"/>
    <w:rsid w:val="008E115A"/>
    <w:rsid w:val="008E11CB"/>
    <w:rsid w:val="008E1B86"/>
    <w:rsid w:val="008E2D0F"/>
    <w:rsid w:val="008E3329"/>
    <w:rsid w:val="008E3578"/>
    <w:rsid w:val="008E3767"/>
    <w:rsid w:val="008E4CDA"/>
    <w:rsid w:val="008E5033"/>
    <w:rsid w:val="008E52CB"/>
    <w:rsid w:val="008E57D3"/>
    <w:rsid w:val="008E61DE"/>
    <w:rsid w:val="008E63FD"/>
    <w:rsid w:val="008E653E"/>
    <w:rsid w:val="008E6BD0"/>
    <w:rsid w:val="008E71B6"/>
    <w:rsid w:val="008E7A69"/>
    <w:rsid w:val="008E7D75"/>
    <w:rsid w:val="008F014B"/>
    <w:rsid w:val="008F0BEA"/>
    <w:rsid w:val="008F119B"/>
    <w:rsid w:val="008F13BF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2C5E"/>
    <w:rsid w:val="008F33EB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E3D"/>
    <w:rsid w:val="008F6F59"/>
    <w:rsid w:val="008F771E"/>
    <w:rsid w:val="008F78B4"/>
    <w:rsid w:val="009000EC"/>
    <w:rsid w:val="0090026B"/>
    <w:rsid w:val="009002D9"/>
    <w:rsid w:val="0090037B"/>
    <w:rsid w:val="0090082E"/>
    <w:rsid w:val="009009F5"/>
    <w:rsid w:val="00900C00"/>
    <w:rsid w:val="00900C79"/>
    <w:rsid w:val="00900DC8"/>
    <w:rsid w:val="00900F79"/>
    <w:rsid w:val="00901925"/>
    <w:rsid w:val="00901939"/>
    <w:rsid w:val="009025EA"/>
    <w:rsid w:val="009027B4"/>
    <w:rsid w:val="00902B5B"/>
    <w:rsid w:val="00902C35"/>
    <w:rsid w:val="00902E47"/>
    <w:rsid w:val="00903234"/>
    <w:rsid w:val="00903DBC"/>
    <w:rsid w:val="00903DCE"/>
    <w:rsid w:val="009041AB"/>
    <w:rsid w:val="009043DA"/>
    <w:rsid w:val="00904408"/>
    <w:rsid w:val="00904B13"/>
    <w:rsid w:val="00904CDA"/>
    <w:rsid w:val="0090596F"/>
    <w:rsid w:val="009062E6"/>
    <w:rsid w:val="00906B7A"/>
    <w:rsid w:val="0090761F"/>
    <w:rsid w:val="00907798"/>
    <w:rsid w:val="009077C4"/>
    <w:rsid w:val="0090786E"/>
    <w:rsid w:val="00907AEC"/>
    <w:rsid w:val="00907DAD"/>
    <w:rsid w:val="00907E10"/>
    <w:rsid w:val="00907F37"/>
    <w:rsid w:val="00910578"/>
    <w:rsid w:val="00910676"/>
    <w:rsid w:val="0091091C"/>
    <w:rsid w:val="00910EB4"/>
    <w:rsid w:val="0091134D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8F5"/>
    <w:rsid w:val="009142BA"/>
    <w:rsid w:val="00914360"/>
    <w:rsid w:val="00914B34"/>
    <w:rsid w:val="00914BEA"/>
    <w:rsid w:val="00914C05"/>
    <w:rsid w:val="00914DCD"/>
    <w:rsid w:val="009152D7"/>
    <w:rsid w:val="0091568A"/>
    <w:rsid w:val="00915899"/>
    <w:rsid w:val="00915A18"/>
    <w:rsid w:val="00915A63"/>
    <w:rsid w:val="00915C79"/>
    <w:rsid w:val="00915DCD"/>
    <w:rsid w:val="00916509"/>
    <w:rsid w:val="0091677C"/>
    <w:rsid w:val="00916DB1"/>
    <w:rsid w:val="0091732E"/>
    <w:rsid w:val="009173EE"/>
    <w:rsid w:val="0091743E"/>
    <w:rsid w:val="009176A6"/>
    <w:rsid w:val="009178C6"/>
    <w:rsid w:val="00917A2D"/>
    <w:rsid w:val="00917D1F"/>
    <w:rsid w:val="00917FC1"/>
    <w:rsid w:val="009203BC"/>
    <w:rsid w:val="00920DC6"/>
    <w:rsid w:val="00920DD7"/>
    <w:rsid w:val="0092154A"/>
    <w:rsid w:val="009215EF"/>
    <w:rsid w:val="00921A6F"/>
    <w:rsid w:val="00921F91"/>
    <w:rsid w:val="009223C3"/>
    <w:rsid w:val="00922BE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A38"/>
    <w:rsid w:val="00930C8F"/>
    <w:rsid w:val="00930DA2"/>
    <w:rsid w:val="00930E1B"/>
    <w:rsid w:val="00931CD2"/>
    <w:rsid w:val="00932023"/>
    <w:rsid w:val="00932047"/>
    <w:rsid w:val="00932310"/>
    <w:rsid w:val="00932376"/>
    <w:rsid w:val="009323F1"/>
    <w:rsid w:val="009326E7"/>
    <w:rsid w:val="0093324C"/>
    <w:rsid w:val="00933430"/>
    <w:rsid w:val="009348DA"/>
    <w:rsid w:val="009348DE"/>
    <w:rsid w:val="00934E6F"/>
    <w:rsid w:val="009353AF"/>
    <w:rsid w:val="00935D0C"/>
    <w:rsid w:val="009364AE"/>
    <w:rsid w:val="0093720F"/>
    <w:rsid w:val="009373DC"/>
    <w:rsid w:val="0093781B"/>
    <w:rsid w:val="0094050C"/>
    <w:rsid w:val="009411F2"/>
    <w:rsid w:val="0094132F"/>
    <w:rsid w:val="00941CF6"/>
    <w:rsid w:val="00941FF4"/>
    <w:rsid w:val="0094202A"/>
    <w:rsid w:val="00942449"/>
    <w:rsid w:val="009426F8"/>
    <w:rsid w:val="00942A92"/>
    <w:rsid w:val="00943087"/>
    <w:rsid w:val="009432CC"/>
    <w:rsid w:val="009434EC"/>
    <w:rsid w:val="00943540"/>
    <w:rsid w:val="009435A1"/>
    <w:rsid w:val="009438F4"/>
    <w:rsid w:val="00943B7D"/>
    <w:rsid w:val="00943DD5"/>
    <w:rsid w:val="0094406F"/>
    <w:rsid w:val="00944283"/>
    <w:rsid w:val="009453D7"/>
    <w:rsid w:val="0094546D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DF6"/>
    <w:rsid w:val="00953EC3"/>
    <w:rsid w:val="009546C4"/>
    <w:rsid w:val="00954CEA"/>
    <w:rsid w:val="00954EA2"/>
    <w:rsid w:val="00955153"/>
    <w:rsid w:val="00955420"/>
    <w:rsid w:val="009568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096E"/>
    <w:rsid w:val="00961A6B"/>
    <w:rsid w:val="009621C5"/>
    <w:rsid w:val="00962533"/>
    <w:rsid w:val="00962826"/>
    <w:rsid w:val="00962B5B"/>
    <w:rsid w:val="00962DD1"/>
    <w:rsid w:val="00962FAF"/>
    <w:rsid w:val="009632CB"/>
    <w:rsid w:val="0096397F"/>
    <w:rsid w:val="00963D5B"/>
    <w:rsid w:val="009641D3"/>
    <w:rsid w:val="00964843"/>
    <w:rsid w:val="0096484A"/>
    <w:rsid w:val="00964B82"/>
    <w:rsid w:val="00964BA5"/>
    <w:rsid w:val="00964D1D"/>
    <w:rsid w:val="009654C6"/>
    <w:rsid w:val="00965812"/>
    <w:rsid w:val="0096589C"/>
    <w:rsid w:val="009659D8"/>
    <w:rsid w:val="00965BD3"/>
    <w:rsid w:val="0096619A"/>
    <w:rsid w:val="00966374"/>
    <w:rsid w:val="009663A7"/>
    <w:rsid w:val="00966591"/>
    <w:rsid w:val="009666E1"/>
    <w:rsid w:val="00966769"/>
    <w:rsid w:val="009668FD"/>
    <w:rsid w:val="00966B7E"/>
    <w:rsid w:val="00967BD5"/>
    <w:rsid w:val="00967D04"/>
    <w:rsid w:val="009701C0"/>
    <w:rsid w:val="00970B94"/>
    <w:rsid w:val="00970D04"/>
    <w:rsid w:val="00970E29"/>
    <w:rsid w:val="00971005"/>
    <w:rsid w:val="00971399"/>
    <w:rsid w:val="0097195A"/>
    <w:rsid w:val="00971BAA"/>
    <w:rsid w:val="00972676"/>
    <w:rsid w:val="009726B4"/>
    <w:rsid w:val="009731FB"/>
    <w:rsid w:val="00973A3E"/>
    <w:rsid w:val="00973AFF"/>
    <w:rsid w:val="00973CEC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77740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FA7"/>
    <w:rsid w:val="009820E5"/>
    <w:rsid w:val="009822F6"/>
    <w:rsid w:val="00982CA5"/>
    <w:rsid w:val="00983488"/>
    <w:rsid w:val="0098353D"/>
    <w:rsid w:val="00983A2E"/>
    <w:rsid w:val="00983FA0"/>
    <w:rsid w:val="00983FBE"/>
    <w:rsid w:val="00984122"/>
    <w:rsid w:val="0098476E"/>
    <w:rsid w:val="00984959"/>
    <w:rsid w:val="00984A55"/>
    <w:rsid w:val="00984C6F"/>
    <w:rsid w:val="00984CF4"/>
    <w:rsid w:val="00984FE6"/>
    <w:rsid w:val="009863D2"/>
    <w:rsid w:val="009866AD"/>
    <w:rsid w:val="0098719B"/>
    <w:rsid w:val="00987374"/>
    <w:rsid w:val="0098744A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986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E7C"/>
    <w:rsid w:val="00996F93"/>
    <w:rsid w:val="00997D47"/>
    <w:rsid w:val="00997D74"/>
    <w:rsid w:val="009A0178"/>
    <w:rsid w:val="009A0298"/>
    <w:rsid w:val="009A0493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4CA"/>
    <w:rsid w:val="009A55FE"/>
    <w:rsid w:val="009A5EE4"/>
    <w:rsid w:val="009A6693"/>
    <w:rsid w:val="009A7246"/>
    <w:rsid w:val="009A7272"/>
    <w:rsid w:val="009A75C3"/>
    <w:rsid w:val="009A7A5D"/>
    <w:rsid w:val="009A7E61"/>
    <w:rsid w:val="009B0D83"/>
    <w:rsid w:val="009B0EC4"/>
    <w:rsid w:val="009B10EF"/>
    <w:rsid w:val="009B1269"/>
    <w:rsid w:val="009B1AE5"/>
    <w:rsid w:val="009B1C07"/>
    <w:rsid w:val="009B1C48"/>
    <w:rsid w:val="009B262C"/>
    <w:rsid w:val="009B3BE3"/>
    <w:rsid w:val="009B3C76"/>
    <w:rsid w:val="009B41A9"/>
    <w:rsid w:val="009B4A5B"/>
    <w:rsid w:val="009B4D0A"/>
    <w:rsid w:val="009B5568"/>
    <w:rsid w:val="009B5734"/>
    <w:rsid w:val="009B5812"/>
    <w:rsid w:val="009B5E33"/>
    <w:rsid w:val="009B687B"/>
    <w:rsid w:val="009B6BCE"/>
    <w:rsid w:val="009B7885"/>
    <w:rsid w:val="009B7AA9"/>
    <w:rsid w:val="009B7E79"/>
    <w:rsid w:val="009C0025"/>
    <w:rsid w:val="009C00E7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4A74"/>
    <w:rsid w:val="009C4D15"/>
    <w:rsid w:val="009C4FB3"/>
    <w:rsid w:val="009C50E8"/>
    <w:rsid w:val="009C53D9"/>
    <w:rsid w:val="009C5783"/>
    <w:rsid w:val="009C6121"/>
    <w:rsid w:val="009C6370"/>
    <w:rsid w:val="009C64B7"/>
    <w:rsid w:val="009C6503"/>
    <w:rsid w:val="009C68E8"/>
    <w:rsid w:val="009C7167"/>
    <w:rsid w:val="009C7444"/>
    <w:rsid w:val="009C79F7"/>
    <w:rsid w:val="009C7A98"/>
    <w:rsid w:val="009C7D01"/>
    <w:rsid w:val="009D0172"/>
    <w:rsid w:val="009D01E1"/>
    <w:rsid w:val="009D04BC"/>
    <w:rsid w:val="009D08CB"/>
    <w:rsid w:val="009D0C57"/>
    <w:rsid w:val="009D0E17"/>
    <w:rsid w:val="009D11FB"/>
    <w:rsid w:val="009D1339"/>
    <w:rsid w:val="009D17A6"/>
    <w:rsid w:val="009D19BB"/>
    <w:rsid w:val="009D1C60"/>
    <w:rsid w:val="009D2285"/>
    <w:rsid w:val="009D2385"/>
    <w:rsid w:val="009D2D20"/>
    <w:rsid w:val="009D3941"/>
    <w:rsid w:val="009D3A29"/>
    <w:rsid w:val="009D4065"/>
    <w:rsid w:val="009D406D"/>
    <w:rsid w:val="009D4880"/>
    <w:rsid w:val="009D488B"/>
    <w:rsid w:val="009D4B0A"/>
    <w:rsid w:val="009D4C3E"/>
    <w:rsid w:val="009D4CE7"/>
    <w:rsid w:val="009D58E4"/>
    <w:rsid w:val="009D5C3B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0D63"/>
    <w:rsid w:val="009E14D0"/>
    <w:rsid w:val="009E2206"/>
    <w:rsid w:val="009E2282"/>
    <w:rsid w:val="009E2519"/>
    <w:rsid w:val="009E2597"/>
    <w:rsid w:val="009E27C4"/>
    <w:rsid w:val="009E286B"/>
    <w:rsid w:val="009E2AB0"/>
    <w:rsid w:val="009E306B"/>
    <w:rsid w:val="009E328A"/>
    <w:rsid w:val="009E33C5"/>
    <w:rsid w:val="009E3E9D"/>
    <w:rsid w:val="009E3EFF"/>
    <w:rsid w:val="009E419D"/>
    <w:rsid w:val="009E41BF"/>
    <w:rsid w:val="009E41DA"/>
    <w:rsid w:val="009E4688"/>
    <w:rsid w:val="009E47A0"/>
    <w:rsid w:val="009E47A8"/>
    <w:rsid w:val="009E480A"/>
    <w:rsid w:val="009E4DFF"/>
    <w:rsid w:val="009E5078"/>
    <w:rsid w:val="009E5CBA"/>
    <w:rsid w:val="009E5FAF"/>
    <w:rsid w:val="009E5FB1"/>
    <w:rsid w:val="009E6457"/>
    <w:rsid w:val="009E64F8"/>
    <w:rsid w:val="009E650B"/>
    <w:rsid w:val="009E66A3"/>
    <w:rsid w:val="009E66C4"/>
    <w:rsid w:val="009E695C"/>
    <w:rsid w:val="009E6E55"/>
    <w:rsid w:val="009E73AF"/>
    <w:rsid w:val="009F009B"/>
    <w:rsid w:val="009F02A4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9F8"/>
    <w:rsid w:val="009F1C3B"/>
    <w:rsid w:val="009F2BFC"/>
    <w:rsid w:val="009F3939"/>
    <w:rsid w:val="009F4033"/>
    <w:rsid w:val="009F4D2E"/>
    <w:rsid w:val="009F4D68"/>
    <w:rsid w:val="009F4DDA"/>
    <w:rsid w:val="009F5119"/>
    <w:rsid w:val="009F53E2"/>
    <w:rsid w:val="009F5448"/>
    <w:rsid w:val="009F5E65"/>
    <w:rsid w:val="009F62CE"/>
    <w:rsid w:val="009F635A"/>
    <w:rsid w:val="009F64A2"/>
    <w:rsid w:val="009F6686"/>
    <w:rsid w:val="009F6DB9"/>
    <w:rsid w:val="009F743C"/>
    <w:rsid w:val="009F74D8"/>
    <w:rsid w:val="009F78D4"/>
    <w:rsid w:val="009F7A1E"/>
    <w:rsid w:val="009F7AA9"/>
    <w:rsid w:val="009F7AFB"/>
    <w:rsid w:val="009F7C52"/>
    <w:rsid w:val="009F7DB3"/>
    <w:rsid w:val="00A00129"/>
    <w:rsid w:val="00A003D5"/>
    <w:rsid w:val="00A00D8C"/>
    <w:rsid w:val="00A00E14"/>
    <w:rsid w:val="00A00F16"/>
    <w:rsid w:val="00A0106A"/>
    <w:rsid w:val="00A011BA"/>
    <w:rsid w:val="00A01495"/>
    <w:rsid w:val="00A016D0"/>
    <w:rsid w:val="00A022E3"/>
    <w:rsid w:val="00A02771"/>
    <w:rsid w:val="00A028A2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934"/>
    <w:rsid w:val="00A10C34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4F15"/>
    <w:rsid w:val="00A1572A"/>
    <w:rsid w:val="00A15B9B"/>
    <w:rsid w:val="00A15E78"/>
    <w:rsid w:val="00A1602C"/>
    <w:rsid w:val="00A1638A"/>
    <w:rsid w:val="00A164D4"/>
    <w:rsid w:val="00A16F06"/>
    <w:rsid w:val="00A1775F"/>
    <w:rsid w:val="00A17941"/>
    <w:rsid w:val="00A17ACA"/>
    <w:rsid w:val="00A17CC5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607F"/>
    <w:rsid w:val="00A26334"/>
    <w:rsid w:val="00A26F4A"/>
    <w:rsid w:val="00A2794C"/>
    <w:rsid w:val="00A27BE1"/>
    <w:rsid w:val="00A3002D"/>
    <w:rsid w:val="00A30453"/>
    <w:rsid w:val="00A30B6C"/>
    <w:rsid w:val="00A30FAA"/>
    <w:rsid w:val="00A317DB"/>
    <w:rsid w:val="00A32D60"/>
    <w:rsid w:val="00A33306"/>
    <w:rsid w:val="00A3355A"/>
    <w:rsid w:val="00A33D5E"/>
    <w:rsid w:val="00A33DCD"/>
    <w:rsid w:val="00A3447E"/>
    <w:rsid w:val="00A34BD3"/>
    <w:rsid w:val="00A352DC"/>
    <w:rsid w:val="00A3550A"/>
    <w:rsid w:val="00A35AE9"/>
    <w:rsid w:val="00A35B1C"/>
    <w:rsid w:val="00A35ECE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1B85"/>
    <w:rsid w:val="00A4242C"/>
    <w:rsid w:val="00A4292B"/>
    <w:rsid w:val="00A42F45"/>
    <w:rsid w:val="00A431A9"/>
    <w:rsid w:val="00A43208"/>
    <w:rsid w:val="00A43511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007"/>
    <w:rsid w:val="00A47318"/>
    <w:rsid w:val="00A477B1"/>
    <w:rsid w:val="00A4787B"/>
    <w:rsid w:val="00A500C0"/>
    <w:rsid w:val="00A50272"/>
    <w:rsid w:val="00A50387"/>
    <w:rsid w:val="00A504E8"/>
    <w:rsid w:val="00A514AA"/>
    <w:rsid w:val="00A51F87"/>
    <w:rsid w:val="00A52150"/>
    <w:rsid w:val="00A52201"/>
    <w:rsid w:val="00A524FD"/>
    <w:rsid w:val="00A5257B"/>
    <w:rsid w:val="00A52B98"/>
    <w:rsid w:val="00A52C75"/>
    <w:rsid w:val="00A53061"/>
    <w:rsid w:val="00A531C9"/>
    <w:rsid w:val="00A538B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6E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9D1"/>
    <w:rsid w:val="00A62AB8"/>
    <w:rsid w:val="00A62B9D"/>
    <w:rsid w:val="00A6301C"/>
    <w:rsid w:val="00A632EB"/>
    <w:rsid w:val="00A632FA"/>
    <w:rsid w:val="00A63410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2C9"/>
    <w:rsid w:val="00A67A38"/>
    <w:rsid w:val="00A67DB3"/>
    <w:rsid w:val="00A67E10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ADB"/>
    <w:rsid w:val="00A76B1A"/>
    <w:rsid w:val="00A76BD7"/>
    <w:rsid w:val="00A76FA2"/>
    <w:rsid w:val="00A772DB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99F"/>
    <w:rsid w:val="00A83D40"/>
    <w:rsid w:val="00A8401B"/>
    <w:rsid w:val="00A840C6"/>
    <w:rsid w:val="00A84645"/>
    <w:rsid w:val="00A8531D"/>
    <w:rsid w:val="00A85725"/>
    <w:rsid w:val="00A85F2D"/>
    <w:rsid w:val="00A85FE5"/>
    <w:rsid w:val="00A8629A"/>
    <w:rsid w:val="00A863CF"/>
    <w:rsid w:val="00A86482"/>
    <w:rsid w:val="00A86544"/>
    <w:rsid w:val="00A8675A"/>
    <w:rsid w:val="00A86B2C"/>
    <w:rsid w:val="00A86B52"/>
    <w:rsid w:val="00A87D65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A41"/>
    <w:rsid w:val="00A93B2B"/>
    <w:rsid w:val="00A94316"/>
    <w:rsid w:val="00A94701"/>
    <w:rsid w:val="00A947C5"/>
    <w:rsid w:val="00A94CA4"/>
    <w:rsid w:val="00A95904"/>
    <w:rsid w:val="00A960B2"/>
    <w:rsid w:val="00A964A0"/>
    <w:rsid w:val="00A964E0"/>
    <w:rsid w:val="00A96629"/>
    <w:rsid w:val="00A96ED0"/>
    <w:rsid w:val="00A9727B"/>
    <w:rsid w:val="00A97839"/>
    <w:rsid w:val="00A97B99"/>
    <w:rsid w:val="00A97DE2"/>
    <w:rsid w:val="00AA0194"/>
    <w:rsid w:val="00AA034B"/>
    <w:rsid w:val="00AA046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3B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8C6"/>
    <w:rsid w:val="00AA5930"/>
    <w:rsid w:val="00AA6A2A"/>
    <w:rsid w:val="00AA6CD9"/>
    <w:rsid w:val="00AA742D"/>
    <w:rsid w:val="00AB015A"/>
    <w:rsid w:val="00AB07EB"/>
    <w:rsid w:val="00AB131F"/>
    <w:rsid w:val="00AB1747"/>
    <w:rsid w:val="00AB1C26"/>
    <w:rsid w:val="00AB1DD6"/>
    <w:rsid w:val="00AB2460"/>
    <w:rsid w:val="00AB2C99"/>
    <w:rsid w:val="00AB3431"/>
    <w:rsid w:val="00AB3652"/>
    <w:rsid w:val="00AB377B"/>
    <w:rsid w:val="00AB409D"/>
    <w:rsid w:val="00AB41A3"/>
    <w:rsid w:val="00AB4337"/>
    <w:rsid w:val="00AB43C7"/>
    <w:rsid w:val="00AB4AA0"/>
    <w:rsid w:val="00AB4B28"/>
    <w:rsid w:val="00AB51AE"/>
    <w:rsid w:val="00AB52C9"/>
    <w:rsid w:val="00AB5648"/>
    <w:rsid w:val="00AB5959"/>
    <w:rsid w:val="00AB5E2D"/>
    <w:rsid w:val="00AB5E82"/>
    <w:rsid w:val="00AB5E8F"/>
    <w:rsid w:val="00AB63EE"/>
    <w:rsid w:val="00AB63FF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972"/>
    <w:rsid w:val="00AC0ADE"/>
    <w:rsid w:val="00AC1471"/>
    <w:rsid w:val="00AC15B3"/>
    <w:rsid w:val="00AC1EE9"/>
    <w:rsid w:val="00AC200F"/>
    <w:rsid w:val="00AC231B"/>
    <w:rsid w:val="00AC2532"/>
    <w:rsid w:val="00AC3299"/>
    <w:rsid w:val="00AC36C9"/>
    <w:rsid w:val="00AC3730"/>
    <w:rsid w:val="00AC3860"/>
    <w:rsid w:val="00AC3B61"/>
    <w:rsid w:val="00AC4096"/>
    <w:rsid w:val="00AC4150"/>
    <w:rsid w:val="00AC434A"/>
    <w:rsid w:val="00AC4B02"/>
    <w:rsid w:val="00AC4C42"/>
    <w:rsid w:val="00AC4DD4"/>
    <w:rsid w:val="00AC4F68"/>
    <w:rsid w:val="00AC50DE"/>
    <w:rsid w:val="00AC5121"/>
    <w:rsid w:val="00AC5243"/>
    <w:rsid w:val="00AC53E6"/>
    <w:rsid w:val="00AC569D"/>
    <w:rsid w:val="00AC5A37"/>
    <w:rsid w:val="00AC5BAF"/>
    <w:rsid w:val="00AC640D"/>
    <w:rsid w:val="00AC6484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0A71"/>
    <w:rsid w:val="00AD1019"/>
    <w:rsid w:val="00AD1323"/>
    <w:rsid w:val="00AD1A30"/>
    <w:rsid w:val="00AD1B3B"/>
    <w:rsid w:val="00AD1EFB"/>
    <w:rsid w:val="00AD208D"/>
    <w:rsid w:val="00AD20BF"/>
    <w:rsid w:val="00AD2289"/>
    <w:rsid w:val="00AD2818"/>
    <w:rsid w:val="00AD2A3F"/>
    <w:rsid w:val="00AD2BB0"/>
    <w:rsid w:val="00AD2D11"/>
    <w:rsid w:val="00AD2E1E"/>
    <w:rsid w:val="00AD36CE"/>
    <w:rsid w:val="00AD3830"/>
    <w:rsid w:val="00AD3AD5"/>
    <w:rsid w:val="00AD3B50"/>
    <w:rsid w:val="00AD3DA4"/>
    <w:rsid w:val="00AD3EA2"/>
    <w:rsid w:val="00AD4C34"/>
    <w:rsid w:val="00AD578A"/>
    <w:rsid w:val="00AD5A84"/>
    <w:rsid w:val="00AD5AFE"/>
    <w:rsid w:val="00AD6217"/>
    <w:rsid w:val="00AD6581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0EA"/>
    <w:rsid w:val="00AE2314"/>
    <w:rsid w:val="00AE25C0"/>
    <w:rsid w:val="00AE2603"/>
    <w:rsid w:val="00AE2A2D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4A7"/>
    <w:rsid w:val="00AE5AE9"/>
    <w:rsid w:val="00AE5C76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201"/>
    <w:rsid w:val="00AF12C0"/>
    <w:rsid w:val="00AF154C"/>
    <w:rsid w:val="00AF1A65"/>
    <w:rsid w:val="00AF1EEF"/>
    <w:rsid w:val="00AF1F5D"/>
    <w:rsid w:val="00AF22C8"/>
    <w:rsid w:val="00AF2A1E"/>
    <w:rsid w:val="00AF3480"/>
    <w:rsid w:val="00AF3974"/>
    <w:rsid w:val="00AF3979"/>
    <w:rsid w:val="00AF3E41"/>
    <w:rsid w:val="00AF3E62"/>
    <w:rsid w:val="00AF490B"/>
    <w:rsid w:val="00AF497C"/>
    <w:rsid w:val="00AF53D2"/>
    <w:rsid w:val="00AF540A"/>
    <w:rsid w:val="00AF5B6D"/>
    <w:rsid w:val="00AF612C"/>
    <w:rsid w:val="00AF7BE5"/>
    <w:rsid w:val="00B00220"/>
    <w:rsid w:val="00B00310"/>
    <w:rsid w:val="00B007D5"/>
    <w:rsid w:val="00B008AA"/>
    <w:rsid w:val="00B00CE7"/>
    <w:rsid w:val="00B00CF1"/>
    <w:rsid w:val="00B01362"/>
    <w:rsid w:val="00B013DC"/>
    <w:rsid w:val="00B015FE"/>
    <w:rsid w:val="00B01655"/>
    <w:rsid w:val="00B01B61"/>
    <w:rsid w:val="00B01D3E"/>
    <w:rsid w:val="00B01DCC"/>
    <w:rsid w:val="00B0205D"/>
    <w:rsid w:val="00B021C5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C81"/>
    <w:rsid w:val="00B06E2B"/>
    <w:rsid w:val="00B07014"/>
    <w:rsid w:val="00B07147"/>
    <w:rsid w:val="00B07505"/>
    <w:rsid w:val="00B105E2"/>
    <w:rsid w:val="00B10937"/>
    <w:rsid w:val="00B10B14"/>
    <w:rsid w:val="00B10CC2"/>
    <w:rsid w:val="00B1107D"/>
    <w:rsid w:val="00B11393"/>
    <w:rsid w:val="00B115F1"/>
    <w:rsid w:val="00B1179C"/>
    <w:rsid w:val="00B1181B"/>
    <w:rsid w:val="00B11B31"/>
    <w:rsid w:val="00B11E3B"/>
    <w:rsid w:val="00B121A6"/>
    <w:rsid w:val="00B12467"/>
    <w:rsid w:val="00B12B02"/>
    <w:rsid w:val="00B12C0C"/>
    <w:rsid w:val="00B12C6C"/>
    <w:rsid w:val="00B13145"/>
    <w:rsid w:val="00B13B67"/>
    <w:rsid w:val="00B13CCB"/>
    <w:rsid w:val="00B13E28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C3F"/>
    <w:rsid w:val="00B16EDE"/>
    <w:rsid w:val="00B16F9C"/>
    <w:rsid w:val="00B17174"/>
    <w:rsid w:val="00B174AC"/>
    <w:rsid w:val="00B179DA"/>
    <w:rsid w:val="00B17FF5"/>
    <w:rsid w:val="00B200C9"/>
    <w:rsid w:val="00B2092A"/>
    <w:rsid w:val="00B20D0F"/>
    <w:rsid w:val="00B20F1E"/>
    <w:rsid w:val="00B2110D"/>
    <w:rsid w:val="00B217EA"/>
    <w:rsid w:val="00B217F3"/>
    <w:rsid w:val="00B21A55"/>
    <w:rsid w:val="00B21BC9"/>
    <w:rsid w:val="00B21E95"/>
    <w:rsid w:val="00B22222"/>
    <w:rsid w:val="00B2262A"/>
    <w:rsid w:val="00B2270C"/>
    <w:rsid w:val="00B22768"/>
    <w:rsid w:val="00B235AA"/>
    <w:rsid w:val="00B23954"/>
    <w:rsid w:val="00B23A4E"/>
    <w:rsid w:val="00B23AA6"/>
    <w:rsid w:val="00B23D91"/>
    <w:rsid w:val="00B247C8"/>
    <w:rsid w:val="00B259FF"/>
    <w:rsid w:val="00B25BCD"/>
    <w:rsid w:val="00B26667"/>
    <w:rsid w:val="00B26F43"/>
    <w:rsid w:val="00B27545"/>
    <w:rsid w:val="00B27783"/>
    <w:rsid w:val="00B27860"/>
    <w:rsid w:val="00B27D78"/>
    <w:rsid w:val="00B27DB2"/>
    <w:rsid w:val="00B27F60"/>
    <w:rsid w:val="00B3011C"/>
    <w:rsid w:val="00B301A2"/>
    <w:rsid w:val="00B30F3C"/>
    <w:rsid w:val="00B31051"/>
    <w:rsid w:val="00B313B8"/>
    <w:rsid w:val="00B31416"/>
    <w:rsid w:val="00B318E9"/>
    <w:rsid w:val="00B31B26"/>
    <w:rsid w:val="00B31EE7"/>
    <w:rsid w:val="00B31F27"/>
    <w:rsid w:val="00B32121"/>
    <w:rsid w:val="00B3221F"/>
    <w:rsid w:val="00B32958"/>
    <w:rsid w:val="00B33434"/>
    <w:rsid w:val="00B33624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6ADD"/>
    <w:rsid w:val="00B36C09"/>
    <w:rsid w:val="00B373EF"/>
    <w:rsid w:val="00B375A8"/>
    <w:rsid w:val="00B37C7E"/>
    <w:rsid w:val="00B404E6"/>
    <w:rsid w:val="00B405E4"/>
    <w:rsid w:val="00B40E7A"/>
    <w:rsid w:val="00B42159"/>
    <w:rsid w:val="00B4284C"/>
    <w:rsid w:val="00B42EB7"/>
    <w:rsid w:val="00B42ED2"/>
    <w:rsid w:val="00B4318E"/>
    <w:rsid w:val="00B43397"/>
    <w:rsid w:val="00B433AB"/>
    <w:rsid w:val="00B43BD6"/>
    <w:rsid w:val="00B43F3E"/>
    <w:rsid w:val="00B44837"/>
    <w:rsid w:val="00B4515F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9A6"/>
    <w:rsid w:val="00B46A9F"/>
    <w:rsid w:val="00B46BBF"/>
    <w:rsid w:val="00B46CBD"/>
    <w:rsid w:val="00B47515"/>
    <w:rsid w:val="00B477A4"/>
    <w:rsid w:val="00B47F3C"/>
    <w:rsid w:val="00B5042F"/>
    <w:rsid w:val="00B509E2"/>
    <w:rsid w:val="00B50C19"/>
    <w:rsid w:val="00B51082"/>
    <w:rsid w:val="00B512DB"/>
    <w:rsid w:val="00B51670"/>
    <w:rsid w:val="00B5184C"/>
    <w:rsid w:val="00B529B5"/>
    <w:rsid w:val="00B53472"/>
    <w:rsid w:val="00B536C5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152"/>
    <w:rsid w:val="00B614D7"/>
    <w:rsid w:val="00B618B3"/>
    <w:rsid w:val="00B618EC"/>
    <w:rsid w:val="00B61AD3"/>
    <w:rsid w:val="00B62C5C"/>
    <w:rsid w:val="00B632B4"/>
    <w:rsid w:val="00B637D7"/>
    <w:rsid w:val="00B63ADD"/>
    <w:rsid w:val="00B63C56"/>
    <w:rsid w:val="00B63EC1"/>
    <w:rsid w:val="00B640E2"/>
    <w:rsid w:val="00B642C0"/>
    <w:rsid w:val="00B6436A"/>
    <w:rsid w:val="00B643C8"/>
    <w:rsid w:val="00B65DD1"/>
    <w:rsid w:val="00B65EE7"/>
    <w:rsid w:val="00B660EC"/>
    <w:rsid w:val="00B66CE0"/>
    <w:rsid w:val="00B6777E"/>
    <w:rsid w:val="00B679DD"/>
    <w:rsid w:val="00B67BE7"/>
    <w:rsid w:val="00B67FEC"/>
    <w:rsid w:val="00B70123"/>
    <w:rsid w:val="00B7012A"/>
    <w:rsid w:val="00B70439"/>
    <w:rsid w:val="00B7047E"/>
    <w:rsid w:val="00B708FC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AA"/>
    <w:rsid w:val="00B735BF"/>
    <w:rsid w:val="00B73931"/>
    <w:rsid w:val="00B73C8C"/>
    <w:rsid w:val="00B7437D"/>
    <w:rsid w:val="00B74AAB"/>
    <w:rsid w:val="00B74CA8"/>
    <w:rsid w:val="00B74D6D"/>
    <w:rsid w:val="00B74DD1"/>
    <w:rsid w:val="00B7539B"/>
    <w:rsid w:val="00B75407"/>
    <w:rsid w:val="00B75449"/>
    <w:rsid w:val="00B7598F"/>
    <w:rsid w:val="00B75BB0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FB8"/>
    <w:rsid w:val="00B82193"/>
    <w:rsid w:val="00B82E88"/>
    <w:rsid w:val="00B82EFD"/>
    <w:rsid w:val="00B8395D"/>
    <w:rsid w:val="00B83F21"/>
    <w:rsid w:val="00B84B82"/>
    <w:rsid w:val="00B85023"/>
    <w:rsid w:val="00B85CB3"/>
    <w:rsid w:val="00B86293"/>
    <w:rsid w:val="00B86D0D"/>
    <w:rsid w:val="00B86D55"/>
    <w:rsid w:val="00B86FFF"/>
    <w:rsid w:val="00B87B5F"/>
    <w:rsid w:val="00B87C5B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CAD"/>
    <w:rsid w:val="00B96ED3"/>
    <w:rsid w:val="00B971BD"/>
    <w:rsid w:val="00B9758C"/>
    <w:rsid w:val="00B9796D"/>
    <w:rsid w:val="00B97B2B"/>
    <w:rsid w:val="00B97CAF"/>
    <w:rsid w:val="00B97EF4"/>
    <w:rsid w:val="00BA01B8"/>
    <w:rsid w:val="00BA0FE6"/>
    <w:rsid w:val="00BA137B"/>
    <w:rsid w:val="00BA1A18"/>
    <w:rsid w:val="00BA1A8B"/>
    <w:rsid w:val="00BA1B43"/>
    <w:rsid w:val="00BA1CEF"/>
    <w:rsid w:val="00BA2460"/>
    <w:rsid w:val="00BA24EA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5080"/>
    <w:rsid w:val="00BA52BA"/>
    <w:rsid w:val="00BA54C0"/>
    <w:rsid w:val="00BA5A9F"/>
    <w:rsid w:val="00BA5B64"/>
    <w:rsid w:val="00BA5F9D"/>
    <w:rsid w:val="00BA60C2"/>
    <w:rsid w:val="00BA6456"/>
    <w:rsid w:val="00BA6758"/>
    <w:rsid w:val="00BA675A"/>
    <w:rsid w:val="00BA6A62"/>
    <w:rsid w:val="00BA6C26"/>
    <w:rsid w:val="00BA7391"/>
    <w:rsid w:val="00BA76BD"/>
    <w:rsid w:val="00BA793C"/>
    <w:rsid w:val="00BA7DF6"/>
    <w:rsid w:val="00BA7F53"/>
    <w:rsid w:val="00BB014A"/>
    <w:rsid w:val="00BB037B"/>
    <w:rsid w:val="00BB03F9"/>
    <w:rsid w:val="00BB0607"/>
    <w:rsid w:val="00BB09D7"/>
    <w:rsid w:val="00BB167E"/>
    <w:rsid w:val="00BB17C4"/>
    <w:rsid w:val="00BB1F80"/>
    <w:rsid w:val="00BB21C2"/>
    <w:rsid w:val="00BB27B7"/>
    <w:rsid w:val="00BB3897"/>
    <w:rsid w:val="00BB46F3"/>
    <w:rsid w:val="00BB4826"/>
    <w:rsid w:val="00BB48DA"/>
    <w:rsid w:val="00BB4929"/>
    <w:rsid w:val="00BB4CA6"/>
    <w:rsid w:val="00BB50B2"/>
    <w:rsid w:val="00BB64C2"/>
    <w:rsid w:val="00BB707A"/>
    <w:rsid w:val="00BB7292"/>
    <w:rsid w:val="00BB730E"/>
    <w:rsid w:val="00BB73A2"/>
    <w:rsid w:val="00BB742B"/>
    <w:rsid w:val="00BC00AE"/>
    <w:rsid w:val="00BC0233"/>
    <w:rsid w:val="00BC035B"/>
    <w:rsid w:val="00BC0879"/>
    <w:rsid w:val="00BC0A04"/>
    <w:rsid w:val="00BC0A3B"/>
    <w:rsid w:val="00BC0C0A"/>
    <w:rsid w:val="00BC0EA5"/>
    <w:rsid w:val="00BC0FA0"/>
    <w:rsid w:val="00BC101E"/>
    <w:rsid w:val="00BC1163"/>
    <w:rsid w:val="00BC1424"/>
    <w:rsid w:val="00BC1528"/>
    <w:rsid w:val="00BC1967"/>
    <w:rsid w:val="00BC1989"/>
    <w:rsid w:val="00BC1F74"/>
    <w:rsid w:val="00BC2167"/>
    <w:rsid w:val="00BC22A2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0D5D"/>
    <w:rsid w:val="00BD1315"/>
    <w:rsid w:val="00BD13A1"/>
    <w:rsid w:val="00BD18F8"/>
    <w:rsid w:val="00BD2493"/>
    <w:rsid w:val="00BD2C99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8B4"/>
    <w:rsid w:val="00BD6BE5"/>
    <w:rsid w:val="00BD6C60"/>
    <w:rsid w:val="00BD6D93"/>
    <w:rsid w:val="00BD6E0E"/>
    <w:rsid w:val="00BD6E3A"/>
    <w:rsid w:val="00BD6F98"/>
    <w:rsid w:val="00BD7499"/>
    <w:rsid w:val="00BD779B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4C1"/>
    <w:rsid w:val="00BE3F91"/>
    <w:rsid w:val="00BE44E2"/>
    <w:rsid w:val="00BE47D0"/>
    <w:rsid w:val="00BE51B8"/>
    <w:rsid w:val="00BE54EE"/>
    <w:rsid w:val="00BE5647"/>
    <w:rsid w:val="00BE5BDD"/>
    <w:rsid w:val="00BE5D88"/>
    <w:rsid w:val="00BE5F7A"/>
    <w:rsid w:val="00BE62AC"/>
    <w:rsid w:val="00BE63FC"/>
    <w:rsid w:val="00BE7018"/>
    <w:rsid w:val="00BE7225"/>
    <w:rsid w:val="00BE7593"/>
    <w:rsid w:val="00BE75D3"/>
    <w:rsid w:val="00BF06D0"/>
    <w:rsid w:val="00BF0B4D"/>
    <w:rsid w:val="00BF0E28"/>
    <w:rsid w:val="00BF0F0F"/>
    <w:rsid w:val="00BF1121"/>
    <w:rsid w:val="00BF18D3"/>
    <w:rsid w:val="00BF1DEC"/>
    <w:rsid w:val="00BF1F34"/>
    <w:rsid w:val="00BF2A27"/>
    <w:rsid w:val="00BF358E"/>
    <w:rsid w:val="00BF35AB"/>
    <w:rsid w:val="00BF3692"/>
    <w:rsid w:val="00BF39DC"/>
    <w:rsid w:val="00BF3FFD"/>
    <w:rsid w:val="00BF438F"/>
    <w:rsid w:val="00BF45F2"/>
    <w:rsid w:val="00BF4D1A"/>
    <w:rsid w:val="00BF5AA1"/>
    <w:rsid w:val="00BF5BF5"/>
    <w:rsid w:val="00BF61EE"/>
    <w:rsid w:val="00BF6D34"/>
    <w:rsid w:val="00BF71D0"/>
    <w:rsid w:val="00BF7370"/>
    <w:rsid w:val="00C007E8"/>
    <w:rsid w:val="00C009DE"/>
    <w:rsid w:val="00C00F49"/>
    <w:rsid w:val="00C019B2"/>
    <w:rsid w:val="00C01A7D"/>
    <w:rsid w:val="00C01AFC"/>
    <w:rsid w:val="00C01FE3"/>
    <w:rsid w:val="00C0201B"/>
    <w:rsid w:val="00C02299"/>
    <w:rsid w:val="00C024AC"/>
    <w:rsid w:val="00C0298A"/>
    <w:rsid w:val="00C02BDA"/>
    <w:rsid w:val="00C02C19"/>
    <w:rsid w:val="00C03437"/>
    <w:rsid w:val="00C0495C"/>
    <w:rsid w:val="00C05049"/>
    <w:rsid w:val="00C05470"/>
    <w:rsid w:val="00C057B0"/>
    <w:rsid w:val="00C05A81"/>
    <w:rsid w:val="00C05ABC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3EF"/>
    <w:rsid w:val="00C114DC"/>
    <w:rsid w:val="00C115F9"/>
    <w:rsid w:val="00C11B10"/>
    <w:rsid w:val="00C12117"/>
    <w:rsid w:val="00C12678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98B"/>
    <w:rsid w:val="00C14A9D"/>
    <w:rsid w:val="00C14D22"/>
    <w:rsid w:val="00C15020"/>
    <w:rsid w:val="00C15156"/>
    <w:rsid w:val="00C15486"/>
    <w:rsid w:val="00C156A7"/>
    <w:rsid w:val="00C16747"/>
    <w:rsid w:val="00C16B6A"/>
    <w:rsid w:val="00C16FD2"/>
    <w:rsid w:val="00C1752E"/>
    <w:rsid w:val="00C178BF"/>
    <w:rsid w:val="00C17BA8"/>
    <w:rsid w:val="00C17D54"/>
    <w:rsid w:val="00C17F52"/>
    <w:rsid w:val="00C205D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5CA0"/>
    <w:rsid w:val="00C264C1"/>
    <w:rsid w:val="00C2702E"/>
    <w:rsid w:val="00C304FF"/>
    <w:rsid w:val="00C305AC"/>
    <w:rsid w:val="00C305E3"/>
    <w:rsid w:val="00C30888"/>
    <w:rsid w:val="00C30F56"/>
    <w:rsid w:val="00C310A7"/>
    <w:rsid w:val="00C313C3"/>
    <w:rsid w:val="00C31BC7"/>
    <w:rsid w:val="00C31C28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4CBB"/>
    <w:rsid w:val="00C35142"/>
    <w:rsid w:val="00C353EC"/>
    <w:rsid w:val="00C36862"/>
    <w:rsid w:val="00C404BA"/>
    <w:rsid w:val="00C408D7"/>
    <w:rsid w:val="00C40DCD"/>
    <w:rsid w:val="00C40F56"/>
    <w:rsid w:val="00C413C1"/>
    <w:rsid w:val="00C415B2"/>
    <w:rsid w:val="00C417AC"/>
    <w:rsid w:val="00C41B12"/>
    <w:rsid w:val="00C41BDA"/>
    <w:rsid w:val="00C42031"/>
    <w:rsid w:val="00C42356"/>
    <w:rsid w:val="00C42598"/>
    <w:rsid w:val="00C426C1"/>
    <w:rsid w:val="00C42DE0"/>
    <w:rsid w:val="00C42F23"/>
    <w:rsid w:val="00C4304F"/>
    <w:rsid w:val="00C43432"/>
    <w:rsid w:val="00C43814"/>
    <w:rsid w:val="00C44A0B"/>
    <w:rsid w:val="00C44D4A"/>
    <w:rsid w:val="00C45026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7D"/>
    <w:rsid w:val="00C474EB"/>
    <w:rsid w:val="00C5032F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2A2"/>
    <w:rsid w:val="00C57330"/>
    <w:rsid w:val="00C576BE"/>
    <w:rsid w:val="00C577CC"/>
    <w:rsid w:val="00C57982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0BF"/>
    <w:rsid w:val="00C643CD"/>
    <w:rsid w:val="00C64EC1"/>
    <w:rsid w:val="00C64F93"/>
    <w:rsid w:val="00C65452"/>
    <w:rsid w:val="00C656E1"/>
    <w:rsid w:val="00C659DC"/>
    <w:rsid w:val="00C65AB3"/>
    <w:rsid w:val="00C65AE4"/>
    <w:rsid w:val="00C65C16"/>
    <w:rsid w:val="00C662E5"/>
    <w:rsid w:val="00C664FD"/>
    <w:rsid w:val="00C6667F"/>
    <w:rsid w:val="00C669B7"/>
    <w:rsid w:val="00C67119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02A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691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14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883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A9C"/>
    <w:rsid w:val="00C97122"/>
    <w:rsid w:val="00C977CF"/>
    <w:rsid w:val="00C97993"/>
    <w:rsid w:val="00C979DD"/>
    <w:rsid w:val="00C97A80"/>
    <w:rsid w:val="00C97BBA"/>
    <w:rsid w:val="00C97EDE"/>
    <w:rsid w:val="00CA03FC"/>
    <w:rsid w:val="00CA0608"/>
    <w:rsid w:val="00CA074E"/>
    <w:rsid w:val="00CA0A47"/>
    <w:rsid w:val="00CA19B2"/>
    <w:rsid w:val="00CA1C22"/>
    <w:rsid w:val="00CA2023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5FE2"/>
    <w:rsid w:val="00CA655C"/>
    <w:rsid w:val="00CA68D1"/>
    <w:rsid w:val="00CA7037"/>
    <w:rsid w:val="00CA7117"/>
    <w:rsid w:val="00CA75E9"/>
    <w:rsid w:val="00CB0134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A80"/>
    <w:rsid w:val="00CC0D5C"/>
    <w:rsid w:val="00CC10B7"/>
    <w:rsid w:val="00CC1274"/>
    <w:rsid w:val="00CC1301"/>
    <w:rsid w:val="00CC13A9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421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22"/>
    <w:rsid w:val="00CC7362"/>
    <w:rsid w:val="00CC7D4C"/>
    <w:rsid w:val="00CC7D78"/>
    <w:rsid w:val="00CC7E8B"/>
    <w:rsid w:val="00CD01CE"/>
    <w:rsid w:val="00CD0464"/>
    <w:rsid w:val="00CD099C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5F4"/>
    <w:rsid w:val="00CD5E32"/>
    <w:rsid w:val="00CD5EAF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D1F"/>
    <w:rsid w:val="00CE3F23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68A"/>
    <w:rsid w:val="00CF1779"/>
    <w:rsid w:val="00CF17DF"/>
    <w:rsid w:val="00CF1B36"/>
    <w:rsid w:val="00CF23C2"/>
    <w:rsid w:val="00CF2774"/>
    <w:rsid w:val="00CF2F86"/>
    <w:rsid w:val="00CF3A3F"/>
    <w:rsid w:val="00CF3C68"/>
    <w:rsid w:val="00CF3D12"/>
    <w:rsid w:val="00CF3D2F"/>
    <w:rsid w:val="00CF408A"/>
    <w:rsid w:val="00CF469F"/>
    <w:rsid w:val="00CF4720"/>
    <w:rsid w:val="00CF531C"/>
    <w:rsid w:val="00CF5719"/>
    <w:rsid w:val="00CF5A53"/>
    <w:rsid w:val="00CF5B10"/>
    <w:rsid w:val="00CF5C3E"/>
    <w:rsid w:val="00CF6697"/>
    <w:rsid w:val="00CF68C7"/>
    <w:rsid w:val="00CF68CB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2C43"/>
    <w:rsid w:val="00D02F66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BA4"/>
    <w:rsid w:val="00D10C1C"/>
    <w:rsid w:val="00D10E07"/>
    <w:rsid w:val="00D11459"/>
    <w:rsid w:val="00D11B3A"/>
    <w:rsid w:val="00D11B5D"/>
    <w:rsid w:val="00D11B73"/>
    <w:rsid w:val="00D11E0B"/>
    <w:rsid w:val="00D11FDA"/>
    <w:rsid w:val="00D1221B"/>
    <w:rsid w:val="00D12279"/>
    <w:rsid w:val="00D12711"/>
    <w:rsid w:val="00D12E83"/>
    <w:rsid w:val="00D131A7"/>
    <w:rsid w:val="00D13AB3"/>
    <w:rsid w:val="00D13B81"/>
    <w:rsid w:val="00D13F7E"/>
    <w:rsid w:val="00D14084"/>
    <w:rsid w:val="00D14123"/>
    <w:rsid w:val="00D145E6"/>
    <w:rsid w:val="00D14BFD"/>
    <w:rsid w:val="00D14C41"/>
    <w:rsid w:val="00D15AB2"/>
    <w:rsid w:val="00D15ED1"/>
    <w:rsid w:val="00D169CA"/>
    <w:rsid w:val="00D16F70"/>
    <w:rsid w:val="00D1782D"/>
    <w:rsid w:val="00D1785B"/>
    <w:rsid w:val="00D20A00"/>
    <w:rsid w:val="00D20B5D"/>
    <w:rsid w:val="00D20C81"/>
    <w:rsid w:val="00D20D22"/>
    <w:rsid w:val="00D20F2B"/>
    <w:rsid w:val="00D20FF8"/>
    <w:rsid w:val="00D216C5"/>
    <w:rsid w:val="00D221BB"/>
    <w:rsid w:val="00D22299"/>
    <w:rsid w:val="00D22332"/>
    <w:rsid w:val="00D224E4"/>
    <w:rsid w:val="00D22E4C"/>
    <w:rsid w:val="00D236F3"/>
    <w:rsid w:val="00D23907"/>
    <w:rsid w:val="00D249E3"/>
    <w:rsid w:val="00D251BC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27FF8"/>
    <w:rsid w:val="00D3043D"/>
    <w:rsid w:val="00D3054C"/>
    <w:rsid w:val="00D3055C"/>
    <w:rsid w:val="00D3067D"/>
    <w:rsid w:val="00D307C1"/>
    <w:rsid w:val="00D30D37"/>
    <w:rsid w:val="00D319F4"/>
    <w:rsid w:val="00D31A7B"/>
    <w:rsid w:val="00D32092"/>
    <w:rsid w:val="00D323A3"/>
    <w:rsid w:val="00D3263F"/>
    <w:rsid w:val="00D32C2E"/>
    <w:rsid w:val="00D3322A"/>
    <w:rsid w:val="00D33246"/>
    <w:rsid w:val="00D338FD"/>
    <w:rsid w:val="00D33B67"/>
    <w:rsid w:val="00D33CFC"/>
    <w:rsid w:val="00D33F7B"/>
    <w:rsid w:val="00D34377"/>
    <w:rsid w:val="00D34629"/>
    <w:rsid w:val="00D34B74"/>
    <w:rsid w:val="00D34C78"/>
    <w:rsid w:val="00D350BB"/>
    <w:rsid w:val="00D35108"/>
    <w:rsid w:val="00D35164"/>
    <w:rsid w:val="00D352C3"/>
    <w:rsid w:val="00D353FA"/>
    <w:rsid w:val="00D359BA"/>
    <w:rsid w:val="00D36480"/>
    <w:rsid w:val="00D37303"/>
    <w:rsid w:val="00D37DA9"/>
    <w:rsid w:val="00D40353"/>
    <w:rsid w:val="00D4051F"/>
    <w:rsid w:val="00D41204"/>
    <w:rsid w:val="00D41A0B"/>
    <w:rsid w:val="00D41F02"/>
    <w:rsid w:val="00D42091"/>
    <w:rsid w:val="00D42189"/>
    <w:rsid w:val="00D42878"/>
    <w:rsid w:val="00D42ACE"/>
    <w:rsid w:val="00D42D9A"/>
    <w:rsid w:val="00D42DA1"/>
    <w:rsid w:val="00D42DF4"/>
    <w:rsid w:val="00D43400"/>
    <w:rsid w:val="00D4345B"/>
    <w:rsid w:val="00D43C31"/>
    <w:rsid w:val="00D44429"/>
    <w:rsid w:val="00D44504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BD"/>
    <w:rsid w:val="00D466D0"/>
    <w:rsid w:val="00D46849"/>
    <w:rsid w:val="00D46EA2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666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4019"/>
    <w:rsid w:val="00D540D4"/>
    <w:rsid w:val="00D5414C"/>
    <w:rsid w:val="00D54B61"/>
    <w:rsid w:val="00D54F7F"/>
    <w:rsid w:val="00D551AD"/>
    <w:rsid w:val="00D55243"/>
    <w:rsid w:val="00D554B9"/>
    <w:rsid w:val="00D55A78"/>
    <w:rsid w:val="00D55DF0"/>
    <w:rsid w:val="00D5622F"/>
    <w:rsid w:val="00D5631D"/>
    <w:rsid w:val="00D5632A"/>
    <w:rsid w:val="00D568F2"/>
    <w:rsid w:val="00D56C11"/>
    <w:rsid w:val="00D57394"/>
    <w:rsid w:val="00D573E1"/>
    <w:rsid w:val="00D57491"/>
    <w:rsid w:val="00D57869"/>
    <w:rsid w:val="00D57A0D"/>
    <w:rsid w:val="00D57B6B"/>
    <w:rsid w:val="00D57CBF"/>
    <w:rsid w:val="00D603C6"/>
    <w:rsid w:val="00D604AE"/>
    <w:rsid w:val="00D60682"/>
    <w:rsid w:val="00D607FE"/>
    <w:rsid w:val="00D61492"/>
    <w:rsid w:val="00D614B6"/>
    <w:rsid w:val="00D61591"/>
    <w:rsid w:val="00D61CE7"/>
    <w:rsid w:val="00D620E6"/>
    <w:rsid w:val="00D6261A"/>
    <w:rsid w:val="00D62764"/>
    <w:rsid w:val="00D6283E"/>
    <w:rsid w:val="00D62D46"/>
    <w:rsid w:val="00D6319D"/>
    <w:rsid w:val="00D63448"/>
    <w:rsid w:val="00D634C5"/>
    <w:rsid w:val="00D63AB7"/>
    <w:rsid w:val="00D63E00"/>
    <w:rsid w:val="00D6451B"/>
    <w:rsid w:val="00D64FFA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69"/>
    <w:rsid w:val="00D67BBF"/>
    <w:rsid w:val="00D70D2F"/>
    <w:rsid w:val="00D71014"/>
    <w:rsid w:val="00D71353"/>
    <w:rsid w:val="00D7157F"/>
    <w:rsid w:val="00D7182E"/>
    <w:rsid w:val="00D720E0"/>
    <w:rsid w:val="00D7238E"/>
    <w:rsid w:val="00D72DB1"/>
    <w:rsid w:val="00D72DB6"/>
    <w:rsid w:val="00D72E1D"/>
    <w:rsid w:val="00D730DB"/>
    <w:rsid w:val="00D733A0"/>
    <w:rsid w:val="00D73520"/>
    <w:rsid w:val="00D736CD"/>
    <w:rsid w:val="00D73ABE"/>
    <w:rsid w:val="00D73ED9"/>
    <w:rsid w:val="00D740FE"/>
    <w:rsid w:val="00D7461C"/>
    <w:rsid w:val="00D74A02"/>
    <w:rsid w:val="00D74CFB"/>
    <w:rsid w:val="00D75080"/>
    <w:rsid w:val="00D751AC"/>
    <w:rsid w:val="00D75AB5"/>
    <w:rsid w:val="00D75CF7"/>
    <w:rsid w:val="00D76A30"/>
    <w:rsid w:val="00D76B61"/>
    <w:rsid w:val="00D76D51"/>
    <w:rsid w:val="00D7722A"/>
    <w:rsid w:val="00D80360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B83"/>
    <w:rsid w:val="00D83CB4"/>
    <w:rsid w:val="00D83F5C"/>
    <w:rsid w:val="00D84049"/>
    <w:rsid w:val="00D84245"/>
    <w:rsid w:val="00D84259"/>
    <w:rsid w:val="00D842AF"/>
    <w:rsid w:val="00D84900"/>
    <w:rsid w:val="00D84FAE"/>
    <w:rsid w:val="00D85104"/>
    <w:rsid w:val="00D85A73"/>
    <w:rsid w:val="00D85AB3"/>
    <w:rsid w:val="00D85F78"/>
    <w:rsid w:val="00D8618A"/>
    <w:rsid w:val="00D867AC"/>
    <w:rsid w:val="00D867F9"/>
    <w:rsid w:val="00D868E1"/>
    <w:rsid w:val="00D86B43"/>
    <w:rsid w:val="00D870E0"/>
    <w:rsid w:val="00D87100"/>
    <w:rsid w:val="00D87557"/>
    <w:rsid w:val="00D8769D"/>
    <w:rsid w:val="00D879AD"/>
    <w:rsid w:val="00D87ACA"/>
    <w:rsid w:val="00D9002F"/>
    <w:rsid w:val="00D9009A"/>
    <w:rsid w:val="00D901C4"/>
    <w:rsid w:val="00D905F3"/>
    <w:rsid w:val="00D90A0E"/>
    <w:rsid w:val="00D90B57"/>
    <w:rsid w:val="00D90D54"/>
    <w:rsid w:val="00D9231E"/>
    <w:rsid w:val="00D9248D"/>
    <w:rsid w:val="00D92612"/>
    <w:rsid w:val="00D92C4B"/>
    <w:rsid w:val="00D94079"/>
    <w:rsid w:val="00D95168"/>
    <w:rsid w:val="00D952A5"/>
    <w:rsid w:val="00D95A5D"/>
    <w:rsid w:val="00D95B59"/>
    <w:rsid w:val="00D95E7A"/>
    <w:rsid w:val="00D95EE2"/>
    <w:rsid w:val="00D9604A"/>
    <w:rsid w:val="00D960FE"/>
    <w:rsid w:val="00D9639E"/>
    <w:rsid w:val="00D9679E"/>
    <w:rsid w:val="00D96EDD"/>
    <w:rsid w:val="00D973D5"/>
    <w:rsid w:val="00D97871"/>
    <w:rsid w:val="00D97993"/>
    <w:rsid w:val="00DA0273"/>
    <w:rsid w:val="00DA035D"/>
    <w:rsid w:val="00DA0489"/>
    <w:rsid w:val="00DA06B0"/>
    <w:rsid w:val="00DA0B3D"/>
    <w:rsid w:val="00DA0F8E"/>
    <w:rsid w:val="00DA113A"/>
    <w:rsid w:val="00DA17B0"/>
    <w:rsid w:val="00DA1891"/>
    <w:rsid w:val="00DA1AA9"/>
    <w:rsid w:val="00DA1B46"/>
    <w:rsid w:val="00DA1F0F"/>
    <w:rsid w:val="00DA2177"/>
    <w:rsid w:val="00DA349F"/>
    <w:rsid w:val="00DA47F7"/>
    <w:rsid w:val="00DA4B1F"/>
    <w:rsid w:val="00DA4F7E"/>
    <w:rsid w:val="00DA5BAE"/>
    <w:rsid w:val="00DA65A7"/>
    <w:rsid w:val="00DA69A0"/>
    <w:rsid w:val="00DA6F98"/>
    <w:rsid w:val="00DA7268"/>
    <w:rsid w:val="00DA747D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3F4B"/>
    <w:rsid w:val="00DB4048"/>
    <w:rsid w:val="00DB4162"/>
    <w:rsid w:val="00DB4366"/>
    <w:rsid w:val="00DB462E"/>
    <w:rsid w:val="00DB47B5"/>
    <w:rsid w:val="00DB49C6"/>
    <w:rsid w:val="00DB4B70"/>
    <w:rsid w:val="00DB4CD3"/>
    <w:rsid w:val="00DB52FF"/>
    <w:rsid w:val="00DB62B9"/>
    <w:rsid w:val="00DB6575"/>
    <w:rsid w:val="00DB7402"/>
    <w:rsid w:val="00DB79B7"/>
    <w:rsid w:val="00DB7EE5"/>
    <w:rsid w:val="00DC0195"/>
    <w:rsid w:val="00DC01F0"/>
    <w:rsid w:val="00DC07DE"/>
    <w:rsid w:val="00DC0975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88B"/>
    <w:rsid w:val="00DC2A72"/>
    <w:rsid w:val="00DC2EDE"/>
    <w:rsid w:val="00DC3676"/>
    <w:rsid w:val="00DC3725"/>
    <w:rsid w:val="00DC3A38"/>
    <w:rsid w:val="00DC3E9D"/>
    <w:rsid w:val="00DC3FB0"/>
    <w:rsid w:val="00DC506B"/>
    <w:rsid w:val="00DC59DF"/>
    <w:rsid w:val="00DC5C9D"/>
    <w:rsid w:val="00DC5F1E"/>
    <w:rsid w:val="00DC6AE4"/>
    <w:rsid w:val="00DC731B"/>
    <w:rsid w:val="00DC7445"/>
    <w:rsid w:val="00DC74BF"/>
    <w:rsid w:val="00DC753C"/>
    <w:rsid w:val="00DC7CCD"/>
    <w:rsid w:val="00DC7F9E"/>
    <w:rsid w:val="00DC7FFD"/>
    <w:rsid w:val="00DD04F4"/>
    <w:rsid w:val="00DD09D8"/>
    <w:rsid w:val="00DD0B91"/>
    <w:rsid w:val="00DD0BAF"/>
    <w:rsid w:val="00DD0C25"/>
    <w:rsid w:val="00DD0C85"/>
    <w:rsid w:val="00DD0CF3"/>
    <w:rsid w:val="00DD0D00"/>
    <w:rsid w:val="00DD17C4"/>
    <w:rsid w:val="00DD2C2F"/>
    <w:rsid w:val="00DD2C8C"/>
    <w:rsid w:val="00DD2E7A"/>
    <w:rsid w:val="00DD30E7"/>
    <w:rsid w:val="00DD311D"/>
    <w:rsid w:val="00DD319F"/>
    <w:rsid w:val="00DD32A9"/>
    <w:rsid w:val="00DD330C"/>
    <w:rsid w:val="00DD351B"/>
    <w:rsid w:val="00DD36EC"/>
    <w:rsid w:val="00DD4531"/>
    <w:rsid w:val="00DD4863"/>
    <w:rsid w:val="00DD4CED"/>
    <w:rsid w:val="00DD4FC8"/>
    <w:rsid w:val="00DD5478"/>
    <w:rsid w:val="00DD54D2"/>
    <w:rsid w:val="00DD5938"/>
    <w:rsid w:val="00DD59A2"/>
    <w:rsid w:val="00DD5B2B"/>
    <w:rsid w:val="00DD5B76"/>
    <w:rsid w:val="00DD6158"/>
    <w:rsid w:val="00DD627A"/>
    <w:rsid w:val="00DD6678"/>
    <w:rsid w:val="00DD73D5"/>
    <w:rsid w:val="00DD7434"/>
    <w:rsid w:val="00DE0684"/>
    <w:rsid w:val="00DE0EB1"/>
    <w:rsid w:val="00DE1AE8"/>
    <w:rsid w:val="00DE1AED"/>
    <w:rsid w:val="00DE2187"/>
    <w:rsid w:val="00DE233B"/>
    <w:rsid w:val="00DE2DDE"/>
    <w:rsid w:val="00DE310C"/>
    <w:rsid w:val="00DE3618"/>
    <w:rsid w:val="00DE3816"/>
    <w:rsid w:val="00DE43F3"/>
    <w:rsid w:val="00DE4685"/>
    <w:rsid w:val="00DE4AE7"/>
    <w:rsid w:val="00DE4E18"/>
    <w:rsid w:val="00DE4EDA"/>
    <w:rsid w:val="00DE50D0"/>
    <w:rsid w:val="00DE5726"/>
    <w:rsid w:val="00DE60CE"/>
    <w:rsid w:val="00DE63CA"/>
    <w:rsid w:val="00DE6765"/>
    <w:rsid w:val="00DE6C2A"/>
    <w:rsid w:val="00DE6C94"/>
    <w:rsid w:val="00DE6CDD"/>
    <w:rsid w:val="00DE6FE9"/>
    <w:rsid w:val="00DE7677"/>
    <w:rsid w:val="00DE781F"/>
    <w:rsid w:val="00DE78F7"/>
    <w:rsid w:val="00DE7E90"/>
    <w:rsid w:val="00DE7F8D"/>
    <w:rsid w:val="00DF0198"/>
    <w:rsid w:val="00DF02BE"/>
    <w:rsid w:val="00DF0736"/>
    <w:rsid w:val="00DF0B4D"/>
    <w:rsid w:val="00DF0BD6"/>
    <w:rsid w:val="00DF0D14"/>
    <w:rsid w:val="00DF0D30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3E41"/>
    <w:rsid w:val="00DF43E7"/>
    <w:rsid w:val="00DF4402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57C"/>
    <w:rsid w:val="00E0073C"/>
    <w:rsid w:val="00E00E7C"/>
    <w:rsid w:val="00E00EC6"/>
    <w:rsid w:val="00E010FE"/>
    <w:rsid w:val="00E01338"/>
    <w:rsid w:val="00E015BE"/>
    <w:rsid w:val="00E01C4B"/>
    <w:rsid w:val="00E01E8D"/>
    <w:rsid w:val="00E01FDE"/>
    <w:rsid w:val="00E024B7"/>
    <w:rsid w:val="00E02E3F"/>
    <w:rsid w:val="00E02F77"/>
    <w:rsid w:val="00E035A0"/>
    <w:rsid w:val="00E03A12"/>
    <w:rsid w:val="00E03C4E"/>
    <w:rsid w:val="00E0472F"/>
    <w:rsid w:val="00E04A5B"/>
    <w:rsid w:val="00E04AA0"/>
    <w:rsid w:val="00E05168"/>
    <w:rsid w:val="00E05B7C"/>
    <w:rsid w:val="00E05BC5"/>
    <w:rsid w:val="00E06698"/>
    <w:rsid w:val="00E06BDD"/>
    <w:rsid w:val="00E06DFC"/>
    <w:rsid w:val="00E06E1B"/>
    <w:rsid w:val="00E07152"/>
    <w:rsid w:val="00E074BA"/>
    <w:rsid w:val="00E077A0"/>
    <w:rsid w:val="00E07BBA"/>
    <w:rsid w:val="00E07DE8"/>
    <w:rsid w:val="00E10960"/>
    <w:rsid w:val="00E10C73"/>
    <w:rsid w:val="00E11428"/>
    <w:rsid w:val="00E11A92"/>
    <w:rsid w:val="00E11F19"/>
    <w:rsid w:val="00E12121"/>
    <w:rsid w:val="00E122A9"/>
    <w:rsid w:val="00E1276C"/>
    <w:rsid w:val="00E129CC"/>
    <w:rsid w:val="00E12B8F"/>
    <w:rsid w:val="00E13080"/>
    <w:rsid w:val="00E13247"/>
    <w:rsid w:val="00E13AE7"/>
    <w:rsid w:val="00E13C9A"/>
    <w:rsid w:val="00E14833"/>
    <w:rsid w:val="00E149E2"/>
    <w:rsid w:val="00E1553C"/>
    <w:rsid w:val="00E15795"/>
    <w:rsid w:val="00E16502"/>
    <w:rsid w:val="00E166FD"/>
    <w:rsid w:val="00E16751"/>
    <w:rsid w:val="00E16E8B"/>
    <w:rsid w:val="00E170BC"/>
    <w:rsid w:val="00E1721C"/>
    <w:rsid w:val="00E176B9"/>
    <w:rsid w:val="00E17D75"/>
    <w:rsid w:val="00E212B6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06A"/>
    <w:rsid w:val="00E251E0"/>
    <w:rsid w:val="00E2525A"/>
    <w:rsid w:val="00E25634"/>
    <w:rsid w:val="00E25A61"/>
    <w:rsid w:val="00E25B0C"/>
    <w:rsid w:val="00E2637E"/>
    <w:rsid w:val="00E263D7"/>
    <w:rsid w:val="00E26D57"/>
    <w:rsid w:val="00E31072"/>
    <w:rsid w:val="00E311DD"/>
    <w:rsid w:val="00E3170F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4A0"/>
    <w:rsid w:val="00E335D4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BFE"/>
    <w:rsid w:val="00E36CB0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8E1"/>
    <w:rsid w:val="00E41EF6"/>
    <w:rsid w:val="00E42190"/>
    <w:rsid w:val="00E4242E"/>
    <w:rsid w:val="00E42528"/>
    <w:rsid w:val="00E42A16"/>
    <w:rsid w:val="00E42DD9"/>
    <w:rsid w:val="00E42DDB"/>
    <w:rsid w:val="00E43F03"/>
    <w:rsid w:val="00E442A9"/>
    <w:rsid w:val="00E443AF"/>
    <w:rsid w:val="00E44833"/>
    <w:rsid w:val="00E44EBE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777"/>
    <w:rsid w:val="00E47D06"/>
    <w:rsid w:val="00E502F1"/>
    <w:rsid w:val="00E507EB"/>
    <w:rsid w:val="00E51124"/>
    <w:rsid w:val="00E512EE"/>
    <w:rsid w:val="00E5136A"/>
    <w:rsid w:val="00E51C69"/>
    <w:rsid w:val="00E526F0"/>
    <w:rsid w:val="00E52D41"/>
    <w:rsid w:val="00E52D92"/>
    <w:rsid w:val="00E530E3"/>
    <w:rsid w:val="00E5329D"/>
    <w:rsid w:val="00E53645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23"/>
    <w:rsid w:val="00E60690"/>
    <w:rsid w:val="00E60955"/>
    <w:rsid w:val="00E60DCF"/>
    <w:rsid w:val="00E60F8F"/>
    <w:rsid w:val="00E611BA"/>
    <w:rsid w:val="00E614DD"/>
    <w:rsid w:val="00E61A1F"/>
    <w:rsid w:val="00E61A61"/>
    <w:rsid w:val="00E62569"/>
    <w:rsid w:val="00E629F9"/>
    <w:rsid w:val="00E6386F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945"/>
    <w:rsid w:val="00E71D7C"/>
    <w:rsid w:val="00E71DF7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18E"/>
    <w:rsid w:val="00E76D45"/>
    <w:rsid w:val="00E76E43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55C"/>
    <w:rsid w:val="00E8173A"/>
    <w:rsid w:val="00E81851"/>
    <w:rsid w:val="00E81958"/>
    <w:rsid w:val="00E823F8"/>
    <w:rsid w:val="00E8299E"/>
    <w:rsid w:val="00E834E7"/>
    <w:rsid w:val="00E83F19"/>
    <w:rsid w:val="00E83F1E"/>
    <w:rsid w:val="00E84550"/>
    <w:rsid w:val="00E84853"/>
    <w:rsid w:val="00E848A2"/>
    <w:rsid w:val="00E84A54"/>
    <w:rsid w:val="00E84AD4"/>
    <w:rsid w:val="00E84F27"/>
    <w:rsid w:val="00E854AA"/>
    <w:rsid w:val="00E855E2"/>
    <w:rsid w:val="00E8573A"/>
    <w:rsid w:val="00E857D6"/>
    <w:rsid w:val="00E8591A"/>
    <w:rsid w:val="00E85946"/>
    <w:rsid w:val="00E85C82"/>
    <w:rsid w:val="00E8648A"/>
    <w:rsid w:val="00E865B1"/>
    <w:rsid w:val="00E865E3"/>
    <w:rsid w:val="00E86F53"/>
    <w:rsid w:val="00E86FEC"/>
    <w:rsid w:val="00E8788F"/>
    <w:rsid w:val="00E879AC"/>
    <w:rsid w:val="00E87B9B"/>
    <w:rsid w:val="00E87F8F"/>
    <w:rsid w:val="00E90902"/>
    <w:rsid w:val="00E91512"/>
    <w:rsid w:val="00E915B4"/>
    <w:rsid w:val="00E91951"/>
    <w:rsid w:val="00E91B27"/>
    <w:rsid w:val="00E91ECC"/>
    <w:rsid w:val="00E91EE6"/>
    <w:rsid w:val="00E91F51"/>
    <w:rsid w:val="00E92245"/>
    <w:rsid w:val="00E92894"/>
    <w:rsid w:val="00E935D3"/>
    <w:rsid w:val="00E93E61"/>
    <w:rsid w:val="00E945DD"/>
    <w:rsid w:val="00E94E8B"/>
    <w:rsid w:val="00E94FAC"/>
    <w:rsid w:val="00E957F1"/>
    <w:rsid w:val="00E95A4B"/>
    <w:rsid w:val="00E96434"/>
    <w:rsid w:val="00E96568"/>
    <w:rsid w:val="00E96695"/>
    <w:rsid w:val="00E96A34"/>
    <w:rsid w:val="00E96C57"/>
    <w:rsid w:val="00E96EAE"/>
    <w:rsid w:val="00E9723F"/>
    <w:rsid w:val="00E97707"/>
    <w:rsid w:val="00E97E4C"/>
    <w:rsid w:val="00EA0458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BE7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5A81"/>
    <w:rsid w:val="00EA5D9B"/>
    <w:rsid w:val="00EA6073"/>
    <w:rsid w:val="00EA6130"/>
    <w:rsid w:val="00EA6609"/>
    <w:rsid w:val="00EA67D7"/>
    <w:rsid w:val="00EA69CB"/>
    <w:rsid w:val="00EA6E52"/>
    <w:rsid w:val="00EA6FE8"/>
    <w:rsid w:val="00EA755F"/>
    <w:rsid w:val="00EA7732"/>
    <w:rsid w:val="00EA78CF"/>
    <w:rsid w:val="00EA7CCE"/>
    <w:rsid w:val="00EA7D2E"/>
    <w:rsid w:val="00EB0400"/>
    <w:rsid w:val="00EB076C"/>
    <w:rsid w:val="00EB107E"/>
    <w:rsid w:val="00EB21F0"/>
    <w:rsid w:val="00EB2C51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6F0"/>
    <w:rsid w:val="00EC17C8"/>
    <w:rsid w:val="00EC18C8"/>
    <w:rsid w:val="00EC24E9"/>
    <w:rsid w:val="00EC2876"/>
    <w:rsid w:val="00EC2D3A"/>
    <w:rsid w:val="00EC3C7D"/>
    <w:rsid w:val="00EC3DDB"/>
    <w:rsid w:val="00EC4E97"/>
    <w:rsid w:val="00EC5088"/>
    <w:rsid w:val="00EC5268"/>
    <w:rsid w:val="00EC54DA"/>
    <w:rsid w:val="00EC5587"/>
    <w:rsid w:val="00EC5954"/>
    <w:rsid w:val="00EC5A5E"/>
    <w:rsid w:val="00EC60C0"/>
    <w:rsid w:val="00EC6397"/>
    <w:rsid w:val="00EC6CBD"/>
    <w:rsid w:val="00EC6E88"/>
    <w:rsid w:val="00EC7CD4"/>
    <w:rsid w:val="00EC7E8D"/>
    <w:rsid w:val="00ED04B3"/>
    <w:rsid w:val="00ED0B8E"/>
    <w:rsid w:val="00ED1267"/>
    <w:rsid w:val="00ED12CD"/>
    <w:rsid w:val="00ED16DE"/>
    <w:rsid w:val="00ED18D7"/>
    <w:rsid w:val="00ED1A15"/>
    <w:rsid w:val="00ED3595"/>
    <w:rsid w:val="00ED3AED"/>
    <w:rsid w:val="00ED3C8F"/>
    <w:rsid w:val="00ED3DB4"/>
    <w:rsid w:val="00ED41A2"/>
    <w:rsid w:val="00ED468B"/>
    <w:rsid w:val="00ED5003"/>
    <w:rsid w:val="00ED5769"/>
    <w:rsid w:val="00ED6B70"/>
    <w:rsid w:val="00ED6BFA"/>
    <w:rsid w:val="00ED7240"/>
    <w:rsid w:val="00ED7842"/>
    <w:rsid w:val="00ED785B"/>
    <w:rsid w:val="00ED7F67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10E"/>
    <w:rsid w:val="00EE34C4"/>
    <w:rsid w:val="00EE35EF"/>
    <w:rsid w:val="00EE365A"/>
    <w:rsid w:val="00EE3777"/>
    <w:rsid w:val="00EE3E4E"/>
    <w:rsid w:val="00EE3FC2"/>
    <w:rsid w:val="00EE41A3"/>
    <w:rsid w:val="00EE4266"/>
    <w:rsid w:val="00EE4444"/>
    <w:rsid w:val="00EE4575"/>
    <w:rsid w:val="00EE4608"/>
    <w:rsid w:val="00EE46EC"/>
    <w:rsid w:val="00EE494B"/>
    <w:rsid w:val="00EE4A33"/>
    <w:rsid w:val="00EE5137"/>
    <w:rsid w:val="00EE52D2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C81"/>
    <w:rsid w:val="00EF1E8B"/>
    <w:rsid w:val="00EF20E0"/>
    <w:rsid w:val="00EF2745"/>
    <w:rsid w:val="00EF3025"/>
    <w:rsid w:val="00EF331B"/>
    <w:rsid w:val="00EF361C"/>
    <w:rsid w:val="00EF3C1D"/>
    <w:rsid w:val="00EF3E2E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54D"/>
    <w:rsid w:val="00EF67EE"/>
    <w:rsid w:val="00EF723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2665"/>
    <w:rsid w:val="00F026C6"/>
    <w:rsid w:val="00F03075"/>
    <w:rsid w:val="00F033E5"/>
    <w:rsid w:val="00F0343B"/>
    <w:rsid w:val="00F03502"/>
    <w:rsid w:val="00F03F85"/>
    <w:rsid w:val="00F0402F"/>
    <w:rsid w:val="00F0435F"/>
    <w:rsid w:val="00F043AA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EB2"/>
    <w:rsid w:val="00F070BE"/>
    <w:rsid w:val="00F074B8"/>
    <w:rsid w:val="00F074E9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1F76"/>
    <w:rsid w:val="00F123C5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31C"/>
    <w:rsid w:val="00F1545A"/>
    <w:rsid w:val="00F154E6"/>
    <w:rsid w:val="00F15C8B"/>
    <w:rsid w:val="00F15ECF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930"/>
    <w:rsid w:val="00F229DD"/>
    <w:rsid w:val="00F22ACA"/>
    <w:rsid w:val="00F23005"/>
    <w:rsid w:val="00F23595"/>
    <w:rsid w:val="00F240BB"/>
    <w:rsid w:val="00F244AA"/>
    <w:rsid w:val="00F24596"/>
    <w:rsid w:val="00F24715"/>
    <w:rsid w:val="00F2526E"/>
    <w:rsid w:val="00F254F2"/>
    <w:rsid w:val="00F259EA"/>
    <w:rsid w:val="00F260A6"/>
    <w:rsid w:val="00F2644C"/>
    <w:rsid w:val="00F2679A"/>
    <w:rsid w:val="00F26CBD"/>
    <w:rsid w:val="00F26D23"/>
    <w:rsid w:val="00F273DB"/>
    <w:rsid w:val="00F27511"/>
    <w:rsid w:val="00F279DA"/>
    <w:rsid w:val="00F27AC8"/>
    <w:rsid w:val="00F27C47"/>
    <w:rsid w:val="00F27E48"/>
    <w:rsid w:val="00F30142"/>
    <w:rsid w:val="00F30322"/>
    <w:rsid w:val="00F30A94"/>
    <w:rsid w:val="00F30C40"/>
    <w:rsid w:val="00F30C5C"/>
    <w:rsid w:val="00F31032"/>
    <w:rsid w:val="00F32069"/>
    <w:rsid w:val="00F326B2"/>
    <w:rsid w:val="00F328B4"/>
    <w:rsid w:val="00F32F86"/>
    <w:rsid w:val="00F33ADF"/>
    <w:rsid w:val="00F3417D"/>
    <w:rsid w:val="00F341B0"/>
    <w:rsid w:val="00F344DC"/>
    <w:rsid w:val="00F34672"/>
    <w:rsid w:val="00F34BD0"/>
    <w:rsid w:val="00F34BD7"/>
    <w:rsid w:val="00F34C91"/>
    <w:rsid w:val="00F34D22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73F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FD3"/>
    <w:rsid w:val="00F424F7"/>
    <w:rsid w:val="00F4320C"/>
    <w:rsid w:val="00F43BAC"/>
    <w:rsid w:val="00F4436E"/>
    <w:rsid w:val="00F44665"/>
    <w:rsid w:val="00F4482B"/>
    <w:rsid w:val="00F44FEF"/>
    <w:rsid w:val="00F45259"/>
    <w:rsid w:val="00F457F2"/>
    <w:rsid w:val="00F45C01"/>
    <w:rsid w:val="00F45DEE"/>
    <w:rsid w:val="00F45F0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054"/>
    <w:rsid w:val="00F50288"/>
    <w:rsid w:val="00F50782"/>
    <w:rsid w:val="00F5087A"/>
    <w:rsid w:val="00F50C7A"/>
    <w:rsid w:val="00F50E61"/>
    <w:rsid w:val="00F51088"/>
    <w:rsid w:val="00F5119A"/>
    <w:rsid w:val="00F51612"/>
    <w:rsid w:val="00F516B2"/>
    <w:rsid w:val="00F51D65"/>
    <w:rsid w:val="00F520F7"/>
    <w:rsid w:val="00F52181"/>
    <w:rsid w:val="00F52259"/>
    <w:rsid w:val="00F523F1"/>
    <w:rsid w:val="00F52814"/>
    <w:rsid w:val="00F52AF1"/>
    <w:rsid w:val="00F53270"/>
    <w:rsid w:val="00F53754"/>
    <w:rsid w:val="00F5381D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52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364A"/>
    <w:rsid w:val="00F63FFF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CA2"/>
    <w:rsid w:val="00F66D50"/>
    <w:rsid w:val="00F67038"/>
    <w:rsid w:val="00F67235"/>
    <w:rsid w:val="00F672E7"/>
    <w:rsid w:val="00F673A0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80F"/>
    <w:rsid w:val="00F76FF0"/>
    <w:rsid w:val="00F77E65"/>
    <w:rsid w:val="00F8043E"/>
    <w:rsid w:val="00F805B1"/>
    <w:rsid w:val="00F80A12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5797"/>
    <w:rsid w:val="00F857EF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77"/>
    <w:rsid w:val="00F915F0"/>
    <w:rsid w:val="00F9168C"/>
    <w:rsid w:val="00F91764"/>
    <w:rsid w:val="00F917CB"/>
    <w:rsid w:val="00F91E7E"/>
    <w:rsid w:val="00F91F80"/>
    <w:rsid w:val="00F92016"/>
    <w:rsid w:val="00F9275D"/>
    <w:rsid w:val="00F92811"/>
    <w:rsid w:val="00F92AE1"/>
    <w:rsid w:val="00F92C65"/>
    <w:rsid w:val="00F93632"/>
    <w:rsid w:val="00F936F2"/>
    <w:rsid w:val="00F938C6"/>
    <w:rsid w:val="00F93E71"/>
    <w:rsid w:val="00F9400E"/>
    <w:rsid w:val="00F9427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8F"/>
    <w:rsid w:val="00FA1F9F"/>
    <w:rsid w:val="00FA227D"/>
    <w:rsid w:val="00FA2548"/>
    <w:rsid w:val="00FA31F3"/>
    <w:rsid w:val="00FA32C2"/>
    <w:rsid w:val="00FA339C"/>
    <w:rsid w:val="00FA3467"/>
    <w:rsid w:val="00FA34A8"/>
    <w:rsid w:val="00FA3DD5"/>
    <w:rsid w:val="00FA4023"/>
    <w:rsid w:val="00FA41E2"/>
    <w:rsid w:val="00FA444E"/>
    <w:rsid w:val="00FA4879"/>
    <w:rsid w:val="00FA4D1A"/>
    <w:rsid w:val="00FA5A40"/>
    <w:rsid w:val="00FA6326"/>
    <w:rsid w:val="00FA6371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A2E"/>
    <w:rsid w:val="00FB1D67"/>
    <w:rsid w:val="00FB1EA4"/>
    <w:rsid w:val="00FB3464"/>
    <w:rsid w:val="00FB4278"/>
    <w:rsid w:val="00FB436F"/>
    <w:rsid w:val="00FB44FA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6B7C"/>
    <w:rsid w:val="00FB7E16"/>
    <w:rsid w:val="00FC02E2"/>
    <w:rsid w:val="00FC071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3ED0"/>
    <w:rsid w:val="00FC4BA9"/>
    <w:rsid w:val="00FC4C84"/>
    <w:rsid w:val="00FC5B96"/>
    <w:rsid w:val="00FC5E6D"/>
    <w:rsid w:val="00FC6148"/>
    <w:rsid w:val="00FC6695"/>
    <w:rsid w:val="00FC69B3"/>
    <w:rsid w:val="00FC7753"/>
    <w:rsid w:val="00FC77BE"/>
    <w:rsid w:val="00FC7A2F"/>
    <w:rsid w:val="00FC7BBD"/>
    <w:rsid w:val="00FC7C5A"/>
    <w:rsid w:val="00FC7DDE"/>
    <w:rsid w:val="00FD00CE"/>
    <w:rsid w:val="00FD00D2"/>
    <w:rsid w:val="00FD03E9"/>
    <w:rsid w:val="00FD0504"/>
    <w:rsid w:val="00FD07B0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2E29"/>
    <w:rsid w:val="00FD3106"/>
    <w:rsid w:val="00FD3502"/>
    <w:rsid w:val="00FD39B1"/>
    <w:rsid w:val="00FD3A28"/>
    <w:rsid w:val="00FD3AFC"/>
    <w:rsid w:val="00FD3BEB"/>
    <w:rsid w:val="00FD4D3D"/>
    <w:rsid w:val="00FD5007"/>
    <w:rsid w:val="00FD51ED"/>
    <w:rsid w:val="00FD5ABE"/>
    <w:rsid w:val="00FD5B1C"/>
    <w:rsid w:val="00FD633C"/>
    <w:rsid w:val="00FD64C7"/>
    <w:rsid w:val="00FD6AA7"/>
    <w:rsid w:val="00FD7ABA"/>
    <w:rsid w:val="00FE02F7"/>
    <w:rsid w:val="00FE08E7"/>
    <w:rsid w:val="00FE0BCE"/>
    <w:rsid w:val="00FE0EA0"/>
    <w:rsid w:val="00FE1013"/>
    <w:rsid w:val="00FE10D1"/>
    <w:rsid w:val="00FE19F4"/>
    <w:rsid w:val="00FE2024"/>
    <w:rsid w:val="00FE22D8"/>
    <w:rsid w:val="00FE236E"/>
    <w:rsid w:val="00FE24A0"/>
    <w:rsid w:val="00FE289F"/>
    <w:rsid w:val="00FE2F6D"/>
    <w:rsid w:val="00FE3461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7F0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160"/>
    <w:rsid w:val="00FF26F2"/>
    <w:rsid w:val="00FF277A"/>
    <w:rsid w:val="00FF289D"/>
    <w:rsid w:val="00FF33EC"/>
    <w:rsid w:val="00FF3A33"/>
    <w:rsid w:val="00FF3D10"/>
    <w:rsid w:val="00FF3FED"/>
    <w:rsid w:val="00FF554A"/>
    <w:rsid w:val="00FF5EE0"/>
    <w:rsid w:val="00FF618D"/>
    <w:rsid w:val="00FF67BF"/>
    <w:rsid w:val="00FF690F"/>
    <w:rsid w:val="00FF7204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0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uiPriority w:val="9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2">
    <w:name w:val="Обычный (Web)2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numbering" w:customStyle="1" w:styleId="29">
    <w:name w:val="Нет списка2"/>
    <w:next w:val="a3"/>
    <w:uiPriority w:val="99"/>
    <w:semiHidden/>
    <w:unhideWhenUsed/>
    <w:rsid w:val="00FF5EE0"/>
  </w:style>
  <w:style w:type="paragraph" w:customStyle="1" w:styleId="font9">
    <w:name w:val="font9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CCFF"/>
      <w:sz w:val="22"/>
      <w:szCs w:val="22"/>
    </w:rPr>
  </w:style>
  <w:style w:type="paragraph" w:customStyle="1" w:styleId="font10">
    <w:name w:val="font10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11">
    <w:name w:val="font11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FF0000"/>
      <w:sz w:val="22"/>
      <w:szCs w:val="22"/>
    </w:rPr>
  </w:style>
  <w:style w:type="paragraph" w:customStyle="1" w:styleId="xl95">
    <w:name w:val="xl95"/>
    <w:basedOn w:val="a0"/>
    <w:rsid w:val="00FF5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0"/>
    <w:rsid w:val="00FF5EE0"/>
    <w:pPr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07">
    <w:name w:val="xl10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color w:val="0060EE"/>
      <w:sz w:val="24"/>
      <w:szCs w:val="24"/>
    </w:rPr>
  </w:style>
  <w:style w:type="paragraph" w:customStyle="1" w:styleId="xl108">
    <w:name w:val="xl10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09">
    <w:name w:val="xl109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10">
    <w:name w:val="xl110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1">
    <w:name w:val="xl111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2">
    <w:name w:val="xl112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B0F0"/>
      <w:sz w:val="24"/>
      <w:szCs w:val="24"/>
    </w:rPr>
  </w:style>
  <w:style w:type="paragraph" w:customStyle="1" w:styleId="xl113">
    <w:name w:val="xl113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115">
    <w:name w:val="xl11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B0F0"/>
      <w:sz w:val="24"/>
      <w:szCs w:val="24"/>
    </w:rPr>
  </w:style>
  <w:style w:type="paragraph" w:customStyle="1" w:styleId="xl119">
    <w:name w:val="xl119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2B134D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2B134D"/>
  </w:style>
  <w:style w:type="character" w:customStyle="1" w:styleId="afe">
    <w:name w:val="Текст примечания Знак"/>
    <w:basedOn w:val="a1"/>
    <w:link w:val="afd"/>
    <w:uiPriority w:val="99"/>
    <w:semiHidden/>
    <w:rsid w:val="002B134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B134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B134D"/>
    <w:rPr>
      <w:b/>
      <w:bCs/>
    </w:rPr>
  </w:style>
  <w:style w:type="character" w:customStyle="1" w:styleId="Bodytext">
    <w:name w:val="Body text_"/>
    <w:link w:val="33"/>
    <w:rsid w:val="007041D1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7041D1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/>
      <w:sz w:val="12"/>
      <w:szCs w:val="12"/>
    </w:rPr>
  </w:style>
  <w:style w:type="paragraph" w:customStyle="1" w:styleId="aff1">
    <w:name w:val="Прижатый влево"/>
    <w:basedOn w:val="a0"/>
    <w:next w:val="a0"/>
    <w:uiPriority w:val="99"/>
    <w:rsid w:val="005803C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uy.ru/companies/zimmer" TargetMode="External"/><Relationship Id="rId13" Type="http://schemas.openxmlformats.org/officeDocument/2006/relationships/hyperlink" Target="https://k-zn.ru/brands/vernipoll_s_r_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safe.ru/products/vzlomostoykiy-seyf-valberg-granit-iii-1368-kl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k-zn.ru/brands/vernipoll_s_r_l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art-av.ru/smar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-zn.ru/brands/vernipoll_s_r_l/" TargetMode="External"/><Relationship Id="rId10" Type="http://schemas.openxmlformats.org/officeDocument/2006/relationships/hyperlink" Target="https://loza.ru/unitronic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medbuy.ru/companies/zimmer" TargetMode="External"/><Relationship Id="rId14" Type="http://schemas.openxmlformats.org/officeDocument/2006/relationships/hyperlink" Target="https://k-zn.ru/brands/vernipoll_s_r_l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40;&#1041;&#1054;&#1058;&#1040;\&#1050;&#1088;&#1077;&#1084;&#1083;&#1077;&#1074;&#1082;&#1072;\&#1056;&#1086;&#1084;&#1072;&#1085;&#1086;&#1074;%20&#1087;&#1077;&#1088;.&#1089;&#1090;&#1088;.2%20&#1058;&#1061;%20&#1056;&#1044;%202023-01-26\&#1057;&#1055;%20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C0EB9-DAA8-4FFC-BAD9-398B070E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 2</Template>
  <TotalTime>120</TotalTime>
  <Pages>1</Pages>
  <Words>34973</Words>
  <Characters>199350</Characters>
  <Application>Microsoft Office Word</Application>
  <DocSecurity>0</DocSecurity>
  <Lines>1661</Lines>
  <Paragraphs>467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233856</CharactersWithSpaces>
  <SharedDoc>false</SharedDoc>
  <HLinks>
    <vt:vector size="48" baseType="variant">
      <vt:variant>
        <vt:i4>6488074</vt:i4>
      </vt:variant>
      <vt:variant>
        <vt:i4>21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18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15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3866737</vt:i4>
      </vt:variant>
      <vt:variant>
        <vt:i4>12</vt:i4>
      </vt:variant>
      <vt:variant>
        <vt:i4>0</vt:i4>
      </vt:variant>
      <vt:variant>
        <vt:i4>5</vt:i4>
      </vt:variant>
      <vt:variant>
        <vt:lpwstr>https://www.safe.ru/products/vzlomostoykiy-seyf-valberg-granit-iii-1368-kl/</vt:lpwstr>
      </vt:variant>
      <vt:variant>
        <vt:lpwstr/>
      </vt:variant>
      <vt:variant>
        <vt:i4>1507342</vt:i4>
      </vt:variant>
      <vt:variant>
        <vt:i4>9</vt:i4>
      </vt:variant>
      <vt:variant>
        <vt:i4>0</vt:i4>
      </vt:variant>
      <vt:variant>
        <vt:i4>5</vt:i4>
      </vt:variant>
      <vt:variant>
        <vt:lpwstr>https://smart-av.ru/smart</vt:lpwstr>
      </vt:variant>
      <vt:variant>
        <vt:lpwstr/>
      </vt:variant>
      <vt:variant>
        <vt:i4>6160397</vt:i4>
      </vt:variant>
      <vt:variant>
        <vt:i4>6</vt:i4>
      </vt:variant>
      <vt:variant>
        <vt:i4>0</vt:i4>
      </vt:variant>
      <vt:variant>
        <vt:i4>5</vt:i4>
      </vt:variant>
      <vt:variant>
        <vt:lpwstr>https://loza.ru/unitronic</vt:lpwstr>
      </vt:variant>
      <vt:variant>
        <vt:lpwstr/>
      </vt:variant>
      <vt:variant>
        <vt:i4>720917</vt:i4>
      </vt:variant>
      <vt:variant>
        <vt:i4>3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  <vt:variant>
        <vt:i4>720917</vt:i4>
      </vt:variant>
      <vt:variant>
        <vt:i4>0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Andrew</dc:creator>
  <cp:lastModifiedBy>Andrew</cp:lastModifiedBy>
  <cp:revision>61</cp:revision>
  <cp:lastPrinted>2010-07-14T12:09:00Z</cp:lastPrinted>
  <dcterms:created xsi:type="dcterms:W3CDTF">2023-01-31T16:09:00Z</dcterms:created>
  <dcterms:modified xsi:type="dcterms:W3CDTF">2023-02-01T03:49:00Z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