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60" w:type="dxa"/>
        <w:tblInd w:w="106" w:type="dxa"/>
        <w:tblLayout w:type="fixed"/>
        <w:tblLook w:val="04A0" w:firstRow="1" w:lastRow="0" w:firstColumn="1" w:lastColumn="0" w:noHBand="0" w:noVBand="1"/>
      </w:tblPr>
      <w:tblGrid>
        <w:gridCol w:w="762"/>
        <w:gridCol w:w="6044"/>
        <w:gridCol w:w="1276"/>
        <w:gridCol w:w="1277"/>
        <w:gridCol w:w="1418"/>
        <w:gridCol w:w="850"/>
        <w:gridCol w:w="709"/>
        <w:gridCol w:w="851"/>
        <w:gridCol w:w="2273"/>
      </w:tblGrid>
      <w:tr w:rsidR="0015594F" w:rsidRPr="0015594F" w14:paraId="3AD5D21D" w14:textId="77777777" w:rsidTr="00947347">
        <w:trPr>
          <w:trHeight w:val="567"/>
        </w:trPr>
        <w:tc>
          <w:tcPr>
            <w:tcW w:w="154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14:paraId="31FFBBD6" w14:textId="77777777" w:rsidR="00866A3F" w:rsidRPr="0015594F" w:rsidRDefault="00866A3F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БЛОК БВ</w:t>
            </w:r>
          </w:p>
        </w:tc>
      </w:tr>
      <w:tr w:rsidR="0015594F" w:rsidRPr="0015594F" w14:paraId="7AA31741" w14:textId="77777777" w:rsidTr="00947347">
        <w:trPr>
          <w:trHeight w:val="567"/>
        </w:trPr>
        <w:tc>
          <w:tcPr>
            <w:tcW w:w="7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37EA866A" w14:textId="77777777" w:rsidR="00FF5EE0" w:rsidRPr="0015594F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2001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3B336F38" w14:textId="77777777" w:rsidR="00FF5EE0" w:rsidRPr="0015594F" w:rsidRDefault="00FF5EE0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Коридор-ожидальная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F3E8199" w14:textId="77777777" w:rsidR="00FF5EE0" w:rsidRPr="0015594F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BFEA4A5" w14:textId="77777777" w:rsidR="00FF5EE0" w:rsidRPr="0015594F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2FF3484" w14:textId="77777777" w:rsidR="00FF5EE0" w:rsidRPr="0015594F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38E9F58" w14:textId="77777777" w:rsidR="00FF5EE0" w:rsidRPr="0015594F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183C252" w14:textId="77777777" w:rsidR="00FF5EE0" w:rsidRPr="0015594F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6C284FB" w14:textId="77777777" w:rsidR="00FF5EE0" w:rsidRPr="0015594F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F7445B6" w14:textId="77777777" w:rsidR="00FF5EE0" w:rsidRPr="0015594F" w:rsidRDefault="00FF5EE0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5813930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00508" w14:textId="77777777" w:rsidR="00FF5EE0" w:rsidRPr="0015594F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8DFDD1" w14:textId="77777777" w:rsidR="00FF5EE0" w:rsidRPr="0015594F" w:rsidRDefault="00FF5EE0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F02B6" w14:textId="77777777" w:rsidR="00FF5EE0" w:rsidRPr="0015594F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7B40C" w14:textId="77777777" w:rsidR="00FF5EE0" w:rsidRPr="0015594F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2DF1D" w14:textId="77777777" w:rsidR="00FF5EE0" w:rsidRPr="0015594F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4291" w14:textId="77777777" w:rsidR="00FF5EE0" w:rsidRPr="0015594F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5EC9" w14:textId="77777777" w:rsidR="00FF5EE0" w:rsidRPr="0015594F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2201" w14:textId="77777777" w:rsidR="00FF5EE0" w:rsidRPr="0015594F" w:rsidRDefault="00FF5EE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6A2A" w14:textId="77777777" w:rsidR="00FF5EE0" w:rsidRPr="0015594F" w:rsidRDefault="005805E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684633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BDE6B" w14:textId="77777777" w:rsidR="00FE56FA" w:rsidRPr="0015594F" w:rsidRDefault="00FE56FA" w:rsidP="002376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69059CE" w14:textId="77777777" w:rsidR="00FE56FA" w:rsidRPr="0015594F" w:rsidRDefault="00FE56FA" w:rsidP="0023764D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14:paraId="5AD210C0" w14:textId="77777777" w:rsidR="00FE56FA" w:rsidRPr="0015594F" w:rsidRDefault="00FE56FA" w:rsidP="0023764D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6938" w14:textId="77777777" w:rsidR="00FE56FA" w:rsidRPr="0015594F" w:rsidRDefault="00FE56FA" w:rsidP="002376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7084" w14:textId="77777777" w:rsidR="00FE56FA" w:rsidRPr="0015594F" w:rsidRDefault="00FE56FA" w:rsidP="002376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77CB9" w14:textId="77777777" w:rsidR="00FE56FA" w:rsidRPr="0015594F" w:rsidRDefault="00FE56FA" w:rsidP="002376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8C051" w14:textId="77777777" w:rsidR="00FE56FA" w:rsidRPr="0015594F" w:rsidRDefault="00FE56FA" w:rsidP="002376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6A79C" w14:textId="77777777" w:rsidR="00FE56FA" w:rsidRPr="0015594F" w:rsidRDefault="00FE56FA" w:rsidP="002376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8F0C0" w14:textId="77777777" w:rsidR="00FE56FA" w:rsidRPr="0015594F" w:rsidRDefault="00FE56FA" w:rsidP="002376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D0F0" w14:textId="77777777" w:rsidR="00FE56FA" w:rsidRPr="0015594F" w:rsidRDefault="00FE56FA" w:rsidP="0023764D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B70BB9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E7776" w14:textId="77777777" w:rsidR="00761DB3" w:rsidRPr="0015594F" w:rsidRDefault="00761DB3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99E534" w14:textId="77777777" w:rsidR="00C25CA0" w:rsidRPr="0015594F" w:rsidRDefault="00C25CA0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6EFAAEC4" w14:textId="77777777" w:rsidR="00761DB3" w:rsidRPr="0015594F" w:rsidRDefault="00C25CA0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F7BDB" w14:textId="77777777" w:rsidR="00C25CA0" w:rsidRPr="0015594F" w:rsidRDefault="00C25CA0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470F54B4" w14:textId="77777777" w:rsidR="00761DB3" w:rsidRPr="0015594F" w:rsidRDefault="00C25CA0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Б-203</w:t>
            </w:r>
            <w:r w:rsidR="00761DB3"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1568E" w14:textId="77777777" w:rsidR="00761DB3" w:rsidRPr="0015594F" w:rsidRDefault="00761DB3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26545" w14:textId="77777777" w:rsidR="00761DB3" w:rsidRPr="0015594F" w:rsidRDefault="00C25CA0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3E030" w14:textId="77777777" w:rsidR="00761DB3" w:rsidRPr="0015594F" w:rsidRDefault="00761DB3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C35ED" w14:textId="77777777" w:rsidR="00761DB3" w:rsidRPr="0015594F" w:rsidRDefault="00C25CA0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DB08B" w14:textId="77777777" w:rsidR="00761DB3" w:rsidRPr="0015594F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B078" w14:textId="77777777" w:rsidR="00761DB3" w:rsidRPr="0015594F" w:rsidRDefault="00761DB3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4E44CD6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A75F1" w14:textId="77777777" w:rsidR="00761DB3" w:rsidRPr="0015594F" w:rsidRDefault="00761DB3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</w:t>
            </w:r>
            <w:r w:rsidR="00C25CA0" w:rsidRPr="0015594F">
              <w:rPr>
                <w:rFonts w:ascii="Calibri" w:hAnsi="Calibri" w:cs="Calibri"/>
                <w:sz w:val="22"/>
                <w:szCs w:val="22"/>
              </w:rPr>
              <w:t>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EB545A" w14:textId="77777777" w:rsidR="001C5FF7" w:rsidRPr="0015594F" w:rsidRDefault="00761DB3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для дезинфецирующих средств</w:t>
            </w:r>
            <w:r w:rsidR="00C25CA0" w:rsidRPr="0015594F">
              <w:rPr>
                <w:rFonts w:ascii="Calibri" w:hAnsi="Calibri" w:cs="Calibri"/>
                <w:sz w:val="22"/>
                <w:szCs w:val="22"/>
              </w:rPr>
              <w:t xml:space="preserve"> на стойке</w:t>
            </w:r>
            <w:r w:rsidR="001C5FF7" w:rsidRPr="0015594F">
              <w:rPr>
                <w:rFonts w:ascii="Calibri" w:hAnsi="Calibri" w:cs="Calibri"/>
                <w:sz w:val="22"/>
                <w:szCs w:val="22"/>
              </w:rPr>
              <w:t xml:space="preserve"> (напольный) </w:t>
            </w:r>
          </w:p>
          <w:p w14:paraId="080FC436" w14:textId="77777777" w:rsidR="00761DB3" w:rsidRPr="0015594F" w:rsidRDefault="001C5FF7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6F1FB" w14:textId="77777777" w:rsidR="00761DB3" w:rsidRPr="0015594F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E0406" w14:textId="77777777" w:rsidR="00761DB3" w:rsidRPr="0015594F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D2BDB" w14:textId="77777777" w:rsidR="00761DB3" w:rsidRPr="0015594F" w:rsidRDefault="00761DB3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82396" w14:textId="77777777" w:rsidR="00761DB3" w:rsidRPr="0015594F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FFB9" w14:textId="77777777" w:rsidR="00761DB3" w:rsidRPr="0015594F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40199" w14:textId="77777777" w:rsidR="00761DB3" w:rsidRPr="0015594F" w:rsidRDefault="00761DB3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168F" w14:textId="77777777" w:rsidR="00761DB3" w:rsidRPr="0015594F" w:rsidRDefault="001C5FF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74D5744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45BE7" w14:textId="77777777" w:rsidR="003F6862" w:rsidRPr="0015594F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265C33" w14:textId="77777777" w:rsidR="003F6862" w:rsidRPr="0015594F" w:rsidRDefault="003F6862" w:rsidP="005B5E63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BDB9B" w14:textId="77777777" w:rsidR="003F6862" w:rsidRPr="0015594F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4A34D" w14:textId="77777777" w:rsidR="003F6862" w:rsidRPr="0015594F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97A38" w14:textId="77777777" w:rsidR="003F6862" w:rsidRPr="0015594F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877E" w14:textId="77777777" w:rsidR="003F6862" w:rsidRPr="0015594F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BBBF" w14:textId="77777777" w:rsidR="003F6862" w:rsidRPr="0015594F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37975" w14:textId="77777777" w:rsidR="003F6862" w:rsidRPr="0015594F" w:rsidRDefault="003F6862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76CFF" w14:textId="77777777" w:rsidR="003F6862" w:rsidRPr="0015594F" w:rsidRDefault="003F6862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BCE927C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9A35E" w14:textId="77777777" w:rsidR="00432095" w:rsidRPr="0015594F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9D3AEB" w14:textId="77777777" w:rsidR="00432095" w:rsidRPr="0015594F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14:paraId="09EA272F" w14:textId="77777777" w:rsidR="00432095" w:rsidRPr="0015594F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DF96F" w14:textId="77777777" w:rsidR="00432095" w:rsidRPr="0015594F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FC7B" w14:textId="77777777" w:rsidR="00432095" w:rsidRPr="0015594F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B68D" w14:textId="77777777" w:rsidR="00432095" w:rsidRPr="0015594F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1E15" w14:textId="77777777" w:rsidR="00432095" w:rsidRPr="0015594F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6E3D1" w14:textId="77777777" w:rsidR="00432095" w:rsidRPr="0015594F" w:rsidRDefault="0047143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EC11D" w14:textId="77777777" w:rsidR="00432095" w:rsidRPr="0015594F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33680" w14:textId="77777777" w:rsidR="00432095" w:rsidRPr="0015594F" w:rsidRDefault="00432095" w:rsidP="00026E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4CCAF6F8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6B8C" w14:textId="77777777" w:rsidR="00432095" w:rsidRPr="0015594F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E8C528" w14:textId="77777777" w:rsidR="00432095" w:rsidRPr="0015594F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Картина</w:t>
            </w:r>
            <w:r w:rsidR="00AF540A" w:rsidRPr="0015594F">
              <w:rPr>
                <w:rFonts w:ascii="Calibri" w:hAnsi="Calibri" w:cs="Calibri"/>
                <w:sz w:val="22"/>
                <w:szCs w:val="22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06D92" w14:textId="77777777" w:rsidR="00432095" w:rsidRPr="0015594F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82BF1" w14:textId="77777777" w:rsidR="00432095" w:rsidRPr="0015594F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A9558" w14:textId="77777777" w:rsidR="00432095" w:rsidRPr="0015594F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0DD0" w14:textId="77777777" w:rsidR="00432095" w:rsidRPr="0015594F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EAAEB" w14:textId="77777777" w:rsidR="00432095" w:rsidRPr="0015594F" w:rsidRDefault="0047143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FE8B6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F8B2D" w14:textId="77777777" w:rsidR="00432095" w:rsidRPr="0015594F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27F2D16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217155B9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2002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13F25494" w14:textId="77777777" w:rsidR="00432095" w:rsidRPr="0015594F" w:rsidRDefault="00432095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Манипуляционная на 3 кресла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2A37859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44CCC37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1434AAC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D948984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66C6F7D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8FDBC6B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9321C95" w14:textId="77777777" w:rsidR="00432095" w:rsidRPr="0015594F" w:rsidRDefault="00432095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1F6056E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17E3B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848416" w14:textId="77777777" w:rsidR="00432095" w:rsidRPr="0015594F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C13FC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79C23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DD2A4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6B4F2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879CF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5E87F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51201" w14:textId="77777777" w:rsidR="00432095" w:rsidRPr="0015594F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4E62CF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1B726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0C1C99" w14:textId="77777777" w:rsidR="00432095" w:rsidRPr="0015594F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1F3B8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FC764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1103C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89D86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FDB58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EAB9D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8E6A" w14:textId="77777777" w:rsidR="00432095" w:rsidRPr="0015594F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19C8D4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79289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9D8250" w14:textId="77777777" w:rsidR="00432095" w:rsidRPr="0015594F" w:rsidRDefault="00EC0A16" w:rsidP="009A049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14:paraId="6C9D0A4E" w14:textId="77777777" w:rsidR="00432095" w:rsidRPr="0015594F" w:rsidRDefault="00432095" w:rsidP="009A049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4AF8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5F704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23602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BFED799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1DF81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7FFF2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2EDEF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CFF4" w14:textId="77777777" w:rsidR="00432095" w:rsidRPr="0015594F" w:rsidRDefault="00432095" w:rsidP="00E81851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3DCB4D5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5654A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6BA911" w14:textId="77777777" w:rsidR="00881FB4" w:rsidRPr="0015594F" w:rsidRDefault="00881FB4" w:rsidP="00881F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5141BB34" w14:textId="77777777" w:rsidR="00432095" w:rsidRPr="0015594F" w:rsidRDefault="00881FB4" w:rsidP="00881FB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7A569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1A015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37E6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3BA8261B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B273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CBB0C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89F6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96A9A" w14:textId="77777777" w:rsidR="00432095" w:rsidRPr="0015594F" w:rsidRDefault="00432095" w:rsidP="00E81851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6E44007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1FF2F" w14:textId="77777777" w:rsidR="00432095" w:rsidRPr="0015594F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8770FC" w14:textId="77777777" w:rsidR="00432095" w:rsidRPr="0015594F" w:rsidRDefault="00432095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65542" w14:textId="77777777" w:rsidR="00432095" w:rsidRPr="0015594F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1730F" w14:textId="77777777" w:rsidR="00432095" w:rsidRPr="0015594F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7D51F" w14:textId="77777777" w:rsidR="00432095" w:rsidRPr="0015594F" w:rsidRDefault="00432095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7FBD4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4A744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1BED5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2D722" w14:textId="77777777" w:rsidR="00432095" w:rsidRPr="0015594F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0AE386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23875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CCC3EF" w14:textId="77777777" w:rsidR="00432095" w:rsidRPr="0015594F" w:rsidRDefault="00432095" w:rsidP="009A049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22858317" w14:textId="77777777" w:rsidR="00432095" w:rsidRPr="0015594F" w:rsidRDefault="00432095" w:rsidP="009A049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2C5F8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1B946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D87C5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E8C7F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0CE9D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314DA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3FBC4" w14:textId="77777777" w:rsidR="00432095" w:rsidRPr="0015594F" w:rsidRDefault="00432095" w:rsidP="009A049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3688BCD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611EC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DA610E" w14:textId="77777777" w:rsidR="00432095" w:rsidRPr="0015594F" w:rsidRDefault="00432095" w:rsidP="009A049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Принтер </w:t>
            </w:r>
          </w:p>
          <w:p w14:paraId="21CA1328" w14:textId="77777777" w:rsidR="00432095" w:rsidRPr="0015594F" w:rsidRDefault="00432095" w:rsidP="009A049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Габариты: 331х215х178 мм </w:t>
            </w:r>
          </w:p>
          <w:p w14:paraId="604D9A6E" w14:textId="77777777" w:rsidR="00432095" w:rsidRPr="0015594F" w:rsidRDefault="00432095" w:rsidP="009A049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A50F2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0055E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ABC7E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E0357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30B14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CDC60" w14:textId="77777777" w:rsidR="00432095" w:rsidRPr="0015594F" w:rsidRDefault="00432095" w:rsidP="009A04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F2E1D" w14:textId="77777777" w:rsidR="00432095" w:rsidRPr="0015594F" w:rsidRDefault="00432095" w:rsidP="009A049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15594F" w:rsidRPr="0015594F" w14:paraId="5448FEC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167B0" w14:textId="77777777" w:rsidR="00506819" w:rsidRPr="0015594F" w:rsidRDefault="00506819" w:rsidP="003858C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B38DC6" w14:textId="77777777" w:rsidR="00506819" w:rsidRPr="0015594F" w:rsidRDefault="00506819" w:rsidP="003858C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14:paraId="6752BFAA" w14:textId="77777777" w:rsidR="00506819" w:rsidRPr="0015594F" w:rsidRDefault="00506819" w:rsidP="003858C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FDBAF" w14:textId="77777777" w:rsidR="00506819" w:rsidRPr="0015594F" w:rsidRDefault="00506819" w:rsidP="003858C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BBD3C" w14:textId="77777777" w:rsidR="00506819" w:rsidRPr="0015594F" w:rsidRDefault="00506819" w:rsidP="003858C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79FF5" w14:textId="77777777" w:rsidR="00506819" w:rsidRPr="0015594F" w:rsidRDefault="00506819" w:rsidP="003858C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48D4" w14:textId="77777777" w:rsidR="00506819" w:rsidRPr="0015594F" w:rsidRDefault="00506819" w:rsidP="003858C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6CA27" w14:textId="77777777" w:rsidR="00506819" w:rsidRPr="0015594F" w:rsidRDefault="00506819" w:rsidP="003858C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0B8A" w14:textId="77777777" w:rsidR="00506819" w:rsidRPr="0015594F" w:rsidRDefault="00506819" w:rsidP="003858C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59103" w14:textId="77777777" w:rsidR="00506819" w:rsidRPr="0015594F" w:rsidRDefault="00506819" w:rsidP="003858C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0B83ED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3C8BB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1861A3" w14:textId="77777777" w:rsidR="00432095" w:rsidRPr="0015594F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66A6D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DCAFE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13257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4F2B2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F7BE5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0C2F3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3DE69" w14:textId="77777777" w:rsidR="00432095" w:rsidRPr="0015594F" w:rsidRDefault="00671F9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входной двери, сблокированные со световым табло. 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5594F" w:rsidRPr="0015594F" w14:paraId="259F765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3F4F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3C6995" w14:textId="77777777" w:rsidR="00432095" w:rsidRPr="0015594F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B2F3A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1200х1800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FA375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E7BC0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29BA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3968C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32165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503CB" w14:textId="77777777" w:rsidR="00432095" w:rsidRPr="0015594F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38D6F2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C8BC0" w14:textId="77777777" w:rsidR="00432095" w:rsidRPr="0015594F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DA26E8" w14:textId="77777777" w:rsidR="00432095" w:rsidRPr="0015594F" w:rsidRDefault="00432095" w:rsidP="00E81851">
            <w:pPr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36A52" w14:textId="77777777" w:rsidR="00432095" w:rsidRPr="0015594F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2B609" w14:textId="77777777" w:rsidR="00432095" w:rsidRPr="0015594F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E66D6" w14:textId="77777777" w:rsidR="002E7ABB" w:rsidRPr="0015594F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 xml:space="preserve">Доктор </w:t>
            </w:r>
          </w:p>
          <w:p w14:paraId="286C0B57" w14:textId="77777777" w:rsidR="00432095" w:rsidRPr="0015594F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DC26" w14:textId="77777777" w:rsidR="00432095" w:rsidRPr="0015594F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98BF4" w14:textId="77777777" w:rsidR="00432095" w:rsidRPr="0015594F" w:rsidRDefault="00432095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AC391" w14:textId="77777777" w:rsidR="00432095" w:rsidRPr="0015594F" w:rsidRDefault="00432095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D66CC" w14:textId="77777777" w:rsidR="00432095" w:rsidRPr="0015594F" w:rsidRDefault="00432095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BAF8EC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4393" w14:textId="77777777" w:rsidR="002E7ABB" w:rsidRPr="0015594F" w:rsidRDefault="002E7ABB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112.2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A32369" w14:textId="77777777" w:rsidR="002E7ABB" w:rsidRPr="0015594F" w:rsidRDefault="002E7ABB" w:rsidP="00E81851">
            <w:pPr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Тумба прикроватная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25826" w14:textId="77777777" w:rsidR="002E7ABB" w:rsidRPr="0015594F" w:rsidRDefault="002E7ABB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7DF3" w14:textId="77777777" w:rsidR="002E7ABB" w:rsidRPr="0015594F" w:rsidRDefault="002E7ABB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8AC71" w14:textId="77777777" w:rsidR="002E7ABB" w:rsidRPr="0015594F" w:rsidRDefault="002E7ABB" w:rsidP="003858CC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 xml:space="preserve">Доктор </w:t>
            </w:r>
          </w:p>
          <w:p w14:paraId="4B4C4ABC" w14:textId="77777777" w:rsidR="002E7ABB" w:rsidRPr="0015594F" w:rsidRDefault="002E7ABB" w:rsidP="003858CC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BE66A" w14:textId="77777777" w:rsidR="002E7ABB" w:rsidRPr="0015594F" w:rsidRDefault="002E7ABB" w:rsidP="003858CC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33B5D" w14:textId="77777777" w:rsidR="002E7ABB" w:rsidRPr="0015594F" w:rsidRDefault="002E7ABB" w:rsidP="003858CC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923DE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1E79F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1121EA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8E8E" w14:textId="77777777" w:rsidR="002E7ABB" w:rsidRPr="0015594F" w:rsidRDefault="002E7ABB" w:rsidP="001136BA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113СТ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3AE01C" w14:textId="77777777" w:rsidR="002E7ABB" w:rsidRPr="0015594F" w:rsidRDefault="002E7ABB" w:rsidP="001136BA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Рабочая поверхность со встроенной мойкой </w:t>
            </w:r>
          </w:p>
          <w:p w14:paraId="1EB47C33" w14:textId="77777777" w:rsidR="002E7ABB" w:rsidRPr="0015594F" w:rsidRDefault="002E7ABB" w:rsidP="001136BA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64D5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1EA9D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25B75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B69DA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89B94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525E7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BDE0A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5594F" w:rsidRPr="0015594F" w14:paraId="65875C9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E60D4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458A8C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0D50F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A5CC4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5AD82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E3A0F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FF28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A73BA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8A5F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63D531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8E7DA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E3507E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3B163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904F9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08E69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436B2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341B9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D482C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6A464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45B919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96D21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CC4150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267FE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C2B28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053A1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526DF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11B9F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D57BC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BB13E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67B3A9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CD6D8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FB14E2" w14:textId="77777777" w:rsidR="002E7ABB" w:rsidRPr="0015594F" w:rsidRDefault="002E7ABB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525CD19B" w14:textId="77777777" w:rsidR="002E7ABB" w:rsidRPr="0015594F" w:rsidRDefault="002E7ABB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2074B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E95DE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86CBF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0A20C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564DA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AC566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3E1D3" w14:textId="77777777" w:rsidR="002E7ABB" w:rsidRPr="0015594F" w:rsidRDefault="002E7ABB" w:rsidP="00D457B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67667A1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36BA7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C5B35E" w14:textId="77777777" w:rsidR="002E7ABB" w:rsidRPr="0015594F" w:rsidRDefault="002E7ABB" w:rsidP="008F08F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04DA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9E1A8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2C84A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AC0D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76184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4C2EA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9386" w14:textId="77777777" w:rsidR="002E7ABB" w:rsidRPr="0015594F" w:rsidRDefault="002E7ABB" w:rsidP="008F08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6501A6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661F3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C89DD1" w14:textId="77777777" w:rsidR="002E7ABB" w:rsidRPr="0015594F" w:rsidRDefault="002E7ABB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3E5B1C0A" w14:textId="77777777" w:rsidR="002E7ABB" w:rsidRPr="0015594F" w:rsidRDefault="002E7ABB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7F8D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D2ED9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B0084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F9EF3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17F55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BC6A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F14DD" w14:textId="77777777" w:rsidR="002E7ABB" w:rsidRPr="0015594F" w:rsidRDefault="002E7ABB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D855F8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1E37F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513F33" w14:textId="77777777" w:rsidR="002E7ABB" w:rsidRPr="0015594F" w:rsidRDefault="002E7ABB" w:rsidP="00F11F7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26CFB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B0ED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F427A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5F5A5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A50B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15243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C82D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EA8E0C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DCD21" w14:textId="77777777" w:rsidR="002E7ABB" w:rsidRPr="0015594F" w:rsidRDefault="002E7ABB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  <w:r w:rsidR="000532DA" w:rsidRPr="0015594F">
              <w:rPr>
                <w:rFonts w:ascii="Calibri" w:hAnsi="Calibri" w:cs="Calibri"/>
                <w:sz w:val="22"/>
                <w:szCs w:val="22"/>
              </w:rPr>
              <w:t>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A328CE" w14:textId="77777777" w:rsidR="002E7ABB" w:rsidRPr="0015594F" w:rsidRDefault="000532DA" w:rsidP="000532DA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Вешалка костюмная </w:t>
            </w:r>
          </w:p>
          <w:p w14:paraId="5C613B0E" w14:textId="77777777" w:rsidR="000532DA" w:rsidRPr="0015594F" w:rsidRDefault="000532DA" w:rsidP="000532DA">
            <w:r w:rsidRPr="0015594F">
              <w:rPr>
                <w:rFonts w:ascii="Calibri" w:hAnsi="Calibri" w:cs="Calibri"/>
                <w:sz w:val="22"/>
                <w:szCs w:val="22"/>
              </w:rPr>
              <w:t>Габариты: 440х280х1100мм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373B9" w14:textId="77777777" w:rsidR="000532DA" w:rsidRPr="0015594F" w:rsidRDefault="000532DA" w:rsidP="000532DA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Dekart Д10 </w:t>
            </w:r>
          </w:p>
          <w:p w14:paraId="001B4419" w14:textId="77777777" w:rsidR="002E7ABB" w:rsidRPr="0015594F" w:rsidRDefault="002E7ABB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  <w:r w:rsidR="000532DA" w:rsidRPr="0015594F">
              <w:rPr>
                <w:rFonts w:ascii="Calibri" w:hAnsi="Calibri" w:cs="Calibri"/>
                <w:sz w:val="22"/>
                <w:szCs w:val="22"/>
              </w:rPr>
              <w:t>Артикул 14338-01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015ED" w14:textId="77777777" w:rsidR="002E7ABB" w:rsidRPr="0015594F" w:rsidRDefault="002E7ABB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5EA55" w14:textId="77777777" w:rsidR="002E7ABB" w:rsidRPr="0015594F" w:rsidRDefault="002E7ABB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A0D0" w14:textId="77777777" w:rsidR="002E7ABB" w:rsidRPr="0015594F" w:rsidRDefault="002E7ABB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0E8D" w14:textId="77777777" w:rsidR="002E7ABB" w:rsidRPr="0015594F" w:rsidRDefault="000532DA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F989" w14:textId="77777777" w:rsidR="002E7ABB" w:rsidRPr="0015594F" w:rsidRDefault="002E7ABB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CD17" w14:textId="77777777" w:rsidR="002E7ABB" w:rsidRPr="0015594F" w:rsidRDefault="002E7ABB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3D6E4E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3B13F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7382E5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манипуляционного кабинета (Прил. N2 N 381н):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17032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A024F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769DD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22F8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B5C48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02E57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A6EE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3BD4DCF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78592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6C1937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дыхательный ручной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03163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9E12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0316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74811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4B5A7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99CB7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DD22D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92CF70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CE629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86A038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Коробка стерилизационная (бикс) для хранения стерильных инструментов и материала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386C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43ED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CB9E2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3E454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B1A18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4F1AC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1CFE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C199A2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D3DE1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0BAA05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Штатив для длительных инфузионных вливаний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64E05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BE53E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43AF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F40FA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C9DB3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9E91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DF8A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F01013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CCA06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1F36EE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AE768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C5B4D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744A9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1B6E6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27589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FCC2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47F36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240E585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7DF6A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М-4А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62AFD6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Тележка медицинская с тремя ящиками</w:t>
            </w:r>
          </w:p>
          <w:p w14:paraId="020085C7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890х600х1004мм.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DF62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арт.329602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EA65D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46FA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D524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8444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41BC3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F9BA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40923F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0FB78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М-5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9C04F6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Кресло с электроприводом </w:t>
            </w:r>
          </w:p>
          <w:p w14:paraId="70770717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2130х580х570/890мм</w:t>
            </w:r>
          </w:p>
          <w:p w14:paraId="2157E043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14:paraId="43433B30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79E8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 384420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681C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E82C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85F8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87ED3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61548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4093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A4E624C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9489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B3509E" w14:textId="77777777" w:rsidR="002E7ABB" w:rsidRPr="0015594F" w:rsidRDefault="002E7ABB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8992F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98D79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515ED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FD0F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3218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9901E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AC117" w14:textId="77777777" w:rsidR="002E7ABB" w:rsidRPr="0015594F" w:rsidRDefault="002E7ABB" w:rsidP="008F08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23E972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00BC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ОК3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0F0158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</w:t>
            </w:r>
          </w:p>
          <w:p w14:paraId="58B346AA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0AABC59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A54E" w14:textId="77777777" w:rsidR="002E7ABB" w:rsidRPr="0015594F" w:rsidRDefault="002E7ABB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15594F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8EA9" w14:textId="77777777" w:rsidR="002E7ABB" w:rsidRPr="0015594F" w:rsidRDefault="002E7ABB" w:rsidP="005A3C0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15594F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9D65" w14:textId="77777777" w:rsidR="002E7ABB" w:rsidRPr="0015594F" w:rsidRDefault="002E7ABB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15594F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07C7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54033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CB560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6FD58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0891C7CD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BAACB1A" w14:textId="77777777" w:rsidR="002E7ABB" w:rsidRPr="0015594F" w:rsidRDefault="002E7ABB" w:rsidP="004A6B0A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</w:tc>
      </w:tr>
      <w:tr w:rsidR="0015594F" w:rsidRPr="0015594F" w14:paraId="26237CD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9DD41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E9ECE4" w14:textId="77777777" w:rsidR="002E7ABB" w:rsidRPr="0015594F" w:rsidRDefault="002E7AB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BE6B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2F5AC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7A96A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30DB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2A3C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101E" w14:textId="77777777" w:rsidR="002E7ABB" w:rsidRPr="0015594F" w:rsidRDefault="002E7ABB" w:rsidP="00E81851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24451" w14:textId="77777777" w:rsidR="002E7ABB" w:rsidRPr="0015594F" w:rsidRDefault="002E7ABB" w:rsidP="00E81851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45EABF5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829E8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EC7ACE" w14:textId="77777777" w:rsidR="002E7ABB" w:rsidRPr="0015594F" w:rsidRDefault="002E7ABB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FC4A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E7959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23CB3" w14:textId="77777777" w:rsidR="002E7ABB" w:rsidRPr="0015594F" w:rsidRDefault="002E7ABB" w:rsidP="008F08F9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F720D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71A17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B520" w14:textId="77777777" w:rsidR="002E7ABB" w:rsidRPr="0015594F" w:rsidRDefault="002E7ABB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1857C" w14:textId="77777777" w:rsidR="002E7ABB" w:rsidRPr="0015594F" w:rsidRDefault="002E7ABB" w:rsidP="008F08F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DB772C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C1A0A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3FE7DF" w14:textId="77777777" w:rsidR="002E7ABB" w:rsidRPr="0015594F" w:rsidRDefault="002E7ABB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F219D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96871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879D1" w14:textId="77777777" w:rsidR="002E7ABB" w:rsidRPr="0015594F" w:rsidRDefault="002E7ABB" w:rsidP="00267BC2">
            <w:pPr>
              <w:jc w:val="center"/>
              <w:rPr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F454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B3D91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B1AE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170E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0A2FA8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B9AC2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2CC332" w14:textId="77777777" w:rsidR="002E7ABB" w:rsidRPr="0015594F" w:rsidRDefault="002E7ABB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Анти- 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909EA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E2B0E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671C8" w14:textId="77777777" w:rsidR="002E7ABB" w:rsidRPr="0015594F" w:rsidRDefault="002E7ABB" w:rsidP="00267BC2">
            <w:pPr>
              <w:jc w:val="center"/>
              <w:rPr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DA41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CA5DC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D63F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EE2E4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2D7B1F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2D620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8D80D7" w14:textId="77777777" w:rsidR="002E7ABB" w:rsidRPr="0015594F" w:rsidRDefault="002E7ABB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6B48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8552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5E4D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7CB2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5B8DE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1EE65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3790D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81BC72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39DE3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5CCDAD" w14:textId="77777777" w:rsidR="002E7ABB" w:rsidRPr="0015594F" w:rsidRDefault="002E7ABB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B703E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DC0E1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6714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6751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094C5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83DA2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13143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261D95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33D7D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4AD1F5" w14:textId="77777777" w:rsidR="002E7ABB" w:rsidRPr="0015594F" w:rsidRDefault="002E7ABB" w:rsidP="00267BC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56D0F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B61C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82BF5" w14:textId="77777777" w:rsidR="002E7ABB" w:rsidRPr="0015594F" w:rsidRDefault="002E7ABB" w:rsidP="00267BC2">
            <w:pPr>
              <w:jc w:val="center"/>
              <w:rPr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4366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8163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18AEE" w14:textId="77777777" w:rsidR="002E7ABB" w:rsidRPr="0015594F" w:rsidRDefault="002E7ABB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BAFBE" w14:textId="77777777" w:rsidR="002E7ABB" w:rsidRPr="0015594F" w:rsidRDefault="002E7ABB" w:rsidP="007F60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5FAB35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C168E" w14:textId="77777777" w:rsidR="003858CC" w:rsidRPr="0015594F" w:rsidRDefault="003858CC" w:rsidP="003858C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5A1CA8" w14:textId="77777777" w:rsidR="003858CC" w:rsidRPr="0015594F" w:rsidRDefault="003858CC" w:rsidP="003858C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0F0E" w14:textId="77777777" w:rsidR="003858CC" w:rsidRPr="0015594F" w:rsidRDefault="003858CC" w:rsidP="003858C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6480" w14:textId="77777777" w:rsidR="003858CC" w:rsidRPr="0015594F" w:rsidRDefault="003858CC" w:rsidP="003858C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693A" w14:textId="77777777" w:rsidR="003858CC" w:rsidRPr="0015594F" w:rsidRDefault="003858CC" w:rsidP="003858C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DB108" w14:textId="77777777" w:rsidR="003858CC" w:rsidRPr="0015594F" w:rsidRDefault="003858CC" w:rsidP="003858C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D6D60" w14:textId="77777777" w:rsidR="003858CC" w:rsidRPr="0015594F" w:rsidRDefault="003858CC" w:rsidP="003858C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9E441" w14:textId="77777777" w:rsidR="003858CC" w:rsidRPr="0015594F" w:rsidRDefault="003858CC" w:rsidP="00267BC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64610" w14:textId="77777777" w:rsidR="003858CC" w:rsidRPr="0015594F" w:rsidRDefault="003858CC" w:rsidP="007F60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5FCC60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F2784" w14:textId="77777777" w:rsidR="00CA7397" w:rsidRPr="0015594F" w:rsidRDefault="00CA7397" w:rsidP="00881F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5B9FAF" w14:textId="77777777" w:rsidR="00CA7397" w:rsidRPr="0015594F" w:rsidRDefault="00CA7397" w:rsidP="00CA739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9E746" w14:textId="77777777" w:rsidR="00CA7397" w:rsidRPr="0015594F" w:rsidRDefault="00CA7397" w:rsidP="00881F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A3515" w14:textId="77777777" w:rsidR="00CA7397" w:rsidRPr="0015594F" w:rsidRDefault="00CA7397" w:rsidP="00881F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397F" w14:textId="77777777" w:rsidR="00CA7397" w:rsidRPr="0015594F" w:rsidRDefault="00CA7397" w:rsidP="00881F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1B94C" w14:textId="77777777" w:rsidR="00CA7397" w:rsidRPr="0015594F" w:rsidRDefault="00CA7397" w:rsidP="00881F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4B57" w14:textId="77777777" w:rsidR="00CA7397" w:rsidRPr="0015594F" w:rsidRDefault="00CA7397" w:rsidP="00881F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CFAF5" w14:textId="77777777" w:rsidR="00CA7397" w:rsidRPr="0015594F" w:rsidRDefault="00CA7397" w:rsidP="00881F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653D" w14:textId="77777777" w:rsidR="00CA7397" w:rsidRPr="0015594F" w:rsidRDefault="00CA7397" w:rsidP="00881FB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DAF67A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3D44DD1F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2002а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15E3B00D" w14:textId="77777777" w:rsidR="003858CC" w:rsidRPr="0015594F" w:rsidRDefault="003858CC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AE5A8A1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7831463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AB1E305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55F147A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BA1681C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A23C134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8B7C93A" w14:textId="77777777" w:rsidR="003858CC" w:rsidRPr="0015594F" w:rsidRDefault="003858CC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65E787D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14C4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0E7087" w14:textId="77777777" w:rsidR="003858CC" w:rsidRPr="0015594F" w:rsidRDefault="003858CC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FD643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BC5C5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EF2F5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530E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E26CF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3D486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D064C" w14:textId="77777777" w:rsidR="003858CC" w:rsidRPr="0015594F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A55578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35B6E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E795BA" w14:textId="77777777" w:rsidR="003858CC" w:rsidRPr="0015594F" w:rsidRDefault="003858CC" w:rsidP="00F56D6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7567E9B1" w14:textId="77777777" w:rsidR="003858CC" w:rsidRPr="0015594F" w:rsidRDefault="003858CC" w:rsidP="00F56D6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256F" w14:textId="77777777" w:rsidR="003858CC" w:rsidRPr="0015594F" w:rsidRDefault="003858CC" w:rsidP="00F56D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1F02A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730C1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507A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3588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47ABF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5D124" w14:textId="77777777" w:rsidR="003858CC" w:rsidRPr="0015594F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2EBF54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9CD9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8D239F" w14:textId="77777777" w:rsidR="003858CC" w:rsidRPr="0015594F" w:rsidRDefault="003858CC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189C6F18" w14:textId="77777777" w:rsidR="003858CC" w:rsidRPr="0015594F" w:rsidRDefault="003858CC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A783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D247A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D5EFE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22E16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C68E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3F0C7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8EF2B" w14:textId="77777777" w:rsidR="003858CC" w:rsidRPr="0015594F" w:rsidRDefault="003858CC" w:rsidP="00026E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008AD4C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C6DAB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7815A8" w14:textId="77777777" w:rsidR="003858CC" w:rsidRPr="0015594F" w:rsidRDefault="003858CC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3B461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BF216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311C8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ECB1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DFD45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1808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8CE30" w14:textId="77777777" w:rsidR="003858CC" w:rsidRPr="0015594F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6775F2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1280F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3AC4E1" w14:textId="77777777" w:rsidR="003858CC" w:rsidRPr="0015594F" w:rsidRDefault="003858CC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FD397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51842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04BA2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24D68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07A87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96E86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1F096" w14:textId="77777777" w:rsidR="003858CC" w:rsidRPr="0015594F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0A7108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AC2B3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5C0AD9" w14:textId="77777777" w:rsidR="003858CC" w:rsidRPr="0015594F" w:rsidRDefault="003858CC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8D4AF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44413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422D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B97CF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A368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CA5D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15BF" w14:textId="77777777" w:rsidR="003858CC" w:rsidRPr="0015594F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99E28E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3256D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2F9A85" w14:textId="77777777" w:rsidR="003858CC" w:rsidRPr="0015594F" w:rsidRDefault="003858CC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2247A494" w14:textId="77777777" w:rsidR="003858CC" w:rsidRPr="0015594F" w:rsidRDefault="003858CC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18773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61DC5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0E3FD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71716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D66FC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489AA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240D6" w14:textId="77777777" w:rsidR="003858CC" w:rsidRPr="0015594F" w:rsidRDefault="003858CC" w:rsidP="00026E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722115B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34975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75E1CD" w14:textId="77777777" w:rsidR="003858CC" w:rsidRPr="0015594F" w:rsidRDefault="003858CC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43636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8D10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5150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C543C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6A66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69469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85351" w14:textId="77777777" w:rsidR="003858CC" w:rsidRPr="0015594F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96EA36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B6F76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FFFB7A" w14:textId="77777777" w:rsidR="003858CC" w:rsidRPr="0015594F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095F49AC" w14:textId="77777777" w:rsidR="003858CC" w:rsidRPr="0015594F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F080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C2DFF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8521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EF46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1151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535CE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DF075" w14:textId="77777777" w:rsidR="003858CC" w:rsidRPr="0015594F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14E101A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06E27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0EBB0A" w14:textId="77777777" w:rsidR="003858CC" w:rsidRPr="0015594F" w:rsidRDefault="003858CC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A458C" w14:textId="77777777" w:rsidR="003858CC" w:rsidRPr="0015594F" w:rsidRDefault="003858CC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00AC" w14:textId="77777777" w:rsidR="003858CC" w:rsidRPr="0015594F" w:rsidRDefault="003858CC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A737" w14:textId="77777777" w:rsidR="003858CC" w:rsidRPr="0015594F" w:rsidRDefault="003858CC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CD5EE" w14:textId="77777777" w:rsidR="003858CC" w:rsidRPr="0015594F" w:rsidRDefault="003858CC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C322" w14:textId="77777777" w:rsidR="003858CC" w:rsidRPr="0015594F" w:rsidRDefault="003858CC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5C79E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7D130" w14:textId="77777777" w:rsidR="003858CC" w:rsidRPr="0015594F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BD3850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8DD4D" w14:textId="77777777" w:rsidR="003858CC" w:rsidRPr="0015594F" w:rsidRDefault="003858CC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1E9BF4" w14:textId="77777777" w:rsidR="003858CC" w:rsidRPr="0015594F" w:rsidRDefault="003858CC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1B656" w14:textId="77777777" w:rsidR="003858CC" w:rsidRPr="0015594F" w:rsidRDefault="003858CC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14:paraId="40CCBACA" w14:textId="77777777" w:rsidR="003858CC" w:rsidRPr="0015594F" w:rsidRDefault="003858CC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14:paraId="09269E0B" w14:textId="77777777" w:rsidR="003858CC" w:rsidRPr="0015594F" w:rsidRDefault="003858CC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9CA7D" w14:textId="77777777" w:rsidR="003858CC" w:rsidRPr="0015594F" w:rsidRDefault="003858CC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E39F" w14:textId="77777777" w:rsidR="003858CC" w:rsidRPr="0015594F" w:rsidRDefault="003858CC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E05CE" w14:textId="77777777" w:rsidR="003858CC" w:rsidRPr="0015594F" w:rsidRDefault="003858CC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18EC6" w14:textId="77777777" w:rsidR="003858CC" w:rsidRPr="0015594F" w:rsidRDefault="003858CC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EFABA" w14:textId="77777777" w:rsidR="003858CC" w:rsidRPr="0015594F" w:rsidRDefault="003858CC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7F45" w14:textId="77777777" w:rsidR="003858CC" w:rsidRPr="0015594F" w:rsidRDefault="003858CC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38A061C5" w14:textId="77777777" w:rsidR="003858CC" w:rsidRPr="0015594F" w:rsidRDefault="003858CC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15594F" w:rsidRPr="0015594F" w14:paraId="6EDA281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7CA33BCD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1D3A14CC" w14:textId="77777777" w:rsidR="003858CC" w:rsidRPr="0015594F" w:rsidRDefault="003858CC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83C8A2F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58E1022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60DA0C6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3DD9D26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7E2B71C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F97941F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551A5921" w14:textId="77777777" w:rsidR="003858CC" w:rsidRPr="0015594F" w:rsidRDefault="003858CC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5DF59D2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10A25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2EF6CC" w14:textId="77777777" w:rsidR="003858CC" w:rsidRPr="0015594F" w:rsidRDefault="003858CC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EC348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66C76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BB366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234C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133E" w14:textId="77777777" w:rsidR="003858CC" w:rsidRPr="0015594F" w:rsidRDefault="003858CC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81C4B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2633A" w14:textId="77777777" w:rsidR="003858CC" w:rsidRPr="0015594F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2DC193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BEA51" w14:textId="77777777" w:rsidR="00F06AA1" w:rsidRPr="0015594F" w:rsidRDefault="00F06A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7901E4" w14:textId="77777777" w:rsidR="00F06AA1" w:rsidRPr="0015594F" w:rsidRDefault="00F06AA1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40DA" w14:textId="77777777" w:rsidR="00F06AA1" w:rsidRPr="0015594F" w:rsidRDefault="00F06AA1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6A771" w14:textId="77777777" w:rsidR="00F06AA1" w:rsidRPr="0015594F" w:rsidRDefault="00F06AA1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24F07" w14:textId="77777777" w:rsidR="00F06AA1" w:rsidRPr="0015594F" w:rsidRDefault="00F06AA1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E8321" w14:textId="77777777" w:rsidR="00F06AA1" w:rsidRPr="0015594F" w:rsidRDefault="00F06A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5CAF" w14:textId="77777777" w:rsidR="00F06AA1" w:rsidRPr="0015594F" w:rsidRDefault="00F06A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7B4A" w14:textId="77777777" w:rsidR="00F06AA1" w:rsidRPr="0015594F" w:rsidRDefault="00F06AA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7BE4B" w14:textId="77777777" w:rsidR="00F06AA1" w:rsidRPr="0015594F" w:rsidRDefault="00F06AA1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Подвод холодной воды  D=15; подвод горячей воды D=15; отвод в канализацию D=50. </w:t>
            </w:r>
          </w:p>
        </w:tc>
      </w:tr>
      <w:tr w:rsidR="0015594F" w:rsidRPr="0015594F" w14:paraId="0B963D4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F2D63" w14:textId="77777777" w:rsidR="00634647" w:rsidRPr="0015594F" w:rsidRDefault="006346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3D1ED6" w14:textId="77777777" w:rsidR="00634647" w:rsidRPr="0015594F" w:rsidRDefault="00634647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C97D" w14:textId="77777777" w:rsidR="00634647" w:rsidRPr="0015594F" w:rsidRDefault="006346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2A0C4" w14:textId="77777777" w:rsidR="00634647" w:rsidRPr="0015594F" w:rsidRDefault="006346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E6FAD" w14:textId="77777777" w:rsidR="00634647" w:rsidRPr="0015594F" w:rsidRDefault="006346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E5AF" w14:textId="77777777" w:rsidR="00634647" w:rsidRPr="0015594F" w:rsidRDefault="006346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605D" w14:textId="77777777" w:rsidR="00634647" w:rsidRPr="0015594F" w:rsidRDefault="006346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97F2" w14:textId="77777777" w:rsidR="00634647" w:rsidRPr="0015594F" w:rsidRDefault="006346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CF52" w14:textId="77777777" w:rsidR="00634647" w:rsidRPr="0015594F" w:rsidRDefault="00634647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4A1756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A9BE0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FA9F3E" w14:textId="77777777" w:rsidR="003858CC" w:rsidRPr="0015594F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1BBBD036" w14:textId="77777777" w:rsidR="003858CC" w:rsidRPr="0015594F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F746C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20DAE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399C3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A79B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B004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D409A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421CD" w14:textId="77777777" w:rsidR="003858CC" w:rsidRPr="0015594F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0B9434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12E7B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010484" w14:textId="77777777" w:rsidR="003858CC" w:rsidRPr="0015594F" w:rsidRDefault="003858CC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72200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6957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F484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2317C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15176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F1FF7" w14:textId="77777777" w:rsidR="003858CC" w:rsidRPr="0015594F" w:rsidRDefault="003858C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A298F" w14:textId="77777777" w:rsidR="003858CC" w:rsidRPr="0015594F" w:rsidRDefault="003858CC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5882BB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66C41" w14:textId="77777777" w:rsidR="005E3753" w:rsidRPr="0015594F" w:rsidRDefault="005E3753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83F0AE" w14:textId="77777777" w:rsidR="00EC0A16" w:rsidRPr="0015594F" w:rsidRDefault="00EC0A16" w:rsidP="00EC0A1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рабочий</w:t>
            </w:r>
          </w:p>
          <w:p w14:paraId="54B4E873" w14:textId="77777777" w:rsidR="005E3753" w:rsidRPr="0015594F" w:rsidRDefault="00EC0A16" w:rsidP="00EC0A1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</w:t>
            </w:r>
            <w:r w:rsidR="005E3753" w:rsidRPr="0015594F">
              <w:rPr>
                <w:rFonts w:ascii="Calibri" w:hAnsi="Calibri" w:cs="Calibri"/>
                <w:sz w:val="22"/>
                <w:szCs w:val="22"/>
              </w:rPr>
              <w:t xml:space="preserve">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6682F" w14:textId="77777777" w:rsidR="005E3753" w:rsidRPr="0015594F" w:rsidRDefault="005E3753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795D7" w14:textId="77777777" w:rsidR="005E3753" w:rsidRPr="0015594F" w:rsidRDefault="005E3753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C0682" w14:textId="77777777" w:rsidR="005E3753" w:rsidRPr="0015594F" w:rsidRDefault="005E3753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2AC46" w14:textId="77777777" w:rsidR="005E3753" w:rsidRPr="0015594F" w:rsidRDefault="005E3753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7EDCB" w14:textId="77777777" w:rsidR="005E3753" w:rsidRPr="0015594F" w:rsidRDefault="005E3753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A61F6" w14:textId="77777777" w:rsidR="005E3753" w:rsidRPr="0015594F" w:rsidRDefault="005E3753" w:rsidP="002F6769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CCC58" w14:textId="77777777" w:rsidR="005E3753" w:rsidRPr="0015594F" w:rsidRDefault="005E3753" w:rsidP="002F6769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30E78F5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25DA8" w14:textId="77777777" w:rsidR="005E3753" w:rsidRPr="0015594F" w:rsidRDefault="005E3753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CFBCC3" w14:textId="77777777" w:rsidR="005E3753" w:rsidRPr="0015594F" w:rsidRDefault="005E3753" w:rsidP="002F676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  <w:r w:rsidR="00EC0A16" w:rsidRPr="0015594F">
              <w:rPr>
                <w:rFonts w:ascii="Calibri" w:hAnsi="Calibri" w:cs="Calibri"/>
                <w:sz w:val="22"/>
                <w:szCs w:val="22"/>
              </w:rPr>
              <w:t xml:space="preserve"> 3 ящика</w:t>
            </w:r>
          </w:p>
          <w:p w14:paraId="118970AA" w14:textId="77777777" w:rsidR="00EC0A16" w:rsidRPr="0015594F" w:rsidRDefault="00EC0A16" w:rsidP="00EC0A1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3EBD8" w14:textId="77777777" w:rsidR="005E3753" w:rsidRPr="0015594F" w:rsidRDefault="00EC0A16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B9F3F" w14:textId="77777777" w:rsidR="005E3753" w:rsidRPr="0015594F" w:rsidRDefault="005E3753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35AA" w14:textId="77777777" w:rsidR="005E3753" w:rsidRPr="0015594F" w:rsidRDefault="005E3753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854F" w14:textId="77777777" w:rsidR="005E3753" w:rsidRPr="0015594F" w:rsidRDefault="005E3753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31DA2" w14:textId="77777777" w:rsidR="005E3753" w:rsidRPr="0015594F" w:rsidRDefault="005E3753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4CC4F" w14:textId="77777777" w:rsidR="005E3753" w:rsidRPr="0015594F" w:rsidRDefault="005E3753" w:rsidP="002F6769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EC139" w14:textId="77777777" w:rsidR="005E3753" w:rsidRPr="0015594F" w:rsidRDefault="005E3753" w:rsidP="002F6769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579A2A4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291BC" w14:textId="77777777" w:rsidR="00D843D7" w:rsidRPr="0015594F" w:rsidRDefault="00D843D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4DBBAD" w14:textId="77777777" w:rsidR="00D843D7" w:rsidRPr="0015594F" w:rsidRDefault="00D843D7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5C8A4" w14:textId="77777777" w:rsidR="00D843D7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F31E5" w14:textId="77777777" w:rsidR="00D843D7" w:rsidRPr="0015594F" w:rsidRDefault="00D843D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9CA66" w14:textId="77777777" w:rsidR="00D843D7" w:rsidRPr="0015594F" w:rsidRDefault="00D843D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68B56" w14:textId="77777777" w:rsidR="00D843D7" w:rsidRPr="0015594F" w:rsidRDefault="00D843D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4BBD" w14:textId="77777777" w:rsidR="00D843D7" w:rsidRPr="0015594F" w:rsidRDefault="00D843D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28847" w14:textId="77777777" w:rsidR="00D843D7" w:rsidRPr="0015594F" w:rsidRDefault="00D843D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AD96" w14:textId="77777777" w:rsidR="00D843D7" w:rsidRPr="0015594F" w:rsidRDefault="00D843D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413780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40CD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7DF018" w14:textId="77777777" w:rsidR="003F79A9" w:rsidRPr="0015594F" w:rsidRDefault="003F79A9" w:rsidP="00D1129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ADF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E05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7A18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BF4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34E7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67AE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6E9C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4AA878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9F033E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0407D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78ACFA7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2D9F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0AE1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2E47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3BA1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5FC4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C5BC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8E6C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5594F" w:rsidRPr="0015594F" w14:paraId="615DD77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E566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E6949F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8FB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67EB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798B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1F0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4917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D5C7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BF8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02F933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0C5C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4F53C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1A4EE5B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97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F65D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3226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BAAD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3F9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53CB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803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642577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F131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FB89EE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50E75AFB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569A421F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918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</w:t>
            </w: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6C1F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ACA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B0B3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E5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B5D9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AE2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15594F" w:rsidRPr="0015594F" w14:paraId="2D85B9A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27FD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90495B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425AFC81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5AF8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C105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B667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7D2E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2CDA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90C9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4ACE3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BB94481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6C3483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FABE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E3C41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79A1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A95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236C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D676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FFA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915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F23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5F69C1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877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773154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22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A0C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2BE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11D0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574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640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A8E6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13003B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E72C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14EE2B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1A6D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B36F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F58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2E91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5E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3AB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7DFC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205B30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AA4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65C2B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3BEC675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51B3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1158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4615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648D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69B2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B290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1765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3D3129D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31CF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6C0E51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E35A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4E2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C7CD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D5CC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D2BF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D5FC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F36A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C5490F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00B2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57D6E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3EDBC3D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5E9B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4426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A42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7F3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2EFE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DD5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02F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A3E732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991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DFF221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AF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C26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7F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467E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392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4490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2BD2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7E91BD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57D8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3DB1BC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83F4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79A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80D5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2D8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4529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3E1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A17A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0FF31F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E8C6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BC4DB0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D3AB8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804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F2E8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8E70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E12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E393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58E4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5E6EC2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C050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CAB26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A967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C5CC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310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9B0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D2A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E7CF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3A6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43D8C8C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F0A8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43E63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47C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7693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5E2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3C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B691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E5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0D35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8EC434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B9D7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F58F6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A8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006A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B49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C098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75A7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549F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42F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43AFCB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2D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8A02E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D802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23B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673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ADB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273C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ECB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8D90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0EAF9D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DFF8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3FC2F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7E1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3F9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C993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EC6B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59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65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511D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A63EF6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E99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C23E3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8E0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3A8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DC3B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9CF1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AAB7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46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6CA8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63BF86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4779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CCE40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3AF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D400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F756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2D0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866F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3461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4757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BF8E67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65A6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B6A4A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6FA3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A440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0D34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314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FD09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16D3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F02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53B6D0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DF6D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E4466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D367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EEE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21F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D35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4E4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3D0E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442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4B6CFE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1A676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EBFAAC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C716D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82D60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1A05B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8CC9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F107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9CF8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3A0A7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2C49525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1C0D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5F855E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46C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351A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F361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B482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EFB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8EAF8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069B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838643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619F" w14:textId="77777777" w:rsidR="003F79A9" w:rsidRPr="0015594F" w:rsidRDefault="003F79A9" w:rsidP="00881F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F5C2F6" w14:textId="77777777" w:rsidR="003F79A9" w:rsidRPr="0015594F" w:rsidRDefault="003F79A9" w:rsidP="00881F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54C07" w14:textId="77777777" w:rsidR="003F79A9" w:rsidRPr="0015594F" w:rsidRDefault="003F79A9" w:rsidP="00881F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A1A1" w14:textId="77777777" w:rsidR="003F79A9" w:rsidRPr="0015594F" w:rsidRDefault="003F79A9" w:rsidP="00881F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F6558" w14:textId="77777777" w:rsidR="003F79A9" w:rsidRPr="0015594F" w:rsidRDefault="003F79A9" w:rsidP="00881FB4">
            <w:pPr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C23A" w14:textId="77777777" w:rsidR="003F79A9" w:rsidRPr="0015594F" w:rsidRDefault="003F79A9" w:rsidP="00881F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FC12" w14:textId="77777777" w:rsidR="003F79A9" w:rsidRPr="0015594F" w:rsidRDefault="003F79A9" w:rsidP="00881F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FF9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D9DB8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EB269E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6669CA6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0385C5C1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E0040C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AC1C69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6EC86D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AFCD25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01E72A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B22489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4D479881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32E0FA1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67381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D9DD7F" w14:textId="77777777" w:rsidR="003F79A9" w:rsidRPr="0015594F" w:rsidRDefault="003F79A9" w:rsidP="002F676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355D5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0C097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9567E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005B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28212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AC4E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2F5EA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5C6BDE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6DCE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B6867A" w14:textId="77777777" w:rsidR="003F79A9" w:rsidRPr="0015594F" w:rsidRDefault="003F79A9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1E571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BE1D6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3BB04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A4DF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EABF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006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D81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319E955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134CB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6033619" w14:textId="77777777" w:rsidR="003F79A9" w:rsidRPr="0015594F" w:rsidRDefault="003F79A9" w:rsidP="002F676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F3BB8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C520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612D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BB42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1D0DB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4164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77F62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96E3CF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4E48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50F846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3A51635B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D704D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A1670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7FB4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255C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915C2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49D6C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8324B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5ABBF8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5A1C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BC252A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A75E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9065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5FE8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FAE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3277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CE46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3E4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27E868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F453B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6FC233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9E93C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59F1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866C5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B3C79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BF4E8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F2101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1EA18" w14:textId="77777777" w:rsidR="003F79A9" w:rsidRPr="0015594F" w:rsidRDefault="003F79A9" w:rsidP="002F6769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7C5A13E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4494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DFEA10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3B232AE0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09CA7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6A53C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BE39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58DC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ED0E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AF29A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9C07C" w14:textId="77777777" w:rsidR="003F79A9" w:rsidRPr="0015594F" w:rsidRDefault="003F79A9" w:rsidP="002F6769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27BAF08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ABAB2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990B9D" w14:textId="77777777" w:rsidR="003F79A9" w:rsidRPr="0015594F" w:rsidRDefault="003F79A9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F74C7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FE1F8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C9B3E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838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F6C9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6022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3A1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9E7685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A594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2F4099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DFE9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C5B2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24D9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C8C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18C5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14D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4EF9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A1D40B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D9AA33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73D45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36A4D36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F2E8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89A2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FA5E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CB54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288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C59A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7964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5594F" w:rsidRPr="0015594F" w14:paraId="670CA9B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904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D41842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390B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3962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4D9B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497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C9AC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B570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790D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BC1484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816B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EB612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6FFA57A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176A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247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5CD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8B9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CD2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1C66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4B1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462EBF5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EE25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3D60D7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36B91E74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76D215D7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CC0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D87A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3CB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89FB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D16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617F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4E1F" w14:textId="77777777" w:rsidR="003F79A9" w:rsidRPr="0015594F" w:rsidRDefault="003F79A9" w:rsidP="007102A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0821735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07DA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901C00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6B8EDA4E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9C5E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A8B4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E2AD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F34B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6B89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507D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BCFA1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0E91042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5BCD27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3AA4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B73B11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ED4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7B25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1009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0134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02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57BA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6191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FCA210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A33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9BCD6B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45F4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9209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C78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3F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A9D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579E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234A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5F3F20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5B1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F04385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B07B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35B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1138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136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C0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B4D7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EEE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7246DD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7AFA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3BA39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12FEC72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BA02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CDD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29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9C61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025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7F0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DD79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5113FA2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7D40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AE36C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7F7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AB62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B58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4835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35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2D62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EB35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62DCE7E" w14:textId="77777777" w:rsidTr="00947347">
        <w:trPr>
          <w:trHeight w:val="284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FD42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2AA1E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7D92DF0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413C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636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F1D4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44BD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955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697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9E68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D56716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77E8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9D06B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50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D7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1D3C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66A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5693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152E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600B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11A59C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95F4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D7E420" w14:textId="77777777" w:rsidR="003F79A9" w:rsidRPr="0015594F" w:rsidRDefault="003F79A9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A39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B134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01CB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B25D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7CF9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EB4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62D0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2F14C2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236C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2B4454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4FE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9D98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C99C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0F2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637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829D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E8B5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462800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383A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DE97C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2702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5A2D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288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3C5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B50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D68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53AE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2CB04A6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7200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F58EC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446E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021F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407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17A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57A5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494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E5D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6DD3D1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35C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A87F4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83D8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80B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FE5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0F3C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75E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82F5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D57C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5A6299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D865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98133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341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9540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8C21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AE5B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676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7381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101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F1F8D7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704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9BA49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ECD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0089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8F8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0C4C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9D4B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5D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DC23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0183FA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2185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EDB2B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741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B61E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6F8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98D0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3A5D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56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A02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F02D30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DCB3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79107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A3E4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5D2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734F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84C7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B1F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533C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0EB6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147E11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5EDB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5D2DD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573E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BCE4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5CC4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A2F4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C50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4D4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E3C3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6E187C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31F8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2D2E4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5F28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6D60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CA27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212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3C2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5A79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B3CA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FE40F2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2222C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85E620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A21EE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48C2B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205E4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E57B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85782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D611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E1AB9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25BE00D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67D9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AC3688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5003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5D46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1995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  <w:p w14:paraId="22A5052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CC3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170D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029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C70BE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017DB5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30D74" w14:textId="77777777" w:rsidR="003F79A9" w:rsidRPr="0015594F" w:rsidRDefault="003F79A9" w:rsidP="00881F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97CA59" w14:textId="77777777" w:rsidR="003F79A9" w:rsidRPr="0015594F" w:rsidRDefault="003F79A9" w:rsidP="00881F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A7C71" w14:textId="77777777" w:rsidR="003F79A9" w:rsidRPr="0015594F" w:rsidRDefault="003F79A9" w:rsidP="00881F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D929" w14:textId="77777777" w:rsidR="003F79A9" w:rsidRPr="0015594F" w:rsidRDefault="003F79A9" w:rsidP="00881F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BD921" w14:textId="77777777" w:rsidR="003F79A9" w:rsidRPr="0015594F" w:rsidRDefault="003F79A9" w:rsidP="00881FB4">
            <w:pPr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9BA8" w14:textId="77777777" w:rsidR="003F79A9" w:rsidRPr="0015594F" w:rsidRDefault="003F79A9" w:rsidP="00881F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15F9C" w14:textId="77777777" w:rsidR="003F79A9" w:rsidRPr="0015594F" w:rsidRDefault="003F79A9" w:rsidP="00881F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CCDF" w14:textId="77777777" w:rsidR="003F79A9" w:rsidRPr="0015594F" w:rsidRDefault="003F79A9" w:rsidP="00881F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961C1" w14:textId="77777777" w:rsidR="003F79A9" w:rsidRPr="0015594F" w:rsidRDefault="003F79A9" w:rsidP="00881FB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B96691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6E4580B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2005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7B68324A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75E2F1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341D9C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04C7F4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1BAEA4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AB9B34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1207C3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1649783D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2230453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B7D2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0C8E5F" w14:textId="77777777" w:rsidR="003F79A9" w:rsidRPr="0015594F" w:rsidRDefault="003F79A9" w:rsidP="005E3753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804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C9668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19F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871F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40D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CF9A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1A12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D21A32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B169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FF9B3A" w14:textId="77777777" w:rsidR="003F79A9" w:rsidRPr="0015594F" w:rsidRDefault="003F79A9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2F0DF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F99A4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60186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161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7B3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C1D4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B3CA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23E3BE4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E32D7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714A1A" w14:textId="77777777" w:rsidR="003F79A9" w:rsidRPr="0015594F" w:rsidRDefault="003F79A9" w:rsidP="002F676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4CC24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8754A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8D85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A080D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3A14F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0B38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5409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CB6B16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8726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1AB35D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695FC2AF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CB3DB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8AD5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0903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186D7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EBC47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9EED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A73C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15594F" w:rsidRPr="0015594F" w14:paraId="5A04253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0284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D5718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093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DD1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086E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3DD7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371F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43B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402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506F90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848C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2DD955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700F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2FC03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F600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C41F5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B1351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0F6EC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962C" w14:textId="77777777" w:rsidR="003F79A9" w:rsidRPr="0015594F" w:rsidRDefault="003F79A9" w:rsidP="002F6769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259F482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D36A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978118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6F404BA9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7959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14FC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8F697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8E009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7A9A9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4A3EB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13AF2" w14:textId="77777777" w:rsidR="003F79A9" w:rsidRPr="0015594F" w:rsidRDefault="003F79A9" w:rsidP="002F6769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22404BD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0E69F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BC60C4" w14:textId="77777777" w:rsidR="003F79A9" w:rsidRPr="0015594F" w:rsidRDefault="003F79A9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147A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3348F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41A2E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347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DC2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46E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4A0F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B538D4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749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A3AE4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0A35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357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C0A6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7CCE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E90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77F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98D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BD1163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F60C65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A5219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5006639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85C1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0F6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915A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F7E5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E49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C722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3A5E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5594F" w:rsidRPr="0015594F" w14:paraId="071A095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E20C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4B9814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1CC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B764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6710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A88C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D604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646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CBC2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1099FD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62AA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FEF16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7380DB9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5B0A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6234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407E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FE9B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6895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FC9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A35A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06E65F7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5AFE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7B1979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7A8D12E4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111AB02A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4EE2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0750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57B5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43A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1F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4F1C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D175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62A6744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85A4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DC22AB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122AE1E6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8FDFD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486A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FD51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FCF2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B7458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B37F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01E48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BD69888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2B4D55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847C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7556C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016A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857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52D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4AF4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571A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61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5DE7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D6D7FB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87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8BC6D3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501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481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5E7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CFF6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0223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3AA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BFC5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5BEC29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241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D85E0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CF9A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363B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B28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2B4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0E9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B09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9D7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FC3222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ACA2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6B259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0D8D2A3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9EB4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303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AFA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062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17A4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BEE1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A10C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30F69D5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2D76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0FBB47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79A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87E0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76B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26E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48F2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F8B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5DEF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4F9131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0E2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7102C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1A851AD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401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87D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73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36C5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046B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5665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261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EF667A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DAE2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EDBC84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60B5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E38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1F90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5DD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B23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47B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536D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2EBAE2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3EB7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9D97C9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EC8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226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66A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051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791B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DA3E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6B8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12F05B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4F55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C50F61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D0F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17B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4460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EBC3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EBF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0FE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C25B3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8F1FBD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C08F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F0CC64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DD7F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21A8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1A9E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FE77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DDA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7418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AE86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60FCCAB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7A48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4F89B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2ED9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EDC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C3A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23B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8D2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E60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D18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153F89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8B22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D86C4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F746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26B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4187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C75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1C9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29A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6A4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5133BB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487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85FB5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856B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31B4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A04C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6108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A4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4D84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421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220D53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64F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95AB7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ECE4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BD3B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7C4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ABDB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A3A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EB12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18A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1F6806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195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0155E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855B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BB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4872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7A6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F808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F8E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E72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C0C486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9D29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0050B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4FA8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C180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2E8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F06B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292C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5710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BF4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A0222C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1965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307C9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6F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5FB4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679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071D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B75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2B48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D87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5B4030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C1CC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E9EAB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F68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52E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51B4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429B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130C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9910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4C4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F73946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41495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F65C16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AE88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5886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3BA3D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7A6C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146EB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A7C5D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D134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33C382D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FFF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94EBC2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573A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1AE9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E58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8F32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54F8D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99E08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04928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E2747C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F1685" w14:textId="77777777" w:rsidR="003F79A9" w:rsidRPr="0015594F" w:rsidRDefault="003F79A9" w:rsidP="00881F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8FD0CC" w14:textId="77777777" w:rsidR="003F79A9" w:rsidRPr="0015594F" w:rsidRDefault="003F79A9" w:rsidP="00881F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9EBEA" w14:textId="77777777" w:rsidR="003F79A9" w:rsidRPr="0015594F" w:rsidRDefault="003F79A9" w:rsidP="00881F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46A0" w14:textId="77777777" w:rsidR="003F79A9" w:rsidRPr="0015594F" w:rsidRDefault="003F79A9" w:rsidP="00881F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E4111" w14:textId="77777777" w:rsidR="003F79A9" w:rsidRPr="0015594F" w:rsidRDefault="003F79A9" w:rsidP="00881FB4">
            <w:pPr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2F3F5" w14:textId="77777777" w:rsidR="003F79A9" w:rsidRPr="0015594F" w:rsidRDefault="003F79A9" w:rsidP="00881F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5BC1E" w14:textId="77777777" w:rsidR="003F79A9" w:rsidRPr="0015594F" w:rsidRDefault="003F79A9" w:rsidP="00881F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BAFE" w14:textId="77777777" w:rsidR="003F79A9" w:rsidRPr="0015594F" w:rsidRDefault="003F79A9" w:rsidP="00881F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871ED" w14:textId="77777777" w:rsidR="003F79A9" w:rsidRPr="0015594F" w:rsidRDefault="003F79A9" w:rsidP="00881FB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95ECA3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03FA27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2006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2ECAB497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диспансеризации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17EE33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BDE9C9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629A21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63B715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177160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094F01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CCAC119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08A4282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0ED8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247748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0E3F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565C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E32D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27BF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7C3D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EAF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F6936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40029E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4B9B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760DCD" w14:textId="77777777" w:rsidR="003F79A9" w:rsidRPr="0015594F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C6DA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6929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2107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F1AE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89A3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F89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6CB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C369E9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46E1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0F5246" w14:textId="77777777" w:rsidR="003F79A9" w:rsidRPr="0015594F" w:rsidRDefault="003F79A9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2803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FDA1A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D735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2FC3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F26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CB33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3B9A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78DC653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0414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863DCE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57FDD3F6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97330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C4B7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B76E0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C3369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D1A49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645E0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76AB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60B3FA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4132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FF71B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772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76AB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9E6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731F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2C5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314B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AE2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61569B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568F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E9C01F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14:paraId="307C5C06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3283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9F41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5B56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11EC058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19B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2E13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BD4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A907A" w14:textId="77777777" w:rsidR="003F79A9" w:rsidRPr="0015594F" w:rsidRDefault="003F79A9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6D338E1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48F2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75B66B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14E4177E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5F07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388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0ACC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B81DD7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B90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D28F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BEF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FA96D" w14:textId="77777777" w:rsidR="003F79A9" w:rsidRPr="0015594F" w:rsidRDefault="003F79A9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6A43B6D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E095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19A02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2E08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B55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039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36F74B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8EA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D2C7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01AE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6422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D157D3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A418E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41AA31" w14:textId="77777777" w:rsidR="003F79A9" w:rsidRPr="0015594F" w:rsidRDefault="003F79A9" w:rsidP="009072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462B1030" w14:textId="77777777" w:rsidR="003F79A9" w:rsidRPr="0015594F" w:rsidRDefault="003F79A9" w:rsidP="009072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DAF9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84FC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B7B35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35527AEB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5AF8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AE83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BD04D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E55A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FA1434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0B64A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0E0787" w14:textId="77777777" w:rsidR="003F79A9" w:rsidRPr="0015594F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7443AD4B" w14:textId="77777777" w:rsidR="003F79A9" w:rsidRPr="0015594F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FB9F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F9D2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DF2F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AC525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A09B0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787C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4F4D4" w14:textId="77777777" w:rsidR="003F79A9" w:rsidRPr="0015594F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5594F" w:rsidRPr="0015594F" w14:paraId="2AE5B05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DC7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D9352B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9831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70CB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F3F4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AE06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0B5C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B4B2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EA3FC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6B7A50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B09D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A5703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39CE080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5E00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092A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2B9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3E8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819E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7A05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F247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0D3FB81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3D52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558640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3B0BFE7F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562F1F48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027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C86D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FBF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7F0F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3E4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3FDB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3FD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6C19944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6A2AC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1B8989" w14:textId="77777777" w:rsidR="003F79A9" w:rsidRPr="0015594F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43781992" w14:textId="77777777" w:rsidR="003F79A9" w:rsidRPr="0015594F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9D6D8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41061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55970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515B9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F3399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B42CF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ECAF4" w14:textId="77777777" w:rsidR="003F79A9" w:rsidRPr="0015594F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6ACBE9E" w14:textId="77777777" w:rsidR="003F79A9" w:rsidRPr="0015594F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7994FF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A62AD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885C7E" w14:textId="77777777" w:rsidR="003F79A9" w:rsidRPr="0015594F" w:rsidRDefault="003F79A9" w:rsidP="00C81F8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однодверный однокамерный, объем 250 л, 5 съемных полок, 2 выдвижных ящика, габаритные размеры 1300х607х600 мм. </w:t>
            </w:r>
          </w:p>
          <w:p w14:paraId="645118DA" w14:textId="77777777" w:rsidR="003F79A9" w:rsidRPr="0015594F" w:rsidRDefault="003F79A9" w:rsidP="00C81F8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33D30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F13AF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2F1B9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0152F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970C8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89826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1CE6F" w14:textId="77777777" w:rsidR="003F79A9" w:rsidRPr="0015594F" w:rsidRDefault="003F79A9" w:rsidP="00C81F8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61A2C6F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8A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3B130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590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6E34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A499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69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4A1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ED8B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396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4FDCCF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9B1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C5A562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8D4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926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AEE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85E7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D85F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93E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B9F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92C038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891307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AC4085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D7B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56483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2A1E0D9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89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38A8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D77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9126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3EF8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80BE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D167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317B717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07FB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AF88D5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143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87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2BA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1CB2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AAA3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1228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618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72AD6B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717D35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C8C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77C18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584953C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FE8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EC4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E58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DE4D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484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D9CE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9726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8E80F4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42B6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D1734B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E7A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B31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81C2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DBF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027E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72B7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B8C0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03F704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E369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A0E9A4" w14:textId="77777777" w:rsidR="003F79A9" w:rsidRPr="0015594F" w:rsidRDefault="003F79A9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07A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772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571A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127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3FE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7F38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6AE7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AE3ACC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25ED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BCD677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C58D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9002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6CB8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AD63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872E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55A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C793A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F329F6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8B20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818410" w14:textId="77777777" w:rsidR="003F79A9" w:rsidRPr="0015594F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4406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7095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B768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EF868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8FA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F4298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AAE04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6D77571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A04FD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3E3E31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C74D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EA53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543C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66C2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0BC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E72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98170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A45CA7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F58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FFFC1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C37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9457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9A7E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B87C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0FD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FA5C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8CAB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421B54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5E87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64DD6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71A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B57E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82E4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35EB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44F1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A23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6D8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7B484D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3F5E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6C7C1A" w14:textId="77777777" w:rsidR="003F79A9" w:rsidRPr="0015594F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1B03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CFE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C72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EF0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B395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596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5F212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6F4DD2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8FFF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5FF0EE" w14:textId="77777777" w:rsidR="003F79A9" w:rsidRPr="0015594F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Пикфлоуметр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ACAA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C591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39C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459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106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B84D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31FE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96F0F9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5E395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88BBF8" w14:textId="77777777" w:rsidR="003F79A9" w:rsidRPr="0015594F" w:rsidRDefault="003F79A9" w:rsidP="00C81F8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00810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2806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662B1" w14:textId="77777777" w:rsidR="003F79A9" w:rsidRPr="0015594F" w:rsidRDefault="003F79A9" w:rsidP="00C81F85">
            <w:pPr>
              <w:jc w:val="center"/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50B86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7EABE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57DC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6ED6C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1622D4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50485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7B29CC" w14:textId="77777777" w:rsidR="003F79A9" w:rsidRPr="0015594F" w:rsidRDefault="003F79A9" w:rsidP="00C81F8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F5BE3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4F924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6C694" w14:textId="77777777" w:rsidR="003F79A9" w:rsidRPr="0015594F" w:rsidRDefault="003F79A9" w:rsidP="00C81F85">
            <w:pPr>
              <w:jc w:val="center"/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CCFD8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E4E29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959A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2396E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2BA201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F70BA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44867B" w14:textId="77777777" w:rsidR="003F79A9" w:rsidRPr="0015594F" w:rsidRDefault="003F79A9" w:rsidP="00C81F8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800A4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D530A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7A110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DB86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6F0F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61F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7666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68CDF0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CF888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873068" w14:textId="77777777" w:rsidR="003F79A9" w:rsidRPr="0015594F" w:rsidRDefault="003F79A9" w:rsidP="00C81F8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C5B2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152F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A658C" w14:textId="77777777" w:rsidR="003F79A9" w:rsidRPr="0015594F" w:rsidRDefault="003F79A9" w:rsidP="00C81F85">
            <w:pPr>
              <w:jc w:val="center"/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6B8C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8C2D5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519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15955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D4D07F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5F960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4C90E6" w14:textId="77777777" w:rsidR="003F79A9" w:rsidRPr="0015594F" w:rsidRDefault="003F79A9" w:rsidP="00C81F8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F83CB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00473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77370" w14:textId="77777777" w:rsidR="003F79A9" w:rsidRPr="0015594F" w:rsidRDefault="003F79A9" w:rsidP="006E0A99">
            <w:pPr>
              <w:jc w:val="center"/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46A5A" w14:textId="77777777" w:rsidR="003F79A9" w:rsidRPr="0015594F" w:rsidRDefault="003F79A9" w:rsidP="006E0A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D04C" w14:textId="77777777" w:rsidR="003F79A9" w:rsidRPr="0015594F" w:rsidRDefault="003F79A9" w:rsidP="006E0A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39FA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13578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B8B471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7AAF5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A64821" w14:textId="77777777" w:rsidR="003F79A9" w:rsidRPr="0015594F" w:rsidRDefault="003F79A9" w:rsidP="00C81F8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Секундомер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9ECA2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7EA1B" w14:textId="77777777" w:rsidR="003F79A9" w:rsidRPr="0015594F" w:rsidRDefault="003F79A9" w:rsidP="00C81F8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CCCFA" w14:textId="77777777" w:rsidR="003F79A9" w:rsidRPr="0015594F" w:rsidRDefault="003F79A9" w:rsidP="006E0A99">
            <w:pPr>
              <w:jc w:val="center"/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04B05" w14:textId="77777777" w:rsidR="003F79A9" w:rsidRPr="0015594F" w:rsidRDefault="003F79A9" w:rsidP="006E0A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ABB22" w14:textId="77777777" w:rsidR="003F79A9" w:rsidRPr="0015594F" w:rsidRDefault="003F79A9" w:rsidP="006E0A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E9A8" w14:textId="77777777" w:rsidR="003F79A9" w:rsidRPr="0015594F" w:rsidRDefault="003F79A9" w:rsidP="00C81F8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5B7DB" w14:textId="77777777" w:rsidR="003F79A9" w:rsidRPr="0015594F" w:rsidRDefault="003F79A9" w:rsidP="00C81F8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82C735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23058" w14:textId="77777777" w:rsidR="003F79A9" w:rsidRPr="0015594F" w:rsidRDefault="003F79A9" w:rsidP="006E0A99">
            <w:pPr>
              <w:jc w:val="center"/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755949" w14:textId="77777777" w:rsidR="003F79A9" w:rsidRPr="0015594F" w:rsidRDefault="003F79A9" w:rsidP="007A7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43F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07ED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F5CA5" w14:textId="77777777" w:rsidR="003F79A9" w:rsidRPr="0015594F" w:rsidRDefault="003F79A9" w:rsidP="007A7EB8">
            <w:pPr>
              <w:jc w:val="center"/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1EB8E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6503F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15A6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E3C3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EDA1D9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2106C" w14:textId="77777777" w:rsidR="003F79A9" w:rsidRPr="0015594F" w:rsidRDefault="003F79A9" w:rsidP="006E0A99">
            <w:pPr>
              <w:jc w:val="center"/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4CD913" w14:textId="77777777" w:rsidR="003F79A9" w:rsidRPr="0015594F" w:rsidRDefault="003F79A9" w:rsidP="007A7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Экспресс-анализатор для определения общего холестерина в крови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07F9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03C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D50F8" w14:textId="77777777" w:rsidR="003F79A9" w:rsidRPr="0015594F" w:rsidRDefault="003F79A9" w:rsidP="007A7EB8">
            <w:pPr>
              <w:jc w:val="center"/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82C37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4DF98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2AB1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AE46D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5BEF45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DE43A" w14:textId="77777777" w:rsidR="003F79A9" w:rsidRPr="0015594F" w:rsidRDefault="003F79A9" w:rsidP="006E0A99">
            <w:pPr>
              <w:jc w:val="center"/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194BBA" w14:textId="77777777" w:rsidR="003F79A9" w:rsidRPr="0015594F" w:rsidRDefault="003F79A9" w:rsidP="007A7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Экспресс-анализатор для определения глюкозы в крови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036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32CD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CEA3F" w14:textId="77777777" w:rsidR="003F79A9" w:rsidRPr="0015594F" w:rsidRDefault="003F79A9" w:rsidP="007A7EB8">
            <w:pPr>
              <w:jc w:val="center"/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32B74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706A9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759D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7B106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E55FDD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19509" w14:textId="77777777" w:rsidR="003F79A9" w:rsidRPr="0015594F" w:rsidRDefault="003F79A9" w:rsidP="006E0A99">
            <w:pPr>
              <w:jc w:val="center"/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AF60C6" w14:textId="77777777" w:rsidR="003F79A9" w:rsidRPr="0015594F" w:rsidRDefault="003F79A9" w:rsidP="007A7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Анализатор окиси углерода выдыхаемого воздуха с определением карбоксигемоглобина (смокелайзер)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51FD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62A6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4B26A" w14:textId="77777777" w:rsidR="003F79A9" w:rsidRPr="0015594F" w:rsidRDefault="003F79A9" w:rsidP="007A7EB8">
            <w:pPr>
              <w:jc w:val="center"/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6AEB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B8E1D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7D91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FDFB6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BF752B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902B2" w14:textId="77777777" w:rsidR="003F79A9" w:rsidRPr="0015594F" w:rsidRDefault="003F79A9" w:rsidP="006E0A99">
            <w:pPr>
              <w:jc w:val="center"/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E9205D" w14:textId="77777777" w:rsidR="003F79A9" w:rsidRPr="0015594F" w:rsidRDefault="003F79A9" w:rsidP="007A7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Тонометр портативный для измерения внутриглазного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3E0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FC1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0F623" w14:textId="77777777" w:rsidR="003F79A9" w:rsidRPr="0015594F" w:rsidRDefault="003F79A9" w:rsidP="007A7EB8">
            <w:pPr>
              <w:jc w:val="center"/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F6E04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4600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50D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C543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978C2C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CF2DF" w14:textId="77777777" w:rsidR="003F79A9" w:rsidRPr="0015594F" w:rsidRDefault="003F79A9" w:rsidP="006E0A99">
            <w:pPr>
              <w:jc w:val="center"/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6E3E4A" w14:textId="77777777" w:rsidR="003F79A9" w:rsidRPr="0015594F" w:rsidRDefault="003F79A9" w:rsidP="007A7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Спирометр (портативный с одноразовыми мундштуками)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8584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05D6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B6985" w14:textId="77777777" w:rsidR="003F79A9" w:rsidRPr="0015594F" w:rsidRDefault="003F79A9" w:rsidP="007A7EB8">
            <w:pPr>
              <w:jc w:val="center"/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BE2E4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C1AEC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19E4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13199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4C568D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61500" w14:textId="77777777" w:rsidR="003F79A9" w:rsidRPr="0015594F" w:rsidRDefault="003F79A9" w:rsidP="007A7EB8">
            <w:pPr>
              <w:jc w:val="center"/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F09BBB" w14:textId="77777777" w:rsidR="003F79A9" w:rsidRPr="0015594F" w:rsidRDefault="003F79A9" w:rsidP="007A7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Комплект оборудования для наглядной пропаганды здорового образа жизни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3432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4106D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6F6BE" w14:textId="77777777" w:rsidR="003F79A9" w:rsidRPr="0015594F" w:rsidRDefault="003F79A9" w:rsidP="007A7EB8">
            <w:pPr>
              <w:jc w:val="center"/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4CC5C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0D0A5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1211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F05FB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707C76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3E736" w14:textId="77777777" w:rsidR="003F79A9" w:rsidRPr="0015594F" w:rsidRDefault="003F79A9" w:rsidP="007A7EB8">
            <w:pPr>
              <w:jc w:val="center"/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D9B3B1" w14:textId="77777777" w:rsidR="003F79A9" w:rsidRPr="0015594F" w:rsidRDefault="003F79A9" w:rsidP="007A7EB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Комплект наглядных пособий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8C8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F015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44352" w14:textId="77777777" w:rsidR="003F79A9" w:rsidRPr="0015594F" w:rsidRDefault="003F79A9" w:rsidP="007A7EB8">
            <w:pPr>
              <w:jc w:val="center"/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78844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7B15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5C16D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A428D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CE4016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607AA73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2006А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5C6EDF05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доврачебной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46EB96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6CC79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D4C6AC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7A9D8B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9ECD98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E62B89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C51101C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15CBE1F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6906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ADA96A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9089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C8FA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0F0D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076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B79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F158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FC6D6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6B6E8C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8EC5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7EB79D" w14:textId="77777777" w:rsidR="003F79A9" w:rsidRPr="0015594F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6FA38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A1DA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11578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1691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9A90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DC7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87FA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795E7D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582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FC015F" w14:textId="77777777" w:rsidR="003F79A9" w:rsidRPr="0015594F" w:rsidRDefault="003F79A9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899B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4CEF6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46A11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5D89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8DC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76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159F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13B08B7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B43D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97AC86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0DC25F22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855A5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A80EB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09975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BC810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6EE3E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EB7F6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2085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E32255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27B7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A66E8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AE7D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C0E4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D5D7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8631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668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CB01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C4FE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B8CD6A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EBF8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965C16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14:paraId="65577AC0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11E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3E7C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FFE4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3C1BF2F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E41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2065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A3C7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E09DA" w14:textId="77777777" w:rsidR="003F79A9" w:rsidRPr="0015594F" w:rsidRDefault="003F79A9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24B7977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27738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745093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7943D7D6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350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B83B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80CF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34E56C1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18A5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45A4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95F78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03F42" w14:textId="77777777" w:rsidR="003F79A9" w:rsidRPr="0015594F" w:rsidRDefault="003F79A9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7F193CE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9F3C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4969A3" w14:textId="77777777" w:rsidR="003F79A9" w:rsidRPr="0015594F" w:rsidRDefault="003F79A9" w:rsidP="0061109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67E5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9874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870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6225233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5BE5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4E28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25E3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EDF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6FEE87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1142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9CD264" w14:textId="77777777" w:rsidR="003F79A9" w:rsidRPr="0015594F" w:rsidRDefault="003F79A9" w:rsidP="009072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2E400FC2" w14:textId="77777777" w:rsidR="003F79A9" w:rsidRPr="0015594F" w:rsidRDefault="003F79A9" w:rsidP="009072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5F9D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5F794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D80A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26E7A112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AF42D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62482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377FA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891D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6A209F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8E94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8A570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7E38B84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2396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04A6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32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02F1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BDC4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D5AF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90A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5594F" w:rsidRPr="0015594F" w14:paraId="3AF4C80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63F7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9CE103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11FC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E26D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A31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019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42CA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46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E61A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A81837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A09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3F7C7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0F95BB9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96C3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38D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9F9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5DF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38FB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E6E4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85B4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2AC3632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D1E3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9CB702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5225CD2C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0F3CFE28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10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A6B5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7E0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3F72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BC4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CEE9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3DC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3214CCE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02FBB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F3DADE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552070DB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66549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898A8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5378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00F5B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A03AF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BFA1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5E998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18F509F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D792A4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F4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1A7E7C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28F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AEB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E57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1CBC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40D5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110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749D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8EAA27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D55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42EFE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2CF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8DFB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B3D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415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531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F217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03E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4E89AA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89E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8B0AD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052B7F9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9D6F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95E5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3D1B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2461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7683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62F6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5039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5119174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162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9AF904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FF10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A7C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4B3F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04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4ED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7E4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91A0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F008BB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AFD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291D1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234E340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FCD3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649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2802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BDB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EC3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400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E12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327E82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D85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08FFF8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0792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49F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565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CA6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4BA5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546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9E73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A0202C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B20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168CA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D1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59AC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FBEB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B7C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ABE0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2A7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0BF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A712E2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19CC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5779BE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661F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80DF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145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518D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6896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225F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22C7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E672D6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4130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5B390D" w14:textId="77777777" w:rsidR="003F79A9" w:rsidRPr="0015594F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A06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8DB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C020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716B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751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E00C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129A3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52FE38F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A46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C1EBE5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3AB8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80CC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EBA4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386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9453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517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F1F5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563837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C4A5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1C2FE4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FA4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FFF7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3BF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F7A7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9A5A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4FF1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EB4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1AED14E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75E6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AE282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497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77BD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72C6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EDC2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FDC1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531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996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00404F8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6DD5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A752FC" w14:textId="77777777" w:rsidR="003F79A9" w:rsidRPr="0015594F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Пульсоксиметр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786B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79CA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196C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1F72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83F8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75E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39462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53E6D5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8361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805C8A" w14:textId="77777777" w:rsidR="003F79A9" w:rsidRPr="0015594F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Пикфлоуметр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DAE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B747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F5F0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93B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A971D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3F4A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5839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91E05A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26F51B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2007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242F3A4E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пульмонолога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2DC97C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3B6A3A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0B0FDA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0FFF48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65447A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A4E2B3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13DB8F88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22E7EE8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FEA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982E99" w14:textId="77777777" w:rsidR="003F79A9" w:rsidRPr="0015594F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08CE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B6F2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620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E8A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4D5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65B7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D1A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70E263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76C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D84BBA" w14:textId="77777777" w:rsidR="003F79A9" w:rsidRPr="0015594F" w:rsidRDefault="003F79A9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F88F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658E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F019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8BE2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EA0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F9E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86B0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D=50мм </w:t>
            </w:r>
          </w:p>
        </w:tc>
      </w:tr>
      <w:tr w:rsidR="0015594F" w:rsidRPr="0015594F" w14:paraId="7B5F582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DA4F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60E510D" w14:textId="77777777" w:rsidR="003F79A9" w:rsidRPr="0015594F" w:rsidRDefault="003F79A9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37D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FDF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58B74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A6C1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0E3C7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EFC78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87222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5C0620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55C7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78C641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555A659B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8DBC8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42D6B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F50B1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62A8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07E07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FB8D2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3ECE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03B1E2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E078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F497F8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6E69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7B4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F3A5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F42F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487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084B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08D5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A33AD5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1301C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9F8FDF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рабочий</w:t>
            </w:r>
          </w:p>
          <w:p w14:paraId="1B5F1CE1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3A66D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7065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D9DC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AC0D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AB82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464EE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DBF9" w14:textId="77777777" w:rsidR="003F79A9" w:rsidRPr="0015594F" w:rsidRDefault="003F79A9" w:rsidP="00907277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40DA925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C7EF8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EFF70A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2BE519B8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86E94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6E93A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1829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19851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D107A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DE2E0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57AF3" w14:textId="77777777" w:rsidR="003F79A9" w:rsidRPr="0015594F" w:rsidRDefault="003F79A9" w:rsidP="00907277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5024AEE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150A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E9E1E6" w14:textId="77777777" w:rsidR="003F79A9" w:rsidRPr="0015594F" w:rsidRDefault="003F79A9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BF00C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4DEBD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1E574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C8973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1F9C9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87B59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CB51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CF7FBE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7A56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70F1B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2AF644D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B9E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36A5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3E32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EFF2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F51C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164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FC2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5594F" w:rsidRPr="0015594F" w14:paraId="0197F83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8567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69E2E2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1AEC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B8E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0516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EAE3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E1B6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DB9F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505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1AC5D3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B25E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89344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54A68F2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E0C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2E83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2AA3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067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C2BC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BF3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BC0B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78D283F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8D5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BB7A08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2545518F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6F56ADD1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271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329B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450A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3A0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17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4292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CA08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  <w:p w14:paraId="56182F1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C7190A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D0D3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91E90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70A6764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48AD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F161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0900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35F6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F9E9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540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4BF5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B8DDD5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11A94C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6162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4DA433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08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421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5407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68DE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E1EF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0FD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99FF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ED24C2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B872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0D386B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126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0AF5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4919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27C5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9D74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469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1811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56CAB1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1987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01FA2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50E6482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59B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12DC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70DA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2B28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D0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D11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C9E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21F0CD3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D1A0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0B611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A4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4CA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3A86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FA70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7487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44C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8953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E2B5C1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DBA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E138C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214B848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1A4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79C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056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4A70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9AAD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AC88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AA2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85A81F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94BA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582966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14:paraId="5938FED4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14:paraId="7A94DD82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C3E8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628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B180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D05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90AE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4C27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55E9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15594F" w:rsidRPr="0015594F" w14:paraId="3EC9289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8D50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50F70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D6F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67E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4C1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E785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AE6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E3E3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5C8E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FB1416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757E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63854A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Кислородный концентратор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625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Scaleo HORIZON S5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18FC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56A6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Scaleo Medical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F081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658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558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1A3A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66FA3C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7A5B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0C9939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EE75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C0F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547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3A0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2391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5039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A8B4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CA5422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B17D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322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FD3D1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врача-пульмонолога (Прил. N3 N 916н)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E3E0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D763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E06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D34F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6BF6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A998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1B83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6321D80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82E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597898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дыхательный ручной,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49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629B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C4C7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676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525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022A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F2F9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D1BC09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9371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746B0A" w14:textId="77777777" w:rsidR="003F79A9" w:rsidRPr="0015594F" w:rsidRDefault="003F79A9" w:rsidP="008154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Измеритель артериального давления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B43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795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DD53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9C4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9EA8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7D95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8FE2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5E5397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83C3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EA0DB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Ингалятор ультразвуковой,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E529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74F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5F0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D483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865A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0CBA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1AC8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2CBC84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A9CC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BDD65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Фонендоскоп;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88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E697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019C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A89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20CD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297E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9401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3646F3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E5E0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F9E20B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Пульсоксиметр;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C67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AB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4BA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A6F6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0226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573E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D647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F07C5F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A809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F4203B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Небулайзер (компрессорный);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56F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507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068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D7D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4C3D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ADC2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F9C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89A43A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2CA9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6289E7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Портативный спирометр с регистрацией кривой поток-объем;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1193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22D7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66B0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47B4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A322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3CB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0ADD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A185EA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27E7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5A6D6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для оказания неотложной помощи;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D26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89CA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EDC7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C3EE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324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D27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F98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7B9041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5057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E062C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Прибор для измерения уровня окиси углерода в выдыхаемом воздухе;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B3CE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B0E2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D18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D5F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198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67D6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49B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6C9AA8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E925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A0DEFC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Прибор для измерения уровня окиси азота в выдыхаемом воздуха;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739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4507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077B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A88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B0EC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1BA4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54B6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FBA0AB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07C5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CE5039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Пикфлоуметр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86CE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6BDB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39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0EDA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9F95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0022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F9A2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66FA6E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AA11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42E48B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Сантиметровая лента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685A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693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93B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67FF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728E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9E6E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C582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040F05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24C1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0D472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04DC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3DF1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90D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118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CFD5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0493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50BC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829FD7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0EB6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64D325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Спейсер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19C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A608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CDB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F1D8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BBE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43ED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AD71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9A880A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DD15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83D969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417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9ED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714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A23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CF80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3462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654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62806CD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D60E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5BB258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5C2C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EC40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247A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DEF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794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E555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C9517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AA5CD4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73DB897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483621AE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FB6DC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5385DA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E6E75C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EA8915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3DD2FE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78323E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D0457B7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72B9496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25AF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298F86" w14:textId="77777777" w:rsidR="003F79A9" w:rsidRPr="0015594F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3EBE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F0B0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64E2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F74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7497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A0D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12AF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062282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2A75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19F4FE" w14:textId="77777777" w:rsidR="003F79A9" w:rsidRPr="0015594F" w:rsidRDefault="003F79A9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885F3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76E4E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F7491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7841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24C2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0550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BA83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3C681D3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BC4C7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A8C0E2" w14:textId="77777777" w:rsidR="003F79A9" w:rsidRPr="0015594F" w:rsidRDefault="003F79A9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C9FF3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253E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E67A9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B7158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84198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92B2D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A37B7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C11A88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536C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8400F4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70259078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42C53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5592C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D1EA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CB2F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6A75D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F53BB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C0893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D8DFCB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F9B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6D925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3B13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1E81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957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1CB9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55B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F690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5B3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2E65FE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4A0A5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339B35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рабочий</w:t>
            </w:r>
          </w:p>
          <w:p w14:paraId="31D5FBC0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7B0C4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53C01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B9BF2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A8BDB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3FB32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86E33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88DD7" w14:textId="77777777" w:rsidR="003F79A9" w:rsidRPr="0015594F" w:rsidRDefault="003F79A9" w:rsidP="00907277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609C54F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AD35F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8BE045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18277B2E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D4B75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A6BD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7554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FB19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FB0EB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3021B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4C4BD" w14:textId="77777777" w:rsidR="003F79A9" w:rsidRPr="0015594F" w:rsidRDefault="003F79A9" w:rsidP="00907277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6BE3174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43416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FF1E36" w14:textId="77777777" w:rsidR="003F79A9" w:rsidRPr="0015594F" w:rsidRDefault="003F79A9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6DEDF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1085F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B0BFD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7BCD4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3FBA4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98844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D4955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46A59D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19B2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A9C0D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1558EA1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9D6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51B5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7C7E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CD25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E434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6BA7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BC39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5594F" w:rsidRPr="0015594F" w14:paraId="27C7E57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172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55CD52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2855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1A66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8C05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8838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BBB4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3A5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78B4D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870612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9B2B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09AC5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6B2620C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9C6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4E0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220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4FF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B936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217B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42D0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4B42E51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C9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EC3782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371A53F6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0813E720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798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15E7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42C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27F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191D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87B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974C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041AF49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A9C0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20DD77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7ADCC9B0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24C4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492C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F165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7D2E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1D71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5164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44682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431C338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1825A7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160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26F35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2155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88D8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B65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C6A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F95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44E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421D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252906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832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B7804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0DDD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385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AE99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A98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7AD4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F8C1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CF15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79EBC2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AD9C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013B4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BFA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685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FBE2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FA5C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BC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F78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770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E358CB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50CF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F04A9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326B107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2D41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0E5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B1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7D85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25A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BD20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80B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03ACC0B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4B30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341BE3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E83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5C28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477A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F2D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23C2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AC0F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AB0C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00F52E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956E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38183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5405BB3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008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02D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2331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EDC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86E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29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6F48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3801B8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57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F65AD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D7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D0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114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8A9E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B41E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C618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7839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701CEC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C3A6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490B4E" w14:textId="77777777" w:rsidR="003F79A9" w:rsidRPr="0015594F" w:rsidRDefault="003F79A9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3AEA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946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2B6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420C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95C2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0844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E8DC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52FC7E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781A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E52B05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052B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2A9B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502B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69D7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EC4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BBF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E4668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74E60C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595E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24B1B5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2511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74C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61B0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8F8B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9B43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4271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115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1C39291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4E6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6110A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42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A0D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49D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D95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8610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E360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AD20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8831C6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964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AFBEE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8E8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76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2263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A27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54F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2D0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6226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DA8012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5FB8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EF4EE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93C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813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A2CD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538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106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5E9C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682E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5029DA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101F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F567E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FD67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3935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8FB1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D82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84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07DF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CB40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D736BD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7AD5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72DFD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1C2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4D2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35E6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8C7C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589B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280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DC2B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4ADF23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E4D3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E4EC8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3D88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798A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8FD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4598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C40B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020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86DE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2D991B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2260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E9087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CD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A6A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A05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A18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605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637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A9E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813880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7B7D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14093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294F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8B51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847D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9C39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0B38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3DC5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8EC7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8E2313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6AB1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ED974C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21C9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EDE5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4662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C90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ECEF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64B3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F8DD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74063EC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64A2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D828F6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8614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98B3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F427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3FD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650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ED20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BF0EC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5A277B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2EA48A6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2011а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795F61EB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B3C6AE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7DE2DE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193FF2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5AFC41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302B9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A93CCE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3288C7C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04ECB23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6AAD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662AAA" w14:textId="77777777" w:rsidR="003F79A9" w:rsidRPr="0015594F" w:rsidRDefault="003F79A9" w:rsidP="00026EE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FAD1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177A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D8AD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00F5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095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84A2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1F4E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B9C779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C895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AEC240" w14:textId="77777777" w:rsidR="003F79A9" w:rsidRPr="0015594F" w:rsidRDefault="003F79A9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EE8B0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1A72B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6E095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844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657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2C0B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574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7FC940C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3CCAA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EF919D" w14:textId="77777777" w:rsidR="003F79A9" w:rsidRPr="0015594F" w:rsidRDefault="003F79A9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2179E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0CB3D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19789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F3B5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4208A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4737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5F733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A7E265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7300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89F0EF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00ECAE63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AA9DE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5FF7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567E4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8E17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D05D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8489E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69E28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A70F7A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DDB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95E19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B1A5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F65C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922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1D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9BA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3A17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7B3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C2A7B7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93D8C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1AFE14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рабочий</w:t>
            </w:r>
          </w:p>
          <w:p w14:paraId="2591ED0E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FF6DE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E991C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A7AF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9640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DFF81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F9AB5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D6FE" w14:textId="77777777" w:rsidR="003F79A9" w:rsidRPr="0015594F" w:rsidRDefault="003F79A9" w:rsidP="00907277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0FF1257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EFF49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246DCE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34957352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5D173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1F9E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A70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2549E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4F729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977E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8E11" w14:textId="77777777" w:rsidR="003F79A9" w:rsidRPr="0015594F" w:rsidRDefault="003F79A9" w:rsidP="00907277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51FDB8E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68F9C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301D8E" w14:textId="77777777" w:rsidR="003F79A9" w:rsidRPr="0015594F" w:rsidRDefault="003F79A9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A87CE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8E504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6BBF8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5FA0E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6A03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0925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7588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F46D89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A4B6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1AB88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7127042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6A9C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C02E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7EF9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F8E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666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86AB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1F02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5594F" w:rsidRPr="0015594F" w14:paraId="0F52DC0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F08B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2D5C38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7BC1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9FD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BBAA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426F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8394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97D2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34A36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74F5E3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EB26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A01C4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15697C1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9CC2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D9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A07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879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10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9DB2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647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4881C7E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EB7B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3B408C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45281CDE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2EE83A9B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D0A8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8A13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CED0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F0F8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34E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9BDB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FA8F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4265BE1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E970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53A9AD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бортом по 4-м сторонам,  на колесах 125 мм, 2 из которых с тормозами</w:t>
            </w:r>
          </w:p>
          <w:p w14:paraId="1FA1210D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DA2F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20D9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0193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552F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D8A3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CB68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227C4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BEC46D2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100C85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AE72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C298BC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4EC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CB9C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E0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8C13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8326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0C0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36ED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DF61AD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3547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9CAB1B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CFC0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D94D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42FC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FB8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24C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1C7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0AB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42313A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1861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314F0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2C9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E29D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89F7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A30B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C5EF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B65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552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E03F0A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4E140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324551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500мм</w:t>
            </w:r>
          </w:p>
          <w:p w14:paraId="119A11F0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F209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38E7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BFCDE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0895F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2C83F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DE59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6BE6B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5A2206E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4121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A67A2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A2CA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FB26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C1A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1124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6721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25B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B672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7153B2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0D3A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742C1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30CC75A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B495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939C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DFA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6068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4278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C52E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48BD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C193EC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B19D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6A27D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3BF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65D2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14BE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9E4D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CD2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A8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EA0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DE3813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142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3447C1" w14:textId="77777777" w:rsidR="003F79A9" w:rsidRPr="0015594F" w:rsidRDefault="003F79A9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18F4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3752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66D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0CBE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B4FC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096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ECA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745AD0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FEE4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C4B31F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6F05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80CF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5A31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F6B6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7F60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7544C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BFF4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A7EC7A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C115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279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0296CA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терапевта (прил.№3 923н) в составе 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AF3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465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4596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6066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F81C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185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8D7E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43B112D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D2CC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6AA39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Анализатор глюкозы в крови (глюкометр),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353B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E73B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C33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11A7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0DAC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63A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FD09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20E6A0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C4C3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74EE3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8C5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FBF6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E905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301E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3D7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F4D4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3B1F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DDF0FD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5811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35B88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Измеритель пиковой скорости выдоха (пикфлоуметр)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3F75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B39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9E8B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0A36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A26E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16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0E78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2301C9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F97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096A0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Инструменты и оборудование для оказания экстренной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5863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A55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7C4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F863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CC9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D949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773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942537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617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87894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B9BC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2FE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A8C6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687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92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B8FB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46BA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8C0E24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8AA6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FD6D9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C4C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2D3B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1D94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FD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6F5F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67C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B419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406776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67B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B4E9D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Пульсоксиметр (оксиметр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504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6AF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272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3DD4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C2D2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E0F7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DBD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EA173D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F037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D467F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514A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5D47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6B0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76DB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E99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5ECB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8195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D8708B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64A1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B50A4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923C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9A8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A217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29C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9411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3A12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9D75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18B27F7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FB5F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692967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62F9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D295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70AB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3568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C53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F46D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AF79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539C02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12CFB44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45447B76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F412C0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242809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C4C643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9AC9A3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DA632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BF34E9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401A1F90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34BA823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CDCF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0629A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7D1E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CE25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DF6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23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5D7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E9D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DBBCC" w14:textId="77777777" w:rsidR="003F79A9" w:rsidRPr="0015594F" w:rsidRDefault="003F79A9" w:rsidP="00BB03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15594F" w:rsidRPr="0015594F" w14:paraId="336CA05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22A2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B91B60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0F5C04AD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C094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2C6DF8D6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FB1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6B6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A039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4E99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91DA6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32986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20740E2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01F51" w14:textId="77777777" w:rsidR="003F79A9" w:rsidRPr="0015594F" w:rsidRDefault="003F79A9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CE4DFA" w14:textId="77777777" w:rsidR="003F79A9" w:rsidRPr="0015594F" w:rsidRDefault="003F79A9" w:rsidP="001C5FF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22924AB6" w14:textId="77777777" w:rsidR="003F79A9" w:rsidRPr="0015594F" w:rsidRDefault="003F79A9" w:rsidP="001C5FF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8E841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F209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16B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137D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7EB27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50BE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6D431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15594F" w:rsidRPr="0015594F" w14:paraId="6DCF7C7B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D2D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B5CA3E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14:paraId="571C7D38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BF3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13E3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D4AC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9A87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2C68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174B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654CA" w14:textId="77777777" w:rsidR="003F79A9" w:rsidRPr="0015594F" w:rsidRDefault="003F79A9" w:rsidP="00026E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153E7DD7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7763D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AFF03C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FDAC1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F75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1E5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E105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31B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22DF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9AA6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44EFAF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196E69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3BC0667F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забора крови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F28E30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E99D1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E14FB1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5F1086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ADC44F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F4E80C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1AF7CAD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1A1210C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FF6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91522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AFE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A76F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4054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A68A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E9B6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D7D1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A2B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941B46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A902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18737F" w14:textId="77777777" w:rsidR="003F79A9" w:rsidRPr="0015594F" w:rsidRDefault="003F79A9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8E61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DE68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F3FA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DA08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330E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7148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B9BB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0231ABD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326F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E9BC9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60E2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8F72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8E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7432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88E8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0BD0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0127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2FC4B5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F329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6F3660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14:paraId="6285E07B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C63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D3B2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298C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35C469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D417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149E6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EAB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4AF77" w14:textId="77777777" w:rsidR="003F79A9" w:rsidRPr="0015594F" w:rsidRDefault="003F79A9" w:rsidP="00026EE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7D09F9E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EE2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350173" w14:textId="77777777" w:rsidR="003F79A9" w:rsidRPr="0015594F" w:rsidRDefault="003F79A9" w:rsidP="00103B9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861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478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9C6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1855C74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B7F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E45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B04B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1B6A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99FF81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48104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961A32" w14:textId="77777777" w:rsidR="003F79A9" w:rsidRPr="0015594F" w:rsidRDefault="003F79A9" w:rsidP="009072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6477BC4B" w14:textId="77777777" w:rsidR="003F79A9" w:rsidRPr="0015594F" w:rsidRDefault="003F79A9" w:rsidP="009072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68B4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AAF8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B9CF2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6890DA3C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12656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8725A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7E0FB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EC172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E2E553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DAE12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0BE452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2FA53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A2880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BB5A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0211E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3694B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4394" w14:textId="77777777" w:rsidR="003F79A9" w:rsidRPr="0015594F" w:rsidRDefault="003F79A9" w:rsidP="00026E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C5CBA" w14:textId="77777777" w:rsidR="003F79A9" w:rsidRPr="0015594F" w:rsidRDefault="003F79A9" w:rsidP="00026EE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6FBF7F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7EC6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84376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624F49E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326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48E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24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A5B1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436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6E0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EEC4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7909D00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405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22095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DAEC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7673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F1E5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BD16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C9E6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4B9C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8705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входной двери, сблокированные со световым табло. 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5594F" w:rsidRPr="0015594F" w14:paraId="49E56A1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E9F5F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B4B8AE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3C1DDBC1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44E5B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EF1B1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AFE14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1F285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1CD6E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2CB34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A665A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F7F30B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363E0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3D59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3B2D6948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CCE50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C720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FE54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9EFB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EBB14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BDB6F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E2430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44F1D7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D7A5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CAE724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Табурет медицинский, мобильный со спинкой, с пневматической регулировкой высоты сиденья (регулировка рукояткой под сиденьем). Регулировка высоты сиденья 430-565 мм, ре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гулировка вылета спинки относительно сиденья 80-130 мм, Регулировка спинки по высоте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24F3C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lastRenderedPageBreak/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6DB7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D2CF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140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55A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565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3200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E70468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D22835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FEF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277EC1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AC5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A98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241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58D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7C8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C74D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B78B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62283B0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61E7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9B7DF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D4D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17BA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2B680" w14:textId="77777777" w:rsidR="003F79A9" w:rsidRPr="0015594F" w:rsidRDefault="003F79A9" w:rsidP="00E81851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022B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1AF7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076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7E99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601E224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CC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DC6F54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7BF3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032D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B5E5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E9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623B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4446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0C3A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8200DD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4C98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83A5B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A4D4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476A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91C9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BB07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A19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02D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CC4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D04B20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004F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8A537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32B1B64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BF4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B8F6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814D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35F9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69FC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DA96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7DEA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38EED6B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DE9A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6A1107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BED1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38A5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FC0B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014E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EAA2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251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FDE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BCCA80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0F27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51B47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018503C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F059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66E4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CD0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14B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ACE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BE6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C873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15594F" w:rsidRPr="0015594F" w14:paraId="55BB15E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77E0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8A5F5C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9023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083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3191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5A16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CD7E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3DF0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2A7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2D3FC3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397C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239AB9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595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81A6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AB90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98EC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7093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8464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E36A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4C54D0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079F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232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D3CF5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забора крови</w:t>
            </w:r>
          </w:p>
          <w:p w14:paraId="08C6794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14:paraId="41275AA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DABE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арт.384360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8CB0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2C7E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DCE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86AE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AA8A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6B4D" w14:textId="77777777" w:rsidR="003F79A9" w:rsidRPr="0015594F" w:rsidRDefault="003F79A9" w:rsidP="0089704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15594F" w:rsidRPr="0015594F" w14:paraId="6EBE6AF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7E5A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A1D351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4A53E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3F4B1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F1AD8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A390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B603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35DBD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14E4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474E9B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B1E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704C1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2BB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BBE4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0828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CB78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AB1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92F9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3014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A358E8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6108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24F418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098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142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FDD2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E11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EBB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B2DE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1A9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F3601D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A22F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0D4278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A10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57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E53B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13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4FA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B8F7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7AE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A68407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1C23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6B39C0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69F2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5B6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8BA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36ED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EF4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BEB2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5DE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A55FC3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ECAC1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355C08" w14:textId="77777777" w:rsidR="003F79A9" w:rsidRPr="0015594F" w:rsidRDefault="003F79A9" w:rsidP="0062730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85395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B4934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43412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E6AC2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2749B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0603D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8B64A" w14:textId="77777777" w:rsidR="003F79A9" w:rsidRPr="0015594F" w:rsidRDefault="003F79A9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DC7E158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9A0D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5B862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5AB4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8B65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7B82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1029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C505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1EC8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AAE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B17DE2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B1C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DC0937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A3D2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CCA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46A3800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295E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B71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18DF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1376B" w14:textId="77777777" w:rsidR="003F79A9" w:rsidRPr="0015594F" w:rsidRDefault="003F79A9" w:rsidP="00D75AB5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кислорода. Учитывается разделом МГ</w:t>
            </w:r>
          </w:p>
        </w:tc>
      </w:tr>
      <w:tr w:rsidR="0015594F" w:rsidRPr="0015594F" w14:paraId="692C2CC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2A00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B17A1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6A15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9967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700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8EFE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DEA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4E0C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98F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0B118B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F6B9E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90809C" w14:textId="77777777" w:rsidR="003F79A9" w:rsidRPr="0015594F" w:rsidRDefault="003F79A9" w:rsidP="008B2DA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2D64E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756E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9E9FC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2271D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50B7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4A67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F4E06" w14:textId="77777777" w:rsidR="003F79A9" w:rsidRPr="0015594F" w:rsidRDefault="003F79A9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84435B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0AD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C26BDE" w14:textId="77777777" w:rsidR="003F79A9" w:rsidRPr="0015594F" w:rsidRDefault="003F79A9" w:rsidP="006C49A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для оказания первичной медико-санитарной помощи взрослым в неотложной форме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E481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AD137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EA7C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85B6C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7FB30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446D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A05FB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84E5E9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7F68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FA9A44" w14:textId="77777777" w:rsidR="003F79A9" w:rsidRPr="0015594F" w:rsidRDefault="003F79A9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E23D" w14:textId="77777777" w:rsidR="003F79A9" w:rsidRPr="0015594F" w:rsidRDefault="003F79A9" w:rsidP="0062730E">
            <w:r w:rsidRPr="0015594F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03F90" w14:textId="77777777" w:rsidR="003F79A9" w:rsidRPr="0015594F" w:rsidRDefault="003F79A9" w:rsidP="0062730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34577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CAB03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9888E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69CE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FE2D9" w14:textId="77777777" w:rsidR="003F79A9" w:rsidRPr="0015594F" w:rsidRDefault="003F79A9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1B10F4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FDD2A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2455F8" w14:textId="77777777" w:rsidR="003F79A9" w:rsidRPr="0015594F" w:rsidRDefault="003F79A9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2F066" w14:textId="77777777" w:rsidR="003F79A9" w:rsidRPr="0015594F" w:rsidRDefault="003F79A9" w:rsidP="0062730E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D42B6" w14:textId="77777777" w:rsidR="003F79A9" w:rsidRPr="0015594F" w:rsidRDefault="003F79A9" w:rsidP="0062730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08CC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5B4B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1646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966F4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F6B37" w14:textId="77777777" w:rsidR="003F79A9" w:rsidRPr="0015594F" w:rsidRDefault="003F79A9" w:rsidP="0062730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E9534F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20A2BD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1E583A1D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психолога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9BA3F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92E907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A67E0E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E2C75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A956F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1E5D09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587FEC33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5346BA4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E0321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6AFE8E" w14:textId="77777777" w:rsidR="003F79A9" w:rsidRPr="0015594F" w:rsidRDefault="003F79A9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440EA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14BF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79EA7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6082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92E2C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D2ABF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DB648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18D19C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512A1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88865A" w14:textId="77777777" w:rsidR="003F79A9" w:rsidRPr="0015594F" w:rsidRDefault="003F79A9" w:rsidP="009072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6F8B2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FA1E1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1E6B7" w14:textId="77777777" w:rsidR="003F79A9" w:rsidRPr="0015594F" w:rsidRDefault="003F79A9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CDA3D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D353F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789F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3139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640C71E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3628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87B074" w14:textId="77777777" w:rsidR="003F79A9" w:rsidRPr="0015594F" w:rsidRDefault="003F79A9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430E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6605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CCA45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AE07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3137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1C952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52D6D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17EAA15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C949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2BDBB8" w14:textId="77777777" w:rsidR="003F79A9" w:rsidRPr="0015594F" w:rsidRDefault="003F79A9" w:rsidP="0062730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918C1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78824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B9BA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D694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FECF1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1B915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64B2C" w14:textId="77777777" w:rsidR="003F79A9" w:rsidRPr="0015594F" w:rsidRDefault="003F79A9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1ADC45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FABF7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84EF63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рабочий</w:t>
            </w:r>
          </w:p>
          <w:p w14:paraId="10E0557A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BD8C1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716C4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2EF3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00A3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C3751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10EA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CFD5" w14:textId="77777777" w:rsidR="003F79A9" w:rsidRPr="0015594F" w:rsidRDefault="003F79A9" w:rsidP="00907277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3E2C634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32783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1F8C82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245E0862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5112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70597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E5AD4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6349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0D36A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78EE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F9C1" w14:textId="77777777" w:rsidR="003F79A9" w:rsidRPr="0015594F" w:rsidRDefault="003F79A9" w:rsidP="00907277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5C2E748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8EEC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1E638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F95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9889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B2C1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6DFD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4BF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0F47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4A1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9F9460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8729E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921DF7" w14:textId="77777777" w:rsidR="003F79A9" w:rsidRPr="0015594F" w:rsidRDefault="003F79A9" w:rsidP="0062730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4959F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EF91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82CB" w14:textId="77777777" w:rsidR="003F79A9" w:rsidRPr="0015594F" w:rsidRDefault="003F79A9" w:rsidP="006273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558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3D7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6B1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307A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BDAA33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0EC8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801E9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67233FD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9D4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90E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D94C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2871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558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2A88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75F2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488CADE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C14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68DA5B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438D82D7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26E14B46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175C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F1E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FF58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A1AF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8A20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D114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DB59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1095DD1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7A83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FE370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EB1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C75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83E4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A47E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4D9B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0D37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467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CF4EDC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061B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C2CFC8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D4A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F7F2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F00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0A9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1339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488F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80BA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E0D857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29D92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73BF4E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Журнальный столик.</w:t>
            </w:r>
          </w:p>
          <w:p w14:paraId="527F084C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Габариты: D=500мм, </w:t>
            </w: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=550мм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E3A47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E9A80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D8C5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DE737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0729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BBC7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CB6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AFF96F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5E58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03F1F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386777B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8642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7CAC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AB8D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D33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D07F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88B8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248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78EF538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ED9C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0621B4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7D1E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B764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4B3C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249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F8DF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6CF9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5D16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CA14C0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4116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156Б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7E9C05" w14:textId="77777777" w:rsidR="003F79A9" w:rsidRPr="0015594F" w:rsidRDefault="003F79A9" w:rsidP="007C59DC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Кресло раскладывающееся в кушетку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3A0A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383C0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228CE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42853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C88D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99F3D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ED515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A7D77F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DF09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32F6F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6738569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AC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0AA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09E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D971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0AF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0F1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4B0C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845E5A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EE4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7179F3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0318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B2A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6C47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C24B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909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E783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2C9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793D41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756B7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165C4F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01485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019A4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94ED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2149A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D1CE2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9C1C5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A132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4A56F2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CDA96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386А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9A90F8" w14:textId="77777777" w:rsidR="003F79A9" w:rsidRPr="0015594F" w:rsidRDefault="003F79A9" w:rsidP="007C59D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Кресло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86A2F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E8316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7C00F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A37D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FDA6A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CC7B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35876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474368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6CFB0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МУЗ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7A7193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Портативная музыкальная колонка. </w:t>
            </w:r>
          </w:p>
          <w:p w14:paraId="5763D7B0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326х368х688мм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65920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JBL Partybox 310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5E078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105C8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8740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6191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C94F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2C4CA" w14:textId="77777777" w:rsidR="003F79A9" w:rsidRPr="0015594F" w:rsidRDefault="003F79A9" w:rsidP="00E36CB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416A71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C94E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C98D80" w14:textId="77777777" w:rsidR="003F79A9" w:rsidRPr="0015594F" w:rsidRDefault="003F79A9" w:rsidP="00B536C5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663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BB8B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A774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E07F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3F87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03C2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1A51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1630731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5DBE1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A10023" w14:textId="77777777" w:rsidR="003F79A9" w:rsidRPr="0015594F" w:rsidRDefault="003F79A9" w:rsidP="00E36CB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F770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74A6C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ED6B2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F2CC0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4A388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73D1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209D8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635C780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5BBD22F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2016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01F301C6" w14:textId="77777777" w:rsidR="003F79A9" w:rsidRPr="0015594F" w:rsidRDefault="003F79A9" w:rsidP="00D843D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Комната приготовления аллергенов с процедурной аллерголога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297CA9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442FB0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8A486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AD6D85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F35D4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F2BBEB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C416215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227FCE9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65BF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B228DB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6409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88B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AE2A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5A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91A2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D595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9D65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FE8595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5900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12810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D83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D9A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9B0D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139B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CC2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4820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D378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15594F" w:rsidRPr="0015594F" w14:paraId="2C5595D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7240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EE3C2C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721B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5A9D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0C1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A3DCC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7F15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1F73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5A85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7BD4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44D716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1A69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4151D0" w14:textId="77777777" w:rsidR="003F79A9" w:rsidRPr="0015594F" w:rsidRDefault="003F79A9" w:rsidP="00881F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47EC79AB" w14:textId="77777777" w:rsidR="003F79A9" w:rsidRPr="0015594F" w:rsidRDefault="003F79A9" w:rsidP="00AC1F85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7E8B" w14:textId="77777777" w:rsidR="003F79A9" w:rsidRPr="0015594F" w:rsidRDefault="003F79A9" w:rsidP="00881F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78A2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B534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C09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6DC4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DB34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3DE8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6ECF15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486BC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B1BFFA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E9FF5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2E15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39853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76EF5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9FCB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1313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A20F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D8718C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72EB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8C72D2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0F1DA6C7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D484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CBCF1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96675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C687A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0DF38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04B72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B4808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37D54B0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254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D6B09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29FB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56B1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9719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7CF2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CD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11D5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D38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входной двери, сблокированные со световым табло. 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5594F" w:rsidRPr="0015594F" w14:paraId="5B6FF21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A1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96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BDFBFB" w14:textId="77777777" w:rsidR="003F79A9" w:rsidRPr="0015594F" w:rsidRDefault="003F79A9" w:rsidP="00BB21C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лабораторный со стеллажом и 2-мя опорными тумбами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A5A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ДМ-6-006-15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7A67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B443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4789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278A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B124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A154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756F1E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6D1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C27B85" w14:textId="77777777" w:rsidR="003F79A9" w:rsidRPr="0015594F" w:rsidRDefault="003F79A9" w:rsidP="00BB21C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2209810C" w14:textId="77777777" w:rsidR="003F79A9" w:rsidRPr="0015594F" w:rsidRDefault="003F79A9" w:rsidP="00BB21C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87A2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23CD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2A2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EBB0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B24B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3F8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758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AFF9EA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AB1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DA070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Табурет медицинский, мобильный со спинкой, с пневматической регулировкой высоты сиденья (регулировка рукояткой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под сиденьем). Регулировка высоты сиденья 430-565 мм, регулировка вылета спинки относительно сиденья 80-130 мм, Регулировка спинки по высоте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D7203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lastRenderedPageBreak/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BB355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BA057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308F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CB48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6074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8BE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5EE1DF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B32820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699C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F54B38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14:paraId="70536F78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83D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8D7D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DF04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7E06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9D9D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6ECF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C995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5594F" w:rsidRPr="0015594F" w14:paraId="3E19AB7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25F7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044E4A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377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7934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476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6477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067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C166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4B03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19BB78B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BA8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A71BF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AD9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6CE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39FF9" w14:textId="77777777" w:rsidR="003F79A9" w:rsidRPr="0015594F" w:rsidRDefault="003F79A9" w:rsidP="00E81851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D0D4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3B73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8589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D87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40D759E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2BC2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C8FC7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9071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2C6B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2D6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CD19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17D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BB33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6723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7CF19A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C5A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291DF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0703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CD64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435E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4EB4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24F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1A18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902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A0BDEC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80970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2EEB7F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4B0D50DC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ED13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AD3FC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33B79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D4B07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41C9E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AA168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DB9C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12DC0F9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ED389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B5F4AD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31787CBF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7470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F0B5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8520E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0B821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AA0C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62F4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D0740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537999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2E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570182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194C5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51A69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2DFA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77ECE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540B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EE1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75FE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18FEC0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A40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FE7144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492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EEBA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25B8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D197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5B2A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B01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86DF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267FAF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C5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Б56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390412" w14:textId="77777777" w:rsidR="003F79A9" w:rsidRPr="0015594F" w:rsidRDefault="003F79A9" w:rsidP="00E81851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Весы электронные </w:t>
            </w:r>
            <w:r w:rsidRPr="0015594F">
              <w:rPr>
                <w:rFonts w:ascii="Calibri" w:hAnsi="Calibri" w:cs="Calibri"/>
                <w:sz w:val="22"/>
                <w:szCs w:val="22"/>
              </w:rPr>
              <w:tab/>
            </w:r>
          </w:p>
          <w:p w14:paraId="185DDA64" w14:textId="77777777" w:rsidR="003F79A9" w:rsidRPr="0015594F" w:rsidRDefault="003F79A9" w:rsidP="00E81851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платф.из нерж.стали, питание от сети, 5 знаков индикаторов, до 5кг. </w:t>
            </w:r>
          </w:p>
          <w:p w14:paraId="638FFC7A" w14:textId="77777777" w:rsidR="003F79A9" w:rsidRPr="0015594F" w:rsidRDefault="003F79A9" w:rsidP="00E81851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Габариты:350х325х105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5BF78" w14:textId="77777777" w:rsidR="003F79A9" w:rsidRPr="0015594F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AD-5</w:t>
            </w:r>
            <w:r w:rsidRPr="0015594F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2EB2" w14:textId="77777777" w:rsidR="003F79A9" w:rsidRPr="0015594F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1CD0" w14:textId="77777777" w:rsidR="003F79A9" w:rsidRPr="0015594F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CAS, Корея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093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536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8AC7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E7DA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066F925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9FA9" w14:textId="77777777" w:rsidR="003F79A9" w:rsidRPr="0015594F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ИО-26Ж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83BB0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Микроскоп бинокулярный лабораторный                                    Габариты: 233х368х411 мм      </w:t>
            </w:r>
          </w:p>
          <w:p w14:paraId="63AB1B4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0,03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C99D" w14:textId="77777777" w:rsidR="003F79A9" w:rsidRPr="0015594F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CX-33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5CCF" w14:textId="77777777" w:rsidR="003F79A9" w:rsidRPr="0015594F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E43B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Olympus                        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7DCF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507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BCF0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1059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1275D1F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3D4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351022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B07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6DA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B66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48CB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4FE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026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E86C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кислорода.</w:t>
            </w:r>
          </w:p>
          <w:p w14:paraId="7935727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МГ</w:t>
            </w:r>
          </w:p>
        </w:tc>
      </w:tr>
      <w:tr w:rsidR="0015594F" w:rsidRPr="0015594F" w14:paraId="6FE6734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5DA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Л-406Г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8D400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вытяжной общего назначения     (в комплекте светильник люминесцентный 18Вт, 2 розетки)</w:t>
            </w:r>
          </w:p>
          <w:p w14:paraId="69DE674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Габариты:1200х740х2250 мм</w:t>
            </w:r>
          </w:p>
          <w:p w14:paraId="142C9F5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РУ-3,0 кВт; 220В; 1Ф; N,+РЕ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A1F0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ЛАБ-PRO-ШВ120/70-KG</w:t>
            </w:r>
          </w:p>
          <w:p w14:paraId="46B4450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7F07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0A21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ЗАО «ЛОИП»                   (Лабораторное оборудование и приборы)</w:t>
            </w:r>
          </w:p>
          <w:p w14:paraId="2F36B07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490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A1E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DC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F2D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аппарат защиты. Объем отсасываемого воздуха - 550 м3/час; отверстие для подсоединения к вытяжной вентиля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ции – 200 мм.</w:t>
            </w:r>
          </w:p>
        </w:tc>
      </w:tr>
      <w:tr w:rsidR="0015594F" w:rsidRPr="0015594F" w14:paraId="57F32A3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76E1307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2017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380D8F76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B45854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5178FD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3F7412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F8AE7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EECA37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7487C0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42C9EF6E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70039F3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AFB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0BCAC2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237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3151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C3E0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E2D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12A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908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6B53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82AE2B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6B8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292261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8E05E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45D06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19814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41C7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5F6D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C97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480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D52DE4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C2A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040B91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6D7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FC25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EB30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162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7A0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B1B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F61A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входной двери, сблокированные со световым табло. 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5594F" w:rsidRPr="0015594F" w14:paraId="4EA0BEA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E92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CAFAB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Безпроводная поломоечная машина</w:t>
            </w:r>
            <w:r w:rsidRPr="0015594F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058C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9E0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9EEB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80CB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CBCB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C7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171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622C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Батарея 24 В</w:t>
            </w:r>
          </w:p>
        </w:tc>
      </w:tr>
      <w:tr w:rsidR="0015594F" w:rsidRPr="0015594F" w14:paraId="7DC793A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ED36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C0DBE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Тележка для грязного белья</w:t>
            </w:r>
          </w:p>
          <w:p w14:paraId="07C008D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620х625х985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F686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Н0312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645B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E2E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Алсера 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FC38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DF4A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85B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764E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D6A6EC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8CA1B" w14:textId="77777777" w:rsidR="00F14B7F" w:rsidRPr="0015594F" w:rsidRDefault="00F14B7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111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EE56A1" w14:textId="77777777" w:rsidR="00F14B7F" w:rsidRPr="0015594F" w:rsidRDefault="00F14B7F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E6331" w14:textId="77777777" w:rsidR="00F14B7F" w:rsidRPr="0015594F" w:rsidRDefault="00F14B7F" w:rsidP="00134D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Волео</w:t>
            </w:r>
          </w:p>
          <w:p w14:paraId="45AFF64A" w14:textId="77777777" w:rsidR="00F14B7F" w:rsidRPr="0015594F" w:rsidRDefault="00F14B7F" w:rsidP="00134D99">
            <w:pPr>
              <w:pStyle w:val="1"/>
              <w:shd w:val="clear" w:color="auto" w:fill="FFFFFF"/>
              <w:spacing w:before="105" w:after="105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Про Swep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8442A" w14:textId="77777777" w:rsidR="00F14B7F" w:rsidRPr="0015594F" w:rsidRDefault="00F14B7F" w:rsidP="00134D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AA1E" w14:textId="77777777" w:rsidR="00F14B7F" w:rsidRPr="0015594F" w:rsidRDefault="00F14B7F" w:rsidP="00134D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Vileda Professional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16D7" w14:textId="77777777" w:rsidR="00F14B7F" w:rsidRPr="0015594F" w:rsidRDefault="00F14B7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B1D10" w14:textId="77777777" w:rsidR="00F14B7F" w:rsidRPr="0015594F" w:rsidRDefault="00F14B7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91F4" w14:textId="77777777" w:rsidR="00F14B7F" w:rsidRPr="0015594F" w:rsidRDefault="00F14B7F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A1EBF" w14:textId="77777777" w:rsidR="00F14B7F" w:rsidRPr="0015594F" w:rsidRDefault="00F14B7F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064779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9EAD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232CAB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591E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ПРАКТИК LS 11-50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B5FC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123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ОАО "завод"ПРОММАШ"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3952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22F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E018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715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8AB04F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C87B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FE4EB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FB52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562D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D01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DAE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C8B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399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497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30C5E6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135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519147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F0BC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30FC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2351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C8D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AEE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B78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6926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3F46C8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D6F9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FF41E9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04EE7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C3CB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70E59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E50BC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256D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741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606E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7E1FAE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4820A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Суш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2D6AEF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C4097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GochuArtex (DJFDAX4005)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E507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D2745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40DB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F3A5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BAB8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F2DE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19C70F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31190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Э-2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A58A24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7633" w14:textId="77777777" w:rsidR="003F79A9" w:rsidRPr="0015594F" w:rsidRDefault="003F79A9" w:rsidP="00E36CB0">
            <w:pPr>
              <w:ind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</w:rPr>
              <w:t>Артикул</w:t>
            </w:r>
          </w:p>
          <w:p w14:paraId="02104452" w14:textId="77777777" w:rsidR="003F79A9" w:rsidRPr="0015594F" w:rsidRDefault="003F79A9" w:rsidP="00E36CB0">
            <w:pPr>
              <w:ind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</w:rPr>
              <w:t>15428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99D55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5B1C8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ООО</w:t>
            </w:r>
          </w:p>
          <w:p w14:paraId="0F71FF5B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 "ПРИОРИТЕТ СНАБЖЕНИЯ"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F44B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1AE7F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02264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3184" w14:textId="77777777" w:rsidR="003F79A9" w:rsidRPr="0015594F" w:rsidRDefault="003F79A9" w:rsidP="00E36CB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D=100мм</w:t>
            </w:r>
          </w:p>
        </w:tc>
      </w:tr>
      <w:tr w:rsidR="0015594F" w:rsidRPr="0015594F" w14:paraId="1468224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68FAB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Э-37С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E26816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Раковина металлическая со столешницей</w:t>
            </w:r>
            <w:r w:rsidRPr="0015594F">
              <w:rPr>
                <w:rFonts w:ascii="Calibri" w:hAnsi="Calibri" w:cs="Calibri"/>
                <w:sz w:val="22"/>
                <w:szCs w:val="22"/>
              </w:rPr>
              <w:br/>
              <w:t>Габариты: 1400х600мм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01373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6D535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E0F19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F870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8D007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1999A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E6290" w14:textId="77777777" w:rsidR="003F79A9" w:rsidRPr="0015594F" w:rsidRDefault="003F79A9" w:rsidP="00E36CB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5594F" w:rsidRPr="0015594F" w14:paraId="72E9A04A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8C4B4" w14:textId="77777777" w:rsidR="003F79A9" w:rsidRPr="0015594F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9F1A56" w14:textId="77777777" w:rsidR="003F79A9" w:rsidRPr="0015594F" w:rsidRDefault="003F79A9" w:rsidP="008F08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14:paraId="0DC23348" w14:textId="77777777" w:rsidR="003F79A9" w:rsidRPr="0015594F" w:rsidRDefault="003F79A9" w:rsidP="008F08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6030E" w14:textId="77777777" w:rsidR="003F79A9" w:rsidRPr="0015594F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15594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15594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02F3E" w14:textId="77777777" w:rsidR="003F79A9" w:rsidRPr="0015594F" w:rsidRDefault="003F79A9" w:rsidP="008F08F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11A70" w14:textId="77777777" w:rsidR="003F79A9" w:rsidRPr="0015594F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02E60" w14:textId="77777777" w:rsidR="003F79A9" w:rsidRPr="0015594F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0419" w14:textId="77777777" w:rsidR="003F79A9" w:rsidRPr="0015594F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A0A25" w14:textId="77777777" w:rsidR="003F79A9" w:rsidRPr="0015594F" w:rsidRDefault="003F79A9" w:rsidP="008F08F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43031" w14:textId="77777777" w:rsidR="003F79A9" w:rsidRPr="0015594F" w:rsidRDefault="003F79A9" w:rsidP="008F08F9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36A900F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07B7249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1803189C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9D3E02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04B1CF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CA255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AB78E7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EE1E33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AD7A43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DC34133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2706D26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E459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FD62A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Диван. </w:t>
            </w:r>
          </w:p>
          <w:p w14:paraId="7267ED0F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1320х860х870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568E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Рокфорд Хорека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540A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BDED" w14:textId="77777777" w:rsidR="003F79A9" w:rsidRPr="0015594F" w:rsidRDefault="003F79A9" w:rsidP="00C019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1312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A1E8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2319A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59F23" w14:textId="77777777" w:rsidR="003F79A9" w:rsidRPr="0015594F" w:rsidRDefault="003F79A9" w:rsidP="00E36CB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BCCE27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2F809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B24EB5" w14:textId="77777777" w:rsidR="003F79A9" w:rsidRPr="0015594F" w:rsidRDefault="003F79A9" w:rsidP="00E36CB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23CA4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D0C9D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99CE1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51C6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1D59F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D138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3B32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A99C0F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7EBE2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C106FB" w14:textId="77777777" w:rsidR="003F79A9" w:rsidRPr="0015594F" w:rsidRDefault="003F79A9" w:rsidP="00E36CB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Кресло. Габариты: 850х860х870мм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5A8C4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Рокфорд Хорека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86264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3B1F" w14:textId="77777777" w:rsidR="003F79A9" w:rsidRPr="0015594F" w:rsidRDefault="003F79A9" w:rsidP="00C019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FCEDA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F830C" w14:textId="77777777" w:rsidR="003F79A9" w:rsidRPr="0015594F" w:rsidRDefault="003F79A9" w:rsidP="00E36CB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334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6D6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071266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BCF4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9C3FB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518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1E1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AA22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A6BB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EC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9492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8FB6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E008D1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C5AD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970216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14:paraId="0338078C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14:paraId="17863B96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A60A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V40-U4L Black</w:t>
            </w:r>
          </w:p>
          <w:p w14:paraId="47F68F1F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D68A9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4F16A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E3710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4C8F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EB95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809B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15594F" w:rsidRPr="0015594F" w14:paraId="2378B66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13A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280AF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14:paraId="3D3A5D4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77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872F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D17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2A6C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E9A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6EA5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889B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0F11F7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9935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970E62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96E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1500х1800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CD27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3021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2E9B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C08E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DC14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D8A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A4B85C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00DB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29F865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244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B1BE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AF0B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0ACE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6551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B232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07A2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E9A1CF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832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151Б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92971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Журнальный столик.</w:t>
            </w:r>
          </w:p>
          <w:p w14:paraId="1ABA7ED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Габарииты: 600х600х600мм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07D6D" w14:textId="77777777" w:rsidR="003F79A9" w:rsidRPr="0015594F" w:rsidRDefault="003F79A9" w:rsidP="00CC732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Verba Home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8CCD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618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7CE2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874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817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DB30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AFDE3D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4955E82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7FB7F163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EB45F4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8B7C11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C77863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063E2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305E2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3D16BD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42282BB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58787AA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EFB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0E260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6DA7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49A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F0CA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5FD5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60C0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7BB8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641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815EC1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2A89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3D9E83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6F222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40DCB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1FFF0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4F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7A0A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084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85A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BCE84E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E97F4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E83992" w14:textId="77777777" w:rsidR="003F79A9" w:rsidRPr="0015594F" w:rsidRDefault="003F79A9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545EB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24D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DEC3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3C173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10DC1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968B3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26EB9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DA71F4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4A2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FF435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60D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7F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19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7825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FA75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3BE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AF1B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3C353B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7593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D70AF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D94F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836F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C7B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B981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6A2E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CED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ED94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E873F8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F46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FC36E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4507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65F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820F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6179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11D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95DB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CE05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15134F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DC4E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97090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2D419C0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C37A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0ADF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F50A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C6E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FE9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676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FD87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5E5579E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9D75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CA4E0D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FEB5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4DDE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01337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0F74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3B33F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07D7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AD2C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0B4682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384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707D3F" w14:textId="77777777" w:rsidR="003F79A9" w:rsidRPr="0015594F" w:rsidRDefault="003F79A9" w:rsidP="00DC596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14:paraId="2D81AEEF" w14:textId="77777777" w:rsidR="003F79A9" w:rsidRPr="0015594F" w:rsidRDefault="003F79A9" w:rsidP="00DC596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14:paraId="6320C084" w14:textId="77777777" w:rsidR="003F79A9" w:rsidRPr="0015594F" w:rsidRDefault="003F79A9" w:rsidP="00DC596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682E8" w14:textId="77777777" w:rsidR="003F79A9" w:rsidRPr="0015594F" w:rsidRDefault="003F79A9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0142" w14:textId="77777777" w:rsidR="003F79A9" w:rsidRPr="0015594F" w:rsidRDefault="003F79A9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207F0" w14:textId="77777777" w:rsidR="003F79A9" w:rsidRPr="0015594F" w:rsidRDefault="003F79A9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3631" w14:textId="77777777" w:rsidR="003F79A9" w:rsidRPr="0015594F" w:rsidRDefault="003F79A9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AB86" w14:textId="77777777" w:rsidR="003F79A9" w:rsidRPr="0015594F" w:rsidRDefault="003F79A9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F1695" w14:textId="77777777" w:rsidR="003F79A9" w:rsidRPr="0015594F" w:rsidRDefault="003F79A9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4956" w14:textId="77777777" w:rsidR="003F79A9" w:rsidRPr="0015594F" w:rsidRDefault="003F79A9" w:rsidP="00DC596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218DC54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C2F9B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8B10D1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1505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14:paraId="0660144C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14:paraId="2EF752EB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4DAC2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3911" w14:textId="77777777" w:rsidR="003F79A9" w:rsidRPr="0015594F" w:rsidRDefault="003F79A9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F0CEE" w14:textId="77777777" w:rsidR="003F79A9" w:rsidRPr="0015594F" w:rsidRDefault="003F79A9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FD271" w14:textId="77777777" w:rsidR="003F79A9" w:rsidRPr="0015594F" w:rsidRDefault="003F79A9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F392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4FC8F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24A9CF98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15594F" w:rsidRPr="0015594F" w14:paraId="3E1EDB4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56D6CE9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09C0A332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E415F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D0ABC4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FE4CE5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7CC0F5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A7601A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C2A5D9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054BE8C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60465FD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FD5A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44B98C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DA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99AC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4065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4BC4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7ED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803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8B0E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A2B77C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856A3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806B48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683F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C107A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0FF20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2A3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832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F317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A0C0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2E3192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ED8F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F68D77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F33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918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EAE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825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1D1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6CA8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C96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36E5E2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92D8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63B87A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21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441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561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7BA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FA4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354F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EB26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BA98EC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BE0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6C2347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2186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E4D4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894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B65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4AE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3FF3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21B9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26A002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631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01AB1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E937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C067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19D1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521B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C8FD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7748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A90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8DCCA8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4C21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E7CC9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500мм</w:t>
            </w:r>
          </w:p>
          <w:p w14:paraId="57A0B8F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A1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5C2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35F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6B51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4EE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7D15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630D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53BF9DE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3554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FB0DEF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269D0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1F7D4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D3A63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5AE8B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60EBF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7FC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3506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11859A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ACD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5C450A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14:paraId="32D14F0D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14:paraId="22D264F7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816E4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2DC1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F0195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C7B02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7D94F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8A6E1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F740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3139515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F179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C38354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200B9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14:paraId="38329B37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14:paraId="087956F0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8F361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DA0F0" w14:textId="77777777" w:rsidR="003F79A9" w:rsidRPr="0015594F" w:rsidRDefault="003F79A9" w:rsidP="005B5E63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E2B7" w14:textId="77777777" w:rsidR="003F79A9" w:rsidRPr="0015594F" w:rsidRDefault="003F79A9" w:rsidP="005B5E63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D63EA" w14:textId="77777777" w:rsidR="003F79A9" w:rsidRPr="0015594F" w:rsidRDefault="003F79A9" w:rsidP="005B5E6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F541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39201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64A536EF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15594F" w:rsidRPr="0015594F" w14:paraId="265F783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7EF2E46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473217AB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7C2CE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7797E2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AE9CD6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67AA2F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9CACBC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3F94AC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6DB726FC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16006C02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310AC" w14:textId="77777777" w:rsidR="003F79A9" w:rsidRPr="0015594F" w:rsidRDefault="003F79A9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F36FA7" w14:textId="77777777" w:rsidR="003F79A9" w:rsidRPr="0015594F" w:rsidRDefault="003F79A9" w:rsidP="001C5FF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590F12FD" w14:textId="77777777" w:rsidR="003F79A9" w:rsidRPr="0015594F" w:rsidRDefault="003F79A9" w:rsidP="001C5FF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84C07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97367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D523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98BB1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0BD59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D413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0C773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25B564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C4B6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25EE50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0F342D83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A1C7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290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4EF27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88A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34910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BA2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09E72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206CD39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650AAE7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65D44460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B5010B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99DD6E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74B46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DEAADC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F18AFA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117CB7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8E5BC11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4A086F5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DDB4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D174E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E9A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758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8800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4A82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2EDE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90C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342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15594F" w:rsidRPr="0015594F" w14:paraId="5C3D507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45F21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E25EDC" w14:textId="77777777" w:rsidR="003F79A9" w:rsidRPr="0015594F" w:rsidRDefault="003F79A9" w:rsidP="005B5E63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E1104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1500х1800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79EE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7122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1FEBE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68D40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59C02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9E58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288281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9FE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15431C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1BBC2DE4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377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37113CC0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462E6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2E087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C861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1F607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84F2C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22A7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BB20FE3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3EB6" w14:textId="77777777" w:rsidR="003F79A9" w:rsidRPr="0015594F" w:rsidRDefault="003F79A9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50B5D8" w14:textId="77777777" w:rsidR="003F79A9" w:rsidRPr="0015594F" w:rsidRDefault="003F79A9" w:rsidP="001C5FF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265CDE56" w14:textId="77777777" w:rsidR="003F79A9" w:rsidRPr="0015594F" w:rsidRDefault="003F79A9" w:rsidP="001C5FF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A4BE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FB644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0926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BC45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B0D2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4595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D591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7EFB663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6D2D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213EF9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14:paraId="4B79B863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9751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C0BC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E2FC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AC98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83542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1058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00B57" w14:textId="77777777" w:rsidR="003F79A9" w:rsidRPr="0015594F" w:rsidRDefault="003F79A9" w:rsidP="005B5E6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6D5653E1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4CD22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AE4AAC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38099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95ECC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A390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D6AB4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7FB7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76C52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33B4A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3A3FCF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23DCE25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6BE2EF67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внутривенных вливаний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C07222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8B6F79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E44E3D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3E6CC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8426F0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7AA3AA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68991413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5695740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3D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51E2FB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7E2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D057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69C2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0CDA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D1D9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5C32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BEB0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058A6D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A81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8CCCF3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F5D4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9F57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729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A47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E12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0A5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D454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B72123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64AD9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722327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14:paraId="35BB4B1D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D5700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F7A88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CA406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A3D543E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B51A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17378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7B84F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66FF5" w14:textId="77777777" w:rsidR="003F79A9" w:rsidRPr="0015594F" w:rsidRDefault="003F79A9" w:rsidP="005B5E63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77A6B05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1F73D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E6B388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5A82301D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C9BDB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3F9CC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2EDC3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78A825FB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0DB6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8DEF2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F654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FDDA4" w14:textId="77777777" w:rsidR="003F79A9" w:rsidRPr="0015594F" w:rsidRDefault="003F79A9" w:rsidP="005B5E63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67268D5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230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F444D2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0E32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68E0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8ED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6DF8D38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8B55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D03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1E9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449F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6CEE59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9B9DE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2C6360" w14:textId="77777777" w:rsidR="003F79A9" w:rsidRPr="0015594F" w:rsidRDefault="003F79A9" w:rsidP="007A7E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06ED18AB" w14:textId="77777777" w:rsidR="003F79A9" w:rsidRPr="0015594F" w:rsidRDefault="003F79A9" w:rsidP="007A7E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813D7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F008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E1CFA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595A73E4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CE032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CD5C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0B2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9A58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4665AE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726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B75A0D" w14:textId="77777777" w:rsidR="003F79A9" w:rsidRPr="0015594F" w:rsidRDefault="003F79A9" w:rsidP="00560FFD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14:paraId="2B065CC5" w14:textId="77777777" w:rsidR="003F79A9" w:rsidRPr="0015594F" w:rsidRDefault="003F79A9" w:rsidP="00560FFD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C65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1AF3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E8F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26D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018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EA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1271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05AD70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A21F7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B5D69A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8B91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5074D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F5B5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FE756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AAC22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A3850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5C74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BFF675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848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0A632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688AD31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1FAB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C300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2A9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E4B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2DC4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78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43C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43BF497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B341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7B2464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BA5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D57C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E416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F9C1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383C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270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E8C0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входной двери, сблокированные со световым табло. 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5594F" w:rsidRPr="0015594F" w14:paraId="606CE77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2B24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2D0E6C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168F48E3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BE57D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FA8A8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5EA02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F1250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E5AC2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C9A33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44237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4B0C90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6B8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9F1CB8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4E1D904A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551B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D4D8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3D85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E253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8D7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C100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00D7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10CF02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BBEC5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726722" w14:textId="77777777" w:rsidR="003F79A9" w:rsidRPr="0015594F" w:rsidRDefault="003F79A9" w:rsidP="00E81851">
            <w:pPr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B357A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F7704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5AB4D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94A18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3923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B2F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6202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DE3513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70E6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A011EF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14:paraId="7BDCBE1C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6328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D56B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44C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4F8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1A67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D1AB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003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5594F" w:rsidRPr="0015594F" w14:paraId="400508F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F81E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172301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6BE0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ABC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6CC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F21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25AC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2688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FE44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0CCB18C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543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59E4F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E8F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066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D41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BCE2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0667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6C05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D816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D987CA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3410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6240C5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BAB3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5560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D84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218A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936E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C339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391A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D6FE9A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3E917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41F517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прямоугольное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561D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85999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0BDC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DE97D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32FD7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EECE7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0A52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BCC910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3C8F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20A982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39F8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5DA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0C3E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3E2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23C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92DD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14D3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456824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45CD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CA466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6AFC7E6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A98E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8A69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CC6F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2F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66B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8874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A186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ABA238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FCDD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19270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CA3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BE92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B98B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D81E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B52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EBB9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0481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A001D4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09F1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1535E3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1263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3391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2C50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E9AD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854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08D6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3F2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320A5D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0B2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232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C5E4D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забора крови</w:t>
            </w:r>
          </w:p>
          <w:p w14:paraId="3AE991E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14:paraId="2D8F3DC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0CF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арт.384360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7CAA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7273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73C3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293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442F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A8302" w14:textId="77777777" w:rsidR="003F79A9" w:rsidRPr="0015594F" w:rsidRDefault="003F79A9" w:rsidP="00E8185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384775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5FE5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7B5161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для оказания первичной медико-санитарной помощи взрослым в неотложной форме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E72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9B91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F16E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6A7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658A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C6B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C9C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73819FB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0632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CE9D14" w14:textId="77777777" w:rsidR="003F79A9" w:rsidRPr="0015594F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CFE33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E6FB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A2025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1A0A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3A901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76E1E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5E2D" w14:textId="77777777" w:rsidR="003F79A9" w:rsidRPr="0015594F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9E8910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81DB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F9F723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ACFE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5E69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C38B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8F37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FEEA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228E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8B36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2AD3B11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07C0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7210A1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490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8ED4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949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D3E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0DCA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CC2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EF40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445032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DB15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C87B31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AEF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32AD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0635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FA82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34F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BADB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57C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396966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78A5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A255B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0078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CC3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58F2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06EF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668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3F5E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9D9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74B9D0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5B500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CDC64D" w14:textId="77777777" w:rsidR="003F79A9" w:rsidRPr="0015594F" w:rsidRDefault="003F79A9" w:rsidP="009E328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D30D8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7A324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A594B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7B72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C9F26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273BD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EC1C0" w14:textId="77777777" w:rsidR="003F79A9" w:rsidRPr="0015594F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B4598C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94F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ОК3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63F676" w14:textId="77777777" w:rsidR="003F79A9" w:rsidRPr="0015594F" w:rsidRDefault="003F79A9" w:rsidP="005A3C0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</w:t>
            </w:r>
          </w:p>
          <w:p w14:paraId="5DF2FD2F" w14:textId="77777777" w:rsidR="003F79A9" w:rsidRPr="0015594F" w:rsidRDefault="003F79A9" w:rsidP="005A3C0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DE7D8A1" w14:textId="77777777" w:rsidR="003F79A9" w:rsidRPr="0015594F" w:rsidRDefault="003F79A9" w:rsidP="005A3C0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E692F" w14:textId="77777777" w:rsidR="003F79A9" w:rsidRPr="0015594F" w:rsidRDefault="003F79A9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15594F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21F6" w14:textId="77777777" w:rsidR="003F79A9" w:rsidRPr="0015594F" w:rsidRDefault="003F79A9" w:rsidP="005A3C0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15594F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1DE2A" w14:textId="77777777" w:rsidR="003F79A9" w:rsidRPr="0015594F" w:rsidRDefault="003F79A9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15594F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4DE94" w14:textId="77777777" w:rsidR="003F79A9" w:rsidRPr="0015594F" w:rsidRDefault="003F79A9" w:rsidP="005A3C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AE35" w14:textId="77777777" w:rsidR="003F79A9" w:rsidRPr="0015594F" w:rsidRDefault="003F79A9" w:rsidP="005A3C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E3F2" w14:textId="77777777" w:rsidR="003F79A9" w:rsidRPr="0015594F" w:rsidRDefault="003F79A9" w:rsidP="005A3C0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99B4" w14:textId="77777777" w:rsidR="003F79A9" w:rsidRPr="0015594F" w:rsidRDefault="003F79A9" w:rsidP="005A3C0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14BC3941" w14:textId="77777777" w:rsidR="003F79A9" w:rsidRPr="0015594F" w:rsidRDefault="003F79A9" w:rsidP="005A3C0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3ED2232" w14:textId="77777777" w:rsidR="003F79A9" w:rsidRPr="0015594F" w:rsidRDefault="003F79A9" w:rsidP="004A6B0A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</w:tc>
      </w:tr>
      <w:tr w:rsidR="0015594F" w:rsidRPr="0015594F" w14:paraId="08A0523C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1ED9F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05A781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E949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D8529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689C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C061C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3270D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E177B" w14:textId="77777777" w:rsidR="003F79A9" w:rsidRPr="0015594F" w:rsidRDefault="003F79A9" w:rsidP="005B5E6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A9F7" w14:textId="77777777" w:rsidR="003F79A9" w:rsidRPr="0015594F" w:rsidRDefault="003F79A9" w:rsidP="005B5E6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991A91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F71AF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390EA7" w14:textId="77777777" w:rsidR="003F79A9" w:rsidRPr="0015594F" w:rsidRDefault="003F79A9" w:rsidP="007A7EB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412D5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3A16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4D7C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172AE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92E96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D253B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A2246" w14:textId="77777777" w:rsidR="003F79A9" w:rsidRPr="0015594F" w:rsidRDefault="003F79A9" w:rsidP="007A7E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2D9599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23D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9896F7" w14:textId="77777777" w:rsidR="003F79A9" w:rsidRPr="0015594F" w:rsidRDefault="003F79A9" w:rsidP="001A20A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473D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17E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A20F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F010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7B2A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783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0E7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26AB93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0EA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4F6ACB" w14:textId="77777777" w:rsidR="003F79A9" w:rsidRPr="0015594F" w:rsidRDefault="003F79A9" w:rsidP="001A20A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0E24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4E92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040B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FD9B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198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EDA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C7CC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296C83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0B9FE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FC0988" w14:textId="77777777" w:rsidR="003F79A9" w:rsidRPr="0015594F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69273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D4349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0483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E9E2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6A34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2455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A9BE" w14:textId="77777777" w:rsidR="003F79A9" w:rsidRPr="0015594F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69DCB1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B0EC3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C23E8E" w14:textId="77777777" w:rsidR="003F79A9" w:rsidRPr="0015594F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C731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49B6F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BDC19" w14:textId="77777777" w:rsidR="003F79A9" w:rsidRPr="0015594F" w:rsidRDefault="003F79A9" w:rsidP="00EE662B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7EC7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76E02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43B23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8396" w14:textId="77777777" w:rsidR="003F79A9" w:rsidRPr="0015594F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4275775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E52A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B536A1" w14:textId="77777777" w:rsidR="003F79A9" w:rsidRPr="0015594F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8512" w14:textId="77777777" w:rsidR="003F79A9" w:rsidRPr="0015594F" w:rsidRDefault="003F79A9" w:rsidP="009E328A">
            <w:r w:rsidRPr="0015594F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E16D" w14:textId="77777777" w:rsidR="003F79A9" w:rsidRPr="0015594F" w:rsidRDefault="003F79A9" w:rsidP="009E328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DCEE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25122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4171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7FD2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A57C2" w14:textId="77777777" w:rsidR="003F79A9" w:rsidRPr="0015594F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EDFAE0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0BBA5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DB7DC3" w14:textId="77777777" w:rsidR="003F79A9" w:rsidRPr="0015594F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46CFF" w14:textId="77777777" w:rsidR="003F79A9" w:rsidRPr="0015594F" w:rsidRDefault="003F79A9" w:rsidP="009E328A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2D3B" w14:textId="77777777" w:rsidR="003F79A9" w:rsidRPr="0015594F" w:rsidRDefault="003F79A9" w:rsidP="009E328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20BED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02E42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B656E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F0EED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9A13" w14:textId="77777777" w:rsidR="003F79A9" w:rsidRPr="0015594F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40C48B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16244EB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09ED5672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вакцинопрофилактики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11A063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E6D4BA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1FC90F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1518C1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07882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A2FBC2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54510A7D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081A206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E25C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0C8EA7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4F1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C2E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1007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517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1D8B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4AAA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3499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0176EB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A22B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F31775" w14:textId="77777777" w:rsidR="003F79A9" w:rsidRPr="0015594F" w:rsidRDefault="003F79A9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ADE8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78547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0F97D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0249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DD6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72A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DB64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63FF6A2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EDB3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2C8F11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961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F322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113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EE9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172D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879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0A7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5D52AD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8E5E3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B80F60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14:paraId="3C32D4E1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D9116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A832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870A3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7FB5FB52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77E64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870B6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8BA4E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0010D" w14:textId="77777777" w:rsidR="003F79A9" w:rsidRPr="0015594F" w:rsidRDefault="003F79A9" w:rsidP="00C25CA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452DE58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93FC9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70FF60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0401DB5F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988A7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50E6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666B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20CDC8B3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94CDA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60829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3D2E0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CE3D" w14:textId="77777777" w:rsidR="003F79A9" w:rsidRPr="0015594F" w:rsidRDefault="003F79A9" w:rsidP="00C25CA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4560519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B777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B3AB28" w14:textId="77777777" w:rsidR="003F79A9" w:rsidRPr="0015594F" w:rsidRDefault="003F79A9" w:rsidP="00CD729D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A18F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8F5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185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05310D3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3B1C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A9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E8A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B26E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B727EE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20B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1EE6EB" w14:textId="77777777" w:rsidR="003F79A9" w:rsidRPr="0015594F" w:rsidRDefault="003F79A9" w:rsidP="00881F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078DA86E" w14:textId="77777777" w:rsidR="003F79A9" w:rsidRPr="0015594F" w:rsidRDefault="003F79A9" w:rsidP="00881FB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3C6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04CD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109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97E2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A27A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F874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4D02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53C195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0F4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62238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14:paraId="0BFACA7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0E5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7C1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547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A8E6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4E77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0C45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8AD4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897FEB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50063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0CB160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DA0CA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E5B52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22EE2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62A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7BC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156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5AB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3CB881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4424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3E3D7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5CC891C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B58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97F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FA5C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D36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9CF2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D84E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07B6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0D6DA3F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1D55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D260C5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7DD72A33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427ACF0D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60E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EF1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A3F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821C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D8C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7CD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64F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12B887F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8DA3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18E18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1A91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0295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F274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3AB5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1C1F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AD69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7C2CA" w14:textId="77777777" w:rsidR="003F79A9" w:rsidRPr="0015594F" w:rsidRDefault="003F79A9" w:rsidP="0078790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входной двери, сблокированные со световым табло. 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5594F" w:rsidRPr="0015594F" w14:paraId="2CE7250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5CF20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7CCC7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6AE7B313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D65D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58E5E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38B28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63A9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2140D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FF67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DF399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BE1741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52FED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8C6686" w14:textId="77777777" w:rsidR="003F79A9" w:rsidRPr="0015594F" w:rsidRDefault="003F79A9" w:rsidP="00C25CA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7F45EAD5" w14:textId="77777777" w:rsidR="003F79A9" w:rsidRPr="0015594F" w:rsidRDefault="003F79A9" w:rsidP="00C25CA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EA83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76441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DE216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742FB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15A9E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4B85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0B47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56C396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F7344" w14:textId="77777777" w:rsidR="003F79A9" w:rsidRPr="0015594F" w:rsidRDefault="003F79A9" w:rsidP="00C25C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65DA89" w14:textId="77777777" w:rsidR="003F79A9" w:rsidRPr="0015594F" w:rsidRDefault="003F79A9" w:rsidP="00C25CA0">
            <w:pPr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D83A5" w14:textId="77777777" w:rsidR="003F79A9" w:rsidRPr="0015594F" w:rsidRDefault="003F79A9" w:rsidP="00C25C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054E5" w14:textId="77777777" w:rsidR="003F79A9" w:rsidRPr="0015594F" w:rsidRDefault="003F79A9" w:rsidP="00C25CA0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583B8" w14:textId="77777777" w:rsidR="003F79A9" w:rsidRPr="0015594F" w:rsidRDefault="003F79A9" w:rsidP="00C25C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B2253" w14:textId="77777777" w:rsidR="003F79A9" w:rsidRPr="0015594F" w:rsidRDefault="003F79A9" w:rsidP="00C25C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0CD5B" w14:textId="77777777" w:rsidR="003F79A9" w:rsidRPr="0015594F" w:rsidRDefault="003F79A9" w:rsidP="00C25CA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2D1A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108D2" w14:textId="77777777" w:rsidR="003F79A9" w:rsidRPr="0015594F" w:rsidRDefault="003F79A9" w:rsidP="00E81851">
            <w:pPr>
              <w:rPr>
                <w:rFonts w:ascii="Calibri" w:hAnsi="Calibri" w:cs="Calibri"/>
                <w:iCs/>
                <w:sz w:val="22"/>
                <w:szCs w:val="22"/>
              </w:rPr>
            </w:pPr>
          </w:p>
        </w:tc>
      </w:tr>
      <w:tr w:rsidR="0015594F" w:rsidRPr="0015594F" w14:paraId="7C4077F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216F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976AE0" w14:textId="77777777" w:rsidR="003F79A9" w:rsidRPr="0015594F" w:rsidRDefault="003F79A9" w:rsidP="00873FD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Холодильник фармацевтический</w:t>
            </w:r>
            <w:r w:rsidR="00873FDC" w:rsidRPr="0015594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объем 2</w:t>
            </w:r>
            <w:r w:rsidR="00873FDC" w:rsidRPr="0015594F">
              <w:rPr>
                <w:rFonts w:ascii="Calibri" w:hAnsi="Calibri" w:cs="Calibri"/>
                <w:sz w:val="22"/>
                <w:szCs w:val="22"/>
              </w:rPr>
              <w:t>9</w:t>
            </w:r>
            <w:r w:rsidRPr="0015594F">
              <w:rPr>
                <w:rFonts w:ascii="Calibri" w:hAnsi="Calibri" w:cs="Calibri"/>
                <w:sz w:val="22"/>
                <w:szCs w:val="22"/>
              </w:rPr>
              <w:t xml:space="preserve">0 л, 5 съемных полок. </w:t>
            </w:r>
            <w:r w:rsidR="00F32CC7" w:rsidRPr="0015594F">
              <w:rPr>
                <w:rFonts w:ascii="Calibri" w:hAnsi="Calibri" w:cs="Calibri"/>
                <w:sz w:val="22"/>
                <w:szCs w:val="22"/>
              </w:rPr>
              <w:t xml:space="preserve">Температурный </w:t>
            </w:r>
            <w:r w:rsidR="00C65701" w:rsidRPr="0015594F">
              <w:rPr>
                <w:rFonts w:ascii="Calibri" w:hAnsi="Calibri" w:cs="Calibri"/>
                <w:sz w:val="22"/>
                <w:szCs w:val="22"/>
              </w:rPr>
              <w:t>диапазон:</w:t>
            </w:r>
            <w:r w:rsidR="00F32CC7" w:rsidRPr="0015594F">
              <w:rPr>
                <w:rFonts w:ascii="Calibri" w:hAnsi="Calibri" w:cs="Calibri"/>
                <w:sz w:val="22"/>
                <w:szCs w:val="22"/>
              </w:rPr>
              <w:t xml:space="preserve">  от +2°С до +8°С</w:t>
            </w:r>
          </w:p>
          <w:p w14:paraId="42EC0438" w14:textId="77777777" w:rsidR="003F79A9" w:rsidRPr="0015594F" w:rsidRDefault="00873FDC" w:rsidP="00873FD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710х665</w:t>
            </w:r>
            <w:r w:rsidR="003F79A9" w:rsidRPr="0015594F">
              <w:rPr>
                <w:rFonts w:ascii="Calibri" w:hAnsi="Calibri" w:cs="Calibri"/>
                <w:sz w:val="22"/>
                <w:szCs w:val="22"/>
              </w:rPr>
              <w:t>х1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665</w:t>
            </w:r>
            <w:r w:rsidR="003F79A9" w:rsidRPr="0015594F">
              <w:rPr>
                <w:rFonts w:ascii="Calibri" w:hAnsi="Calibri" w:cs="Calibri"/>
                <w:sz w:val="22"/>
                <w:szCs w:val="22"/>
              </w:rPr>
              <w:t xml:space="preserve"> ммм.</w:t>
            </w:r>
          </w:p>
          <w:p w14:paraId="736AA0F2" w14:textId="77777777" w:rsidR="003F79A9" w:rsidRPr="0015594F" w:rsidRDefault="00873FDC" w:rsidP="00873FD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0,35</w:t>
            </w:r>
            <w:r w:rsidR="003F79A9" w:rsidRPr="0015594F">
              <w:rPr>
                <w:rFonts w:ascii="Calibri" w:hAnsi="Calibri" w:cs="Calibri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D647D" w14:textId="77777777" w:rsidR="003F79A9" w:rsidRPr="0015594F" w:rsidRDefault="00873FDC" w:rsidP="00873F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HYC-290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503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45FE3" w14:textId="77777777" w:rsidR="003F79A9" w:rsidRPr="0015594F" w:rsidRDefault="00873FD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313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F690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D17A3" w14:textId="77777777" w:rsidR="003F79A9" w:rsidRPr="0015594F" w:rsidRDefault="00873FDC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7B2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1A15323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63DA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B89493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8A1D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6B30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E737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0CC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94CC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3948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70E1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C8DFCD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382E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31B07B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C535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6500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9F0F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D2ED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8C3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4419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424A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9B9937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ABC7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8D300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4B78F7C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68B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B24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4505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436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441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34B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D552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7BA598C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BEAB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48533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C10B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9D9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6229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A542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B065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F8E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05BF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A710D3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2058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FA9E4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0895DC6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575F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C86E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0796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D44D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60A2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12AA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F0FE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9CBE2E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4049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FFFA82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9F9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56F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1FBC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5B8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59A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FF7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FDA6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E1E890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CF7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5160C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6B0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F8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7DF6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1D9F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B70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E1B2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579A" w14:textId="77777777" w:rsidR="003F79A9" w:rsidRPr="0015594F" w:rsidRDefault="003F79A9" w:rsidP="00AB433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88EB2A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AF84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232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94955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забора крови</w:t>
            </w:r>
          </w:p>
          <w:p w14:paraId="3B32E02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1Ф; 220 В; 330ВА </w:t>
            </w:r>
          </w:p>
          <w:p w14:paraId="29CD5FE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FB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арт.384360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F45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73A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0143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DC6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7FB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67B23" w14:textId="77777777" w:rsidR="003F79A9" w:rsidRPr="0015594F" w:rsidRDefault="003F79A9" w:rsidP="00E8185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BF8ED5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685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77A9D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для оказания первичной медико-санитарной помощи взрослым в неотложной форме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CA8C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4A3A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109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7A0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5E88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5A32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03C5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2F2725E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6F55B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EF8576" w14:textId="77777777" w:rsidR="003F79A9" w:rsidRPr="0015594F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0052A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FB7E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E570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03A1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120C3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BAA0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412D" w14:textId="77777777" w:rsidR="003F79A9" w:rsidRPr="0015594F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45C785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5DE7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955DD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EDC2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6B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A218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51A6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38E1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F78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25E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0801633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6E2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C81333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673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759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E0F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77B8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EAA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C5DB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3124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CFF52B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457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419B7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5C9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1C4D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A5DB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A83A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A59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07E7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231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CC3F3D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43D9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8CD721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5C2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BA30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9EE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D5C0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8DE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5E5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5088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D38CAE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2532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F2ED0B" w14:textId="77777777" w:rsidR="003F79A9" w:rsidRPr="0015594F" w:rsidRDefault="003F79A9" w:rsidP="00C25CA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C9ED5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1112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A226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E7801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E7CED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83A2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5E180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DBD967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22B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5C5518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3D4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AD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7E1A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7892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632D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B52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735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в разделе МГ</w:t>
            </w:r>
          </w:p>
        </w:tc>
      </w:tr>
      <w:tr w:rsidR="0015594F" w:rsidRPr="0015594F" w14:paraId="15486A9B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29B9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57BE7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256B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6480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63DB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B45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79CB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413A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32BE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056225B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E7170" w14:textId="77777777" w:rsidR="00C65701" w:rsidRPr="0015594F" w:rsidRDefault="00C6570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123Б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C280D9" w14:textId="77777777" w:rsidR="00C65701" w:rsidRPr="0015594F" w:rsidRDefault="00356852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морозильный медицинский, объем – 262л.</w:t>
            </w:r>
          </w:p>
          <w:p w14:paraId="56D5D049" w14:textId="77777777" w:rsidR="00C65701" w:rsidRPr="0015594F" w:rsidRDefault="00C65701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Температурный диапазон:  от -20ºC до -40 ºC                                 </w:t>
            </w:r>
          </w:p>
          <w:p w14:paraId="63A456FC" w14:textId="77777777" w:rsidR="00C65701" w:rsidRPr="0015594F" w:rsidRDefault="00C65701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Габариты: </w:t>
            </w:r>
            <w:r w:rsidR="00356852" w:rsidRPr="0015594F">
              <w:rPr>
                <w:rFonts w:ascii="Calibri" w:hAnsi="Calibri" w:cs="Calibri"/>
                <w:sz w:val="22"/>
                <w:szCs w:val="22"/>
              </w:rPr>
              <w:t>685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х</w:t>
            </w:r>
            <w:r w:rsidR="00356852" w:rsidRPr="0015594F">
              <w:rPr>
                <w:rFonts w:ascii="Calibri" w:hAnsi="Calibri" w:cs="Calibri"/>
                <w:sz w:val="22"/>
                <w:szCs w:val="22"/>
              </w:rPr>
              <w:t>657х1665</w:t>
            </w:r>
            <w:r w:rsidRPr="0015594F">
              <w:rPr>
                <w:rFonts w:ascii="Calibri" w:hAnsi="Calibri" w:cs="Calibri"/>
                <w:sz w:val="22"/>
                <w:szCs w:val="22"/>
              </w:rPr>
              <w:t xml:space="preserve"> мм</w:t>
            </w:r>
          </w:p>
          <w:p w14:paraId="32A9F2EA" w14:textId="77777777" w:rsidR="00C65701" w:rsidRPr="0015594F" w:rsidRDefault="00356852" w:rsidP="0035685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РУ-0,34</w:t>
            </w:r>
            <w:r w:rsidR="00C65701" w:rsidRPr="0015594F">
              <w:rPr>
                <w:rFonts w:ascii="Calibri" w:hAnsi="Calibri" w:cs="Calibri"/>
                <w:sz w:val="22"/>
                <w:szCs w:val="22"/>
              </w:rPr>
              <w:t xml:space="preserve"> кВт; 220В;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8CE07" w14:textId="77777777" w:rsidR="00C65701" w:rsidRPr="0015594F" w:rsidRDefault="00C65701" w:rsidP="00C657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DW-40L262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4C645" w14:textId="77777777" w:rsidR="00C65701" w:rsidRPr="0015594F" w:rsidRDefault="00C65701" w:rsidP="002376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3C35" w14:textId="77777777" w:rsidR="00C65701" w:rsidRPr="0015594F" w:rsidRDefault="00C65701" w:rsidP="002376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D6963" w14:textId="77777777" w:rsidR="00C65701" w:rsidRPr="0015594F" w:rsidRDefault="00C6570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0D448" w14:textId="77777777" w:rsidR="00C65701" w:rsidRPr="0015594F" w:rsidRDefault="00C65701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C9569" w14:textId="77777777" w:rsidR="00C65701" w:rsidRPr="0015594F" w:rsidRDefault="00356852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CD363" w14:textId="77777777" w:rsidR="00C65701" w:rsidRPr="0015594F" w:rsidRDefault="00C65701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05DEEE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0C909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DD3F27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8FB0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12894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A735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1763E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20821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ED180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7EA8E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268040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2D8EE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68F81C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2EEE3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35475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BC5BF" w14:textId="77777777" w:rsidR="003F79A9" w:rsidRPr="0015594F" w:rsidRDefault="003F79A9" w:rsidP="00C25CA0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E27E6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D7187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331D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CF1C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2845016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FED8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F8C0C7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8645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337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988F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7534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1A5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8441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977C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8833E4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C7A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7B5032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0467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F9F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A3A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B0D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B991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C4DB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F0B5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89FE10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A2287" w14:textId="77777777" w:rsidR="003F79A9" w:rsidRPr="0015594F" w:rsidRDefault="003F79A9" w:rsidP="00E81851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0BA057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Термосумка многоразового использования "BlueLine" объемом 3 л для транспортировки вакцины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2D07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556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2335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97B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31F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92A1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FB28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70F602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854B5" w14:textId="77777777" w:rsidR="003F79A9" w:rsidRPr="0015594F" w:rsidRDefault="003F79A9" w:rsidP="00E81851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268011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Хладоэлемент "Accu@ 60 мл 2-8С для транспортировки вакцин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DDA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207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AC64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4C2F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7AA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5912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AD7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EF892D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8F73B" w14:textId="77777777" w:rsidR="003F79A9" w:rsidRPr="0015594F" w:rsidRDefault="003F79A9" w:rsidP="00E81851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6199A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Термоиндикатор электронный для контроля холодовой цепи "Термотест Прима" от 2-8С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7CC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C77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94DB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7FFA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7D27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29B9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C0B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85FF21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6B0C1" w14:textId="77777777" w:rsidR="003F79A9" w:rsidRPr="0015594F" w:rsidRDefault="003F79A9" w:rsidP="00E81851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57A3C0" w14:textId="77777777" w:rsidR="003F79A9" w:rsidRPr="0015594F" w:rsidRDefault="003F79A9" w:rsidP="009E328A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стеклянный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1A2B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D0A0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6481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898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515A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BA78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7421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67E366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D529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BC7551" w14:textId="77777777" w:rsidR="003F79A9" w:rsidRPr="0015594F" w:rsidRDefault="003F79A9" w:rsidP="008716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D5BCC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783DE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A9E8F" w14:textId="77777777" w:rsidR="003F79A9" w:rsidRPr="0015594F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1B5A7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2C27A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B9111" w14:textId="77777777" w:rsidR="003F79A9" w:rsidRPr="0015594F" w:rsidRDefault="003F79A9" w:rsidP="009E328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935B6" w14:textId="77777777" w:rsidR="003F79A9" w:rsidRPr="0015594F" w:rsidRDefault="003F79A9" w:rsidP="009E328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59B0CA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B222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33A7E2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C414B" w14:textId="77777777" w:rsidR="003F79A9" w:rsidRPr="0015594F" w:rsidRDefault="003F79A9" w:rsidP="00C25CA0">
            <w:r w:rsidRPr="0015594F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1E34A" w14:textId="77777777" w:rsidR="003F79A9" w:rsidRPr="0015594F" w:rsidRDefault="003F79A9" w:rsidP="00C25CA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97043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A722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B9AA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8167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033AC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A7A6EB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11ADE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B072F7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5009" w14:textId="77777777" w:rsidR="003F79A9" w:rsidRPr="0015594F" w:rsidRDefault="003F79A9" w:rsidP="00C25CA0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4F19" w14:textId="77777777" w:rsidR="003F79A9" w:rsidRPr="0015594F" w:rsidRDefault="003F79A9" w:rsidP="00C25CA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4627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1185E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08B97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7F799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76F5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8F231B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65F5666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126638B0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Расходные материалы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699856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AA0064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81EAD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BE8BAF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A59DD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481A8C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D3442C5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4D563DB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940F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EF4D7A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C2F3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D22E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0FFC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0C1D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8510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8AA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E2B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3D4F7B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B1D4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F0022A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F46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EFAA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231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E35B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145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8F32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4AC5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3728220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F634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01293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6C4D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A96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F1B6E" w14:textId="77777777" w:rsidR="003F79A9" w:rsidRPr="0015594F" w:rsidRDefault="003F79A9" w:rsidP="00E81851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346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2835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B3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AFA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021145E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DC6B3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AC934D" w14:textId="77777777" w:rsidR="003F79A9" w:rsidRPr="0015594F" w:rsidRDefault="003F79A9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BB563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A4439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80D76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917AB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DF6FB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B866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70A41" w14:textId="77777777" w:rsidR="003F79A9" w:rsidRPr="0015594F" w:rsidRDefault="003F79A9" w:rsidP="003F79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57B77B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135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F9F6C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E138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001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B44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AC7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1177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052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C288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8C1319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C9BE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E66AB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Встроенный шкаф.</w:t>
            </w:r>
          </w:p>
          <w:p w14:paraId="3698372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 Габариты: 2400х600х3000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9DDF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29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45C7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B45E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632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4D1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E821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BCD6FB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AFD8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ЛАБ9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9ED593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лабораторный</w:t>
            </w:r>
          </w:p>
          <w:p w14:paraId="7A7435A6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 Габариты: 900х650х750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B2BEC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ЛАБ-900 ЛТн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0D813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E147C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D31C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38886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9751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DC93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4FEAE7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A6ED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ТМЕД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0AB2D5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Тележка медицинская</w:t>
            </w:r>
          </w:p>
          <w:p w14:paraId="287B5BF7" w14:textId="77777777" w:rsidR="003F79A9" w:rsidRPr="0015594F" w:rsidRDefault="003F79A9" w:rsidP="00C25CA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865х510х955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CA41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Med-Mos С4 (ТМ-018АН-00)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2E9F2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5A396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16D95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5E0E5" w14:textId="77777777" w:rsidR="003F79A9" w:rsidRPr="0015594F" w:rsidRDefault="003F79A9" w:rsidP="00C25CA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7D1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DBA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1A62C6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8ED1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2D6D8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Стремянка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0389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396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1910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F83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D4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FFB5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B87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05FA7E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26BC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ED443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0235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9980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237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1B86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B7DF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2C7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F140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A91CD3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A446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E00A2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32E7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A94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A259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1FEE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E25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34E1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87EB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76F8B1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767B245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6D2E7B51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Коридор-ожидальная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B3DBE8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AC3DEE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74ACF7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C05947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D1CA43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ED3D04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4EEA23E3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692948F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8B498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751BFC" w14:textId="77777777" w:rsidR="003F79A9" w:rsidRPr="0015594F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7A8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2B32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EEAF2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7E7D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6A144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65F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5EB1B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3FBDC3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21E79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B7FEDE" w14:textId="77777777" w:rsidR="003F79A9" w:rsidRPr="0015594F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96EA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7CF7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FFD26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F759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00DE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35401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7D76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A6FD66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B838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323E5D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14:paraId="008F71F2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14:paraId="1A1303A5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F834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V40-U4L Black</w:t>
            </w:r>
          </w:p>
          <w:p w14:paraId="44DCBBFC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8BB6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0A4C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F2496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B7FB6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F2E47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F265E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15594F" w:rsidRPr="0015594F" w14:paraId="75FB72D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17A7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4539D3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14:paraId="1BC80568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431A2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FF4C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EF29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D0E27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4C7B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46E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368E1" w14:textId="77777777" w:rsidR="003F79A9" w:rsidRPr="0015594F" w:rsidRDefault="003F79A9" w:rsidP="0018155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F852A8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108DB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72Б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D8B4E" w14:textId="77777777" w:rsidR="003F79A9" w:rsidRPr="0015594F" w:rsidRDefault="003F79A9" w:rsidP="007A7EB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Монитор, 32 дюйма, LAN</w:t>
            </w:r>
          </w:p>
          <w:p w14:paraId="1E860FB2" w14:textId="77777777" w:rsidR="003F79A9" w:rsidRPr="0015594F" w:rsidRDefault="003F79A9" w:rsidP="007A7EB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736 x 437 x 82.9мм </w:t>
            </w:r>
          </w:p>
          <w:p w14:paraId="1814E9EC" w14:textId="77777777" w:rsidR="003F79A9" w:rsidRPr="0015594F" w:rsidRDefault="003F79A9" w:rsidP="007A7EB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B66F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9A6E7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B905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ACB22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FBAC9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D65EA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BCB5B" w14:textId="77777777" w:rsidR="003F79A9" w:rsidRPr="0015594F" w:rsidRDefault="003F79A9" w:rsidP="007A7EB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E1AE29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CD63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736BD4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33FC680D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091D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6358AEA3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09E0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B1AD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12C3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7617" w14:textId="77777777" w:rsidR="003F79A9" w:rsidRPr="0015594F" w:rsidRDefault="003F79A9" w:rsidP="00F6105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337C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D01CD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B493A1F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F7B9" w14:textId="77777777" w:rsidR="003F79A9" w:rsidRPr="0015594F" w:rsidRDefault="003F79A9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963146" w14:textId="77777777" w:rsidR="003F79A9" w:rsidRPr="0015594F" w:rsidRDefault="003F79A9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65ED25B1" w14:textId="77777777" w:rsidR="003F79A9" w:rsidRPr="0015594F" w:rsidRDefault="003F79A9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DA48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D3F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DCCCC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AA0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62C41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CA5A9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C1B8A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BF6E0F0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B1EB" w14:textId="77777777" w:rsidR="003F79A9" w:rsidRPr="0015594F" w:rsidRDefault="003F79A9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151Б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81827A" w14:textId="77777777" w:rsidR="003F79A9" w:rsidRPr="0015594F" w:rsidRDefault="003F79A9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Журнальный столик.</w:t>
            </w:r>
          </w:p>
          <w:p w14:paraId="237750C6" w14:textId="77777777" w:rsidR="003F79A9" w:rsidRPr="0015594F" w:rsidRDefault="003F79A9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Габарииты: 600х600х600мм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2763A" w14:textId="77777777" w:rsidR="003F79A9" w:rsidRPr="0015594F" w:rsidRDefault="003F79A9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Verba Home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E4EAF" w14:textId="77777777" w:rsidR="003F79A9" w:rsidRPr="0015594F" w:rsidRDefault="003F79A9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7195" w14:textId="77777777" w:rsidR="003F79A9" w:rsidRPr="0015594F" w:rsidRDefault="003F79A9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B2B16" w14:textId="77777777" w:rsidR="003F79A9" w:rsidRPr="0015594F" w:rsidRDefault="003F79A9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0A92E" w14:textId="77777777" w:rsidR="003F79A9" w:rsidRPr="0015594F" w:rsidRDefault="003F79A9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740C6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B775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DC2982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0446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EE29DE" w14:textId="77777777" w:rsidR="003F79A9" w:rsidRPr="0015594F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17C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2A12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E6B21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0AFC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1027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C7E1C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EDF20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AED3C47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0B19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DD8125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14:paraId="5DB031B8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05269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65592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8A33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B76E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E6F56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1F38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46D2D" w14:textId="77777777" w:rsidR="003F79A9" w:rsidRPr="0015594F" w:rsidRDefault="003F79A9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2432BF57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E3CF8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E5D362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B0F8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0497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06CAC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5CCA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68D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5DE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6E6D8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1F448A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49E3426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2028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2E771C12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Ординаторская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A7CB04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C83C0E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58B41D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A69C79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71B01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203A8E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5173C909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1605ED1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49F4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AEB0B2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711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0DD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50D2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7854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036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D41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4DAA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4C74AA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2DA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F146E3" w14:textId="77777777" w:rsidR="003F79A9" w:rsidRPr="0015594F" w:rsidRDefault="003F79A9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964BC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A33EC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C458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7351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D8ED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EEC3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90D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055B765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880E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C5DE49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D4B3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A8B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875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0E8E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3A6A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527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1C4E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CCE4E3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7F8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4375E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E999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7606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9C60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FC5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E45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375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BFF4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0976F0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8FFC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EFA7FC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рабочий</w:t>
            </w:r>
          </w:p>
          <w:p w14:paraId="400C6F0D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D0CFB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7C90E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100E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A720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D5FBF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1C85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F727" w14:textId="77777777" w:rsidR="003F79A9" w:rsidRPr="0015594F" w:rsidRDefault="003F79A9" w:rsidP="00907277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3AF3C1F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53E7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1EC87E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0FFE621E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6D24C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6654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919D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F97D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E3F39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C4FA4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80990" w14:textId="77777777" w:rsidR="003F79A9" w:rsidRPr="0015594F" w:rsidRDefault="003F79A9" w:rsidP="00907277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37EAE50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5D7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FEE7D9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13B82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D59A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33AA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1B58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D114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C641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9F43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733E35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131D5" w14:textId="77777777" w:rsidR="003F79A9" w:rsidRPr="0015594F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C18E9F" w14:textId="77777777" w:rsidR="003F79A9" w:rsidRPr="0015594F" w:rsidRDefault="003F79A9" w:rsidP="00746D4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9463A" w14:textId="77777777" w:rsidR="003F79A9" w:rsidRPr="0015594F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7D818" w14:textId="77777777" w:rsidR="003F79A9" w:rsidRPr="0015594F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9CCF7" w14:textId="77777777" w:rsidR="003F79A9" w:rsidRPr="0015594F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8D4B5" w14:textId="77777777" w:rsidR="003F79A9" w:rsidRPr="0015594F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4E757" w14:textId="77777777" w:rsidR="003F79A9" w:rsidRPr="0015594F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BC84D" w14:textId="77777777" w:rsidR="003F79A9" w:rsidRPr="0015594F" w:rsidRDefault="003F79A9" w:rsidP="008F08F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07B2" w14:textId="77777777" w:rsidR="003F79A9" w:rsidRPr="0015594F" w:rsidRDefault="003F79A9" w:rsidP="008F08F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594F" w:rsidRPr="0015594F" w14:paraId="29ABDBC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A334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72BBAA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1DF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187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8777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DD6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0D93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0B4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378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C8D554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AA2E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E75FD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085392B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1573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C5A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999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34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EF17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19F9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5E3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2397EFD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E50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38DCCD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0D7B7EEA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55C093B3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18C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7B4C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F58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4BC5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95F7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F612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96C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2539EB5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D0A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C8ECA3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352AE083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48F3DD60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994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4CD6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89A0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9951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9AD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5A0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FAF6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1AC56DE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68DC0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78BF1D" w14:textId="77777777" w:rsidR="003F79A9" w:rsidRPr="0015594F" w:rsidRDefault="003F79A9" w:rsidP="007A7EB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3B489680" w14:textId="77777777" w:rsidR="003F79A9" w:rsidRPr="0015594F" w:rsidRDefault="003F79A9" w:rsidP="007A7EB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2739B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40D9E99C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3D985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809B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EAA7B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EF7F1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A86D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C2934" w14:textId="77777777" w:rsidR="003F79A9" w:rsidRPr="0015594F" w:rsidRDefault="003F79A9" w:rsidP="007A7E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130F76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72C9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164A43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C9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DF7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8D4D6" w14:textId="77777777" w:rsidR="003F79A9" w:rsidRPr="0015594F" w:rsidRDefault="003F79A9" w:rsidP="00A6698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F24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0742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48E1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588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5CE339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370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9D11F7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710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34A7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9AA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7FA9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4BB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95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C69A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D4D054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EE84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D3FC84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028B4780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A123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C98E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3AB70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E4E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ECB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4722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5C4D4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4A50A4C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763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532A3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4A5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8BFD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E1C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B79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4A79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F461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DD9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BD27EC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E48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21CE4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79F385A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C692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203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174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092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68F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C8D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F300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D7A8F3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199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1FACE4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858C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B699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C44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AB11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96F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F9D2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D16A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947DF9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5BBB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8F9AA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BADB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104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5523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08FB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6BAC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8F0F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DB5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45913D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8F296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5F676D" w14:textId="77777777" w:rsidR="003F79A9" w:rsidRPr="0015594F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Встроенный шкаф.</w:t>
            </w:r>
          </w:p>
          <w:p w14:paraId="170FBDA8" w14:textId="77777777" w:rsidR="003F79A9" w:rsidRPr="0015594F" w:rsidRDefault="003F79A9" w:rsidP="00CC194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 Габариты: 1150х600х1900мм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8FA6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2C74B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468FC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C2BC3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7DC18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344C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A2E91" w14:textId="77777777" w:rsidR="003F79A9" w:rsidRPr="0015594F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059EC6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085A1A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2030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03A5A556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Комната персонала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4C4947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480198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16045C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560E4A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13128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5F1287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FA96379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6C12F6F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FF8C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87A258" w14:textId="77777777" w:rsidR="003F79A9" w:rsidRPr="0015594F" w:rsidRDefault="003F79A9" w:rsidP="0035063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BB85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C18E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354D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9B1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A1A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C49E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1DE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F34918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A0E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393516" w14:textId="77777777" w:rsidR="003F79A9" w:rsidRPr="0015594F" w:rsidRDefault="003F79A9" w:rsidP="0035063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700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ДМ-6-006-03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5B2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6BA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254D2EB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56FF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B9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76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6D6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478D9E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F412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336AF4" w14:textId="77777777" w:rsidR="003F79A9" w:rsidRPr="0015594F" w:rsidRDefault="003F79A9" w:rsidP="0035063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B012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58A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E324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129B69F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D0DF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D590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E3B0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BB70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73EE79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CA817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D98280" w14:textId="77777777" w:rsidR="003F79A9" w:rsidRPr="0015594F" w:rsidRDefault="003F79A9" w:rsidP="007A7E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14:paraId="217043FD" w14:textId="77777777" w:rsidR="003F79A9" w:rsidRPr="0015594F" w:rsidRDefault="003F79A9" w:rsidP="007A7E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D126E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CNef 5745-21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F7C7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63D6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DAB7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36D62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80659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2B38" w14:textId="77777777" w:rsidR="003F79A9" w:rsidRPr="0015594F" w:rsidRDefault="003F79A9" w:rsidP="007A7EB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15594F" w:rsidRPr="0015594F" w14:paraId="5728F40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B3C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C86894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0D1B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9BB5C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9182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C274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CB792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B4CE1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42B4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C65BBD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1F3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E4626F" w14:textId="77777777" w:rsidR="003F79A9" w:rsidRPr="0015594F" w:rsidRDefault="003F79A9" w:rsidP="0035063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08A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6B23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F81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Индивид. изготов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ED5B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A923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8510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9357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Подвод холодной воды  D=15; подвод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горячей воды D=15; отвод в канализацию D=50</w:t>
            </w:r>
          </w:p>
        </w:tc>
      </w:tr>
      <w:tr w:rsidR="0015594F" w:rsidRPr="0015594F" w14:paraId="5DB25EC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5547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125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E56BC3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Чайник электрический</w:t>
            </w:r>
          </w:p>
          <w:p w14:paraId="1163E339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2,4кВт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AAD8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5KEK 1522 EAC</w:t>
            </w:r>
          </w:p>
          <w:p w14:paraId="5A76EF97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KitchenAid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26CDE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4189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A0A26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246D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65485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53F2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15594F" w:rsidRPr="0015594F" w14:paraId="3FDB16A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9E510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054D37" w14:textId="77777777" w:rsidR="003F79A9" w:rsidRPr="0015594F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E582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A4B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FB6F3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A8A9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24D0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7F943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2D93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B14C67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0CBA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90AA7D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76CC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2D7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07217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5D537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1785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3A2B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F86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533252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F641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7F35B8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CC79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2778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F3C7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EBE2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993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B1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4E3C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E61D72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53D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BC275B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363EC485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1,55кВт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02E7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RCS511TS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A108F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A4A70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Menumaster (США)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9AB6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9DA70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DB582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0641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15594F" w:rsidRPr="0015594F" w14:paraId="413C3D5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1A87265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2031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4DD7B705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невролога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795109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CAB09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89F76B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898F7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F6C55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A29579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F120450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62FA08A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0900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080908" w14:textId="77777777" w:rsidR="003F79A9" w:rsidRPr="0015594F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7569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2092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82B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76A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FF23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CDFE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A7A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ED0BC4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EDB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4ADADA" w14:textId="77777777" w:rsidR="003F79A9" w:rsidRPr="0015594F" w:rsidRDefault="003F79A9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831D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49F90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A41B7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7BA4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1595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E62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0D29" w14:textId="77777777" w:rsidR="003F79A9" w:rsidRPr="0015594F" w:rsidRDefault="003F79A9" w:rsidP="00454E0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D=50мм </w:t>
            </w:r>
          </w:p>
        </w:tc>
      </w:tr>
      <w:tr w:rsidR="0015594F" w:rsidRPr="0015594F" w14:paraId="6FCB9A2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D115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65D6D1" w14:textId="77777777" w:rsidR="003F79A9" w:rsidRPr="0015594F" w:rsidRDefault="003F79A9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ECEA4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44B1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A0F58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B830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E7822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3B36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446C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4B1104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5CFD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6346BE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6A9DC68E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2621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9315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D7753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9E2A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BAA92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5971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2F295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09DB7F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441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45DBDB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02E8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7012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45A3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68F8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E19A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A2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03C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AE47EC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89A62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379F42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71FC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7D35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A179F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8FF8A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FFD44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F305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CE12" w14:textId="77777777" w:rsidR="003F79A9" w:rsidRPr="0015594F" w:rsidRDefault="003F79A9" w:rsidP="00907277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30D88C0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063E4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652C99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7D6CAC57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7FBD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D527F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ADFF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03FF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8514A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33CE7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44C86" w14:textId="77777777" w:rsidR="003F79A9" w:rsidRPr="0015594F" w:rsidRDefault="003F79A9" w:rsidP="00907277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0C41655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05F66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D8C61E" w14:textId="77777777" w:rsidR="003F79A9" w:rsidRPr="0015594F" w:rsidRDefault="003F79A9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51C55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9B88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78228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8F28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EF2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F5102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38926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BDBF22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F7EB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ABD93F" w14:textId="77777777" w:rsidR="003F79A9" w:rsidRPr="0015594F" w:rsidRDefault="003F79A9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2EC9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1BA3F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2EBEF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22325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AE489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280B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2AC1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957CD3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572F3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779144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CD85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5289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53F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0C0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E013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024F3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6556C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AEC55F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FE5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F31CE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2FA807E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4282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4FD9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58A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F2E93" w14:textId="77777777" w:rsidR="003F79A9" w:rsidRPr="0015594F" w:rsidRDefault="003F79A9" w:rsidP="0086272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6A3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964E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7A4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4D02F9D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A1D8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3C6EA1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7D6D1078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5C1DC0B5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B5F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</w:t>
            </w: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0D41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A29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C51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4D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6C57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1E96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15594F" w:rsidRPr="0015594F" w14:paraId="5A12005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79183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D6115A" w14:textId="77777777" w:rsidR="003F79A9" w:rsidRPr="0015594F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5B647D77" w14:textId="77777777" w:rsidR="003F79A9" w:rsidRPr="0015594F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E1AE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B774C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C74D9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ABA9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2B91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523D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5BA8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FBE87E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4E2C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9DA557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CF6E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92FA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A9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30FF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640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E674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E1F9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9779F2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0443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F4EA23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0E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69F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0E0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4FA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575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A1D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7962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1C36D9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2286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7440C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30E63FF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1355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E93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DFB2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92A5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FCC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A4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E72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24D81AB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F99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BD386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9601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7632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406D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6617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6988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7568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E615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D8EDEB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5EAD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8E5C4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4577999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B0D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FCE5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F7D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0905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EE04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FEF3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9996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1CB0D3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9AF2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FF23E8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14:paraId="12116E00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14:paraId="41B5AD13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D78C8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F8A6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E4C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F02E1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685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0CD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7DDF7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15594F" w:rsidRPr="0015594F" w14:paraId="75438E0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EC6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C5D077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B3EE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A77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A88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8E68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15BA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0AD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B50B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B8314D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CD326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2D3796" w14:textId="77777777" w:rsidR="003F79A9" w:rsidRPr="0015594F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A6D1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6E36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CE3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290C2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439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5948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D4DE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0EF7CE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3BE9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226.2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74A1EA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врача-невролога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48B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D847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F87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3AA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27C0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CD0B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C55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39BC8D4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7DC7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F1E20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F8B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B4E7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E02F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4D8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F3D1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69F4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9221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8ED370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522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903C09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Камертон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C02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5212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B9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8E01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8DCC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B31C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2B8E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2A9311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627E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164AAC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B7C5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D862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0FC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78F0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5CB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DA75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9262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2055BD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DC69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47F9A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460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728A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00A9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9D2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4467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F7CB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0A20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706A53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1D4E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723EF2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пахучих веществ для исследования функций обонятельного анализатора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A24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E775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6569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F25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0D2E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7278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4B4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CD2A25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CD319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3B2EB1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AF028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D652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CC93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9F37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5603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362C4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0E373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64F91E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AF5A4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9E6F18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8AF61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CF6E7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8CD84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135F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11C39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8216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F557E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0E1576C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CF734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C446C8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C25AC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E081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DEB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28D7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AE16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1DD1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FA121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5F45DE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6879CF6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2033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2416CE4E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врача-психиатра/нарколога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9F554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3A5C4F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98246E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5E783B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DB4848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14D1D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679B3D3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10A2C5C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41BE2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6E6BF2" w14:textId="77777777" w:rsidR="003F79A9" w:rsidRPr="0015594F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FE5D3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B15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EAD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F1553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1E05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8B64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6D7D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A9BF15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9E3A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EFED6F" w14:textId="77777777" w:rsidR="003F79A9" w:rsidRPr="0015594F" w:rsidRDefault="003F79A9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4C51E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EB3C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F46BF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9E13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781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5D44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BF4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 мм, подвод горячей воды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D=15 мм, отвод в канализацию D=50 мм </w:t>
            </w:r>
          </w:p>
        </w:tc>
      </w:tr>
      <w:tr w:rsidR="0015594F" w:rsidRPr="0015594F" w14:paraId="4026F8A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55597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315F4B" w14:textId="77777777" w:rsidR="003F79A9" w:rsidRPr="0015594F" w:rsidRDefault="003F79A9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18720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D063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C1FE3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0A9A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38632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F43E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9E4B0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C9512B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DC17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92A3F4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26A89F4F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4611B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E269F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651F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3B6A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3397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BF8C7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3CAB9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4BFABA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BEBE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957BD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DF0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1A7D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FF76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367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391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A25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A4D9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AE17CC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984BB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D5C9F4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1958B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2D1BB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4E3C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311E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27ED8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8F996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BD684" w14:textId="77777777" w:rsidR="003F79A9" w:rsidRPr="0015594F" w:rsidRDefault="003F79A9" w:rsidP="00907277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6EABFD6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2E5F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68B5F3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2418F10A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3C43A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BDCBC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FCEEB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1F72C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18BE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0EFC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AAD8" w14:textId="77777777" w:rsidR="003F79A9" w:rsidRPr="0015594F" w:rsidRDefault="003F79A9" w:rsidP="00907277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53D0ED1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5511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E05D7F" w14:textId="77777777" w:rsidR="003F79A9" w:rsidRPr="0015594F" w:rsidRDefault="003F79A9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F8F53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A5A38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BB82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D47A9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30BA4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6620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A167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467279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3A0BC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DA13EE" w14:textId="77777777" w:rsidR="003F79A9" w:rsidRPr="0015594F" w:rsidRDefault="003F79A9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B5DD0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AD1ED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43103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9179B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7525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CC21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F6F7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48BEC8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5A43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5AABB4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9CF50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0F60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8B27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4104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DAE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ADB8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5633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4103E8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E4B1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938CF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3B94CBB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8AE8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887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E415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ED00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043D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3CA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F0A0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0D9FCBE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A8C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6A23A1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51E58D96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6E7592E0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7DF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E18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1954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8256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F8FC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B70F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9FCB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5CCE213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EEA5C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86А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51AC28" w14:textId="77777777" w:rsidR="003F79A9" w:rsidRPr="0015594F" w:rsidRDefault="003F79A9" w:rsidP="007A7E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Рулонная штора, 1000х1800мм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6411D" w14:textId="77777777" w:rsidR="003F79A9" w:rsidRPr="0015594F" w:rsidRDefault="003F79A9" w:rsidP="006B73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D36B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7A08F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79559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3381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989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F7B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4948DD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015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E755AD" w14:textId="77777777" w:rsidR="003F79A9" w:rsidRPr="0015594F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02CEC8A9" w14:textId="77777777" w:rsidR="003F79A9" w:rsidRPr="0015594F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4A3B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925F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1F241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A80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66E5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9A63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38F13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B67D2F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44F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EC01F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2F7A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B2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7A5C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9ED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FE9F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F25A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48D2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67FDF7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4C6E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1FC49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B16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155C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4691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81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A812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9DBB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8CF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C6E414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D665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3C372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2E1BBBD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0F7B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B5F6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7B01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B024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31F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7FC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44BD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697C89C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B609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4651BB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A65F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5EE2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DFD9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6AF9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B525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240E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F9B7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C1C179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FB90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29C11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0BE18C1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F8A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7B00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9C1F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2A8A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DB21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4F90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1C2D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460748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17D6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F5B7AE" w14:textId="77777777" w:rsidR="003F79A9" w:rsidRPr="0015594F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47C6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66938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F5A57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9A302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F50A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EB98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8EB86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9C919F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4559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226.1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351C5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врача-нарколога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E0D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A6A8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58F6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ABAB5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9816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297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1E1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4178331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703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52458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1F4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F15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E0AC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0D47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382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A58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D0DD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836E88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BDDB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861E81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D375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0135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1CBB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000C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B4E2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10E7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5F50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91CD47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3B06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142B93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88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5EE1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C19A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05E6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E2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F316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7E1C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0BCE39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00F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338B7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B46F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B55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0BB1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6BA1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23C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BA3E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2B1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0D814B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435C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40F5C7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Тест-системы для определения наркотических средств и психотропных веществ в моче (не менее чем для 10 групп веществ)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1BA3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2CC6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7F96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00B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E8F0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1F2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1EB9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5D9D3E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06D6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92D579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Прибор для определения алкоголя в выдыхаемом воздухе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46BD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95C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1291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1645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3E7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15E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3211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73154B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2857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E692C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Диктофон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A0E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1668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7341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72C0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0ED2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788A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2361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68BD08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BB3D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7F2442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Постеры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EDA0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0426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F16F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12F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53C1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E2EF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BA6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050FBA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7D5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3841D5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27B8C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644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6D1E2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ECB4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A411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FA2FC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C8E03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2E284C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32B75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36EFA8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FD29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0F4EC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0D235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D183E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7C5F6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23421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68D95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00514F0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D164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1D1E14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7AF2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6FC07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F6D5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353F1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FF2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409E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DC0FC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9FAD1B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4A50897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2033а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0EB68B9A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C164DF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EBAC1D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DAB5AA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1C0A03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5CE39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375BC6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16C9E249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3C6CF31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BAF4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90C65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58EE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846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DAA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0EE9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CEC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88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E923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15594F" w:rsidRPr="0015594F" w14:paraId="378F8E6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6CB9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AE3575" w14:textId="77777777" w:rsidR="003F79A9" w:rsidRPr="0015594F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14:paraId="634580CD" w14:textId="77777777" w:rsidR="003F79A9" w:rsidRPr="0015594F" w:rsidRDefault="003F79A9" w:rsidP="00F91F8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1442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5155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1BED7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3C70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51C1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73460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129DA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0BBF39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5CE39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86А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D50FEA" w14:textId="77777777" w:rsidR="003F79A9" w:rsidRPr="0015594F" w:rsidRDefault="003F79A9" w:rsidP="007A7E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Рулонная штора, 1000х1800мм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0481F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B8502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A7CF6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8BE0A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42D9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46807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7D5A4" w14:textId="77777777" w:rsidR="003F79A9" w:rsidRPr="0015594F" w:rsidRDefault="003F79A9" w:rsidP="007A7E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726827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C707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F3A79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Диван</w:t>
            </w:r>
          </w:p>
          <w:p w14:paraId="3B718A1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Размер:ширина 830 мм глубина 820 мм высота 830 мм посадка 460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C2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Артикул: Хорека 105  Отделка ткань высшей категории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D51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FD7C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057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CC96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8259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757F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1ED656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1B67B9A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75499B39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3D4C0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3FB5C8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D19ABF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CE7056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5C76F7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F0B749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5853273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7318643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720F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987EB2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139C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222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0727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2F6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958C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F2DD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DAA3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FEE022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9501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1298E4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63801315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E592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BDCD2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32267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B9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A63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E4F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2081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26569C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63051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088791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5E458DFB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BAE4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2751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29B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C91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46A1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737F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BEF3A" w14:textId="77777777" w:rsidR="003F79A9" w:rsidRPr="0015594F" w:rsidRDefault="003F79A9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328DA3E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6BC5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C474C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FE27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F943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7048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5D8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C2DC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39A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C05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F5B7DF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6836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7BEB2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E2E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54D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9A4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EF2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5CF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2CEF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B32D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46836B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D18B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AB15F4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FED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D75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77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A63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D39F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4ACD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893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89E87F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89AC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26548E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5F868F05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99EF0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33B2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F219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4AC6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7E1D6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F9B78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C246F" w14:textId="77777777" w:rsidR="003F79A9" w:rsidRPr="0015594F" w:rsidRDefault="003F79A9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34F874C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41B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1DA9C4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6B65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D33D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A6F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3D5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A68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6BE1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8462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748CBA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3CC2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DAFAC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43D3C0F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EBCA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8A6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B72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C639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5D31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063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F57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4379988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A6AB6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9CB12C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58B93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4EC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345D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BF2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0BC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E57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D44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1799B2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CD42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C47C1D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14:paraId="30DA6676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14:paraId="45999582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9717F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E3BC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91E4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DB58F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B3811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2CD9A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6564D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58ABA69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1A5BE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8058FE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E27E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14:paraId="7717A38F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14:paraId="60EA9018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6DF55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287F6" w14:textId="77777777" w:rsidR="003F79A9" w:rsidRPr="0015594F" w:rsidRDefault="003F79A9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6B82B" w14:textId="77777777" w:rsidR="003F79A9" w:rsidRPr="0015594F" w:rsidRDefault="003F79A9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0E41" w14:textId="77777777" w:rsidR="003F79A9" w:rsidRPr="0015594F" w:rsidRDefault="003F79A9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3BC24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57378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1A9B7386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15594F" w:rsidRPr="0015594F" w14:paraId="0E4AD77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4C237AB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2035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0827F310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FA456D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EA498D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B88AAC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50B737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35AB0C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93C431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7E7AFA9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516EABD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8A77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7CE1F5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5658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4804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9D8E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80E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49CA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3C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532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28CCC3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2A16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B5FD60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36C61E5F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7FBD3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BB46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3C4E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347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BA69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2D7F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48C0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430DCB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8A7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07753E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36298CF0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9C9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3389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FC63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D5834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D8E7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05C2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D1379" w14:textId="77777777" w:rsidR="003F79A9" w:rsidRPr="0015594F" w:rsidRDefault="003F79A9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154CEFC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0A84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93B9E7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A92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971D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1CC9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14:paraId="7E829FD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43C1C7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C847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28C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8E4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D29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F4EBC8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787F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483DC4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47A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83F3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D0CF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14:paraId="1C38767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4A4C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2CE1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54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9D86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2FDEA9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294B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2F902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B504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2F77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CD4C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B4E0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237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33E7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EF6C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0EACC8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D6278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577799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429418E6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142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F26B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0E6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6FC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8C24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2761C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9F938" w14:textId="77777777" w:rsidR="003F79A9" w:rsidRPr="0015594F" w:rsidRDefault="003F79A9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4791766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478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709EB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4C1F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2BF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894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BAE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3716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3319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1994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C0C609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8502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A85A0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7192F1F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A9E9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3413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937C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25C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0343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0F14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5514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786A1A3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18E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366FF8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14:paraId="44727FFE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14:paraId="77A519B3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7CD7C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2BF6C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86F8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4D825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4ED9E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88A3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29E93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488E838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C54EC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D2AA57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A5D2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14:paraId="672F3770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14:paraId="196EAED6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617D7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D739D" w14:textId="77777777" w:rsidR="003F79A9" w:rsidRPr="0015594F" w:rsidRDefault="003F79A9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92613" w14:textId="77777777" w:rsidR="003F79A9" w:rsidRPr="0015594F" w:rsidRDefault="003F79A9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69126" w14:textId="77777777" w:rsidR="003F79A9" w:rsidRPr="0015594F" w:rsidRDefault="003F79A9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B4E5F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A7E30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3047AB97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15594F" w:rsidRPr="0015594F" w14:paraId="27F156B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8509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19AC4B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Крючок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8C7E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1900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FE0C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B930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3352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489B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37F5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657E2D1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7098AAD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2036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2BDE8CFD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3D3970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756E96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C45BF4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AC902D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C7E63A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7C188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46A29014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7F569F2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41BA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F4AE48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BBE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A514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B1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C41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7AE8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FF9C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DA3E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DAACD8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37B4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3CEE98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3999FF9B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B499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42DF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576E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D88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F64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F24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395E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11AFDD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AC11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EEEA39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639C5623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156D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D6B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40014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3DD00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2BC2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57489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49B69" w14:textId="77777777" w:rsidR="003F79A9" w:rsidRPr="0015594F" w:rsidRDefault="003F79A9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5744F28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BE4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55B67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97D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1F2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1C75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8381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465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25E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4192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682CB3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8582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FB358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2F9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BB2D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9773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616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B74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6E2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7C6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CB82F3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BC4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7C4D19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606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CD1E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F17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75F2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4D7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9B7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4A20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CC39DC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95BC7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42BDAE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507394A0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9A4D9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1A28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5E27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6CE0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B479A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69CFD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158AC" w14:textId="77777777" w:rsidR="003F79A9" w:rsidRPr="0015594F" w:rsidRDefault="003F79A9" w:rsidP="00F91F8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3D3E6C5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7E07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BA6A1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5C3E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9DC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AB9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9B7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567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A8B8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7059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B17F45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05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5D9DD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7B7CC85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FD61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8B5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092F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2738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606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26F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875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678C711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4B91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3D9640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14:paraId="4EB9E87F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14:paraId="4D192268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DA8E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24D35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B902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E3188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03E7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57210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58BAE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625F15C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97BC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FBB2C2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7D71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14:paraId="25AA1E09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14:paraId="0A4F0BC6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6FDE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4F51" w14:textId="77777777" w:rsidR="003F79A9" w:rsidRPr="0015594F" w:rsidRDefault="003F79A9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D50F" w14:textId="77777777" w:rsidR="003F79A9" w:rsidRPr="0015594F" w:rsidRDefault="003F79A9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5307" w14:textId="77777777" w:rsidR="003F79A9" w:rsidRPr="0015594F" w:rsidRDefault="003F79A9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9FE52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E7445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7ADF44CB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15594F" w:rsidRPr="0015594F" w14:paraId="2C64492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2909C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02A868" w14:textId="77777777" w:rsidR="003F79A9" w:rsidRPr="0015594F" w:rsidRDefault="003F79A9" w:rsidP="00F91F8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Крючок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81C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7CED8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71CFF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02519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C0E58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F0CC6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FAB9" w14:textId="77777777" w:rsidR="003F79A9" w:rsidRPr="0015594F" w:rsidRDefault="003F79A9" w:rsidP="00F91F8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7A3DCA7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1E57FF2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2038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30E3DFF8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при кабинете косметолога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11409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8B9AC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61117E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8CF6C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893E3F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C9E842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841AAAF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2FC7823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D6810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096А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DDFB10" w14:textId="77777777" w:rsidR="003F79A9" w:rsidRPr="0015594F" w:rsidRDefault="003F79A9" w:rsidP="007A7EB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Рабочая поверхность с ящиками и навесными модулями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57912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25C5D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37CD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Индивид.</w:t>
            </w:r>
            <w:r w:rsidR="00947347" w:rsidRPr="0015594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изготов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690B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DC654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5DC2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F9BC3" w14:textId="77777777" w:rsidR="003F79A9" w:rsidRPr="0015594F" w:rsidRDefault="003F79A9" w:rsidP="007A7E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7FC0DB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AA9D5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B218E9" w14:textId="77777777" w:rsidR="003F79A9" w:rsidRPr="0015594F" w:rsidRDefault="003F79A9" w:rsidP="007A7EB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275E4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17E19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F6FDB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2F841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AAB55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BAD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C32F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D304AB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6F32E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CC136A" w14:textId="77777777" w:rsidR="003F79A9" w:rsidRPr="0015594F" w:rsidRDefault="003F79A9" w:rsidP="007A7EB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18BF8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3875A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C74DE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C3513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CFE3B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1FF9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71BB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6A7123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867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69BAC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04B6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A5F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0A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FB0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54AC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7FF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387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74ACED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35BF2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9B05B7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5C371D2A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6AC6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A9B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300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5BF1F56D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13D9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5F399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11B8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9137" w14:textId="77777777" w:rsidR="003F79A9" w:rsidRPr="0015594F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60C8412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EACA2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618D1B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0F6F1EE0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03797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168E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1757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3B03A45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40568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026E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1F1C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CC37" w14:textId="77777777" w:rsidR="003F79A9" w:rsidRPr="0015594F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424C2A2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87A0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EDC72B" w14:textId="77777777" w:rsidR="003F79A9" w:rsidRPr="0015594F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E7C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22B0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9832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6A68962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5381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006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B64A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918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E041F8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B18C0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F16920" w14:textId="77777777" w:rsidR="003F79A9" w:rsidRPr="0015594F" w:rsidRDefault="003F79A9" w:rsidP="007A7E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255AAF58" w14:textId="77777777" w:rsidR="003F79A9" w:rsidRPr="0015594F" w:rsidRDefault="003F79A9" w:rsidP="007A7E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577B9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EB9E4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E36D2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3849EBB5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5B4B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0C3D" w14:textId="77777777" w:rsidR="003F79A9" w:rsidRPr="0015594F" w:rsidRDefault="003F79A9" w:rsidP="007A7E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3848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CFDDE" w14:textId="77777777" w:rsidR="003F79A9" w:rsidRPr="0015594F" w:rsidRDefault="003F79A9" w:rsidP="007A7E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A1FF8E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ACE9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137DEC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29A48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583F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36879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BE57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DE0B7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9CF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C19A1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3369CE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D61D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BFEC8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1CE17B9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012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B0B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0594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D634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E2C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BE6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3C55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54496DB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E453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238158" w14:textId="77777777" w:rsidR="003F79A9" w:rsidRPr="0015594F" w:rsidRDefault="003F79A9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4825BF65" w14:textId="77777777" w:rsidR="003F79A9" w:rsidRPr="0015594F" w:rsidRDefault="003F79A9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6B2C68E5" w14:textId="77777777" w:rsidR="003F79A9" w:rsidRPr="0015594F" w:rsidRDefault="003F79A9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105E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CAB1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B6279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D97B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3416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1873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CADEE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15594F" w:rsidRPr="0015594F" w14:paraId="0BEFCAD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2A85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003D63" w14:textId="77777777" w:rsidR="003F79A9" w:rsidRPr="0015594F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FD28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BB35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D1DC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D169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885E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4FF9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D876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входной двери, сблокированные со световым табло. 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5594F" w:rsidRPr="0015594F" w14:paraId="0F0E00C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566D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D338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3D61DD04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8BBD7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B1BB2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476B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9FD8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328B6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DC913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BA97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DCC5220" w14:textId="77777777" w:rsidTr="00947347">
        <w:trPr>
          <w:trHeight w:val="284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0CEE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4E2A03" w14:textId="77777777" w:rsidR="003F79A9" w:rsidRPr="0015594F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5DAEBAD6" w14:textId="77777777" w:rsidR="003F79A9" w:rsidRPr="0015594F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2866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BF8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F6F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20F8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9ED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5C4A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6A81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B094A6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77D8C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186197" w14:textId="77777777" w:rsidR="003F79A9" w:rsidRPr="0015594F" w:rsidRDefault="003F79A9" w:rsidP="00E81851">
            <w:pPr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4AFC0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7470B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5939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4ACA8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097C6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B729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588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124035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019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E21CA1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14:paraId="4971225B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FDD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BC9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008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CEC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1269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2A82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9C19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5594F" w:rsidRPr="0015594F" w14:paraId="427B60F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D96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C1121F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0F09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B066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A2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46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195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FE38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032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15594F" w:rsidRPr="0015594F" w14:paraId="366E67E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39D2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EFB3B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E13D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C57A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B8A31" w14:textId="77777777" w:rsidR="003F79A9" w:rsidRPr="0015594F" w:rsidRDefault="003F79A9" w:rsidP="00E81851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1628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92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79CF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360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33744B4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5267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137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F2893D" w14:textId="77777777" w:rsidR="003F79A9" w:rsidRPr="0015594F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Цифровая система для исследований и анализа, подготовки отчета и ведения дерматоскопических случаев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BE5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Vision Derma Pro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E70B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02A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HEINE, 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9E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58D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47C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E89A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101EEE0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79F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3B701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Дерматоскоп Delta 20 Plus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807A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AA80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DC3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E279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08F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2F7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BECF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27B10C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DD5F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2620C8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фотопринадлежностей для дерматоскопа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9C1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60C1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A4BA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5630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5EB4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286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D80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C9A6D6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FD35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9BDF91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Цветная цифровая камера Сanon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763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12E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0501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C372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C95A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1FC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CF8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F96299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2E03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400D0C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Программное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5D4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33C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731C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CCA5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AACB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1BFA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2403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538F88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654C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AE543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1B59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06C7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E392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31C8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A49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3C02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E651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D29CF2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400D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C19DE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3D10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5F9C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C9FE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F8C3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2899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4885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F7DC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856BE0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E9E8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034D16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50B11CBC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826A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6E2D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F781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E9F4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09AD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016B9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48607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6EED2EB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57D7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6A42F9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82C0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D5BF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DC34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995F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B2BC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4AB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1A39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AB60C7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2D6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A872E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7C4CE16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F41F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1B68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57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8818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1E0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2509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AF2E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AF0E1D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83A8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BAD981" w14:textId="77777777" w:rsidR="003F79A9" w:rsidRPr="0015594F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6ED7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13C6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8435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D4D3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7BED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1677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A475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D8C7B9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2A7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67D3DA" w14:textId="77777777" w:rsidR="003F79A9" w:rsidRPr="0015594F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703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CC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ED1D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427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6D2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576C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11D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C3F4277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E392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9288B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2E91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B17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5D0F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F3A9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E9E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7135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9A3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905F00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5AD32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320219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7560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EB1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A51F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0EF6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2A1C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406E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AE3E6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E31EF6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637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2D4556" w14:textId="77777777" w:rsidR="003F79A9" w:rsidRPr="0015594F" w:rsidRDefault="003F79A9" w:rsidP="00EB1E0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УЗ-лифтинга и коррекции фигуры </w:t>
            </w:r>
          </w:p>
          <w:p w14:paraId="4FC9C8D6" w14:textId="77777777" w:rsidR="003F79A9" w:rsidRPr="0015594F" w:rsidRDefault="003F79A9" w:rsidP="00EB1E0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500х515х1310мм</w:t>
            </w:r>
          </w:p>
          <w:p w14:paraId="0B2A965B" w14:textId="77777777" w:rsidR="003F79A9" w:rsidRPr="0015594F" w:rsidRDefault="003F79A9" w:rsidP="00EB1E0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 – 35 кг.</w:t>
            </w:r>
          </w:p>
          <w:p w14:paraId="7BD6E803" w14:textId="77777777" w:rsidR="003F79A9" w:rsidRPr="0015594F" w:rsidRDefault="003F79A9" w:rsidP="00EB1E0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≈0,3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FBBD0" w14:textId="77777777" w:rsidR="003F79A9" w:rsidRPr="0015594F" w:rsidRDefault="003F79A9" w:rsidP="00EB1E0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CLASSYS ULTRAFORMER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1D2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C9ED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613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F31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1AAC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0F0C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45A1F45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994C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8DCB8B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ультразвуковой неинвазивной терапии в глубоких слоях кожи (безоперационный SMAS лифтинг)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7C3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Ultera System, Ultera Inc. Mesa, Arizon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9542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F33A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ООО</w:t>
            </w: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«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МерцФарма</w:t>
            </w: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E6A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A1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9E40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F16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4659798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7D9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D26459" w14:textId="77777777" w:rsidR="003F79A9" w:rsidRPr="0015594F" w:rsidRDefault="003F79A9" w:rsidP="004E1029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15594F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14:paraId="426067B3" w14:textId="77777777" w:rsidR="003F79A9" w:rsidRPr="0015594F" w:rsidRDefault="003F79A9" w:rsidP="004E102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1Ф; 220 В; 0,02кВт               </w:t>
            </w:r>
          </w:p>
          <w:p w14:paraId="07770ECE" w14:textId="77777777" w:rsidR="003F79A9" w:rsidRPr="0015594F" w:rsidRDefault="003F79A9" w:rsidP="004E1029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FA0F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F236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3A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3514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275D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FEA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9E8E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636A44C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7268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269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AEBD26" w14:textId="77777777" w:rsidR="003F79A9" w:rsidRPr="0015594F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микротоковой 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B310D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Bio-Ultimate Gold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575D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5D8A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Bio-Therapeutic Computers,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6212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2A9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4BC2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28526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F1AD501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EAC436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E6A93" w14:textId="77777777" w:rsidR="003F79A9" w:rsidRPr="0015594F" w:rsidRDefault="003F79A9" w:rsidP="006042D6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AB7E24" w14:textId="77777777" w:rsidR="003F79A9" w:rsidRPr="0015594F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массажа переменным электростатическим полем</w:t>
            </w:r>
            <w:r w:rsidRPr="0015594F">
              <w:rPr>
                <w:rFonts w:ascii="Calibri" w:hAnsi="Calibri" w:cs="Calibri"/>
                <w:sz w:val="22"/>
                <w:szCs w:val="22"/>
              </w:rPr>
              <w:br/>
              <w:t xml:space="preserve">Габариты: 260х350х370 мм     </w:t>
            </w:r>
          </w:p>
          <w:p w14:paraId="0F1304EC" w14:textId="77777777" w:rsidR="003F79A9" w:rsidRPr="0015594F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1Ф; 220 В; 35 Вт                             </w:t>
            </w:r>
          </w:p>
          <w:p w14:paraId="67B07D0A" w14:textId="77777777" w:rsidR="003F79A9" w:rsidRPr="0015594F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Вес – </w:t>
            </w:r>
            <w:smartTag w:uri="urn:schemas-microsoft-com:office:smarttags" w:element="metricconverter">
              <w:smartTagPr>
                <w:attr w:name="ProductID" w:val="8,5 кг"/>
              </w:smartTagPr>
              <w:r w:rsidRPr="0015594F">
                <w:rPr>
                  <w:rFonts w:ascii="Calibri" w:hAnsi="Calibri" w:cs="Calibri"/>
                  <w:sz w:val="22"/>
                  <w:szCs w:val="22"/>
                </w:rPr>
                <w:t>8,5 кг</w:t>
              </w:r>
            </w:smartTag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9E862" w14:textId="77777777" w:rsidR="003F79A9" w:rsidRPr="0015594F" w:rsidRDefault="003F79A9" w:rsidP="006042D6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Hivamat® 200 Evident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4EC31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5DF8E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Physiomed,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1690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7331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419B0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A2438" w14:textId="77777777" w:rsidR="003F79A9" w:rsidRPr="0015594F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7F68346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360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ВАП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AF4A50" w14:textId="77777777" w:rsidR="003F79A9" w:rsidRPr="0015594F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Вапоризатор цифровой косметологический на штативе</w:t>
            </w:r>
          </w:p>
          <w:p w14:paraId="26C2D693" w14:textId="77777777" w:rsidR="003F79A9" w:rsidRPr="0015594F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1100 х 390 х 280 мм</w:t>
            </w:r>
          </w:p>
          <w:p w14:paraId="1BAE9FFE" w14:textId="77777777" w:rsidR="003F79A9" w:rsidRPr="0015594F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 – 1ф; 220В; не более 950 ВхА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9DE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АтисМед ВЦ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27D7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3E9D7" w14:textId="77777777" w:rsidR="003F79A9" w:rsidRPr="0015594F" w:rsidRDefault="003F79A9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АтисМед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EAC0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867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876D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420B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524D1E4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EE2C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ИО-118Е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3ECF4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Установка ультразвуковой  предстерилизационной очистки    </w:t>
            </w:r>
          </w:p>
          <w:p w14:paraId="07A2884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Габариты: 335х190х240 мм     </w:t>
            </w:r>
          </w:p>
          <w:p w14:paraId="0151AE3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 Объем – 2,7 л                                        </w:t>
            </w:r>
          </w:p>
          <w:p w14:paraId="3595E30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1Ф; 220 В; 180ВА                             </w:t>
            </w:r>
          </w:p>
          <w:p w14:paraId="5232617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 – 5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488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УЗУМИ-2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560A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9E1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ООО «ТРИМА»    </w:t>
            </w:r>
          </w:p>
          <w:p w14:paraId="6065822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 Саратов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F6CB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B3C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1F49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1A3F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379A18A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EC1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Л-75А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053DC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14:paraId="5D20A18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625х450х415 мм</w:t>
            </w:r>
          </w:p>
          <w:p w14:paraId="47E1EA3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1,5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3644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ГП-20МО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B9E6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041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Касимовский приборный 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E365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FDE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6274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CE14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05F3466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0DF04" w14:textId="77777777" w:rsidR="003F79A9" w:rsidRPr="0015594F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ЛЛ5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686B33" w14:textId="77777777" w:rsidR="003F79A9" w:rsidRPr="0015594F" w:rsidRDefault="003F79A9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14:paraId="41E5800F" w14:textId="77777777" w:rsidR="003F79A9" w:rsidRPr="0015594F" w:rsidRDefault="003F79A9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Длина лампы -1000мм, диаметр – 165мм</w:t>
            </w:r>
          </w:p>
          <w:p w14:paraId="1C6E9518" w14:textId="77777777" w:rsidR="003F79A9" w:rsidRPr="0015594F" w:rsidRDefault="003F79A9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A84CC" w14:textId="77777777" w:rsidR="003F79A9" w:rsidRPr="0015594F" w:rsidRDefault="003F79A9" w:rsidP="0026259D">
            <w:pPr>
              <w:pStyle w:val="1"/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CIRCLE LED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5601A" w14:textId="77777777" w:rsidR="003F79A9" w:rsidRPr="0015594F" w:rsidRDefault="003F79A9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47EB0" w14:textId="77777777" w:rsidR="003F79A9" w:rsidRPr="0015594F" w:rsidRDefault="003F79A9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D1D7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F9F3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BE408" w14:textId="77777777" w:rsidR="003F79A9" w:rsidRPr="0015594F" w:rsidRDefault="003F79A9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80C0E" w14:textId="77777777" w:rsidR="003F79A9" w:rsidRPr="0015594F" w:rsidRDefault="003F79A9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1E9056E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FFA8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9A566C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2371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311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471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9BBC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5C8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E0AA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C480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14:paraId="70C3B1F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в разде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ле МГ</w:t>
            </w:r>
          </w:p>
        </w:tc>
      </w:tr>
      <w:tr w:rsidR="0015594F" w:rsidRPr="0015594F" w14:paraId="4F39A3C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1EE7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057D2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370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EFD0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DEE8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7E7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1CD5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F2C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9053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ABEB456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E2911" w14:textId="77777777" w:rsidR="003F79A9" w:rsidRPr="0015594F" w:rsidRDefault="003F79A9" w:rsidP="00E81851">
            <w:pPr>
              <w:ind w:right="-61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КО-11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8A6E74" w14:textId="77777777" w:rsidR="003F79A9" w:rsidRPr="0015594F" w:rsidRDefault="003F79A9" w:rsidP="00DB50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7FBC4CF3" w14:textId="77777777" w:rsidR="003F79A9" w:rsidRPr="0015594F" w:rsidRDefault="003F79A9" w:rsidP="00DB500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sz w:val="24"/>
                <w:szCs w:val="24"/>
              </w:rPr>
              <w:t xml:space="preserve"> 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Аппарат Косметологический.</w:t>
            </w:r>
          </w:p>
          <w:p w14:paraId="75E10D4C" w14:textId="77777777" w:rsidR="003F79A9" w:rsidRPr="0015594F" w:rsidRDefault="003F79A9" w:rsidP="00DB500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b/>
                <w:bCs/>
                <w:sz w:val="23"/>
                <w:szCs w:val="23"/>
              </w:rPr>
              <w:t xml:space="preserve"> 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Микроигольчатый RF-лифтинг. В коплектации 2 насадки игольчатый RF и IPL</w:t>
            </w:r>
          </w:p>
          <w:p w14:paraId="55C802BC" w14:textId="77777777" w:rsidR="003F79A9" w:rsidRPr="0015594F" w:rsidRDefault="003F79A9" w:rsidP="00796C8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DD65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InMode</w:t>
            </w:r>
            <w:r w:rsidRPr="0015594F">
              <w:rPr>
                <w:rFonts w:ascii="Calibri" w:hAnsi="Calibri" w:cs="Calibri"/>
                <w:sz w:val="22"/>
                <w:szCs w:val="22"/>
              </w:rPr>
              <w:t xml:space="preserve"> MORPHEUS 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3AA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1AF24" w14:textId="77777777" w:rsidR="003F79A9" w:rsidRPr="0015594F" w:rsidRDefault="003F79A9" w:rsidP="00DB5000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2EF8D00C" w14:textId="77777777" w:rsidR="003F79A9" w:rsidRPr="0015594F" w:rsidRDefault="003F79A9" w:rsidP="00DB5000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Cs/>
                <w:sz w:val="22"/>
                <w:szCs w:val="22"/>
              </w:rPr>
              <w:t xml:space="preserve"> ООО </w:t>
            </w:r>
          </w:p>
          <w:p w14:paraId="1A521947" w14:textId="77777777" w:rsidR="003F79A9" w:rsidRPr="0015594F" w:rsidRDefault="003F79A9" w:rsidP="00DB5000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Cs/>
                <w:sz w:val="22"/>
                <w:szCs w:val="22"/>
              </w:rPr>
              <w:t>«КИТ МЕД»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0861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181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345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C56E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5431C050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9079B" w14:textId="77777777" w:rsidR="003F79A9" w:rsidRPr="0015594F" w:rsidRDefault="003F79A9" w:rsidP="00AF4F81">
            <w:pPr>
              <w:ind w:right="-61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Ц-1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45A045" w14:textId="77777777" w:rsidR="003F79A9" w:rsidRPr="0015594F" w:rsidRDefault="003F79A9" w:rsidP="00AF4F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Cs/>
                <w:sz w:val="22"/>
                <w:szCs w:val="22"/>
              </w:rPr>
              <w:t>Цетрифуга (плазаотерапия)</w:t>
            </w:r>
          </w:p>
          <w:p w14:paraId="2222648A" w14:textId="77777777" w:rsidR="003F79A9" w:rsidRPr="0015594F" w:rsidRDefault="003F79A9" w:rsidP="00AF4F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Cs/>
                <w:sz w:val="22"/>
                <w:szCs w:val="22"/>
              </w:rPr>
              <w:t>Габариты: 320х400х310 мм</w:t>
            </w:r>
          </w:p>
          <w:p w14:paraId="1C77C426" w14:textId="77777777" w:rsidR="003F79A9" w:rsidRPr="0015594F" w:rsidRDefault="003F79A9" w:rsidP="00AF4F8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1Ф; 220 В;≈ 0,4 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C9A4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68F2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6EF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</w:rPr>
            </w:pPr>
            <w:r w:rsidRPr="0015594F">
              <w:rPr>
                <w:rFonts w:ascii="Calibri" w:hAnsi="Calibri" w:cs="Calibri"/>
                <w:bCs/>
                <w:sz w:val="22"/>
                <w:szCs w:val="22"/>
              </w:rPr>
              <w:t>RegenLab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8CA5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45A48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82272" w14:textId="77777777" w:rsidR="003F79A9" w:rsidRPr="0015594F" w:rsidRDefault="003F79A9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4249" w14:textId="77777777" w:rsidR="003F79A9" w:rsidRPr="0015594F" w:rsidRDefault="003F79A9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383B623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B961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A94F03" w14:textId="77777777" w:rsidR="003F79A9" w:rsidRPr="0015594F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0672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933E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8313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6CE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F331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8693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8B3EC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38B6A0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A197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27F91E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CD6E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C4D8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815ED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2108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5F42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4DB4D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E1654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46007B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EB23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B863AB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44F9D" w14:textId="77777777" w:rsidR="003F79A9" w:rsidRPr="0015594F" w:rsidRDefault="003F79A9" w:rsidP="00977740">
            <w:r w:rsidRPr="0015594F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F3898" w14:textId="77777777" w:rsidR="003F79A9" w:rsidRPr="0015594F" w:rsidRDefault="003F79A9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CAC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160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8C3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B3396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C2E8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16D783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4AB42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FACA29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A4FCD" w14:textId="77777777" w:rsidR="003F79A9" w:rsidRPr="0015594F" w:rsidRDefault="003F79A9" w:rsidP="00977740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3B32" w14:textId="77777777" w:rsidR="003F79A9" w:rsidRPr="0015594F" w:rsidRDefault="003F79A9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FD132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317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ACAC9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823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997B4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A4E5AE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3FA95C5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2039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5F48AD07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при кабинете косметолога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222D8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DDAB8D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AF1261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04EE3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D801FF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757E7B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261BAF7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014F3CA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1A968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096А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CCC6B0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Рабочая поверхность с ящиками и навесными модулями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017D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8F10C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54FE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Индивид.изготов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6307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CB358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32D3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AC3B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0CF9AD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ED97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08926C" w14:textId="77777777" w:rsidR="003F79A9" w:rsidRPr="0015594F" w:rsidRDefault="003F79A9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12FF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3B1B4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23FA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202A3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C18BB" w14:textId="77777777" w:rsidR="003F79A9" w:rsidRPr="0015594F" w:rsidRDefault="003F79A9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9EF8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4C30" w14:textId="77777777" w:rsidR="003F79A9" w:rsidRPr="0015594F" w:rsidRDefault="003F79A9" w:rsidP="007A7E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57394F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3F5EE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AEA4C5" w14:textId="77777777" w:rsidR="003F79A9" w:rsidRPr="0015594F" w:rsidRDefault="003F79A9" w:rsidP="007A7EB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3F654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DC969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9345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2748B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AE00" w14:textId="77777777" w:rsidR="003F79A9" w:rsidRPr="0015594F" w:rsidRDefault="003F79A9" w:rsidP="007A7E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8DDA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B936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097096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59A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B6150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067B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85CC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B40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B63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451E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C0B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DF04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2B1F89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00D02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0FCABC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1FE1734D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1251E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C91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4A7E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11BDC24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20278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57AAE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02AD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8A50" w14:textId="77777777" w:rsidR="003F79A9" w:rsidRPr="0015594F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5C9A588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B081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92DDAF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6B4F4F4C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216C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FB4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E60E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2E0978E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2EEB7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AAF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8577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FCA0" w14:textId="77777777" w:rsidR="003F79A9" w:rsidRPr="0015594F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43D8B08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C53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F14DA2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0F5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5BED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650E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BC81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7664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BA8C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6C53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C89CA4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964A3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96BE7E" w14:textId="77777777" w:rsidR="003F79A9" w:rsidRPr="0015594F" w:rsidRDefault="003F79A9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3E16DC96" w14:textId="77777777" w:rsidR="003F79A9" w:rsidRPr="0015594F" w:rsidRDefault="003F79A9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9473A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42A6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DE8D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0869B7FE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44CE9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64FB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BEF5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FABAD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B4F4FC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151F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517014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58DD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EBA56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312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BDE7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81AF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02E1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5A59C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E52210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453B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FD80A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543E793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C08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FA7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FAF9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02B5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C841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5845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A07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56389E1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943A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348BFF" w14:textId="77777777" w:rsidR="003F79A9" w:rsidRPr="0015594F" w:rsidRDefault="003F79A9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25EB8FED" w14:textId="77777777" w:rsidR="003F79A9" w:rsidRPr="0015594F" w:rsidRDefault="003F79A9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58FD4C37" w14:textId="77777777" w:rsidR="003F79A9" w:rsidRPr="0015594F" w:rsidRDefault="003F79A9" w:rsidP="009777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1C10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63A3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938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EF26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5AC16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A5F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52F0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4FFC675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607E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3A65E3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393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D2E8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F55A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5A24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EBFF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7B94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BC25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</w:t>
            </w:r>
            <w:r w:rsidRPr="0015594F">
              <w:rPr>
                <w:rFonts w:ascii="Calibri" w:hAnsi="Calibri" w:cs="Calibri"/>
                <w:iCs/>
                <w:sz w:val="22"/>
                <w:szCs w:val="22"/>
              </w:rPr>
              <w:lastRenderedPageBreak/>
              <w:t>ной двери, сблокированные со световым табло. 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5594F" w:rsidRPr="0015594F" w14:paraId="1CE2EAB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45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61358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5D00FE71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E2F6A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D9A60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81670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19E0F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950FB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49B7A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D7F8C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FED653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161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DFA055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0A16B705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8020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182E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CE0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6E06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B48F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B60D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EA64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D36804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0684F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BE9889" w14:textId="77777777" w:rsidR="003F79A9" w:rsidRPr="0015594F" w:rsidRDefault="003F79A9" w:rsidP="00E81851">
            <w:pPr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E80BC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7247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600A8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1868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90C6C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E5F6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E56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3C4098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2FD4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1C6A56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14:paraId="2E282648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651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0AB8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22BE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ACAB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45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6CE2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03F9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5594F" w:rsidRPr="0015594F" w14:paraId="2CAD96C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F389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1A046B" w14:textId="77777777" w:rsidR="003F79A9" w:rsidRPr="0015594F" w:rsidRDefault="003F79A9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84C8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676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BEA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819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3E91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5839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F4B04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7E9568A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C86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136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DA1AE4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Вуда комбинированная с «черным светом» для диагностики состояния кожи и штатив для крепления лампы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654A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7051L (SP-023)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4A8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92DC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Guangzhou BIOCURVE,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E8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EBA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327A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6190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DAADAB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F48B5F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CEE7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B61C2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40AB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B1D6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441A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85F5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701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C4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824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0B549F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A61F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0DC76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9A5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6755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741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000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6078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BC3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01E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9DE692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457A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03C5AF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4FC3BBDD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AFFB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5DE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512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B81C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FB0B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B90D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1D3C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4939496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D02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BEEB65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92DE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2B0D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EB3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B79C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B690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867E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65A7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08E881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16A1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0F588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5FC530E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0F3C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5743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8F23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3E4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388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16E2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A37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B0C117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BAB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34A27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A8A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8D5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0EC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C30E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9EA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C737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66D4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46361D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E58B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FDC603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223A0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965A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DE3BE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6E331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6893E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0371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B973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20030C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D78F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070308" w14:textId="77777777" w:rsidR="003F79A9" w:rsidRPr="0015594F" w:rsidRDefault="003F79A9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15594F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14:paraId="350C3F8B" w14:textId="77777777" w:rsidR="003F79A9" w:rsidRPr="0015594F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1Ф; 220 В; 0,02кВт                    </w:t>
            </w:r>
          </w:p>
          <w:p w14:paraId="31EE983B" w14:textId="77777777" w:rsidR="003F79A9" w:rsidRPr="0015594F" w:rsidRDefault="003F79A9" w:rsidP="00EE662B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2D605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3556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014EF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FF5DC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7B503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27DB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DC875" w14:textId="77777777" w:rsidR="003F79A9" w:rsidRPr="0015594F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6385596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C414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269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41D5E1" w14:textId="77777777" w:rsidR="003F79A9" w:rsidRPr="0015594F" w:rsidRDefault="003F79A9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микротоковой 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6E77D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Bio-Ultimate Gold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B7C9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0F4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Bio-Therapeutic Computers,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13A7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D62E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89DE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E1D6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8BDC6EE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EF3DA76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4709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КО-2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1FD0A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Косметологический комбайн </w:t>
            </w:r>
          </w:p>
          <w:p w14:paraId="13939BC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500х407х1450 мм</w:t>
            </w:r>
          </w:p>
          <w:p w14:paraId="20CC4C0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РУ-1ф, 220В; 0,15кВт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E8D5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Face Beauty Clinic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18E7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40E4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Tecnology (Италия)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399F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6AE7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D56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CA2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36C7C56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0C5B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КО-4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7E106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Вакуумный аппарат косметологический с магнитотерапией</w:t>
            </w:r>
          </w:p>
          <w:p w14:paraId="114893E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600х600х1900мм</w:t>
            </w:r>
          </w:p>
          <w:p w14:paraId="285F56F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РУ-1ф, 220В; 1,0кВт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3AB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MR-991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25D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BAAB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Mantis, </w:t>
            </w:r>
          </w:p>
          <w:p w14:paraId="327084D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Италия </w:t>
            </w:r>
          </w:p>
          <w:p w14:paraId="21A451E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7ED4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71F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BA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C73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9E816BC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AF1C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КО-7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49D63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Лазерная система SP Dynamis без сканеров, с гинекологическим набором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49B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SP Dynamis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582E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B5D9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Fotona d.d, Словения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3226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AD4F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970A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4B8B3" w14:textId="77777777" w:rsidR="003F79A9" w:rsidRPr="0015594F" w:rsidRDefault="003F79A9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розетку 1ф с Iном.=32 А </w:t>
            </w:r>
          </w:p>
          <w:p w14:paraId="7FBE7DAB" w14:textId="77777777" w:rsidR="003F79A9" w:rsidRPr="0015594F" w:rsidRDefault="003F79A9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(типа NEMA L6-30R)</w:t>
            </w:r>
          </w:p>
        </w:tc>
      </w:tr>
      <w:tr w:rsidR="0015594F" w:rsidRPr="0015594F" w14:paraId="1E3362F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D0FD3" w14:textId="77777777" w:rsidR="003F79A9" w:rsidRPr="0015594F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ЛЛ5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14F036" w14:textId="77777777" w:rsidR="003F79A9" w:rsidRPr="0015594F" w:rsidRDefault="003F79A9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14:paraId="4D502A4C" w14:textId="77777777" w:rsidR="003F79A9" w:rsidRPr="0015594F" w:rsidRDefault="003F79A9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Длина лампы -1000мм, диаметр – 165мм</w:t>
            </w:r>
          </w:p>
          <w:p w14:paraId="177387EB" w14:textId="77777777" w:rsidR="003F79A9" w:rsidRPr="0015594F" w:rsidRDefault="003F79A9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201D6" w14:textId="77777777" w:rsidR="003F79A9" w:rsidRPr="0015594F" w:rsidRDefault="003F79A9" w:rsidP="00EE662B">
            <w:pPr>
              <w:pStyle w:val="1"/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CIRCLE LED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42D1" w14:textId="77777777" w:rsidR="003F79A9" w:rsidRPr="0015594F" w:rsidRDefault="003F79A9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8F7C2" w14:textId="77777777" w:rsidR="003F79A9" w:rsidRPr="0015594F" w:rsidRDefault="003F79A9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5B149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EEE6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FBBED" w14:textId="77777777" w:rsidR="003F79A9" w:rsidRPr="0015594F" w:rsidRDefault="003F79A9" w:rsidP="00EE662B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97327" w14:textId="77777777" w:rsidR="003F79A9" w:rsidRPr="0015594F" w:rsidRDefault="003F79A9" w:rsidP="00EE662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5DD49AD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8F96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356D9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0D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290D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B9D5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0CC0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0212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5A61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C6E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FB75F6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5735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678C47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634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3CD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5E3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D5C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9A7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AEF1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4145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14:paraId="1F2DEBA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в разделе МГ</w:t>
            </w:r>
          </w:p>
        </w:tc>
      </w:tr>
      <w:tr w:rsidR="0015594F" w:rsidRPr="0015594F" w14:paraId="3B8EF36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2FF0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8E93D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BB43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E8D6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2C0C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AFD9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8B0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6B5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E01F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886A34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D3CBD" w14:textId="77777777" w:rsidR="003F79A9" w:rsidRPr="0015594F" w:rsidRDefault="003F79A9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B01BF0" w14:textId="77777777" w:rsidR="003F79A9" w:rsidRPr="0015594F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BB00" w14:textId="77777777" w:rsidR="003F79A9" w:rsidRPr="0015594F" w:rsidRDefault="003F79A9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ECFA9" w14:textId="77777777" w:rsidR="003F79A9" w:rsidRPr="0015594F" w:rsidRDefault="003F79A9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14601" w14:textId="77777777" w:rsidR="003F79A9" w:rsidRPr="0015594F" w:rsidRDefault="003F79A9" w:rsidP="008F08F9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79CBD" w14:textId="77777777" w:rsidR="003F79A9" w:rsidRPr="0015594F" w:rsidRDefault="003F79A9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4A240" w14:textId="77777777" w:rsidR="003F79A9" w:rsidRPr="0015594F" w:rsidRDefault="003F79A9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155CF" w14:textId="77777777" w:rsidR="003F79A9" w:rsidRPr="0015594F" w:rsidRDefault="003F79A9" w:rsidP="008F08F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5908A" w14:textId="77777777" w:rsidR="003F79A9" w:rsidRPr="0015594F" w:rsidRDefault="003F79A9" w:rsidP="008F08F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433F27D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3780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912B3F" w14:textId="77777777" w:rsidR="003F79A9" w:rsidRPr="0015594F" w:rsidRDefault="003F79A9" w:rsidP="003C3A6D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BCE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0639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9074D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C2F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DEE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8A427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E3620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36837B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74D9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99BEA8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EA1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D4B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45DB2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B6157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FAC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DA82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2174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81801A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DE90E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5290CF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1D0F" w14:textId="77777777" w:rsidR="003F79A9" w:rsidRPr="0015594F" w:rsidRDefault="003F79A9" w:rsidP="00977740">
            <w:r w:rsidRPr="0015594F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98358" w14:textId="77777777" w:rsidR="003F79A9" w:rsidRPr="0015594F" w:rsidRDefault="003F79A9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097F8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2C622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D34D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21FB8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79B27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3EF25E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55A3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638A75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3A29E" w14:textId="77777777" w:rsidR="003F79A9" w:rsidRPr="0015594F" w:rsidRDefault="003F79A9" w:rsidP="00977740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4178" w14:textId="77777777" w:rsidR="003F79A9" w:rsidRPr="0015594F" w:rsidRDefault="003F79A9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669A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8D2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2F3E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367E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66009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3266A2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188E6A8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2040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2A99CC28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при кабинете косметолога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939F1D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EFEF69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6467E2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96392A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BFD4E9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FBC7C0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5CEEE079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3479543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459F4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096А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BBA70E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Рабочая поверхность с ящиками и навесными модулями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48D85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5DB17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EEE8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Индивид.изготов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3DCD4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B5A60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70466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0B0BF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19B07C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1CBF4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1A2C07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7E0F6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DFDBB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BC9E6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D43AA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992B1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D8A82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780F6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249E9F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62FCB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E431B2" w14:textId="77777777" w:rsidR="003F79A9" w:rsidRPr="0015594F" w:rsidRDefault="003F79A9" w:rsidP="002F676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36748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E2B78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66D2A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6C48B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ECBA2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6D61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06B8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52DF3B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287D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4249C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344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4B8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359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A64E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EC31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F583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92B4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438597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BCB2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DCC9C5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7F354C0D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857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4BC2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27F9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7B661E9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FA8F9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21B8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6869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667C8" w14:textId="77777777" w:rsidR="003F79A9" w:rsidRPr="0015594F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618A02C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3292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BCE1CE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1D2F82B7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6690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7A3AE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F3342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51DE5E4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42BA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A84CD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5609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89DC9" w14:textId="77777777" w:rsidR="003F79A9" w:rsidRPr="0015594F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130A0E2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8A5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00654C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AE75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6FB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0608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4F89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1538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555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72C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041658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D7BF5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1929A9" w14:textId="77777777" w:rsidR="003F79A9" w:rsidRPr="0015594F" w:rsidRDefault="003F79A9" w:rsidP="003F79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4960396C" w14:textId="77777777" w:rsidR="003F79A9" w:rsidRPr="0015594F" w:rsidRDefault="003F79A9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B5FC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3E8A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249A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9F426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253A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91097" w14:textId="77777777" w:rsidR="003F79A9" w:rsidRPr="0015594F" w:rsidRDefault="003F79A9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47B3" w14:textId="77777777" w:rsidR="003F79A9" w:rsidRPr="0015594F" w:rsidRDefault="003F79A9" w:rsidP="003F79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5F1006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1102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F938F7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B414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5F8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4ED7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6371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C067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08A9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0FB98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C69140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ADB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1CC72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661016A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D4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298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6AD5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48F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0417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C02A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1F0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19CACC3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22B4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B341B9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D248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E61F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06F2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44C9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BCDA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E008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6E1A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входной двери, сблокированные со световым табло. 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5594F" w:rsidRPr="0015594F" w14:paraId="0ED5C84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9DF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E952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58C3D8D0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17E39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48AA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9A9E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78C9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2AB9C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E4B6D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06094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01AD72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16D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70EE47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0371E4E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6190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F4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9D5D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CA84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FD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994A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15D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3036B1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C211F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4F8013" w14:textId="77777777" w:rsidR="003F79A9" w:rsidRPr="0015594F" w:rsidRDefault="003F79A9" w:rsidP="00E81851">
            <w:pPr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1C43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61B7E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992DB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3AC7B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CCB1F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0EF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02E7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945F42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2AD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8C4943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14:paraId="79E3553F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A3DC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111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8E3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EE71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4977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404A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352A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5594F" w:rsidRPr="0015594F" w14:paraId="0596959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389C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B87CF1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FC7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C70E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FC7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99E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4E96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7D4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46EA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74E0670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5011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38B82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E14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AE3A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BE0AB" w14:textId="77777777" w:rsidR="003F79A9" w:rsidRPr="0015594F" w:rsidRDefault="003F79A9" w:rsidP="00E81851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F50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2355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59F8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DD9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24D841D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DBB6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6B576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5D7D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6853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1393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DC41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83B3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366F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128D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56A45D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242A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A4A67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2DED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D015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8D81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5FB3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41EB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A236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BE0C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39C75A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75C39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69C9E0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7772880A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9D686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7CC49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5053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73D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5C21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2AEF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DFFD6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01AAF3B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986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97C345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B18F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A837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2594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6D11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0BF0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CDDD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81FD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459FBF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4A78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AC673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18FFE8F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A2D7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F1C3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AA96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719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CBA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316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0C74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7EC32B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C7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BA1C2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7C9F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B8D2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2E03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901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DB0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AF5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7246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C5DB56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1C81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468DC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AAA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425F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2503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6B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3858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53DC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F5FD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E102A0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5A7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ММП2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FEA7E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D60F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ДМ-6-014-03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390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869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ADA5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4D9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C410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62F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6448AB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F9A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5B8010" w14:textId="77777777" w:rsidR="003F79A9" w:rsidRPr="0015594F" w:rsidRDefault="003F79A9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15594F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14:paraId="474CE471" w14:textId="77777777" w:rsidR="003F79A9" w:rsidRPr="0015594F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1Ф; 220 В; 0,02кВт                    </w:t>
            </w:r>
          </w:p>
          <w:p w14:paraId="6BE49BFD" w14:textId="77777777" w:rsidR="003F79A9" w:rsidRPr="0015594F" w:rsidRDefault="003F79A9" w:rsidP="00EE662B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12A0D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195A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4695C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ADC31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E219C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C4765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D2D8" w14:textId="77777777" w:rsidR="003F79A9" w:rsidRPr="0015594F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0AC6294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9D3E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9283A7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микротоковой 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195D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Bio-Ultimate Gold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EB38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9E1A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Bio-Therapeutic Computers,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034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E64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EE97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F527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4CCAAE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22DE1E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B5BB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ИО-118Е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6984A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Установка ультразвуковой  предстерилизационной очистки    </w:t>
            </w:r>
          </w:p>
          <w:p w14:paraId="041284C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Габариты: 335х190х240 мм     </w:t>
            </w:r>
          </w:p>
          <w:p w14:paraId="557CDA9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 Объем – 2,7 л                                        </w:t>
            </w:r>
          </w:p>
          <w:p w14:paraId="31DA252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1Ф; 220 В; 180ВА                             </w:t>
            </w:r>
          </w:p>
          <w:p w14:paraId="18D0044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 – 5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14A6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УЗУМИ-2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EC4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079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ООО «ТРИМА»    </w:t>
            </w:r>
          </w:p>
          <w:p w14:paraId="1400A3E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 Саратов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D181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A45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68F7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AB27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D26080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AD1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Л-75А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DF125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14:paraId="36D01B3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625х450х415 мм</w:t>
            </w:r>
          </w:p>
          <w:p w14:paraId="68B0742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1Ф; 220 В; 1,5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DDD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ГП-20МО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BF5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777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Касимовский приборный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139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3FEA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CA64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4D82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15594F" w:rsidRPr="0015594F" w14:paraId="7F37BA9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E813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7F9C7A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2E66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22A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B4A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CC1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B0B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59AA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AAC4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14:paraId="2E4098E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в разделе МГ</w:t>
            </w:r>
          </w:p>
        </w:tc>
      </w:tr>
      <w:tr w:rsidR="0015594F" w:rsidRPr="0015594F" w14:paraId="4A8B54C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D8A9F" w14:textId="77777777" w:rsidR="003F79A9" w:rsidRPr="0015594F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ЛЛ5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BBBAEB" w14:textId="77777777" w:rsidR="003F79A9" w:rsidRPr="0015594F" w:rsidRDefault="003F79A9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14:paraId="60FEBC4F" w14:textId="77777777" w:rsidR="003F79A9" w:rsidRPr="0015594F" w:rsidRDefault="003F79A9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Длина лампы -1000мм, диаметр – 165мм</w:t>
            </w:r>
          </w:p>
          <w:p w14:paraId="278B151E" w14:textId="77777777" w:rsidR="003F79A9" w:rsidRPr="0015594F" w:rsidRDefault="003F79A9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E163" w14:textId="77777777" w:rsidR="003F79A9" w:rsidRPr="0015594F" w:rsidRDefault="003F79A9" w:rsidP="00EE662B">
            <w:pPr>
              <w:pStyle w:val="1"/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CIRCLE LED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635C" w14:textId="77777777" w:rsidR="003F79A9" w:rsidRPr="0015594F" w:rsidRDefault="003F79A9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4BCCE" w14:textId="77777777" w:rsidR="003F79A9" w:rsidRPr="0015594F" w:rsidRDefault="003F79A9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F265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ED212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0462" w14:textId="77777777" w:rsidR="003F79A9" w:rsidRPr="0015594F" w:rsidRDefault="003F79A9" w:rsidP="00EE662B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B0995" w14:textId="77777777" w:rsidR="003F79A9" w:rsidRPr="0015594F" w:rsidRDefault="003F79A9" w:rsidP="00EE662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29FA5D7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FF9E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6237A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F8B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BE97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8314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8443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EBE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519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A7F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9668FC3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1451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КО-6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23BA6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Ксометологический аппарат</w:t>
            </w:r>
          </w:p>
          <w:p w14:paraId="62B1D1DC" w14:textId="77777777" w:rsidR="003F79A9" w:rsidRPr="0015594F" w:rsidRDefault="003F79A9" w:rsidP="000E226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0,5 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CCEB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HydraFacial MD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54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F65B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HydraFacial, США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D08C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572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C426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B9A9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1879CEA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5FDD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КО-9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106E377" w14:textId="77777777" w:rsidR="003F79A9" w:rsidRPr="0015594F" w:rsidRDefault="003F79A9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Cs/>
                <w:sz w:val="22"/>
                <w:szCs w:val="22"/>
              </w:rPr>
              <w:t xml:space="preserve">Аппарат  для  локальной  воздушной  криотерапии  </w:t>
            </w:r>
          </w:p>
          <w:p w14:paraId="505109F9" w14:textId="77777777" w:rsidR="003F79A9" w:rsidRPr="0015594F" w:rsidRDefault="003F79A9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Cs/>
                <w:sz w:val="22"/>
                <w:szCs w:val="22"/>
              </w:rPr>
              <w:t>Габариты: 645х390х680 мм</w:t>
            </w:r>
          </w:p>
          <w:p w14:paraId="4FF862B5" w14:textId="77777777" w:rsidR="003F79A9" w:rsidRPr="0015594F" w:rsidRDefault="003F79A9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Cs/>
                <w:sz w:val="22"/>
                <w:szCs w:val="22"/>
              </w:rPr>
              <w:t>Вес – 60 кг.</w:t>
            </w:r>
          </w:p>
          <w:p w14:paraId="06EF9E03" w14:textId="77777777" w:rsidR="003F79A9" w:rsidRPr="0015594F" w:rsidRDefault="003F79A9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1,0кВт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8DE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Cryo-6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260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169C1" w14:textId="77777777" w:rsidR="003F79A9" w:rsidRPr="0015594F" w:rsidRDefault="0000000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8" w:history="1">
              <w:r w:rsidR="003F79A9" w:rsidRPr="0015594F">
                <w:rPr>
                  <w:rFonts w:ascii="Calibri" w:hAnsi="Calibri" w:cs="Calibri"/>
                  <w:bCs/>
                  <w:sz w:val="22"/>
                  <w:szCs w:val="22"/>
                </w:rPr>
                <w:t>ZIMMER</w:t>
              </w:r>
            </w:hyperlink>
            <w:r w:rsidR="003F79A9" w:rsidRPr="0015594F">
              <w:rPr>
                <w:rFonts w:ascii="Calibri" w:hAnsi="Calibri" w:cs="Calibri"/>
                <w:bCs/>
                <w:sz w:val="22"/>
                <w:szCs w:val="22"/>
              </w:rPr>
              <w:t>, Германия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E61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18C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0479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6153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28882A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BABF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217009" w14:textId="77777777" w:rsidR="003F79A9" w:rsidRPr="0015594F" w:rsidRDefault="003F79A9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3D76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0F0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9031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76B4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A92E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360BE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4059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1758A5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19D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8F0628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025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032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5A5E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7A882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84D5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B820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74F30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E18EFE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97516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1DB765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4E78" w14:textId="77777777" w:rsidR="003F79A9" w:rsidRPr="0015594F" w:rsidRDefault="003F79A9" w:rsidP="00977740">
            <w:r w:rsidRPr="0015594F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C34F3" w14:textId="77777777" w:rsidR="003F79A9" w:rsidRPr="0015594F" w:rsidRDefault="003F79A9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22B8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E1E2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6A7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6A55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16268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AD97A6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F6C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E09D38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2E28" w14:textId="77777777" w:rsidR="003F79A9" w:rsidRPr="0015594F" w:rsidRDefault="003F79A9" w:rsidP="00977740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92F0" w14:textId="77777777" w:rsidR="003F79A9" w:rsidRPr="0015594F" w:rsidRDefault="003F79A9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FC4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3B3DE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37C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05E9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A1237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EFC6F0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0439CAF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382D1245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врача дерматолога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422AA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0E2650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84B83A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405A48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784F42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2976FB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6A5500A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5A87D69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BCF0F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096А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834DC9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Рабочая поверхность с ящиками и навесными модулями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01F9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45ACB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BCD1A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Индивид.изготов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8307D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27A3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9EB7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87C0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898B13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F88C4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6E85FF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7435B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FCAFC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ADF9E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18178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0C6F7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DBAA2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DCEF0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25003D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377A1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A11D80" w14:textId="77777777" w:rsidR="003F79A9" w:rsidRPr="0015594F" w:rsidRDefault="003F79A9" w:rsidP="002F676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59250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AE699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D45C4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A1CEF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4E785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D7C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D77F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F64825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F2E8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990DCA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FE4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212A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3871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223B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123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2D94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53CA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E26FFA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871B6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5F1880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603BC7FB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3CE1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5FD08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EA0E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3DF8063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FBE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360B2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18B12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0F580" w14:textId="77777777" w:rsidR="003F79A9" w:rsidRPr="0015594F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11E030F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B50F6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CDC14A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797CF824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692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5C7C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D8D8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732C7B3E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0E0A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319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8608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C784F" w14:textId="77777777" w:rsidR="003F79A9" w:rsidRPr="0015594F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5D111E5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2308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CD17AB" w14:textId="77777777" w:rsidR="003F79A9" w:rsidRPr="0015594F" w:rsidRDefault="003F79A9" w:rsidP="00DD4C0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1C66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0C2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C213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5AD3CD1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EEFF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10E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D164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D848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B86BF8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66C8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3FB28A" w14:textId="77777777" w:rsidR="003F79A9" w:rsidRPr="0015594F" w:rsidRDefault="003F79A9" w:rsidP="00881F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55B15D6E" w14:textId="77777777" w:rsidR="003F79A9" w:rsidRPr="0015594F" w:rsidRDefault="003F79A9" w:rsidP="00881FB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A243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B66D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DCF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7C6D8C4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B618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83FF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9F59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F713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19E601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E0CD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EE43BB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14:paraId="4AA9314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545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68A5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51EA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6466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7FE4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3360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4A0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F09E85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A036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C0D86A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B204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1AEA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6810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1D30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6378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CBC7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74B8B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2C7B9E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2369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94ACB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1BB310D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0DE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526A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96BB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59C5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BF8D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7444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3134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15594F" w:rsidRPr="0015594F" w14:paraId="1B3CB59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3995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8EE1A4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349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81D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1DA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F122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89DA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46FC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FE40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входной двери, сблокированные со световым табло. 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5594F" w:rsidRPr="0015594F" w14:paraId="175559D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041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B32937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7140E764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9D1F3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84366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E7E04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530C0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C12AA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4C03A" w14:textId="77777777" w:rsidR="003F79A9" w:rsidRPr="0015594F" w:rsidRDefault="003F79A9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F3AF3" w14:textId="77777777" w:rsidR="003F79A9" w:rsidRPr="0015594F" w:rsidRDefault="003F79A9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45D2C2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481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8BFEF7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7DC10452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FBFA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C82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38D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8FD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B93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9926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34DD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1B06FC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4D839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97D1AF" w14:textId="77777777" w:rsidR="003F79A9" w:rsidRPr="0015594F" w:rsidRDefault="003F79A9" w:rsidP="00E81851">
            <w:pPr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EB48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18A6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7CEF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1B47D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60D2E" w14:textId="77777777" w:rsidR="003F79A9" w:rsidRPr="0015594F" w:rsidRDefault="003F79A9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7B8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3870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CF763E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D541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503A5E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14:paraId="6ADC0894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0D3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14C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F3F2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595A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AF83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3A0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4B5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5594F" w:rsidRPr="0015594F" w14:paraId="029CAE4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FD64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8C4153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FDB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B68E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484E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EFC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A9F4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D35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EBA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15594F" w:rsidRPr="0015594F" w14:paraId="3F0A9C0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B0C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EABE5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2BD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F598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97C82" w14:textId="77777777" w:rsidR="003F79A9" w:rsidRPr="0015594F" w:rsidRDefault="003F79A9" w:rsidP="00E81851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6E7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D23D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1A6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510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0BEEB94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0C4B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136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58345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Вуда комбинированная с «черным светом» для диагностики состояния кожи и штатив для крепления лампы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DCC5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7051L (SP-023)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52FC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96A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Guangzhou BIOCURVE,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F12D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5B9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59D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9C2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31807C4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C4E137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5BE4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A20841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38A9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9A3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3E4A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8071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4626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F147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0919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40F6E7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D8C4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0A8A29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2F3C8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EEB9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FDE17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7C5B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7C6A7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CED1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FEE23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C6ABD0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E669D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6834750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65539D54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7947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7FAE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1C0B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1BC7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28A92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BE6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8A0D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72DD02D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2D17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8AC235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94E6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0EB5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1CF2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52E3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AB10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6F4A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35AB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14AF29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2C77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6A67F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47231265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983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D598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1AC2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6088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2951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D554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CCC0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1B41837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A705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192К2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C48463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Радиоволновой электрохирургический аппарат ЭХВЧ                      Габариты: 238х178х413 мм</w:t>
            </w:r>
          </w:p>
          <w:p w14:paraId="1317939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 Максимальная выходная мощность – 120 Вт           </w:t>
            </w:r>
            <w:r w:rsidRPr="0015594F">
              <w:rPr>
                <w:rFonts w:ascii="Calibri" w:hAnsi="Calibri" w:cs="Calibri"/>
                <w:sz w:val="22"/>
                <w:szCs w:val="22"/>
              </w:rPr>
              <w:br/>
              <w:t>Вес – 11 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5938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Сургитрон</w:t>
            </w: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4.0 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МГЦ</w:t>
            </w: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PELLEVE S5-IEC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223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FBFA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Ellman Int., США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8F09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2B92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6076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5D18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CEEFE93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1A6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2324BC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5317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67A2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98D5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0855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85E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234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812A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A31877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30D6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C336A5" w14:textId="77777777" w:rsidR="003F79A9" w:rsidRPr="0015594F" w:rsidRDefault="003F79A9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4148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589C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3050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11A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9A58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EECA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5FFF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107C07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95A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A63B4E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E0C49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A040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9E45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252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5E88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B54CE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15508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AF97B83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0582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F364E0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обработки ногтевых пластинок с насадкой OMNICUT</w:t>
            </w:r>
          </w:p>
          <w:p w14:paraId="2D71E95D" w14:textId="77777777" w:rsidR="003F79A9" w:rsidRPr="0015594F" w:rsidRDefault="003F79A9" w:rsidP="000E2268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259F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657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5EAC" w14:textId="77777777" w:rsidR="003F79A9" w:rsidRPr="0015594F" w:rsidRDefault="003F79A9" w:rsidP="000E22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FECC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ACD7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9BD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58B3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8310A4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450F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A20D3C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Аппарат электрохирургический </w:t>
            </w:r>
          </w:p>
          <w:p w14:paraId="73E28EE9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270х250хх120мм</w:t>
            </w:r>
          </w:p>
          <w:p w14:paraId="559171DC" w14:textId="77777777" w:rsidR="003F79A9" w:rsidRPr="0015594F" w:rsidRDefault="003F79A9" w:rsidP="00A85924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9F07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minicutter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A11F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092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DD4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A2BF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6117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85DB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DF45AB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3D5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6356217" w14:textId="77777777" w:rsidR="003F79A9" w:rsidRPr="0015594F" w:rsidRDefault="003F79A9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15594F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14:paraId="3900CF6B" w14:textId="77777777" w:rsidR="003F79A9" w:rsidRPr="0015594F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1Ф; 220 В; 0,02кВт                 </w:t>
            </w:r>
          </w:p>
          <w:p w14:paraId="6F220526" w14:textId="77777777" w:rsidR="003F79A9" w:rsidRPr="0015594F" w:rsidRDefault="003F79A9" w:rsidP="00EE662B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C7560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F8D03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17B37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0BFA0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44460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FFC41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1A3C" w14:textId="77777777" w:rsidR="003F79A9" w:rsidRPr="0015594F" w:rsidRDefault="003F79A9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7C625DC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9267A" w14:textId="77777777" w:rsidR="003F79A9" w:rsidRPr="0015594F" w:rsidRDefault="003F79A9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605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55E3CD" w14:textId="77777777" w:rsidR="003F79A9" w:rsidRPr="0015594F" w:rsidRDefault="003F79A9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15594F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Аппарат для локальной воздушной криотерапии</w:t>
            </w:r>
          </w:p>
          <w:p w14:paraId="7910DBE7" w14:textId="77777777" w:rsidR="003F79A9" w:rsidRPr="0015594F" w:rsidRDefault="003F79A9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15594F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Габариты: 645х390х680 мм</w:t>
            </w:r>
          </w:p>
          <w:p w14:paraId="16D1221C" w14:textId="77777777" w:rsidR="003F79A9" w:rsidRPr="0015594F" w:rsidRDefault="003F79A9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15594F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Вес – 60 кг.</w:t>
            </w:r>
          </w:p>
          <w:p w14:paraId="701642F1" w14:textId="77777777" w:rsidR="003F79A9" w:rsidRPr="0015594F" w:rsidRDefault="003F79A9" w:rsidP="00E81851">
            <w:pPr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15594F"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>1Ф; 220 В; 1,0кВт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0F4A" w14:textId="77777777" w:rsidR="003F79A9" w:rsidRPr="0015594F" w:rsidRDefault="003F79A9" w:rsidP="00E81851">
            <w:pPr>
              <w:widowControl w:val="0"/>
              <w:snapToGrid w:val="0"/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15594F"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>Cryo-6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E478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BB282" w14:textId="77777777" w:rsidR="003F79A9" w:rsidRPr="0015594F" w:rsidRDefault="0000000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9" w:history="1">
              <w:r w:rsidR="003F79A9" w:rsidRPr="0015594F">
                <w:rPr>
                  <w:rStyle w:val="af4"/>
                  <w:rFonts w:ascii="Calibri" w:hAnsi="Calibri" w:cs="Calibri"/>
                  <w:b w:val="0"/>
                  <w:sz w:val="22"/>
                  <w:szCs w:val="22"/>
                </w:rPr>
                <w:t>ZIMMER</w:t>
              </w:r>
            </w:hyperlink>
            <w:r w:rsidR="003F79A9" w:rsidRPr="0015594F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E76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8A9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3A8E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43E9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029FA2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39DB6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ОК4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B63ED6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</w:t>
            </w:r>
          </w:p>
          <w:p w14:paraId="3F956AEA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2335E4F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EB97" w14:textId="77777777" w:rsidR="003F79A9" w:rsidRPr="0015594F" w:rsidRDefault="003F79A9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15594F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F977" w14:textId="77777777" w:rsidR="003F79A9" w:rsidRPr="0015594F" w:rsidRDefault="003F79A9" w:rsidP="005A3C0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15594F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1C80" w14:textId="77777777" w:rsidR="003F79A9" w:rsidRPr="0015594F" w:rsidRDefault="003F79A9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15594F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84546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6620D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C5B79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0721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3C442C1E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E5D5E68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Подвод </w:t>
            </w:r>
          </w:p>
          <w:p w14:paraId="7EFB77A5" w14:textId="77777777" w:rsidR="003F79A9" w:rsidRPr="0015594F" w:rsidRDefault="003F79A9" w:rsidP="004A6B0A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кислорода, вакуума.</w:t>
            </w:r>
          </w:p>
        </w:tc>
      </w:tr>
      <w:tr w:rsidR="0015594F" w:rsidRPr="0015594F" w14:paraId="65063FB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EF59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КО-15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D0CE56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Система для автоматического картирования тела и дерматоскопического исследования включает в себя: видеодерматоскопmedicam, </w:t>
            </w:r>
          </w:p>
          <w:p w14:paraId="7188BEB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стойку ATBM, </w:t>
            </w:r>
          </w:p>
          <w:p w14:paraId="2608531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фотооборудование, </w:t>
            </w:r>
          </w:p>
          <w:p w14:paraId="286925A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набор оптики, </w:t>
            </w:r>
          </w:p>
          <w:p w14:paraId="64D722C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медицинский сервер, </w:t>
            </w:r>
          </w:p>
          <w:p w14:paraId="2C5E30B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монитор, </w:t>
            </w:r>
          </w:p>
          <w:p w14:paraId="347ECE9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программное обеспечение для дерматоскопии и для картирования тела</w:t>
            </w:r>
          </w:p>
          <w:p w14:paraId="7FC7697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 стенда: 700х610х1820мм</w:t>
            </w:r>
          </w:p>
          <w:p w14:paraId="2025DD70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Style w:val="af4"/>
                <w:rFonts w:ascii="Calibri" w:hAnsi="Calibri" w:cs="Calibri"/>
                <w:b w:val="0"/>
                <w:bCs w:val="0"/>
                <w:sz w:val="22"/>
                <w:szCs w:val="22"/>
              </w:rPr>
              <w:t>1Ф; 220 В; ≈0,5кВт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CD8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Вodystudio ATBM® Классический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0D5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994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2D89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0CD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59B3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FE08C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501092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715B0" w14:textId="77777777" w:rsidR="003F79A9" w:rsidRPr="0015594F" w:rsidRDefault="003F79A9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ЛЛ5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97E258" w14:textId="77777777" w:rsidR="003F79A9" w:rsidRPr="0015594F" w:rsidRDefault="003F79A9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14:paraId="60D328E7" w14:textId="77777777" w:rsidR="003F79A9" w:rsidRPr="0015594F" w:rsidRDefault="003F79A9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Длина лампы -1000мм, диаметр – 165мм</w:t>
            </w:r>
          </w:p>
          <w:p w14:paraId="1FD50514" w14:textId="77777777" w:rsidR="003F79A9" w:rsidRPr="0015594F" w:rsidRDefault="003F79A9" w:rsidP="00EE662B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9DF7" w14:textId="77777777" w:rsidR="003F79A9" w:rsidRPr="0015594F" w:rsidRDefault="003F79A9" w:rsidP="00EE662B">
            <w:pPr>
              <w:pStyle w:val="1"/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CIRCLE LED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8F46E" w14:textId="77777777" w:rsidR="003F79A9" w:rsidRPr="0015594F" w:rsidRDefault="003F79A9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08CA" w14:textId="77777777" w:rsidR="003F79A9" w:rsidRPr="0015594F" w:rsidRDefault="003F79A9" w:rsidP="00EE662B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BE548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7C1F6" w14:textId="77777777" w:rsidR="003F79A9" w:rsidRPr="0015594F" w:rsidRDefault="003F79A9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8ED28" w14:textId="77777777" w:rsidR="003F79A9" w:rsidRPr="0015594F" w:rsidRDefault="003F79A9" w:rsidP="00EE662B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EFBDB" w14:textId="77777777" w:rsidR="003F79A9" w:rsidRPr="0015594F" w:rsidRDefault="003F79A9" w:rsidP="00EE662B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1745BDF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FC1B" w14:textId="77777777" w:rsidR="003F79A9" w:rsidRPr="0015594F" w:rsidRDefault="003F79A9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СУК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7C509A" w14:textId="77777777" w:rsidR="003F79A9" w:rsidRPr="0015594F" w:rsidRDefault="003F79A9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Стерилизатор ультрафиолетовый кварцевый</w:t>
            </w:r>
          </w:p>
          <w:p w14:paraId="6C2D1802" w14:textId="77777777" w:rsidR="003F79A9" w:rsidRPr="0015594F" w:rsidRDefault="003F79A9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380х245х125 мм</w:t>
            </w:r>
          </w:p>
          <w:p w14:paraId="18FEEC81" w14:textId="77777777" w:rsidR="003F79A9" w:rsidRPr="0015594F" w:rsidRDefault="003F79A9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70ВА</w:t>
            </w:r>
          </w:p>
          <w:p w14:paraId="06C3DA5F" w14:textId="77777777" w:rsidR="003F79A9" w:rsidRPr="0015594F" w:rsidRDefault="003F79A9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 – 3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D2942" w14:textId="77777777" w:rsidR="003F79A9" w:rsidRPr="0015594F" w:rsidRDefault="003F79A9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Микроцид 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48C0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24E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F13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8B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20A7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7B55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4C5129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4F53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8FDB9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88B9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1231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BD20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BBC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080B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407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076A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E8E613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681C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8E3444" w14:textId="77777777" w:rsidR="003F79A9" w:rsidRPr="0015594F" w:rsidRDefault="003F79A9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807A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A10D7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5086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F703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1CFC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D6D59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8C5EF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566BD2E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549A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58A767" w14:textId="77777777" w:rsidR="003F79A9" w:rsidRPr="0015594F" w:rsidRDefault="003F79A9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медицинских инструментов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AD25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3343D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7C53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61D56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028D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C57BD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EC301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72D15A4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7DEF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8054EF" w14:textId="77777777" w:rsidR="003F79A9" w:rsidRPr="0015594F" w:rsidRDefault="003F79A9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340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039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46B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FCCF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0EE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63CD6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8A8D2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E738A4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13566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EA8191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966A6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D96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2772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105A7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284D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F66F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E5F1C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F02A4D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1FE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0DFE1D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AA1E3" w14:textId="77777777" w:rsidR="003F79A9" w:rsidRPr="0015594F" w:rsidRDefault="003F79A9" w:rsidP="00977740">
            <w:r w:rsidRPr="0015594F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44FA" w14:textId="77777777" w:rsidR="003F79A9" w:rsidRPr="0015594F" w:rsidRDefault="003F79A9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F78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88FB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97B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1876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4E218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EDB210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A71C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6C6098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9DFA" w14:textId="77777777" w:rsidR="003F79A9" w:rsidRPr="0015594F" w:rsidRDefault="003F79A9" w:rsidP="00977740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37C34" w14:textId="77777777" w:rsidR="003F79A9" w:rsidRPr="0015594F" w:rsidRDefault="003F79A9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09E7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B6729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1716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55C6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8E54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76FB32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378EF4C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2042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0250DA59" w14:textId="77777777" w:rsidR="003F79A9" w:rsidRPr="0015594F" w:rsidRDefault="003F79A9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дерматолога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2D5455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AD1557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BC7F48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0FC60C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D191FD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7E820E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F42F9A3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24756F8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2626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1C50E1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78FBE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25B38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23C19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733D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98AD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0C708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055BA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9114B4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549C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2CB4DC" w14:textId="77777777" w:rsidR="003F79A9" w:rsidRPr="0015594F" w:rsidRDefault="003F79A9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13A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665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85B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1427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DF0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9041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F321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D2796C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117F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8057C9" w14:textId="77777777" w:rsidR="003F79A9" w:rsidRPr="0015594F" w:rsidRDefault="003F79A9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48EB0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2D985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F8627" w14:textId="77777777" w:rsidR="003F79A9" w:rsidRPr="0015594F" w:rsidRDefault="003F79A9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A60E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47CD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5F2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6E1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3CFF1AB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F71B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4B0A4C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48D6C6A6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F9B41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3FB5C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BDE1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4930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985E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5377F" w14:textId="77777777" w:rsidR="003F79A9" w:rsidRPr="0015594F" w:rsidRDefault="003F79A9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EEBF7" w14:textId="77777777" w:rsidR="003F79A9" w:rsidRPr="0015594F" w:rsidRDefault="003F79A9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15594F" w:rsidRPr="0015594F" w14:paraId="1509DE4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392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8DEEEE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DEC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73D1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029E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18F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C0B4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9A8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3AFB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66B05B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CE0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69696F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7EFEBC6F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EAE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488F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884FE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992BC6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24A68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37D7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43EE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EBB7A" w14:textId="77777777" w:rsidR="003F79A9" w:rsidRPr="0015594F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3BA93F7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6575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1201CA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13DBAA61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418C9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7D726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597A9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1777F37B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7B4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BC4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57C9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A2279" w14:textId="77777777" w:rsidR="003F79A9" w:rsidRPr="0015594F" w:rsidRDefault="003F79A9" w:rsidP="00977740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116F579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4AB5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5D42A1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1EC2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BA4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50B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67B2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EE00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65A1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C135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F7E064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0D56F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88F465" w14:textId="77777777" w:rsidR="003F79A9" w:rsidRPr="0015594F" w:rsidRDefault="003F79A9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35147DEA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4ED3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FE62C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DE0A7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491F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1E07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6BE5F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21575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FDB0AE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33399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9F46B4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443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E40E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DED4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21DC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F39F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20F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93D23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49B6CD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F348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CF5113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4C660F8E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FA9A2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B66A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E9E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40A1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4E46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B5CD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6B0D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0472606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5A0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06FFDB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2B9266AD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2A79C6D4" w14:textId="77777777" w:rsidR="003F79A9" w:rsidRPr="0015594F" w:rsidRDefault="003F79A9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D6D89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F54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ED8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1F1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0C24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F0F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FD8F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4E915DA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93ADE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841C42" w14:textId="77777777" w:rsidR="003F79A9" w:rsidRPr="0015594F" w:rsidRDefault="003F79A9" w:rsidP="002F676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CE000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A398B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E3F4C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0A1E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413FE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FAAC1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596C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</w:t>
            </w:r>
            <w:r w:rsidRPr="0015594F">
              <w:rPr>
                <w:rFonts w:ascii="Calibri" w:hAnsi="Calibri" w:cs="Calibri"/>
                <w:iCs/>
                <w:sz w:val="22"/>
                <w:szCs w:val="22"/>
              </w:rPr>
              <w:lastRenderedPageBreak/>
              <w:t>ной двери, сблокированные со световым табло. 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5594F" w:rsidRPr="0015594F" w14:paraId="3FCCC83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1915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F1F572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4A6208C1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B4F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6F2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7272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B47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7737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52B2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E39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65D97A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9B91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ADF89A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F89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BD87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AFE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93CD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D5D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EC8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ED92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867198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F4CB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7DDB2D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DFBA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1940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16F1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90B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EFC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EBF0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0A2D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8194DF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ACD7E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BA543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2D3E4622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55301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203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739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A40D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77CC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9FED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21D9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641228B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09ED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69D0EF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110DA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0659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64F5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F5FC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A29BD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0065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FE071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C448C1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1C4C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D6281B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57CD87A6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BE1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EBA4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CC63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A14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388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90F7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3F898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3DA55D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F93B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92BE41" w14:textId="77777777" w:rsidR="003F79A9" w:rsidRPr="0015594F" w:rsidRDefault="003F79A9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973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BA78B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7C07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DEE2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772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10C18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9BBE7" w14:textId="77777777" w:rsidR="003F79A9" w:rsidRPr="0015594F" w:rsidRDefault="003F79A9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69D030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4F6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C0F9E8" w14:textId="77777777" w:rsidR="003F79A9" w:rsidRPr="0015594F" w:rsidRDefault="003F79A9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FFF9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C1FB1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87DC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0E49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9D0B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8362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12DF6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92A0D8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A9B0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3F9ABA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FD0F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FCC05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2E289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9263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1BA1A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64FD" w14:textId="77777777" w:rsidR="003F79A9" w:rsidRPr="0015594F" w:rsidRDefault="003F79A9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82D2F" w14:textId="77777777" w:rsidR="003F79A9" w:rsidRPr="0015594F" w:rsidRDefault="003F79A9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51933D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51F39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9BB63C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DE2E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A885D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4913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65051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41B46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74331" w14:textId="77777777" w:rsidR="003F79A9" w:rsidRPr="0015594F" w:rsidRDefault="003F79A9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984D2" w14:textId="77777777" w:rsidR="003F79A9" w:rsidRPr="0015594F" w:rsidRDefault="003F79A9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5A4938C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D136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F50C77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BF0D9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37079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C246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DBFB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7233F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FF36B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A06F2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B7A593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4BD81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B6DE13" w14:textId="77777777" w:rsidR="003F79A9" w:rsidRPr="0015594F" w:rsidRDefault="003F79A9" w:rsidP="00C233B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3B13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F5E9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6B35A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5705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0DB0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825F4" w14:textId="77777777" w:rsidR="003F79A9" w:rsidRPr="0015594F" w:rsidRDefault="003F79A9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D5C9" w14:textId="77777777" w:rsidR="003F79A9" w:rsidRPr="0015594F" w:rsidRDefault="003F79A9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13642E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0FBC3FC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2043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43E6CD98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Процедурная врача дерматолога (диабетическая стопа)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86A0B13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7379CFC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B8E5B84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F59CD56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3275C25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806D3AF" w14:textId="77777777" w:rsidR="003F79A9" w:rsidRPr="0015594F" w:rsidRDefault="003F79A9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8F384B1" w14:textId="77777777" w:rsidR="003F79A9" w:rsidRPr="0015594F" w:rsidRDefault="003F79A9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7204A92D" w14:textId="77777777" w:rsidTr="00134D99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987F" w14:textId="77777777" w:rsidR="00947347" w:rsidRPr="0015594F" w:rsidRDefault="00947347" w:rsidP="00134D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096А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340E4A" w14:textId="77777777" w:rsidR="00947347" w:rsidRPr="0015594F" w:rsidRDefault="00947347" w:rsidP="00134D9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Рабочая поверхность с ящиками и навесными модулями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4FD2B" w14:textId="77777777" w:rsidR="00947347" w:rsidRPr="0015594F" w:rsidRDefault="00947347" w:rsidP="00134D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13954" w14:textId="77777777" w:rsidR="00947347" w:rsidRPr="0015594F" w:rsidRDefault="00947347" w:rsidP="00134D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3C22" w14:textId="77777777" w:rsidR="00947347" w:rsidRPr="0015594F" w:rsidRDefault="00947347" w:rsidP="00134D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Индивид. изготов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CBE7E" w14:textId="77777777" w:rsidR="00947347" w:rsidRPr="0015594F" w:rsidRDefault="00947347" w:rsidP="00134D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AEF4" w14:textId="77777777" w:rsidR="00947347" w:rsidRPr="0015594F" w:rsidRDefault="00947347" w:rsidP="00134D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8B5E9" w14:textId="77777777" w:rsidR="00947347" w:rsidRPr="0015594F" w:rsidRDefault="00947347" w:rsidP="00134D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77B5E" w14:textId="77777777" w:rsidR="00947347" w:rsidRPr="0015594F" w:rsidRDefault="00947347" w:rsidP="00134D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F59910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B0FFF" w14:textId="77777777" w:rsidR="00947347" w:rsidRPr="0015594F" w:rsidRDefault="00947347" w:rsidP="009742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016BCC" w14:textId="77777777" w:rsidR="00947347" w:rsidRPr="0015594F" w:rsidRDefault="00947347" w:rsidP="009742E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159DC" w14:textId="77777777" w:rsidR="00947347" w:rsidRPr="0015594F" w:rsidRDefault="00947347" w:rsidP="009742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12438" w14:textId="77777777" w:rsidR="00947347" w:rsidRPr="0015594F" w:rsidRDefault="00947347" w:rsidP="009742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71CE9" w14:textId="77777777" w:rsidR="00947347" w:rsidRPr="0015594F" w:rsidRDefault="00947347" w:rsidP="009742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352CE2B3" w14:textId="77777777" w:rsidR="00947347" w:rsidRPr="0015594F" w:rsidRDefault="00947347" w:rsidP="009742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AE84" w14:textId="77777777" w:rsidR="00947347" w:rsidRPr="0015594F" w:rsidRDefault="00947347" w:rsidP="009742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CE5A" w14:textId="77777777" w:rsidR="00947347" w:rsidRPr="0015594F" w:rsidRDefault="00947347" w:rsidP="009742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928B7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BBC09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9ECFF9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D27F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91E1C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057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8D3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BF8C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36E4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F2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9E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197E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4EFF93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5FDB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B29E8E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6179A851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B1980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F075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E91BF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0CAD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1CD8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055B3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47597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10D03A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8D1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CDEF3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FDF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9A5D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10E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0778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6768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EA00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8EE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850913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18E9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D8BCF4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5FD5C504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4054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AE13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FAB57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74FCFBD9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AC7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33C2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785B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1F714" w14:textId="77777777" w:rsidR="00947347" w:rsidRPr="0015594F" w:rsidRDefault="00947347" w:rsidP="003B46BE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2A46515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E9D8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4E1BA2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7786FCA6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7749A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0FB02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A4502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F8629E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5EE2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BF29F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948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9E5EC" w14:textId="77777777" w:rsidR="00947347" w:rsidRPr="0015594F" w:rsidRDefault="00947347" w:rsidP="003B46BE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3AFD42B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B89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B9F52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FFF9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E075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B4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6EE8FEB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B86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E2B7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75AE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8A3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9A8604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E97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ADD159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52FF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7259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82B9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A424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9B4A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074A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88A8E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50F206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22C7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F1365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0FBF52C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81AC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70B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0295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F67B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BBC2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D92E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ABD5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0DBEC6C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BE3A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39EA71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3CA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45F8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1DEC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BD06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7F3E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422D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9174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входной двери, сблокированные со световым табло. 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5594F" w:rsidRPr="0015594F" w14:paraId="279DD50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D6F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03CC17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48B97695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6FF02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1B124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57B82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0045D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45155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0F2C9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ED8BE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45C626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3407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CC1E6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21B6DF8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A523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246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560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30D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828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3F18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8D0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BF7366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84A70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8C5A92" w14:textId="77777777" w:rsidR="00947347" w:rsidRPr="0015594F" w:rsidRDefault="00947347" w:rsidP="00E81851">
            <w:pPr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B4923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A319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AD8B0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7B347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56E60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852E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2709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1268A9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F524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3367FA" w14:textId="77777777" w:rsidR="00947347" w:rsidRPr="0015594F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14:paraId="14288590" w14:textId="77777777" w:rsidR="00947347" w:rsidRPr="0015594F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8B17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C04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BB9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FA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D83E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A0C6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BDE2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5594F" w:rsidRPr="0015594F" w14:paraId="067AF8C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F5F1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1054A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BFC8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2D46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B50B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3E8B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2F6A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DB7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AA28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96FB65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7BACC" w14:textId="77777777" w:rsidR="00947347" w:rsidRPr="0015594F" w:rsidRDefault="00947347" w:rsidP="009C650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B5F44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955A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6FBC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59F3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8E07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8CC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8710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5DC4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F9EEA7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292FF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BE42B6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7C12268A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D880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82CD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C113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D22C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CF8A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CD56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367B8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3ED9E37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6A5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62EAD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CCE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CF74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69F6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E18F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1BBA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9381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A4B5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50E651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7F3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5648B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1F31022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72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9CF8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B934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38A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3F55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75EF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4416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A8A5A9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C8B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A559A9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14:paraId="2B6D920C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14:paraId="25888E2F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360EB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9C18F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488B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D2D0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58FE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8E38A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DE1C0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15594F" w:rsidRPr="0015594F" w14:paraId="63A3907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420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0E8F6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8D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9AF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8561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C1F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6D09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B0A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21E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2F2F2C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7235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CF1A58" w14:textId="77777777" w:rsidR="00947347" w:rsidRPr="0015594F" w:rsidRDefault="00947347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2798F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E49C0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02CAE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EF88F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6EA0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AC072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CAD3" w14:textId="77777777" w:rsidR="00947347" w:rsidRPr="0015594F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C38D4A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83B9D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F40440" w14:textId="77777777" w:rsidR="00947347" w:rsidRPr="0015594F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3DBCB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40510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1CA4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93A7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1981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6274E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EB313" w14:textId="77777777" w:rsidR="00947347" w:rsidRPr="0015594F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44068C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714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0027C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педикюра. Габариты: 1800х610х560-900мм</w:t>
            </w:r>
          </w:p>
          <w:p w14:paraId="0403C51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≈0,2кВт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6A4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ФП-3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3455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033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Пластэк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8B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26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75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EEB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94AB98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7DC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290А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422390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Электрокардиограф 3-х канальный с транспортным чемоданом.</w:t>
            </w:r>
          </w:p>
          <w:p w14:paraId="1E5B2BF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 1Ф; 220 В; ~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AF13" w14:textId="77777777" w:rsidR="00947347" w:rsidRPr="0015594F" w:rsidRDefault="00947347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МАС 600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3278C" w14:textId="77777777" w:rsidR="00947347" w:rsidRPr="0015594F" w:rsidRDefault="00947347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0EF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CE3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1C69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A71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3BA9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B04C56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D502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ОК4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B7F022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розетками уравнивания потециалов (2)</w:t>
            </w:r>
          </w:p>
          <w:p w14:paraId="328422A5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231D9B4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РУ-1,0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85FD" w14:textId="77777777" w:rsidR="00947347" w:rsidRPr="0015594F" w:rsidRDefault="00947347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15594F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Independant 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0C35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15594F">
              <w:rPr>
                <w:rFonts w:asciiTheme="minorHAnsi" w:hAnsiTheme="minorHAnsi" w:cstheme="minorHAnsi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2A2B" w14:textId="77777777" w:rsidR="00947347" w:rsidRPr="0015594F" w:rsidRDefault="00947347" w:rsidP="005A3C02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2"/>
              </w:rPr>
            </w:pPr>
            <w:r w:rsidRPr="0015594F">
              <w:rPr>
                <w:rFonts w:asciiTheme="minorHAnsi" w:hAnsiTheme="minorHAnsi" w:cstheme="minorHAnsi"/>
                <w:color w:val="auto"/>
                <w:sz w:val="20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17016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EC3B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49789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61F3D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электроввод. </w:t>
            </w:r>
          </w:p>
          <w:p w14:paraId="3DE9310A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60B2A38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Подвод </w:t>
            </w:r>
          </w:p>
          <w:p w14:paraId="655F7B29" w14:textId="77777777" w:rsidR="00947347" w:rsidRPr="0015594F" w:rsidRDefault="00947347" w:rsidP="004A6B0A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кислорода, вакуума.</w:t>
            </w:r>
          </w:p>
        </w:tc>
      </w:tr>
      <w:tr w:rsidR="0015594F" w:rsidRPr="0015594F" w14:paraId="725F5E1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2E1B" w14:textId="77777777" w:rsidR="00947347" w:rsidRPr="0015594F" w:rsidRDefault="00947347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ЛЛ1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F376EE" w14:textId="77777777" w:rsidR="00947347" w:rsidRPr="0015594F" w:rsidRDefault="00947347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Лампа-лупа косметологическая на штативе</w:t>
            </w:r>
          </w:p>
          <w:p w14:paraId="19268059" w14:textId="77777777" w:rsidR="00947347" w:rsidRPr="0015594F" w:rsidRDefault="00947347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Габариты: 230х800х1350 мм</w:t>
            </w:r>
          </w:p>
          <w:p w14:paraId="7516A1C8" w14:textId="77777777" w:rsidR="00947347" w:rsidRPr="0015594F" w:rsidRDefault="00947347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9727E" w14:textId="77777777" w:rsidR="00947347" w:rsidRPr="0015594F" w:rsidRDefault="00947347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F091" w14:textId="77777777" w:rsidR="00947347" w:rsidRPr="0015594F" w:rsidRDefault="00947347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EA546" w14:textId="77777777" w:rsidR="00947347" w:rsidRPr="0015594F" w:rsidRDefault="00947347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АтисМед ЛЛ-5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31F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B7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AF8A3" w14:textId="77777777" w:rsidR="00947347" w:rsidRPr="0015594F" w:rsidRDefault="00947347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13086" w14:textId="77777777" w:rsidR="00947347" w:rsidRPr="0015594F" w:rsidRDefault="00947347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38B126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8A6C3" w14:textId="77777777" w:rsidR="00947347" w:rsidRPr="0015594F" w:rsidRDefault="00947347" w:rsidP="00DF01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Л-75Б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1278F5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Стерилизатор воздушный (сухожар)                                                  Объем камеры – 10 л</w:t>
            </w:r>
          </w:p>
          <w:p w14:paraId="23B71AFC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442х450х415 мм</w:t>
            </w:r>
          </w:p>
          <w:p w14:paraId="4292F011" w14:textId="77777777" w:rsidR="00947347" w:rsidRPr="0015594F" w:rsidRDefault="00947347" w:rsidP="00DF019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0,9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90B3" w14:textId="77777777" w:rsidR="00947347" w:rsidRPr="0015594F" w:rsidRDefault="00947347" w:rsidP="00DF01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ГП-10МО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BD250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FEBC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Касимовский приборный 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50B4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EA8D7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01839" w14:textId="77777777" w:rsidR="00947347" w:rsidRPr="0015594F" w:rsidRDefault="00947347" w:rsidP="007C3F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0D90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809487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D98AA" w14:textId="77777777" w:rsidR="00947347" w:rsidRPr="0015594F" w:rsidRDefault="00947347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E681DA" w14:textId="77777777" w:rsidR="00947347" w:rsidRPr="0015594F" w:rsidRDefault="00947347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Педикюрный аппарат с пылесосом и подсветкой</w:t>
            </w:r>
          </w:p>
          <w:p w14:paraId="56108F11" w14:textId="77777777" w:rsidR="00947347" w:rsidRPr="0015594F" w:rsidRDefault="00947347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Габариты: 320х125х220 мм</w:t>
            </w:r>
          </w:p>
          <w:p w14:paraId="544D5737" w14:textId="77777777" w:rsidR="00947347" w:rsidRPr="0015594F" w:rsidRDefault="00947347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1Ф; 220 В; 0,35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C33B" w14:textId="77777777" w:rsidR="00947347" w:rsidRPr="0015594F" w:rsidRDefault="00947347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PA-50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77A3" w14:textId="77777777" w:rsidR="00947347" w:rsidRPr="0015594F" w:rsidRDefault="00947347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F93D0" w14:textId="77777777" w:rsidR="00947347" w:rsidRPr="0015594F" w:rsidRDefault="00947347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  <w:hyperlink r:id="rId10" w:history="1">
              <w:r w:rsidRPr="0015594F">
                <w:rPr>
                  <w:rFonts w:ascii="Calibri" w:hAnsi="Calibri" w:cs="Calibri"/>
                  <w:sz w:val="22"/>
                  <w:szCs w:val="22"/>
                  <w:lang w:val="en-US"/>
                </w:rPr>
                <w:t>Unitronic (Германия)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6661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807F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5F615" w14:textId="77777777" w:rsidR="00947347" w:rsidRPr="0015594F" w:rsidRDefault="00947347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E4065" w14:textId="77777777" w:rsidR="00947347" w:rsidRPr="0015594F" w:rsidRDefault="00947347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15594F" w:rsidRPr="0015594F" w14:paraId="6ED7D98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D0A84" w14:textId="77777777" w:rsidR="00947347" w:rsidRPr="0015594F" w:rsidRDefault="00947347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УЗ-1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F94044" w14:textId="77777777" w:rsidR="00947347" w:rsidRPr="0015594F" w:rsidRDefault="00947347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Малогабаритный доплеровский звуковой индикатор скорости кровотока</w:t>
            </w:r>
          </w:p>
          <w:p w14:paraId="76237A7E" w14:textId="77777777" w:rsidR="00947347" w:rsidRPr="0015594F" w:rsidRDefault="00947347" w:rsidP="00E81851">
            <w:pPr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Габариты: 65х10х25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F3579" w14:textId="77777777" w:rsidR="00947347" w:rsidRPr="0015594F" w:rsidRDefault="00947347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eastAsia="Lucida Sans Unicode" w:hAnsi="Calibri" w:cs="Calibri"/>
                <w:sz w:val="22"/>
                <w:szCs w:val="22"/>
              </w:rPr>
            </w:pPr>
            <w:r w:rsidRPr="0015594F">
              <w:rPr>
                <w:rFonts w:ascii="Calibri" w:eastAsia="Lucida Sans Unicode" w:hAnsi="Calibri" w:cs="Calibri"/>
                <w:sz w:val="22"/>
                <w:szCs w:val="22"/>
              </w:rPr>
              <w:t>МИНИДОП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4CFB" w14:textId="77777777" w:rsidR="00947347" w:rsidRPr="0015594F" w:rsidRDefault="00947347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D13D8" w14:textId="77777777" w:rsidR="00947347" w:rsidRPr="0015594F" w:rsidRDefault="00947347" w:rsidP="00E81851">
            <w:pPr>
              <w:widowControl w:val="0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БИОСС,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F3D6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477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4BCF2" w14:textId="77777777" w:rsidR="00947347" w:rsidRPr="0015594F" w:rsidRDefault="00947347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181A7" w14:textId="77777777" w:rsidR="00947347" w:rsidRPr="0015594F" w:rsidRDefault="00947347" w:rsidP="00F3773F">
            <w:pPr>
              <w:shd w:val="clear" w:color="auto" w:fill="FFFFFF"/>
              <w:spacing w:line="240" w:lineRule="atLeast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Питание: 2 батареи 1,5 В или аккумуляторы 1,2 В (тип АА)</w:t>
            </w:r>
          </w:p>
        </w:tc>
      </w:tr>
      <w:tr w:rsidR="0015594F" w:rsidRPr="0015594F" w14:paraId="16E1E39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10587" w14:textId="77777777" w:rsidR="00947347" w:rsidRPr="0015594F" w:rsidRDefault="00947347" w:rsidP="00A61EE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ХЛ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FE050E" w14:textId="77777777" w:rsidR="00947347" w:rsidRPr="0015594F" w:rsidRDefault="00947347" w:rsidP="00A61E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Малогабаритный холодильник</w:t>
            </w:r>
          </w:p>
          <w:p w14:paraId="2814AAFA" w14:textId="77777777" w:rsidR="00947347" w:rsidRPr="0015594F" w:rsidRDefault="00947347" w:rsidP="00A61E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Габариты:630х554х624</w:t>
            </w:r>
          </w:p>
          <w:p w14:paraId="3BEFF7D6" w14:textId="77777777" w:rsidR="00947347" w:rsidRPr="0015594F" w:rsidRDefault="00947347" w:rsidP="00A61E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220В, 1Ф, 0.2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9D5F" w14:textId="77777777" w:rsidR="00947347" w:rsidRPr="0015594F" w:rsidRDefault="00947347" w:rsidP="00A61EE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Plus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E3B6" w14:textId="77777777" w:rsidR="00947347" w:rsidRPr="0015594F" w:rsidRDefault="00947347" w:rsidP="00A61EE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47850" w14:textId="77777777" w:rsidR="00947347" w:rsidRPr="0015594F" w:rsidRDefault="00947347" w:rsidP="00A61EE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6964" w14:textId="77777777" w:rsidR="00947347" w:rsidRPr="0015594F" w:rsidRDefault="00947347" w:rsidP="00A61EE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1F10" w14:textId="77777777" w:rsidR="00947347" w:rsidRPr="0015594F" w:rsidRDefault="00947347" w:rsidP="00A61EE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5458" w14:textId="77777777" w:rsidR="00947347" w:rsidRPr="0015594F" w:rsidRDefault="00947347" w:rsidP="00A61EE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4A244" w14:textId="77777777" w:rsidR="00947347" w:rsidRPr="0015594F" w:rsidRDefault="00947347" w:rsidP="00A61EE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15594F" w:rsidRPr="0015594F" w14:paraId="4DF2F9A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41B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0D3C6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437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8E1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B380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247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DD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BC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EC11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6C205D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07B7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6E8C5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Градуированный камертон 128 Гц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A609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82DE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53DA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BD20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4B7E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FC1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C3A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F6EF57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75A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08E12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медицинских инструментов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3908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C7D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E78F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386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D77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0105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FD44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7B19F9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AC77E" w14:textId="77777777" w:rsidR="00947347" w:rsidRPr="0015594F" w:rsidRDefault="00947347" w:rsidP="00E81851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5405B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Монофиламент 10 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C084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B0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F42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C77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3D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3BB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3103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C48DC5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431A1" w14:textId="77777777" w:rsidR="00947347" w:rsidRPr="0015594F" w:rsidRDefault="00947347" w:rsidP="00E81851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30DC2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ACF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D0F6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5D8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3B6D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AD5D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4A4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FA5D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E7FA63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94C18" w14:textId="77777777" w:rsidR="00947347" w:rsidRPr="0015594F" w:rsidRDefault="00947347" w:rsidP="00E81851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291CC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фрез для скалера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27D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053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12C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0E2D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AD2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7EE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E7E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A4CFA8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94389" w14:textId="77777777" w:rsidR="00947347" w:rsidRPr="0015594F" w:rsidRDefault="00947347" w:rsidP="00E81851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409C70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Лопаточки для ногтей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E3AF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247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EA6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77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28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5956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17B1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CE4F04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4C619" w14:textId="77777777" w:rsidR="00947347" w:rsidRPr="0015594F" w:rsidRDefault="00947347" w:rsidP="00E81851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A05C8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Кусачки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9E6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09A0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2EB8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21E6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4AA5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76E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97A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EFFE65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1E0D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7BF31E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Биксы малые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AC3B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2A95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6ECA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1CD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5E46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CD4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28A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816ED7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515A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8DD89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B79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EFF0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B764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A36DF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7BDAF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D70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895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02A774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057FB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5BEDC1" w14:textId="77777777" w:rsidR="00947347" w:rsidRPr="0015594F" w:rsidRDefault="00947347" w:rsidP="0097774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0071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6EEA8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6366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F4A7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19823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65F04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F04D" w14:textId="77777777" w:rsidR="00947347" w:rsidRPr="0015594F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6E24C4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E3581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C792D9" w14:textId="77777777" w:rsidR="00947347" w:rsidRPr="0015594F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94FCB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0B17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16439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EA3B8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B887B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D132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91E0B" w14:textId="77777777" w:rsidR="00947347" w:rsidRPr="0015594F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A3E39B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6C02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5D815C" w14:textId="77777777" w:rsidR="00947347" w:rsidRPr="0015594F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89158" w14:textId="77777777" w:rsidR="00947347" w:rsidRPr="0015594F" w:rsidRDefault="00947347" w:rsidP="00977740">
            <w:r w:rsidRPr="0015594F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BE86" w14:textId="77777777" w:rsidR="00947347" w:rsidRPr="0015594F" w:rsidRDefault="00947347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6078E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8338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2AA67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FE798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47235" w14:textId="77777777" w:rsidR="00947347" w:rsidRPr="0015594F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93F47E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9E360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D499F1" w14:textId="77777777" w:rsidR="00947347" w:rsidRPr="0015594F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271A4" w14:textId="77777777" w:rsidR="00947347" w:rsidRPr="0015594F" w:rsidRDefault="00947347" w:rsidP="00977740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782C" w14:textId="77777777" w:rsidR="00947347" w:rsidRPr="0015594F" w:rsidRDefault="00947347" w:rsidP="00977740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4F06C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412B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D19B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0FFC" w14:textId="77777777" w:rsidR="00947347" w:rsidRPr="0015594F" w:rsidRDefault="00947347" w:rsidP="0097774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06F2" w14:textId="77777777" w:rsidR="00947347" w:rsidRPr="0015594F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36302F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1BB763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2044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656C6BFC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Холл-рекреация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B77840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310E67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A657E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2B0F6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9E297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4CDF1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BB32A1A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43E065B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45C5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8DCA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Диван 3-местный</w:t>
            </w:r>
          </w:p>
          <w:p w14:paraId="53D72E7C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 1900x860x870мм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F3C6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Рокфорд Хорека 052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D9889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1741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EB3A4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556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EF41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6B527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986AC6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C1C4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1CCB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Диван. </w:t>
            </w:r>
          </w:p>
          <w:p w14:paraId="1E4B96C0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1320х860х870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191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Рокфорд Хорека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6834A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771F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CFB6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4BDD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38F69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192B9" w14:textId="77777777" w:rsidR="00947347" w:rsidRPr="0015594F" w:rsidRDefault="00947347" w:rsidP="003B46B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173A8C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0EC8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CE82E2" w14:textId="77777777" w:rsidR="00947347" w:rsidRPr="0015594F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FE66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D02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BCF0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FE14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F3CA0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5AD9A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1C0F0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2DD357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EC237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0DB5CA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Кресло. Габариты: 850х860х870мм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3B8F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Рокфорд Хорека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B802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FEFE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3FA7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C76E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72C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ECE0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B31710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8622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A692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E8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9BE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26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6C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757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810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CAA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50AB65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A5696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89D20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14:paraId="536085ED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14:paraId="38FEC2DE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69C76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V40-U4L Black</w:t>
            </w:r>
          </w:p>
          <w:p w14:paraId="672D1E3A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7C39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78C9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DAE4E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C6C5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A44A5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80F95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 Подключается к сети через 2- хполюсную розетку с заземл.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В. Подвод холодной воды D=1/2”</w:t>
            </w:r>
          </w:p>
        </w:tc>
      </w:tr>
      <w:tr w:rsidR="0015594F" w:rsidRPr="0015594F" w14:paraId="5B8931D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56E9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72Б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FEA6E" w14:textId="77777777" w:rsidR="00947347" w:rsidRPr="0015594F" w:rsidRDefault="00947347" w:rsidP="0018155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Монитор, 32 дюйма, LAN</w:t>
            </w:r>
          </w:p>
          <w:p w14:paraId="55816A3B" w14:textId="77777777" w:rsidR="00947347" w:rsidRPr="0015594F" w:rsidRDefault="00947347" w:rsidP="0018155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736 x 437 x 82.9мм</w:t>
            </w:r>
            <w:r w:rsidRPr="0015594F">
              <w:rPr>
                <w:rFonts w:ascii="PTRootUIWebRegular" w:hAnsi="PTRootUIWebRegular"/>
                <w:sz w:val="36"/>
                <w:szCs w:val="36"/>
                <w:shd w:val="clear" w:color="auto" w:fill="FFFFFF"/>
              </w:rPr>
              <w:t> </w:t>
            </w:r>
          </w:p>
          <w:p w14:paraId="60D54567" w14:textId="77777777" w:rsidR="00947347" w:rsidRPr="0015594F" w:rsidRDefault="00947347" w:rsidP="0018155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76CD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966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BD1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CC0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7E3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9F6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F1EB0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7EBDDC7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9A7CC" w14:textId="77777777" w:rsidR="00947347" w:rsidRPr="0015594F" w:rsidRDefault="00947347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B71AC5" w14:textId="77777777" w:rsidR="00947347" w:rsidRPr="0015594F" w:rsidRDefault="00947347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608AD35A" w14:textId="77777777" w:rsidR="00947347" w:rsidRPr="0015594F" w:rsidRDefault="00947347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B1117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80B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4B7E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FFC3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AFDE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C5F4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06CD5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15594F" w:rsidRPr="0015594F" w14:paraId="1EE5A67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7F03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338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Журнальный столик. Габариты: 1200х710х450мм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4D1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E7E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971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D9D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8EE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7C0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1A3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22E74E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043CD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151Б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F321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Журнальный столик.</w:t>
            </w:r>
          </w:p>
          <w:p w14:paraId="3A6D02F1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Габарииты: 600х600х600мм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6BC1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Verba Home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B2882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CEC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1B68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5236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FAA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B1F5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7F4DAD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74DD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151В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B9A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Консоль со столешницей из искусственного мрамора. </w:t>
            </w:r>
          </w:p>
          <w:p w14:paraId="40BBE3E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1000х300хх700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03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A965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5D0E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54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AA7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42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626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B46C68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B81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1E5C72" w14:textId="77777777" w:rsidR="00947347" w:rsidRPr="0015594F" w:rsidRDefault="00947347" w:rsidP="00E13AE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Штора, длина 5 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D59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C00B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5540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Индивид.изготовление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B7E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963C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44E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E29C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9EACE2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A610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331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A98132" w14:textId="77777777" w:rsidR="00947347" w:rsidRPr="0015594F" w:rsidRDefault="00947347" w:rsidP="0024044A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Настольная лампа (торшер)</w:t>
            </w:r>
          </w:p>
          <w:p w14:paraId="00CE165D" w14:textId="77777777" w:rsidR="00947347" w:rsidRPr="0015594F" w:rsidRDefault="00947347" w:rsidP="0024044A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0,06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C8DE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Coco COC-LG-1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DBA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3F5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Kutek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391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891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456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C1EE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15594F" w:rsidRPr="0015594F" w14:paraId="7ED06A9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5FF36B2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2044а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1862D831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Регистратура с картохранилищем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30C908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411D59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B3B41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B43B7E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FF1F4F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04FE4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3F16585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434264E8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71E4B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71F67D" w14:textId="77777777" w:rsidR="00947347" w:rsidRPr="0015594F" w:rsidRDefault="00947347" w:rsidP="00C24CF4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120B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1AEA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C8B02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72EA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54C6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061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1C29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A3B2B3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5FA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085272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DDF8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344FD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A8C35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8F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C3EC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19B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3FE2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5551F37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A43D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AA8808" w14:textId="77777777" w:rsidR="00947347" w:rsidRPr="0015594F" w:rsidRDefault="00947347" w:rsidP="002F676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8CE0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62B7E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4A81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A0683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ACA7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44D12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D938B" w14:textId="77777777" w:rsidR="00947347" w:rsidRPr="0015594F" w:rsidRDefault="00947347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04E8C5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610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DEE33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F21C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7C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E2E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1E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BE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770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0314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DB991A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9C303" w14:textId="77777777" w:rsidR="00947347" w:rsidRPr="0015594F" w:rsidRDefault="00947347" w:rsidP="005E375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6B1DCA" w14:textId="77777777" w:rsidR="00947347" w:rsidRPr="0015594F" w:rsidRDefault="00947347" w:rsidP="005E375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27DBD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8DB6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2E9F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C69BE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9203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B5DD3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B2E3C" w14:textId="77777777" w:rsidR="00947347" w:rsidRPr="0015594F" w:rsidRDefault="00947347" w:rsidP="00C24CF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7F12706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6B0E6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8D6EF3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74E642CE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DD392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A4FE6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7E573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A3DC7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D356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84E21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1132" w14:textId="77777777" w:rsidR="00947347" w:rsidRPr="0015594F" w:rsidRDefault="00947347" w:rsidP="00C24CF4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5923D3D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ECC9B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ABF7CE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54BA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5666E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800D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8306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5329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38A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6C65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499D18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2CF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7065E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7201695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2169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8F0A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01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E91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4B6D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7AFE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4E2B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1681B4E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320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173399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5423547D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6A6D2C6E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E5C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B84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8EDD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8EA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A7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F7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C35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18AB3F2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5C2A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097E7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C0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322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DF17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51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AA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8C9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F32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6350D5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1A5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D9B31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E68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B8A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BDE0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441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BA0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C5BB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7BAC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DB0E0A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E24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D03FC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1C2A869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05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7CA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95B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438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B98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3412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849B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7C983C9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15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519D1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48DF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80EC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E4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D6F4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AC5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B671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FC2F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6A2B2E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AA25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13945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692E9D4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3A3C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CE1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95F2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3C6D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DD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E9A2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D4A9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40EFA6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666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82EAB1" w14:textId="77777777" w:rsidR="00947347" w:rsidRPr="0015594F" w:rsidRDefault="00947347" w:rsidP="008A3FB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22C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06E1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DA12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6C2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DC7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76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95C1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506FB4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35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270А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D3BD7A" w14:textId="77777777" w:rsidR="00947347" w:rsidRPr="0015594F" w:rsidRDefault="00947347" w:rsidP="008A3FB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Стеллаж односторонний</w:t>
            </w:r>
          </w:p>
          <w:p w14:paraId="5718D7D2" w14:textId="77777777" w:rsidR="00947347" w:rsidRPr="0015594F" w:rsidRDefault="00947347" w:rsidP="008A3FB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700х300х</w:t>
            </w:r>
            <w:r w:rsidR="008A3FBC" w:rsidRPr="0015594F">
              <w:rPr>
                <w:rFonts w:ascii="Calibri" w:hAnsi="Calibri" w:cs="Calibri"/>
                <w:sz w:val="22"/>
                <w:szCs w:val="22"/>
              </w:rPr>
              <w:t>3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C7FB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C3C9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D2D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ООО «Пакс Мед»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397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F2514" w14:textId="77777777" w:rsidR="00947347" w:rsidRPr="0015594F" w:rsidRDefault="00947347" w:rsidP="002912F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E69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2294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F84963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20B1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270Б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D02B5A" w14:textId="77777777" w:rsidR="00947347" w:rsidRPr="0015594F" w:rsidRDefault="00947347" w:rsidP="008A3FB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Стеллаж односторонний</w:t>
            </w:r>
          </w:p>
          <w:p w14:paraId="6E1BE5CC" w14:textId="77777777" w:rsidR="00947347" w:rsidRPr="0015594F" w:rsidRDefault="00947347" w:rsidP="008A3FB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1200х300х</w:t>
            </w:r>
            <w:r w:rsidR="008A3FBC" w:rsidRPr="0015594F">
              <w:rPr>
                <w:rFonts w:ascii="Calibri" w:hAnsi="Calibri" w:cs="Calibri"/>
                <w:sz w:val="22"/>
                <w:szCs w:val="22"/>
              </w:rPr>
              <w:t>3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BB59A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9D66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44B1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ООО «Пакс Мед»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370F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9FE90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7920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28B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C00308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4AC1A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270В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CB4AA4" w14:textId="77777777" w:rsidR="00947347" w:rsidRPr="0015594F" w:rsidRDefault="00947347" w:rsidP="008A3FB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Стеллаж односторонний</w:t>
            </w:r>
          </w:p>
          <w:p w14:paraId="59FB76AE" w14:textId="77777777" w:rsidR="00947347" w:rsidRPr="0015594F" w:rsidRDefault="008A3FBC" w:rsidP="008A3FB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1000х300х30</w:t>
            </w:r>
            <w:r w:rsidR="00947347" w:rsidRPr="0015594F">
              <w:rPr>
                <w:rFonts w:ascii="Calibri" w:hAnsi="Calibri" w:cs="Calibri"/>
                <w:sz w:val="22"/>
                <w:szCs w:val="22"/>
              </w:rPr>
              <w:t>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4C9C7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A599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8AF1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ООО «Пакс Мед»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0768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020B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50AC8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B69A1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2F7798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3CD72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270М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FD4CAE" w14:textId="77777777" w:rsidR="00947347" w:rsidRPr="0015594F" w:rsidRDefault="00947347" w:rsidP="008A3FB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Мобильный двухсторонний стеллаж</w:t>
            </w:r>
          </w:p>
          <w:p w14:paraId="737386E0" w14:textId="77777777" w:rsidR="00947347" w:rsidRPr="0015594F" w:rsidRDefault="00947347" w:rsidP="008A3FB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700х600х</w:t>
            </w:r>
            <w:r w:rsidR="008A3FBC" w:rsidRPr="0015594F">
              <w:rPr>
                <w:rFonts w:ascii="Calibri" w:hAnsi="Calibri" w:cs="Calibri"/>
                <w:sz w:val="22"/>
                <w:szCs w:val="22"/>
              </w:rPr>
              <w:t>3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A2D25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2C254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5DAD9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ООО «Пакс Мед»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7180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41DF4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E0D8D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ADA59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CAF5118" w14:textId="77777777" w:rsidTr="00134D99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DB4E" w14:textId="77777777" w:rsidR="008A3FBC" w:rsidRPr="0015594F" w:rsidRDefault="008A3FBC" w:rsidP="00134D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302B4F" w14:textId="77777777" w:rsidR="008A3FBC" w:rsidRPr="0015594F" w:rsidRDefault="008A3FBC" w:rsidP="00134D9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Стремянка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A45CC" w14:textId="77777777" w:rsidR="008A3FBC" w:rsidRPr="0015594F" w:rsidRDefault="008A3FBC" w:rsidP="00134D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839D" w14:textId="77777777" w:rsidR="008A3FBC" w:rsidRPr="0015594F" w:rsidRDefault="008A3FBC" w:rsidP="00134D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A1C70" w14:textId="77777777" w:rsidR="008A3FBC" w:rsidRPr="0015594F" w:rsidRDefault="008A3FBC" w:rsidP="00134D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DF02" w14:textId="77777777" w:rsidR="008A3FBC" w:rsidRPr="0015594F" w:rsidRDefault="008A3FBC" w:rsidP="00134D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4644" w14:textId="77777777" w:rsidR="008A3FBC" w:rsidRPr="0015594F" w:rsidRDefault="008A3FBC" w:rsidP="00134D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55FD1" w14:textId="77777777" w:rsidR="008A3FBC" w:rsidRPr="0015594F" w:rsidRDefault="008A3FBC" w:rsidP="00134D9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A8D8" w14:textId="77777777" w:rsidR="008A3FBC" w:rsidRPr="0015594F" w:rsidRDefault="008A3FBC" w:rsidP="00134D9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2B1D9D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3CC6CB6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31760569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врачебного консилиума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7BA629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4640A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D010D2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C63A28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56023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447D0B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521DF7A2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3D7A225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E0A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DA609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F8F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7D8F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BCB3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F88A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AEE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9D5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E9A1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F249BC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385F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B66CCD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8F725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E3E40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70819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E81D2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72DD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6F8D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5E2A5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1A3FF86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C25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22612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AF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7BE6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FD9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5BB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109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D5FB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3D3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AE0FE1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9241E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5B5C2D" w14:textId="77777777" w:rsidR="00947347" w:rsidRPr="0015594F" w:rsidRDefault="00947347" w:rsidP="002F676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1CE9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РА16, экокожа 920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E0C82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2A65A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49D5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F9D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22BE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C66C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AB6159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1CC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23Г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9B5AF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CDAC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17DC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2F6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4000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2A76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CC2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505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4BE123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6CD0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D41535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444F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4B1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F7FC7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D36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B99A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FB2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CC13D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9CCBF6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E4FC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D85AAA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221B1AE1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04E2EB87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25FF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7D9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35C6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CB91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100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B01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503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1EC375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78F5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A2A39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Ноутбук</w:t>
            </w:r>
          </w:p>
          <w:p w14:paraId="6069DCE6" w14:textId="77777777" w:rsidR="00947347" w:rsidRPr="0015594F" w:rsidRDefault="00947347" w:rsidP="00EA660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C3A9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1C2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04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8BF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F08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4C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6112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A74727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319D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D2E071" w14:textId="77777777" w:rsidR="00947347" w:rsidRPr="0015594F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91449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C081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3BF4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F004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B1270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F40AF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145ED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D6C787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7D8C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4482C" w14:textId="77777777" w:rsidR="00947347" w:rsidRPr="0015594F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19FD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CFAF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531F2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9E4AF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6EA4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5DA4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338F3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29B239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5BA2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D262A0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161E576A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C355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6BDB7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90C64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D3C49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E7BD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186E0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019D0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4FF1073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2433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C8334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4D7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E40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C2C4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CD8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97CA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0EC9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20ED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CCC903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F3F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18360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EAF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530B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BE7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AB5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0E8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354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F5E9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362E14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53A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236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6D22A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для брифинга узкий</w:t>
            </w:r>
          </w:p>
          <w:p w14:paraId="78D88277" w14:textId="77777777" w:rsidR="00947347" w:rsidRPr="0015594F" w:rsidRDefault="00947347" w:rsidP="00011A6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3000х1000х750мм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208D7" w14:textId="77777777" w:rsidR="00947347" w:rsidRPr="0015594F" w:rsidRDefault="00947347" w:rsidP="0081022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Солт 1 BMS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9F2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7178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E18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AD90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59A5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FEF7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5E7996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A39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39B20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Интерактивная панель.</w:t>
            </w:r>
          </w:p>
          <w:p w14:paraId="697007A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Ращмер экрана 1652х930мм</w:t>
            </w:r>
          </w:p>
          <w:p w14:paraId="09E3036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5C5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SBID-MX175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605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BF02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  <w:hyperlink r:id="rId11" w:history="1">
              <w:r w:rsidRPr="0015594F">
                <w:rPr>
                  <w:rFonts w:ascii="Calibri" w:hAnsi="Calibri" w:cs="Calibri"/>
                  <w:sz w:val="22"/>
                  <w:szCs w:val="22"/>
                </w:rPr>
                <w:t>Smart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8AAC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CB7B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0A1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E503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3D85E6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40AF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План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55485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Планшет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5550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BA72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C3E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F95D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3F954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C3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720F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C2C0F5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5EAA51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4705DBFE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выписки больничных листов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6D56B1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47A976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E0EB41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51FAB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AF988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1F4613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17427916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27A02C2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679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8D0E2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373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404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5EBA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F6BE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B096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5A7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060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A02846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FC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E0072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81C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310A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A5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096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538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A93B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7F0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3EE02F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8B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0A10E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6E2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01DB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C36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369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7E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40CE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F56B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76B1A6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AEC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3DEBD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8D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B94F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E6BC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94C9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350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D81D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BE9F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F96427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160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3EE77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35E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42F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C6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AF1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500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011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6B0B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C89C5D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0649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9F9F7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50B665C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CA98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FF55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3A98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6C3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FC2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9AB9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8C6A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5FA318A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B1E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93AFA1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2CC57C9F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2F4A9E07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D4A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C1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DE0F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D33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B30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A0F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595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19CE3CF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675E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16A6BE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78F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68D5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81E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E9E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955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6D9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EAC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370002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6A34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B3C8AB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620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CF4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17DD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20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64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D5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4CE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FC40CA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2EA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9CC78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539F9A8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8ED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CA6B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4721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93A9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8833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048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DEC0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111D9B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71DB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ACD42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Сейф 2 класса взломостойкости; крепление к полу.</w:t>
            </w:r>
          </w:p>
          <w:p w14:paraId="23536C4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440х430х1230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DBBA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VALBERG ГРАНИТ 120Т EL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EA0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12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Завод </w:t>
            </w:r>
          </w:p>
          <w:p w14:paraId="1CEAE13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"Промет"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FC0E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8D6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80D4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257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3827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315037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24DB09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2048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02146ED2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заведующего отделением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4EC2FB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3F045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3B0FF5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8407A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CAC698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D58EB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7556BCA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4AF62FE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2D95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7.1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C830F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рабочее для руководителя на роликовой опоре, механизм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A8E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BAE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1773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7B6A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FEB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90C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E343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8A68D3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83F1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B8C8C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F3A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114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FF2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2EB1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19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D30F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D18A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C77B1A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532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20-1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E3D4F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руководителя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42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419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15E1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325F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5D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135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BC2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AACD02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482E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C8F7EF" w14:textId="77777777" w:rsidR="00947347" w:rsidRPr="0015594F" w:rsidRDefault="00947347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C62E5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A136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79365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70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B93D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33FF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B0FD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03ADE3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94DF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23Б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F0DD9E" w14:textId="77777777" w:rsidR="00947347" w:rsidRPr="0015594F" w:rsidRDefault="00947347" w:rsidP="002C7A6C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Приставка-греденция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2A4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FLS203_2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FC8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67C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Тороговая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4B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719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2BB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4A8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54966A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C58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85284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4F678B4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802C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0800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BD18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F03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651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48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B08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15E9946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334E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41B1A1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4F481EF1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1CD7D8E6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89EC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F62F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3E2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CF3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AC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2BD9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1154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7C2392F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E8D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A90BC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65EA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A532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169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C9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F6B9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E8F6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B08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3DDAB0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AE85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156Ж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4082AA" w14:textId="77777777" w:rsidR="00947347" w:rsidRPr="0015594F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с механизмом Konrad</w:t>
            </w:r>
          </w:p>
          <w:p w14:paraId="6FE16F9F" w14:textId="77777777" w:rsidR="00947347" w:rsidRPr="0015594F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1070х1000х1040мм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42BF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Marsel 1P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3AE4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F63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C7C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7D8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B7D04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7C06C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2097BE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036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4B95A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62B85FA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C13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442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1D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AAC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54C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80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1612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15594F" w:rsidRPr="0015594F" w14:paraId="4D6D385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215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56CA31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для одежды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770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09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0506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91DD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915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7182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5ECE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2BCB3D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87D0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174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81AB0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B64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EDA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546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D0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28FF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A4B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60E3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5F4C5C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D1B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175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288F2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низкий по инд. размерам со встроенной раковиной, крючком и зозатором для жидкого мыла(см. дизайн-проект) в составе:.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AB9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C04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FB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967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DBC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D2FA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8D30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5594F" w:rsidRPr="0015594F" w14:paraId="4501D2E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538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74607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инд. изготовления,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677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A68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9D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7AB3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F87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AB6B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04FC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CB4259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4853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7769A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встраиваемый холодильник Liebherr UIK 1514,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CB0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304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09DB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F41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4C6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AC4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831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0279FBC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2944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CE544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раковина Franke 125.0176.647 KBG 110-34, цвет Шоколад,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34F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349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916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7E0F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EB86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427B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5A14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463463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D2E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B768B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полотенец Brabantia,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869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62DD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BF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BA5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01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5B7A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37A9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D24782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A08A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7A792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для жидкого мыла Kaiser KH-3022 BP, встраиваемый Black Pearl,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DDD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9EA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EEF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22C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91B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F9C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173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3241B3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F0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7F806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Смеситель Florentina Фита AV коричневый, артикул 757839,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D4CF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DF1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132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AD95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1E44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79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5C6B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DAF176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3E4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D9357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Столешница</w:t>
            </w: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Samsung Staron VL155 Loam, 1730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х</w:t>
            </w: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600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мм</w:t>
            </w: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5D86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C832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103F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180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45EA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FE2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B8F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B58B3B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28A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341BB6" w14:textId="77777777" w:rsidR="00947347" w:rsidRPr="0015594F" w:rsidRDefault="00947347" w:rsidP="002C7A6C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Брифинг-приставка </w:t>
            </w:r>
          </w:p>
          <w:p w14:paraId="7B180043" w14:textId="77777777" w:rsidR="00947347" w:rsidRPr="0015594F" w:rsidRDefault="00947347" w:rsidP="002C7A6C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Габарит: 1200x700мм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F00C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E990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8D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BB7D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8C9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A9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56E6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900817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49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B2C14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DAE5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608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1595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C36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3FD0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DD16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62AB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5BA60E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5373C92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1BF816D0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Аптечный киоск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78FEDE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7A65D3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4528D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DFCDA6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85413E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C8BBD3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57E6A0F9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42AB2AC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530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B7E98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6AC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D9C2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D7B2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B982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A224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3055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CAB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59173C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4A24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237149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DED62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8D012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32BF6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A6C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7B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7B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5516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4970FA7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26C9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DC762E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EAB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D44C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1E7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BB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C95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13AA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3813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62ADE9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4844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92D58E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Расчетно-кассовый аппарат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92E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АМС-100К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BC4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D4D4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A46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0A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016B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B9C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37495E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9EB6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B95A49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98A5F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E2F10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3667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3F3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1CC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4346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CFE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EF3348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6D05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92D61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382C3DA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B8F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3A30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1B9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4B61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A89F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B9B0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639C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15594F" w:rsidRPr="0015594F" w14:paraId="4B62724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3D3F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57CDB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B287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D39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008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AC6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87B4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F4F0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89F4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DE6A44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6FC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D8D62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DB8A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157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2C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14F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66EB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36A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BDE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C395A2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9FB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63328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5B96E26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75B9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53B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6A0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6428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29D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B711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9A9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099C9C4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4942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F5BF3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684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11E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A1E7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5FE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BE7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E980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49D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92759A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AA6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СТ-А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4D191E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Стойка аптеки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97CB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A38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D9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41AB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830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875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B18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 установочными местами под розетки</w:t>
            </w:r>
          </w:p>
        </w:tc>
      </w:tr>
      <w:tr w:rsidR="0015594F" w:rsidRPr="0015594F" w14:paraId="6E9DDEC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874C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АП-6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94C6D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Накопитель для лекарств (20 ящиков с разделителями)            Габариты: 800х500х2200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D0A0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арт.326600N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7C7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03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796B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D34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3E88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DBB7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B973AE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39797A7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2051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045C54B2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Помещение хранения лекарственных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529D0E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03F4BF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752F3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44A4C3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159D64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E7D6F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D2C67CF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68399E8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B8D6E" w14:textId="77777777" w:rsidR="00947347" w:rsidRPr="0015594F" w:rsidRDefault="00947347" w:rsidP="002376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2D82CF" w14:textId="77777777" w:rsidR="00947347" w:rsidRPr="0015594F" w:rsidRDefault="00947347" w:rsidP="0023764D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Холодильник фармацевтический объем 290 л, 5 съемных полок. Температурный диапазон:  от +2°С до +8°С</w:t>
            </w:r>
          </w:p>
          <w:p w14:paraId="060034D7" w14:textId="77777777" w:rsidR="00947347" w:rsidRPr="0015594F" w:rsidRDefault="00947347" w:rsidP="0023764D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710х665х1665 ммм.</w:t>
            </w:r>
          </w:p>
          <w:p w14:paraId="50F7D679" w14:textId="77777777" w:rsidR="00947347" w:rsidRPr="0015594F" w:rsidRDefault="00947347" w:rsidP="0023764D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BCCE7" w14:textId="77777777" w:rsidR="00947347" w:rsidRPr="0015594F" w:rsidRDefault="00947347" w:rsidP="002376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HYC-290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97CE" w14:textId="77777777" w:rsidR="00947347" w:rsidRPr="0015594F" w:rsidRDefault="00947347" w:rsidP="002376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842A" w14:textId="77777777" w:rsidR="00947347" w:rsidRPr="0015594F" w:rsidRDefault="00947347" w:rsidP="002376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7204B" w14:textId="77777777" w:rsidR="00947347" w:rsidRPr="0015594F" w:rsidRDefault="00947347" w:rsidP="002376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E9957" w14:textId="77777777" w:rsidR="00947347" w:rsidRPr="0015594F" w:rsidRDefault="00947347" w:rsidP="002376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D6C02" w14:textId="77777777" w:rsidR="00947347" w:rsidRPr="0015594F" w:rsidRDefault="00947347" w:rsidP="0023764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548F" w14:textId="77777777" w:rsidR="00947347" w:rsidRPr="0015594F" w:rsidRDefault="00947347" w:rsidP="0023764D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50E9C9E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3A42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АП-ФАМА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3DDA84" w14:textId="77777777" w:rsidR="00947347" w:rsidRPr="0015594F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лекарственный для аптечного ассортимента ФАМА (модульный)</w:t>
            </w:r>
          </w:p>
          <w:p w14:paraId="2DF4CC13" w14:textId="77777777" w:rsidR="00947347" w:rsidRPr="0015594F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Габариты: 2138х1270х2035 мм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D1B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DVbox®1000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1B8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8B1A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Дизайн Вектор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3D6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23094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5729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29EF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059F74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401D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ТМЕД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F70A77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Тележка медицинская</w:t>
            </w:r>
          </w:p>
          <w:p w14:paraId="4A595903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865х510х955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A380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Med-Mos С4 (ТМ-018АН-00)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5566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1167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6E98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8EEC0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C2360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FBCF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3A1000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F8EA0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BF4CF6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855D4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18567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77CA9" w14:textId="77777777" w:rsidR="00947347" w:rsidRPr="0015594F" w:rsidRDefault="00947347" w:rsidP="003B46BE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3AB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01E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D0EC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D7DD4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1F526DF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C3BA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DA623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E5C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D571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3E0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8C7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9CB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B3E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41C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0B1FA8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0F5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EB8F4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91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56F7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FF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E285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E326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48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74C9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CD49E0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16E4ACF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5DCC41BE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сотрудников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002F0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BDE21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3AF6AF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BA7B36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B99B10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229787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6BFF5108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12B19AA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EA78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2E39CB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E0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0B6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44E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AA9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7CA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DA0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7AAD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3512EC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5BFA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16F145" w14:textId="77777777" w:rsidR="00947347" w:rsidRPr="0015594F" w:rsidRDefault="00947347" w:rsidP="0058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297F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DC0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AA35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9AA8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000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1A5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5198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455F96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B7AC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211361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07F1655B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A03DD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30AC8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157CD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20F57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35B77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8BC6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14D0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616BD3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E1D92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D11726" w14:textId="77777777" w:rsidR="00947347" w:rsidRPr="0015594F" w:rsidRDefault="00947347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1CD9E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A104F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08A22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FEF41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A4D3B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1BF40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2ECE3" w14:textId="77777777" w:rsidR="00947347" w:rsidRPr="0015594F" w:rsidRDefault="00947347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00A2FF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F7D2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E0EB0A" w14:textId="77777777" w:rsidR="00947347" w:rsidRPr="0015594F" w:rsidRDefault="00947347" w:rsidP="002F676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59781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0488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4B8FC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984BF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66E1F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9A30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1841" w14:textId="77777777" w:rsidR="00947347" w:rsidRPr="0015594F" w:rsidRDefault="00947347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36927A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F9D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9BD8E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37DBD3C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8614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589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819E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6A19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1DC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948C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A3C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3443EE0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364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D71222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51DF5FF1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0170863C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A4B9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D4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4B0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2E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948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EC37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C84E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1EF07F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08241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61B20E" w14:textId="77777777" w:rsidR="00947347" w:rsidRPr="0015594F" w:rsidRDefault="00947347" w:rsidP="002F6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57F8B700" w14:textId="77777777" w:rsidR="00947347" w:rsidRPr="0015594F" w:rsidRDefault="00947347" w:rsidP="002F6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7B9154D6" w14:textId="77777777" w:rsidR="00947347" w:rsidRPr="0015594F" w:rsidRDefault="00947347" w:rsidP="002F676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08DC8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E4D6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69B8A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9E703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0474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AFFB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701DB" w14:textId="77777777" w:rsidR="00947347" w:rsidRPr="0015594F" w:rsidRDefault="00947347" w:rsidP="002F676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1068BB8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0C3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28F79E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034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627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12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19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B4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09F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E0AF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392691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F945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1ACD6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7F0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2E5F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C67A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068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3334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2508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436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CDD8C5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57B0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DEA5A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02868C4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577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375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03B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52E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7567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DD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9204" w14:textId="77777777" w:rsidR="00947347" w:rsidRPr="0015594F" w:rsidRDefault="00947347" w:rsidP="00FE45B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A42C1E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3DED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7A6FC9" w14:textId="77777777" w:rsidR="00947347" w:rsidRPr="0015594F" w:rsidRDefault="00947347" w:rsidP="002F676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F3ED3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DF19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8FA3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3139E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45F1A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145F4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595DB" w14:textId="77777777" w:rsidR="00947347" w:rsidRPr="0015594F" w:rsidRDefault="00947347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C52BE5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6E15C8D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2052а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54C66E6A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B86CD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D7423F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B948AD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C9EC7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25937B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3BB781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49FAF9EC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6641C2B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966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039B60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CB2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BA3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A7DC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8A11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919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EA5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7700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23A859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8C11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74C043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73009E8E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FB414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6544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C13D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0B5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DBB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74CB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483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1F97B1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3548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6FCAF6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377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23A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89452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EB38D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B170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E4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5451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770EC5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52B6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8EF1D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0ED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94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2E9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FD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F868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919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94C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8F2E2D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83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4D804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6C7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624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60F5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1B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9D0B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846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9919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3875E1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5002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15001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27E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0F0A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D11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5B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47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80F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DDF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65B9D3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2A6F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3C84E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2B78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89A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973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4E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9758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F1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FD21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D42B07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C01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C945D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4C89ADB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001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B4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31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F43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0DD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70FC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620B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6119D29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90C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E2EA43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0E4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A364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0E0AA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7AD4D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0511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4C6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3F48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CA9A43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1A182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8DD536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9626A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14:paraId="6F8168A0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14:paraId="5297C686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7DB06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2E92" w14:textId="77777777" w:rsidR="00947347" w:rsidRPr="0015594F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9C7D" w14:textId="77777777" w:rsidR="00947347" w:rsidRPr="0015594F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2E37" w14:textId="77777777" w:rsidR="00947347" w:rsidRPr="0015594F" w:rsidRDefault="00947347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AE6C6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3F7E6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7D29EE58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15594F" w:rsidRPr="0015594F" w14:paraId="2E857F0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230DFB1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2053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6A66A022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Помещение хранения ядовитых, сильнодействующих, психотропных, наркотических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E1A1F1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B271D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69927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C9481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82C66F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A765CA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69CE6855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4DD8338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672C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4E0A38" w14:textId="77777777" w:rsidR="00947347" w:rsidRPr="0015594F" w:rsidRDefault="00947347" w:rsidP="00881F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2FEADC96" w14:textId="77777777" w:rsidR="00947347" w:rsidRPr="0015594F" w:rsidRDefault="00947347" w:rsidP="00881FB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42F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E6A0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64A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FDC5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5790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0156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A60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F91902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EC6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СХФ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597B0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Сейф-холодильник медицинский.  Объем 20 л. Класс взломостойкости – III класс.</w:t>
            </w:r>
          </w:p>
          <w:p w14:paraId="64D15F6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540х490х1200мм.</w:t>
            </w:r>
          </w:p>
          <w:p w14:paraId="4F46FF6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РУ-0,2кВт,220В,1Ф+N+PE</w:t>
            </w:r>
          </w:p>
          <w:p w14:paraId="71C05F8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 – 170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E248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VALBERG TS-3/50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BF80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70C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AF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DB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C68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369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Сейф массой менее 1000 кг. следует прикреплять к полу или стене</w:t>
            </w:r>
          </w:p>
        </w:tc>
      </w:tr>
      <w:tr w:rsidR="0015594F" w:rsidRPr="0015594F" w14:paraId="226290E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328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Ю-125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39B05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Сейф 3 класса взломостойкости</w:t>
            </w:r>
          </w:p>
          <w:p w14:paraId="1B2F2A4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680х510х1320 мм</w:t>
            </w:r>
          </w:p>
          <w:p w14:paraId="7B76183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 - 502кг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22A8" w14:textId="77777777" w:rsidR="00947347" w:rsidRPr="0015594F" w:rsidRDefault="00000000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12" w:history="1">
              <w:r w:rsidR="00947347" w:rsidRPr="0015594F">
                <w:rPr>
                  <w:rFonts w:ascii="Calibri" w:hAnsi="Calibri" w:cs="Calibri"/>
                  <w:sz w:val="22"/>
                  <w:szCs w:val="22"/>
                </w:rPr>
                <w:t>VALBERG              Гранит III-1368 KL</w:t>
              </w:r>
            </w:hyperlink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87D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0D9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35F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4B6C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50B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9C0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Сейф массой менее 1000 кг. следует прикреплять к полу или стене</w:t>
            </w:r>
          </w:p>
        </w:tc>
      </w:tr>
      <w:tr w:rsidR="0015594F" w:rsidRPr="0015594F" w14:paraId="424055A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D0DD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E9900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6637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6B5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37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DFC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F9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08DA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7583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18E27B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C46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D684D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397A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CB0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067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4C3B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4D3F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483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5294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BF4EB6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59E6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EA748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4AE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597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E98EB" w14:textId="77777777" w:rsidR="00947347" w:rsidRPr="0015594F" w:rsidRDefault="00947347" w:rsidP="00E81851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D60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C6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4C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581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75A68B4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5DF8E32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30303E18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Коридор-ожидальная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5CAE5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3C5D91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827267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0FBA9E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1B0DF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98964A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6E621AB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7C582F0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8A2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756A35" w14:textId="77777777" w:rsidR="00947347" w:rsidRPr="0015594F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5902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B6ED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7915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4D50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5AAF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8259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1683A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C31D34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0A44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7A8943" w14:textId="77777777" w:rsidR="00947347" w:rsidRPr="0015594F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0B0E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F2E10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6F2BA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BE6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9642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47F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83DA6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E97BF7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26F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FD851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Пурифайер для проточной воды с фильтрацией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8285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V40-U4L Black с</w:t>
            </w:r>
          </w:p>
          <w:p w14:paraId="496048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ультрафильтрацией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1021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26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06B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89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9E0F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7DEB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68697A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804ED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01DEC0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14:paraId="37CB3FE5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F0D5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3BB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0C024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EFEF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68E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784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F25B6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C3E222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3AD2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C70E81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73845A6E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E198F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6177567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E0DE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8CAA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38A8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5AA9D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3FDF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2B25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5F8866E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FC61" w14:textId="77777777" w:rsidR="00947347" w:rsidRPr="0015594F" w:rsidRDefault="00947347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2BDB85" w14:textId="77777777" w:rsidR="00947347" w:rsidRPr="0015594F" w:rsidRDefault="00947347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2E9165B1" w14:textId="77777777" w:rsidR="00947347" w:rsidRPr="0015594F" w:rsidRDefault="00947347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123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1A1F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E609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D1424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A9067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ABC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44ADB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15594F" w:rsidRPr="0015594F" w14:paraId="1D2A3E0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9FFC0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156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E56821" w14:textId="77777777" w:rsidR="00947347" w:rsidRPr="0015594F" w:rsidRDefault="00947347" w:rsidP="00985C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</w:t>
            </w:r>
          </w:p>
          <w:p w14:paraId="02D88BBD" w14:textId="77777777" w:rsidR="00947347" w:rsidRPr="0015594F" w:rsidRDefault="00947347" w:rsidP="00985C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830x820x830мм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8BA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Астон </w:t>
            </w:r>
          </w:p>
          <w:p w14:paraId="607B762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Хорека 105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FFD7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E739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142F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9542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4E029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8746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D31FE91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8154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0372F8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14:paraId="035E6CE3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FD4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860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8B66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B70A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969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6726D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07E16" w14:textId="77777777" w:rsidR="00947347" w:rsidRPr="0015594F" w:rsidRDefault="00947347" w:rsidP="003B46B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1721F3AB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FBBB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D160C7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A9174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ADCD7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70BC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CC6A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E1FA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136F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76246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BF6DF5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0C8DB1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2056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32E3298D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иглорефлексотерапии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FBDE07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257F6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3A55AE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99CACE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AA2E0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58F725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4B22AA94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6F6CF03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2AB7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D93ADD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1E6F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03C40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4385F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3552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6FD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9A847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96F3B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F66EC1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65C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17BB49" w14:textId="77777777" w:rsidR="00947347" w:rsidRPr="0015594F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8CA5F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852E4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0A707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4AC3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400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901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D34F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FE66E3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CC7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603EE9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A3B46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C2F9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49C6E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1F6D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3A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EBC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0AF0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3620890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037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772EB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процедурная физиотерапевтическая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7F7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арт.350500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CCF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F507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DBB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E068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18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3599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D0FFDF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0B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5BFAB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EEA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5280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80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21EF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B2A8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B18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1A2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3A184B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DF41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DA2BFC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врача с тумбой справа</w:t>
            </w:r>
          </w:p>
          <w:p w14:paraId="2DD658B6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602C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4684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2E2D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0DE5720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5B4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184D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B037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09643" w14:textId="77777777" w:rsidR="00947347" w:rsidRPr="0015594F" w:rsidRDefault="00947347" w:rsidP="003B46BE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610DFAB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74C4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254897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215E83FA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9CD5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81D76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F05F2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33B3D2B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242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CC4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818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3D42" w14:textId="77777777" w:rsidR="00947347" w:rsidRPr="0015594F" w:rsidRDefault="00947347" w:rsidP="003B46BE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0BD152F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94F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401AE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45BB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7E5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20F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F295B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9207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F4EF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575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8D9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CC2BAE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88C4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DB0CC9" w14:textId="77777777" w:rsidR="00947347" w:rsidRPr="0015594F" w:rsidRDefault="00947347" w:rsidP="00881F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37865875" w14:textId="77777777" w:rsidR="00947347" w:rsidRPr="0015594F" w:rsidRDefault="00947347" w:rsidP="00881FB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476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B745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BCDA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68CC7C04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EA030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4192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573C4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6D914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4FB334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99D5E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66EA61" w14:textId="77777777" w:rsidR="00947347" w:rsidRPr="0015594F" w:rsidRDefault="00947347" w:rsidP="007879B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14:paraId="263A4CCD" w14:textId="77777777" w:rsidR="00947347" w:rsidRPr="0015594F" w:rsidRDefault="00947347" w:rsidP="007879B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12BD7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BA901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F534B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B4C78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18AD5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7F54F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A88B4" w14:textId="77777777" w:rsidR="00947347" w:rsidRPr="0015594F" w:rsidRDefault="00947347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459693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65D0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ADC4CA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3464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B39C0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36A9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108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0E4A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CF63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5555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3350F3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4F8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62258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1E478AE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9BE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A0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FEB7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893C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A6D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D5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F470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204146D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AC5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A50C14" w14:textId="77777777" w:rsidR="00947347" w:rsidRPr="0015594F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2DCD401F" w14:textId="77777777" w:rsidR="00947347" w:rsidRPr="0015594F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1AB7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FC00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F6AEE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631F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85E6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3E5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FD3F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DF6080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737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112.1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1FF60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медицинская физиотерапевтическая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E71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5FD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08DA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699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13F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69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BF01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79216D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FE4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05D79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D1E5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2B38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D81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13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FF44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CF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A35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9C9563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35F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EB9FA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7C62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A41E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006E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86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F1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AC2B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D57A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3D15E9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DA26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4BE6D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56E494E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91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6F8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922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26A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D1D3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FF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5FFC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1AA221B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77C3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D5E36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164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612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6155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CF57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251D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A7CF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A1EF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B55B02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A10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D370A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3996677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C89D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B54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73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13C7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07F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F401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A1A7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C19483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A41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CB74C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BCF6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C6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13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C02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F99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EF44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F51F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3BDEDB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3BEF2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F10B67" w14:textId="77777777" w:rsidR="00947347" w:rsidRPr="0015594F" w:rsidRDefault="00947347" w:rsidP="003B46B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F3ED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B97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209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C9C7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B7C02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32B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3818D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AA8349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56A1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222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D48BD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иглотерапии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7E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3456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A43C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70E7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20D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251C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8FDA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4B298D1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5F9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61D3B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Иглы для аккупунктуры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6C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552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C73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F2A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3165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CAC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0207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870AA5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626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BE051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Микроиглы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B9F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04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1BB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211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765F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FAC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CB5A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B83F2F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2D4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E0C0A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Молоточек или валик для кожной 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663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119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9DF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07A2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DBD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0D7B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0770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BB4D2A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C748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E00D0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Пинцет анатомический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FB9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210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AD60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25AD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85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367C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0CD6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1E756C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2B35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A662D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Пинцет глазной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A13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1C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FD0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DA0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B6BA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CC99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985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7526FA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94FA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71DCC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Зажимы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FF56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E1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3137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DD0B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96E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706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6DC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B3D217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28B7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FD7C11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Ножницы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D939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9B4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34E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5A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35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760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F2B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C55C83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8AB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101B6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Лейкопластырь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69B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C011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1F1D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D1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24A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F9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EE9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158758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F74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4895D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для аппликационной терапии \пластинки из разных металлов, магниты и др.\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915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C0D8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79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816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CB9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660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2D0F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17389B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2241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4F9B50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Цубо  Набор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629C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59D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A5C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DBB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D05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0B0E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EC40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781236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73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87475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Банки медицинские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8E8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4393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501F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9905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10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EF0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289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87C626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7A60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E9D15B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Вазелин, крем массажный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1765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598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2A5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FEC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F4B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497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6B93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7FD280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7C0B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09084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Зонд для пальпации аурикулярных точек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F06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9CE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0908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6351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03C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EDA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63B4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FE60B2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64DF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19F571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Чашки Петри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BB6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83A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8FF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BD5E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A7FB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1BC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68B9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70FE35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B5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A2643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Лоток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0B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635E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0C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6C5F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3D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1C44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4222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FDD392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1C6B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813E3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Полынные сигары или мокса  Набор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C6E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3C4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2ABF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10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C1C9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D8A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3F00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8C7D7D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695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C1CB7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Ватные шарики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1E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509C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F5A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FEF4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ACC0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4D6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4539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155C9A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13DD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9DFA96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Спирт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F6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2EC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654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7226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9E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0F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EC48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938ED0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5F3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F65CF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Йод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9B80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5391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BCD5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1865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2AC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5854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3B2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A59766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A5B3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BB45B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Нарезанные полоски бумаги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E88C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E11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A6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C6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6D62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822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5953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CC4B40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F51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88D17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измерения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9698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0D9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91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F63F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9C52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E4B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0D8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0C64F6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B75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13590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BB1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413E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C5C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CE0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C4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73F4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47C0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B4B4E7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1648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DB8DA1" w14:textId="77777777" w:rsidR="00947347" w:rsidRPr="0015594F" w:rsidRDefault="00947347" w:rsidP="00E81851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электропунктуры</w:t>
            </w:r>
          </w:p>
          <w:p w14:paraId="70D51E7F" w14:textId="77777777" w:rsidR="00947347" w:rsidRPr="0015594F" w:rsidRDefault="00947347" w:rsidP="00845BAB">
            <w:r w:rsidRPr="0015594F">
              <w:rPr>
                <w:rFonts w:ascii="Calibri" w:hAnsi="Calibri" w:cs="Calibri"/>
                <w:sz w:val="22"/>
                <w:szCs w:val="22"/>
              </w:rPr>
              <w:t>РУ-30ВА, 1ф;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FD32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МнДЭП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3E0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DC3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ТРИМА,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21B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998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718C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834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5C6BA5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D52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26494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высокоинтенсивной лазерной терапии Hilterapia</w:t>
            </w:r>
          </w:p>
          <w:p w14:paraId="44D58A7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300х700х780мм</w:t>
            </w:r>
          </w:p>
          <w:p w14:paraId="4F2D21F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1840ВА</w:t>
            </w:r>
          </w:p>
          <w:p w14:paraId="117CBF7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 – 40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9538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HIRO® 3.0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371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C27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5D2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D53E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998C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7A9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EDB222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75A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245-1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75576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 для автоматической многоцелевой MLS-лазерной терапии</w:t>
            </w:r>
          </w:p>
          <w:p w14:paraId="69A7896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680х420х1580мм</w:t>
            </w:r>
          </w:p>
          <w:p w14:paraId="5B4EEC9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100ВА</w:t>
            </w:r>
          </w:p>
          <w:p w14:paraId="7DD825B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 – 43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BFC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MLS-M6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67D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C3E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Бека РУС,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5474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C7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201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4AF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4AE9CE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9C56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D7B43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с 2-мя дверками и полкой</w:t>
            </w:r>
          </w:p>
          <w:p w14:paraId="3A29CF7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E8A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ДМ-6-010-03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6C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C59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</w:t>
            </w:r>
          </w:p>
          <w:p w14:paraId="4571A2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E3E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6BC5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3D13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CDCC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682D87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719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36728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навесной. Габариты: 900х300х500мм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41B0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CC2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1A611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A7BB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B6FCC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CCE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DC7B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2EEB65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772F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C28C3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873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66C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D6AE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BEC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375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DE1B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95DC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15C520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6F4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Л-75А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6680F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Стерилизатор воздушный (сухожар)                                                  Объем камеры – 20 л</w:t>
            </w:r>
          </w:p>
          <w:p w14:paraId="4E6D880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625х450х415 мм</w:t>
            </w:r>
          </w:p>
          <w:p w14:paraId="5B082C4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1,5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F2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ГП-20МО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3D9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C74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Касимовский приборный завод                     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6F1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93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AC98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816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ECB737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45E37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5F453E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119F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0E026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3D983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C49E8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48E2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ECD3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E5BFA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1BD784E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8860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Ф-47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D9809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Часы процедурные физиотерапевтические Габариты : 181x 170x 66 Масса – 2 кг Потребляемая мощность – 5 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415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ПЧ-3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4D05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570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855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FA85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920E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083A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B21273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327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E8DEA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331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CF3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81EE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EB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671B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AA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66C2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5A7603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9F7D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D4E56A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Аптечка для оказания неотложной помощи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2013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4FEB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D39DA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14BF2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3E08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9ECF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4463D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F5500E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3C1F9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D5680A" w14:textId="77777777" w:rsidR="00947347" w:rsidRPr="0015594F" w:rsidRDefault="00947347" w:rsidP="006E481D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527C5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65C3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E8B1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2BBFF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2FC7A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CC22A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1AA09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242FD4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F508A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919CB2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14FB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2C37E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2783E" w14:textId="77777777" w:rsidR="00947347" w:rsidRPr="0015594F" w:rsidRDefault="00947347" w:rsidP="002F6769">
            <w:pPr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B903B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8F9A1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D794B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09FD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FBFEFA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BB336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16E25A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67853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FBFE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A1211" w14:textId="77777777" w:rsidR="00947347" w:rsidRPr="0015594F" w:rsidRDefault="00947347" w:rsidP="002F6769">
            <w:pPr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0B5D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CBEB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EE1C" w14:textId="77777777" w:rsidR="00947347" w:rsidRPr="0015594F" w:rsidRDefault="00947347" w:rsidP="003B46B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E65B0" w14:textId="77777777" w:rsidR="00947347" w:rsidRPr="0015594F" w:rsidRDefault="00947347" w:rsidP="003B46B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2D9A7E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97D90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32B104" w14:textId="77777777" w:rsidR="00947347" w:rsidRPr="0015594F" w:rsidRDefault="00947347" w:rsidP="002F676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A6AC" w14:textId="77777777" w:rsidR="00947347" w:rsidRPr="0015594F" w:rsidRDefault="00947347" w:rsidP="002F6769">
            <w:r w:rsidRPr="0015594F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BB27" w14:textId="77777777" w:rsidR="00947347" w:rsidRPr="0015594F" w:rsidRDefault="00947347" w:rsidP="002F676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B7028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A7B39" w14:textId="77777777" w:rsidR="00947347" w:rsidRPr="0015594F" w:rsidRDefault="00947347" w:rsidP="00D6454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5FCE1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2AA8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821E8" w14:textId="77777777" w:rsidR="00947347" w:rsidRPr="0015594F" w:rsidRDefault="00947347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0968CD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030C4F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2056а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0A5EF685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8240DE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A355F1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C8E22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3BDB3C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FA7A0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CB9D7D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409A0AA1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448512D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50EF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3BAF8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9EF2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7FFC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955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A03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25C1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E54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E03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5A3C42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FB3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FE1626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2EA45160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291BC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DD809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C7BB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C31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194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B20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A38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13CB25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A38FB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58E354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7C15E7CD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A9EF4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0DDAA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B9AB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B914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FF394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06143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021C7" w14:textId="77777777" w:rsidR="00947347" w:rsidRPr="0015594F" w:rsidRDefault="00947347" w:rsidP="00BC22A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3134FD4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2DF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86531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FA2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E8B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7A6F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D7F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3A0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A3C0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38B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38CE91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6378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ED3DF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F3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6421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C7B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798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45CB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4D4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4848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0754DE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7CE9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1DFEA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022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C8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055F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F24B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A87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C0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E08D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CE641F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AB384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05C0EC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19C6DBDA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03EC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6ABF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7FE85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C2C0E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D2C1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BFC66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E9712" w14:textId="77777777" w:rsidR="00947347" w:rsidRPr="0015594F" w:rsidRDefault="00947347" w:rsidP="00BC22A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366F7C8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E66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2CEDA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933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958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CB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53B0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5C9B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535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EC9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2C1CDC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A49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C1CF2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7533DF0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1138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C3D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3BF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6C51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45F5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98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9F3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49F1321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0527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686CC7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0E6C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00FF0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47B2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B6BE1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6616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7418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4C6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8184FB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BFB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9A471E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14:paraId="02A73114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14:paraId="6312844F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AC5CF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7164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1BEFA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858C1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1DF71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5F1A7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7A65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4F88061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78703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C33BE8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E0780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14:paraId="42D299A2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14:paraId="245CB76A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53600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56555" w14:textId="77777777" w:rsidR="00947347" w:rsidRPr="0015594F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D44B8" w14:textId="77777777" w:rsidR="00947347" w:rsidRPr="0015594F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234B0" w14:textId="77777777" w:rsidR="00947347" w:rsidRPr="0015594F" w:rsidRDefault="00947347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28B8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2DA16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61853D28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15594F" w:rsidRPr="0015594F" w14:paraId="73C3EF2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305E83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34D5D294" w14:textId="77777777" w:rsidR="00947347" w:rsidRPr="0015594F" w:rsidRDefault="00947347" w:rsidP="00F0787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старшей сестры с местом для хранения медикаментов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9FC373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BDFA68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E03750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5AEA44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7E029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D9F566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54C3BA03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7355D08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E6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760E1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62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C09F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7263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2E6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CC02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4528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F3EB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9EA191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D30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A28D14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1E52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6F267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E1F41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1BF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14E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25C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B160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вод горячей воды D=15 мм, отвод в канализацию D=50 мм </w:t>
            </w:r>
          </w:p>
        </w:tc>
      </w:tr>
      <w:tr w:rsidR="0015594F" w:rsidRPr="0015594F" w14:paraId="02FC9AF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408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A5453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6EC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099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0F9A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5B5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0E2E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ED1C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288F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0E0F1E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18A3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AF1D7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A60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EB5F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877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2820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424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300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4759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60D524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D52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4CB186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31B6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067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06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9E63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7FF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9C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2E5F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A9EA0C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B53CC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6AB4D1" w14:textId="77777777" w:rsidR="00947347" w:rsidRPr="0015594F" w:rsidRDefault="00947347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78B91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2B1E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CF7E3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E9F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6D0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5AB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949B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87C0FF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B4A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A32CC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Подставка-греденция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D5E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21CE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00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FB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39B0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039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7E22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743469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D6540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A21F04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14:paraId="218CC355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E567E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CNef 5745-21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8E59A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D503C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016A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EFD65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0D3F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DF9D" w14:textId="77777777" w:rsidR="00947347" w:rsidRPr="0015594F" w:rsidRDefault="00947347" w:rsidP="002F676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15594F" w:rsidRPr="0015594F" w14:paraId="6CA7F04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76C9E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0E9C80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AFB2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F074D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7BAF7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4CB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61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E995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CB2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F64FB4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AEFA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8985C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65DD290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38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8BE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35B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360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252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E8AE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3043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517D98A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8E26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E377AB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4472AF91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7EC61C59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A77E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665E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F52D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9BD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D96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047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30E6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1C455B9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73B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994E5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F281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0BA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FDAC0" w14:textId="77777777" w:rsidR="00947347" w:rsidRPr="0015594F" w:rsidRDefault="00947347" w:rsidP="00E81851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7BB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BE5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39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208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55FC983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7D40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EDC30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67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2C53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4E5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469F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B3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7AB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304D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D18B04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7A0F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95EACE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DD5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A17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F680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D28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45F0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E959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D99F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ED72EF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0B2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2F219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75276F4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A1B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39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E6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429B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7C2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54EE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16A4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2F7C6A1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269C9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1147F8" w14:textId="77777777" w:rsidR="00947347" w:rsidRPr="0015594F" w:rsidRDefault="00947347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2C9FE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BC109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92CBF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650E3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9E278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CC72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E364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C6C380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CA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A68C6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776643B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058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5DBC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D1CF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BED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62A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5B1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39D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667ED3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F5A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249D6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BBC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F835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E483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64F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DB7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AC7F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67A8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74A904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4B5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ВШ1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C2D45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Встроенный шкаф. Габариты: 4000х450х3000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697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F11B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717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7407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2B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9B46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B65B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4EC88D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CAE8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ВШ2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0F811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Встроенный шкаф. Габариты: 1600х600х3000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88E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06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63C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6AE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F1BE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F1E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57E5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210DD3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AE45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26DE6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Стремянка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1ED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D6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E8A1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41C4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73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E1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04F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46222E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2C0308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2058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0B6C024F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дуплексного сканирования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9A158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DCF20D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E2BCF7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1C2EFA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E6FE6C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5F635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1646ACD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5579F4C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299AB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2DF81C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0C7B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FC15F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A2890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2E7FE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AC049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F6F2A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4C09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23BC18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115CB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9DE4DD" w14:textId="77777777" w:rsidR="00947347" w:rsidRPr="0015594F" w:rsidRDefault="00947347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1BD24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1D32B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B7DE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08FAD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AA06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BA1A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4D4F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48768B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C4D2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A8CDB4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26E83886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D471E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2CF5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F6B6D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905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1F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01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9FC7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A7E5B0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8847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8E1F6B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3E6F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01E30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E6A3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6D4D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FAC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BED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7644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7294E4A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6B23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A0F626" w14:textId="77777777" w:rsidR="00947347" w:rsidRPr="0015594F" w:rsidRDefault="00947347" w:rsidP="001D0D05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Медицинская функционаяльная электрическая кровать на колесах </w:t>
            </w:r>
          </w:p>
          <w:p w14:paraId="1A0FF2CA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2170x950x1020/960мм</w:t>
            </w:r>
          </w:p>
          <w:p w14:paraId="70E1E0D5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4716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ECA3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F44A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BB3C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FCC7B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462CC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F1D53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CD4C81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58D6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6DF5AA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7A2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20E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820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2D6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1CDE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1EC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A04B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91B5E2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BDBE4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FF8608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0CC5B055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750A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8B10A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8D26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21EFAD58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C7D6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41F6D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68BC4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AFA7" w14:textId="77777777" w:rsidR="00947347" w:rsidRPr="0015594F" w:rsidRDefault="00947347" w:rsidP="00BC22A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333D982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D8C2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43552F" w14:textId="77777777" w:rsidR="00947347" w:rsidRPr="0015594F" w:rsidRDefault="00947347" w:rsidP="002C044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14:paraId="4627A339" w14:textId="77777777" w:rsidR="00947347" w:rsidRPr="0015594F" w:rsidRDefault="00947347" w:rsidP="002C044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1500х600х820мм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D8F8E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9303A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DB70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0CCE44A3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BD8BC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94FE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E8EF2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E9602" w14:textId="77777777" w:rsidR="00947347" w:rsidRPr="0015594F" w:rsidRDefault="00947347" w:rsidP="00BC22A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220FB50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F5D0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4025DF" w14:textId="77777777" w:rsidR="00947347" w:rsidRPr="0015594F" w:rsidRDefault="00947347" w:rsidP="008163D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9B8C6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258D2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668C6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7E6E50C3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D4B10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59954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F04D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8A12" w14:textId="77777777" w:rsidR="00947347" w:rsidRPr="0015594F" w:rsidRDefault="00947347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D119CE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16566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BBE44D" w14:textId="77777777" w:rsidR="00947347" w:rsidRPr="0015594F" w:rsidRDefault="00947347" w:rsidP="009072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2C324D8B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592CF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DC35A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C175B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5148D8B9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F02CD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B6B42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E9553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5C88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1FDF22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D3F69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364B6E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87BD9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41937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143F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706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D1B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969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731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0ADBEF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0B5F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9183B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2878070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1C2A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53B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53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969A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778B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016F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F05C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66BC6D8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50159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917C76" w14:textId="77777777" w:rsidR="00947347" w:rsidRPr="0015594F" w:rsidRDefault="00947347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11609F80" w14:textId="77777777" w:rsidR="00947347" w:rsidRPr="0015594F" w:rsidRDefault="00947347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42D3A2CE" w14:textId="77777777" w:rsidR="00947347" w:rsidRPr="0015594F" w:rsidRDefault="00947347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803E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9A856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BAE9A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2F1A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B42B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1802F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F4525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5017F43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228F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AA2E3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14:paraId="6FBB234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0,25кВт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694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5C1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703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C5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2CB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CB0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260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31FC2AC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F7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13F2A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2A513E46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C7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980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C9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7B9E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B1C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1D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C663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1D9F79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E9E044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1238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24BB98" w14:textId="77777777" w:rsidR="00947347" w:rsidRPr="0015594F" w:rsidRDefault="00947347" w:rsidP="00E81851">
            <w:pPr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D9A7A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BEF4B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7FA32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623DB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A84A3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F59A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E24F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5C5A19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6259B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AD65AD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1A228ACC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6BA2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61B4F02E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EF5BD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5C7B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A83D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0DF90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6204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610F7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A10540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4A06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1A6FF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78F0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625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0C3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C62A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1CEB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48D8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6A40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C0485E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53B9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7B9A3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74C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095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74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81C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ABB1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716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0979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172CE0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0B7A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E3737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56D1E8A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7EC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6A2B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CFD0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3D86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0A4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D69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AD1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4678AF07" w14:textId="77777777" w:rsidTr="00947347">
        <w:trPr>
          <w:trHeight w:val="685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5FD7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E996C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ADE8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8F49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CC44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3068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E32F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45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6398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3B4E3D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F7CF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CA701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373A0F9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345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817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242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FDA7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BA44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9E40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BFC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836F66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6A18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C0794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8CD7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01F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781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499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8B5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675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082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F9A528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750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08F5A1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417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C26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6407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547E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3C40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18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6BC1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894F05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C401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240.1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1447D0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Ультрозвуковая система для четырехмерной 4D-объемной ультразвуковой кардиоваскулярной диагностики экспертного премиум-класса</w:t>
            </w:r>
          </w:p>
          <w:p w14:paraId="4913E801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8488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Vivid E95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440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494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C856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78AA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08C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55F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 Подключение через ИБП</w:t>
            </w:r>
          </w:p>
        </w:tc>
      </w:tr>
      <w:tr w:rsidR="0015594F" w:rsidRPr="0015594F" w14:paraId="24423E7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1C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178446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Рабочая станция для сердечно-сосудистых ультразвуковых исследований EchoPac PC  Цветная цифровая камера Сanon (закупается отдельно)  Программное обеспечение</w:t>
            </w:r>
          </w:p>
          <w:p w14:paraId="323A405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2BA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EchoPac PC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E33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DE6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911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771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95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F2DF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0EB1D2D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DCE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242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1EA38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Ультразвуковой сканер портативный для сердечно-сосудистых исследований «VIVID IQ» на тележке и с сумкой (если есть удаленные корпуса) с линейным, конвексным и матричным датчиками.</w:t>
            </w:r>
          </w:p>
          <w:p w14:paraId="38740D1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71B2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Vivid 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5A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BD1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GE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D30F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D29A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30FE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5177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63290CE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2A58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C4E59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Цветная цифровая камера Сanon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98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FBE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E19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722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BA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2B8B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52F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990486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168A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782A2E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EE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9714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E0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7C6B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EC91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A3F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10DE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4BC796C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5F18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7EBF2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плечевой манжетой трех размеров,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7F4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D8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DEF7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7B7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92C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F1F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E79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8169CA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FFAA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6EBE0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плечевой манжетой и курковым клапаном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7CE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FDB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02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E3B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BC3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5FD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1A07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94D547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51AD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63434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8FC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FD8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60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C7B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981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97C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66A6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A98A94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DA7D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0D3B7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672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324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002A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46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0563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B8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C814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7AA2606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419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7C198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D821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502B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666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64A6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9B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D12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1BD2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30306D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24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CA5AA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479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2623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EFD9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2B4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864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981B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1833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6F1A1A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9E1F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CF5AC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9B8F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AAD1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DE88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F23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CA5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A0C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5852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7F9554C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43D64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44137A" w14:textId="77777777" w:rsidR="00947347" w:rsidRPr="0015594F" w:rsidRDefault="00947347" w:rsidP="002F676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BE33F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BD01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4B665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5EADF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7754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B757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C7F1E" w14:textId="77777777" w:rsidR="00947347" w:rsidRPr="0015594F" w:rsidRDefault="00947347" w:rsidP="002F67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90C72C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1EE2169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62892646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УЗИ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28E24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21EBAE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FF5080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6420C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ED7ECB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CA0C7B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F1AFA98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0E5203B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B58A4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A44F17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F215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5E977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A7244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743E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4AB0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40573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1D980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EA5D1F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E222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443912" w14:textId="77777777" w:rsidR="00947347" w:rsidRPr="0015594F" w:rsidRDefault="00947347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E5829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D099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3DCB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A8822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57611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2B5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F69A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8DFAD0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59CF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13A98F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765CE07C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CF9E5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A1FA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E137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9DC5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5C1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B0C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7C7F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D7BBB4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E562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3B6012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66D5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E07A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AA621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3F29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D6F7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9999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329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26CFBFC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052F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4CCD38" w14:textId="77777777" w:rsidR="00947347" w:rsidRPr="0015594F" w:rsidRDefault="00947347" w:rsidP="00907277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Медицинская функционаяльная электрическая кровать на колесах </w:t>
            </w:r>
          </w:p>
          <w:p w14:paraId="0F699B9D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2170x950x1020/960мм</w:t>
            </w:r>
          </w:p>
          <w:p w14:paraId="61838756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BDC04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43CE7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12D48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2E1F3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2E2FF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B218E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34B62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0CAAEF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BF7B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5B5F4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3164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D32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3308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A393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8C7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472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F45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86C99A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6F406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EC7029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14:paraId="66979089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0C816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EF8C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BBDA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0E358CEA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A415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28083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F4FD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B47C1" w14:textId="77777777" w:rsidR="00947347" w:rsidRPr="0015594F" w:rsidRDefault="00947347" w:rsidP="00B31B2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5B71208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F234F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0A7BC5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493B07E3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A68B4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A80B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E8225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2CB3783F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8C234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435E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85E5D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9013C" w14:textId="77777777" w:rsidR="00947347" w:rsidRPr="0015594F" w:rsidRDefault="00947347" w:rsidP="00BC22A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5DDCF69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AC58C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795D28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7A472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C65E2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58FC" w14:textId="77777777" w:rsidR="00947347" w:rsidRPr="0015594F" w:rsidRDefault="00947347" w:rsidP="00D843D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</w:t>
            </w:r>
          </w:p>
          <w:p w14:paraId="779B72C4" w14:textId="77777777" w:rsidR="00947347" w:rsidRPr="0015594F" w:rsidRDefault="00947347" w:rsidP="00D843D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EC463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0D51D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C0DC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F6D33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16F873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E1B57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9B8975" w14:textId="77777777" w:rsidR="00947347" w:rsidRPr="0015594F" w:rsidRDefault="00947347" w:rsidP="009072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6EF537D3" w14:textId="77777777" w:rsidR="00947347" w:rsidRPr="0015594F" w:rsidRDefault="00947347" w:rsidP="009072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B9BA7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3534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8D612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496943A2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4888C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55E0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6453F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57AE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5099C1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38DD2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846B49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4999F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5B42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79512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E9FD2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5EB52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16CD3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8B1CB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E1F104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665B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57.2 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69EAC2" w14:textId="77777777" w:rsidR="00947347" w:rsidRPr="0015594F" w:rsidRDefault="00947347" w:rsidP="00A82BC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Компьютер персональный с 2-мя мониторами и подставкой для крепления к столу</w:t>
            </w:r>
          </w:p>
          <w:p w14:paraId="3660124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A2D1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E2D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BF66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Импорт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897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67F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FE75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B328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7F959AF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16C4F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64E2CC" w14:textId="77777777" w:rsidR="00947347" w:rsidRPr="0015594F" w:rsidRDefault="00947347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0C5D8C9F" w14:textId="77777777" w:rsidR="00947347" w:rsidRPr="0015594F" w:rsidRDefault="00947347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7BE86170" w14:textId="77777777" w:rsidR="00947347" w:rsidRPr="0015594F" w:rsidRDefault="00947347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EFF0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7938C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40EAB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3816D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8FB20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6F43C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47412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3BE011E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62FE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48594E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14:paraId="0296DB8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0,25кВт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B9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BB9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7C9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7BC8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8359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1A8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2638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  <w:p w14:paraId="56209AD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D0E4351" w14:textId="77777777" w:rsidTr="00947347">
        <w:trPr>
          <w:trHeight w:val="284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8E5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8C450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4841706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18B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283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A97F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60A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908A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D0A4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9D4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0C0BC8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E6B3E1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948F3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B079E8" w14:textId="77777777" w:rsidR="00947347" w:rsidRPr="0015594F" w:rsidRDefault="00947347" w:rsidP="00E81851">
            <w:pPr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74C6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9B24F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6D7F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77115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2B90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613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A97B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3440F6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9E6CD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58166B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7160FFCD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26245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5AC0C236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786F5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129B6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1A9C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BB74D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DCA3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46FC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384898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0DFA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60EAB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8B77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DD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350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81D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23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EEE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8D6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4E8CA4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E93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08107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D3F6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67B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269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DF5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E487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05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A94B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E306D6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532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80ED2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521626B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19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51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3B5F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8E93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17E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CD2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E6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276FC0F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2490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199E4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4E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476F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5230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E4F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DD7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9D7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FF7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DFC039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8E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55753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217D920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A78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EF5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190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2D1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168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37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9B4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811F18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25B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2C483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5E2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327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D4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7FEF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6C0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60C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040C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B9E3FB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B9C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6AB591" w14:textId="77777777" w:rsidR="00947347" w:rsidRPr="0015594F" w:rsidRDefault="00947347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460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0A7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C31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05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6CC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F44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394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0BA5194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E92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240.2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38458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Универсальный УЗИ сканер премиум класса нового поколения с поддержкой двумерных матричных датчиков и экспертных функций для повышения точности диагностики. </w:t>
            </w: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+ датчик для косметологии 24 мГц</w:t>
            </w:r>
          </w:p>
          <w:p w14:paraId="56CFB0C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D4AE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Canon Aplio i800</w:t>
            </w:r>
          </w:p>
          <w:p w14:paraId="10EFA2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EDC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FC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Toshiba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F54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FCA4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EE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8C75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 Подключение через ИБП</w:t>
            </w:r>
          </w:p>
        </w:tc>
      </w:tr>
      <w:tr w:rsidR="0015594F" w:rsidRPr="0015594F" w14:paraId="5575C65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747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199AB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Ультразвуковой сканер портативный для сердечно-сосудистых исследований «VIVID IQ» на тележке и с сумкой (если есть удаленные корпуса) с линейным, конвексным и матричным датчиками.</w:t>
            </w:r>
          </w:p>
          <w:p w14:paraId="58512B9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1C9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Vivid 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FD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22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GE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D42E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CE2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8DF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2453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0C94CD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7BBE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242.1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001F6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Переносной сканер для костно-мышечной системы</w:t>
            </w:r>
          </w:p>
          <w:p w14:paraId="60C26D44" w14:textId="77777777" w:rsidR="00947347" w:rsidRPr="0015594F" w:rsidRDefault="00947347" w:rsidP="00F2293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0,5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AD4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LOGIQE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8C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F59CC" w14:textId="77777777" w:rsidR="00947347" w:rsidRPr="0015594F" w:rsidRDefault="00947347" w:rsidP="0069619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GE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BF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A1E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36A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A84E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15594F" w:rsidRPr="0015594F" w14:paraId="7CAF91A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4988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243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AD8D5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82A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E2A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93F6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1EE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9BC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F1F5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1F0C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63009B8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4BCA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76BAB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плечевой манжетой трех размеров,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613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76D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B94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66F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7D55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0C06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052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912DA0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BD1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7869F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плечевой манжетой и курковым клапаном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5BB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E270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D0E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F8A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94A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50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B64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430EDD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2B5B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41839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249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6C1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924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8486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AC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160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D29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A658F3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0D6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E028B1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D58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9E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FD04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532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CAC9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7D8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CD9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2ABF4DC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538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D302A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973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E630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ADA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FB54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65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29B8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5976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6296FB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8681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5E4A8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D961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334D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FD39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4D80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0DA7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9E8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A750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2F8D83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24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62611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1B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1318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5B0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E1E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BEE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33B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94CE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EF5A8C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BB80F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20D782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A20B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D57BC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BBC08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97F1D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26EB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E5BB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5010B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367149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2158094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2060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496974E3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УЗИ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DB5FE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9FF01F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6FAEB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31BCD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CB5BF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377C36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4906B0A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1A58C58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D6994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181741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CCD8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F1EBC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E8D6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35215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982B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675E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C280A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851953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80DE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C2A0AA" w14:textId="77777777" w:rsidR="00947347" w:rsidRPr="0015594F" w:rsidRDefault="00947347" w:rsidP="00BC22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A4F54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244DA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81213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A2331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EE4C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857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93C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905E3E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607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9D63A4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5A046850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A7D1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E634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144E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F6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1811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1EE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966B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018314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5E17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A6D743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D010E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E3626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03542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7FC9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12D7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A83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179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7A57945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68161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3E15E5" w14:textId="77777777" w:rsidR="00947347" w:rsidRPr="0015594F" w:rsidRDefault="00947347" w:rsidP="00907277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Медицинская функционаяльная электрическая кровать на колесах </w:t>
            </w:r>
          </w:p>
          <w:p w14:paraId="7BDAB9BF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2170x950x1020/960мм</w:t>
            </w:r>
          </w:p>
          <w:p w14:paraId="1114C023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B9FB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C607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BA6FA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193A4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FE14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516B6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2EF8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053F8C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1D86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38576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E4F7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BF09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683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0930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17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4BD3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C0FB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BDEAC0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C02ED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88F1A6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14:paraId="30AB45F2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2A2F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1BAC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48414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ADBD100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DCFC1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0863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9FC0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3DCD" w14:textId="77777777" w:rsidR="00947347" w:rsidRPr="0015594F" w:rsidRDefault="00947347" w:rsidP="00B31B2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623C6B3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A6395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4B1947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2E15A3F1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F24CD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3948F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DB62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4EB2999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BB1C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E390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3BC3E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6174" w14:textId="77777777" w:rsidR="00947347" w:rsidRPr="0015594F" w:rsidRDefault="00947347" w:rsidP="00BC22A2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48E8CE4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91EA7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49BD12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0B32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44B9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A3298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D83AC56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4525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4777B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77C3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31A8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EDD0D6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D4D63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CE842B" w14:textId="77777777" w:rsidR="00947347" w:rsidRPr="0015594F" w:rsidRDefault="00947347" w:rsidP="009072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45B117C0" w14:textId="77777777" w:rsidR="00947347" w:rsidRPr="0015594F" w:rsidRDefault="00947347" w:rsidP="009072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8E815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4479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B9D71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5753B677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BD8D5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48E9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CAD6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7CC9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28E401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7EEDB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72F124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9EB03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9B287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28FC1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1A71E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1918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7679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DE81B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7A92B1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D2B2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57.2 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ADB351" w14:textId="77777777" w:rsidR="00947347" w:rsidRPr="0015594F" w:rsidRDefault="00947347" w:rsidP="00A82BC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Компьютер персональный с 2-мя мониторами и подставкой для крепления к столу</w:t>
            </w:r>
          </w:p>
          <w:p w14:paraId="59C4E1C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731D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D4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753B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Импорт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4085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08E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EBC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0A1B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E3478D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71F59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AA54D4" w14:textId="77777777" w:rsidR="00947347" w:rsidRPr="0015594F" w:rsidRDefault="00947347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11850509" w14:textId="77777777" w:rsidR="00947347" w:rsidRPr="0015594F" w:rsidRDefault="00947347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371EF0B4" w14:textId="77777777" w:rsidR="00947347" w:rsidRPr="0015594F" w:rsidRDefault="00947347" w:rsidP="00BC22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4F957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512E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0BA2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08FD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9A229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EDDFB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ACEB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4192988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C457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D1C80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14:paraId="35F2F681" w14:textId="77777777" w:rsidR="00947347" w:rsidRPr="0015594F" w:rsidRDefault="00947347" w:rsidP="008A37B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0,25кВт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77D6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3417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88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BB1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1DA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8C1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02B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7F223E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134C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83863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77C01150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32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F76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501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90F1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6070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79D0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03CC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218AEA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4AA037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19F9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8C37E2" w14:textId="77777777" w:rsidR="00947347" w:rsidRPr="0015594F" w:rsidRDefault="00947347" w:rsidP="00E81851">
            <w:pPr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88516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6860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ED403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84638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A95A1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B1F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EFB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157BAE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9000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2535AD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4A891A58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47C69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74E584D5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E487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E057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4684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918C9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8A0E6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17524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765320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9D4B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5204B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B95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CEC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667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76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02D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D7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3BA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182041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C98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C45F6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D6E1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BA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1A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13EA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7F5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7F63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C512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00CC7D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46FD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A2E0B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5C92EDD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67D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4E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37F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D72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5B34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E9F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F22F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473258A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BCE8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0F3D8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843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CF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8C57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B8FA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434A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472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0EB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77250A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FADC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3B4E9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6043BF4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729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0D6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E4A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EF4E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07E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F56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F52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3425A6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D15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76DD8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E351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7056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7F3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D1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05E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949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D1D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BACE02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2F7A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33EADA" w14:textId="77777777" w:rsidR="00947347" w:rsidRPr="0015594F" w:rsidRDefault="00947347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B2F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EAA3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57B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BC75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BE4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E3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87CE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52998A9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FBB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240.2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703D7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Универсальный УЗИ сканер премиум класса нового поколения с поддержкой двумерных матричных датчиков и экспертных функций для повышения точности диагностики.</w:t>
            </w:r>
          </w:p>
          <w:p w14:paraId="4AF2884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A6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Canon Aplio i800</w:t>
            </w:r>
          </w:p>
          <w:p w14:paraId="448AB7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AF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E9B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Toshiba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8D0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E3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C92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D32F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 Подключение через ИБП</w:t>
            </w:r>
          </w:p>
        </w:tc>
      </w:tr>
      <w:tr w:rsidR="0015594F" w:rsidRPr="0015594F" w14:paraId="2E16137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BB8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91BB4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A64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EA34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A4A8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33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C44E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B3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7B27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0A80705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571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0A819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плечевой манжетой трех размеров,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FC9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B6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8D6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2CB4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C581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CAEF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2B8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C6702F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211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46EE56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плечевой манжетой и курковым клапаном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23CF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9ED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EC2E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8FDC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C828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2B1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29A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3032C0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A19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F22CB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912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220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974B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FE0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F30F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7866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AFC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2DC763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CCE0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37BE86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036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16A6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CA5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EF63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E70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01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2B52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57D5D5B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07FD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251CB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C83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82E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22F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E9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21A0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E026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B3D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FE65DA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5619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2DC4F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9C2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568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55F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4CD5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FF3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D73F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6BC6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CCFE20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3F69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388CD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3F6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7B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AE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249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94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E45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7CF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15594F" w:rsidRPr="0015594F" w14:paraId="1C5DC97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E04EC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AFB34B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0AC1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F6509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B25A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E2DB7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CAB9B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04941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0453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403441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5506572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2061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6F4A8893" w14:textId="77777777" w:rsidR="00947347" w:rsidRPr="0015594F" w:rsidRDefault="00947347" w:rsidP="0079105C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Кабинет нагрузочных проб и ФВД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966509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52E54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D703DB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5FC379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7ECCEA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2C1BF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1DE06159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5EE42E6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8C987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381457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0E58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1D69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51E03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1CE6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A8C27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FA3E3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F0EB7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34BB51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476BC" w14:textId="77777777" w:rsidR="00947347" w:rsidRPr="0015594F" w:rsidRDefault="00947347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DC0447" w14:textId="77777777" w:rsidR="00947347" w:rsidRPr="0015594F" w:rsidRDefault="00947347" w:rsidP="00A028A2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D0CE8" w14:textId="77777777" w:rsidR="00947347" w:rsidRPr="0015594F" w:rsidRDefault="00947347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4F672" w14:textId="77777777" w:rsidR="00947347" w:rsidRPr="0015594F" w:rsidRDefault="00947347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F6F46" w14:textId="77777777" w:rsidR="00947347" w:rsidRPr="0015594F" w:rsidRDefault="00947347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C8DA6" w14:textId="77777777" w:rsidR="00947347" w:rsidRPr="0015594F" w:rsidRDefault="00947347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2DC24" w14:textId="77777777" w:rsidR="00947347" w:rsidRPr="0015594F" w:rsidRDefault="00947347" w:rsidP="00A028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42B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1C97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1E1A72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E6CA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49FDFB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16771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2B0D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52C2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DCF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67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6224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E983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0604B2D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68014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FC2AE0" w14:textId="77777777" w:rsidR="00947347" w:rsidRPr="0015594F" w:rsidRDefault="00947347" w:rsidP="00907277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Медицинская функционаяльная электрическая кровать на колесах </w:t>
            </w:r>
          </w:p>
          <w:p w14:paraId="1005A247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2170x950x1020/960мм</w:t>
            </w:r>
          </w:p>
          <w:p w14:paraId="432F3B89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BC406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BD813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D05BB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18C95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B0C10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ABD26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70DAE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02E313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E9C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CE416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F34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F6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FEC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F29E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8515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4AA0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B651" w14:textId="77777777" w:rsidR="00947347" w:rsidRPr="0015594F" w:rsidRDefault="00947347" w:rsidP="009138F5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</w:t>
            </w:r>
          </w:p>
        </w:tc>
      </w:tr>
      <w:tr w:rsidR="0015594F" w:rsidRPr="0015594F" w14:paraId="34D15A6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30B7C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67C5B3B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14:paraId="5BC4AF56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76C55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3B68C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EDF25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17135075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24CF4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F0C2E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2E487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5E223" w14:textId="77777777" w:rsidR="00947347" w:rsidRPr="0015594F" w:rsidRDefault="00947347" w:rsidP="00B31B2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2B7AC51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67E88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B10211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под оборудование</w:t>
            </w:r>
          </w:p>
          <w:p w14:paraId="69A93E22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19723" w14:textId="77777777" w:rsidR="00947347" w:rsidRPr="0015594F" w:rsidRDefault="00947347" w:rsidP="00E82BA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ДМ-6-006-01</w:t>
            </w:r>
          </w:p>
          <w:p w14:paraId="49CFEC10" w14:textId="77777777" w:rsidR="00947347" w:rsidRPr="0015594F" w:rsidRDefault="00947347" w:rsidP="00E82BA6">
            <w:pPr>
              <w:ind w:right="-108" w:hanging="108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код 2006.37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FED31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B404D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59BE9918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426BB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94D2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21AA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87B9B" w14:textId="77777777" w:rsidR="00947347" w:rsidRPr="0015594F" w:rsidRDefault="00947347" w:rsidP="00B31B2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75612BD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8171E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CB94DE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0E1AE09E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CA51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952C0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87AF9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15D27987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E611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2F298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17195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3C17" w14:textId="77777777" w:rsidR="00947347" w:rsidRPr="0015594F" w:rsidRDefault="00947347" w:rsidP="00B31B2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2E61C72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B26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4EB56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237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52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5B4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3634C7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946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EC7F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AAC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773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3EAEB9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32B1D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39FDF4" w14:textId="77777777" w:rsidR="00947347" w:rsidRPr="0015594F" w:rsidRDefault="00947347" w:rsidP="009072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63D074BF" w14:textId="77777777" w:rsidR="00947347" w:rsidRPr="0015594F" w:rsidRDefault="00947347" w:rsidP="009072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AE02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F6EC5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78EC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2620CB3B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15393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010A2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F5B5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11F4E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682A42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D1497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EBADAF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01B1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4CB74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DE732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B6300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B7D1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584F8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1933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05E867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031E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E82F2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5965039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89D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1DA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5094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297F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C425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996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8A0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6C0D927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2F9E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E1A1CE" w14:textId="77777777" w:rsidR="00947347" w:rsidRPr="0015594F" w:rsidRDefault="00947347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1E093AC6" w14:textId="77777777" w:rsidR="00947347" w:rsidRPr="0015594F" w:rsidRDefault="00947347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632076B9" w14:textId="77777777" w:rsidR="00947347" w:rsidRPr="0015594F" w:rsidRDefault="00947347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78B45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6BDC4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AF107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D77CE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E0A6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BE65F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1887B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774E5E2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92A3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85А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953601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1200х1800мм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59CC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1200х1800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C65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C4B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FEC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672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A3E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786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CF1005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14F9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F75293" w14:textId="77777777" w:rsidR="00947347" w:rsidRPr="0015594F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бортом по 4-м сторонам,  на колесах 125 мм, 2 из которых с тормозами</w:t>
            </w:r>
          </w:p>
          <w:p w14:paraId="02279B23" w14:textId="77777777" w:rsidR="00947347" w:rsidRPr="0015594F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73700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5D811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BF39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A648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D0F5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EE58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1674F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8A5042A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D9D7727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55FFA2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6D608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6DD53C" w14:textId="77777777" w:rsidR="00947347" w:rsidRPr="0015594F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A40F4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A889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45B9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F754A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382BA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1A85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5162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D72204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DD84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2E2720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FFE0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0E85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E72B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32B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EF1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E97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551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800722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E4A8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8E9A26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C93F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58E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27B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F5E2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B499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22C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84E4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0F8731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92D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D191B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24CFDAD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A6CC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E0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99E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D8F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F9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CF8B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F8F4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220AA4E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4A44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FE3C8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5355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9E0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23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246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5FF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EF9F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63E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825F7F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633A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D8447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17C6746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D37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8323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C65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0F0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C5B8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012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C41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C73906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6FAF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F620E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3B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A0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37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B945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19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87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EEA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E0D9AE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6CD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A92AEE" w14:textId="77777777" w:rsidR="00947347" w:rsidRPr="0015594F" w:rsidRDefault="00947347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0DD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F618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E526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D61F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FAF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1B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A5A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65FD0D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BB82D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274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D57BA6" w14:textId="77777777" w:rsidR="00947347" w:rsidRPr="0015594F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Компьютерная стресс система Case Premium для проведения проб с физической нагрузкой с включая бегущую дорожку (тредмил)</w:t>
            </w:r>
          </w:p>
          <w:p w14:paraId="49F57F52" w14:textId="77777777" w:rsidR="00947347" w:rsidRPr="0015594F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1,0кВт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5BD5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Case Premium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9DB90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8ED58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0E21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8D491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F8A94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220,0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429AD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9E2A95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C108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275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7353B3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Велоэргометр (лежачий для стресс-ЭхоКГ) в комплекте стресс системы</w:t>
            </w:r>
          </w:p>
          <w:p w14:paraId="385EE480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1Ф; 220 В; 0,5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0E09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Case Premium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9FE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5BF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5CD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26C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BB3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220,0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1058C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  <w:p w14:paraId="0F2E9A50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B26E77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7EE09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195Э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C3B147" w14:textId="77777777" w:rsidR="00947347" w:rsidRPr="0015594F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Дефибриллятор наружный</w:t>
            </w:r>
          </w:p>
          <w:p w14:paraId="3274BAC0" w14:textId="77777777" w:rsidR="00947347" w:rsidRPr="0015594F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15F1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Zoll R Series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F8F40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755C6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ZOLL Medical Corp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.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290BB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71CE4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3130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00E4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BB4CA7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9D83B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3924C7" w14:textId="77777777" w:rsidR="00947347" w:rsidRPr="0015594F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Система для исследования функции внешнего дыхания с кривой поток-объем и определением бронхиального сопротивления «Cпирограф MasterScreen Pneumo»</w:t>
            </w:r>
          </w:p>
          <w:p w14:paraId="3044BBDD" w14:textId="77777777" w:rsidR="00947347" w:rsidRPr="0015594F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7D165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MasterScreen Pneumo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EDCC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7B0B5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"Вайэйр Медикал ГмбХ",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E47F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4C6B0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70CCE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2FD85" w14:textId="77777777" w:rsidR="00947347" w:rsidRPr="0015594F" w:rsidRDefault="00947347" w:rsidP="003E15F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CEFA44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8B17D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4DFC54" w14:textId="77777777" w:rsidR="00947347" w:rsidRPr="0015594F" w:rsidRDefault="00947347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Бодиплетизмограф с ультразвуковым датчиком потока.Измерительная система PowerCube Body, включая BodyBox,</w:t>
            </w:r>
          </w:p>
          <w:p w14:paraId="19D5D5EB" w14:textId="77777777" w:rsidR="00947347" w:rsidRPr="0015594F" w:rsidRDefault="00947347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-  измерительный модуль PowerCube, </w:t>
            </w:r>
          </w:p>
          <w:p w14:paraId="3B7C6313" w14:textId="77777777" w:rsidR="00947347" w:rsidRPr="0015594F" w:rsidRDefault="00947347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- клапан с высокоточным ультразвуковым датчиком потока, </w:t>
            </w:r>
          </w:p>
          <w:p w14:paraId="2DF1AD6A" w14:textId="77777777" w:rsidR="00947347" w:rsidRPr="0015594F" w:rsidRDefault="00947347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- программа BodyLiveCal, программа LFХ для Windows 7,</w:t>
            </w:r>
          </w:p>
          <w:p w14:paraId="2B96895C" w14:textId="77777777" w:rsidR="00947347" w:rsidRPr="0015594F" w:rsidRDefault="00947347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- стандартные принадлежности, </w:t>
            </w:r>
          </w:p>
          <w:p w14:paraId="49205DB2" w14:textId="77777777" w:rsidR="00947347" w:rsidRPr="0015594F" w:rsidRDefault="00947347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- тележка с медицинским изолирующим трансформатором</w:t>
            </w:r>
          </w:p>
          <w:p w14:paraId="79B7563E" w14:textId="77777777" w:rsidR="00947347" w:rsidRPr="0015594F" w:rsidRDefault="00947347" w:rsidP="003E15F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 кабины 860х770х1850мм</w:t>
            </w:r>
          </w:p>
          <w:p w14:paraId="09748DE6" w14:textId="77777777" w:rsidR="00947347" w:rsidRPr="0015594F" w:rsidRDefault="00947347" w:rsidP="003E15F0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 – 150 кг.</w:t>
            </w:r>
          </w:p>
          <w:p w14:paraId="57747051" w14:textId="77777777" w:rsidR="00947347" w:rsidRPr="0015594F" w:rsidRDefault="00947347" w:rsidP="0062391E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1,0кВт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5C35F" w14:textId="77777777" w:rsidR="00947347" w:rsidRPr="0015594F" w:rsidRDefault="00947347" w:rsidP="003E15F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PowerCube Body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4D539" w14:textId="77777777" w:rsidR="00947347" w:rsidRPr="0015594F" w:rsidRDefault="00947347" w:rsidP="003E15F0">
            <w:pPr>
              <w:ind w:firstLine="22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4D102" w14:textId="77777777" w:rsidR="00947347" w:rsidRPr="0015594F" w:rsidRDefault="00000000" w:rsidP="003E15F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hyperlink r:id="rId13" w:history="1">
              <w:r w:rsidR="00947347" w:rsidRPr="0015594F">
                <w:rPr>
                  <w:rFonts w:ascii="Calibri" w:hAnsi="Calibri" w:cs="Calibri"/>
                  <w:sz w:val="22"/>
                  <w:szCs w:val="22"/>
                </w:rPr>
                <w:t>GANSHORN</w:t>
              </w:r>
            </w:hyperlink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329BE" w14:textId="77777777" w:rsidR="00947347" w:rsidRPr="0015594F" w:rsidRDefault="00947347" w:rsidP="003E15F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54D11" w14:textId="77777777" w:rsidR="00947347" w:rsidRPr="0015594F" w:rsidRDefault="00947347" w:rsidP="003E15F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665B" w14:textId="77777777" w:rsidR="00947347" w:rsidRPr="0015594F" w:rsidRDefault="00947347" w:rsidP="003E15F0">
            <w:pPr>
              <w:ind w:firstLine="22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A173" w14:textId="77777777" w:rsidR="00947347" w:rsidRPr="0015594F" w:rsidRDefault="00947347" w:rsidP="0062391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0BC02C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EEA8D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F8EF46" w14:textId="77777777" w:rsidR="00947347" w:rsidRPr="0015594F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03848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BF2B4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AC759" w14:textId="77777777" w:rsidR="00947347" w:rsidRPr="0015594F" w:rsidRDefault="00947347" w:rsidP="00967D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E60CB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4462D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53073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0683F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кислорода. Учтено в разделе МГ</w:t>
            </w:r>
          </w:p>
        </w:tc>
      </w:tr>
      <w:tr w:rsidR="0015594F" w:rsidRPr="0015594F" w14:paraId="564478D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2F6CA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827833" w14:textId="77777777" w:rsidR="00947347" w:rsidRPr="0015594F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A2E0C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53CF4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03821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61B83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A3C0C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E4878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EC83D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29035A9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BCDA8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6D76CD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8F55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E8931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0A6B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6A11C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F7AEC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A213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93CA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DAD864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15A7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234843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80CB5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3CFB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3461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21822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4BCF6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1FB1D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B67E4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2E068D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5DDBC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18641E" w14:textId="77777777" w:rsidR="00947347" w:rsidRPr="0015594F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Система суточного мониторирования АД с 5 носимыми мониторами BPM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59F2E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857BE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AD80F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ООО «Петр Телегин»,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F8E97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E1A36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05DE9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9ABF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A7C336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265E1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AB52E9" w14:textId="77777777" w:rsidR="00947347" w:rsidRPr="0015594F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Бифункциональный монитор для суточного мониторирования ЭКГ и АД  с 2 носимыми мониторами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9D3E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5433F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174B1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Астрокард (Россия)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69BF9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41A0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6A60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90C9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42948D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DD696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ADE0E1" w14:textId="77777777" w:rsidR="00947347" w:rsidRPr="0015594F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EDE9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BB2C6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3970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64505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2A7A9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C5DF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20727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332F21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C7309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36280A" w14:textId="77777777" w:rsidR="00947347" w:rsidRPr="0015594F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Аптечка для оказания неотложной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E691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27D6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10A71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78C0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4693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B53A9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56790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6EE0DA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EB3C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C3952A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E24C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D84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AFA29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BB7D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38E8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8E8C9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2BF3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C64341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358F7E3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5CE8D732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ЭКГ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B94783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9D5F5F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04A8A0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69D30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7667D5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1E374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DF49E27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779A03E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FC60E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CDBD30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9374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8D21D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5782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002D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920B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85B7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8F86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25A4D0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E1C6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A66AEE" w14:textId="77777777" w:rsidR="00947347" w:rsidRPr="0015594F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0BEB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2018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31DE0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DD63F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0E763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72C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5A79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9DCF65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8E55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9353D5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3FDC0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A93D4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60720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C520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3DD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A4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EEAA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4B4451B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424A0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5DFBF8" w14:textId="77777777" w:rsidR="00947347" w:rsidRPr="0015594F" w:rsidRDefault="00947347" w:rsidP="00907277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Медицинская функционаяльная электрическая кровать на колесах </w:t>
            </w:r>
          </w:p>
          <w:p w14:paraId="4B983E06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2170x950x1020/960мм</w:t>
            </w:r>
          </w:p>
          <w:p w14:paraId="2A90395C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53557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C5047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8F6F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4E6B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C4872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414A2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84ED0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3BD730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080C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58FFD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12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8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806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D1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A52C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5C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F14C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170A7B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D817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58D08E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14:paraId="4A45CE7F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C217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5D209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7697B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75864EB9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71481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A7819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E2BC0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14854" w14:textId="77777777" w:rsidR="00947347" w:rsidRPr="0015594F" w:rsidRDefault="00947347" w:rsidP="00B31B2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28F7CBE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EF237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FF26E8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6F848718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F8473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91CCD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2A2F7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3212A3F1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269A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D9173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1C8C2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FAE8B" w14:textId="77777777" w:rsidR="00947347" w:rsidRPr="0015594F" w:rsidRDefault="00947347" w:rsidP="00B31B2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5711C4E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731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897A0B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BF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10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44D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01CF824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63D8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4C6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796A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CB46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6F96D6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CE5C8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C80524" w14:textId="77777777" w:rsidR="00947347" w:rsidRPr="0015594F" w:rsidRDefault="00947347" w:rsidP="000138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507A2DF6" w14:textId="77777777" w:rsidR="00947347" w:rsidRPr="0015594F" w:rsidRDefault="00947347" w:rsidP="0001384D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2282E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C698A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9C4A7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D39F543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2E6D4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248A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C8D96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089F6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8A7AC5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5A88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7F4D2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14:paraId="30BF087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575E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91E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79A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BFA0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4BDA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CB67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0C44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37D169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B74CC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0CA53B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B8A39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2729E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3DCEF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85E0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FE667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6B2FE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D8F3E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283CE5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5DC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EE6AF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6E8B366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263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004D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12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DF40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3CA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269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5100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3D56957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F4FCB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F5126F" w14:textId="77777777" w:rsidR="00947347" w:rsidRPr="0015594F" w:rsidRDefault="00947347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65D1178B" w14:textId="77777777" w:rsidR="00947347" w:rsidRPr="0015594F" w:rsidRDefault="00947347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21812CEE" w14:textId="77777777" w:rsidR="00947347" w:rsidRPr="0015594F" w:rsidRDefault="00947347" w:rsidP="00B31B2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55C7B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9D977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86A99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242F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EE62F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15B04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D55F0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405CAD3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1597D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C2E707" w14:textId="77777777" w:rsidR="00947347" w:rsidRPr="0015594F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6B25D07B" w14:textId="77777777" w:rsidR="00947347" w:rsidRPr="0015594F" w:rsidRDefault="00947347" w:rsidP="00B31B2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EFD4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C5648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6DFD2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690F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C4256" w14:textId="77777777" w:rsidR="00947347" w:rsidRPr="0015594F" w:rsidRDefault="00947347" w:rsidP="00FE71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9A7A6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4CF1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5F197E3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E36333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EBD4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5A08B8" w14:textId="77777777" w:rsidR="00947347" w:rsidRPr="0015594F" w:rsidRDefault="00947347" w:rsidP="00E81851">
            <w:pPr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D597A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E86F7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B647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9A812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1920F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02E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5D76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5ECA2C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76487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B854A7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71945AB0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11D7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2A814158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49773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DF63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08CD1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FC14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500C" w14:textId="77777777" w:rsidR="00947347" w:rsidRPr="0015594F" w:rsidRDefault="00947347" w:rsidP="00B31B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D2D2" w14:textId="77777777" w:rsidR="00947347" w:rsidRPr="0015594F" w:rsidRDefault="00947347" w:rsidP="00B31B2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95A155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E442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F9500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0F27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1AC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BB1E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3EF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07F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3E24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628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4D082B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054F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F93DD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6F37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8090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0479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715B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9E21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403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30E8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C2CE01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493F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1DDFA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2F1A9B0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672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262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D7DB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CA8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91A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01A3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A35C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13672E7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CB36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9C793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265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447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9C4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C60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DFAD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D49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73E2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0A01B3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E40B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B613E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3C27951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0327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D745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44D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4537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AD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6E8F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A8D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812ADD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93FE24B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195Э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tcMar>
              <w:left w:w="57" w:type="dxa"/>
              <w:right w:w="57" w:type="dxa"/>
            </w:tcMar>
            <w:vAlign w:val="center"/>
            <w:hideMark/>
          </w:tcPr>
          <w:p w14:paraId="02D939A2" w14:textId="77777777" w:rsidR="00947347" w:rsidRPr="0015594F" w:rsidRDefault="00947347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Дефибриллятор наружный</w:t>
            </w:r>
          </w:p>
          <w:p w14:paraId="62849BEB" w14:textId="77777777" w:rsidR="00947347" w:rsidRPr="0015594F" w:rsidRDefault="00947347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145E7CB0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Zoll R Series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07E22F27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0B379C06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ZOLL Medical Corp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. США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6F695623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371A7341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0CC445E1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60B9843B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5C1A98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F15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12265E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6DD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C4F1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1E9E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717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F7C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C92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2BD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3E056E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987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F0961A" w14:textId="77777777" w:rsidR="00947347" w:rsidRPr="0015594F" w:rsidRDefault="00947347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411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D849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A89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570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49E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2A1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6A9E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827066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3F7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DC5A7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91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C19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B1C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7567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DFDF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486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D6FC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87D346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E869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290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ED7C5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Электрокардиограф 12-канальный карточный в комплектации </w:t>
            </w:r>
          </w:p>
          <w:p w14:paraId="74C8AFD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РУ-0,1кВт,220В,1Ф+N+PE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6DF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MAC 2000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AEE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6414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E8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21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945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281A" w14:textId="77777777" w:rsidR="00947347" w:rsidRPr="0015594F" w:rsidRDefault="00947347" w:rsidP="00D20C8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15594F" w:rsidRPr="0015594F" w14:paraId="5DC0B0C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2DC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F92DE4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74B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5930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69D69" w14:textId="77777777" w:rsidR="00947347" w:rsidRPr="0015594F" w:rsidRDefault="00947347" w:rsidP="00D843D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702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6C0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5E71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67CB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кислорода. Учитывается в раделе МГ</w:t>
            </w:r>
          </w:p>
        </w:tc>
      </w:tr>
      <w:tr w:rsidR="0015594F" w:rsidRPr="0015594F" w14:paraId="40F4256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BDBC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3B2E52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CF2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594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4609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675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BFA7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142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0358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1D2CE2F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ACEF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F35DBB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FB42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F71F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31DB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D64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4A27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8561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B7B0F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F5341D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BE29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0091ED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холтеровского мониторирования сердечной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AE71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168A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99B93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315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CAA4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67E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B4FDA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2ABFD5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120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49609D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суточного мониторирования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665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EE27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28DF3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C8F4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05A4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408F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8EE54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668FB0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37B0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3395C1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501A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C424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478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FE68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C874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DFF9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0D11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4B12F6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EC3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394F7E" w14:textId="77777777" w:rsidR="00947347" w:rsidRPr="0015594F" w:rsidRDefault="00947347" w:rsidP="00D20C8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Система суточного мониторирования АД с 5 носимыми мониторами BPM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955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6B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F28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ООО «Петр Телегин»,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E55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4238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172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4CC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A68481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5A2C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F32E0C" w14:textId="77777777" w:rsidR="00947347" w:rsidRPr="0015594F" w:rsidRDefault="00947347" w:rsidP="00D20C8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Бифункциональный монитор для суточного мониторирования ЭКГ и АД  с 2 носимыми мониторами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56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EC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480A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Астрокард (Россия)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8D0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1AB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445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EBD1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7DE9AD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33B9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317BB4" w14:textId="77777777" w:rsidR="00947347" w:rsidRPr="0015594F" w:rsidRDefault="00947347" w:rsidP="00670853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3614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1C0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5C4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4058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5338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5DAC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6C33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9E50A3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31E650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6BA222C8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ЭЭГ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61D49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CAA82F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46FCE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05671E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F5D1B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1E6F4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4422DD5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065AE8F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59E8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602E1C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CC6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04CC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E970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4E9D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BD87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B19C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C003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44A9F8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8163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68DE3A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20AE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CDE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424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6615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173D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5D7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B90B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3E039E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6037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4F996B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D3F4A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1D42D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5711B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D97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3C76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6A41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248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31B559F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9BA6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11657F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206FB60B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7960A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3F9DD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5736A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9AB6E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299F6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6E12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A48C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F46F05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8262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ED6BF6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367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122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9DA2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D34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EF3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DA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12EA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3CBCDB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E29D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172153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14:paraId="5066444B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6D49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6EC3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1C75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2A890CA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7376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A1B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8E86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7AC5B" w14:textId="77777777" w:rsidR="00947347" w:rsidRPr="0015594F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29F4F33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0ABB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E88696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7580131D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2BA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9AA1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267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3A3595F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7FC0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D633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8B9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226A" w14:textId="77777777" w:rsidR="00947347" w:rsidRPr="0015594F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506D2F9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302A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29CF0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443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ECC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06E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72237E7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8ACC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8EB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75B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4A5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1E188D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A0D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6CEDC74" w14:textId="77777777" w:rsidR="00947347" w:rsidRPr="0015594F" w:rsidRDefault="00947347" w:rsidP="000138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38EC1626" w14:textId="77777777" w:rsidR="00947347" w:rsidRPr="0015594F" w:rsidRDefault="00947347" w:rsidP="0001384D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A78A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CDF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48B3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788EB5C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18A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B3AF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3264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10D8C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D670BB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B061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361298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45AD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E9DA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434C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916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8C9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46B9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F922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1CFFF3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E0C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71C01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3EE3CF6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7BA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8F5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5A8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8ED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5CA9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2B7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3C3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5C6D432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EAB8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877659" w14:textId="77777777" w:rsidR="00947347" w:rsidRPr="0015594F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20D3E410" w14:textId="77777777" w:rsidR="00947347" w:rsidRPr="0015594F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7BE10856" w14:textId="77777777" w:rsidR="00947347" w:rsidRPr="0015594F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B2D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FD09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1A71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033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91C3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200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2C507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4AACD74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6366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2607D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2E4C8F67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61CC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B37F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EDC9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63B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8B79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8716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35550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480887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6E85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5BD935" w14:textId="77777777" w:rsidR="00947347" w:rsidRPr="0015594F" w:rsidRDefault="00947347" w:rsidP="00E81851">
            <w:pPr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88783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B4D0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C4BBC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2194E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19B6B" w14:textId="77777777" w:rsidR="00947347" w:rsidRPr="0015594F" w:rsidRDefault="00947347" w:rsidP="00E81851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43D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A07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0BBFB0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0F10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2BC700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37F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533E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406F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C35D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E8C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3B6D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37CF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1666309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94A6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C8209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827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81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327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B75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91C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BFF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2370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32DA1A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959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111341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58D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FA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7D4D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D0E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1E45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C31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A7F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3799FA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00F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7B22E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31F6016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F7C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04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A82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EE65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6606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D4B5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7FF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3530672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FF9E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53F4E1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6384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9BBC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5C62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F2ED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5C1A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411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1D97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D23D3F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1EA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AFDF3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0112F1B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EA2F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8F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DD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1A0C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CF0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121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CF0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AC0735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144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20C89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B636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428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131C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F23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E72F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8F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C14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BF7221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514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C0CBDE" w14:textId="77777777" w:rsidR="00947347" w:rsidRPr="0015594F" w:rsidRDefault="00947347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9DB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9BA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4EA6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80E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180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87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5AC1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9CFBFC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36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232.1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B09E9B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 предназначено для проведения процедур, осмотра и обследования пациентов в учреждениях здравоохранения, подходит для проведения ЭЭГ и ЭХО-ЭГ исследований состояния головного мозга</w:t>
            </w:r>
          </w:p>
          <w:p w14:paraId="4FC182EA" w14:textId="77777777" w:rsidR="00947347" w:rsidRPr="0015594F" w:rsidRDefault="00947347" w:rsidP="00F074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83D5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 384400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660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5F2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4EE2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0CC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E4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323C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2898B6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7AF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62C2EC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для оказания первичной медико-санитарной помощи взрослым в неотложной форме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CC13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DEB0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EF38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Арисмед,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0E5B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9AAB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73DB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8740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12575F0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B5B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AC377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9F34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7CE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7C2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BA2C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50F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BD9F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ADA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7D5379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5443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323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76E66B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7B0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775F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7EA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CDB2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FA63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06A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5F35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1218929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3673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5A7EAB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44F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295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119C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688F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280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C109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49944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B88427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C1F8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12E0EC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BBE3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DF16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365C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1BF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59D5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1063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75082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09DEDE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A0A9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255ABC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BF4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3FC1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430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CF6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D0E3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745C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7994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9F1C21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D315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1A3F01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DAE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D01E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6AD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2851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9563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C798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2741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4E3400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F4E75" w14:textId="77777777" w:rsidR="00947347" w:rsidRPr="0015594F" w:rsidRDefault="00947347" w:rsidP="00C528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В-48Б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61CC93" w14:textId="77777777" w:rsidR="00947347" w:rsidRPr="0015594F" w:rsidRDefault="00947347" w:rsidP="00C5282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Электромиограф портативный с принадлежностями</w:t>
            </w:r>
          </w:p>
          <w:p w14:paraId="3CF1F6B9" w14:textId="77777777" w:rsidR="00947347" w:rsidRPr="0015594F" w:rsidRDefault="00947347" w:rsidP="00C5282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 РУ -0,3кВт; 220В;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2F073" w14:textId="77777777" w:rsidR="00947347" w:rsidRPr="0015594F" w:rsidRDefault="00947347" w:rsidP="00C528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DantecKeypoint Focus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F2C1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A5C2C" w14:textId="77777777" w:rsidR="00947347" w:rsidRPr="0015594F" w:rsidRDefault="00947347" w:rsidP="00C528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NatusManufactoring, Ирландия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ECF3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0328B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FD5D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C512F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15594F" w:rsidRPr="0015594F" w14:paraId="17346A4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B4E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ЭНЦ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A2C3BB" w14:textId="77777777" w:rsidR="00947347" w:rsidRPr="0015594F" w:rsidRDefault="00947347" w:rsidP="00625A5D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Портативная (переносная) мультифункциональная система ЭЭГ, ВП, ПСГ комплектация стандарт </w:t>
            </w:r>
          </w:p>
          <w:p w14:paraId="5E3BC4B5" w14:textId="77777777" w:rsidR="00947347" w:rsidRPr="0015594F" w:rsidRDefault="00947347" w:rsidP="00625A5D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1,0кВт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439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 plusPRO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0B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D2D1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EBNeuro, Италия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6FB2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06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0A1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A981" w14:textId="77777777" w:rsidR="00947347" w:rsidRPr="0015594F" w:rsidRDefault="00947347" w:rsidP="008319C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15594F" w:rsidRPr="0015594F" w14:paraId="796F66F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D9994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59ABAA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7DFC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1599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25B89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E5F26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5207A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C2E8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12F47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468EC62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E306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24BB0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72DC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3A39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236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637E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C75B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8F3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E675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0A5059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4885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FEE74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AF3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AB4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B9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98D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6DD6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775F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EA5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75AC78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D0DF04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6E9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A44111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126A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C4A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A2D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F51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24C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EE8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F2011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0A0CAA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7FEA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8045B9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9EE1" w14:textId="77777777" w:rsidR="00947347" w:rsidRPr="0015594F" w:rsidRDefault="00947347" w:rsidP="006B0BDF">
            <w:r w:rsidRPr="0015594F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EDAF5" w14:textId="77777777" w:rsidR="00947347" w:rsidRPr="0015594F" w:rsidRDefault="00947347" w:rsidP="006B0B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ABD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731D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041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A7B7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6CCC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8D1694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CB3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A314CA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13D01" w14:textId="77777777" w:rsidR="00947347" w:rsidRPr="0015594F" w:rsidRDefault="00947347" w:rsidP="006B0BDF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E5556" w14:textId="77777777" w:rsidR="00947347" w:rsidRPr="0015594F" w:rsidRDefault="00947347" w:rsidP="006B0B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956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BEC4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310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7627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3A0A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193254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766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E7450C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0C71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255C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1BBBD" w14:textId="77777777" w:rsidR="00947347" w:rsidRPr="0015594F" w:rsidRDefault="00947347" w:rsidP="006B0BDF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129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BE9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86B6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C7CF8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3E7443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A50A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C4655D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988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4C3D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9309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6FB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9FF0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1AB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0CB63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75D6C2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6A3080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2064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61AC7BBC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отоларинголога с аудиметрической кабиной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113CA6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F492C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543154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99516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79B321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7DC93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42054AF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6AF466D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BF9CE" w14:textId="77777777" w:rsidR="00947347" w:rsidRPr="0015594F" w:rsidRDefault="00947347" w:rsidP="00572A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096А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7B0631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Рабочая поверхность с ящиками и навесными модулями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3BAC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32653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2D1E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Индивид.изготов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D87B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28E79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07CBD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E5520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7FAF0F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4B7A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CE6D73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9E5B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CF123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B8ABB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5F88F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D4A83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03EC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6B87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B6E494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ADBD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CFC195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2571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488D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183E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334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594F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D3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737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AB81C2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EACA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320D1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C21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D94C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CCF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119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CEF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FB4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9832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EB4EB8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8AA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5C9A81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врача</w:t>
            </w:r>
          </w:p>
          <w:p w14:paraId="07A03A68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5ED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CBE7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2C87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7FD09D9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BF4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674B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778F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8E98F" w14:textId="77777777" w:rsidR="00947347" w:rsidRPr="0015594F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49E2CCA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F54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BC9155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53205819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0986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3F27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9EF3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1A1BC47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DB44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9922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FEB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7113" w14:textId="77777777" w:rsidR="00947347" w:rsidRPr="0015594F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67ACBF8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117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80641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DB7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4E7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0CB2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1ECF7F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278E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BD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0C0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0E34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4E6C5B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CDE4F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2959FC" w14:textId="77777777" w:rsidR="00947347" w:rsidRPr="0015594F" w:rsidRDefault="00947347" w:rsidP="009072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506DF7DB" w14:textId="77777777" w:rsidR="00947347" w:rsidRPr="0015594F" w:rsidRDefault="00947347" w:rsidP="009072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A6833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C259F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C2E56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305A7076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922D4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9EF30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EBEA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43ED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C4CFF3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C0FF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3D54B0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6DB9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3597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D199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C193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F240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CEF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2FE27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C4D697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729F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42761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23B976D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2D8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CBE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9E0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6820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1A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C64E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6E99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21F94AF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368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504271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оторинолагическое для пациента</w:t>
            </w:r>
          </w:p>
          <w:p w14:paraId="2711B674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800х650х1380 мм (длина в разложенном виде – 1730 мм)</w:t>
            </w:r>
          </w:p>
          <w:p w14:paraId="6D91576E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РУ-220В; 1Ф; 2,2 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40840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Вкомплектес</w:t>
            </w: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ATMOS S 61 Servant ENT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71AB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E6EB0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 ATMOS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906F0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1D73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8CC8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160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FC3D9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15594F" w:rsidRPr="0015594F" w14:paraId="357C3C7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D34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9405BE" w14:textId="77777777" w:rsidR="00947347" w:rsidRPr="0015594F" w:rsidRDefault="00947347" w:rsidP="003858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 xml:space="preserve">ЛОР установка (правое исполнение; комплектация:ЛОР-установка, микроскоп, стул врача, ящик для инструментов). </w:t>
            </w:r>
          </w:p>
          <w:p w14:paraId="15AD0B97" w14:textId="77777777" w:rsidR="00947347" w:rsidRPr="0015594F" w:rsidRDefault="00947347" w:rsidP="003858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1ф; 220В; 3,150кВА - модуль Workstation</w:t>
            </w:r>
          </w:p>
          <w:p w14:paraId="2AA250DC" w14:textId="77777777" w:rsidR="00947347" w:rsidRPr="0015594F" w:rsidRDefault="00947347" w:rsidP="003858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1ф; 220В; 0,05кВА – микроскоп</w:t>
            </w:r>
          </w:p>
          <w:p w14:paraId="3004D9D2" w14:textId="77777777" w:rsidR="00947347" w:rsidRPr="0015594F" w:rsidRDefault="00947347" w:rsidP="003858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1ф; 220В; 0,025кВА – универсальное сетевое зарядное 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51538" w14:textId="77777777" w:rsidR="00947347" w:rsidRPr="0015594F" w:rsidRDefault="00947347" w:rsidP="003858C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ATMOS S 61 Servant ENT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BED92" w14:textId="77777777" w:rsidR="00947347" w:rsidRPr="0015594F" w:rsidRDefault="00947347" w:rsidP="003858C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5C6EA" w14:textId="77777777" w:rsidR="00947347" w:rsidRPr="0015594F" w:rsidRDefault="00947347" w:rsidP="003858C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15594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ATMOS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CE6C8" w14:textId="77777777" w:rsidR="00947347" w:rsidRPr="0015594F" w:rsidRDefault="00947347" w:rsidP="003858C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7686" w14:textId="77777777" w:rsidR="00947347" w:rsidRPr="0015594F" w:rsidRDefault="00947347" w:rsidP="003858C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D3DD" w14:textId="77777777" w:rsidR="00947347" w:rsidRPr="0015594F" w:rsidRDefault="00947347" w:rsidP="003858C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120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8F51" w14:textId="77777777" w:rsidR="00947347" w:rsidRPr="0015594F" w:rsidRDefault="00947347" w:rsidP="003858C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D=3/4”.</w:t>
            </w:r>
          </w:p>
          <w:p w14:paraId="347FDB96" w14:textId="77777777" w:rsidR="00947347" w:rsidRPr="0015594F" w:rsidRDefault="00947347" w:rsidP="003858C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Отвод в канализацию D=резьба внешняя 3/4”.</w:t>
            </w:r>
          </w:p>
          <w:p w14:paraId="2817D612" w14:textId="77777777" w:rsidR="00947347" w:rsidRPr="0015594F" w:rsidRDefault="00947347" w:rsidP="003858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полюсные розетки с заземл.контактом 220В. (8 шт.) </w:t>
            </w:r>
          </w:p>
        </w:tc>
      </w:tr>
      <w:tr w:rsidR="0015594F" w:rsidRPr="0015594F" w14:paraId="1352BBF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794F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8AA05F" w14:textId="77777777" w:rsidR="00947347" w:rsidRPr="0015594F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703731DA" w14:textId="77777777" w:rsidR="00947347" w:rsidRPr="0015594F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10807421" w14:textId="77777777" w:rsidR="00947347" w:rsidRPr="0015594F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3DA4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88EE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03DD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0505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71C8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D673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8778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053EA92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0F2F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76464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5F72C30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7D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FF85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697D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E1F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6A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AD75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4635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0C51EE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96BFC9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D24D3" w14:textId="77777777" w:rsidR="00947347" w:rsidRPr="0015594F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AA87B2" w14:textId="77777777" w:rsidR="00947347" w:rsidRPr="0015594F" w:rsidRDefault="00947347" w:rsidP="006B0BDF">
            <w:pPr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497B9" w14:textId="77777777" w:rsidR="00947347" w:rsidRPr="0015594F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68CD" w14:textId="77777777" w:rsidR="00947347" w:rsidRPr="0015594F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A5D16" w14:textId="77777777" w:rsidR="00947347" w:rsidRPr="0015594F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1DBF3" w14:textId="77777777" w:rsidR="00947347" w:rsidRPr="0015594F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D3A5" w14:textId="77777777" w:rsidR="00947347" w:rsidRPr="0015594F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16A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D5AAA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104487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9FC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EC4445" w14:textId="77777777" w:rsidR="00947347" w:rsidRPr="0015594F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(стол)  двухстворчатая с 2 мойками</w:t>
            </w:r>
          </w:p>
          <w:p w14:paraId="570406FF" w14:textId="77777777" w:rsidR="00947347" w:rsidRPr="0015594F" w:rsidRDefault="00947347" w:rsidP="0097774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900х600х920мм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D4F1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ДМ-6-011-05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0C3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0806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50F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2A5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028E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EB86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15594F" w:rsidRPr="0015594F" w14:paraId="2D2B629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C8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ECBE1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4F72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A96F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E6EF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405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61E0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9ED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DBDE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AF07FA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332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69D4D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6A5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9F89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214E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8417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A6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924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EB3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2F5377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E58B4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7DB0DC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прямоугольное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695A2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13A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B046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3D4F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E6F8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9AC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1090F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D63D61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E11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D3F39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59A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45F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335F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8D7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D96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D65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0DA4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73FB85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96F4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CEA35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1E5E76A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204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4640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E81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8D7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F59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9D10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4DC9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42884B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0BF5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0A7574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неравномерность яркости экрана не более 30%, яркость в центрах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полей диагностики</w:t>
            </w:r>
          </w:p>
          <w:p w14:paraId="1A48CA18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14:paraId="757DC438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D9FD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НР2-02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D7F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2CE4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FD9F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118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12A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EA479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15594F" w:rsidRPr="0015594F" w14:paraId="6A54E1A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7E9EB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168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55D83A" w14:textId="77777777" w:rsidR="00947347" w:rsidRPr="0015594F" w:rsidRDefault="00947347" w:rsidP="00CF73CE">
            <w:pPr>
              <w:ind w:firstLineChars="100" w:firstLine="221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b/>
                <w:sz w:val="22"/>
                <w:szCs w:val="22"/>
              </w:rPr>
              <w:t>ЛОР Видеосистема на приборной стойке для смотрового кабинета с набором для стробоскопии, в составе</w:t>
            </w: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08550C94" w14:textId="77777777" w:rsidR="00947347" w:rsidRPr="0015594F" w:rsidRDefault="00947347" w:rsidP="005A3C02">
            <w:pPr>
              <w:rPr>
                <w:rFonts w:cs="Arial"/>
                <w:szCs w:val="16"/>
              </w:rPr>
            </w:pPr>
            <w:r w:rsidRPr="0015594F">
              <w:rPr>
                <w:rFonts w:asciiTheme="minorHAnsi" w:hAnsiTheme="minorHAnsi" w:cs="Arial"/>
                <w:sz w:val="22"/>
                <w:szCs w:val="16"/>
              </w:rPr>
              <w:t>Видеосистема компактная эндоскопическая TELE PACK +,  с принадлежностями</w:t>
            </w:r>
          </w:p>
          <w:p w14:paraId="41D045A2" w14:textId="77777777" w:rsidR="00947347" w:rsidRPr="0015594F" w:rsidRDefault="00947347" w:rsidP="005A3C02">
            <w:pPr>
              <w:rPr>
                <w:rFonts w:cs="Arial"/>
                <w:szCs w:val="16"/>
              </w:rPr>
            </w:pPr>
            <w:r w:rsidRPr="0015594F">
              <w:rPr>
                <w:rFonts w:asciiTheme="minorHAnsi" w:hAnsiTheme="minorHAnsi" w:cs="Arial"/>
                <w:sz w:val="22"/>
                <w:szCs w:val="16"/>
              </w:rPr>
              <w:t>Видеоголовка эндоскопическая Image1 S HX</w:t>
            </w:r>
          </w:p>
          <w:p w14:paraId="6E0C36B5" w14:textId="77777777" w:rsidR="00947347" w:rsidRPr="0015594F" w:rsidRDefault="00947347" w:rsidP="005A3C02">
            <w:pPr>
              <w:rPr>
                <w:rFonts w:cs="Arial"/>
                <w:szCs w:val="16"/>
              </w:rPr>
            </w:pPr>
            <w:r w:rsidRPr="0015594F">
              <w:rPr>
                <w:rFonts w:asciiTheme="minorHAnsi" w:hAnsiTheme="minorHAnsi" w:cs="Arial"/>
                <w:sz w:val="22"/>
                <w:szCs w:val="16"/>
              </w:rPr>
              <w:t>Световод, волоконнооптический, диаметр 3,5 мм, длина 230 см</w:t>
            </w:r>
          </w:p>
          <w:p w14:paraId="659BBC4E" w14:textId="77777777" w:rsidR="00947347" w:rsidRPr="0015594F" w:rsidRDefault="00947347" w:rsidP="005A3C02">
            <w:pPr>
              <w:rPr>
                <w:rFonts w:cs="Arial"/>
                <w:szCs w:val="16"/>
              </w:rPr>
            </w:pPr>
            <w:r w:rsidRPr="0015594F">
              <w:rPr>
                <w:rFonts w:asciiTheme="minorHAnsi" w:hAnsiTheme="minorHAnsi" w:cs="Arial"/>
                <w:sz w:val="22"/>
                <w:szCs w:val="16"/>
              </w:rPr>
              <w:t xml:space="preserve">Световод, волоконнооптический, диаметр 2,5 мм, длина 230 см </w:t>
            </w:r>
          </w:p>
          <w:p w14:paraId="2293F499" w14:textId="77777777" w:rsidR="00947347" w:rsidRPr="0015594F" w:rsidRDefault="00947347" w:rsidP="005A3C02">
            <w:pPr>
              <w:rPr>
                <w:rFonts w:cs="Arial"/>
                <w:szCs w:val="16"/>
              </w:rPr>
            </w:pPr>
            <w:r w:rsidRPr="0015594F">
              <w:rPr>
                <w:rFonts w:asciiTheme="minorHAnsi" w:hAnsiTheme="minorHAnsi" w:cs="Arial"/>
                <w:sz w:val="22"/>
                <w:szCs w:val="16"/>
              </w:rPr>
              <w:t>Держатель видеоголовки и бутыли с ирригационной жидкостью</w:t>
            </w:r>
          </w:p>
          <w:p w14:paraId="211B5984" w14:textId="77777777" w:rsidR="00947347" w:rsidRPr="0015594F" w:rsidRDefault="00947347" w:rsidP="005A3C02">
            <w:pPr>
              <w:rPr>
                <w:rFonts w:cs="Arial"/>
                <w:szCs w:val="16"/>
              </w:rPr>
            </w:pPr>
            <w:r w:rsidRPr="0015594F">
              <w:rPr>
                <w:rFonts w:asciiTheme="minorHAnsi" w:hAnsiTheme="minorHAnsi" w:cs="Arial"/>
                <w:sz w:val="22"/>
                <w:szCs w:val="16"/>
              </w:rPr>
              <w:t>Тележка медицинская для Telepack+ (ООО "ФАРМАЦИЯ", Россия)</w:t>
            </w:r>
          </w:p>
          <w:p w14:paraId="3145DED1" w14:textId="77777777" w:rsidR="00947347" w:rsidRPr="0015594F" w:rsidRDefault="00947347" w:rsidP="005A3C02">
            <w:pPr>
              <w:rPr>
                <w:rFonts w:cs="Arial"/>
                <w:szCs w:val="16"/>
              </w:rPr>
            </w:pPr>
            <w:r w:rsidRPr="0015594F">
              <w:rPr>
                <w:rFonts w:asciiTheme="minorHAnsi" w:hAnsiTheme="minorHAnsi" w:cs="Arial"/>
                <w:sz w:val="22"/>
                <w:szCs w:val="16"/>
              </w:rPr>
              <w:t>Контактный микрофон с ободом, набор</w:t>
            </w:r>
          </w:p>
          <w:p w14:paraId="6081C4CD" w14:textId="77777777" w:rsidR="00947347" w:rsidRPr="0015594F" w:rsidRDefault="00947347" w:rsidP="005A3C02">
            <w:pPr>
              <w:rPr>
                <w:rFonts w:cs="Arial"/>
                <w:szCs w:val="16"/>
              </w:rPr>
            </w:pPr>
            <w:r w:rsidRPr="0015594F">
              <w:rPr>
                <w:rFonts w:asciiTheme="minorHAnsi" w:hAnsiTheme="minorHAnsi" w:cs="Arial"/>
                <w:sz w:val="22"/>
                <w:szCs w:val="16"/>
              </w:rPr>
              <w:t>Ножная педаль, управления</w:t>
            </w:r>
          </w:p>
          <w:p w14:paraId="6D67D43F" w14:textId="77777777" w:rsidR="00947347" w:rsidRPr="0015594F" w:rsidRDefault="00947347" w:rsidP="005A3C02">
            <w:pPr>
              <w:rPr>
                <w:rFonts w:cs="Arial"/>
                <w:szCs w:val="16"/>
              </w:rPr>
            </w:pPr>
            <w:r w:rsidRPr="0015594F">
              <w:rPr>
                <w:rFonts w:asciiTheme="minorHAnsi" w:hAnsiTheme="minorHAnsi" w:cs="Arial"/>
                <w:sz w:val="22"/>
                <w:szCs w:val="16"/>
              </w:rPr>
              <w:t>Оптика Hopkins, телеларингофарингоскоп, 90°, 5,8 мм, 20 см</w:t>
            </w:r>
          </w:p>
          <w:p w14:paraId="434664AE" w14:textId="77777777" w:rsidR="00947347" w:rsidRPr="0015594F" w:rsidRDefault="00947347" w:rsidP="005A3C02">
            <w:pPr>
              <w:rPr>
                <w:rFonts w:cs="Arial"/>
                <w:szCs w:val="16"/>
              </w:rPr>
            </w:pPr>
            <w:r w:rsidRPr="0015594F">
              <w:rPr>
                <w:rFonts w:asciiTheme="minorHAnsi" w:hAnsiTheme="minorHAnsi" w:cs="Arial"/>
                <w:sz w:val="22"/>
                <w:szCs w:val="16"/>
              </w:rPr>
              <w:t>Оптика Hopkins, телеларингоскоп, по BENJAMIN, 70°, 4 мм, 18 см</w:t>
            </w:r>
          </w:p>
          <w:p w14:paraId="7E914159" w14:textId="77777777" w:rsidR="00947347" w:rsidRPr="0015594F" w:rsidRDefault="00947347" w:rsidP="005A3C02">
            <w:pPr>
              <w:rPr>
                <w:rFonts w:cs="Arial"/>
                <w:szCs w:val="16"/>
              </w:rPr>
            </w:pPr>
            <w:r w:rsidRPr="0015594F">
              <w:rPr>
                <w:rFonts w:asciiTheme="minorHAnsi" w:hAnsiTheme="minorHAnsi" w:cs="Arial"/>
                <w:sz w:val="22"/>
                <w:szCs w:val="16"/>
              </w:rPr>
              <w:t>Оптика Hopkins, телеларингофарингоскоп 90°, 10 мм,15 см</w:t>
            </w:r>
          </w:p>
          <w:p w14:paraId="2584E0E1" w14:textId="77777777" w:rsidR="00947347" w:rsidRPr="0015594F" w:rsidRDefault="00947347" w:rsidP="005A3C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="Arial"/>
                <w:sz w:val="22"/>
                <w:szCs w:val="16"/>
              </w:rPr>
              <w:t>Рукоятка KARL STORZ, для 8700 CP, 8700 CKA, 8705 CKA и 8700 DKA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3E0CA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A969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6D6B8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825D0" w14:textId="77777777" w:rsidR="00947347" w:rsidRPr="0015594F" w:rsidRDefault="00947347" w:rsidP="00CF73C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F75A8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16061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B6BD7" w14:textId="77777777" w:rsidR="00947347" w:rsidRPr="0015594F" w:rsidRDefault="00947347" w:rsidP="005A3C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15594F" w:rsidRPr="0015594F" w14:paraId="6E675F2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1DFF8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DA0330" w14:textId="77777777" w:rsidR="00947347" w:rsidRPr="0015594F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916F7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2C2FF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6C21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41060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4D2F2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D5DDE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6D0DB" w14:textId="77777777" w:rsidR="00947347" w:rsidRPr="0015594F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594F" w:rsidRPr="0015594F" w14:paraId="73F9174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9AC0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09CBE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653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8B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D5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396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7FDF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1D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8914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FC6F5C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95C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C583F6" w14:textId="77777777" w:rsidR="00947347" w:rsidRPr="0015594F" w:rsidRDefault="00947347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4277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AFBC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53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FAA1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D85A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57B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F1D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D45046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05B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192Ж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776A2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электрохирургический высокочастотной</w:t>
            </w:r>
          </w:p>
          <w:p w14:paraId="3930815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390х160х442м</w:t>
            </w:r>
          </w:p>
          <w:p w14:paraId="14DE7CF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0,55кВт</w:t>
            </w:r>
          </w:p>
          <w:p w14:paraId="366BBB9C" w14:textId="77777777" w:rsidR="00947347" w:rsidRPr="0015594F" w:rsidRDefault="00947347" w:rsidP="00F857F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 – 10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920E5" w14:textId="77777777" w:rsidR="00947347" w:rsidRPr="0015594F" w:rsidRDefault="00947347" w:rsidP="00F857F1">
            <w:pPr>
              <w:pStyle w:val="Default"/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15594F">
              <w:rPr>
                <w:rFonts w:ascii="Calibri" w:hAnsi="Calibri" w:cs="Calibri"/>
                <w:color w:val="auto"/>
                <w:sz w:val="22"/>
                <w:szCs w:val="22"/>
              </w:rPr>
              <w:t>maxium smart C</w:t>
            </w:r>
          </w:p>
          <w:p w14:paraId="1F3FC72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4A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A5B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Гебрюдер Мартин ГмбХ &amp; Ко. КГ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284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68E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59E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A43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348741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7C9F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АК-3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9B4EE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Клинический высокочастотный аудиометр</w:t>
            </w:r>
          </w:p>
          <w:p w14:paraId="432E2B9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522х366х980мм</w:t>
            </w:r>
          </w:p>
          <w:p w14:paraId="5D4BF50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РУ-0,2кВт, 220В, 1Ф.+N+PE</w:t>
            </w:r>
          </w:p>
          <w:p w14:paraId="460338C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 – 7,9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D9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bCs/>
                <w:sz w:val="22"/>
                <w:szCs w:val="22"/>
              </w:rPr>
              <w:t>AC-40 Interacoustics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6CD9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58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71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42EB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158E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D879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7D9702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B73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B736B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Портативный ручной  импедансный аудиометр (тимпанометр/импедансометр)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B459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Otowave 102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907A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21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Amplivox, Англия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D2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00C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9A10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23F7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D12636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F68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282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59E64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отоларинголога (Прил. N3 N 905н)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0DE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53A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6B1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F6BD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39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89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4FB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4477184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BB3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98291E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инструментов для диагностики и хирургии в оториноларингологии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24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7B90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2C0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33D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246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9FC7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83BB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5BA971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AEB8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5A796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Лупа бинокулярная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12D3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FFF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F3E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DF9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7D62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F1E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CDA9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56C323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41F9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7C6E20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Отоскоп, оториноскоп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970A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4B6B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365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774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F8A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97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771F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614C1D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EB91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9EF2F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Баллон для продувания ушей с запасными оливами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C624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3D2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530B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24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73B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0AC6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F0A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0BC97C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E0AC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D0903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Воронка Зигля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98DF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7D3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A51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9E0E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63E4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F4E3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908A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63EEA4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762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38B39E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Риноскоп, риноларингофиброскоп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F8D7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3CD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120D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88C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8FC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ED2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AFAA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83694E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D96A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7A6D9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Сканер ультразвуковой для носовых пазух (эхосинускоп)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5F0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435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D21C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89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97ED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91C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EFD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F900EF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A3A0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90100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Прибор для регистрации отоакустической эмиссии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CA5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53C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D20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B1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D6A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4A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920E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408416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BEE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1108F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камертонов медицинских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29AA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453E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3D7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1281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CF65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25F1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6AAE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3719E0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2F20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CCB570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инструментов для удаления инородных тел ЛОР-органов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965E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FF9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99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CABB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4CCB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E99F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6755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3CD1E7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7FD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62A4C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для трахеотомии с трахеостомическими трубками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626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F50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6DF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BD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97C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87C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795D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07B592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5C9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283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D1453C" w14:textId="77777777" w:rsidR="00947347" w:rsidRPr="0015594F" w:rsidRDefault="00947347" w:rsidP="00F34D2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Шумозащитная кабина </w:t>
            </w:r>
          </w:p>
          <w:p w14:paraId="0459F7A0" w14:textId="77777777" w:rsidR="00947347" w:rsidRPr="0015594F" w:rsidRDefault="00947347" w:rsidP="00F34D2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1424х1220х2317мм</w:t>
            </w:r>
          </w:p>
          <w:p w14:paraId="0A7D6D1A" w14:textId="77777777" w:rsidR="00947347" w:rsidRPr="0015594F" w:rsidRDefault="00947347" w:rsidP="00F34D2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РУ-0,2кВт, 220В, 1Ф.+N+PE (освещение)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F25D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401-A-SE IAC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C31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962C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F249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A91F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E688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890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DCF6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8DCCAE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C47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327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D91C3E" w14:textId="77777777" w:rsidR="00947347" w:rsidRPr="0015594F" w:rsidRDefault="00947347" w:rsidP="003858CC">
            <w:pPr>
              <w:tabs>
                <w:tab w:val="left" w:pos="6165"/>
              </w:tabs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вращающееся (Барани)</w:t>
            </w:r>
          </w:p>
          <w:p w14:paraId="451D3889" w14:textId="77777777" w:rsidR="00947347" w:rsidRPr="0015594F" w:rsidRDefault="00947347" w:rsidP="003858CC">
            <w:pPr>
              <w:tabs>
                <w:tab w:val="left" w:pos="6165"/>
              </w:tabs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Габариты:660х550х1600(h)</w:t>
            </w:r>
          </w:p>
          <w:p w14:paraId="0D0EBA96" w14:textId="77777777" w:rsidR="00947347" w:rsidRPr="0015594F" w:rsidRDefault="00947347" w:rsidP="003858CC">
            <w:pPr>
              <w:tabs>
                <w:tab w:val="left" w:pos="6165"/>
              </w:tabs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 – 43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8C5AB" w14:textId="77777777" w:rsidR="00947347" w:rsidRPr="0015594F" w:rsidRDefault="00947347" w:rsidP="003858CC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КВ – 2С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D4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CCE4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28A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C03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BAA7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8533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30FE9A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F808" w14:textId="77777777" w:rsidR="00947347" w:rsidRPr="0015594F" w:rsidRDefault="009473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Р-15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1804E6" w14:textId="77777777" w:rsidR="00947347" w:rsidRPr="0015594F" w:rsidRDefault="009473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 xml:space="preserve">Переговорное устройство, в т.ч: Пульт автоматической полудуплексной связи с микрофоном на гибкой стойке GC-1001D3          Габариты: 180х165х25/40 мм </w:t>
            </w:r>
          </w:p>
          <w:p w14:paraId="7C80DC05" w14:textId="77777777" w:rsidR="00947347" w:rsidRPr="0015594F" w:rsidRDefault="009473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 xml:space="preserve">Блок клиента – громкоговоритель WP-03T                                           Габариты: 115х115х55 мм          </w:t>
            </w:r>
          </w:p>
          <w:p w14:paraId="76859E4E" w14:textId="77777777" w:rsidR="00947347" w:rsidRPr="0015594F" w:rsidRDefault="009473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70527" w14:textId="77777777" w:rsidR="00947347" w:rsidRPr="0015594F" w:rsidRDefault="009473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Hostcall- RК.02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D9BE2" w14:textId="77777777" w:rsidR="00947347" w:rsidRPr="0015594F" w:rsidRDefault="009473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20A8A" w14:textId="77777777" w:rsidR="00947347" w:rsidRPr="0015594F" w:rsidRDefault="0094734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1704" w14:textId="77777777" w:rsidR="00947347" w:rsidRPr="0015594F" w:rsidRDefault="00947347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C7DA" w14:textId="77777777" w:rsidR="00947347" w:rsidRPr="0015594F" w:rsidRDefault="0094734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B00A" w14:textId="77777777" w:rsidR="00947347" w:rsidRPr="0015594F" w:rsidRDefault="009473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F522A" w14:textId="77777777" w:rsidR="00947347" w:rsidRPr="0015594F" w:rsidRDefault="009473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2-хполюсную розетку с заземл. контактом 220В через блок питания (в комплекте)</w:t>
            </w:r>
          </w:p>
        </w:tc>
      </w:tr>
      <w:tr w:rsidR="0015594F" w:rsidRPr="0015594F" w14:paraId="6D8C441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28D3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6F8A7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A7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E9F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53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8E8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FD8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172B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A32D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A25449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CB066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ХЛ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A7F9B8" w14:textId="77777777" w:rsidR="00947347" w:rsidRPr="0015594F" w:rsidRDefault="00947347" w:rsidP="009072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Малогабаритный холодильник</w:t>
            </w:r>
          </w:p>
          <w:p w14:paraId="7323D850" w14:textId="77777777" w:rsidR="00947347" w:rsidRPr="0015594F" w:rsidRDefault="00947347" w:rsidP="009072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Габариты:630х554х624</w:t>
            </w:r>
          </w:p>
          <w:p w14:paraId="412E7869" w14:textId="77777777" w:rsidR="00947347" w:rsidRPr="0015594F" w:rsidRDefault="00947347" w:rsidP="009072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220В, 1Ф, 0.2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3E05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Plus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E128B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A3856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00CEA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C4666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58547" w14:textId="77777777" w:rsidR="00947347" w:rsidRPr="0015594F" w:rsidRDefault="00947347" w:rsidP="0090727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6E6E8" w14:textId="77777777" w:rsidR="00947347" w:rsidRPr="0015594F" w:rsidRDefault="00947347" w:rsidP="0090727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15594F">
              <w:rPr>
                <w:rFonts w:asciiTheme="minorHAnsi" w:hAnsiTheme="minorHAnsi"/>
                <w:sz w:val="22"/>
                <w:szCs w:val="22"/>
              </w:rPr>
              <w:lastRenderedPageBreak/>
              <w:t>контактом 220 В</w:t>
            </w:r>
          </w:p>
        </w:tc>
      </w:tr>
      <w:tr w:rsidR="0015594F" w:rsidRPr="0015594F" w14:paraId="19A7B37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668A5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A95677" w14:textId="77777777" w:rsidR="00947347" w:rsidRPr="0015594F" w:rsidRDefault="00947347" w:rsidP="005A3C0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b/>
                <w:sz w:val="22"/>
                <w:szCs w:val="22"/>
              </w:rPr>
              <w:t>Комплект инструментов ЛОР, в составе:</w:t>
            </w:r>
          </w:p>
          <w:p w14:paraId="7B66C282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Камертон, С-128, с разновесами</w:t>
            </w:r>
          </w:p>
          <w:p w14:paraId="3040E6AC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Пинцет, по LUCAE, штыкообразный,14.5 см</w:t>
            </w:r>
          </w:p>
          <w:p w14:paraId="44DE13A6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Щипцы KARL STORZ, ушные, 8 см, по HARTMANN</w:t>
            </w:r>
          </w:p>
          <w:p w14:paraId="16A4A5DE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Молоток, по COTTLE, длина 18 см</w:t>
            </w:r>
          </w:p>
          <w:p w14:paraId="457BF1F7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BARON, 1 мм</w:t>
            </w:r>
          </w:p>
          <w:p w14:paraId="3EFE7309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по BARON, 1,7 мм</w:t>
            </w:r>
          </w:p>
          <w:p w14:paraId="42900619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трубка по FERGUSON</w:t>
            </w:r>
          </w:p>
          <w:p w14:paraId="2A46C127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трубка, по FERGUSON, 9 Шр.</w:t>
            </w:r>
          </w:p>
          <w:p w14:paraId="776CC75C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Ножницы, 10.5 см</w:t>
            </w:r>
          </w:p>
          <w:p w14:paraId="23291E97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Ножницы, по WULLSTEIN, загнутые, 14 см</w:t>
            </w:r>
          </w:p>
          <w:p w14:paraId="7B875E98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Нож, серповидный, по PLESTER, слегка изогнутый, 16 см</w:t>
            </w:r>
          </w:p>
          <w:p w14:paraId="1344E1F6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Кюретка, двойная по HOUSE, 2 х 3,2 мм, 1,6 х 2,6 мм, 15 см</w:t>
            </w:r>
          </w:p>
          <w:p w14:paraId="549D4DD8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Эндоигла, по WULLSTEIN, средний изгиб, 16.5 см</w:t>
            </w:r>
          </w:p>
          <w:p w14:paraId="31C02924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Эндоигла, по WULLSTEIN, легкий изгиб, 16.5 см</w:t>
            </w:r>
          </w:p>
          <w:p w14:paraId="33F72378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Зеркало, носовое, по HARTMANN, 13 см</w:t>
            </w:r>
          </w:p>
          <w:p w14:paraId="2B1880D2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Зеркало, носовое, по HARTMANN, 13 см</w:t>
            </w:r>
          </w:p>
          <w:p w14:paraId="6612C40A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Зеркало, носовое</w:t>
            </w:r>
          </w:p>
          <w:p w14:paraId="78F7A5F8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Ножницы, RHINOFORCE® II, носовые, 13 см</w:t>
            </w:r>
          </w:p>
          <w:p w14:paraId="4FA72257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прямые, 2.5 мм, 11 см</w:t>
            </w:r>
          </w:p>
          <w:p w14:paraId="59DD3833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Щипцы KARL STORZ, носовые, загнутые вверх на 45°, 3,5 мм, 11 см</w:t>
            </w:r>
          </w:p>
          <w:p w14:paraId="16C1D924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прямые, 11 см, размер 0</w:t>
            </w:r>
          </w:p>
          <w:p w14:paraId="25B4010A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lastRenderedPageBreak/>
              <w:t>Щипцы KARL STORZ, носовые, по BLAKESLEY, 11 см, размер 1</w:t>
            </w:r>
          </w:p>
          <w:p w14:paraId="059890A3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BLAKESLEY, прямые, 11 см, размер 2</w:t>
            </w:r>
          </w:p>
          <w:p w14:paraId="48F172F0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Щипцы KARL STORZ, носовые, по BLAKESLEY-WILDE, загнутые вверх на 45°, 11 см, размер 0</w:t>
            </w:r>
          </w:p>
          <w:p w14:paraId="71D34417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Щипцы KARL STORZ, по BRÜNINGS-LUC, 11 см</w:t>
            </w:r>
          </w:p>
          <w:p w14:paraId="50E81D91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Элеватор, по FREER, двусторонний, 20  см</w:t>
            </w:r>
          </w:p>
          <w:p w14:paraId="73C31D36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Остеотом, COTTLE крестовидный остеотом, 4 мм</w:t>
            </w:r>
          </w:p>
          <w:p w14:paraId="1F44A325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Ножницы, по METZENBAUM, 14 см</w:t>
            </w:r>
          </w:p>
          <w:p w14:paraId="2733861A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 xml:space="preserve">Канюля KARL STORZ, промывающая, гибкая </w:t>
            </w:r>
          </w:p>
          <w:p w14:paraId="7EAC6E1B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Канюля KARL STORZ, промывающая, гибкая, 3 мм</w:t>
            </w:r>
          </w:p>
          <w:p w14:paraId="3808F9C5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Щипцы KARL STORZ, по OSTRUM, антральные</w:t>
            </w:r>
          </w:p>
          <w:p w14:paraId="4B62CD10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Кюретка, антральная, 19 см</w:t>
            </w:r>
          </w:p>
          <w:p w14:paraId="2861B821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Канюля KARL STORZ,  отсасывающая трубка по FERGUSON, 10 Шр.</w:t>
            </w:r>
          </w:p>
          <w:p w14:paraId="47E1913F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Щипцы KARL STORZ, КЕРРИСОНА, 2 мм, 17 см, вверх на 40</w:t>
            </w:r>
          </w:p>
          <w:p w14:paraId="338DEDC3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Световод, волоконнооптический, диаметр 3,5 мм, длина 230 см</w:t>
            </w:r>
          </w:p>
          <w:p w14:paraId="66E71D71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Щипцы KARL STORZ, носовые с  двойным изгибом по BLAKESLEY-CASTELNUOVO, 25°/45°, 2,5 мм, 13 см</w:t>
            </w:r>
          </w:p>
          <w:p w14:paraId="4B615C74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Щипцы KARL STORZ, по HEUWIESER, загнутые вверх на 90°, 10 см</w:t>
            </w:r>
          </w:p>
          <w:p w14:paraId="7124B743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Щипцы KARL STORZ, по HEUWIESER, загнутые вниз на 115°, 10 см</w:t>
            </w:r>
          </w:p>
          <w:p w14:paraId="28977F7A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Щипцы KARL STORZ, для лобной пазухи,70°, малый</w:t>
            </w:r>
          </w:p>
          <w:p w14:paraId="570221CB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Щипцы RHINOFORCE II, ложкообразные, 80°, 13 см</w:t>
            </w:r>
          </w:p>
          <w:p w14:paraId="07D7449D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Зонд, двусторонний, для гайморовых пазух, 19 см</w:t>
            </w:r>
          </w:p>
          <w:p w14:paraId="686FE2AC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по FRAZIER, 5 Шр, 10 см</w:t>
            </w:r>
          </w:p>
          <w:p w14:paraId="2757BDB2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Роторасширитель, по DAVIS-MEYER</w:t>
            </w:r>
          </w:p>
          <w:p w14:paraId="6C152E01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lastRenderedPageBreak/>
              <w:t>Диссектор, отсасывающий</w:t>
            </w:r>
          </w:p>
          <w:p w14:paraId="0392BC20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Диссектор, диссектор-ретрактор миндалин, по HURD</w:t>
            </w:r>
          </w:p>
          <w:p w14:paraId="2F47D07F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Щипцы KARL STORZ, по COLVER, длина 19 см</w:t>
            </w:r>
          </w:p>
          <w:p w14:paraId="71166CCE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Зажим, по MIKULICZ, 20 см</w:t>
            </w:r>
          </w:p>
          <w:p w14:paraId="0458FE6B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Канюля KARL STORZ, отсасывающая трубка YANKAUER, 29 см</w:t>
            </w:r>
          </w:p>
          <w:p w14:paraId="652511C8" w14:textId="77777777" w:rsidR="00947347" w:rsidRPr="0015594F" w:rsidRDefault="00947347" w:rsidP="005A3C02">
            <w:pPr>
              <w:rPr>
                <w:rFonts w:cs="Arial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Чаша медицинская, стальная, 50 мл</w:t>
            </w:r>
          </w:p>
          <w:p w14:paraId="5A28075D" w14:textId="77777777" w:rsidR="00947347" w:rsidRPr="0015594F" w:rsidRDefault="00947347" w:rsidP="005A3C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="Arial"/>
                <w:sz w:val="22"/>
                <w:szCs w:val="22"/>
              </w:rPr>
              <w:t>Щипцы RHINOFORCE II, миниатюрные, носовые, по CASTELNUOVO, 65°, 13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4F3B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F591B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A565F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05434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B12A0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665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A90F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BC1101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B9E96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1FC498" w14:textId="77777777" w:rsidR="00947347" w:rsidRPr="0015594F" w:rsidRDefault="00947347" w:rsidP="005A3C0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Осветитель налобный для видеоголовки, KS70, с LED-источником, белый свет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EED6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45A2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330A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Karl Storz GmbH &amp; Co, 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Германия</w:t>
            </w:r>
            <w:r w:rsidRPr="0015594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6E2A4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AFE2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51FC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11BB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17E3A5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28596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1BBFDB" w14:textId="77777777" w:rsidR="00947347" w:rsidRPr="0015594F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C11C5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28AE8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7C609" w14:textId="77777777" w:rsidR="00947347" w:rsidRPr="0015594F" w:rsidRDefault="00947347" w:rsidP="006B0BDF">
            <w:pPr>
              <w:jc w:val="center"/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54CDE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B564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A7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6217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06F7D2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08487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390AFC" w14:textId="77777777" w:rsidR="00947347" w:rsidRPr="0015594F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71427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CF541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9BDB0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F0B89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77AF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E6A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9A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2E3947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1EF94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F0DE81" w14:textId="77777777" w:rsidR="00947347" w:rsidRPr="0015594F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4C2B7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EEE1A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12C98" w14:textId="77777777" w:rsidR="00947347" w:rsidRPr="0015594F" w:rsidRDefault="00947347" w:rsidP="006B0BDF">
            <w:pPr>
              <w:jc w:val="center"/>
              <w:rPr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89232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4CDF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AF6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F977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15805E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27A9C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E6780E" w14:textId="77777777" w:rsidR="00947347" w:rsidRPr="0015594F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89291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BAA94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CACD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0EE8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E4D3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F46F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1990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B2BBED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6FB0E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3A3242" w14:textId="77777777" w:rsidR="00947347" w:rsidRPr="0015594F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6F694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E551F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45970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7C2A1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26306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DA1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8D26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C7FD69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4EB49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033DBD" w14:textId="77777777" w:rsidR="00947347" w:rsidRPr="0015594F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Ведро для утилизации игл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5CEC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745E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6218D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2022E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5E06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5F8A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1DF4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5489D5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7A431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4296A9" w14:textId="77777777" w:rsidR="00947347" w:rsidRPr="0015594F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Контейнер КРОНТ для замочки инструменов на 5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A757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27532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C8AA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D293B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37F7F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F46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3791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EDE87C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867AC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3E0841" w14:textId="77777777" w:rsidR="00947347" w:rsidRPr="0015594F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Контейнер КРОНТ  для замочки инструменов на 3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F6621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DC286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73E9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77454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ADAE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1CD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5E63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1933E7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CB4EB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854F00" w14:textId="77777777" w:rsidR="00947347" w:rsidRPr="0015594F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Контейнер КРОНТ  для замочки инструменов на 1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46C3F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97E08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EE3E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4AB99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7D5B6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E8BB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F60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443CB6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14595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674EDB" w14:textId="77777777" w:rsidR="00947347" w:rsidRPr="0015594F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Контейнер для уборки на 1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8E659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9C669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DA16E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6D964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EC8C3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8CF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138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E072D9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F1273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D38C0F" w14:textId="77777777" w:rsidR="00947347" w:rsidRPr="0015594F" w:rsidRDefault="00947347" w:rsidP="006B0B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Вешалка для халатов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03D3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9077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04C4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9D63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08BB2" w14:textId="77777777" w:rsidR="00947347" w:rsidRPr="0015594F" w:rsidRDefault="00947347" w:rsidP="006B0B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C165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2BA6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AC0FEB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446B9CE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2065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6F6EBDC7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Эхо-КГ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6736B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4E2E51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F7AFA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BE0FAC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101242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3D46B5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7726E8E1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077C441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945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BDAFB8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AE9F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E13C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88BF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173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A7C8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632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D838C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F13740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BE81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147342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672D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36A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CDC3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EB0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CEBC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DAC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0AB9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D54CB5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6346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2494B3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995F4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AA674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090CD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FC8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D60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D9EF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7F87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1C61282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ACE0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8DFC0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для эхокардиографии</w:t>
            </w:r>
          </w:p>
          <w:p w14:paraId="680AF94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1900х650х800/1100мм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9027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SO-ZEKA 1065/E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141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7F47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AGA 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6EE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A415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E9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AB0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5CBD8E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E164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B90E1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E449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A7CE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2D5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2767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48C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C594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C21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ED2ACD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C23B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03774D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14:paraId="2C04B1EC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626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080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8D2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ECECE0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0F7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777C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245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2545" w14:textId="77777777" w:rsidR="00947347" w:rsidRPr="0015594F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1D52EE9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DC01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FE5812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428562BC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9A8F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612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EEE7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5C1EAC3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65D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C05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ADE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ED233" w14:textId="77777777" w:rsidR="00947347" w:rsidRPr="0015594F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6DD168A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78D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2D18C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CC6B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113E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7D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368E74F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B2E4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68B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07DB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912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58CFB2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70B8" w14:textId="77777777" w:rsidR="00947347" w:rsidRPr="0015594F" w:rsidRDefault="00947347" w:rsidP="003F79A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26А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55FB6B" w14:textId="77777777" w:rsidR="00947347" w:rsidRPr="0015594F" w:rsidRDefault="00947347" w:rsidP="003F79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одностворчатый.</w:t>
            </w:r>
          </w:p>
          <w:p w14:paraId="1D9AF0AB" w14:textId="77777777" w:rsidR="00947347" w:rsidRPr="0015594F" w:rsidRDefault="00947347" w:rsidP="003F79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475х400х1950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F9DD2" w14:textId="77777777" w:rsidR="00947347" w:rsidRPr="0015594F" w:rsidRDefault="00947347" w:rsidP="003F79A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ДМ-6-001-07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668FD" w14:textId="77777777" w:rsidR="00947347" w:rsidRPr="0015594F" w:rsidRDefault="00947347" w:rsidP="003F79A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9ABD" w14:textId="77777777" w:rsidR="00947347" w:rsidRPr="0015594F" w:rsidRDefault="00947347" w:rsidP="003F79A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14:paraId="66BAFC8E" w14:textId="77777777" w:rsidR="00947347" w:rsidRPr="0015594F" w:rsidRDefault="00947347" w:rsidP="003F79A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C0C3" w14:textId="77777777" w:rsidR="00947347" w:rsidRPr="0015594F" w:rsidRDefault="00947347" w:rsidP="003F79A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B5E8" w14:textId="77777777" w:rsidR="00947347" w:rsidRPr="0015594F" w:rsidRDefault="00947347" w:rsidP="003F79A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608B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977A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99C621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B430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986C18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79FC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A2F1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B1B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6A4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9E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16F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0258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E4E0ED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AFE9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B5CD9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279CA81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967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0F1F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EF17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305C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1742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162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1238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77D8795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817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C22006" w14:textId="77777777" w:rsidR="00947347" w:rsidRPr="0015594F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65535AB2" w14:textId="77777777" w:rsidR="00947347" w:rsidRPr="0015594F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49CB5AAC" w14:textId="77777777" w:rsidR="00947347" w:rsidRPr="0015594F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2439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C54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FA9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8F74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2DC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FA34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A3EC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32C9BF4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4BC7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AE75B3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25E6196A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B2A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68A0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099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E674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CF9F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D62A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E5ACF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A3EB59A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8241B4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B8A3E" w14:textId="77777777" w:rsidR="00947347" w:rsidRPr="0015594F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B32DA3" w14:textId="77777777" w:rsidR="00947347" w:rsidRPr="0015594F" w:rsidRDefault="00947347" w:rsidP="006B0BDF">
            <w:pPr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A9A23" w14:textId="77777777" w:rsidR="00947347" w:rsidRPr="0015594F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ДМ-5-004-06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0071" w14:textId="77777777" w:rsidR="00947347" w:rsidRPr="0015594F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5ACB8" w14:textId="77777777" w:rsidR="00947347" w:rsidRPr="0015594F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FD521" w14:textId="77777777" w:rsidR="00947347" w:rsidRPr="0015594F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1500" w14:textId="77777777" w:rsidR="00947347" w:rsidRPr="0015594F" w:rsidRDefault="00947347" w:rsidP="006B0BD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5594F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27BD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4BA19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C64B9B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AC6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820905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0FA0F7D6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794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0348620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6190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59D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5E1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796D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25A9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64AB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9F13AD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60AF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4F328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2DA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B48E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8B9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E5B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9B5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7E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0D2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E78443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BD6A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16782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BF53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A12C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FE6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F981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32A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216C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0339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FCD112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687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5B9A8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1E44882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75E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853B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05B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E12C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401B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88A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1008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5E8C0C5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8F4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56234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55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664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1688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31AF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E6A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A37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5990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AB38E5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22FE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B5C4D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214DE80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AAE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2D36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44FE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A7A6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6BC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10AF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EA8E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997509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D42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42B96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 (BLACK AUT)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969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38B8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72C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8FE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DAF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835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51F1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1B0D93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B550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FA7CEF" w14:textId="77777777" w:rsidR="00947347" w:rsidRPr="0015594F" w:rsidRDefault="00947347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7B2E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7AFE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3CB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EF2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4C5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7D7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772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C065CF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9337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240.1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8785EB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Ультрозвуковая система для четырехмерной 4D-объемной ультразвуковой кардиоваскулярной диагностики экспертного премиум-класса</w:t>
            </w:r>
          </w:p>
          <w:p w14:paraId="74293241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9D60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Vivid E95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5CD6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94B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7E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74F2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51B9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0F43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CF8D1E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A42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50C9A6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Ультразвуковой сканер портативный для сердечно-сосудистых исследований «VIVID IQ» на тележке и с сумкой (если есть удаленные корпуса) с линейным, конвексным и матричным датчиками.</w:t>
            </w:r>
          </w:p>
          <w:p w14:paraId="4954BAB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27B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Vivid 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D8A6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263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GE Healthcare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A9C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4AA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879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64BD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D58A683" w14:textId="77777777" w:rsidR="00947347" w:rsidRPr="0015594F" w:rsidRDefault="00947347" w:rsidP="00A772D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5743D0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9240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07A7E3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081A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143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2C04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E57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F9E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B717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E14E4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BD5462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70D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BABD1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4AF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092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2C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622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85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174A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5CD6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0FCAD5B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205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D5D1C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CC71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498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4770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A0E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4E2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535B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B23E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14:paraId="0E2DD82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в разделе МГ</w:t>
            </w:r>
          </w:p>
        </w:tc>
      </w:tr>
      <w:tr w:rsidR="0015594F" w:rsidRPr="0015594F" w14:paraId="5E66FAA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6B7F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7D0FD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AE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81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FC05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174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48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28B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3797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611915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ADC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DE6E3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25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65A1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B263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90C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FEDC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08E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329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A97B7E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14D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0B2A7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2A0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68B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7806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5E66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4E85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33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78B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DBFF46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623C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487359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DEB2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4395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8EBE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F4F0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329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C47B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7D2D4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E4D389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080F97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592CC2FC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5411F1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E5315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4659B5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9054D6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B77E2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13A3B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41F710D3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6C6FEB3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176D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B9CCFD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9AB1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4D55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317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5BC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ACE0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5E8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A3569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DE85FC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704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A41337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E54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55C1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9D0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A708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F55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BF67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55D2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3D0A57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F7DA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747591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Пурифайер для проточной воды с ультрафильтрацией.</w:t>
            </w:r>
          </w:p>
          <w:p w14:paraId="7FCF05DA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310х360х1190 мм</w:t>
            </w:r>
          </w:p>
          <w:p w14:paraId="442075A7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0,3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727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V40-U4L Black</w:t>
            </w:r>
          </w:p>
          <w:p w14:paraId="58892CA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3913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780F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Ecotronic, 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B593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C33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FD0D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F3B2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15594F" w:rsidRPr="0015594F" w14:paraId="632C208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9A49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DC598C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14:paraId="69643323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AB96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78FA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5DA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B5F5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F1E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1E3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CF266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BEFD72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89CF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DB1D08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6CF57932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7635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07EA8A9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2E2F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94AE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C97A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3B49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0E0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DAC81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0E66B17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D205F" w14:textId="77777777" w:rsidR="00947347" w:rsidRPr="0015594F" w:rsidRDefault="00947347" w:rsidP="00D35656">
            <w:pPr>
              <w:ind w:hanging="10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149СТ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6FC170" w14:textId="77777777" w:rsidR="00947347" w:rsidRPr="0015594F" w:rsidRDefault="00947347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Дозатор для дезинфецирующих средств на стойке (напольный) </w:t>
            </w:r>
          </w:p>
          <w:p w14:paraId="755CD94D" w14:textId="77777777" w:rsidR="00947347" w:rsidRPr="0015594F" w:rsidRDefault="00947347" w:rsidP="00D3565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9433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4E36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4F6B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A37A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4F13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6504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36FD7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D79363C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71EF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151Б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5C63EB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Журнальный столик.</w:t>
            </w:r>
          </w:p>
          <w:p w14:paraId="1371F4F5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Габарииты: 600х600х600мм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F128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Verba Home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68F5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7108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86F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00C0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CDE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CA79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D57F41D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2711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НС1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5867C7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Настенный светильник</w:t>
            </w:r>
          </w:p>
          <w:p w14:paraId="6C920599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DA34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E062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EEFD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031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B2F5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466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B8130" w14:textId="77777777" w:rsidR="00947347" w:rsidRPr="0015594F" w:rsidRDefault="00947347" w:rsidP="006B0BD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659B7DE4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E90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C4B258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Картина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ABD0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6DF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16DF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3FF9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0DE2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751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644D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5D7F15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19397C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2067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4D5EC8B5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нефролога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8469E3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830BBB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09E082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9AB0A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1BC883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8C16BE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F568924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24BEBDB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2401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728A81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834E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6B0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158C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733E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E7FC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7E55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B08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01E522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5EB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BE2810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3AD48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B50DD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A007B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527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65D2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06F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4012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2513E42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3439F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85D1DF" w14:textId="77777777" w:rsidR="00947347" w:rsidRPr="0015594F" w:rsidRDefault="00947347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512B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3D3D0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8956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799E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C5FEB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872B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5C71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FB73C6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4460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9EFAD8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0F09FFD2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7DC7B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20F34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4AC1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BA89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EED3E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2456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ED5A6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445A16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572C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60B540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2F3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F32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2241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F465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A7C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09A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ECA5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AC3972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CF967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08C53A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30F9F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B2087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BA5BF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26DE6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DE68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0B0F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F8AC" w14:textId="77777777" w:rsidR="00947347" w:rsidRPr="0015594F" w:rsidRDefault="00947347" w:rsidP="00907277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4037DC1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9B31E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A94F7A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1F5AE366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27EFE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EC64B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9F400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28C27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7A3B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D68A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B534F" w14:textId="77777777" w:rsidR="00947347" w:rsidRPr="0015594F" w:rsidRDefault="00947347" w:rsidP="00907277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2C4EE5D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3F2EB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8AE58E" w14:textId="77777777" w:rsidR="00947347" w:rsidRPr="0015594F" w:rsidRDefault="00947347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55DAB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71DDF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1C90F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FE26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4A60A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283E1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A3C0F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2E92AC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338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311B3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DB77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429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066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6CDA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B6CE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CFA5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8B3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03D2F4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61BE88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B4EFD1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0360FE2B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377E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BF9A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4D3C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E6DC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5A93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9282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62819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5594F" w:rsidRPr="0015594F" w14:paraId="71B019A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CCD9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77858C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438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224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2CDC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EA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43F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2BD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271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B3E3E3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4727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37D03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283C96E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6786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703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1D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2FA0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E339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BE7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B59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15594F" w:rsidRPr="0015594F" w14:paraId="72F3BE7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582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D98185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3B4A981E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37BA97B5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C84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3321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5DA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C1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B0E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F89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A31C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03D3365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F812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6B6501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6B0EA00B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EA72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059D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2730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4A88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2A8D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46A3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AC014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22796DB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0FCD44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9495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DFEB0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ED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FLS329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2AFC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F67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E4E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60D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04E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3E1D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E8052B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928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43758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0199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2075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DCC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D8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F52F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D69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AF97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22E6E0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241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C9767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3A9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A52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C2F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B4E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3D1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DF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CB95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AC8004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105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704D0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0E4758D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EC8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67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C7C5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28F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056C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63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A00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6974A91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90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61E7EE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86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A86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ED7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34F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B82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7FF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6F72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480AD3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80FA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CE59C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20562F4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D16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B2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C1D1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519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89B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D9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61DC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7318D6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11DA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5B6E74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номерность яркости экрана не более 30%, яркость в центрах полей диагностики</w:t>
            </w:r>
          </w:p>
          <w:p w14:paraId="61A92970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14:paraId="31A78A9A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F26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НР2-02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966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2318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3C31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1280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924A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FF689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 Подключается к сети через 2- хполюсную розетку с заземл.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15594F" w:rsidRPr="0015594F" w14:paraId="6C8F1F8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AABF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75079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1F1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B7C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16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D513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25E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E670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400C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45963D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91ED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E1CD57" w14:textId="77777777" w:rsidR="00947347" w:rsidRPr="0015594F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F604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CEC7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964C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142B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8D96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396C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F741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5F2E1D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DFD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31E496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B26E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790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F1CB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C796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31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C07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C59D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370C28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ECBB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6A5126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7E9A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BD7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0DD7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161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8224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16C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14069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6D928A8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97D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E81029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0D4E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895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9958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9D5E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FB67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6D76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8546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D37AC8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904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7E658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Стетофонендоскоп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9EC5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DE6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F7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9610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5E8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32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0A8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47E421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165D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0CE3EB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 ведения диспансерной группы и списка больных хронической болезнью почек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056A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A46C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9FF0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8CAD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A6F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6E4D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6C70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A9D779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A516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D2EA6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89FB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4A8F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3ED0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89D1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ECDF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BA4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9BE7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363467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18C7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77467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 ведения диспансерной группы и списка больных хронической болезнью почек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1FC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A888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58E1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245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718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EE9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4D4C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C3BAA5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3D073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B0979B" w14:textId="77777777" w:rsidR="00947347" w:rsidRPr="0015594F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4E841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E26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F51C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C4A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670C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137D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914B1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D4A8AE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4803600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2068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44875624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офтальмолога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700710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6FC099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E095BC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81273F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6F713E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FC2A07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891D2A4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6D594B2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E25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5BDBD5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D504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C60D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18A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705F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C01E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312C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434B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5684EF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58FE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8F791A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5938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9FEB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D3CF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E06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6390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427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EFE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608E5C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B78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41A891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C9818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AD42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A7CF8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EE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78FB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05FB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54806" w14:textId="77777777" w:rsidR="00947347" w:rsidRPr="0015594F" w:rsidRDefault="00947347" w:rsidP="00B97B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D=50мм </w:t>
            </w:r>
          </w:p>
        </w:tc>
      </w:tr>
      <w:tr w:rsidR="0015594F" w:rsidRPr="0015594F" w14:paraId="21D0F38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39D5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99011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B45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609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F005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8C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F547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93C9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740E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DE6D15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B11D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88BE8B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14:paraId="2602DF59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F0EC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5EF8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2F8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64C758E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AEC4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A03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9FC7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7AB64" w14:textId="77777777" w:rsidR="00947347" w:rsidRPr="0015594F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650FEAA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A421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C712E7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292CDC85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A16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948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C1F9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44C5ADB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5294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C872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A4D7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CE0F" w14:textId="77777777" w:rsidR="00947347" w:rsidRPr="0015594F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30F9B5C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9839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296AC1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14B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947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EA0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7738FC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AC33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10A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2561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CF39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105C26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F8FE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004705" w14:textId="77777777" w:rsidR="00947347" w:rsidRPr="0015594F" w:rsidRDefault="00947347" w:rsidP="000138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5BB143FC" w14:textId="77777777" w:rsidR="00947347" w:rsidRPr="0015594F" w:rsidRDefault="00947347" w:rsidP="0001384D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A0B1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8447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DA7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846F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916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1F92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12E9A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7EBD0A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0D2C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A3B7F9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5999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BA7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7EA9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F67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982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106F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4D493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F5B951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FD0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E8909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7800FE0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F0D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2D8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60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15BA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66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76D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58E9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57BF067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263B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68930A" w14:textId="77777777" w:rsidR="00947347" w:rsidRPr="0015594F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38DDB083" w14:textId="77777777" w:rsidR="00947347" w:rsidRPr="0015594F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2BC96F2D" w14:textId="77777777" w:rsidR="00947347" w:rsidRPr="0015594F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AE62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CAC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EEE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855F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6432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B6DB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CB596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5FCDAEE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9092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912743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599C061C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3590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B613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D8EF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2699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A41E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F895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4DEEC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F98B111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D5FEEF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B593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5B4F0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39FA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18B6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13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DB5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154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DEB5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96E7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B8FB90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EB5B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6D4A3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46CE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D2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B06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EDF4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4C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7D98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1EAF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FFAB7D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B382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6744B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3A1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273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6D14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6AE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26D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20B9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39C2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7D497A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C95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17C96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759724A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4F9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A21F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86E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415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CEB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9DF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0C6B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2363DF8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93F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F8A64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BE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B8EE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72AE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F0F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5E00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174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0867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0AE053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2CC0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DB0DA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23A78DF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35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35A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E8BF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D40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B4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5E5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B44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ABFEAE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B383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199-Б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7988E0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 блэк-аут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E35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2A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E916F" w14:textId="77777777" w:rsidR="00947347" w:rsidRPr="0015594F" w:rsidRDefault="00947347" w:rsidP="00E07B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Индивид. изготовл.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E0C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B53B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A0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3B5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797BEE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49E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B431F5" w14:textId="77777777" w:rsidR="00947347" w:rsidRPr="0015594F" w:rsidRDefault="00947347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D545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8E99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52B5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D07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FC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44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D5EB9" w14:textId="77777777" w:rsidR="00947347" w:rsidRPr="0015594F" w:rsidRDefault="00947347" w:rsidP="00D4095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F4E87D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08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271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FAF6C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Рабочее место врача офтальмолога с принадлежностями</w:t>
            </w:r>
          </w:p>
          <w:p w14:paraId="4AD9A8A6" w14:textId="77777777" w:rsidR="00947347" w:rsidRPr="0015594F" w:rsidRDefault="00947347" w:rsidP="0070341D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960ВА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D4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Frastema New</w:t>
            </w:r>
          </w:p>
          <w:p w14:paraId="620777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Omega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667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3BF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Frastema, 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Италия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493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F1C9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9B3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FCE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F8C30A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14:paraId="1032CDA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8097EB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2A3BDB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E5C1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273.3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E074B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Авторефрактокератометр  с принадлежностями</w:t>
            </w:r>
          </w:p>
          <w:p w14:paraId="7CEA6273" w14:textId="77777777" w:rsidR="00947347" w:rsidRPr="0015594F" w:rsidRDefault="00947347" w:rsidP="00E915B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70ВА</w:t>
            </w:r>
          </w:p>
          <w:p w14:paraId="46CFCB0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D22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KR-800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D59C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A2D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B79F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2116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28A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9516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0E32C9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2209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273.5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9A595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щелевая офтальмологическая  видео модели с плавным изменением увеличения (“Haag-Streit”- тип), со встроенным желтым фильтром, включением от джойстика, изменением яркости и распознаванием правого/левого глаза (компьютер, программа)</w:t>
            </w:r>
          </w:p>
          <w:p w14:paraId="26634151" w14:textId="77777777" w:rsidR="00947347" w:rsidRPr="0015594F" w:rsidRDefault="00947347" w:rsidP="007F78A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160ВА</w:t>
            </w:r>
          </w:p>
          <w:p w14:paraId="48CD961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2FB9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SL-D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BB6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0D39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17F8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713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85D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625C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A96B8F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3522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273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E3C18B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4B2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C3EF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F3E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0F0A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C2DE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A3F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A79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24B1CEDF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30AF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09604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Прибор офтальмологический ультразвуковой диагностический  с принадлежностями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F71D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MD-1000P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FFE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A396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MEDA, Китай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9A06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B63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004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F796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5BB7FC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A020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0D79A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пробных линз (линзы в металлической оправе) (TL-35M (TL301), Rexxam Co., Ltd., Япония),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AA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5EB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798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66C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E54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911B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787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D7C92D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127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EA5ED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Офтальмоскоп со светодиодным освещением, рукоятка со стаканом для подзарядки, кейс жесткий с принадл.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53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Beta 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4C0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C58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HEINE,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1FE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C86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8E8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D17F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10468B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9A8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6CCB8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Универсальная пробная оправа (TF-3 (TF103), Rexxam Co., Ltd., Япония),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25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A23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0F8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879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53B5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34FB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57C0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9073D8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13F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4D572E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Линза офтальмологическая 1 (V15LC,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637A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3025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DFF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247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BB6C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0E7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BFF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CE1D86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0D1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0D197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Линза офтальмологическая 2   (V30LC,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817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F71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74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B20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C64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D65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1345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720B5C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6D4D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90CAA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Линза офтальмологическая 3  (V90C,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BFEA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522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C626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7C5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606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419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AA8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A9C46D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9E6F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4D4AA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Линза офтальмологическая 4  (V78C,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584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D2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579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5E00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0FBE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D5E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66E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FC2EEF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5A1C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2C580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Гониолинза (V3MIR,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A3E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BE21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B83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369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45C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61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857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76D9B5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721B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328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B49616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(прил.№6 902н)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E9D8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E7EE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7B1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985B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C179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190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0B1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544571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D1E5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B2B3BE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Таблицы для определения цветоощущения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77A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518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C4B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F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BC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E4E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5F3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BE855F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DB0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07389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скиаскопических линеек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31A6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AC9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13DF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3B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CBE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4AD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EF9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37B0A7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5A91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A5779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Диафаноскоп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46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DC5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C46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41F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59FE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4D2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910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8E4FCF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C7AC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0EE316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Автоматический пневмотонометр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7EB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BDD0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BA9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1C25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8B9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EBD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BAE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B88668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8434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CA43A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Тонометр аппланационный Маклакова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AD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36E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EB5F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8EA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91BC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3F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F46B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75F11F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2C5B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F750C0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Экзофтальмометр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19E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342A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FD40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623E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1FF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99D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DFB5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64B89A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10BC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6D52A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841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83C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03A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C8E8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603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4BFA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9F9A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58D6C5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CD3E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898DD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диагностических офтальмологических линз для непрямой офтальмоскопии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3845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D48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DE7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BD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48E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41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AF03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7C47FC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2BB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567F2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Диагностическая офтальмологическая универсальная трехзеркальная линза для офтальмоскопии Периметр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9567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9FE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F08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653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BC0F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3E2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C805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584C5D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66D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78260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Гониоскоп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8A97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A5E6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47E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7EC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038D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1513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5A55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B59D76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6644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62DBB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Офтальмологический фонарик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5A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90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63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4094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410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385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FFA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5546C1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92CF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2EA91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Пинцеты офтальмологические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9BB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68B3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8D84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5D2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B80B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543A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0EB0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642E73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389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77D5E6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Тест-полоски для пробы Ширмера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59A7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4A79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F3C0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AE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42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25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9912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E05AAE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D76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9F9CAB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Копье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A375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02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FCF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425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C45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3B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040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2CB6C0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A223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8001C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магнитов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03E8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B8CB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25A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94B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6F7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865D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B60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4B0CD5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D1C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2F6C1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для промывания слезных путей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2F5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8FB8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A71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4DB8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75A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9EB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B84C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688283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315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28D32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Скальпель микрохирургический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8A1E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2F7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4FC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98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A81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B50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26E8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D330B6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B656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ECF1D6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Ножницы микрохирургические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6700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50C8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135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476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0CB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37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4D3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ECFE6B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908B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E04B50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Векорасширитель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63F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B890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519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BFB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EDC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FD1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BAB8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B097C8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27BF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EB17E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Векоподъемник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1E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C12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835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6E0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E0E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308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AE2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B0F40A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AA614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АПЗ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C203BC" w14:textId="77777777" w:rsidR="00947347" w:rsidRPr="0015594F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Автоматический проектор знаков</w:t>
            </w:r>
          </w:p>
          <w:p w14:paraId="5D164585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80ВА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5F3D5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Smart CP-11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F729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D65B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Medizs, Корея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94190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52FB7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69CD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D415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контактом 220 В    </w:t>
            </w:r>
          </w:p>
          <w:p w14:paraId="4FB41826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710656F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FE7CA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И-1А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DBEECB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Экран для проектора знаков</w:t>
            </w:r>
          </w:p>
          <w:p w14:paraId="3364EDB7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375х375 мм</w:t>
            </w:r>
          </w:p>
          <w:p w14:paraId="420044A5" w14:textId="77777777" w:rsidR="00947347" w:rsidRPr="0015594F" w:rsidRDefault="00947347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РУ-0,02кВт,220В,1Ф+N+PE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4C81" w14:textId="77777777" w:rsidR="00947347" w:rsidRPr="0015594F" w:rsidRDefault="00947347" w:rsidP="00EE662B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Smart CP-11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1AD2E" w14:textId="77777777" w:rsidR="00947347" w:rsidRPr="0015594F" w:rsidRDefault="00947347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DA004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Medizs, Корея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09F48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613A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C045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5D482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D2C685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3679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И-29Д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8D736E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для офтальмологических приборов электроподъемный. Грузоподъемность 60 кг.</w:t>
            </w:r>
          </w:p>
          <w:p w14:paraId="59923AFF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400х500х600-850 мм</w:t>
            </w:r>
          </w:p>
          <w:p w14:paraId="59EE222D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0,1кВт</w:t>
            </w:r>
          </w:p>
          <w:p w14:paraId="1FA1F483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 – 25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091A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Cs/>
                <w:sz w:val="22"/>
                <w:szCs w:val="22"/>
              </w:rPr>
              <w:t>СП-01-02/2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F72C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A2CD3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bCs/>
                <w:sz w:val="22"/>
                <w:szCs w:val="22"/>
              </w:rPr>
              <w:t>Красивая планета,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66C53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6858B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DF3B8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BCBF6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2E8108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BD8DA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И-32Г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AAF7C9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Тонометр офтальмологический автоматический бесконтактный с принадлежностями</w:t>
            </w:r>
          </w:p>
          <w:p w14:paraId="3BF0DCFF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70ВА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E999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CT-800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4696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9E38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286E3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834F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6D87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DA963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B748C0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F1BE1" w14:textId="77777777" w:rsidR="00947347" w:rsidRPr="0015594F" w:rsidRDefault="00947347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РЕФ-4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6D64DA" w14:textId="77777777" w:rsidR="00947347" w:rsidRPr="0015594F" w:rsidRDefault="00947347" w:rsidP="00EE662B">
            <w:pPr>
              <w:pStyle w:val="1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Портативный бинокулярный ручной рефрактометр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B810" w14:textId="77777777" w:rsidR="00947347" w:rsidRPr="0015594F" w:rsidRDefault="00947347" w:rsidP="00EE662B">
            <w:pPr>
              <w:widowControl w:val="0"/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15594F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plusoptiX модель 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C38D8" w14:textId="77777777" w:rsidR="00947347" w:rsidRPr="0015594F" w:rsidRDefault="00947347" w:rsidP="00EE662B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D9A0C" w14:textId="77777777" w:rsidR="00947347" w:rsidRPr="0015594F" w:rsidRDefault="00947347" w:rsidP="00EE662B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15594F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Монолит,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A78F" w14:textId="77777777" w:rsidR="00947347" w:rsidRPr="0015594F" w:rsidRDefault="00947347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7F3B1" w14:textId="77777777" w:rsidR="00947347" w:rsidRPr="0015594F" w:rsidRDefault="00947347" w:rsidP="00EE662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C7F80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44629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0CFDC9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DC3EA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ОФ-1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C19EC7" w14:textId="77777777" w:rsidR="00947347" w:rsidRPr="0015594F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ИК-лазерный для коррекции аккомодационно-рефракционных нарушений зрения со штативом</w:t>
            </w:r>
          </w:p>
          <w:p w14:paraId="65F53007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20ВА</w:t>
            </w:r>
          </w:p>
          <w:p w14:paraId="0A406093" w14:textId="77777777" w:rsidR="00947347" w:rsidRPr="0015594F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5ADAF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МАКДЭЛ-09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FAF3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C1717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ЗАО «МАКДЭЛ-Технологии», Россия"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EACE4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B7102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B2CD2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5EFD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AF52EA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D532F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ОФ-2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7D07DE" w14:textId="77777777" w:rsidR="00947347" w:rsidRPr="0015594F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Томограф офтальмологический когерентный оптический с принадлежностями:  с модулем передней камеры, с усовершентсвованной технологией сканирования, трекингом и при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надлежностями, в комплекте с Программное обеспечение АнгиоОСТ  с Ангио Аналитикой</w:t>
            </w:r>
          </w:p>
          <w:p w14:paraId="2DA3B421" w14:textId="77777777" w:rsidR="00947347" w:rsidRPr="0015594F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1FB7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DRI OCT-Triton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7A57F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AFE8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D4F05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307B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9CB55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A3DE4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15594F" w:rsidRPr="0015594F" w14:paraId="531DFD7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291D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ОФ-3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3507B8" w14:textId="77777777" w:rsidR="00947347" w:rsidRPr="0015594F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Диоптриметр автоматический с принадлежностями</w:t>
            </w:r>
          </w:p>
          <w:p w14:paraId="3B75CA94" w14:textId="77777777" w:rsidR="00947347" w:rsidRPr="0015594F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РУ-0,04кВт,220В,1Ф+N+PE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9541A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ALMAS FL-8600Р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C361A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42FF4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ООО "Алмас-Сервис",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07970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8758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803A7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D87D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2AA3A2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09D36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ОФ-4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EBED33" w14:textId="77777777" w:rsidR="00947347" w:rsidRPr="0015594F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Ультразвуковой офтальмологический А/B сканнер  премиум-класса с принадлежностями и тележкой</w:t>
            </w:r>
          </w:p>
          <w:p w14:paraId="23F76312" w14:textId="77777777" w:rsidR="00947347" w:rsidRPr="0015594F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05D16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AVISO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013FE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BF2E8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Quantel Medical, Франция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27D07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7213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C188C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67DF0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C65AE2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6AFF6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ФОР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191B26" w14:textId="77777777" w:rsidR="00947347" w:rsidRPr="0015594F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Фороптор автоматический с принадлежностями</w:t>
            </w:r>
          </w:p>
          <w:p w14:paraId="3F337625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145ВА</w:t>
            </w:r>
          </w:p>
          <w:p w14:paraId="34482E27" w14:textId="77777777" w:rsidR="00947347" w:rsidRPr="0015594F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F574C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HDR7000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E33D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E72D5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Huvitz, Корея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7F66C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56B0D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85B9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EE64B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A7C4E7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DF0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3675EC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8DB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77B0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865D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77A7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2ECA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D4A9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42641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2B342F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A6C8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81DC85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A89E" w14:textId="77777777" w:rsidR="00947347" w:rsidRPr="0015594F" w:rsidRDefault="00947347" w:rsidP="006B0BDF">
            <w:r w:rsidRPr="0015594F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881F" w14:textId="77777777" w:rsidR="00947347" w:rsidRPr="0015594F" w:rsidRDefault="00947347" w:rsidP="006B0B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CD51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8C12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6EC8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CF57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100A9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E58441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CC30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733126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14277" w14:textId="77777777" w:rsidR="00947347" w:rsidRPr="0015594F" w:rsidRDefault="00947347" w:rsidP="006B0BDF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A9E4" w14:textId="77777777" w:rsidR="00947347" w:rsidRPr="0015594F" w:rsidRDefault="00947347" w:rsidP="006B0B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587C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722E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EB0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3F5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E2D7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5D2185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84B05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A2C89F" w14:textId="77777777" w:rsidR="00947347" w:rsidRPr="0015594F" w:rsidRDefault="00947347" w:rsidP="00E07B6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5261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2C2E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BAB7E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EBEE3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DFA8F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21DFC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24CF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167D35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D17F9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8D9F26" w14:textId="77777777" w:rsidR="00947347" w:rsidRPr="0015594F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F39AB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05D3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04C09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F40C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5716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5C208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17AFB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455D30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07246B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2069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1B2CC55F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офтальмолога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F9C8A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36A7B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71EDE3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64079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2770F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C9B214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6598BD2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4FF4158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C8D6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1A740D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2EE5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59D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D553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B085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B673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932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301AD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A5B448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AA10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3154BB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C37B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240A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6E51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737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D09A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FD5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033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0F0259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9A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6F4E0C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1081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FFF4D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21008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DBB5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856B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47D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3813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28342F2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E13A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A5B22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182E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8D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4563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D757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05AA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AA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086E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941A42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0A4F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C62087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14:paraId="2FDAB1E3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718F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4E0B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CBF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64CA225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57D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E9C5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0946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9918D" w14:textId="77777777" w:rsidR="00947347" w:rsidRPr="0015594F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4748357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3C63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17CF1F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6971B95E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1349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AB4A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269C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3800C6B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490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5BC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551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EC929" w14:textId="77777777" w:rsidR="00947347" w:rsidRPr="0015594F" w:rsidRDefault="00947347" w:rsidP="006B0BDF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769A823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8BF2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0ACEC0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A9EC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AEC7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EBB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5A0F38F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915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4BB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14B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7AFA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0E6E64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17A8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474AAB" w14:textId="77777777" w:rsidR="00947347" w:rsidRPr="0015594F" w:rsidRDefault="00947347" w:rsidP="000138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Шкаф двухстворчатый.</w:t>
            </w:r>
          </w:p>
          <w:p w14:paraId="240834A0" w14:textId="77777777" w:rsidR="00947347" w:rsidRPr="0015594F" w:rsidRDefault="00947347" w:rsidP="0001384D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Габариты: 900х600х1950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A1E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366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BCF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DAFC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E89D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BD22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B01F5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0FFE06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CF633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1DFC96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14:paraId="506FDC36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FD5A9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4B0A0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8CA41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4219E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A6391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AA238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E1171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336D8F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0029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813A44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3ED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9570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BE6C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2491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A287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EE01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355C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DB5AEB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DA38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E7C6F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2DC9BA7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556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3D7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00B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43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4D4E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875E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05D3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093834F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CC6A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5DA73F" w14:textId="77777777" w:rsidR="00947347" w:rsidRPr="0015594F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14E5E6AB" w14:textId="77777777" w:rsidR="00947347" w:rsidRPr="0015594F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52CEEC3C" w14:textId="77777777" w:rsidR="00947347" w:rsidRPr="0015594F" w:rsidRDefault="00947347" w:rsidP="006B0BD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9A9E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75F7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A86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820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6485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F61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D109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2886931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3BFF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F84C55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27953E69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7FA5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BBE4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FD8D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DFC7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BCEC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7947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73E3F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4CBC662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245D67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AC0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646341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073A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B8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3F5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E7B4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C19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75E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E7A4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4CCDDD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0DFC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D4D11F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Холодильник фармацевтический однодверный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75C3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HYCD-282 Haier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98E8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EE7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Haier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23D2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FABB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B8E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960A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1328D42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763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66389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59A3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969E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162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D9A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CEBF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683B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78A1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38AFE9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F4FB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828CE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551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B4D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659A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A2D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DB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B18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AA1B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A4F38F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5AC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BAA1C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35DCEC9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D379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A9AC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0DF7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DF4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680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131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B03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11BDEA2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9801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C5130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7F7B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711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BDD0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D11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0BD3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6BA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CE1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5BBC14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C8A9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ECE9E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1DD69EE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0F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ED74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8B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927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B05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437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CB6C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F166C2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1F531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199-Б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582814" w14:textId="77777777" w:rsidR="00947347" w:rsidRPr="0015594F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 блэк-аут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6417C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B110E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A2C37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Индивид. изготовл.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F038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86D0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647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B2B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754B3D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AF9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402021" w14:textId="77777777" w:rsidR="00947347" w:rsidRPr="0015594F" w:rsidRDefault="00947347" w:rsidP="00F11F7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578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78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BA1F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10F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7A5D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847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1CFF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F3AAA8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408E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271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56A942" w14:textId="77777777" w:rsidR="00947347" w:rsidRPr="0015594F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Рабочее место врача офтальмолога с принадлежностями</w:t>
            </w:r>
          </w:p>
          <w:p w14:paraId="3AA84848" w14:textId="77777777" w:rsidR="00947347" w:rsidRPr="0015594F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960ВА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BD02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Frastema New</w:t>
            </w:r>
          </w:p>
          <w:p w14:paraId="7604E12C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Omega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F40F5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BC719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Frastema, 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Италия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10F4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138AF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5577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35912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5ACF323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  <w:p w14:paraId="46F85943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085271F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7B3E3E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DB85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АПЗ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85C8A1" w14:textId="77777777" w:rsidR="00947347" w:rsidRPr="0015594F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Автоматический проектор знаков</w:t>
            </w:r>
          </w:p>
          <w:p w14:paraId="366EBF53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80ВА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EB023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Smart CP-11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81884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145B7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Medizs, Корея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C3513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D1191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9E4D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0B369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контактом 220 В    </w:t>
            </w:r>
          </w:p>
          <w:p w14:paraId="607F88E7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47D5EDF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A000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И-1А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20362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Экран для проектора знаков</w:t>
            </w:r>
          </w:p>
          <w:p w14:paraId="0DCB658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375х375 мм</w:t>
            </w:r>
          </w:p>
          <w:p w14:paraId="4F034F60" w14:textId="77777777" w:rsidR="00947347" w:rsidRPr="0015594F" w:rsidRDefault="00947347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РУ-0,02кВт,220В,1Ф+N+PE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8F376" w14:textId="77777777" w:rsidR="00947347" w:rsidRPr="0015594F" w:rsidRDefault="00947347" w:rsidP="00E81851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Smart CP-11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0CAAF" w14:textId="77777777" w:rsidR="00947347" w:rsidRPr="0015594F" w:rsidRDefault="00947347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8D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Medizs, Корея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D8C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946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DC0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3F90A" w14:textId="77777777" w:rsidR="00947347" w:rsidRPr="0015594F" w:rsidRDefault="00947347" w:rsidP="00881E7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0FB98F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6134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И-29Д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EFB8F4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для офтальмологических приборов электроподъемный. Грузоподъемность 60 кг.</w:t>
            </w:r>
          </w:p>
          <w:p w14:paraId="09976134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400х500х600-850 мм</w:t>
            </w:r>
          </w:p>
          <w:p w14:paraId="0F78C569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0,1кВт</w:t>
            </w:r>
          </w:p>
          <w:p w14:paraId="273A057E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 – 25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7D0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Cs/>
                <w:sz w:val="22"/>
                <w:szCs w:val="22"/>
              </w:rPr>
              <w:t>СП-01-02/2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64F9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8D40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bCs/>
                <w:sz w:val="22"/>
                <w:szCs w:val="22"/>
              </w:rPr>
              <w:t>Красивая планета,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B383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1CE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6B24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2C20F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DCC1F2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8C5BA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И-32Г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3643AB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Тонометр офтальмологический автоматический бесконтактный с принадлежностями</w:t>
            </w:r>
          </w:p>
          <w:p w14:paraId="2ECEBB75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70ВА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A4428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CT-800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58567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B9636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6EA2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70E99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7E3F0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5EA8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40C84E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305A" w14:textId="77777777" w:rsidR="00947347" w:rsidRPr="0015594F" w:rsidRDefault="00947347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РЕФ-4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4FB90C" w14:textId="77777777" w:rsidR="00947347" w:rsidRPr="0015594F" w:rsidRDefault="00947347" w:rsidP="00E81851">
            <w:pPr>
              <w:pStyle w:val="1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Портативный бинокулярный ручной рефрактометр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DEB8" w14:textId="77777777" w:rsidR="00947347" w:rsidRPr="0015594F" w:rsidRDefault="00947347" w:rsidP="00E81851">
            <w:pPr>
              <w:widowControl w:val="0"/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15594F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plusoptiX модель 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1F20" w14:textId="77777777" w:rsidR="00947347" w:rsidRPr="0015594F" w:rsidRDefault="00947347" w:rsidP="00E81851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9BFC8" w14:textId="77777777" w:rsidR="00947347" w:rsidRPr="0015594F" w:rsidRDefault="00947347" w:rsidP="00E81851">
            <w:pPr>
              <w:jc w:val="center"/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</w:pPr>
            <w:r w:rsidRPr="0015594F">
              <w:rPr>
                <w:rStyle w:val="af4"/>
                <w:rFonts w:ascii="Calibri" w:hAnsi="Calibri" w:cs="Calibri"/>
                <w:b w:val="0"/>
                <w:sz w:val="22"/>
                <w:szCs w:val="22"/>
              </w:rPr>
              <w:t>Монолит,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1520" w14:textId="77777777" w:rsidR="00947347" w:rsidRPr="0015594F" w:rsidRDefault="00947347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A52AD" w14:textId="77777777" w:rsidR="00947347" w:rsidRPr="0015594F" w:rsidRDefault="00947347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29F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279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EF823C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421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ОФ-3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9FE903" w14:textId="77777777" w:rsidR="00947347" w:rsidRPr="0015594F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Диоптриметр автоматический с принадлежностями</w:t>
            </w:r>
          </w:p>
          <w:p w14:paraId="36BB1A9E" w14:textId="77777777" w:rsidR="00947347" w:rsidRPr="0015594F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РУ-0,04кВт,220В,1Ф+N+PE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E2E9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ALMAS FL-8600Р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5D15F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E035B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ООО "Алмас-Сервис",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3655F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4A08A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B35C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0B978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78C901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0AA4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ОФ-4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118013" w14:textId="77777777" w:rsidR="00947347" w:rsidRPr="0015594F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Ультразвуковой офтальмологический А/B сканнер  премиум-класса с принадлежностями и тележкой</w:t>
            </w:r>
          </w:p>
          <w:p w14:paraId="716B0C4D" w14:textId="77777777" w:rsidR="00947347" w:rsidRPr="0015594F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3D70A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AVISO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D7838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9D129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Quantel Medical, Франция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A036A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B42D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A04CD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203C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7951CC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F8FB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ФОР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B9AB36" w14:textId="77777777" w:rsidR="00947347" w:rsidRPr="0015594F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Фороптор автоматический с принадлежностями</w:t>
            </w:r>
          </w:p>
          <w:p w14:paraId="2BEA0BE3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145ВА</w:t>
            </w:r>
          </w:p>
          <w:p w14:paraId="4CD6D210" w14:textId="77777777" w:rsidR="00947347" w:rsidRPr="0015594F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9E68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HDR7000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D984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77FB5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Huvitz, Корея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B2C08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EA41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6DB2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1457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F7D839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EE4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273.3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0EF2E9" w14:textId="77777777" w:rsidR="00947347" w:rsidRPr="0015594F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Авторефрактокератометр  с принадлежностями</w:t>
            </w:r>
          </w:p>
          <w:p w14:paraId="29899409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70ВА</w:t>
            </w:r>
          </w:p>
          <w:p w14:paraId="1E00EA60" w14:textId="77777777" w:rsidR="00947347" w:rsidRPr="0015594F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C14D5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KR-800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7EC72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6ACAC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B4BD4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8DBE8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92F97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3ABAB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1CE097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EAB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273.5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856130" w14:textId="77777777" w:rsidR="00947347" w:rsidRPr="0015594F" w:rsidRDefault="00947347" w:rsidP="007232E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щелевая офтальмологическая  видео модели с плавным изменением увеличения (“Haag-Streit”- тип), со встроенным желтым фильтром, включением от джойстика, изменением яркости и распознаванием правого/левого глаза (компьютер, программа)</w:t>
            </w:r>
          </w:p>
          <w:p w14:paraId="21EE1E9E" w14:textId="77777777" w:rsidR="00947347" w:rsidRPr="0015594F" w:rsidRDefault="00947347" w:rsidP="0091589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160ВА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9655F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SL-D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2BC6A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2EC3F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E2081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1B2C1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3714D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E72FD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7B6ECE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EAF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273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9D058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A7E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B99C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81AC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8EF5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670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0E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78DC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6935944A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C0D9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91933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Прибор офтальмологический ультразвуковой диагностический  с принадлежностями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DA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MD-1000P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D8BD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3B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MEDA, Китай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18A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4B7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4E9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977C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5799AB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6CA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0609E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пробных линз (линзы в металлической оправе) (TL-35M (TL301), Rexxam Co., Ltd., Япония),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653D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BE5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E44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DF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CAA7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479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83F1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4748DF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1494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D4163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Офтальмоскоп со светодиодным освещением, рукоятка со стаканом для подзарядки, кейс жесткий с принадл.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5CA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Beta 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33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A693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HEINE,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218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9E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A632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ED0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D9B52B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74E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FE90B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Универсальная пробная оправа (TF-3 (TF103), Rexxam Co., Ltd., Япония),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FA6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932F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5958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68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61F4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21B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5773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C29D8E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2343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5AF39B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Линза офтальмологическая 1 (V15LC,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6D4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332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1454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A84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69A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7E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745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96F8B9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3626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92B15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Линза офтальмологическая 2   (V30LC,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C2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F3A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494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F19D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EC1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F2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6510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877898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87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3498D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Линза офтальмологическая 3  (V90C,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7649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C6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C22A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9A08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048A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071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41F7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AC5108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4829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73E18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Линза офтальмологическая 4  (V78C,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FFB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095A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9B12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348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F4B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2F9D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7DC2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12C941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878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D624DE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Гониолинза (V3MIR, Volk,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62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8C3A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45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F2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72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811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AA1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F56DB5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8F8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328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A7625B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офтальмолога (прил.№6 902н)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4E8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B80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CFC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C8F5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4BCD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DB7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2042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3DA22A8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9336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A6DDD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Таблицы для определения цветоощущения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9B45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80D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167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0D4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937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8AA6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F022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DF5EE7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60B6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315001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скиаскопических линеек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166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401D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FEA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32D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48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B6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940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73CDE0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B2DB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A5AC6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Диафаноскоп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E7D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E91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3BA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98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68B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52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967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A970FB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E45A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62D75B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Автоматический пневмотонометр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CA70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0CA1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62C6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12C0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3CC0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6480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65CE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1ECA89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3AF6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AC27C1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Тонометр аппланационный Маклакова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DF9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D27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047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771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0E36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17D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8F1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5C8C1C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D9C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48115E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Экзофтальмометр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F34B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71E9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D37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C4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743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A709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D5DE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1D2B4F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05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40E6EB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8C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7EC7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6D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85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A88E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EE4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C8E0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8EB2AD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5F1B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C73FAB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диагностических офтальмологических линз для непрямой офтальмоскопии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247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202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716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D523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BAB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28A7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6F9D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DA7393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802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EB8F1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Диагностическая офтальмологическая универсальная трехзеркальная линза для офтальмоскопии Периметр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C98D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0D1F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CFD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057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5D5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F9F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7D3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C1CBB9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AEB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40B0A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Гониоскоп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6D2B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5F3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8A0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78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E88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D4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76CF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4FB235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4701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5DC91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Офтальмологический фонарик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3E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E3E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21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282B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DDB4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3E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2FE8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E06B6D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861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15585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Пинцеты офтальмологические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AE42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EE71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FEB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EEC5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EB9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26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0284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620FDA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117A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15D27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Тест-полоски для пробы Ширмера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8D7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79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3117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302C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DD39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A74F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C56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2A1FCE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FD0B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E6458E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Копье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7535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438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DF3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7BC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848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1A9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28E8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FB5FB6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FDE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A71C3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магнитов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1AB4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4284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AD5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CC1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2F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942C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45D8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D6C63A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BAC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84BA7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для промывания слезных путей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1C9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88FB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F5A9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43D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242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E8F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7B66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9106A0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700E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2ADA4B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Скальпель микрохирургический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5151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6BC6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34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E4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5F60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938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8667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02E5F6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F82B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06F5A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Ножницы микрохирургические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10F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5980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6A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9837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6406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A2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CFB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33B040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E7D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E63A16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Векорасширитель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F44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522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67A2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A1C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18F1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ED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0A58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E09A37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5A40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41AE0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Векоподъемник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F13F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01F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D69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18E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2FC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B3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75A2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09289C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FEC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6D8171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B969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D87E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2BF5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6F8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98E3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B29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1AAF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DAB07C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BBDA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688CC3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CD26E" w14:textId="77777777" w:rsidR="00947347" w:rsidRPr="0015594F" w:rsidRDefault="00947347" w:rsidP="006B0BDF">
            <w:r w:rsidRPr="0015594F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1ABA3" w14:textId="77777777" w:rsidR="00947347" w:rsidRPr="0015594F" w:rsidRDefault="00947347" w:rsidP="006B0B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278B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B88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E02A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82C5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AC882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4C2F1B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545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EEF297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41EE" w14:textId="77777777" w:rsidR="00947347" w:rsidRPr="0015594F" w:rsidRDefault="00947347" w:rsidP="006B0BDF"/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70E58" w14:textId="77777777" w:rsidR="00947347" w:rsidRPr="0015594F" w:rsidRDefault="00947347" w:rsidP="006B0BD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195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FE4F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0C6C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A13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035F6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2D05E2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EDD2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380B4B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376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9421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A337F" w14:textId="77777777" w:rsidR="00947347" w:rsidRPr="0015594F" w:rsidRDefault="00947347" w:rsidP="006B0BDF">
            <w:pPr>
              <w:jc w:val="center"/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6444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58FD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CDCB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D1522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2B6D02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86C09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1570E8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53BE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E633B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1CC04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796B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AA7AF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FA5B0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424DC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692019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D60C2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55C978" w14:textId="77777777" w:rsidR="00947347" w:rsidRPr="0015594F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ED603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50D9F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8997B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BBF4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B694A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31A39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1A420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BBC46D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3A52FC6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2069а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1CA8F3E0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Темная комната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8A09BA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480809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0D193F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32661A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27CB48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526AB3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5783F0DE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44065C7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6B0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D5452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B775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E9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FE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30E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E61B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87C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243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BF2522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72EC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6B774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C45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8BD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F74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6E4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AD5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1904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895A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839B5A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9EB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E7C87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1AD1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E4C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69D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EF6A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628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74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905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2C8A27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B4D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D2015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ACD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54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48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FEE7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C9A6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C6A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B2C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99875C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E44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И-29Д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6285E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для офтальмологических приборов электроподъемный. Грузоподъемность 60 кг.</w:t>
            </w:r>
          </w:p>
          <w:p w14:paraId="4AB78CA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400х500х600-850 мм</w:t>
            </w:r>
          </w:p>
          <w:p w14:paraId="7E9C33D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0,1кВт</w:t>
            </w:r>
          </w:p>
          <w:p w14:paraId="497EAAE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 – 25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E74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Cs/>
                <w:sz w:val="22"/>
                <w:szCs w:val="22"/>
              </w:rPr>
              <w:t>СП-01-02/2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6D0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4178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bCs/>
                <w:sz w:val="22"/>
                <w:szCs w:val="22"/>
              </w:rPr>
              <w:t>Красивая планета,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979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F7E3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79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F067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F57B94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B05A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И-17В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44672D" w14:textId="77777777" w:rsidR="00947347" w:rsidRPr="0015594F" w:rsidRDefault="00947347" w:rsidP="007232E9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Cs/>
                <w:sz w:val="22"/>
                <w:szCs w:val="22"/>
              </w:rPr>
              <w:t>Автоматический периметр</w:t>
            </w:r>
          </w:p>
          <w:p w14:paraId="0A371A31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РУ-0,3кВт,220В,1Ф+N+PE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4928D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"Centerfield 2"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739BD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ECDB8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Oculus,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6DF51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1E73D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0ED91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6CEC8" w14:textId="77777777" w:rsidR="00947347" w:rsidRPr="0015594F" w:rsidRDefault="00947347" w:rsidP="00727A5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1E66DB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BC4EA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ОФ-2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6E22F8" w14:textId="77777777" w:rsidR="00947347" w:rsidRPr="0015594F" w:rsidRDefault="00947347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Томограф офтальмологический когерентный оптический с принадлежностями:  с модулем передней камеры, с усовершентсвованной технологией сканирования, трекингом и принадлежностями, в комплекте с Программное обеспечение АнгиоОСТ  с Ангио Аналитикой</w:t>
            </w:r>
          </w:p>
          <w:p w14:paraId="44405564" w14:textId="77777777" w:rsidR="00947347" w:rsidRPr="0015594F" w:rsidRDefault="00947347" w:rsidP="00907277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8BA3D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DRI OCT-Triton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D98FE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3123B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Topcon, Япония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F1F9F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D0DD4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8232F" w14:textId="77777777" w:rsidR="00947347" w:rsidRPr="0015594F" w:rsidRDefault="00947347" w:rsidP="0090727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A7926" w14:textId="77777777" w:rsidR="00947347" w:rsidRPr="0015594F" w:rsidRDefault="00947347" w:rsidP="00907277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419706A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700ACC5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2070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694DB916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эндокринолога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5C2638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D70E00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E501A6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212C15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490A0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B61333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AF7702B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091C7D7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FC4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0BBC3B" w14:textId="77777777" w:rsidR="00947347" w:rsidRPr="0015594F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1031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16E0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65A4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34DC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BE92B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E598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0E34B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CC1447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906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80866B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A505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464BE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9A225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E261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AA48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9692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373E1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3923EDE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D9A19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BD8261" w14:textId="77777777" w:rsidR="00947347" w:rsidRPr="0015594F" w:rsidRDefault="00947347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A026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B4A2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19B18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C54D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91628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3C7B0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6589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4AA42C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A3BB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81A6EF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78EDF54A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8093F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7AF58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EADAA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945C6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8FE1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A6122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D509C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1A7F20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1429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F429F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BC34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F31A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0446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DAB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0A24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ECAC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55CD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6A11D6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C1642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EED298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1EB49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C0FBC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6C53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C7B80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AC50E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5E9D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86D2D" w14:textId="77777777" w:rsidR="00947347" w:rsidRPr="0015594F" w:rsidRDefault="00947347" w:rsidP="003F79A9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4AA9364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1F240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E7686C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499DFC15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C8D6A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08E7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46741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DA38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55343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7FEAB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1AAFA" w14:textId="77777777" w:rsidR="00947347" w:rsidRPr="0015594F" w:rsidRDefault="00947347" w:rsidP="003F79A9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66A8F36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311C9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1E3260" w14:textId="77777777" w:rsidR="00947347" w:rsidRPr="0015594F" w:rsidRDefault="00947347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F44FF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6C659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42AC3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93A02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316EC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3E6A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E4AD1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31312A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176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247640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59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25B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C0E4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CBA3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0DCE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816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E063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CE0471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EC8739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DC00C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AC774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22696E8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336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24C7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C7CF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32D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8230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5D3E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E726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5594F" w:rsidRPr="0015594F" w14:paraId="3CC4F5A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790A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45D307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D846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CC9CB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45F1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F62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2356D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873F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56448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E9AAEB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A7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4CB47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5CB4957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60A3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89C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ECBC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BF47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95E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B91E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961D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6F15389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EC01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8BD8A4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330304D0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15DC7582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BC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676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8C8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01D9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C663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A8B4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CBEE" w14:textId="77777777" w:rsidR="00947347" w:rsidRPr="0015594F" w:rsidRDefault="00947347" w:rsidP="00186C2D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онтактом 220 В </w:t>
            </w:r>
          </w:p>
        </w:tc>
      </w:tr>
      <w:tr w:rsidR="0015594F" w:rsidRPr="0015594F" w14:paraId="1097953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8A52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54170A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5B04C6FA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257A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ABFD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FAC0B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820A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872E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D5E36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42A56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AF91497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D758CE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30BF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2F893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F74B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E899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179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0AE2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696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778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89D4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DCE17D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B159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67367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238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F662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F59A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0752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B26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51B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D583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9BAA1E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54F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69452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3A8E004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D25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5199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45BC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910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387C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D82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0E62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42CA12C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556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4EE79E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648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577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95C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C9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6290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18F7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9CDD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2633D8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E870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CED64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13FE7D1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1B06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19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542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6C8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A82E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CB2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503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2BB569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B55A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52C98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B22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1CA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9D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3482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94A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7AE3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902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E28C88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266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2BA49E" w14:textId="77777777" w:rsidR="00947347" w:rsidRPr="0015594F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168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7ACF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3E9B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A8EF6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B600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F3B7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1F0B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2AAA57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1D39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3EF4BD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FC90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F1D1B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C644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F9D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CE64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D8E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E352B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766400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B715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281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581B01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эндокринолога (Прил. N3 N 899н)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0E4A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FEA9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6ED6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F81A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EDF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321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080B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0E16059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3F1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399130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Сантиметровая лента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3BFD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3A06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6E9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7F17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60E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E90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631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C10E98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1D12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213701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814F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99F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877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D89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96F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205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755B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32B716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BF7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A91AD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Неврологический набор для диагностики диабетической нейропатии (монофиламент 10 г, градуированный камертон, неврологический молоточек)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81DC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03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2016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D0F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8D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962F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87F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84231E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9CE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663DD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Глюкометр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FE8B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F1BA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5B75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F8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BD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632F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D7A1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4BCEA7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056F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93F2A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Тест-полоски для глюкометра (компл. из 100 шт.)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FE2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BF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941E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18B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3F4F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8B56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3902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3649D5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B1AEA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C45461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F11E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FEAB0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B0CCC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C40E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C0DAE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6F5A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B0CE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2F7730D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5BA0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EF403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F605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096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B2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7B9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67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445C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4CD5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D47D7C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0A9A847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64D7F469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Кладовая расходных материалов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BC848A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D98B0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5C6324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F84A54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EC4EDC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3E1ECF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6D4C9047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7142F10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CA0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235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0B320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BEEE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991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343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Меделия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97B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BAA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24FD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E8C8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FA83B5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C59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7C09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Встроенный шкаф. Габариты: 3800х450х3000 ммм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85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7A9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5CF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55C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F68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9C17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0AD6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98970F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8DE3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ВШ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259A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Встроенный шкаф угловой. Габариты: 4200/4900х600х3000 ммм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6E5F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0FD5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3A6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A4A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A85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C73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8DB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E20124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0111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ТМЕД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5BA8E4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Тележка медицинская</w:t>
            </w:r>
          </w:p>
          <w:p w14:paraId="366B2C5D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865х510х955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1B73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Med-Mos С4 (ТМ-018АН-00)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F75A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06C7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EF0C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87F7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F3C1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3738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A4DCFB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AB4D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9789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458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6B0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C15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9150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90F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442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74AC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6789F0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6D50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722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3A26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B226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14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E636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83E7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F8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CD5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8B732E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93E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Б/П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CBF9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Стремянка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F27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27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875E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37F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C55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E2D6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1473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6D1018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47277FE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2090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5163D561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DFDD71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E3224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49F54C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F85437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67B1E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C578D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15E6156F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2D09939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3F5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63D33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A02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294D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45C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A08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F473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C507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C6E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33C0BE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0C60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68D147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Монитор, 55 дюйма, LAN</w:t>
            </w:r>
          </w:p>
          <w:p w14:paraId="6831847B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0,25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44DE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D945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0F6B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LG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5C95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9AF9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1713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2455F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3D6932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268B4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97808D" w14:textId="77777777" w:rsidR="00947347" w:rsidRPr="0015594F" w:rsidRDefault="00947347" w:rsidP="00C24CF4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Диван </w:t>
            </w:r>
          </w:p>
          <w:p w14:paraId="452BA625" w14:textId="77777777" w:rsidR="00947347" w:rsidRPr="0015594F" w:rsidRDefault="00947347" w:rsidP="00C24CF4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830x820x830мм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1BC46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09350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01B4A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9456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98C2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72B81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FCAF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DB86F9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70C6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032308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Банкетка в стиле модерн  </w:t>
            </w:r>
          </w:p>
          <w:p w14:paraId="2563C76B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800x400x450мм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621B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</w:t>
            </w:r>
          </w:p>
          <w:p w14:paraId="3AA8857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Б-203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A06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EF7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132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E7D9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C8D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63553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6AA26C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379CF3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2091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1B2DD053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кардиолога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79DB85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8B6110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BB7826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A12428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98EBC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3DDF42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4ECACB3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3BD83B7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E21F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88F463" w14:textId="77777777" w:rsidR="00947347" w:rsidRPr="0015594F" w:rsidRDefault="00947347" w:rsidP="006B0BDF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4721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9234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8B7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4609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5CD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D2C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260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56F94F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9C1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6750AF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F2F1B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D701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240C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29C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31BC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5B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9590" w14:textId="77777777" w:rsidR="00947347" w:rsidRPr="0015594F" w:rsidRDefault="00947347" w:rsidP="00D81E8C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D=50мм</w:t>
            </w:r>
          </w:p>
        </w:tc>
      </w:tr>
      <w:tr w:rsidR="0015594F" w:rsidRPr="0015594F" w14:paraId="4AED324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D2C1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A900F7" w14:textId="77777777" w:rsidR="00947347" w:rsidRPr="0015594F" w:rsidRDefault="00947347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6EF2D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27D78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442A1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CF2C0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9AEE7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B733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ECED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936DF2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F13D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9888C7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59C40F2F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7768F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28C9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582E2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AE61A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A50A9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51560" w14:textId="77777777" w:rsidR="00947347" w:rsidRPr="0015594F" w:rsidRDefault="00947347" w:rsidP="00BC22A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1BD45" w14:textId="77777777" w:rsidR="00947347" w:rsidRPr="0015594F" w:rsidRDefault="00947347" w:rsidP="00BC22A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15594F" w:rsidRPr="0015594F" w14:paraId="3CEDB9B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BA1E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1EE060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2AB5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3711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61BF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C2E7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8E7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613E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6EA0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C683B3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B1FF1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050E54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AC0B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01D4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0811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5D4D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26BF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023B6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6CB0B" w14:textId="77777777" w:rsidR="00947347" w:rsidRPr="0015594F" w:rsidRDefault="00947347" w:rsidP="003F79A9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4CD274D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56F9F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880624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09609C0D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F53B2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BD9D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903BB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F2A6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9C2B6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FBC6D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C6242" w14:textId="77777777" w:rsidR="00947347" w:rsidRPr="0015594F" w:rsidRDefault="00947347" w:rsidP="003F79A9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5C9D174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82C8C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31E0A9" w14:textId="77777777" w:rsidR="00947347" w:rsidRPr="0015594F" w:rsidRDefault="00947347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47927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8AB20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E24A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AE781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029A9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B2484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4B9E9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03B3FC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3E85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447B96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6159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806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DB8C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78FA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DD05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13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4D42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F3D4EC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A487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8B36F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34C8F9C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207E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EC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74AE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«МИДЛ»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A8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1B19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BD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1E0E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15594F" w:rsidRPr="0015594F" w14:paraId="79CACD0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46BA1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A1EDEE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1B99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F3C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6420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E2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DB7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ABA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B82E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59CD81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9A8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254CD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1B02B2F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9AC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BC4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9D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090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B1B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901F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206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2E2573D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9F22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6C4E55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Принтер</w:t>
            </w:r>
          </w:p>
          <w:p w14:paraId="1106169B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331х215х178 мм</w:t>
            </w:r>
          </w:p>
          <w:p w14:paraId="319DF860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E39F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Laser 107w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905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780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02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0C2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78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106F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360112C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AFDC3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46142F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6C8109BE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FA07B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C5C3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B439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BB60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294F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9959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C4468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4590427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574447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92DA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98908B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E05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EE7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871E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76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30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138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91DA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620296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2B8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0A027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D4BA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AFC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3C6F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394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B46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ED3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5468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75F191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00A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FC436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7BB17CA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74CF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3C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577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63E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E3A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CA44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3DE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725EA02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2747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4A4B9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3150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AB5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FC5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5D3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60D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D2DB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C6F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D8074C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262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05A86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0719F49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862A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68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2D7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188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05BD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018B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083E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B9502C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CE3E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9057E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844B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91C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01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9BC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F245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211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5546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17A246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8B8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ECE9C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0D7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694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4C85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70E9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6C3C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110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147B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79DECC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28DD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98E4A0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78E5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C6CA3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5233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E561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9239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4308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0738D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13D0D6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127D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278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B260F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кардиолога (Прил. N3 N 918н) в составе 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83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06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E2DD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216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FCF0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6A6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1C34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FA5E29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6F7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C23C0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Тонометр для измерения артериального давления на периферических артериях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681E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385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9AD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83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70B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EDB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829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ECD789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2CCF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AE0136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5A8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A7B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B20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C9C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E1A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5974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89A8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F7A3EA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959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09B45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Секундомер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881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8ED5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08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5BEC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DD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769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1A7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1314FC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1C80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23CC6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62C3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A2F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FB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0701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98E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F5FE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F489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019CCF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E6D9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4F3410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Лента сантиметровая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D2D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8FE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F6F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7C0A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A7B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1A4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947F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960F7B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895C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F653F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Разовый шпатель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54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8DD5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135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A19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C39C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0F6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3E8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5FB1E3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C218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6F80D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экспресс определения международного нормализованного отношения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EFD3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09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321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1C7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8BA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0C1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0C60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DD4EA11" w14:textId="77777777" w:rsidTr="00947347">
        <w:trPr>
          <w:trHeight w:val="433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30BF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AF7A8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Экспресс анализатор кардиомаркеров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C0E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577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405E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28DB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44EF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5781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D3D4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1AB0A0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47220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3B41AB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0355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38EEC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ED2AA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4C947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9D03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2513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93175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390F61A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C950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DEB36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E35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F67E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301C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92EB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746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521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7F49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360EE3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1E2330B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2092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4710DAE2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CA9FA5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FF617E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EFFBE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431919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CAAEB2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40C11D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3E14E9FA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27D43DC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092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2F406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60BF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652E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672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A6F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2A7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ED6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B5DA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9A26A4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22B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69CF2C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093D9791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C3B38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886E4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D7D5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DBB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11DC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01F6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1908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A9D604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3FA89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3F4451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CBCA7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3BB8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5CEA4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570C0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3434D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9BABC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DAF5E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5EE31D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4117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9EAB2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864A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A866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038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DB7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E3FC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012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B21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3ADBF2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AC6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AD051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97BF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15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9A2E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B0D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2E63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A1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DCE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AB134F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9748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DA5868" w14:textId="77777777" w:rsidR="00947347" w:rsidRPr="0015594F" w:rsidRDefault="00947347" w:rsidP="00EE662B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E70E8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E8067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0964E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31297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D1D0B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284F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71519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141CB2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A2CF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AAF66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0FE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E5E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0E8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364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0043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E56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9C5B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C122D9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B65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0ABF9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39643A8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5210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021C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C46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7995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2B0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C7E3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3189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0EB0306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B0B2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98FF7E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E2A1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1795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C9C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F1E8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FA4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82C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F133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52640A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D544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D618FC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14:paraId="47892715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14:paraId="73AD188F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0E2C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0A14D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8CF5A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79B5E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03FBC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A0049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9ED6C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199F18D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CFCF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53182E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390B4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14:paraId="206303C3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14:paraId="1194166D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D0B1E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06E97" w14:textId="77777777" w:rsidR="00947347" w:rsidRPr="0015594F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F77E4" w14:textId="77777777" w:rsidR="00947347" w:rsidRPr="0015594F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21EC" w14:textId="77777777" w:rsidR="00947347" w:rsidRPr="0015594F" w:rsidRDefault="00947347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2823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928C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5E37B171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15594F" w:rsidRPr="0015594F" w14:paraId="4FF4E09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0787B87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2093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7CBC329F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AEF00F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E04B94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645BA4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C091B6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46DFD4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A9BC2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479CE88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2FA6040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E37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79274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576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5CC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C14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34BA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A52D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975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19B0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76675D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59D9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AB9F44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7609E5BE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F958B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E882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CBC89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9B0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062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E93F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007C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AC76AD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2B2B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4DC2A9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7A319420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C7B7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8ACF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5BF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6DD7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B829D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E8D1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76CD7" w14:textId="77777777" w:rsidR="00947347" w:rsidRPr="0015594F" w:rsidRDefault="00947347" w:rsidP="006B0BD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22D428C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B9CB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98F38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4297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5BE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A8F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14:paraId="1D0E032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D9B908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403C4E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5F7E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37F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8E34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342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CF7CCB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C98F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F4B9D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AF20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FC5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73F4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ED3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43F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06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368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4DB5F9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E71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D12A3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DB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ED9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A7B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F25B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5EE1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AB1D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4FFF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32BD00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E458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EDE538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527F7061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72DA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2A06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22D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52E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BDFC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4D067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BC39A" w14:textId="77777777" w:rsidR="00947347" w:rsidRPr="0015594F" w:rsidRDefault="00947347" w:rsidP="006B0BD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0F3DE68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51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B37F4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30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D7F8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CF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BF2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F41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DD84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043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5E244D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1A64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13E3F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2A1CE76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6132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912C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37B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57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7AD7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749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9FE6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3066E11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68F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63FEC5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1B33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40BC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42F49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6C5D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04CB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B647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90EB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4E3393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224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EE8983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14:paraId="041E4095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14:paraId="17A04D60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2D05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D0E27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4D964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4A865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D0715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62AE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793F1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11A85A8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73425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385F1F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0B3D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14:paraId="4F0A2157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14:paraId="52ADDBF3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BCED8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B1EF0" w14:textId="77777777" w:rsidR="00947347" w:rsidRPr="0015594F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EE1BC" w14:textId="77777777" w:rsidR="00947347" w:rsidRPr="0015594F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6CF92" w14:textId="77777777" w:rsidR="00947347" w:rsidRPr="0015594F" w:rsidRDefault="00947347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611EC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A4435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37B764F2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15594F" w:rsidRPr="0015594F" w14:paraId="28A1A4E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02A5B2E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2094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29CC204E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7001D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A791E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3A273F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A4840B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0E7B93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4B891A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67B86904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2DB73B8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F31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4EFC6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56F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526E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2EEB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CF18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4B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4A1A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693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F5B383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7E8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6D09DC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14:paraId="3A2030B0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9BC3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C8125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6BA4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54E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1F2E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120F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AD71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0E6C5F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9920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B38816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14:paraId="3B78654C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2DC05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F6343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EB1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9AA0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D2AAE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B486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46BC2" w14:textId="77777777" w:rsidR="00947347" w:rsidRPr="0015594F" w:rsidRDefault="00947347" w:rsidP="006B0BD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170643F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69D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0C9E3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3DC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227A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1C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  <w:p w14:paraId="01E2683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5C3E48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7223EB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147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5AE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7D7F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4FC7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1D7BAB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03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7E70F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1BB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E34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6F68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BF6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6F5B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DEC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E93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CBDBAB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1F37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86DE6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B12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SmartOne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CB9F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9EB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44A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70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C4F0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754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FB7C50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059E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764DA3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бесконтактный для дезинфицирующих средств</w:t>
            </w:r>
          </w:p>
          <w:p w14:paraId="1A8D21C9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~ 0,001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DF02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9120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5D9F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5B0F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023B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B3241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3B086" w14:textId="77777777" w:rsidR="00947347" w:rsidRPr="0015594F" w:rsidRDefault="00947347" w:rsidP="006B0BD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15594F" w:rsidRPr="0015594F" w14:paraId="22DA293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F11F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30D179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0F74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A72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3C5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9ED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48F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8EB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C22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F809A1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B99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DCE21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1CDA8B4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E3D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740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5EF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04B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8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EF6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0E1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295F39B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4495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186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9F2291" w14:textId="77777777" w:rsidR="00947347" w:rsidRPr="0015594F" w:rsidRDefault="00947347" w:rsidP="006B0BD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Планка для полотенец на 4 крючка. Длина 250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EDD8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30C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E8D80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7325A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39224" w14:textId="77777777" w:rsidR="00947347" w:rsidRPr="0015594F" w:rsidRDefault="00947347" w:rsidP="006B0BD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A5B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917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6751D5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5B1A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EDA997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Электросушитель для рук погружной</w:t>
            </w:r>
          </w:p>
          <w:p w14:paraId="338FCFBC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300х220х690 мм</w:t>
            </w:r>
          </w:p>
          <w:p w14:paraId="2F213CE2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97EEC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BXG-JET 7000C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6EEE3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75B6D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B19B9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9FBB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A9462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B706E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3D56E22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2F28A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4F5580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FE047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ALMA </w:t>
            </w:r>
          </w:p>
          <w:p w14:paraId="649BAFED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Benito</w:t>
            </w:r>
          </w:p>
          <w:p w14:paraId="43B8F06A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F0C5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07C5F" w14:textId="77777777" w:rsidR="00947347" w:rsidRPr="0015594F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3B4E" w14:textId="77777777" w:rsidR="00947347" w:rsidRPr="0015594F" w:rsidRDefault="00947347" w:rsidP="007232E9">
            <w:pPr>
              <w:widowControl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DD4E" w14:textId="77777777" w:rsidR="00947347" w:rsidRPr="0015594F" w:rsidRDefault="00947347" w:rsidP="007232E9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9B522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68AE0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14:paraId="6EEAB60C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15594F" w:rsidRPr="0015594F" w14:paraId="2BB751F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492F76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2096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3CE3940E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аллерголога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1B3A39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397D5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2D86E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40738E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41F6C4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489E8F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29BBFBCB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4DE923C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6BE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C8BB2A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F4D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E2AB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85899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BBFA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5737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C773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A65D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8292E7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DD1D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383BCA" w14:textId="77777777" w:rsidR="00947347" w:rsidRPr="0015594F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A729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A4219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6AAF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9EFE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4EB13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B0B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D42D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B10D5D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812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28E315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C7006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27664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49680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5A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2F4E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48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8CA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 </w:t>
            </w:r>
          </w:p>
        </w:tc>
      </w:tr>
      <w:tr w:rsidR="0015594F" w:rsidRPr="0015594F" w14:paraId="6E04D4D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9534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2CBC62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0043E388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8969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0530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EA34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C177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E181D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FD42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8876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6C11F9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7417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4781B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8439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6BA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BD8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D76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25B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D335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73AA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A1F4B5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582F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DD8CBA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14:paraId="226C9D5B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D611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339B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A642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6350B588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1174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77FE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6FD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7A07" w14:textId="77777777" w:rsidR="00947347" w:rsidRPr="0015594F" w:rsidRDefault="00947347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5A8B1BB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188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ACD228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600728D0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59D2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A1EE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17AC9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05B0413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1DC4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63B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A27B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369B5" w14:textId="77777777" w:rsidR="00947347" w:rsidRPr="0015594F" w:rsidRDefault="00947347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450BB6E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443C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9A1260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FAC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778C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0F94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</w:t>
            </w:r>
          </w:p>
          <w:p w14:paraId="4C27FF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6ECD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A059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494B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A392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A5F4CA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BA8654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54DE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3B8744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1137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3CAC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7811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F79A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A43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9A94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1258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F6B184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172F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E3327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22149BF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FE8D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423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7685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AF3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1CA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696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DC71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3F496DE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EC5E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4B7A59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14A18818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13EEB971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CEA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7E6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1BEC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06D5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FCA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4ABD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0160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41544CC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AC1B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B742AE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4385F0F1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91E5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D28A6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D41A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B380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0E7B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53CE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E4E53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69F88EA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B76175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24AF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D34D1D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201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 Xpress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D1BF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6D8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BA2E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6397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641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2EE2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2F40F7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A5D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7F385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081C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F568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866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A1E7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EE0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E7D6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E879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0F93A7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1F26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BDB07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3127848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4B4F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04EB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87F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399C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EEBC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87A5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9A91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2CFA44F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4AFE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1D5ED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BB50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D52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384F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0F0F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909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4F26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57C3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2B34C3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5419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218FE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789B43A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00FB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912B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0BC5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6541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9AD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53BE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86BF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15594F" w:rsidRPr="0015594F" w14:paraId="09827F2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F66C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9755F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A6F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2282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14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BD1F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2DB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16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AF05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4B9C54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52E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226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D365C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врача-аллерголога (Прил. N3 N 606н)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3ABB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EE5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E497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5BD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4DBA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C430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452D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06CC314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2658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8E988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искусственной вентиляции легких (портативный)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D75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77FF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552F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DA4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AC93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6ED7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1EDC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B4B8E8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A606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A14EC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Небулайзер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8B9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EE6F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06F5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C717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A9F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968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03B9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392529E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815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425A6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Пикфлоуметр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344E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7858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A28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88B1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C63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6425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BE10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9A54C9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470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0EA88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Инфузомат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5587A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BeneFusion SP5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03B0D" w14:textId="77777777" w:rsidR="00947347" w:rsidRPr="0015594F" w:rsidRDefault="00947347" w:rsidP="005A3C02">
            <w:pPr>
              <w:autoSpaceDE w:val="0"/>
              <w:autoSpaceDN w:val="0"/>
              <w:adjustRightInd w:val="0"/>
              <w:rPr>
                <w:rFonts w:ascii="Montserrat Light" w:hAnsi="Montserrat Light" w:cs="Montserrat Light"/>
                <w:sz w:val="24"/>
                <w:szCs w:val="24"/>
              </w:rPr>
            </w:pPr>
          </w:p>
          <w:p w14:paraId="3FE64FF1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5B1D0" w14:textId="77777777" w:rsidR="00947347" w:rsidRPr="0015594F" w:rsidRDefault="00947347" w:rsidP="005A3C02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Mindray, 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323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A1C9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6BF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DBC1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B545E3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82A5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FC9A7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Аллергены для диагностики и лечения, разводящая жидкость для аллергенов, тест-контрольная жидкость, раствор гистамина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E27F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0D2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CDEB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829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4881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5F1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C696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730C29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F875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E7541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для оказания неотложной помощи больным при анафилактическом шоке (противошоковый набор)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1E7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AD7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E92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CB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909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5B33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86D2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CEB20B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60EF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9A14F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Аппарат для измерения артериального давления с детскими манжетами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2464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E0A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C08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D2E1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E821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1CD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5437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692F63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26166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6F4EE2" w14:textId="77777777" w:rsidR="00947347" w:rsidRPr="0015594F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22339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E0391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BC4EB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2CE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A431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DBDB3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343F6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94BE5B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025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4E787A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0A9C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D04E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1660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349F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A8B6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0C6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C6E2F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961857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8020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СПИР-1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33C0D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Спирогаф</w:t>
            </w:r>
          </w:p>
          <w:p w14:paraId="497A6F72" w14:textId="77777777" w:rsidR="00947347" w:rsidRPr="0015594F" w:rsidRDefault="00947347" w:rsidP="005A2C8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28ВА</w:t>
            </w:r>
            <w:r w:rsidRPr="0015594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232B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SpiroScout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1840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3EF9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Schiller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C54C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CD1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53D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1A7D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54880A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98783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E07471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1AAC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C09A3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5AD3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3BBA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17C7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F288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F898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22674C4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BC7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A18BF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20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EC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1AD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D5CA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995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50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E866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E7CE89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6FDD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A5E39A" w14:textId="77777777" w:rsidR="00947347" w:rsidRPr="0015594F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9360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956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1F81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7CBD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C5353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569F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E5E1A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D72991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18F36D8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2097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4DBCAB87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невролога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A0D46B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A5DB65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827F5E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01071E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1EEC1D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F8E8EC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6B072DBD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584478E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7477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2C9637" w14:textId="77777777" w:rsidR="00947347" w:rsidRPr="0015594F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B7F7D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6DFD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7249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264C8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11689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A63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26EE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6003D5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EA3C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3E3181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E19C0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EA634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AEF5C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D676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593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CF8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7DAC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D=50мм </w:t>
            </w:r>
          </w:p>
        </w:tc>
      </w:tr>
      <w:tr w:rsidR="0015594F" w:rsidRPr="0015594F" w14:paraId="5040DFE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DE5A2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9F4615" w14:textId="77777777" w:rsidR="00947347" w:rsidRPr="0015594F" w:rsidRDefault="00947347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03904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IQ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840CB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A8CC8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790BF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8E327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F1AFF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B7B95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5A2CE9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A02B8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A74554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Кушетка смотровая электрическая  2-х секционная с изменяемой высотой</w:t>
            </w:r>
          </w:p>
          <w:p w14:paraId="551B845A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4C8F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арт.349400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2D7F2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3627D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62DC1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FE82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A04F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FE3CB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9D312F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B7921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C2A28E" w14:textId="77777777" w:rsidR="00947347" w:rsidRPr="0015594F" w:rsidRDefault="00947347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0AF0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77281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861E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62323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EC177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E492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D9613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2A5672B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C8E0A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31E176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3ED1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FLS201 (инд. изг)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D8E52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DB0C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52D8E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8464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C812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28EA" w14:textId="77777777" w:rsidR="00947347" w:rsidRPr="0015594F" w:rsidRDefault="00947347" w:rsidP="003F79A9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59004DD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B00C3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19.1А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D91A78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 3 ящика</w:t>
            </w:r>
          </w:p>
          <w:p w14:paraId="01D96170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452x474x595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BB246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FLS207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2DDD5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4F9E8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Юнитекс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F317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8538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9EF5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E47D" w14:textId="77777777" w:rsidR="00947347" w:rsidRPr="0015594F" w:rsidRDefault="00947347" w:rsidP="003F79A9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3E6F927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7D40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21.1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F00C25" w14:textId="77777777" w:rsidR="00947347" w:rsidRPr="0015594F" w:rsidRDefault="00947347" w:rsidP="003F79A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E9FB6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Бюрократ Jons-Low-V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1F2C4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B278A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8A6E8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800F3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94F0F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AB1B0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FC2B46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2BDCA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47D110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351F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EA5B9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8A4A4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F9C5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B04BB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1780A" w14:textId="77777777" w:rsidR="00947347" w:rsidRPr="0015594F" w:rsidRDefault="00947347" w:rsidP="003F79A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6E601" w14:textId="77777777" w:rsidR="00947347" w:rsidRPr="0015594F" w:rsidRDefault="00947347" w:rsidP="003F79A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ADEAA7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30A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A86BE4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FB3D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FB4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A6E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649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E3CE3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9001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B5167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5F9526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F87F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4F6FD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75832B0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793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81FF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E5C2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345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4C61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FCB0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BA1C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429B526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A81A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AD77EE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Лазерное многофункциональное устройство. </w:t>
            </w:r>
          </w:p>
          <w:p w14:paraId="06DEB424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420х390х320 мм</w:t>
            </w:r>
          </w:p>
          <w:p w14:paraId="28B171EA" w14:textId="77777777" w:rsidR="00947347" w:rsidRPr="0015594F" w:rsidRDefault="00947347" w:rsidP="00E8185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0,51кВт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BF79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  <w:lang w:val="en-US"/>
              </w:rPr>
              <w:t>HPLaserJetProMFPM428fdn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771E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91D9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0AA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F6FC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EFC2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D4C0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261A9A5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45443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11864D" w14:textId="77777777" w:rsidR="00947347" w:rsidRPr="0015594F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14:paraId="2B5A0A65" w14:textId="77777777" w:rsidR="00947347" w:rsidRPr="0015594F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600х400х800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970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арт.325025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260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7109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3FFB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52D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17643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F414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C0FA81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F540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68076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1F4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268A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5888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2EC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935A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B4FB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DB40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7D61FE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03B6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E35EA4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2A85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03D9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872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EF10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0E6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F9CB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B4EA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8D0DBD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2F83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488C1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1333978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957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78F8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A0BC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2B40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219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E3D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C6B6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778D27F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FB1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993AA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C6A5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881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D56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D7C5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8CFD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AD6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D8DF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6EED57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3B8C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156A9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12A7D04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E9D1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E79D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5F7B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C041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4AD9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409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964D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5F9C830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F062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1BBF30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14:paraId="3282770B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Габариты:730х500х130 мм</w:t>
            </w:r>
          </w:p>
          <w:p w14:paraId="521DBC55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EF2D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НР2-02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682B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155D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6C4C9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84F5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80A2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B572F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15594F" w:rsidRPr="0015594F" w14:paraId="489B7A1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CC0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481D0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DB3A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338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132B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32C9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240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C5A1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45E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51E633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6E58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BF14A1" w14:textId="77777777" w:rsidR="00947347" w:rsidRPr="0015594F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0FA6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01EC3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8CEF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7E4E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DE6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860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BE39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94792E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09B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226.2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DF078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Комплект для оснащения кабинета врача-невролога в состае: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FFC7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52CF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B8B9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7546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EF6B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BED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891A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 планах не указано</w:t>
            </w:r>
          </w:p>
        </w:tc>
      </w:tr>
      <w:tr w:rsidR="0015594F" w:rsidRPr="0015594F" w14:paraId="50E6E52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A567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3505A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Термометр медицинский,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798E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10A8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E344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9B5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F4B3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61B3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E94F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A3DB6F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3212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4BB048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Камертон,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68F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0779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88A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C0A5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5B70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C22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630D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693287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05D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2612FA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Неврологический молоточек,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2D98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0390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7CC3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1ECD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8AB6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5904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D9ED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7E00F5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379C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E485E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Тонометр,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13C3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EFEC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06C5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7FAF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502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AFC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7219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2F7ED1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88D7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18C003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Набор пахучих веществ для исследования функций обонятельного анализатора,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B177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125E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7BC5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098D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43E0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C8F2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C814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C899B3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F4798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7A93EC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9886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2655B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725A8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C707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E47D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45AC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BC6E2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120565C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4D2B8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ЛО**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E49DBC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F44F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071AF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63180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5B6B2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912B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1BE7" w14:textId="77777777" w:rsidR="00947347" w:rsidRPr="0015594F" w:rsidRDefault="00947347" w:rsidP="00C24CF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F3B5E" w14:textId="77777777" w:rsidR="00947347" w:rsidRPr="0015594F" w:rsidRDefault="00947347" w:rsidP="00C24CF4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разделом ЭО</w:t>
            </w:r>
          </w:p>
        </w:tc>
      </w:tr>
      <w:tr w:rsidR="0015594F" w:rsidRPr="0015594F" w14:paraId="6F5D4DD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F75C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F78E91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540F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B34E6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5996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E970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931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9547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94086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AD95DC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00B6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41F6E2" w14:textId="77777777" w:rsidR="00947347" w:rsidRPr="0015594F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92A19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CD6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5F8A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237D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7DC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76ED1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35039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39B4A8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3FEF17D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2098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5272AC09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косметолога (лазерный)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43EA4B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424108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3FC370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0DD8FAF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820984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57E4DE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09808C84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2027C3E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77EE1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1B430C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7FDD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33E09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B9E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CD76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1CA8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2B61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DF39F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27D4C3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31DA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E66EDC" w14:textId="77777777" w:rsidR="00947347" w:rsidRPr="0015594F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7AED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A2093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09E6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926E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5B406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81C3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E430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CCD8F0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21A8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213FA8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3DEEF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C3491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96BEE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E475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422E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B141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F787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 мм, подвод горячей воды D=15 мм, отвод в канализацию D=50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мм </w:t>
            </w:r>
          </w:p>
        </w:tc>
      </w:tr>
      <w:tr w:rsidR="0015594F" w:rsidRPr="0015594F" w14:paraId="65CAFBD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3D30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F4BB0C" w14:textId="77777777" w:rsidR="00947347" w:rsidRPr="0015594F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871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B34A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EDED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82D6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3C5C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838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214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055DCB6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CC558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9B9111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Стол врача</w:t>
            </w:r>
          </w:p>
          <w:p w14:paraId="2A1919AF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B269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3F4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9CB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25DE50C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ECDD8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BBD9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602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6ECF9" w14:textId="77777777" w:rsidR="00947347" w:rsidRPr="0015594F" w:rsidRDefault="00947347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5BD024D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0D1B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89FBCD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0D8DA272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A10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6F9BB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6EA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60FBB4FB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AFE9D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6A96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E6CA6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B0308" w14:textId="77777777" w:rsidR="00947347" w:rsidRPr="0015594F" w:rsidRDefault="00947347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64E75B5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46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45D532" w14:textId="77777777" w:rsidR="00947347" w:rsidRPr="0015594F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0D9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FF5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01C4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2AEA624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83ED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089A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E0F7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C708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C5FBE5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805D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F54F97" w14:textId="77777777" w:rsidR="00947347" w:rsidRPr="0015594F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14:paraId="6FFB3410" w14:textId="77777777" w:rsidR="00947347" w:rsidRPr="0015594F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92C5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700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7B12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274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0820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9C3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F886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8C4C732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E5ED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22722A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2908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214B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D386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82F1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E2D3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A23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4FE82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240545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AC0A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5E7BE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7CC3F23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0ACC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23FE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ACF2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AD4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696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11C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F92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08F3C64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F3511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D382E7" w14:textId="77777777" w:rsidR="00947347" w:rsidRPr="0015594F" w:rsidRDefault="00947347" w:rsidP="002F676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19475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943B8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79D05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FA4FA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8F4B3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01D64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45F2B" w14:textId="77777777" w:rsidR="00947347" w:rsidRPr="0015594F" w:rsidRDefault="00947347" w:rsidP="002F676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входной двери, сблокированные со световым табло. 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5594F" w:rsidRPr="0015594F" w14:paraId="0A67E07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B04A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AF71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48004DCE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5A3D0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A4372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40F0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E677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B54AB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C24A0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D562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136785E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73E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3B0924" w14:textId="77777777" w:rsidR="00947347" w:rsidRPr="0015594F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A6CD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E47E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8391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1E8B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A70E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2A6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8AA9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38DADE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4897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0B4400" w14:textId="77777777" w:rsidR="00947347" w:rsidRPr="0015594F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C615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EE69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10EF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8DB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8897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DC81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2B10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3133C7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68E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A98F8C" w14:textId="77777777" w:rsidR="00947347" w:rsidRPr="0015594F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4D36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E5B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CE63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9439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3EAA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EC65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CBD9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C0B444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2F0C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DAE1F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7B1AE5D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5CA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F036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1671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DE3A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3845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7DAA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B766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59891D8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774B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5491ED" w14:textId="77777777" w:rsidR="00947347" w:rsidRPr="0015594F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F12F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6FD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5959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977F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CD1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F4C5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02A0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D7B2D6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E3C0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91A1A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3FF4281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B84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14A2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72D5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219C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488B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EAE8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9374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18E7F1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D8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9EF83D" w14:textId="77777777" w:rsidR="00947347" w:rsidRPr="0015594F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200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7FE5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5403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DA4C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7002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587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C2F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3C36CC4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EE356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541A61" w14:textId="77777777" w:rsidR="00947347" w:rsidRPr="0015594F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E7A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11F1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51256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212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43B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9C39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B2C7E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0ED1DB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8301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69A9D6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55B8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E2F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516D9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3DF3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7792D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0B4B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2F7E7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EFC3A6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9527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FE65FE" w14:textId="77777777" w:rsidR="00947347" w:rsidRPr="0015594F" w:rsidRDefault="00947347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15594F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14:paraId="299BA049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1Ф; 220 В; 0,02кВт                    </w:t>
            </w:r>
          </w:p>
          <w:p w14:paraId="5260D048" w14:textId="77777777" w:rsidR="00947347" w:rsidRPr="0015594F" w:rsidRDefault="00947347" w:rsidP="00EE662B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34A19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KOMFORT XTENSION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LIEGE 4M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E8928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A8D6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E365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588BD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B75A1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C7974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</w:t>
            </w: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15594F" w:rsidRPr="0015594F" w14:paraId="6F291EC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A0E9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ОК10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ED6F2C" w14:textId="77777777" w:rsidR="00947347" w:rsidRPr="0015594F" w:rsidRDefault="00947347" w:rsidP="0064290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C20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491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C8FA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341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B2D3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1C50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C28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14:paraId="4A45B47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в разделе МГ</w:t>
            </w:r>
          </w:p>
        </w:tc>
      </w:tr>
      <w:tr w:rsidR="0015594F" w:rsidRPr="0015594F" w14:paraId="364A3BC6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DD70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ШП-1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7F571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4A5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92FB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93A7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54BD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B31B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7B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5487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87BD0DA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F16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КО-3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B0A10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Аппарат светодиодный медицинский </w:t>
            </w:r>
          </w:p>
          <w:p w14:paraId="021F8F7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670х530х585 мм</w:t>
            </w:r>
          </w:p>
          <w:p w14:paraId="0FCFD25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РУ-1ф, 220В; 0,5кВт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8AE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РЕВИКСАН «ДУО ЛАЙТ»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28F9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BB0D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BA3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AB5A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825D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0258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C525B41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83939" w14:textId="77777777" w:rsidR="00947347" w:rsidRPr="0015594F" w:rsidRDefault="00947347" w:rsidP="00696BD1">
            <w:pPr>
              <w:ind w:right="-199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КО-12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882D7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Aппарат ультразвукового пилинга</w:t>
            </w:r>
          </w:p>
          <w:p w14:paraId="7A457F3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300х205х60мм</w:t>
            </w:r>
          </w:p>
          <w:p w14:paraId="572DDE9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0,045кВт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DB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Alvi-Prague T-02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4965A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8C81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ALVI PRAGUE (Чехия)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132E8" w14:textId="77777777" w:rsidR="00947347" w:rsidRPr="0015594F" w:rsidRDefault="00947347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AE797" w14:textId="77777777" w:rsidR="00947347" w:rsidRPr="0015594F" w:rsidRDefault="00947347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368B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42A29" w14:textId="77777777" w:rsidR="00947347" w:rsidRPr="0015594F" w:rsidRDefault="00947347" w:rsidP="00E66F2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79B8FF1E" w14:textId="77777777" w:rsidTr="00947347">
        <w:trPr>
          <w:trHeight w:val="109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3D030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ЛАЗ-1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D699C8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Импульсный лазер на красителях </w:t>
            </w:r>
          </w:p>
          <w:p w14:paraId="70D6470C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400х760х1090мм</w:t>
            </w:r>
          </w:p>
          <w:p w14:paraId="67709CCE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Вес-132 кг.</w:t>
            </w:r>
          </w:p>
          <w:p w14:paraId="663C7801" w14:textId="77777777" w:rsidR="00947347" w:rsidRPr="0015594F" w:rsidRDefault="00947347" w:rsidP="00E66F2F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1Ф; 220 В; 18А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4B12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VBEAM Candela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097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2F4A" w14:textId="77777777" w:rsidR="00947347" w:rsidRPr="0015594F" w:rsidRDefault="00947347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D2823" w14:textId="77777777" w:rsidR="00947347" w:rsidRPr="0015594F" w:rsidRDefault="00947347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9A31A" w14:textId="77777777" w:rsidR="00947347" w:rsidRPr="0015594F" w:rsidRDefault="00947347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F4DC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882A5" w14:textId="77777777" w:rsidR="00947347" w:rsidRPr="0015594F" w:rsidRDefault="00947347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розетку 1ф с Iном.=32 А </w:t>
            </w:r>
          </w:p>
          <w:p w14:paraId="3308F558" w14:textId="77777777" w:rsidR="00947347" w:rsidRPr="0015594F" w:rsidRDefault="00947347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(типа NEMA L6-30R)</w:t>
            </w:r>
          </w:p>
        </w:tc>
      </w:tr>
      <w:tr w:rsidR="0015594F" w:rsidRPr="0015594F" w14:paraId="09B26ABF" w14:textId="77777777" w:rsidTr="00947347">
        <w:trPr>
          <w:trHeight w:val="109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00D0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ЛАЗ-2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A1559B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Пикосекундный лазер </w:t>
            </w:r>
          </w:p>
          <w:p w14:paraId="615E09C0" w14:textId="77777777" w:rsidR="00947347" w:rsidRPr="0015594F" w:rsidRDefault="00947347" w:rsidP="00CA18BA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РУ-1ф, 220В; 4,5кВА, 30А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9010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PicoSure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956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1B108" w14:textId="77777777" w:rsidR="00947347" w:rsidRPr="0015594F" w:rsidRDefault="00947347" w:rsidP="00E66F2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Cynosure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775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C32F9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C69A6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F46D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розетку 1ф с Iном.=32 А </w:t>
            </w:r>
          </w:p>
          <w:p w14:paraId="17E6BB76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(типа NEMA L6-30R)</w:t>
            </w:r>
          </w:p>
        </w:tc>
      </w:tr>
      <w:tr w:rsidR="0015594F" w:rsidRPr="0015594F" w14:paraId="373C0D0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5E2CD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CA9BE8" w14:textId="77777777" w:rsidR="00947347" w:rsidRPr="0015594F" w:rsidRDefault="00947347" w:rsidP="00696BD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BC70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51A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7CC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EE33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FE8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E7A3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411CF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3D5DE7F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  <w:hideMark/>
          </w:tcPr>
          <w:p w14:paraId="15CC0BA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2099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tcMar>
              <w:left w:w="57" w:type="dxa"/>
              <w:right w:w="57" w:type="dxa"/>
            </w:tcMar>
            <w:vAlign w:val="center"/>
            <w:hideMark/>
          </w:tcPr>
          <w:p w14:paraId="4FE6C34E" w14:textId="77777777" w:rsidR="00947347" w:rsidRPr="0015594F" w:rsidRDefault="00947347" w:rsidP="00E81851">
            <w:pPr>
              <w:ind w:firstLineChars="300" w:firstLine="66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/>
                <w:bCs/>
                <w:sz w:val="22"/>
                <w:szCs w:val="22"/>
              </w:rPr>
              <w:t>Кабинет врача косметолога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2DF5A6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2D9D18A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EC7D80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3B8173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860086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772E31D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14:paraId="423A5B85" w14:textId="77777777" w:rsidR="00947347" w:rsidRPr="0015594F" w:rsidRDefault="00947347" w:rsidP="00E8185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15594F" w:rsidRPr="0015594F" w14:paraId="06DDDB21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59E8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5F8C92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634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808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B21D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F314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D67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9C933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980C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51E2FF8B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C4181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D9B467" w14:textId="77777777" w:rsidR="00947347" w:rsidRPr="0015594F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A9248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Brabantia 123405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ABD3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9670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364E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272B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8BCD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23BF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2572E9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253A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003DE8" w14:textId="77777777" w:rsidR="00947347" w:rsidRPr="0015594F" w:rsidRDefault="00947347" w:rsidP="002F67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3BA02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Dreja.Eco Q 60 белая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B890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C6458" w14:textId="77777777" w:rsidR="00947347" w:rsidRPr="0015594F" w:rsidRDefault="00947347" w:rsidP="002F676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5594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283B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41E8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333F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CB922" w14:textId="77777777" w:rsidR="00947347" w:rsidRPr="0015594F" w:rsidRDefault="00947347" w:rsidP="00411C12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холодной воды D=15 мм, горячей воды D=15 мм, отвод в канализацию D=50 мм </w:t>
            </w:r>
          </w:p>
        </w:tc>
      </w:tr>
      <w:tr w:rsidR="0015594F" w:rsidRPr="0015594F" w14:paraId="65044F9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3E7A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FB728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54BA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Дезар 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34E4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FF90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КРОНТ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2451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11CE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EC7C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3BCF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F106F55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AFEB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5FB691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Стол врача </w:t>
            </w:r>
          </w:p>
          <w:p w14:paraId="78EBBD9A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1200х600х820мм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B07D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627B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EF5E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519D7EDB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77C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77CB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0CAA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7C3D3" w14:textId="77777777" w:rsidR="00947347" w:rsidRPr="0015594F" w:rsidRDefault="00947347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2983FF7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C0F7B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19.6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3AC868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Тумба подкатная</w:t>
            </w:r>
          </w:p>
          <w:p w14:paraId="26273F1C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400х500х670мм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DC6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137D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7D859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57D38C5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D01A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49DFD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DA93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30BA" w14:textId="77777777" w:rsidR="00947347" w:rsidRPr="0015594F" w:rsidRDefault="00947347" w:rsidP="006042D6">
            <w:pPr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15594F" w:rsidRPr="0015594F" w14:paraId="1931AEA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BBB3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7AF28B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7A11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3DC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0B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Доктор </w:t>
            </w:r>
          </w:p>
          <w:p w14:paraId="0D890D2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A74D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08C7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93B1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DED3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8030489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6BA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316FA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Тележка медицинская с ящиками; нерж.сталь</w:t>
            </w:r>
          </w:p>
          <w:p w14:paraId="3E960F7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1200хх610х1000мм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D584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арт.325200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046C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90A5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Malvestio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EFD6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C490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AB85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E7B74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2A6ED5B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1A4C1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54А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AA67AA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BFC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C33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C641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7FD5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3EE8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1F328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9F7A9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6E5AE4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A176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3104F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5A9942D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5FF4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HP EliteOne 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F4A7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7B05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Импорт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5950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43FE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90D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5F8C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3764B923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AC3CA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15DD7E" w14:textId="77777777" w:rsidR="00947347" w:rsidRPr="0015594F" w:rsidRDefault="00947347" w:rsidP="002F6769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F250E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ОБН-75 "Азов"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D74B5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2FCD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A278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E84A7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B0D9" w14:textId="77777777" w:rsidR="00947347" w:rsidRPr="0015594F" w:rsidRDefault="00947347" w:rsidP="002F676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419F6" w14:textId="77777777" w:rsidR="00947347" w:rsidRPr="0015594F" w:rsidRDefault="00947347" w:rsidP="002F676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входной двери, сблокированные со световым табло. </w:t>
            </w: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5594F" w:rsidRPr="0015594F" w14:paraId="7E5B9860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F4FD7" w14:textId="77777777" w:rsidR="00947347" w:rsidRPr="0015594F" w:rsidRDefault="00947347" w:rsidP="0043696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BE48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6EFE7518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F089E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marLED E3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595C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2EE98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Гебрюдер Мартин ГМБХ и Ко. КГ, Германия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824B2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494A9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7E29F" w14:textId="77777777" w:rsidR="00947347" w:rsidRPr="0015594F" w:rsidRDefault="00947347" w:rsidP="007232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D5AF" w14:textId="77777777" w:rsidR="00947347" w:rsidRPr="0015594F" w:rsidRDefault="00947347" w:rsidP="007232E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59A36BC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9A1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108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B1C1C5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72B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ДМ-5-004-02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5A42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6A6A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Доктор Мебель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7F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E310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CA5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DA8D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7ABCBD9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276C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0492A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A038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TORK Xpress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53D9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96A0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58A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E2E6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810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D61C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9C0A316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27A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149А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D5602C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7335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8F1F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448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D665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C17F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1618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81A2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64F1E9C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D570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41D30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Зеркало круглое с подстветкой, диаметр 700мм</w:t>
            </w:r>
          </w:p>
          <w:p w14:paraId="0248D79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4340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Ring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C6E1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7999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CACD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EC22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AAE5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F934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15594F" w:rsidRPr="0015594F" w14:paraId="1E1DE2FD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3439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653487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CE0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7316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F9F8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Санакс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7C6B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886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039D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880B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5B51C6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9D1D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157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13D4F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Лампа настольная</w:t>
            </w:r>
          </w:p>
          <w:p w14:paraId="2EDEA416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 В; 0,011 кВт</w:t>
            </w:r>
            <w:r w:rsidRPr="0015594F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99FF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NL 202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B3EAB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001D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Эра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32EC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77A4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B407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548C3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667866CA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FAB2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199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250522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28B4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A0F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968E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A9C4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AC76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AD2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CF4CE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1C574B4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C391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F5E0F2" w14:textId="77777777" w:rsidR="00947347" w:rsidRPr="0015594F" w:rsidRDefault="00947347" w:rsidP="006042D6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Емкость-контейнер КДС " КРОНТ" для дизенфекции и стерилизации инструмент в объеме  3л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37E5B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325C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1589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F9FD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D5B38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133E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22155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487CF87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C10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6D219D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F414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1D7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19F8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 Торговая сеть, Россия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16398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937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4F103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EC853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41BE1788" w14:textId="77777777" w:rsidTr="0094734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2A6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266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35CD9A" w14:textId="77777777" w:rsidR="00947347" w:rsidRPr="0015594F" w:rsidRDefault="00947347" w:rsidP="00EE662B">
            <w:pPr>
              <w:pStyle w:val="1"/>
              <w:shd w:val="clear" w:color="auto" w:fill="FFFFFF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Косметологическое кресло-кушетка</w:t>
            </w:r>
            <w:r w:rsidRPr="0015594F">
              <w:rPr>
                <w:rFonts w:ascii="Calibri" w:hAnsi="Calibri" w:cs="Calibri"/>
                <w:sz w:val="22"/>
                <w:szCs w:val="22"/>
              </w:rPr>
              <w:br/>
              <w:t>Габариты: 2130х820х530-980мм</w:t>
            </w:r>
          </w:p>
          <w:p w14:paraId="111D484B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1Ф; 220 В; 0,02кВт                    </w:t>
            </w:r>
          </w:p>
          <w:p w14:paraId="2B6B1354" w14:textId="77777777" w:rsidR="00947347" w:rsidRPr="0015594F" w:rsidRDefault="00947347" w:rsidP="00EE662B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4C31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KOMFORT XTENSION LIEGE 4M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C301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9B09C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IONTO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95A2B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4E316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9711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81302" w14:textId="77777777" w:rsidR="00947347" w:rsidRPr="0015594F" w:rsidRDefault="00947347" w:rsidP="00EE662B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15594F" w:rsidRPr="0015594F" w14:paraId="4E8D424B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942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ОК10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D5442F" w14:textId="77777777" w:rsidR="00947347" w:rsidRPr="0015594F" w:rsidRDefault="00947347" w:rsidP="00E81851">
            <w:pPr>
              <w:ind w:firstLineChars="100" w:firstLine="220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726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29D2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D9CD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7784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CDC9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715D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DF7E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Подвод кислорода</w:t>
            </w:r>
          </w:p>
          <w:p w14:paraId="232B489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Учитывается в разделе МГ</w:t>
            </w:r>
          </w:p>
        </w:tc>
      </w:tr>
      <w:tr w:rsidR="0015594F" w:rsidRPr="0015594F" w14:paraId="1B1C520D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504E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08BFBF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Аппарат лазерной эпиляции александритовый </w:t>
            </w:r>
          </w:p>
          <w:p w14:paraId="1FB0C8F9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460х690х1070мм</w:t>
            </w:r>
          </w:p>
          <w:p w14:paraId="5C1AAFFA" w14:textId="77777777" w:rsidR="00947347" w:rsidRPr="0015594F" w:rsidRDefault="00947347" w:rsidP="00DB5000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РУ-1ф, 220В; 2,0кВт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FA8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GentleLase Pro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54A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3A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США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543B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C238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B8AE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95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D82DC" w14:textId="77777777" w:rsidR="00947347" w:rsidRPr="0015594F" w:rsidRDefault="00947347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розетку 1ф с Iном.=32 А </w:t>
            </w:r>
          </w:p>
          <w:p w14:paraId="369206D1" w14:textId="77777777" w:rsidR="00947347" w:rsidRPr="0015594F" w:rsidRDefault="00947347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(типа NEMA L6-30R) и стабилизатор </w:t>
            </w:r>
          </w:p>
        </w:tc>
      </w:tr>
      <w:tr w:rsidR="0015594F" w:rsidRPr="0015594F" w14:paraId="3674254B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47333" w14:textId="77777777" w:rsidR="00947347" w:rsidRPr="0015594F" w:rsidRDefault="00947347" w:rsidP="00E81851">
            <w:pPr>
              <w:ind w:right="-61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КО-10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442106" w14:textId="77777777" w:rsidR="00947347" w:rsidRPr="0015594F" w:rsidRDefault="00947347" w:rsidP="00E8185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bCs/>
                <w:sz w:val="22"/>
                <w:szCs w:val="22"/>
              </w:rPr>
              <w:t>Аппарата фотоомоложения</w:t>
            </w:r>
          </w:p>
          <w:p w14:paraId="5CB3D78B" w14:textId="77777777" w:rsidR="00947347" w:rsidRPr="0015594F" w:rsidRDefault="00947347" w:rsidP="00CD788B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РУ-1ф, 220В; 0,5кВт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CCC7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BroadBand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CF3F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265F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BBL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C3AE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3DAC2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BF135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68F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15594F" w:rsidRPr="0015594F" w14:paraId="18797D67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7811E" w14:textId="77777777" w:rsidR="00947347" w:rsidRPr="0015594F" w:rsidRDefault="00947347" w:rsidP="00E81851">
            <w:pPr>
              <w:ind w:right="-61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ЛАЗ-3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B131B2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Фракционный СО2 лазер с кометологическим модулем плюс дополнительно модуль для эстетической гинекологии</w:t>
            </w:r>
          </w:p>
          <w:p w14:paraId="48CC2C51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420х540х1220 мм</w:t>
            </w:r>
          </w:p>
          <w:p w14:paraId="5BCCF12C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РУ-1ф, 220В; ≈1,0кВт</w:t>
            </w:r>
          </w:p>
          <w:p w14:paraId="604D0557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Вес – 60 кг.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2CB1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SmartXide</w:t>
            </w:r>
          </w:p>
          <w:p w14:paraId="02C56409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Punto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4F5C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6F11" w14:textId="77777777" w:rsidR="00947347" w:rsidRPr="0015594F" w:rsidRDefault="00947347" w:rsidP="00705B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DEKA, </w:t>
            </w:r>
          </w:p>
          <w:p w14:paraId="70F1A635" w14:textId="77777777" w:rsidR="00947347" w:rsidRPr="0015594F" w:rsidRDefault="00947347" w:rsidP="00705BE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Италия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2097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8F288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D35A8" w14:textId="77777777" w:rsidR="00947347" w:rsidRPr="0015594F" w:rsidRDefault="00947347" w:rsidP="00EE662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042C7" w14:textId="77777777" w:rsidR="00947347" w:rsidRPr="0015594F" w:rsidRDefault="00947347" w:rsidP="00771318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розетку 1ф с Iном.=32 А </w:t>
            </w:r>
          </w:p>
          <w:p w14:paraId="3E7E907A" w14:textId="77777777" w:rsidR="00947347" w:rsidRPr="0015594F" w:rsidRDefault="00947347" w:rsidP="0018571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(типа NEMA L6-30R)</w:t>
            </w:r>
          </w:p>
        </w:tc>
      </w:tr>
      <w:tr w:rsidR="0015594F" w:rsidRPr="0015594F" w14:paraId="488422B4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C8D2C" w14:textId="77777777" w:rsidR="00947347" w:rsidRPr="0015594F" w:rsidRDefault="00947347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СТАБ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507FAA" w14:textId="77777777" w:rsidR="00947347" w:rsidRPr="0015594F" w:rsidRDefault="00947347" w:rsidP="00F7367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Стабилизатор (к поз.КО-1)</w:t>
            </w:r>
          </w:p>
          <w:p w14:paraId="243E7CD1" w14:textId="77777777" w:rsidR="00947347" w:rsidRPr="0015594F" w:rsidRDefault="00947347" w:rsidP="00F7367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Габариты: 260х390х443мм</w:t>
            </w:r>
          </w:p>
          <w:p w14:paraId="0C473286" w14:textId="77777777" w:rsidR="00947347" w:rsidRPr="0015594F" w:rsidRDefault="00947347" w:rsidP="00F7367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1ф; 220В; 6,0кВА</w:t>
            </w:r>
          </w:p>
          <w:p w14:paraId="2269F4EE" w14:textId="77777777" w:rsidR="00947347" w:rsidRPr="0015594F" w:rsidRDefault="00947347" w:rsidP="00F7367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Вес – 29 кг.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156B" w14:textId="77777777" w:rsidR="00947347" w:rsidRPr="0015594F" w:rsidRDefault="00947347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Штиль R6000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0843B" w14:textId="77777777" w:rsidR="00947347" w:rsidRPr="0015594F" w:rsidRDefault="00947347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CDE2" w14:textId="77777777" w:rsidR="00947347" w:rsidRPr="0015594F" w:rsidRDefault="00947347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03A14" w14:textId="77777777" w:rsidR="00947347" w:rsidRPr="0015594F" w:rsidRDefault="00947347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10F72" w14:textId="77777777" w:rsidR="00947347" w:rsidRPr="0015594F" w:rsidRDefault="00947347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A5DC3" w14:textId="77777777" w:rsidR="00947347" w:rsidRPr="0015594F" w:rsidRDefault="00947347" w:rsidP="00F7367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BB10C" w14:textId="77777777" w:rsidR="00947347" w:rsidRPr="0015594F" w:rsidRDefault="00947347" w:rsidP="00F7367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розетку 1ф с Iном.=32 А </w:t>
            </w:r>
          </w:p>
          <w:p w14:paraId="0AF3DD79" w14:textId="77777777" w:rsidR="00947347" w:rsidRPr="0015594F" w:rsidRDefault="00947347" w:rsidP="00F7367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(типа NEMA L6-30R)</w:t>
            </w:r>
          </w:p>
        </w:tc>
      </w:tr>
      <w:tr w:rsidR="0015594F" w:rsidRPr="0015594F" w14:paraId="677EF14C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432A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86F8CB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36753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C45A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C8B70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Инд. изготовление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DF9E4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6E21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5D1B6" w14:textId="77777777" w:rsidR="00947347" w:rsidRPr="0015594F" w:rsidRDefault="00947347" w:rsidP="00E81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B1845" w14:textId="77777777" w:rsidR="00947347" w:rsidRPr="0015594F" w:rsidRDefault="00947347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5594F" w:rsidRPr="0015594F" w14:paraId="0EFEDA8E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BCF79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5306C9" w14:textId="77777777" w:rsidR="00947347" w:rsidRPr="0015594F" w:rsidRDefault="00947347" w:rsidP="0018571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Емкость для сбора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81ED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4056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394F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05834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487D2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87B0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4348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7347" w:rsidRPr="0015594F" w14:paraId="33D42CB3" w14:textId="77777777" w:rsidTr="00947347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3324E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Б/Н</w:t>
            </w:r>
          </w:p>
        </w:tc>
        <w:tc>
          <w:tcPr>
            <w:tcW w:w="6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7DC76F" w14:textId="77777777" w:rsidR="00947347" w:rsidRPr="0015594F" w:rsidRDefault="00947347" w:rsidP="0018571E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Вытяжка / местный отсос для работы с фракционным  СО2 лазером</w:t>
            </w:r>
          </w:p>
          <w:p w14:paraId="1558B2C9" w14:textId="77777777" w:rsidR="00947347" w:rsidRPr="0015594F" w:rsidRDefault="00947347" w:rsidP="006C76D9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РУ-1ф, 220В; 0,3кВт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F8B1C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86C9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AB845" w14:textId="77777777" w:rsidR="00947347" w:rsidRPr="0015594F" w:rsidRDefault="00947347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Торговая сеть, Россия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BF99F" w14:textId="77777777" w:rsidR="00947347" w:rsidRPr="0015594F" w:rsidRDefault="00947347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1855" w14:textId="77777777" w:rsidR="00947347" w:rsidRPr="0015594F" w:rsidRDefault="00947347" w:rsidP="00DC59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67157" w14:textId="77777777" w:rsidR="00947347" w:rsidRPr="0015594F" w:rsidRDefault="00947347" w:rsidP="006042D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6BED8" w14:textId="77777777" w:rsidR="00947347" w:rsidRPr="0015594F" w:rsidRDefault="00947347" w:rsidP="006042D6">
            <w:pPr>
              <w:rPr>
                <w:rFonts w:ascii="Calibri" w:hAnsi="Calibri" w:cs="Calibri"/>
                <w:sz w:val="22"/>
                <w:szCs w:val="22"/>
              </w:rPr>
            </w:pPr>
            <w:r w:rsidRPr="0015594F">
              <w:rPr>
                <w:rFonts w:ascii="Calibri" w:hAnsi="Calibri" w:cs="Calibr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</w:tbl>
    <w:p w14:paraId="6DC3ACC3" w14:textId="77777777" w:rsidR="002B6A3C" w:rsidRPr="0015594F" w:rsidRDefault="002B6A3C" w:rsidP="00E81851">
      <w:pPr>
        <w:widowControl w:val="0"/>
        <w:rPr>
          <w:rFonts w:ascii="Calibri" w:hAnsi="Calibri" w:cs="Calibri"/>
          <w:b/>
          <w:sz w:val="22"/>
          <w:szCs w:val="22"/>
        </w:rPr>
      </w:pPr>
    </w:p>
    <w:p w14:paraId="06C79799" w14:textId="77777777" w:rsidR="00457911" w:rsidRPr="0015594F" w:rsidRDefault="00457911" w:rsidP="00E81851">
      <w:pPr>
        <w:widowControl w:val="0"/>
        <w:rPr>
          <w:rFonts w:ascii="Calibri" w:hAnsi="Calibri" w:cs="Calibri"/>
          <w:b/>
          <w:sz w:val="22"/>
          <w:szCs w:val="22"/>
        </w:rPr>
      </w:pPr>
      <w:r w:rsidRPr="0015594F">
        <w:rPr>
          <w:rFonts w:ascii="Calibri" w:hAnsi="Calibri" w:cs="Calibri"/>
          <w:b/>
          <w:sz w:val="22"/>
          <w:szCs w:val="22"/>
        </w:rPr>
        <w:t>*УЧИТЫВАЕТСЯ РАЗДЕЛОМ ВК</w:t>
      </w:r>
      <w:r w:rsidR="00D16CD1" w:rsidRPr="0015594F">
        <w:rPr>
          <w:rFonts w:ascii="Calibri" w:hAnsi="Calibri" w:cs="Calibri"/>
          <w:b/>
          <w:sz w:val="22"/>
          <w:szCs w:val="22"/>
        </w:rPr>
        <w:t xml:space="preserve">. </w:t>
      </w:r>
      <w:r w:rsidR="00D16CD1" w:rsidRPr="0015594F">
        <w:rPr>
          <w:rFonts w:asciiTheme="minorHAnsi" w:hAnsiTheme="minorHAnsi" w:cstheme="minorHAnsi"/>
          <w:b/>
          <w:sz w:val="22"/>
          <w:szCs w:val="22"/>
        </w:rPr>
        <w:t>САНТЕХНИЧЕСКОЕ ОБОРУДОВАНИЕ САНУЗЛОВ, ДУШЕВЫХ УЧИТЫВАЕТСЯ РАЗДЕЛОМ ВК.</w:t>
      </w:r>
    </w:p>
    <w:p w14:paraId="320F8BA5" w14:textId="77777777" w:rsidR="00457911" w:rsidRPr="0015594F" w:rsidRDefault="00DB3F4B" w:rsidP="00E81851">
      <w:pPr>
        <w:widowControl w:val="0"/>
        <w:rPr>
          <w:rFonts w:ascii="Calibri" w:hAnsi="Calibri" w:cs="Calibri"/>
          <w:b/>
          <w:sz w:val="22"/>
          <w:szCs w:val="22"/>
        </w:rPr>
      </w:pPr>
      <w:r w:rsidRPr="0015594F">
        <w:rPr>
          <w:rFonts w:ascii="Calibri" w:hAnsi="Calibri" w:cs="Calibri"/>
          <w:b/>
          <w:sz w:val="22"/>
          <w:szCs w:val="22"/>
        </w:rPr>
        <w:t>**УЧИТЫВАЕТСЯ РАЗДЕЛОМ ЭО</w:t>
      </w:r>
    </w:p>
    <w:p w14:paraId="196D0239" w14:textId="77777777" w:rsidR="00457911" w:rsidRPr="0015594F" w:rsidRDefault="002C5D8E" w:rsidP="00E81851">
      <w:pPr>
        <w:widowControl w:val="0"/>
        <w:rPr>
          <w:rFonts w:ascii="Calibri" w:hAnsi="Calibri" w:cs="Calibri"/>
          <w:b/>
          <w:sz w:val="22"/>
          <w:szCs w:val="22"/>
        </w:rPr>
      </w:pPr>
      <w:r w:rsidRPr="0015594F">
        <w:rPr>
          <w:rFonts w:ascii="Calibri" w:hAnsi="Calibri" w:cs="Calibri"/>
          <w:b/>
          <w:sz w:val="22"/>
          <w:szCs w:val="22"/>
        </w:rPr>
        <w:t>ПРЕДСТАВЛЕННОЕ ОБОРУДОВАНИЕ ИСПОЛЬЗОВАТЬ КАК АНАЛОГ</w:t>
      </w:r>
    </w:p>
    <w:sectPr w:rsidR="00457911" w:rsidRPr="0015594F" w:rsidSect="00FF5EE0">
      <w:headerReference w:type="default" r:id="rId14"/>
      <w:footerReference w:type="default" r:id="rId15"/>
      <w:headerReference w:type="first" r:id="rId16"/>
      <w:footerReference w:type="first" r:id="rId17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3DC83" w14:textId="77777777" w:rsidR="00E52E92" w:rsidRDefault="00E52E92">
      <w:r>
        <w:separator/>
      </w:r>
    </w:p>
  </w:endnote>
  <w:endnote w:type="continuationSeparator" w:id="0">
    <w:p w14:paraId="2083E849" w14:textId="77777777" w:rsidR="00E52E92" w:rsidRDefault="00E52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RootUIWebRegular">
    <w:altName w:val="Times New Roman"/>
    <w:panose1 w:val="00000000000000000000"/>
    <w:charset w:val="00"/>
    <w:family w:val="roman"/>
    <w:notTrueType/>
    <w:pitch w:val="default"/>
  </w:font>
  <w:font w:name="Montserrat Light">
    <w:charset w:val="CC"/>
    <w:family w:val="auto"/>
    <w:pitch w:val="variable"/>
    <w:sig w:usb0="2000020F" w:usb1="00000003" w:usb2="00000000" w:usb3="00000000" w:csb0="00000197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0D1AC" w14:textId="77777777" w:rsidR="003F79A9" w:rsidRDefault="003F79A9">
    <w:pPr>
      <w:framePr w:w="229" w:h="289" w:hSpace="141" w:wrap="around" w:vAnchor="page" w:hAnchor="page" w:x="10975" w:y="577"/>
    </w:pPr>
  </w:p>
  <w:p w14:paraId="5DF89BA2" w14:textId="77777777" w:rsidR="003F79A9" w:rsidRDefault="003F79A9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3F79A9" w14:paraId="3784523A" w14:textId="77777777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25778246" w14:textId="77777777" w:rsidR="003F79A9" w:rsidRDefault="003F79A9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14:paraId="74CD8AE6" w14:textId="77777777" w:rsidR="003F79A9" w:rsidRDefault="003F79A9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14:paraId="0C5680BC" w14:textId="77777777" w:rsidR="003F79A9" w:rsidRDefault="003F79A9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14:paraId="6D95646A" w14:textId="77777777" w:rsidR="003F79A9" w:rsidRDefault="003F79A9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173A3896" w14:textId="77777777" w:rsidR="003F79A9" w:rsidRPr="00020095" w:rsidRDefault="003F79A9" w:rsidP="000E4342">
          <w:pPr>
            <w:rPr>
              <w:rFonts w:ascii="Arial" w:hAnsi="Arial"/>
              <w:sz w:val="4"/>
              <w:szCs w:val="4"/>
            </w:rPr>
          </w:pPr>
        </w:p>
        <w:p w14:paraId="2F99928F" w14:textId="6C590A2A" w:rsidR="003F79A9" w:rsidRDefault="0015594F" w:rsidP="00656CB8">
          <w:pPr>
            <w:jc w:val="center"/>
            <w:rPr>
              <w:rFonts w:ascii="Arial" w:hAnsi="Arial"/>
              <w:sz w:val="24"/>
            </w:rPr>
          </w:pPr>
          <w:r w:rsidRPr="0015594F">
            <w:rPr>
              <w:rFonts w:ascii="Arial" w:hAnsi="Arial" w:cs="Arial"/>
              <w:b/>
              <w:bCs/>
              <w:sz w:val="24"/>
              <w:szCs w:val="22"/>
            </w:rPr>
            <w:t>1325-12/22/ПИР-ТХ-СО (БВ)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3198370A" w14:textId="77777777" w:rsidR="003F79A9" w:rsidRDefault="003F79A9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3F79A9" w14:paraId="0F862EA4" w14:textId="77777777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6A533B82" w14:textId="77777777" w:rsidR="003F79A9" w:rsidRDefault="003F79A9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161ECC29" w14:textId="77777777" w:rsidR="003F79A9" w:rsidRDefault="003F79A9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14:paraId="368B03E2" w14:textId="77777777" w:rsidR="003F79A9" w:rsidRDefault="003F79A9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14:paraId="0E20B76B" w14:textId="77777777" w:rsidR="003F79A9" w:rsidRDefault="003F79A9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14:paraId="18292DD5" w14:textId="77777777" w:rsidR="003F79A9" w:rsidRDefault="003F79A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ED0136D" w14:textId="77777777" w:rsidR="003F79A9" w:rsidRDefault="003F79A9">
          <w:pPr>
            <w:jc w:val="center"/>
            <w:rPr>
              <w:rStyle w:val="a6"/>
              <w:sz w:val="24"/>
            </w:rPr>
          </w:pPr>
        </w:p>
      </w:tc>
    </w:tr>
    <w:tr w:rsidR="003F79A9" w14:paraId="53CD4310" w14:textId="77777777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29B80EBD" w14:textId="77777777" w:rsidR="003F79A9" w:rsidRDefault="003F79A9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51A353D" w14:textId="77777777" w:rsidR="003F79A9" w:rsidRDefault="003F79A9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9793110" w14:textId="77777777" w:rsidR="003F79A9" w:rsidRDefault="003F79A9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14:paraId="295C0CBA" w14:textId="77777777" w:rsidR="003F79A9" w:rsidRDefault="003F79A9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4B611436" w14:textId="77777777" w:rsidR="003F79A9" w:rsidRDefault="003F79A9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65130E2" w14:textId="77777777" w:rsidR="003F79A9" w:rsidRDefault="00C45322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3F79A9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6966E0">
            <w:rPr>
              <w:rStyle w:val="a6"/>
              <w:rFonts w:ascii="Arial" w:hAnsi="Arial" w:cs="Arial"/>
              <w:b/>
              <w:noProof/>
              <w:sz w:val="24"/>
            </w:rPr>
            <w:t>25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14:paraId="0492AB69" w14:textId="77777777" w:rsidR="003F79A9" w:rsidRDefault="003F79A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3F79A9" w14:paraId="74EBC7B1" w14:textId="77777777">
      <w:trPr>
        <w:cantSplit/>
        <w:trHeight w:hRule="exact" w:val="280"/>
      </w:trPr>
      <w:tc>
        <w:tcPr>
          <w:tcW w:w="1418" w:type="dxa"/>
        </w:tcPr>
        <w:p w14:paraId="74DABDEB" w14:textId="77777777" w:rsidR="003F79A9" w:rsidRDefault="003F79A9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14:paraId="06B4C6C2" w14:textId="77777777" w:rsidR="003F79A9" w:rsidRDefault="003F79A9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14:paraId="6039C7BB" w14:textId="77777777" w:rsidR="003F79A9" w:rsidRDefault="003F79A9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23B0472C" w14:textId="77777777" w:rsidR="003F79A9" w:rsidRDefault="003F79A9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3CA72E96" w14:textId="77777777" w:rsidR="003F79A9" w:rsidRDefault="003F79A9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74B314E5" w14:textId="77777777" w:rsidR="003F79A9" w:rsidRDefault="003F79A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15357E52" w14:textId="77777777" w:rsidR="003F79A9" w:rsidRDefault="003F79A9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403BBD45" w14:textId="77777777" w:rsidR="003F79A9" w:rsidRDefault="003F79A9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4ED8E3B8" w14:textId="77777777" w:rsidR="003F79A9" w:rsidRDefault="003F79A9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71A4FA02" w14:textId="77777777" w:rsidR="003F79A9" w:rsidRDefault="003F79A9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14:paraId="61181BB5" w14:textId="573F4D72" w:rsidR="003F79A9" w:rsidRPr="00D11B5D" w:rsidRDefault="0015594F" w:rsidP="00FB4278">
          <w:pPr>
            <w:jc w:val="center"/>
          </w:pPr>
          <w:r w:rsidRPr="0015594F">
            <w:rPr>
              <w:rFonts w:ascii="Arial" w:hAnsi="Arial" w:cs="Arial"/>
              <w:b/>
              <w:bCs/>
              <w:sz w:val="24"/>
              <w:szCs w:val="22"/>
            </w:rPr>
            <w:t>1325-12/22/ПИР-ТХ-СО (БВ)</w:t>
          </w:r>
        </w:p>
      </w:tc>
    </w:tr>
    <w:tr w:rsidR="003F79A9" w14:paraId="70E7373C" w14:textId="77777777">
      <w:trPr>
        <w:cantSplit/>
        <w:trHeight w:hRule="exact" w:val="280"/>
      </w:trPr>
      <w:tc>
        <w:tcPr>
          <w:tcW w:w="1418" w:type="dxa"/>
        </w:tcPr>
        <w:p w14:paraId="1458C272" w14:textId="77777777"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14:paraId="2C284DAE" w14:textId="77777777"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14:paraId="2138E3E1" w14:textId="77777777"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1E8AF626" w14:textId="77777777"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5411C740" w14:textId="77777777"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915CBF9" w14:textId="77777777"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43EF49C" w14:textId="77777777"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E3AE6C0" w14:textId="77777777"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4B34B0A" w14:textId="77777777"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D5278B4" w14:textId="77777777" w:rsidR="003F79A9" w:rsidRDefault="003F79A9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14:paraId="1FED6277" w14:textId="77777777" w:rsidR="003F79A9" w:rsidRDefault="003F79A9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3F79A9" w14:paraId="7C67F00D" w14:textId="77777777">
      <w:trPr>
        <w:cantSplit/>
        <w:trHeight w:hRule="exact" w:val="280"/>
      </w:trPr>
      <w:tc>
        <w:tcPr>
          <w:tcW w:w="1418" w:type="dxa"/>
          <w:vAlign w:val="center"/>
        </w:tcPr>
        <w:p w14:paraId="713EE7FD" w14:textId="77777777" w:rsidR="003F79A9" w:rsidRDefault="003F79A9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14:paraId="1556C408" w14:textId="77777777" w:rsidR="003F79A9" w:rsidRDefault="003F79A9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14:paraId="3CAB28C5" w14:textId="77777777" w:rsidR="003F79A9" w:rsidRDefault="003F79A9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14:paraId="0D47DA72" w14:textId="77777777" w:rsidR="003F79A9" w:rsidRDefault="003F79A9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89408D4" w14:textId="77777777" w:rsidR="003F79A9" w:rsidRPr="005A66DA" w:rsidRDefault="003F79A9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2237673" w14:textId="77777777" w:rsidR="003F79A9" w:rsidRPr="005A66DA" w:rsidRDefault="003F79A9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583CD8E" w14:textId="77777777" w:rsidR="003F79A9" w:rsidRPr="005A66DA" w:rsidRDefault="003F79A9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C7187C5" w14:textId="77777777" w:rsidR="003F79A9" w:rsidRPr="005A66DA" w:rsidRDefault="003F79A9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3A72707A" w14:textId="77777777" w:rsidR="003F79A9" w:rsidRPr="005A66DA" w:rsidRDefault="003F79A9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351BEFA" w14:textId="77777777" w:rsidR="003F79A9" w:rsidRPr="005A66DA" w:rsidRDefault="003F79A9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021861AE" w14:textId="77777777" w:rsidR="003F79A9" w:rsidRDefault="003F79A9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3F79A9" w14:paraId="15D05922" w14:textId="77777777" w:rsidTr="000A7F73">
      <w:trPr>
        <w:cantSplit/>
        <w:trHeight w:hRule="exact" w:val="284"/>
      </w:trPr>
      <w:tc>
        <w:tcPr>
          <w:tcW w:w="1418" w:type="dxa"/>
        </w:tcPr>
        <w:p w14:paraId="3A712A7F" w14:textId="77777777" w:rsidR="003F79A9" w:rsidRDefault="003F79A9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14:paraId="227819CA" w14:textId="77777777" w:rsidR="003F79A9" w:rsidRDefault="003F79A9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14:paraId="74821114" w14:textId="77777777" w:rsidR="003F79A9" w:rsidRDefault="003F79A9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3CD61D09" w14:textId="77777777" w:rsidR="003F79A9" w:rsidRDefault="003F79A9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7D24A3FA" w14:textId="77777777" w:rsidR="003F79A9" w:rsidRPr="000547F2" w:rsidRDefault="003F79A9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01B3B97E" w14:textId="77777777" w:rsidR="003F79A9" w:rsidRPr="00400497" w:rsidRDefault="003F79A9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6DFBA10" w14:textId="77777777" w:rsidR="003F79A9" w:rsidRDefault="003F79A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2FF1E6DC" w14:textId="77777777" w:rsidR="003F79A9" w:rsidRDefault="003F79A9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6E3257BE" w14:textId="77777777" w:rsidR="003F79A9" w:rsidRPr="00457911" w:rsidRDefault="003F79A9" w:rsidP="0045791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14:paraId="1C5CFB5A" w14:textId="77777777" w:rsidR="003F79A9" w:rsidRPr="00457911" w:rsidRDefault="003F79A9" w:rsidP="0045791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оборудования и мебели </w:t>
          </w:r>
        </w:p>
        <w:p w14:paraId="362371C1" w14:textId="77777777" w:rsidR="003F79A9" w:rsidRPr="00E54FDA" w:rsidRDefault="003F79A9" w:rsidP="00457911">
          <w:pPr>
            <w:jc w:val="center"/>
            <w:rPr>
              <w:rFonts w:ascii="Arial" w:hAnsi="Arial"/>
              <w:sz w:val="24"/>
              <w:szCs w:val="24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2 этажа. Блок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БВ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8CFCC96" w14:textId="77777777" w:rsidR="003F79A9" w:rsidRDefault="003F79A9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6E8574F" w14:textId="77777777" w:rsidR="003F79A9" w:rsidRDefault="003F79A9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A6A29BF" w14:textId="77777777" w:rsidR="003F79A9" w:rsidRDefault="003F79A9" w:rsidP="002816E9">
          <w:pPr>
            <w:pStyle w:val="TableCellC"/>
          </w:pPr>
          <w:r>
            <w:t>Листов</w:t>
          </w:r>
        </w:p>
      </w:tc>
    </w:tr>
    <w:tr w:rsidR="003F79A9" w14:paraId="43FD8657" w14:textId="77777777">
      <w:trPr>
        <w:cantSplit/>
        <w:trHeight w:hRule="exact" w:val="280"/>
      </w:trPr>
      <w:tc>
        <w:tcPr>
          <w:tcW w:w="1418" w:type="dxa"/>
        </w:tcPr>
        <w:p w14:paraId="74F83189" w14:textId="77777777" w:rsidR="003F79A9" w:rsidRDefault="003F79A9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14:paraId="709139D8" w14:textId="77777777" w:rsidR="003F79A9" w:rsidRDefault="003F79A9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14:paraId="0E651506" w14:textId="77777777" w:rsidR="003F79A9" w:rsidRDefault="003F79A9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56E43CE7" w14:textId="77777777" w:rsidR="003F79A9" w:rsidRDefault="003F79A9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0D014CD4" w14:textId="77777777" w:rsidR="003F79A9" w:rsidRPr="002D25E8" w:rsidRDefault="003F79A9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05ED0B81" w14:textId="77777777" w:rsidR="003F79A9" w:rsidRPr="008740CA" w:rsidRDefault="003F79A9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71DF06F6" w14:textId="77777777" w:rsidR="003F79A9" w:rsidRDefault="003F79A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141B06ED" w14:textId="77777777" w:rsidR="003F79A9" w:rsidRDefault="003F79A9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14:paraId="6BE579CD" w14:textId="77777777" w:rsidR="003F79A9" w:rsidRDefault="003F79A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D7EA728" w14:textId="77777777" w:rsidR="003F79A9" w:rsidRDefault="003F79A9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EDF82C5" w14:textId="77777777" w:rsidR="003F79A9" w:rsidRDefault="003F79A9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FA8A638" w14:textId="77777777" w:rsidR="003F79A9" w:rsidRPr="00F16B34" w:rsidRDefault="00AD5ACE" w:rsidP="002B6A3C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208</w:t>
          </w:r>
        </w:p>
      </w:tc>
    </w:tr>
    <w:tr w:rsidR="003F79A9" w14:paraId="4179A260" w14:textId="77777777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14:paraId="701782D5" w14:textId="77777777" w:rsidR="003F79A9" w:rsidRDefault="003F79A9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14:paraId="51030D4E" w14:textId="77777777" w:rsidR="003F79A9" w:rsidRDefault="003F79A9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14:paraId="7D2240C6" w14:textId="77777777" w:rsidR="003F79A9" w:rsidRDefault="003F79A9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261BEB29" w14:textId="77777777" w:rsidR="003F79A9" w:rsidRPr="00C664FD" w:rsidRDefault="003F79A9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181947DB" w14:textId="77777777" w:rsidR="003F79A9" w:rsidRPr="007F58A7" w:rsidRDefault="003F79A9" w:rsidP="00C31FC9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1CE66CBC" w14:textId="77777777" w:rsidR="003F79A9" w:rsidRPr="007F58A7" w:rsidRDefault="003F79A9" w:rsidP="00C31FC9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Седова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4EE62969" w14:textId="77777777" w:rsidR="003F79A9" w:rsidRPr="007F58A7" w:rsidRDefault="003F79A9" w:rsidP="00C31FC9">
          <w:pPr>
            <w:jc w:val="center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6ECF7510" w14:textId="77777777" w:rsidR="003F79A9" w:rsidRPr="007F58A7" w:rsidRDefault="003F79A9" w:rsidP="006966E0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0</w:t>
          </w:r>
          <w:r w:rsidR="006966E0">
            <w:rPr>
              <w:rFonts w:ascii="Arial" w:hAnsi="Arial" w:cs="Arial"/>
              <w:sz w:val="16"/>
              <w:szCs w:val="16"/>
            </w:rPr>
            <w:t>4</w:t>
          </w:r>
          <w:r>
            <w:rPr>
              <w:rFonts w:ascii="Arial" w:hAnsi="Arial" w:cs="Arial"/>
              <w:sz w:val="16"/>
              <w:szCs w:val="16"/>
            </w:rPr>
            <w:t>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14:paraId="27CAD170" w14:textId="77777777" w:rsidR="003F79A9" w:rsidRDefault="003F79A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2AD17B73" w14:textId="77777777" w:rsidR="003F79A9" w:rsidRDefault="003F79A9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 w14:anchorId="3492B3A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.75pt;height:33.75pt">
                <v:imagedata r:id="rId1" o:title=""/>
              </v:shape>
              <o:OLEObject Type="Embed" ProgID="StaticMetafile" ShapeID="_x0000_i1025" DrawAspect="Content" ObjectID="_1748754401" r:id="rId2"/>
            </w:object>
          </w:r>
        </w:p>
      </w:tc>
    </w:tr>
    <w:tr w:rsidR="003F79A9" w14:paraId="0E1BF11B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72570E2B" w14:textId="77777777" w:rsidR="003F79A9" w:rsidRDefault="003F79A9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10C78AE6" w14:textId="77777777" w:rsidR="003F79A9" w:rsidRDefault="003F79A9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2285605" w14:textId="77777777" w:rsidR="003F79A9" w:rsidRDefault="003F79A9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7078EE0E" w14:textId="77777777" w:rsidR="003F79A9" w:rsidRDefault="003F79A9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A519308" w14:textId="77777777" w:rsidR="003F79A9" w:rsidRPr="007F58A7" w:rsidRDefault="003F79A9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682952A" w14:textId="77777777" w:rsidR="003F79A9" w:rsidRPr="007F58A7" w:rsidRDefault="003F79A9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14:paraId="6AA13E60" w14:textId="77777777" w:rsidR="003F79A9" w:rsidRPr="007F58A7" w:rsidRDefault="003F79A9" w:rsidP="00B86293">
          <w:pPr>
            <w:jc w:val="center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6E2EC13" w14:textId="77777777" w:rsidR="003F79A9" w:rsidRPr="007F58A7" w:rsidRDefault="003F79A9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14:paraId="0A8770C5" w14:textId="77777777" w:rsidR="003F79A9" w:rsidRDefault="003F79A9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14:paraId="08FDDD35" w14:textId="77777777" w:rsidR="003F79A9" w:rsidRDefault="003F79A9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3F79A9" w14:paraId="49559894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60FD4AC9" w14:textId="77777777" w:rsidR="003F79A9" w:rsidRDefault="003F79A9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702AE0C6" w14:textId="77777777" w:rsidR="003F79A9" w:rsidRDefault="003F79A9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7FE1161" w14:textId="77777777" w:rsidR="003F79A9" w:rsidRDefault="003F79A9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28ED7D0C" w14:textId="77777777" w:rsidR="003F79A9" w:rsidRDefault="003F79A9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39E301C9" w14:textId="77777777" w:rsidR="003F79A9" w:rsidRPr="007F58A7" w:rsidRDefault="003F79A9" w:rsidP="00B86293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Н.контроль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4C86059" w14:textId="77777777" w:rsidR="003F79A9" w:rsidRPr="007F58A7" w:rsidRDefault="003F79A9" w:rsidP="00B86293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625187D" w14:textId="77777777" w:rsidR="003F79A9" w:rsidRPr="007F58A7" w:rsidRDefault="003F79A9" w:rsidP="00B86293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8294B4C" w14:textId="77777777" w:rsidR="003F79A9" w:rsidRPr="007F58A7" w:rsidRDefault="006966E0" w:rsidP="00173946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04</w:t>
          </w:r>
          <w:r w:rsidR="003F79A9">
            <w:rPr>
              <w:rFonts w:ascii="Arial" w:hAnsi="Arial" w:cs="Arial"/>
              <w:sz w:val="16"/>
              <w:szCs w:val="16"/>
            </w:rPr>
            <w:t>.23</w:t>
          </w: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633AA548" w14:textId="77777777" w:rsidR="003F79A9" w:rsidRDefault="003F79A9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5BE3B2F7" w14:textId="77777777" w:rsidR="003F79A9" w:rsidRDefault="003F79A9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14:paraId="73CB405A" w14:textId="77777777" w:rsidR="003F79A9" w:rsidRDefault="003F79A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95EF6" w14:textId="77777777" w:rsidR="00E52E92" w:rsidRDefault="00E52E92">
      <w:r>
        <w:separator/>
      </w:r>
    </w:p>
  </w:footnote>
  <w:footnote w:type="continuationSeparator" w:id="0">
    <w:p w14:paraId="6BCDB1BE" w14:textId="77777777" w:rsidR="00E52E92" w:rsidRDefault="00E52E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3F79A9" w:rsidRPr="00D57CBF" w14:paraId="5C1219FF" w14:textId="77777777" w:rsidTr="0016434E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35FBB44" w14:textId="77777777"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AA00083" w14:textId="77777777"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Наименование и техническая </w:t>
          </w:r>
        </w:p>
        <w:p w14:paraId="07406F25" w14:textId="77777777"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DF491D7" w14:textId="77777777" w:rsidR="003F79A9" w:rsidRPr="0016434E" w:rsidRDefault="003F79A9" w:rsidP="00FF5EE0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3A8BD62C" w14:textId="77777777"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1A4337F" w14:textId="77777777"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33585CFD" w14:textId="77777777"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FF4252F" w14:textId="77777777"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34435CA8" w14:textId="77777777"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746780B" w14:textId="77777777"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0577FDC4" w14:textId="77777777"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674EEB6B" w14:textId="77777777"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59AA4FF2" w14:textId="77777777"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5C9DC37" w14:textId="77777777" w:rsidR="003F79A9" w:rsidRPr="0016434E" w:rsidRDefault="003F79A9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3F79A9" w:rsidRPr="00D57CBF" w14:paraId="1A2A88AC" w14:textId="77777777" w:rsidTr="0016434E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D7C3AC1" w14:textId="77777777"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1E6E643" w14:textId="77777777"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21C849C" w14:textId="77777777"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B184091" w14:textId="77777777"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C71EA17" w14:textId="77777777"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92E7861" w14:textId="77777777"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</w:tcPr>
        <w:p w14:paraId="46CCFD2D" w14:textId="77777777"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14:paraId="41197C51" w14:textId="77777777"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9C30885" w14:textId="77777777"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14:paraId="6CC9E45B" w14:textId="77777777" w:rsidR="003F79A9" w:rsidRPr="004D6B31" w:rsidRDefault="003F79A9" w:rsidP="003717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FB4B6" w14:textId="77777777" w:rsidR="003F79A9" w:rsidRDefault="003F79A9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3F79A9" w:rsidRPr="00D57CBF" w14:paraId="5E8CF5A5" w14:textId="77777777" w:rsidTr="0016434E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3F46D08" w14:textId="77777777"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3078740" w14:textId="77777777" w:rsidR="003F79A9" w:rsidRPr="0016434E" w:rsidRDefault="003F79A9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Наименование и техническая </w:t>
          </w:r>
        </w:p>
        <w:p w14:paraId="62DC76B1" w14:textId="77777777" w:rsidR="003F79A9" w:rsidRPr="0016434E" w:rsidRDefault="003F79A9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EC25957" w14:textId="77777777" w:rsidR="003F79A9" w:rsidRPr="0016434E" w:rsidRDefault="003F79A9" w:rsidP="006C591F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40EA2DCE" w14:textId="77777777"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2EC1173" w14:textId="77777777"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65664BE8" w14:textId="77777777"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07AE91C" w14:textId="77777777"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264DAB3E" w14:textId="77777777"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CAF3BB9" w14:textId="77777777"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3992E5A6" w14:textId="77777777"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5380E90B" w14:textId="77777777"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13793FBD" w14:textId="77777777" w:rsidR="003F79A9" w:rsidRPr="0016434E" w:rsidRDefault="003F79A9" w:rsidP="00112161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D8EE8FD" w14:textId="77777777" w:rsidR="003F79A9" w:rsidRPr="0016434E" w:rsidRDefault="003F79A9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3F79A9" w:rsidRPr="00D57CBF" w14:paraId="1478CBC7" w14:textId="77777777" w:rsidTr="0016434E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0B89C92" w14:textId="77777777" w:rsidR="003F79A9" w:rsidRPr="0016434E" w:rsidRDefault="003F79A9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55B80E1" w14:textId="77777777" w:rsidR="003F79A9" w:rsidRPr="0016434E" w:rsidRDefault="003F79A9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26C0A89" w14:textId="77777777" w:rsidR="003F79A9" w:rsidRPr="0016434E" w:rsidRDefault="003F79A9" w:rsidP="006C591F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45DCF898" w14:textId="77777777" w:rsidR="003F79A9" w:rsidRPr="0016434E" w:rsidRDefault="003F79A9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939BC5B" w14:textId="77777777" w:rsidR="003F79A9" w:rsidRPr="0016434E" w:rsidRDefault="003F79A9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6FBC06E" w14:textId="77777777" w:rsidR="003F79A9" w:rsidRPr="0016434E" w:rsidRDefault="003F79A9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3121FD7" w14:textId="77777777" w:rsidR="003F79A9" w:rsidRPr="0016434E" w:rsidRDefault="003F79A9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295C59D1" w14:textId="77777777" w:rsidR="003F79A9" w:rsidRPr="0016434E" w:rsidRDefault="003F79A9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6EE712E" w14:textId="77777777" w:rsidR="003F79A9" w:rsidRPr="0016434E" w:rsidRDefault="003F79A9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14:paraId="792E5181" w14:textId="77777777" w:rsidR="003F79A9" w:rsidRDefault="003F79A9">
    <w:pPr>
      <w:ind w:right="708" w:firstLine="426"/>
      <w:jc w:val="both"/>
    </w:pPr>
  </w:p>
  <w:p w14:paraId="00F9B542" w14:textId="77777777" w:rsidR="003F79A9" w:rsidRDefault="003F79A9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32565931"/>
    <w:multiLevelType w:val="multilevel"/>
    <w:tmpl w:val="CA34D8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9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 w16cid:durableId="1190291115">
    <w:abstractNumId w:val="3"/>
  </w:num>
  <w:num w:numId="2" w16cid:durableId="1086532992">
    <w:abstractNumId w:val="21"/>
  </w:num>
  <w:num w:numId="3" w16cid:durableId="335350874">
    <w:abstractNumId w:val="16"/>
  </w:num>
  <w:num w:numId="4" w16cid:durableId="544030679">
    <w:abstractNumId w:val="12"/>
  </w:num>
  <w:num w:numId="5" w16cid:durableId="376055007">
    <w:abstractNumId w:val="19"/>
  </w:num>
  <w:num w:numId="6" w16cid:durableId="2116167998">
    <w:abstractNumId w:val="6"/>
  </w:num>
  <w:num w:numId="7" w16cid:durableId="366805465">
    <w:abstractNumId w:val="5"/>
  </w:num>
  <w:num w:numId="8" w16cid:durableId="178587014">
    <w:abstractNumId w:val="4"/>
  </w:num>
  <w:num w:numId="9" w16cid:durableId="910624925">
    <w:abstractNumId w:val="7"/>
  </w:num>
  <w:num w:numId="10" w16cid:durableId="1488521073">
    <w:abstractNumId w:val="2"/>
  </w:num>
  <w:num w:numId="11" w16cid:durableId="1683362975">
    <w:abstractNumId w:val="1"/>
  </w:num>
  <w:num w:numId="12" w16cid:durableId="1018315261">
    <w:abstractNumId w:val="0"/>
  </w:num>
  <w:num w:numId="13" w16cid:durableId="1168599894">
    <w:abstractNumId w:val="18"/>
  </w:num>
  <w:num w:numId="14" w16cid:durableId="961616740">
    <w:abstractNumId w:val="9"/>
  </w:num>
  <w:num w:numId="15" w16cid:durableId="739132818">
    <w:abstractNumId w:val="10"/>
  </w:num>
  <w:num w:numId="16" w16cid:durableId="222260357">
    <w:abstractNumId w:val="13"/>
  </w:num>
  <w:num w:numId="17" w16cid:durableId="456680970">
    <w:abstractNumId w:val="17"/>
  </w:num>
  <w:num w:numId="18" w16cid:durableId="1354959146">
    <w:abstractNumId w:val="20"/>
  </w:num>
  <w:num w:numId="19" w16cid:durableId="1754087808">
    <w:abstractNumId w:val="11"/>
  </w:num>
  <w:num w:numId="20" w16cid:durableId="1199585163">
    <w:abstractNumId w:val="15"/>
  </w:num>
  <w:num w:numId="21" w16cid:durableId="347559026">
    <w:abstractNumId w:val="8"/>
  </w:num>
  <w:num w:numId="22" w16cid:durableId="8647100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attachedTemplate r:id="rId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1A65"/>
    <w:rsid w:val="000000CF"/>
    <w:rsid w:val="00000821"/>
    <w:rsid w:val="00000E05"/>
    <w:rsid w:val="000016AB"/>
    <w:rsid w:val="000018E8"/>
    <w:rsid w:val="00002029"/>
    <w:rsid w:val="000023FE"/>
    <w:rsid w:val="0000248E"/>
    <w:rsid w:val="000027C5"/>
    <w:rsid w:val="00002DB7"/>
    <w:rsid w:val="00002FB8"/>
    <w:rsid w:val="000039B4"/>
    <w:rsid w:val="00003D83"/>
    <w:rsid w:val="00004992"/>
    <w:rsid w:val="00004E7B"/>
    <w:rsid w:val="0000587C"/>
    <w:rsid w:val="000058E3"/>
    <w:rsid w:val="00005D36"/>
    <w:rsid w:val="00005D79"/>
    <w:rsid w:val="000060BB"/>
    <w:rsid w:val="00006373"/>
    <w:rsid w:val="000067D9"/>
    <w:rsid w:val="000069AC"/>
    <w:rsid w:val="00006A15"/>
    <w:rsid w:val="0000758B"/>
    <w:rsid w:val="000076B5"/>
    <w:rsid w:val="00007B39"/>
    <w:rsid w:val="00007F55"/>
    <w:rsid w:val="0001019A"/>
    <w:rsid w:val="00010793"/>
    <w:rsid w:val="000109F0"/>
    <w:rsid w:val="00010F34"/>
    <w:rsid w:val="0001108E"/>
    <w:rsid w:val="00011510"/>
    <w:rsid w:val="000115B8"/>
    <w:rsid w:val="0001160B"/>
    <w:rsid w:val="0001175C"/>
    <w:rsid w:val="00011A61"/>
    <w:rsid w:val="00011EB2"/>
    <w:rsid w:val="00011F25"/>
    <w:rsid w:val="00012046"/>
    <w:rsid w:val="00012533"/>
    <w:rsid w:val="00012D5D"/>
    <w:rsid w:val="00012E32"/>
    <w:rsid w:val="00012FE7"/>
    <w:rsid w:val="000131FD"/>
    <w:rsid w:val="00013394"/>
    <w:rsid w:val="000134C7"/>
    <w:rsid w:val="0001384D"/>
    <w:rsid w:val="000139F1"/>
    <w:rsid w:val="00013F50"/>
    <w:rsid w:val="0001443C"/>
    <w:rsid w:val="00014BC6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A82"/>
    <w:rsid w:val="00017D4A"/>
    <w:rsid w:val="000202AC"/>
    <w:rsid w:val="00020369"/>
    <w:rsid w:val="000203A6"/>
    <w:rsid w:val="00020F16"/>
    <w:rsid w:val="000210F0"/>
    <w:rsid w:val="00021495"/>
    <w:rsid w:val="00021B1D"/>
    <w:rsid w:val="00021DE1"/>
    <w:rsid w:val="00021FCB"/>
    <w:rsid w:val="0002238E"/>
    <w:rsid w:val="00022D2C"/>
    <w:rsid w:val="00022DC2"/>
    <w:rsid w:val="00023194"/>
    <w:rsid w:val="000239EF"/>
    <w:rsid w:val="00023FAC"/>
    <w:rsid w:val="00024BE2"/>
    <w:rsid w:val="00024C73"/>
    <w:rsid w:val="00024DCF"/>
    <w:rsid w:val="00025572"/>
    <w:rsid w:val="00025EB8"/>
    <w:rsid w:val="00025FD3"/>
    <w:rsid w:val="00026526"/>
    <w:rsid w:val="00026C61"/>
    <w:rsid w:val="00026EE2"/>
    <w:rsid w:val="00027142"/>
    <w:rsid w:val="0002755D"/>
    <w:rsid w:val="000275C9"/>
    <w:rsid w:val="000277FC"/>
    <w:rsid w:val="0002789C"/>
    <w:rsid w:val="00027938"/>
    <w:rsid w:val="00027D60"/>
    <w:rsid w:val="00027D8F"/>
    <w:rsid w:val="00027DCB"/>
    <w:rsid w:val="000300E9"/>
    <w:rsid w:val="0003055E"/>
    <w:rsid w:val="00030714"/>
    <w:rsid w:val="00030834"/>
    <w:rsid w:val="00030AAD"/>
    <w:rsid w:val="00030BC2"/>
    <w:rsid w:val="00032116"/>
    <w:rsid w:val="0003244D"/>
    <w:rsid w:val="000324B9"/>
    <w:rsid w:val="000325FA"/>
    <w:rsid w:val="00032676"/>
    <w:rsid w:val="00032703"/>
    <w:rsid w:val="00032C89"/>
    <w:rsid w:val="00032C93"/>
    <w:rsid w:val="00032D08"/>
    <w:rsid w:val="0003314A"/>
    <w:rsid w:val="000333EB"/>
    <w:rsid w:val="0003401F"/>
    <w:rsid w:val="0003411D"/>
    <w:rsid w:val="00034143"/>
    <w:rsid w:val="000356B2"/>
    <w:rsid w:val="00035731"/>
    <w:rsid w:val="0003578F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130"/>
    <w:rsid w:val="00040754"/>
    <w:rsid w:val="000409E3"/>
    <w:rsid w:val="00040E81"/>
    <w:rsid w:val="00041233"/>
    <w:rsid w:val="00041E1F"/>
    <w:rsid w:val="0004202F"/>
    <w:rsid w:val="00042226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58E"/>
    <w:rsid w:val="00044BFA"/>
    <w:rsid w:val="0004519C"/>
    <w:rsid w:val="00045468"/>
    <w:rsid w:val="00045647"/>
    <w:rsid w:val="00045666"/>
    <w:rsid w:val="00045C08"/>
    <w:rsid w:val="00045D99"/>
    <w:rsid w:val="00045F00"/>
    <w:rsid w:val="00045FD5"/>
    <w:rsid w:val="000462D6"/>
    <w:rsid w:val="00046B2C"/>
    <w:rsid w:val="000474E8"/>
    <w:rsid w:val="0004770B"/>
    <w:rsid w:val="00050AD1"/>
    <w:rsid w:val="00050B67"/>
    <w:rsid w:val="00050C00"/>
    <w:rsid w:val="00050F94"/>
    <w:rsid w:val="00051EE8"/>
    <w:rsid w:val="00051FB2"/>
    <w:rsid w:val="00052760"/>
    <w:rsid w:val="000532DA"/>
    <w:rsid w:val="0005342E"/>
    <w:rsid w:val="00053465"/>
    <w:rsid w:val="00054051"/>
    <w:rsid w:val="000541E9"/>
    <w:rsid w:val="000549FC"/>
    <w:rsid w:val="00055956"/>
    <w:rsid w:val="00055C6D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0BD3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AE5"/>
    <w:rsid w:val="00065E0E"/>
    <w:rsid w:val="0006642A"/>
    <w:rsid w:val="00066B0E"/>
    <w:rsid w:val="000678A0"/>
    <w:rsid w:val="00067BFD"/>
    <w:rsid w:val="00067D7E"/>
    <w:rsid w:val="00067E8F"/>
    <w:rsid w:val="00067ED8"/>
    <w:rsid w:val="00067F9F"/>
    <w:rsid w:val="000703AF"/>
    <w:rsid w:val="00070964"/>
    <w:rsid w:val="00070C96"/>
    <w:rsid w:val="0007103F"/>
    <w:rsid w:val="000716AE"/>
    <w:rsid w:val="00071863"/>
    <w:rsid w:val="00071DE3"/>
    <w:rsid w:val="00071ECA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A42"/>
    <w:rsid w:val="00074B59"/>
    <w:rsid w:val="00074D78"/>
    <w:rsid w:val="000753A8"/>
    <w:rsid w:val="00075C94"/>
    <w:rsid w:val="000761A3"/>
    <w:rsid w:val="00076214"/>
    <w:rsid w:val="00076229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D82"/>
    <w:rsid w:val="00080E26"/>
    <w:rsid w:val="00081648"/>
    <w:rsid w:val="0008184F"/>
    <w:rsid w:val="00082135"/>
    <w:rsid w:val="000822F1"/>
    <w:rsid w:val="0008305D"/>
    <w:rsid w:val="0008341F"/>
    <w:rsid w:val="0008434F"/>
    <w:rsid w:val="00084580"/>
    <w:rsid w:val="000848DF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4E7"/>
    <w:rsid w:val="00091828"/>
    <w:rsid w:val="00091897"/>
    <w:rsid w:val="000918AE"/>
    <w:rsid w:val="00091AB3"/>
    <w:rsid w:val="00091B1C"/>
    <w:rsid w:val="00091CD6"/>
    <w:rsid w:val="00092004"/>
    <w:rsid w:val="00092141"/>
    <w:rsid w:val="000923A3"/>
    <w:rsid w:val="00092435"/>
    <w:rsid w:val="00092757"/>
    <w:rsid w:val="000927B3"/>
    <w:rsid w:val="00092993"/>
    <w:rsid w:val="00092B90"/>
    <w:rsid w:val="00092E03"/>
    <w:rsid w:val="00093709"/>
    <w:rsid w:val="00093730"/>
    <w:rsid w:val="000939CD"/>
    <w:rsid w:val="00094835"/>
    <w:rsid w:val="000948E3"/>
    <w:rsid w:val="00094A67"/>
    <w:rsid w:val="00094C9E"/>
    <w:rsid w:val="00094F0E"/>
    <w:rsid w:val="00094FBF"/>
    <w:rsid w:val="00095901"/>
    <w:rsid w:val="00095F92"/>
    <w:rsid w:val="00096129"/>
    <w:rsid w:val="000961C0"/>
    <w:rsid w:val="00096296"/>
    <w:rsid w:val="00096BA1"/>
    <w:rsid w:val="00096D21"/>
    <w:rsid w:val="000971B6"/>
    <w:rsid w:val="0009785B"/>
    <w:rsid w:val="000978BB"/>
    <w:rsid w:val="00097978"/>
    <w:rsid w:val="00097C50"/>
    <w:rsid w:val="00097E84"/>
    <w:rsid w:val="00097F6F"/>
    <w:rsid w:val="00097FD5"/>
    <w:rsid w:val="000A0854"/>
    <w:rsid w:val="000A0A0D"/>
    <w:rsid w:val="000A1077"/>
    <w:rsid w:val="000A108D"/>
    <w:rsid w:val="000A1322"/>
    <w:rsid w:val="000A1344"/>
    <w:rsid w:val="000A154A"/>
    <w:rsid w:val="000A15B8"/>
    <w:rsid w:val="000A1631"/>
    <w:rsid w:val="000A1CA3"/>
    <w:rsid w:val="000A1CBE"/>
    <w:rsid w:val="000A1D16"/>
    <w:rsid w:val="000A1E29"/>
    <w:rsid w:val="000A225F"/>
    <w:rsid w:val="000A3409"/>
    <w:rsid w:val="000A3C82"/>
    <w:rsid w:val="000A4438"/>
    <w:rsid w:val="000A52F0"/>
    <w:rsid w:val="000A5358"/>
    <w:rsid w:val="000A56EE"/>
    <w:rsid w:val="000A57B8"/>
    <w:rsid w:val="000A59E6"/>
    <w:rsid w:val="000A5CBC"/>
    <w:rsid w:val="000A6A91"/>
    <w:rsid w:val="000A74D1"/>
    <w:rsid w:val="000A7CD3"/>
    <w:rsid w:val="000A7F73"/>
    <w:rsid w:val="000B10CA"/>
    <w:rsid w:val="000B1328"/>
    <w:rsid w:val="000B1890"/>
    <w:rsid w:val="000B1C10"/>
    <w:rsid w:val="000B22C7"/>
    <w:rsid w:val="000B2656"/>
    <w:rsid w:val="000B2D7F"/>
    <w:rsid w:val="000B3530"/>
    <w:rsid w:val="000B376E"/>
    <w:rsid w:val="000B41C3"/>
    <w:rsid w:val="000B44B2"/>
    <w:rsid w:val="000B45B6"/>
    <w:rsid w:val="000B4A5B"/>
    <w:rsid w:val="000B4F17"/>
    <w:rsid w:val="000B4F7D"/>
    <w:rsid w:val="000B5057"/>
    <w:rsid w:val="000B50B9"/>
    <w:rsid w:val="000B547A"/>
    <w:rsid w:val="000B5A6D"/>
    <w:rsid w:val="000B5AA5"/>
    <w:rsid w:val="000B64B6"/>
    <w:rsid w:val="000B665C"/>
    <w:rsid w:val="000B6767"/>
    <w:rsid w:val="000B692F"/>
    <w:rsid w:val="000B69CB"/>
    <w:rsid w:val="000B6DAC"/>
    <w:rsid w:val="000B6EE2"/>
    <w:rsid w:val="000B77AB"/>
    <w:rsid w:val="000B78FA"/>
    <w:rsid w:val="000C0429"/>
    <w:rsid w:val="000C0569"/>
    <w:rsid w:val="000C0775"/>
    <w:rsid w:val="000C0B71"/>
    <w:rsid w:val="000C0E82"/>
    <w:rsid w:val="000C1977"/>
    <w:rsid w:val="000C19A6"/>
    <w:rsid w:val="000C1C13"/>
    <w:rsid w:val="000C1D1B"/>
    <w:rsid w:val="000C2027"/>
    <w:rsid w:val="000C23E8"/>
    <w:rsid w:val="000C2403"/>
    <w:rsid w:val="000C25D8"/>
    <w:rsid w:val="000C2779"/>
    <w:rsid w:val="000C27C1"/>
    <w:rsid w:val="000C2B92"/>
    <w:rsid w:val="000C2BA5"/>
    <w:rsid w:val="000C2BE9"/>
    <w:rsid w:val="000C3497"/>
    <w:rsid w:val="000C38F0"/>
    <w:rsid w:val="000C39A9"/>
    <w:rsid w:val="000C3F2B"/>
    <w:rsid w:val="000C4261"/>
    <w:rsid w:val="000C456B"/>
    <w:rsid w:val="000C4813"/>
    <w:rsid w:val="000C48F9"/>
    <w:rsid w:val="000C499F"/>
    <w:rsid w:val="000C4DF2"/>
    <w:rsid w:val="000C4EF8"/>
    <w:rsid w:val="000C5130"/>
    <w:rsid w:val="000C5792"/>
    <w:rsid w:val="000C6272"/>
    <w:rsid w:val="000C6367"/>
    <w:rsid w:val="000C69EA"/>
    <w:rsid w:val="000C6ED6"/>
    <w:rsid w:val="000C70DB"/>
    <w:rsid w:val="000C71CF"/>
    <w:rsid w:val="000C756F"/>
    <w:rsid w:val="000C7791"/>
    <w:rsid w:val="000C7932"/>
    <w:rsid w:val="000C7CE8"/>
    <w:rsid w:val="000C7E33"/>
    <w:rsid w:val="000D0110"/>
    <w:rsid w:val="000D0394"/>
    <w:rsid w:val="000D0C04"/>
    <w:rsid w:val="000D0C07"/>
    <w:rsid w:val="000D0E31"/>
    <w:rsid w:val="000D0EB7"/>
    <w:rsid w:val="000D108B"/>
    <w:rsid w:val="000D13F1"/>
    <w:rsid w:val="000D15E0"/>
    <w:rsid w:val="000D1B40"/>
    <w:rsid w:val="000D1C49"/>
    <w:rsid w:val="000D2076"/>
    <w:rsid w:val="000D2307"/>
    <w:rsid w:val="000D268A"/>
    <w:rsid w:val="000D2DEB"/>
    <w:rsid w:val="000D2FD8"/>
    <w:rsid w:val="000D3576"/>
    <w:rsid w:val="000D35EB"/>
    <w:rsid w:val="000D38AF"/>
    <w:rsid w:val="000D3948"/>
    <w:rsid w:val="000D3CFF"/>
    <w:rsid w:val="000D3D13"/>
    <w:rsid w:val="000D41B6"/>
    <w:rsid w:val="000D430F"/>
    <w:rsid w:val="000D446C"/>
    <w:rsid w:val="000D47FD"/>
    <w:rsid w:val="000D4A3D"/>
    <w:rsid w:val="000D4BD5"/>
    <w:rsid w:val="000D4C8A"/>
    <w:rsid w:val="000D4FB9"/>
    <w:rsid w:val="000D502F"/>
    <w:rsid w:val="000D5260"/>
    <w:rsid w:val="000D537F"/>
    <w:rsid w:val="000D5A29"/>
    <w:rsid w:val="000D5BD5"/>
    <w:rsid w:val="000D5CEA"/>
    <w:rsid w:val="000D5D6E"/>
    <w:rsid w:val="000D5EB9"/>
    <w:rsid w:val="000D67FA"/>
    <w:rsid w:val="000D6AF2"/>
    <w:rsid w:val="000D6B9A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894"/>
    <w:rsid w:val="000E1931"/>
    <w:rsid w:val="000E1C44"/>
    <w:rsid w:val="000E1E7D"/>
    <w:rsid w:val="000E2268"/>
    <w:rsid w:val="000E2A39"/>
    <w:rsid w:val="000E3696"/>
    <w:rsid w:val="000E3E05"/>
    <w:rsid w:val="000E3E11"/>
    <w:rsid w:val="000E4342"/>
    <w:rsid w:val="000E493F"/>
    <w:rsid w:val="000E4954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E7FF6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8E8"/>
    <w:rsid w:val="000F2987"/>
    <w:rsid w:val="000F2A20"/>
    <w:rsid w:val="000F2B0B"/>
    <w:rsid w:val="000F2D34"/>
    <w:rsid w:val="000F33B7"/>
    <w:rsid w:val="000F3978"/>
    <w:rsid w:val="000F3C8D"/>
    <w:rsid w:val="000F3D19"/>
    <w:rsid w:val="000F3E52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3"/>
    <w:rsid w:val="0010381A"/>
    <w:rsid w:val="0010394D"/>
    <w:rsid w:val="00103B92"/>
    <w:rsid w:val="00103BF4"/>
    <w:rsid w:val="00104071"/>
    <w:rsid w:val="0010466C"/>
    <w:rsid w:val="0010476D"/>
    <w:rsid w:val="001049B1"/>
    <w:rsid w:val="00104C67"/>
    <w:rsid w:val="0010508D"/>
    <w:rsid w:val="001050D6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D45"/>
    <w:rsid w:val="00110F0C"/>
    <w:rsid w:val="00111F2A"/>
    <w:rsid w:val="00111FA3"/>
    <w:rsid w:val="00112161"/>
    <w:rsid w:val="001121B6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6BA"/>
    <w:rsid w:val="00113A5A"/>
    <w:rsid w:val="00113B25"/>
    <w:rsid w:val="00113E7F"/>
    <w:rsid w:val="001140BA"/>
    <w:rsid w:val="0011413B"/>
    <w:rsid w:val="001141DC"/>
    <w:rsid w:val="001142D6"/>
    <w:rsid w:val="00115151"/>
    <w:rsid w:val="001152B5"/>
    <w:rsid w:val="001153D6"/>
    <w:rsid w:val="00115740"/>
    <w:rsid w:val="00115BB5"/>
    <w:rsid w:val="0011622F"/>
    <w:rsid w:val="00116287"/>
    <w:rsid w:val="00116311"/>
    <w:rsid w:val="001164F6"/>
    <w:rsid w:val="0011687A"/>
    <w:rsid w:val="00116C06"/>
    <w:rsid w:val="00116C1F"/>
    <w:rsid w:val="00116E46"/>
    <w:rsid w:val="001173F0"/>
    <w:rsid w:val="00117881"/>
    <w:rsid w:val="00117BAA"/>
    <w:rsid w:val="00117DA9"/>
    <w:rsid w:val="00117E26"/>
    <w:rsid w:val="001200FF"/>
    <w:rsid w:val="00120788"/>
    <w:rsid w:val="001207DB"/>
    <w:rsid w:val="00120D06"/>
    <w:rsid w:val="00121061"/>
    <w:rsid w:val="00121263"/>
    <w:rsid w:val="001215D9"/>
    <w:rsid w:val="001215EC"/>
    <w:rsid w:val="0012193B"/>
    <w:rsid w:val="00121B2D"/>
    <w:rsid w:val="001227B3"/>
    <w:rsid w:val="00122E8E"/>
    <w:rsid w:val="001233AC"/>
    <w:rsid w:val="001234CF"/>
    <w:rsid w:val="001236A2"/>
    <w:rsid w:val="00123708"/>
    <w:rsid w:val="001237BA"/>
    <w:rsid w:val="00123B4B"/>
    <w:rsid w:val="00124300"/>
    <w:rsid w:val="001244CF"/>
    <w:rsid w:val="00124B3B"/>
    <w:rsid w:val="00124F40"/>
    <w:rsid w:val="0012519E"/>
    <w:rsid w:val="00125514"/>
    <w:rsid w:val="0012588C"/>
    <w:rsid w:val="00125EC4"/>
    <w:rsid w:val="00126249"/>
    <w:rsid w:val="0012634B"/>
    <w:rsid w:val="00126655"/>
    <w:rsid w:val="00126D71"/>
    <w:rsid w:val="00127036"/>
    <w:rsid w:val="0012741B"/>
    <w:rsid w:val="00127855"/>
    <w:rsid w:val="00127AD1"/>
    <w:rsid w:val="00127B45"/>
    <w:rsid w:val="00127BD9"/>
    <w:rsid w:val="00130367"/>
    <w:rsid w:val="00131076"/>
    <w:rsid w:val="0013137C"/>
    <w:rsid w:val="001313AB"/>
    <w:rsid w:val="00131669"/>
    <w:rsid w:val="001325B0"/>
    <w:rsid w:val="00132755"/>
    <w:rsid w:val="001328DF"/>
    <w:rsid w:val="00132A55"/>
    <w:rsid w:val="00132B7D"/>
    <w:rsid w:val="00133E7A"/>
    <w:rsid w:val="00133EB1"/>
    <w:rsid w:val="00133EBA"/>
    <w:rsid w:val="001340B0"/>
    <w:rsid w:val="001348D3"/>
    <w:rsid w:val="00134AAB"/>
    <w:rsid w:val="00134E7B"/>
    <w:rsid w:val="001353DD"/>
    <w:rsid w:val="00135502"/>
    <w:rsid w:val="0013551F"/>
    <w:rsid w:val="00135E2E"/>
    <w:rsid w:val="00135F07"/>
    <w:rsid w:val="001365DD"/>
    <w:rsid w:val="00136B82"/>
    <w:rsid w:val="00136BCF"/>
    <w:rsid w:val="0013727C"/>
    <w:rsid w:val="001372DC"/>
    <w:rsid w:val="001376E1"/>
    <w:rsid w:val="00137B99"/>
    <w:rsid w:val="00140446"/>
    <w:rsid w:val="00141010"/>
    <w:rsid w:val="001417EE"/>
    <w:rsid w:val="0014196F"/>
    <w:rsid w:val="00141CC5"/>
    <w:rsid w:val="00142310"/>
    <w:rsid w:val="001424AC"/>
    <w:rsid w:val="001425E3"/>
    <w:rsid w:val="00142869"/>
    <w:rsid w:val="001428A4"/>
    <w:rsid w:val="00143097"/>
    <w:rsid w:val="001433A8"/>
    <w:rsid w:val="00143B29"/>
    <w:rsid w:val="00143B78"/>
    <w:rsid w:val="00143E56"/>
    <w:rsid w:val="00143EDF"/>
    <w:rsid w:val="00143F02"/>
    <w:rsid w:val="0014474B"/>
    <w:rsid w:val="0014497A"/>
    <w:rsid w:val="00145976"/>
    <w:rsid w:val="001459C8"/>
    <w:rsid w:val="00145B15"/>
    <w:rsid w:val="00145BAC"/>
    <w:rsid w:val="00147161"/>
    <w:rsid w:val="001472A5"/>
    <w:rsid w:val="00147422"/>
    <w:rsid w:val="001475DD"/>
    <w:rsid w:val="00147AD4"/>
    <w:rsid w:val="00147B9C"/>
    <w:rsid w:val="001501AE"/>
    <w:rsid w:val="001503DC"/>
    <w:rsid w:val="00150B6B"/>
    <w:rsid w:val="00150DF9"/>
    <w:rsid w:val="001514B5"/>
    <w:rsid w:val="00151668"/>
    <w:rsid w:val="001517E8"/>
    <w:rsid w:val="001520DB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4A0"/>
    <w:rsid w:val="0015594F"/>
    <w:rsid w:val="00155B50"/>
    <w:rsid w:val="0015614F"/>
    <w:rsid w:val="00156249"/>
    <w:rsid w:val="001567D3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26B8"/>
    <w:rsid w:val="00163058"/>
    <w:rsid w:val="00163295"/>
    <w:rsid w:val="00163415"/>
    <w:rsid w:val="00163D4E"/>
    <w:rsid w:val="00164122"/>
    <w:rsid w:val="00164290"/>
    <w:rsid w:val="0016434E"/>
    <w:rsid w:val="0016436E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6CD6"/>
    <w:rsid w:val="001705EA"/>
    <w:rsid w:val="001708B4"/>
    <w:rsid w:val="0017095B"/>
    <w:rsid w:val="00170997"/>
    <w:rsid w:val="00170B4C"/>
    <w:rsid w:val="00170C2D"/>
    <w:rsid w:val="0017130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3803"/>
    <w:rsid w:val="00173946"/>
    <w:rsid w:val="00173CD2"/>
    <w:rsid w:val="00174212"/>
    <w:rsid w:val="001747A7"/>
    <w:rsid w:val="00174950"/>
    <w:rsid w:val="00174A56"/>
    <w:rsid w:val="0017506C"/>
    <w:rsid w:val="001750E3"/>
    <w:rsid w:val="001753E6"/>
    <w:rsid w:val="0017561A"/>
    <w:rsid w:val="00175813"/>
    <w:rsid w:val="0017631E"/>
    <w:rsid w:val="00176625"/>
    <w:rsid w:val="00176EFF"/>
    <w:rsid w:val="00176F33"/>
    <w:rsid w:val="00177178"/>
    <w:rsid w:val="00177349"/>
    <w:rsid w:val="00177595"/>
    <w:rsid w:val="001779C8"/>
    <w:rsid w:val="00177AC7"/>
    <w:rsid w:val="00177BD4"/>
    <w:rsid w:val="00177EE6"/>
    <w:rsid w:val="00177FC4"/>
    <w:rsid w:val="0018021C"/>
    <w:rsid w:val="0018030C"/>
    <w:rsid w:val="0018058B"/>
    <w:rsid w:val="00180A2C"/>
    <w:rsid w:val="00180A96"/>
    <w:rsid w:val="00180E93"/>
    <w:rsid w:val="00180F4E"/>
    <w:rsid w:val="0018155B"/>
    <w:rsid w:val="00181593"/>
    <w:rsid w:val="0018178A"/>
    <w:rsid w:val="00181AD9"/>
    <w:rsid w:val="00181EBA"/>
    <w:rsid w:val="00182090"/>
    <w:rsid w:val="00182811"/>
    <w:rsid w:val="0018281A"/>
    <w:rsid w:val="001831C0"/>
    <w:rsid w:val="00183B34"/>
    <w:rsid w:val="00183D16"/>
    <w:rsid w:val="0018410D"/>
    <w:rsid w:val="00184620"/>
    <w:rsid w:val="001846A1"/>
    <w:rsid w:val="001846E3"/>
    <w:rsid w:val="00184A32"/>
    <w:rsid w:val="00185556"/>
    <w:rsid w:val="0018571E"/>
    <w:rsid w:val="00185B9B"/>
    <w:rsid w:val="00186959"/>
    <w:rsid w:val="00186B9C"/>
    <w:rsid w:val="00186C2D"/>
    <w:rsid w:val="00187167"/>
    <w:rsid w:val="001876EC"/>
    <w:rsid w:val="001877D8"/>
    <w:rsid w:val="0018794F"/>
    <w:rsid w:val="00187CD9"/>
    <w:rsid w:val="001906F0"/>
    <w:rsid w:val="00190BAA"/>
    <w:rsid w:val="00191C46"/>
    <w:rsid w:val="00191E67"/>
    <w:rsid w:val="00192006"/>
    <w:rsid w:val="00192354"/>
    <w:rsid w:val="001924FF"/>
    <w:rsid w:val="001926D4"/>
    <w:rsid w:val="0019271F"/>
    <w:rsid w:val="00192738"/>
    <w:rsid w:val="001927B2"/>
    <w:rsid w:val="0019312D"/>
    <w:rsid w:val="0019317B"/>
    <w:rsid w:val="001945E7"/>
    <w:rsid w:val="00194C84"/>
    <w:rsid w:val="00195AA1"/>
    <w:rsid w:val="00197355"/>
    <w:rsid w:val="00197E3C"/>
    <w:rsid w:val="001A0491"/>
    <w:rsid w:val="001A0A18"/>
    <w:rsid w:val="001A0B94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0A6"/>
    <w:rsid w:val="001A2142"/>
    <w:rsid w:val="001A2B00"/>
    <w:rsid w:val="001A2BA0"/>
    <w:rsid w:val="001A2D56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D53"/>
    <w:rsid w:val="001A6D7A"/>
    <w:rsid w:val="001A6E11"/>
    <w:rsid w:val="001A7030"/>
    <w:rsid w:val="001A7158"/>
    <w:rsid w:val="001A745A"/>
    <w:rsid w:val="001A74CC"/>
    <w:rsid w:val="001A76FA"/>
    <w:rsid w:val="001A7FAF"/>
    <w:rsid w:val="001B0316"/>
    <w:rsid w:val="001B0490"/>
    <w:rsid w:val="001B0D2A"/>
    <w:rsid w:val="001B0EB8"/>
    <w:rsid w:val="001B100F"/>
    <w:rsid w:val="001B11F0"/>
    <w:rsid w:val="001B1462"/>
    <w:rsid w:val="001B1516"/>
    <w:rsid w:val="001B189F"/>
    <w:rsid w:val="001B1E49"/>
    <w:rsid w:val="001B23B9"/>
    <w:rsid w:val="001B2469"/>
    <w:rsid w:val="001B2B14"/>
    <w:rsid w:val="001B2CD1"/>
    <w:rsid w:val="001B32CC"/>
    <w:rsid w:val="001B361E"/>
    <w:rsid w:val="001B3950"/>
    <w:rsid w:val="001B40A0"/>
    <w:rsid w:val="001B4358"/>
    <w:rsid w:val="001B4487"/>
    <w:rsid w:val="001B4680"/>
    <w:rsid w:val="001B4754"/>
    <w:rsid w:val="001B5023"/>
    <w:rsid w:val="001B514F"/>
    <w:rsid w:val="001B5C2A"/>
    <w:rsid w:val="001B64C3"/>
    <w:rsid w:val="001B6BE2"/>
    <w:rsid w:val="001B71C2"/>
    <w:rsid w:val="001B75C4"/>
    <w:rsid w:val="001B76F6"/>
    <w:rsid w:val="001B77C2"/>
    <w:rsid w:val="001B7CBB"/>
    <w:rsid w:val="001C0364"/>
    <w:rsid w:val="001C1208"/>
    <w:rsid w:val="001C12A5"/>
    <w:rsid w:val="001C130C"/>
    <w:rsid w:val="001C157A"/>
    <w:rsid w:val="001C1A6B"/>
    <w:rsid w:val="001C1C43"/>
    <w:rsid w:val="001C2084"/>
    <w:rsid w:val="001C223F"/>
    <w:rsid w:val="001C22B3"/>
    <w:rsid w:val="001C23A5"/>
    <w:rsid w:val="001C266A"/>
    <w:rsid w:val="001C291F"/>
    <w:rsid w:val="001C2956"/>
    <w:rsid w:val="001C31E0"/>
    <w:rsid w:val="001C34FC"/>
    <w:rsid w:val="001C3D49"/>
    <w:rsid w:val="001C403A"/>
    <w:rsid w:val="001C44DA"/>
    <w:rsid w:val="001C5116"/>
    <w:rsid w:val="001C5456"/>
    <w:rsid w:val="001C54DB"/>
    <w:rsid w:val="001C58D5"/>
    <w:rsid w:val="001C5FF7"/>
    <w:rsid w:val="001C60A1"/>
    <w:rsid w:val="001C60BE"/>
    <w:rsid w:val="001C620F"/>
    <w:rsid w:val="001C6473"/>
    <w:rsid w:val="001C68C0"/>
    <w:rsid w:val="001C6C91"/>
    <w:rsid w:val="001C70EC"/>
    <w:rsid w:val="001C73F9"/>
    <w:rsid w:val="001C7DC8"/>
    <w:rsid w:val="001D058F"/>
    <w:rsid w:val="001D067F"/>
    <w:rsid w:val="001D068F"/>
    <w:rsid w:val="001D0818"/>
    <w:rsid w:val="001D0829"/>
    <w:rsid w:val="001D0907"/>
    <w:rsid w:val="001D0955"/>
    <w:rsid w:val="001D0D05"/>
    <w:rsid w:val="001D0D37"/>
    <w:rsid w:val="001D0DB2"/>
    <w:rsid w:val="001D1C07"/>
    <w:rsid w:val="001D22DF"/>
    <w:rsid w:val="001D29FC"/>
    <w:rsid w:val="001D2CFF"/>
    <w:rsid w:val="001D36B7"/>
    <w:rsid w:val="001D3F82"/>
    <w:rsid w:val="001D4242"/>
    <w:rsid w:val="001D48B7"/>
    <w:rsid w:val="001D512C"/>
    <w:rsid w:val="001D5574"/>
    <w:rsid w:val="001D58E8"/>
    <w:rsid w:val="001D6258"/>
    <w:rsid w:val="001D62FC"/>
    <w:rsid w:val="001D6326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1193"/>
    <w:rsid w:val="001E1359"/>
    <w:rsid w:val="001E1681"/>
    <w:rsid w:val="001E1A2A"/>
    <w:rsid w:val="001E263D"/>
    <w:rsid w:val="001E34C5"/>
    <w:rsid w:val="001E35FF"/>
    <w:rsid w:val="001E3AFC"/>
    <w:rsid w:val="001E3E73"/>
    <w:rsid w:val="001E49FF"/>
    <w:rsid w:val="001E4B17"/>
    <w:rsid w:val="001E4D5B"/>
    <w:rsid w:val="001E4F80"/>
    <w:rsid w:val="001E546E"/>
    <w:rsid w:val="001E5A83"/>
    <w:rsid w:val="001E5B35"/>
    <w:rsid w:val="001E5E69"/>
    <w:rsid w:val="001E5F4B"/>
    <w:rsid w:val="001E6059"/>
    <w:rsid w:val="001E63BE"/>
    <w:rsid w:val="001E69B7"/>
    <w:rsid w:val="001E6A80"/>
    <w:rsid w:val="001E6E6E"/>
    <w:rsid w:val="001E6F55"/>
    <w:rsid w:val="001E73DD"/>
    <w:rsid w:val="001E7B38"/>
    <w:rsid w:val="001F0941"/>
    <w:rsid w:val="001F1311"/>
    <w:rsid w:val="001F1486"/>
    <w:rsid w:val="001F1536"/>
    <w:rsid w:val="001F1BF9"/>
    <w:rsid w:val="001F1E87"/>
    <w:rsid w:val="001F1F4C"/>
    <w:rsid w:val="001F1FCB"/>
    <w:rsid w:val="001F1FEA"/>
    <w:rsid w:val="001F2441"/>
    <w:rsid w:val="001F27EC"/>
    <w:rsid w:val="001F2AD4"/>
    <w:rsid w:val="001F2DE3"/>
    <w:rsid w:val="001F2E0D"/>
    <w:rsid w:val="001F3007"/>
    <w:rsid w:val="001F3781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AA2"/>
    <w:rsid w:val="001F6B42"/>
    <w:rsid w:val="001F6ED4"/>
    <w:rsid w:val="001F707F"/>
    <w:rsid w:val="001F7220"/>
    <w:rsid w:val="001F7602"/>
    <w:rsid w:val="001F77ED"/>
    <w:rsid w:val="001F791D"/>
    <w:rsid w:val="0020029B"/>
    <w:rsid w:val="002003E1"/>
    <w:rsid w:val="00200591"/>
    <w:rsid w:val="002005DB"/>
    <w:rsid w:val="00200D79"/>
    <w:rsid w:val="002016C2"/>
    <w:rsid w:val="0020211B"/>
    <w:rsid w:val="002022D8"/>
    <w:rsid w:val="00203705"/>
    <w:rsid w:val="002037CB"/>
    <w:rsid w:val="00204C44"/>
    <w:rsid w:val="00204D87"/>
    <w:rsid w:val="00204F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C57"/>
    <w:rsid w:val="00212D2F"/>
    <w:rsid w:val="00212D78"/>
    <w:rsid w:val="00213050"/>
    <w:rsid w:val="002137D6"/>
    <w:rsid w:val="00213EC0"/>
    <w:rsid w:val="002144E6"/>
    <w:rsid w:val="00214724"/>
    <w:rsid w:val="002149BB"/>
    <w:rsid w:val="00214C7C"/>
    <w:rsid w:val="00214EBB"/>
    <w:rsid w:val="002152BC"/>
    <w:rsid w:val="00216687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1F4"/>
    <w:rsid w:val="002258EB"/>
    <w:rsid w:val="00225D1D"/>
    <w:rsid w:val="002262D9"/>
    <w:rsid w:val="0022655F"/>
    <w:rsid w:val="00226CAF"/>
    <w:rsid w:val="00227796"/>
    <w:rsid w:val="00230338"/>
    <w:rsid w:val="002303FB"/>
    <w:rsid w:val="00230773"/>
    <w:rsid w:val="00230BF8"/>
    <w:rsid w:val="00231387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644"/>
    <w:rsid w:val="0023479B"/>
    <w:rsid w:val="00234A26"/>
    <w:rsid w:val="00234CA5"/>
    <w:rsid w:val="00234DC5"/>
    <w:rsid w:val="00234DD3"/>
    <w:rsid w:val="0023517F"/>
    <w:rsid w:val="00235535"/>
    <w:rsid w:val="002361BB"/>
    <w:rsid w:val="00236686"/>
    <w:rsid w:val="00236EF8"/>
    <w:rsid w:val="00237135"/>
    <w:rsid w:val="00237411"/>
    <w:rsid w:val="0023746F"/>
    <w:rsid w:val="002374D3"/>
    <w:rsid w:val="00237E48"/>
    <w:rsid w:val="002400BF"/>
    <w:rsid w:val="00240324"/>
    <w:rsid w:val="0024044A"/>
    <w:rsid w:val="00240463"/>
    <w:rsid w:val="00240EDF"/>
    <w:rsid w:val="00241199"/>
    <w:rsid w:val="002414E6"/>
    <w:rsid w:val="0024175B"/>
    <w:rsid w:val="0024189C"/>
    <w:rsid w:val="002427DF"/>
    <w:rsid w:val="00242922"/>
    <w:rsid w:val="00242F9D"/>
    <w:rsid w:val="00243222"/>
    <w:rsid w:val="00243AA0"/>
    <w:rsid w:val="00243B58"/>
    <w:rsid w:val="00243DF7"/>
    <w:rsid w:val="00244258"/>
    <w:rsid w:val="002442A5"/>
    <w:rsid w:val="002446D7"/>
    <w:rsid w:val="00244B0D"/>
    <w:rsid w:val="00244BE0"/>
    <w:rsid w:val="00244FCA"/>
    <w:rsid w:val="002452FD"/>
    <w:rsid w:val="00245466"/>
    <w:rsid w:val="0024589B"/>
    <w:rsid w:val="00245AA0"/>
    <w:rsid w:val="00245C9F"/>
    <w:rsid w:val="0024649E"/>
    <w:rsid w:val="002467F4"/>
    <w:rsid w:val="00246873"/>
    <w:rsid w:val="00246DC3"/>
    <w:rsid w:val="002477B6"/>
    <w:rsid w:val="002479BD"/>
    <w:rsid w:val="00247BFC"/>
    <w:rsid w:val="00247D4D"/>
    <w:rsid w:val="00247D9E"/>
    <w:rsid w:val="002500E9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6F7B"/>
    <w:rsid w:val="002572AD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59D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61B8"/>
    <w:rsid w:val="0026625C"/>
    <w:rsid w:val="002666B4"/>
    <w:rsid w:val="00266B7B"/>
    <w:rsid w:val="002671AE"/>
    <w:rsid w:val="002671BC"/>
    <w:rsid w:val="00267221"/>
    <w:rsid w:val="00267252"/>
    <w:rsid w:val="00267BC2"/>
    <w:rsid w:val="002701A4"/>
    <w:rsid w:val="00270866"/>
    <w:rsid w:val="002708AF"/>
    <w:rsid w:val="00271058"/>
    <w:rsid w:val="002710A0"/>
    <w:rsid w:val="0027118A"/>
    <w:rsid w:val="0027126E"/>
    <w:rsid w:val="002715D5"/>
    <w:rsid w:val="00271990"/>
    <w:rsid w:val="00272193"/>
    <w:rsid w:val="00272355"/>
    <w:rsid w:val="002724B9"/>
    <w:rsid w:val="002726F2"/>
    <w:rsid w:val="00272D01"/>
    <w:rsid w:val="002736B1"/>
    <w:rsid w:val="00273F4B"/>
    <w:rsid w:val="00274064"/>
    <w:rsid w:val="00274081"/>
    <w:rsid w:val="0027465C"/>
    <w:rsid w:val="002747B3"/>
    <w:rsid w:val="00274F2C"/>
    <w:rsid w:val="00274F2D"/>
    <w:rsid w:val="00275668"/>
    <w:rsid w:val="0027590A"/>
    <w:rsid w:val="00275B20"/>
    <w:rsid w:val="00275D2F"/>
    <w:rsid w:val="00276A28"/>
    <w:rsid w:val="00277445"/>
    <w:rsid w:val="00277B7F"/>
    <w:rsid w:val="00280076"/>
    <w:rsid w:val="00280144"/>
    <w:rsid w:val="0028015B"/>
    <w:rsid w:val="00280CE2"/>
    <w:rsid w:val="00280F0E"/>
    <w:rsid w:val="00281043"/>
    <w:rsid w:val="00281689"/>
    <w:rsid w:val="002816E9"/>
    <w:rsid w:val="00281777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2C6F"/>
    <w:rsid w:val="00283384"/>
    <w:rsid w:val="0028351E"/>
    <w:rsid w:val="00283590"/>
    <w:rsid w:val="00283BAA"/>
    <w:rsid w:val="00284344"/>
    <w:rsid w:val="002843BF"/>
    <w:rsid w:val="00284C89"/>
    <w:rsid w:val="00284D3E"/>
    <w:rsid w:val="00284FD4"/>
    <w:rsid w:val="00285AB9"/>
    <w:rsid w:val="00285FFB"/>
    <w:rsid w:val="002862A6"/>
    <w:rsid w:val="00286312"/>
    <w:rsid w:val="0028647C"/>
    <w:rsid w:val="002865C8"/>
    <w:rsid w:val="0028686A"/>
    <w:rsid w:val="002879F7"/>
    <w:rsid w:val="00287C7B"/>
    <w:rsid w:val="002908DB"/>
    <w:rsid w:val="002908F5"/>
    <w:rsid w:val="00290D23"/>
    <w:rsid w:val="00290D6C"/>
    <w:rsid w:val="002910E1"/>
    <w:rsid w:val="002912FB"/>
    <w:rsid w:val="00291638"/>
    <w:rsid w:val="0029180A"/>
    <w:rsid w:val="0029190B"/>
    <w:rsid w:val="00291AAA"/>
    <w:rsid w:val="002927B9"/>
    <w:rsid w:val="0029325C"/>
    <w:rsid w:val="00293357"/>
    <w:rsid w:val="0029353D"/>
    <w:rsid w:val="00293587"/>
    <w:rsid w:val="002936BB"/>
    <w:rsid w:val="00293E5C"/>
    <w:rsid w:val="00294258"/>
    <w:rsid w:val="00294416"/>
    <w:rsid w:val="00294881"/>
    <w:rsid w:val="00294988"/>
    <w:rsid w:val="00294B8C"/>
    <w:rsid w:val="0029567E"/>
    <w:rsid w:val="0029583C"/>
    <w:rsid w:val="00295858"/>
    <w:rsid w:val="002958DC"/>
    <w:rsid w:val="002959A9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1CE3"/>
    <w:rsid w:val="002A269F"/>
    <w:rsid w:val="002A26EA"/>
    <w:rsid w:val="002A2F3C"/>
    <w:rsid w:val="002A31B8"/>
    <w:rsid w:val="002A3676"/>
    <w:rsid w:val="002A3727"/>
    <w:rsid w:val="002A3B7B"/>
    <w:rsid w:val="002A3F9D"/>
    <w:rsid w:val="002A4888"/>
    <w:rsid w:val="002A48D2"/>
    <w:rsid w:val="002A5102"/>
    <w:rsid w:val="002A51F3"/>
    <w:rsid w:val="002A5879"/>
    <w:rsid w:val="002A5BA4"/>
    <w:rsid w:val="002A5D33"/>
    <w:rsid w:val="002A63E8"/>
    <w:rsid w:val="002A6550"/>
    <w:rsid w:val="002A6AA9"/>
    <w:rsid w:val="002A6EAC"/>
    <w:rsid w:val="002A6EC0"/>
    <w:rsid w:val="002A7454"/>
    <w:rsid w:val="002A7949"/>
    <w:rsid w:val="002A7AC4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0DF4"/>
    <w:rsid w:val="002B11BF"/>
    <w:rsid w:val="002B125B"/>
    <w:rsid w:val="002B134D"/>
    <w:rsid w:val="002B13EA"/>
    <w:rsid w:val="002B1AFC"/>
    <w:rsid w:val="002B1EA2"/>
    <w:rsid w:val="002B1F0F"/>
    <w:rsid w:val="002B2252"/>
    <w:rsid w:val="002B2920"/>
    <w:rsid w:val="002B2933"/>
    <w:rsid w:val="002B336D"/>
    <w:rsid w:val="002B3C8C"/>
    <w:rsid w:val="002B3E4A"/>
    <w:rsid w:val="002B40C8"/>
    <w:rsid w:val="002B4233"/>
    <w:rsid w:val="002B427E"/>
    <w:rsid w:val="002B445A"/>
    <w:rsid w:val="002B4620"/>
    <w:rsid w:val="002B4AFF"/>
    <w:rsid w:val="002B5376"/>
    <w:rsid w:val="002B5433"/>
    <w:rsid w:val="002B6A3C"/>
    <w:rsid w:val="002B6C1A"/>
    <w:rsid w:val="002B71D9"/>
    <w:rsid w:val="002B7225"/>
    <w:rsid w:val="002B7757"/>
    <w:rsid w:val="002B7854"/>
    <w:rsid w:val="002B7C7C"/>
    <w:rsid w:val="002B7DD8"/>
    <w:rsid w:val="002B7E8D"/>
    <w:rsid w:val="002C00C8"/>
    <w:rsid w:val="002C03B5"/>
    <w:rsid w:val="002C0443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23BB"/>
    <w:rsid w:val="002C23EE"/>
    <w:rsid w:val="002C3488"/>
    <w:rsid w:val="002C4041"/>
    <w:rsid w:val="002C5C47"/>
    <w:rsid w:val="002C5D1F"/>
    <w:rsid w:val="002C5D8E"/>
    <w:rsid w:val="002C64A9"/>
    <w:rsid w:val="002C6614"/>
    <w:rsid w:val="002C66AC"/>
    <w:rsid w:val="002C66F0"/>
    <w:rsid w:val="002C674F"/>
    <w:rsid w:val="002C71DA"/>
    <w:rsid w:val="002C76A3"/>
    <w:rsid w:val="002C7880"/>
    <w:rsid w:val="002C7A6C"/>
    <w:rsid w:val="002C7F23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56C"/>
    <w:rsid w:val="002D2697"/>
    <w:rsid w:val="002D2A29"/>
    <w:rsid w:val="002D2E23"/>
    <w:rsid w:val="002D2F56"/>
    <w:rsid w:val="002D2F71"/>
    <w:rsid w:val="002D2FE2"/>
    <w:rsid w:val="002D3D46"/>
    <w:rsid w:val="002D3E4D"/>
    <w:rsid w:val="002D489F"/>
    <w:rsid w:val="002D4AD0"/>
    <w:rsid w:val="002D4B4A"/>
    <w:rsid w:val="002D4DD4"/>
    <w:rsid w:val="002D51A5"/>
    <w:rsid w:val="002D5666"/>
    <w:rsid w:val="002D574D"/>
    <w:rsid w:val="002D5EC6"/>
    <w:rsid w:val="002D62FA"/>
    <w:rsid w:val="002D660E"/>
    <w:rsid w:val="002D6827"/>
    <w:rsid w:val="002D692E"/>
    <w:rsid w:val="002D6F1C"/>
    <w:rsid w:val="002D70AA"/>
    <w:rsid w:val="002D716B"/>
    <w:rsid w:val="002D7178"/>
    <w:rsid w:val="002D7581"/>
    <w:rsid w:val="002D7CD1"/>
    <w:rsid w:val="002E01E8"/>
    <w:rsid w:val="002E024C"/>
    <w:rsid w:val="002E0436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BC0"/>
    <w:rsid w:val="002E2F00"/>
    <w:rsid w:val="002E3158"/>
    <w:rsid w:val="002E3AFA"/>
    <w:rsid w:val="002E3B2F"/>
    <w:rsid w:val="002E3B9A"/>
    <w:rsid w:val="002E3E93"/>
    <w:rsid w:val="002E4D6C"/>
    <w:rsid w:val="002E5000"/>
    <w:rsid w:val="002E518C"/>
    <w:rsid w:val="002E583C"/>
    <w:rsid w:val="002E5937"/>
    <w:rsid w:val="002E6B2D"/>
    <w:rsid w:val="002E6D9D"/>
    <w:rsid w:val="002E6DA1"/>
    <w:rsid w:val="002E70F2"/>
    <w:rsid w:val="002E7261"/>
    <w:rsid w:val="002E7768"/>
    <w:rsid w:val="002E7ABB"/>
    <w:rsid w:val="002E7B26"/>
    <w:rsid w:val="002E7F83"/>
    <w:rsid w:val="002E7FB6"/>
    <w:rsid w:val="002F0441"/>
    <w:rsid w:val="002F08D3"/>
    <w:rsid w:val="002F120A"/>
    <w:rsid w:val="002F1628"/>
    <w:rsid w:val="002F182E"/>
    <w:rsid w:val="002F20D9"/>
    <w:rsid w:val="002F21C3"/>
    <w:rsid w:val="002F23A1"/>
    <w:rsid w:val="002F26B7"/>
    <w:rsid w:val="002F2783"/>
    <w:rsid w:val="002F27E1"/>
    <w:rsid w:val="002F3025"/>
    <w:rsid w:val="002F320A"/>
    <w:rsid w:val="002F3229"/>
    <w:rsid w:val="002F35C6"/>
    <w:rsid w:val="002F360A"/>
    <w:rsid w:val="002F41A6"/>
    <w:rsid w:val="002F45C3"/>
    <w:rsid w:val="002F55BA"/>
    <w:rsid w:val="002F5E4E"/>
    <w:rsid w:val="002F6041"/>
    <w:rsid w:val="002F61DA"/>
    <w:rsid w:val="002F6636"/>
    <w:rsid w:val="002F6769"/>
    <w:rsid w:val="002F6A87"/>
    <w:rsid w:val="002F6ABC"/>
    <w:rsid w:val="002F72DA"/>
    <w:rsid w:val="002F7C6C"/>
    <w:rsid w:val="002F7D2D"/>
    <w:rsid w:val="003012D8"/>
    <w:rsid w:val="0030149F"/>
    <w:rsid w:val="003014F2"/>
    <w:rsid w:val="00301DDA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07ABB"/>
    <w:rsid w:val="00307D44"/>
    <w:rsid w:val="00310F0D"/>
    <w:rsid w:val="00310F36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3F0"/>
    <w:rsid w:val="0031652A"/>
    <w:rsid w:val="00317022"/>
    <w:rsid w:val="003171C8"/>
    <w:rsid w:val="003172BE"/>
    <w:rsid w:val="003172C8"/>
    <w:rsid w:val="003172D7"/>
    <w:rsid w:val="003174AA"/>
    <w:rsid w:val="003174DD"/>
    <w:rsid w:val="00317553"/>
    <w:rsid w:val="0031792A"/>
    <w:rsid w:val="003179AB"/>
    <w:rsid w:val="003205EF"/>
    <w:rsid w:val="00321723"/>
    <w:rsid w:val="0032173F"/>
    <w:rsid w:val="00322332"/>
    <w:rsid w:val="003223E2"/>
    <w:rsid w:val="00322485"/>
    <w:rsid w:val="00322537"/>
    <w:rsid w:val="00323140"/>
    <w:rsid w:val="003234DD"/>
    <w:rsid w:val="003237F7"/>
    <w:rsid w:val="003239FB"/>
    <w:rsid w:val="00323F1E"/>
    <w:rsid w:val="00324AEE"/>
    <w:rsid w:val="00324BCC"/>
    <w:rsid w:val="00324EE2"/>
    <w:rsid w:val="00325204"/>
    <w:rsid w:val="00325A43"/>
    <w:rsid w:val="00325A51"/>
    <w:rsid w:val="0032621E"/>
    <w:rsid w:val="0032650D"/>
    <w:rsid w:val="0032655F"/>
    <w:rsid w:val="00326707"/>
    <w:rsid w:val="00326AEB"/>
    <w:rsid w:val="00326F43"/>
    <w:rsid w:val="0032752B"/>
    <w:rsid w:val="003277A3"/>
    <w:rsid w:val="00327997"/>
    <w:rsid w:val="00327C44"/>
    <w:rsid w:val="00327DA5"/>
    <w:rsid w:val="00327E1E"/>
    <w:rsid w:val="00327F3C"/>
    <w:rsid w:val="00327FE4"/>
    <w:rsid w:val="00330320"/>
    <w:rsid w:val="00330B2A"/>
    <w:rsid w:val="003311F3"/>
    <w:rsid w:val="003315D5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A57"/>
    <w:rsid w:val="00332D3A"/>
    <w:rsid w:val="00332D8F"/>
    <w:rsid w:val="00332F2F"/>
    <w:rsid w:val="00333354"/>
    <w:rsid w:val="00333375"/>
    <w:rsid w:val="003334CE"/>
    <w:rsid w:val="003337AF"/>
    <w:rsid w:val="00333C4F"/>
    <w:rsid w:val="00333D74"/>
    <w:rsid w:val="00333E71"/>
    <w:rsid w:val="00333F27"/>
    <w:rsid w:val="00334242"/>
    <w:rsid w:val="00334B4A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39"/>
    <w:rsid w:val="00336C54"/>
    <w:rsid w:val="00336F7B"/>
    <w:rsid w:val="00337096"/>
    <w:rsid w:val="003370DD"/>
    <w:rsid w:val="003375E9"/>
    <w:rsid w:val="00337608"/>
    <w:rsid w:val="0033764D"/>
    <w:rsid w:val="003377D4"/>
    <w:rsid w:val="00340282"/>
    <w:rsid w:val="00340479"/>
    <w:rsid w:val="00340B3E"/>
    <w:rsid w:val="00340D4D"/>
    <w:rsid w:val="00341025"/>
    <w:rsid w:val="0034116D"/>
    <w:rsid w:val="00341203"/>
    <w:rsid w:val="003412E4"/>
    <w:rsid w:val="00341DBC"/>
    <w:rsid w:val="00341E23"/>
    <w:rsid w:val="00341F7B"/>
    <w:rsid w:val="003424D7"/>
    <w:rsid w:val="00342548"/>
    <w:rsid w:val="00342E4E"/>
    <w:rsid w:val="00343009"/>
    <w:rsid w:val="003432DC"/>
    <w:rsid w:val="00343873"/>
    <w:rsid w:val="00343BF0"/>
    <w:rsid w:val="00343E5E"/>
    <w:rsid w:val="003441A0"/>
    <w:rsid w:val="00344259"/>
    <w:rsid w:val="00344748"/>
    <w:rsid w:val="00344F97"/>
    <w:rsid w:val="0034592E"/>
    <w:rsid w:val="00345B19"/>
    <w:rsid w:val="00345D79"/>
    <w:rsid w:val="0034657D"/>
    <w:rsid w:val="003465B4"/>
    <w:rsid w:val="00346637"/>
    <w:rsid w:val="003468AA"/>
    <w:rsid w:val="00346A74"/>
    <w:rsid w:val="00346E2F"/>
    <w:rsid w:val="0034747B"/>
    <w:rsid w:val="00347BBC"/>
    <w:rsid w:val="00347CB2"/>
    <w:rsid w:val="00347EFA"/>
    <w:rsid w:val="00350613"/>
    <w:rsid w:val="0035063B"/>
    <w:rsid w:val="003506EB"/>
    <w:rsid w:val="003508C6"/>
    <w:rsid w:val="0035110E"/>
    <w:rsid w:val="003513A3"/>
    <w:rsid w:val="00351634"/>
    <w:rsid w:val="00352EAE"/>
    <w:rsid w:val="0035337C"/>
    <w:rsid w:val="00353492"/>
    <w:rsid w:val="00353823"/>
    <w:rsid w:val="0035389F"/>
    <w:rsid w:val="00353EEB"/>
    <w:rsid w:val="00354099"/>
    <w:rsid w:val="003547F6"/>
    <w:rsid w:val="00354EAE"/>
    <w:rsid w:val="00355570"/>
    <w:rsid w:val="00355946"/>
    <w:rsid w:val="0035600C"/>
    <w:rsid w:val="00356852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458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0AFC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9AD"/>
    <w:rsid w:val="00373B1F"/>
    <w:rsid w:val="00373E7C"/>
    <w:rsid w:val="00373FDC"/>
    <w:rsid w:val="0037409F"/>
    <w:rsid w:val="003740E2"/>
    <w:rsid w:val="00374B54"/>
    <w:rsid w:val="00374F57"/>
    <w:rsid w:val="0037519C"/>
    <w:rsid w:val="003755B3"/>
    <w:rsid w:val="00375AE9"/>
    <w:rsid w:val="00375AFE"/>
    <w:rsid w:val="003770A3"/>
    <w:rsid w:val="00377A02"/>
    <w:rsid w:val="00380034"/>
    <w:rsid w:val="00380F75"/>
    <w:rsid w:val="0038105C"/>
    <w:rsid w:val="00381308"/>
    <w:rsid w:val="003818A4"/>
    <w:rsid w:val="00381A26"/>
    <w:rsid w:val="00381A7C"/>
    <w:rsid w:val="00381D8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BC0"/>
    <w:rsid w:val="00384C77"/>
    <w:rsid w:val="00384D04"/>
    <w:rsid w:val="00384D85"/>
    <w:rsid w:val="00384F73"/>
    <w:rsid w:val="00385017"/>
    <w:rsid w:val="003851A8"/>
    <w:rsid w:val="003853E3"/>
    <w:rsid w:val="003857A9"/>
    <w:rsid w:val="003858CC"/>
    <w:rsid w:val="003858F2"/>
    <w:rsid w:val="003861AB"/>
    <w:rsid w:val="00386282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79C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A53"/>
    <w:rsid w:val="00393F83"/>
    <w:rsid w:val="00395381"/>
    <w:rsid w:val="0039608F"/>
    <w:rsid w:val="003963D3"/>
    <w:rsid w:val="00396563"/>
    <w:rsid w:val="00396864"/>
    <w:rsid w:val="00396A29"/>
    <w:rsid w:val="00396AE0"/>
    <w:rsid w:val="00396BC2"/>
    <w:rsid w:val="00396C3B"/>
    <w:rsid w:val="00396EB3"/>
    <w:rsid w:val="00397E23"/>
    <w:rsid w:val="003A03CB"/>
    <w:rsid w:val="003A03E7"/>
    <w:rsid w:val="003A0A5F"/>
    <w:rsid w:val="003A0B3A"/>
    <w:rsid w:val="003A0BD9"/>
    <w:rsid w:val="003A13FB"/>
    <w:rsid w:val="003A1588"/>
    <w:rsid w:val="003A204B"/>
    <w:rsid w:val="003A2784"/>
    <w:rsid w:val="003A2C47"/>
    <w:rsid w:val="003A2C7E"/>
    <w:rsid w:val="003A2E30"/>
    <w:rsid w:val="003A2E46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4EB4"/>
    <w:rsid w:val="003A507B"/>
    <w:rsid w:val="003A51CB"/>
    <w:rsid w:val="003A589D"/>
    <w:rsid w:val="003A5915"/>
    <w:rsid w:val="003A5916"/>
    <w:rsid w:val="003A59C9"/>
    <w:rsid w:val="003A6226"/>
    <w:rsid w:val="003A64FE"/>
    <w:rsid w:val="003A6B60"/>
    <w:rsid w:val="003A7213"/>
    <w:rsid w:val="003A72E3"/>
    <w:rsid w:val="003A7F0B"/>
    <w:rsid w:val="003B016D"/>
    <w:rsid w:val="003B07E4"/>
    <w:rsid w:val="003B0817"/>
    <w:rsid w:val="003B13A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6BE"/>
    <w:rsid w:val="003B4C8C"/>
    <w:rsid w:val="003B520C"/>
    <w:rsid w:val="003B5A50"/>
    <w:rsid w:val="003B6506"/>
    <w:rsid w:val="003B6567"/>
    <w:rsid w:val="003B69ED"/>
    <w:rsid w:val="003B69F6"/>
    <w:rsid w:val="003B6D4F"/>
    <w:rsid w:val="003B7449"/>
    <w:rsid w:val="003B7E95"/>
    <w:rsid w:val="003C039B"/>
    <w:rsid w:val="003C03A8"/>
    <w:rsid w:val="003C06C4"/>
    <w:rsid w:val="003C06FB"/>
    <w:rsid w:val="003C0B07"/>
    <w:rsid w:val="003C0B99"/>
    <w:rsid w:val="003C0E61"/>
    <w:rsid w:val="003C113E"/>
    <w:rsid w:val="003C1B0C"/>
    <w:rsid w:val="003C1C8B"/>
    <w:rsid w:val="003C20DA"/>
    <w:rsid w:val="003C26FD"/>
    <w:rsid w:val="003C2F75"/>
    <w:rsid w:val="003C3068"/>
    <w:rsid w:val="003C367B"/>
    <w:rsid w:val="003C381B"/>
    <w:rsid w:val="003C3A6D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921"/>
    <w:rsid w:val="003C6A17"/>
    <w:rsid w:val="003C7AB7"/>
    <w:rsid w:val="003D033C"/>
    <w:rsid w:val="003D0D38"/>
    <w:rsid w:val="003D1299"/>
    <w:rsid w:val="003D134E"/>
    <w:rsid w:val="003D15E3"/>
    <w:rsid w:val="003D16C7"/>
    <w:rsid w:val="003D178B"/>
    <w:rsid w:val="003D2689"/>
    <w:rsid w:val="003D287C"/>
    <w:rsid w:val="003D2949"/>
    <w:rsid w:val="003D2BCF"/>
    <w:rsid w:val="003D2C81"/>
    <w:rsid w:val="003D2EAD"/>
    <w:rsid w:val="003D3072"/>
    <w:rsid w:val="003D413F"/>
    <w:rsid w:val="003D461C"/>
    <w:rsid w:val="003D49A1"/>
    <w:rsid w:val="003D4AD2"/>
    <w:rsid w:val="003D4D73"/>
    <w:rsid w:val="003D536E"/>
    <w:rsid w:val="003D54B5"/>
    <w:rsid w:val="003D592E"/>
    <w:rsid w:val="003D5B35"/>
    <w:rsid w:val="003D5DDC"/>
    <w:rsid w:val="003D62E3"/>
    <w:rsid w:val="003D669C"/>
    <w:rsid w:val="003D69D0"/>
    <w:rsid w:val="003D6D1E"/>
    <w:rsid w:val="003D7680"/>
    <w:rsid w:val="003D7738"/>
    <w:rsid w:val="003D7E91"/>
    <w:rsid w:val="003E00B8"/>
    <w:rsid w:val="003E0576"/>
    <w:rsid w:val="003E0987"/>
    <w:rsid w:val="003E0C90"/>
    <w:rsid w:val="003E0D0F"/>
    <w:rsid w:val="003E15F0"/>
    <w:rsid w:val="003E186C"/>
    <w:rsid w:val="003E2A88"/>
    <w:rsid w:val="003E2CB4"/>
    <w:rsid w:val="003E2CC3"/>
    <w:rsid w:val="003E2E97"/>
    <w:rsid w:val="003E34C8"/>
    <w:rsid w:val="003E358E"/>
    <w:rsid w:val="003E3872"/>
    <w:rsid w:val="003E497C"/>
    <w:rsid w:val="003E4B9B"/>
    <w:rsid w:val="003E5119"/>
    <w:rsid w:val="003E5269"/>
    <w:rsid w:val="003E5351"/>
    <w:rsid w:val="003E61E6"/>
    <w:rsid w:val="003E7015"/>
    <w:rsid w:val="003E711C"/>
    <w:rsid w:val="003E7418"/>
    <w:rsid w:val="003F0371"/>
    <w:rsid w:val="003F03F6"/>
    <w:rsid w:val="003F069C"/>
    <w:rsid w:val="003F1128"/>
    <w:rsid w:val="003F12CA"/>
    <w:rsid w:val="003F12E8"/>
    <w:rsid w:val="003F1905"/>
    <w:rsid w:val="003F1CD6"/>
    <w:rsid w:val="003F1DCA"/>
    <w:rsid w:val="003F228E"/>
    <w:rsid w:val="003F25A7"/>
    <w:rsid w:val="003F2E7E"/>
    <w:rsid w:val="003F316B"/>
    <w:rsid w:val="003F31D0"/>
    <w:rsid w:val="003F32E2"/>
    <w:rsid w:val="003F339B"/>
    <w:rsid w:val="003F3515"/>
    <w:rsid w:val="003F3A0E"/>
    <w:rsid w:val="003F3F30"/>
    <w:rsid w:val="003F47D5"/>
    <w:rsid w:val="003F485E"/>
    <w:rsid w:val="003F4907"/>
    <w:rsid w:val="003F4932"/>
    <w:rsid w:val="003F4AE9"/>
    <w:rsid w:val="003F4E41"/>
    <w:rsid w:val="003F5904"/>
    <w:rsid w:val="003F62C3"/>
    <w:rsid w:val="003F67A8"/>
    <w:rsid w:val="003F6862"/>
    <w:rsid w:val="003F701E"/>
    <w:rsid w:val="003F716E"/>
    <w:rsid w:val="003F7211"/>
    <w:rsid w:val="003F7743"/>
    <w:rsid w:val="003F79A9"/>
    <w:rsid w:val="00400497"/>
    <w:rsid w:val="004004C4"/>
    <w:rsid w:val="00400E82"/>
    <w:rsid w:val="004014DB"/>
    <w:rsid w:val="004016FB"/>
    <w:rsid w:val="00401854"/>
    <w:rsid w:val="00401B20"/>
    <w:rsid w:val="00401EA4"/>
    <w:rsid w:val="00402151"/>
    <w:rsid w:val="004027CF"/>
    <w:rsid w:val="004030AF"/>
    <w:rsid w:val="0040350E"/>
    <w:rsid w:val="00403B87"/>
    <w:rsid w:val="00403D29"/>
    <w:rsid w:val="0040426E"/>
    <w:rsid w:val="0040472B"/>
    <w:rsid w:val="00404B91"/>
    <w:rsid w:val="00404D61"/>
    <w:rsid w:val="00405085"/>
    <w:rsid w:val="004052CE"/>
    <w:rsid w:val="0040531E"/>
    <w:rsid w:val="00405642"/>
    <w:rsid w:val="00405B1F"/>
    <w:rsid w:val="00405B30"/>
    <w:rsid w:val="00405D2A"/>
    <w:rsid w:val="00405E7F"/>
    <w:rsid w:val="00407497"/>
    <w:rsid w:val="00407B04"/>
    <w:rsid w:val="00407C68"/>
    <w:rsid w:val="0041041D"/>
    <w:rsid w:val="004106C5"/>
    <w:rsid w:val="00410798"/>
    <w:rsid w:val="0041095B"/>
    <w:rsid w:val="00410C8B"/>
    <w:rsid w:val="00411764"/>
    <w:rsid w:val="004118BA"/>
    <w:rsid w:val="00411C12"/>
    <w:rsid w:val="00411CC7"/>
    <w:rsid w:val="00411D2C"/>
    <w:rsid w:val="00411D6D"/>
    <w:rsid w:val="004128D5"/>
    <w:rsid w:val="00412998"/>
    <w:rsid w:val="00412C72"/>
    <w:rsid w:val="00413AC2"/>
    <w:rsid w:val="00413F24"/>
    <w:rsid w:val="00414219"/>
    <w:rsid w:val="00414417"/>
    <w:rsid w:val="00414512"/>
    <w:rsid w:val="00415236"/>
    <w:rsid w:val="004155F9"/>
    <w:rsid w:val="004159B7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943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777"/>
    <w:rsid w:val="00425BC7"/>
    <w:rsid w:val="0042630C"/>
    <w:rsid w:val="00426485"/>
    <w:rsid w:val="004265BD"/>
    <w:rsid w:val="00426732"/>
    <w:rsid w:val="004267C1"/>
    <w:rsid w:val="004267D8"/>
    <w:rsid w:val="0042692E"/>
    <w:rsid w:val="004269D3"/>
    <w:rsid w:val="00426CF2"/>
    <w:rsid w:val="00427456"/>
    <w:rsid w:val="004276E5"/>
    <w:rsid w:val="00427CEC"/>
    <w:rsid w:val="00430137"/>
    <w:rsid w:val="00430337"/>
    <w:rsid w:val="00430F6E"/>
    <w:rsid w:val="0043172A"/>
    <w:rsid w:val="00431914"/>
    <w:rsid w:val="00431B82"/>
    <w:rsid w:val="00431BF0"/>
    <w:rsid w:val="00431CE1"/>
    <w:rsid w:val="00432095"/>
    <w:rsid w:val="004324D9"/>
    <w:rsid w:val="0043251E"/>
    <w:rsid w:val="00432897"/>
    <w:rsid w:val="00432D4C"/>
    <w:rsid w:val="00432E24"/>
    <w:rsid w:val="00433029"/>
    <w:rsid w:val="004331D5"/>
    <w:rsid w:val="00433345"/>
    <w:rsid w:val="00433630"/>
    <w:rsid w:val="004337CD"/>
    <w:rsid w:val="00433896"/>
    <w:rsid w:val="00433905"/>
    <w:rsid w:val="00433AC4"/>
    <w:rsid w:val="00433C81"/>
    <w:rsid w:val="00434105"/>
    <w:rsid w:val="00434150"/>
    <w:rsid w:val="00434391"/>
    <w:rsid w:val="00434392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6965"/>
    <w:rsid w:val="0043757A"/>
    <w:rsid w:val="00437878"/>
    <w:rsid w:val="004400A4"/>
    <w:rsid w:val="004400D5"/>
    <w:rsid w:val="00440619"/>
    <w:rsid w:val="004407A6"/>
    <w:rsid w:val="0044080A"/>
    <w:rsid w:val="00440836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23A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59B2"/>
    <w:rsid w:val="004460AC"/>
    <w:rsid w:val="00446544"/>
    <w:rsid w:val="00446695"/>
    <w:rsid w:val="00446B5A"/>
    <w:rsid w:val="00446EDD"/>
    <w:rsid w:val="0044726C"/>
    <w:rsid w:val="00447D35"/>
    <w:rsid w:val="00447D66"/>
    <w:rsid w:val="0045080E"/>
    <w:rsid w:val="00450C7C"/>
    <w:rsid w:val="004510B4"/>
    <w:rsid w:val="004510C5"/>
    <w:rsid w:val="00451D2A"/>
    <w:rsid w:val="00451DA1"/>
    <w:rsid w:val="00451DAC"/>
    <w:rsid w:val="00451FE3"/>
    <w:rsid w:val="0045201F"/>
    <w:rsid w:val="00452419"/>
    <w:rsid w:val="00452CF0"/>
    <w:rsid w:val="0045306A"/>
    <w:rsid w:val="00453AEC"/>
    <w:rsid w:val="00453B49"/>
    <w:rsid w:val="00453B5C"/>
    <w:rsid w:val="00453C98"/>
    <w:rsid w:val="004540C9"/>
    <w:rsid w:val="00454301"/>
    <w:rsid w:val="00454633"/>
    <w:rsid w:val="00454E07"/>
    <w:rsid w:val="004563C3"/>
    <w:rsid w:val="004565DF"/>
    <w:rsid w:val="0045660A"/>
    <w:rsid w:val="00456740"/>
    <w:rsid w:val="00456FBF"/>
    <w:rsid w:val="0045741D"/>
    <w:rsid w:val="004575C4"/>
    <w:rsid w:val="004576B7"/>
    <w:rsid w:val="00457911"/>
    <w:rsid w:val="00457A5A"/>
    <w:rsid w:val="00457C6D"/>
    <w:rsid w:val="00457D7A"/>
    <w:rsid w:val="00457DDD"/>
    <w:rsid w:val="004600F3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1EC"/>
    <w:rsid w:val="004639A5"/>
    <w:rsid w:val="00463D6E"/>
    <w:rsid w:val="004648D9"/>
    <w:rsid w:val="004650FC"/>
    <w:rsid w:val="0046585F"/>
    <w:rsid w:val="00465B8F"/>
    <w:rsid w:val="00465F04"/>
    <w:rsid w:val="00466012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20"/>
    <w:rsid w:val="004678BE"/>
    <w:rsid w:val="004700B8"/>
    <w:rsid w:val="00470129"/>
    <w:rsid w:val="00470234"/>
    <w:rsid w:val="0047041C"/>
    <w:rsid w:val="004704C0"/>
    <w:rsid w:val="004706AE"/>
    <w:rsid w:val="00470974"/>
    <w:rsid w:val="00470C0E"/>
    <w:rsid w:val="004712D5"/>
    <w:rsid w:val="00471439"/>
    <w:rsid w:val="0047170A"/>
    <w:rsid w:val="004717F1"/>
    <w:rsid w:val="00471854"/>
    <w:rsid w:val="00471931"/>
    <w:rsid w:val="00471B92"/>
    <w:rsid w:val="00471F71"/>
    <w:rsid w:val="00472AA5"/>
    <w:rsid w:val="00472AF1"/>
    <w:rsid w:val="00472B21"/>
    <w:rsid w:val="004733B9"/>
    <w:rsid w:val="00473868"/>
    <w:rsid w:val="00473869"/>
    <w:rsid w:val="00473B8A"/>
    <w:rsid w:val="00474460"/>
    <w:rsid w:val="00475239"/>
    <w:rsid w:val="00475413"/>
    <w:rsid w:val="004755AD"/>
    <w:rsid w:val="00476480"/>
    <w:rsid w:val="004765DC"/>
    <w:rsid w:val="004766D8"/>
    <w:rsid w:val="004769FD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1E61"/>
    <w:rsid w:val="0048236B"/>
    <w:rsid w:val="004826C5"/>
    <w:rsid w:val="00482ED4"/>
    <w:rsid w:val="004831FF"/>
    <w:rsid w:val="004838DF"/>
    <w:rsid w:val="00483EE8"/>
    <w:rsid w:val="00484488"/>
    <w:rsid w:val="004847CE"/>
    <w:rsid w:val="00484829"/>
    <w:rsid w:val="004849BB"/>
    <w:rsid w:val="00485027"/>
    <w:rsid w:val="004852E8"/>
    <w:rsid w:val="00485A41"/>
    <w:rsid w:val="00485CF7"/>
    <w:rsid w:val="004868D6"/>
    <w:rsid w:val="0048764E"/>
    <w:rsid w:val="00487C6A"/>
    <w:rsid w:val="00487EC3"/>
    <w:rsid w:val="00487FDF"/>
    <w:rsid w:val="00490B24"/>
    <w:rsid w:val="004919B0"/>
    <w:rsid w:val="00491D56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751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97C21"/>
    <w:rsid w:val="004A0BA4"/>
    <w:rsid w:val="004A0D97"/>
    <w:rsid w:val="004A1183"/>
    <w:rsid w:val="004A153F"/>
    <w:rsid w:val="004A1838"/>
    <w:rsid w:val="004A1A35"/>
    <w:rsid w:val="004A1D6B"/>
    <w:rsid w:val="004A1E0A"/>
    <w:rsid w:val="004A1E78"/>
    <w:rsid w:val="004A1E87"/>
    <w:rsid w:val="004A2A6E"/>
    <w:rsid w:val="004A2A77"/>
    <w:rsid w:val="004A2D9D"/>
    <w:rsid w:val="004A3434"/>
    <w:rsid w:val="004A3E32"/>
    <w:rsid w:val="004A41A9"/>
    <w:rsid w:val="004A446A"/>
    <w:rsid w:val="004A46EF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B0A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2947"/>
    <w:rsid w:val="004B2CBB"/>
    <w:rsid w:val="004B3288"/>
    <w:rsid w:val="004B3539"/>
    <w:rsid w:val="004B3645"/>
    <w:rsid w:val="004B3688"/>
    <w:rsid w:val="004B4438"/>
    <w:rsid w:val="004B4767"/>
    <w:rsid w:val="004B4B24"/>
    <w:rsid w:val="004B4E4B"/>
    <w:rsid w:val="004B504B"/>
    <w:rsid w:val="004B5DF2"/>
    <w:rsid w:val="004B690B"/>
    <w:rsid w:val="004B6B19"/>
    <w:rsid w:val="004B728F"/>
    <w:rsid w:val="004B7942"/>
    <w:rsid w:val="004B7985"/>
    <w:rsid w:val="004B7A54"/>
    <w:rsid w:val="004C08A6"/>
    <w:rsid w:val="004C1E8D"/>
    <w:rsid w:val="004C20E5"/>
    <w:rsid w:val="004C315E"/>
    <w:rsid w:val="004C34C6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632"/>
    <w:rsid w:val="004C6B56"/>
    <w:rsid w:val="004C6E17"/>
    <w:rsid w:val="004C7190"/>
    <w:rsid w:val="004C72E2"/>
    <w:rsid w:val="004C7371"/>
    <w:rsid w:val="004C7383"/>
    <w:rsid w:val="004C74EC"/>
    <w:rsid w:val="004C76C0"/>
    <w:rsid w:val="004C77C7"/>
    <w:rsid w:val="004C7B20"/>
    <w:rsid w:val="004C7BE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A68"/>
    <w:rsid w:val="004D3EAC"/>
    <w:rsid w:val="004D3EC8"/>
    <w:rsid w:val="004D426F"/>
    <w:rsid w:val="004D5087"/>
    <w:rsid w:val="004D551D"/>
    <w:rsid w:val="004D59B8"/>
    <w:rsid w:val="004D6147"/>
    <w:rsid w:val="004D6B31"/>
    <w:rsid w:val="004D74BE"/>
    <w:rsid w:val="004D7C65"/>
    <w:rsid w:val="004D7F64"/>
    <w:rsid w:val="004E05C8"/>
    <w:rsid w:val="004E0663"/>
    <w:rsid w:val="004E0764"/>
    <w:rsid w:val="004E085B"/>
    <w:rsid w:val="004E1029"/>
    <w:rsid w:val="004E1356"/>
    <w:rsid w:val="004E13BE"/>
    <w:rsid w:val="004E1F94"/>
    <w:rsid w:val="004E24B8"/>
    <w:rsid w:val="004E28B0"/>
    <w:rsid w:val="004E299D"/>
    <w:rsid w:val="004E2A14"/>
    <w:rsid w:val="004E2C10"/>
    <w:rsid w:val="004E3728"/>
    <w:rsid w:val="004E377E"/>
    <w:rsid w:val="004E404C"/>
    <w:rsid w:val="004E41B1"/>
    <w:rsid w:val="004E44A6"/>
    <w:rsid w:val="004E48F2"/>
    <w:rsid w:val="004E4A46"/>
    <w:rsid w:val="004E4A75"/>
    <w:rsid w:val="004E4AC9"/>
    <w:rsid w:val="004E4F61"/>
    <w:rsid w:val="004E504D"/>
    <w:rsid w:val="004E511D"/>
    <w:rsid w:val="004E5790"/>
    <w:rsid w:val="004E5D73"/>
    <w:rsid w:val="004E6412"/>
    <w:rsid w:val="004E70A8"/>
    <w:rsid w:val="004E71AE"/>
    <w:rsid w:val="004E724B"/>
    <w:rsid w:val="004E7378"/>
    <w:rsid w:val="004E7637"/>
    <w:rsid w:val="004E7A98"/>
    <w:rsid w:val="004E7AA8"/>
    <w:rsid w:val="004F00DE"/>
    <w:rsid w:val="004F0394"/>
    <w:rsid w:val="004F05BE"/>
    <w:rsid w:val="004F0964"/>
    <w:rsid w:val="004F0A1E"/>
    <w:rsid w:val="004F0C1F"/>
    <w:rsid w:val="004F10DE"/>
    <w:rsid w:val="004F1D38"/>
    <w:rsid w:val="004F261C"/>
    <w:rsid w:val="004F2665"/>
    <w:rsid w:val="004F3389"/>
    <w:rsid w:val="004F33AF"/>
    <w:rsid w:val="004F33DD"/>
    <w:rsid w:val="004F343B"/>
    <w:rsid w:val="004F387C"/>
    <w:rsid w:val="004F3924"/>
    <w:rsid w:val="004F39BC"/>
    <w:rsid w:val="004F3B26"/>
    <w:rsid w:val="004F3C6D"/>
    <w:rsid w:val="004F3D9E"/>
    <w:rsid w:val="004F420B"/>
    <w:rsid w:val="004F45EF"/>
    <w:rsid w:val="004F49AA"/>
    <w:rsid w:val="004F4C4B"/>
    <w:rsid w:val="004F567A"/>
    <w:rsid w:val="004F617E"/>
    <w:rsid w:val="004F73D3"/>
    <w:rsid w:val="004F73EF"/>
    <w:rsid w:val="004F7A19"/>
    <w:rsid w:val="0050014E"/>
    <w:rsid w:val="005010D2"/>
    <w:rsid w:val="00501771"/>
    <w:rsid w:val="00501AE1"/>
    <w:rsid w:val="005026FB"/>
    <w:rsid w:val="005027DA"/>
    <w:rsid w:val="00502E12"/>
    <w:rsid w:val="0050311D"/>
    <w:rsid w:val="00503655"/>
    <w:rsid w:val="0050376F"/>
    <w:rsid w:val="005038B0"/>
    <w:rsid w:val="005038D8"/>
    <w:rsid w:val="0050395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C0"/>
    <w:rsid w:val="00505AC3"/>
    <w:rsid w:val="00505BA7"/>
    <w:rsid w:val="00505E48"/>
    <w:rsid w:val="00506041"/>
    <w:rsid w:val="00506071"/>
    <w:rsid w:val="005061F5"/>
    <w:rsid w:val="005062B0"/>
    <w:rsid w:val="00506788"/>
    <w:rsid w:val="00506819"/>
    <w:rsid w:val="005069FD"/>
    <w:rsid w:val="00506AE4"/>
    <w:rsid w:val="00506E59"/>
    <w:rsid w:val="0050730D"/>
    <w:rsid w:val="005073A3"/>
    <w:rsid w:val="005074A5"/>
    <w:rsid w:val="0050751E"/>
    <w:rsid w:val="005075D4"/>
    <w:rsid w:val="00507CA6"/>
    <w:rsid w:val="00510899"/>
    <w:rsid w:val="00510D88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27"/>
    <w:rsid w:val="00512A35"/>
    <w:rsid w:val="00512F8F"/>
    <w:rsid w:val="00513184"/>
    <w:rsid w:val="005132C8"/>
    <w:rsid w:val="00513608"/>
    <w:rsid w:val="005138CE"/>
    <w:rsid w:val="005141DB"/>
    <w:rsid w:val="0051437C"/>
    <w:rsid w:val="0051452F"/>
    <w:rsid w:val="00514B65"/>
    <w:rsid w:val="00514F45"/>
    <w:rsid w:val="00515C7C"/>
    <w:rsid w:val="00516B26"/>
    <w:rsid w:val="005172D2"/>
    <w:rsid w:val="0051745B"/>
    <w:rsid w:val="005175F5"/>
    <w:rsid w:val="00517D44"/>
    <w:rsid w:val="0052030B"/>
    <w:rsid w:val="005203FF"/>
    <w:rsid w:val="00520565"/>
    <w:rsid w:val="005206AE"/>
    <w:rsid w:val="005216B1"/>
    <w:rsid w:val="005217D8"/>
    <w:rsid w:val="00521C11"/>
    <w:rsid w:val="00521CDB"/>
    <w:rsid w:val="00521D36"/>
    <w:rsid w:val="00522117"/>
    <w:rsid w:val="005222B9"/>
    <w:rsid w:val="0052242F"/>
    <w:rsid w:val="00522518"/>
    <w:rsid w:val="005227A2"/>
    <w:rsid w:val="00522A50"/>
    <w:rsid w:val="00522A70"/>
    <w:rsid w:val="005236DB"/>
    <w:rsid w:val="005238C3"/>
    <w:rsid w:val="0052390F"/>
    <w:rsid w:val="00523B48"/>
    <w:rsid w:val="00524099"/>
    <w:rsid w:val="00524334"/>
    <w:rsid w:val="0052435F"/>
    <w:rsid w:val="00524488"/>
    <w:rsid w:val="005244EC"/>
    <w:rsid w:val="005248AA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A88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DBC"/>
    <w:rsid w:val="00534E40"/>
    <w:rsid w:val="00535860"/>
    <w:rsid w:val="00535AD4"/>
    <w:rsid w:val="005366A6"/>
    <w:rsid w:val="00536C76"/>
    <w:rsid w:val="00537084"/>
    <w:rsid w:val="005374C3"/>
    <w:rsid w:val="00537DB3"/>
    <w:rsid w:val="00537E04"/>
    <w:rsid w:val="0054015B"/>
    <w:rsid w:val="005401D2"/>
    <w:rsid w:val="005402A9"/>
    <w:rsid w:val="00540D78"/>
    <w:rsid w:val="00540EFD"/>
    <w:rsid w:val="00540F5C"/>
    <w:rsid w:val="00540FB5"/>
    <w:rsid w:val="00541471"/>
    <w:rsid w:val="00541EAD"/>
    <w:rsid w:val="00541ECA"/>
    <w:rsid w:val="00542904"/>
    <w:rsid w:val="00542CC5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84B"/>
    <w:rsid w:val="00547B41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82D"/>
    <w:rsid w:val="00554E7E"/>
    <w:rsid w:val="005553BA"/>
    <w:rsid w:val="00555B1C"/>
    <w:rsid w:val="00555FDF"/>
    <w:rsid w:val="005560B2"/>
    <w:rsid w:val="00556124"/>
    <w:rsid w:val="005563E5"/>
    <w:rsid w:val="005565FB"/>
    <w:rsid w:val="00556880"/>
    <w:rsid w:val="00556AD0"/>
    <w:rsid w:val="00556C8B"/>
    <w:rsid w:val="0055706C"/>
    <w:rsid w:val="00557196"/>
    <w:rsid w:val="005574D8"/>
    <w:rsid w:val="0055765D"/>
    <w:rsid w:val="0055794D"/>
    <w:rsid w:val="0055797F"/>
    <w:rsid w:val="005579FF"/>
    <w:rsid w:val="0056001B"/>
    <w:rsid w:val="005602C8"/>
    <w:rsid w:val="005604F6"/>
    <w:rsid w:val="00560FFD"/>
    <w:rsid w:val="00561985"/>
    <w:rsid w:val="00561C44"/>
    <w:rsid w:val="005621E3"/>
    <w:rsid w:val="00562606"/>
    <w:rsid w:val="00562AAC"/>
    <w:rsid w:val="00562CF1"/>
    <w:rsid w:val="00563432"/>
    <w:rsid w:val="0056365B"/>
    <w:rsid w:val="005638D1"/>
    <w:rsid w:val="00563B00"/>
    <w:rsid w:val="00563F65"/>
    <w:rsid w:val="0056402E"/>
    <w:rsid w:val="005640CD"/>
    <w:rsid w:val="0056412C"/>
    <w:rsid w:val="0056416E"/>
    <w:rsid w:val="00564314"/>
    <w:rsid w:val="00564989"/>
    <w:rsid w:val="00564B8F"/>
    <w:rsid w:val="00565606"/>
    <w:rsid w:val="0056588A"/>
    <w:rsid w:val="00565A3A"/>
    <w:rsid w:val="00566116"/>
    <w:rsid w:val="0056621F"/>
    <w:rsid w:val="005662BA"/>
    <w:rsid w:val="005664C8"/>
    <w:rsid w:val="00566F7D"/>
    <w:rsid w:val="0056715A"/>
    <w:rsid w:val="005676A0"/>
    <w:rsid w:val="00567961"/>
    <w:rsid w:val="00567B2D"/>
    <w:rsid w:val="00567EC7"/>
    <w:rsid w:val="00570013"/>
    <w:rsid w:val="00570C54"/>
    <w:rsid w:val="00570E0B"/>
    <w:rsid w:val="00570F1F"/>
    <w:rsid w:val="005710C8"/>
    <w:rsid w:val="005711BE"/>
    <w:rsid w:val="00571205"/>
    <w:rsid w:val="00572386"/>
    <w:rsid w:val="00572429"/>
    <w:rsid w:val="005727BE"/>
    <w:rsid w:val="0057283A"/>
    <w:rsid w:val="00572A02"/>
    <w:rsid w:val="00572AA5"/>
    <w:rsid w:val="00572D3C"/>
    <w:rsid w:val="00572DBA"/>
    <w:rsid w:val="00572E65"/>
    <w:rsid w:val="00573241"/>
    <w:rsid w:val="005738C6"/>
    <w:rsid w:val="00573C04"/>
    <w:rsid w:val="005740B1"/>
    <w:rsid w:val="0057474E"/>
    <w:rsid w:val="00574B10"/>
    <w:rsid w:val="00574CD8"/>
    <w:rsid w:val="005753D1"/>
    <w:rsid w:val="005755AF"/>
    <w:rsid w:val="00575A6B"/>
    <w:rsid w:val="00575D30"/>
    <w:rsid w:val="00575DC2"/>
    <w:rsid w:val="005761DC"/>
    <w:rsid w:val="00576205"/>
    <w:rsid w:val="0057635A"/>
    <w:rsid w:val="005772ED"/>
    <w:rsid w:val="00577F18"/>
    <w:rsid w:val="005803CF"/>
    <w:rsid w:val="005805E7"/>
    <w:rsid w:val="00580A16"/>
    <w:rsid w:val="00580BAB"/>
    <w:rsid w:val="00580DBF"/>
    <w:rsid w:val="00580FE1"/>
    <w:rsid w:val="00581120"/>
    <w:rsid w:val="0058148D"/>
    <w:rsid w:val="00581C8C"/>
    <w:rsid w:val="00581E47"/>
    <w:rsid w:val="005821E4"/>
    <w:rsid w:val="00582542"/>
    <w:rsid w:val="0058257E"/>
    <w:rsid w:val="005826DA"/>
    <w:rsid w:val="005828F5"/>
    <w:rsid w:val="00582E45"/>
    <w:rsid w:val="005830C8"/>
    <w:rsid w:val="0058338F"/>
    <w:rsid w:val="0058341B"/>
    <w:rsid w:val="00583E32"/>
    <w:rsid w:val="00584911"/>
    <w:rsid w:val="00584960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48D"/>
    <w:rsid w:val="0058662B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0A3F"/>
    <w:rsid w:val="005913F0"/>
    <w:rsid w:val="00591439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8DB"/>
    <w:rsid w:val="00592AE7"/>
    <w:rsid w:val="00592ED1"/>
    <w:rsid w:val="00592F15"/>
    <w:rsid w:val="0059318E"/>
    <w:rsid w:val="005936B9"/>
    <w:rsid w:val="00593D01"/>
    <w:rsid w:val="00593D3D"/>
    <w:rsid w:val="005942F4"/>
    <w:rsid w:val="00594D0E"/>
    <w:rsid w:val="00595661"/>
    <w:rsid w:val="00595687"/>
    <w:rsid w:val="00595A52"/>
    <w:rsid w:val="00595A75"/>
    <w:rsid w:val="00595E39"/>
    <w:rsid w:val="00596029"/>
    <w:rsid w:val="00596071"/>
    <w:rsid w:val="00596CC7"/>
    <w:rsid w:val="00596D2E"/>
    <w:rsid w:val="0059749D"/>
    <w:rsid w:val="00597A01"/>
    <w:rsid w:val="00597BD3"/>
    <w:rsid w:val="005A00D6"/>
    <w:rsid w:val="005A0943"/>
    <w:rsid w:val="005A09C7"/>
    <w:rsid w:val="005A1073"/>
    <w:rsid w:val="005A279B"/>
    <w:rsid w:val="005A2896"/>
    <w:rsid w:val="005A2C82"/>
    <w:rsid w:val="005A35DE"/>
    <w:rsid w:val="005A37CA"/>
    <w:rsid w:val="005A38AF"/>
    <w:rsid w:val="005A3C02"/>
    <w:rsid w:val="005A3CA1"/>
    <w:rsid w:val="005A4249"/>
    <w:rsid w:val="005A44E7"/>
    <w:rsid w:val="005A4599"/>
    <w:rsid w:val="005A4C09"/>
    <w:rsid w:val="005A4C44"/>
    <w:rsid w:val="005A4F31"/>
    <w:rsid w:val="005A54F3"/>
    <w:rsid w:val="005A5D55"/>
    <w:rsid w:val="005A65DB"/>
    <w:rsid w:val="005A66EB"/>
    <w:rsid w:val="005A671D"/>
    <w:rsid w:val="005A6795"/>
    <w:rsid w:val="005A698E"/>
    <w:rsid w:val="005A7382"/>
    <w:rsid w:val="005A768E"/>
    <w:rsid w:val="005A7BF0"/>
    <w:rsid w:val="005B0990"/>
    <w:rsid w:val="005B0AD8"/>
    <w:rsid w:val="005B0C99"/>
    <w:rsid w:val="005B0D74"/>
    <w:rsid w:val="005B113A"/>
    <w:rsid w:val="005B18F4"/>
    <w:rsid w:val="005B1ABC"/>
    <w:rsid w:val="005B1BAA"/>
    <w:rsid w:val="005B28C9"/>
    <w:rsid w:val="005B2FF3"/>
    <w:rsid w:val="005B3545"/>
    <w:rsid w:val="005B3836"/>
    <w:rsid w:val="005B3AC8"/>
    <w:rsid w:val="005B4038"/>
    <w:rsid w:val="005B4598"/>
    <w:rsid w:val="005B488B"/>
    <w:rsid w:val="005B4C90"/>
    <w:rsid w:val="005B4FA2"/>
    <w:rsid w:val="005B5387"/>
    <w:rsid w:val="005B56D8"/>
    <w:rsid w:val="005B5953"/>
    <w:rsid w:val="005B5D31"/>
    <w:rsid w:val="005B5E63"/>
    <w:rsid w:val="005B609C"/>
    <w:rsid w:val="005B63C5"/>
    <w:rsid w:val="005B65A4"/>
    <w:rsid w:val="005B683F"/>
    <w:rsid w:val="005B6A54"/>
    <w:rsid w:val="005B6B29"/>
    <w:rsid w:val="005B6C06"/>
    <w:rsid w:val="005B6E20"/>
    <w:rsid w:val="005B6E73"/>
    <w:rsid w:val="005B709D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7B"/>
    <w:rsid w:val="005C0E06"/>
    <w:rsid w:val="005C13DB"/>
    <w:rsid w:val="005C14A6"/>
    <w:rsid w:val="005C16B3"/>
    <w:rsid w:val="005C1C20"/>
    <w:rsid w:val="005C24DE"/>
    <w:rsid w:val="005C2887"/>
    <w:rsid w:val="005C2C29"/>
    <w:rsid w:val="005C33D2"/>
    <w:rsid w:val="005C3B2E"/>
    <w:rsid w:val="005C3B92"/>
    <w:rsid w:val="005C3ED4"/>
    <w:rsid w:val="005C482E"/>
    <w:rsid w:val="005C5518"/>
    <w:rsid w:val="005C56CC"/>
    <w:rsid w:val="005C5877"/>
    <w:rsid w:val="005C5A38"/>
    <w:rsid w:val="005C6B94"/>
    <w:rsid w:val="005C6BC9"/>
    <w:rsid w:val="005C6EC1"/>
    <w:rsid w:val="005C6F62"/>
    <w:rsid w:val="005C72DB"/>
    <w:rsid w:val="005C77E0"/>
    <w:rsid w:val="005C78AF"/>
    <w:rsid w:val="005C7A26"/>
    <w:rsid w:val="005D0075"/>
    <w:rsid w:val="005D00B0"/>
    <w:rsid w:val="005D0711"/>
    <w:rsid w:val="005D0809"/>
    <w:rsid w:val="005D0A2A"/>
    <w:rsid w:val="005D0A72"/>
    <w:rsid w:val="005D0B83"/>
    <w:rsid w:val="005D1134"/>
    <w:rsid w:val="005D172B"/>
    <w:rsid w:val="005D1845"/>
    <w:rsid w:val="005D21BE"/>
    <w:rsid w:val="005D244A"/>
    <w:rsid w:val="005D2691"/>
    <w:rsid w:val="005D2F66"/>
    <w:rsid w:val="005D3458"/>
    <w:rsid w:val="005D35BC"/>
    <w:rsid w:val="005D3B52"/>
    <w:rsid w:val="005D406D"/>
    <w:rsid w:val="005D44EA"/>
    <w:rsid w:val="005D44FA"/>
    <w:rsid w:val="005D4731"/>
    <w:rsid w:val="005D49D8"/>
    <w:rsid w:val="005D4EFA"/>
    <w:rsid w:val="005D583C"/>
    <w:rsid w:val="005D58B7"/>
    <w:rsid w:val="005D5991"/>
    <w:rsid w:val="005D5E92"/>
    <w:rsid w:val="005D6200"/>
    <w:rsid w:val="005D6505"/>
    <w:rsid w:val="005D6865"/>
    <w:rsid w:val="005D6B1C"/>
    <w:rsid w:val="005D6EC5"/>
    <w:rsid w:val="005D6ED1"/>
    <w:rsid w:val="005D7052"/>
    <w:rsid w:val="005D71CD"/>
    <w:rsid w:val="005D7205"/>
    <w:rsid w:val="005D79BC"/>
    <w:rsid w:val="005D7E5A"/>
    <w:rsid w:val="005E09C1"/>
    <w:rsid w:val="005E0C14"/>
    <w:rsid w:val="005E0E37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753"/>
    <w:rsid w:val="005E3F20"/>
    <w:rsid w:val="005E44B5"/>
    <w:rsid w:val="005E4597"/>
    <w:rsid w:val="005E46E4"/>
    <w:rsid w:val="005E4DB6"/>
    <w:rsid w:val="005E4DBD"/>
    <w:rsid w:val="005E538B"/>
    <w:rsid w:val="005E5426"/>
    <w:rsid w:val="005E55F3"/>
    <w:rsid w:val="005E59FC"/>
    <w:rsid w:val="005E6661"/>
    <w:rsid w:val="005E6900"/>
    <w:rsid w:val="005E6A61"/>
    <w:rsid w:val="005E6CB0"/>
    <w:rsid w:val="005E7638"/>
    <w:rsid w:val="005E76EB"/>
    <w:rsid w:val="005E7815"/>
    <w:rsid w:val="005E7BB8"/>
    <w:rsid w:val="005E7F7C"/>
    <w:rsid w:val="005F0661"/>
    <w:rsid w:val="005F08A8"/>
    <w:rsid w:val="005F17E4"/>
    <w:rsid w:val="005F1DCD"/>
    <w:rsid w:val="005F26E0"/>
    <w:rsid w:val="005F2C75"/>
    <w:rsid w:val="005F31B6"/>
    <w:rsid w:val="005F33D0"/>
    <w:rsid w:val="005F3625"/>
    <w:rsid w:val="005F3970"/>
    <w:rsid w:val="005F4239"/>
    <w:rsid w:val="005F42D0"/>
    <w:rsid w:val="005F445E"/>
    <w:rsid w:val="005F44E9"/>
    <w:rsid w:val="005F4A77"/>
    <w:rsid w:val="005F4F6A"/>
    <w:rsid w:val="005F5012"/>
    <w:rsid w:val="005F5901"/>
    <w:rsid w:val="005F5DFA"/>
    <w:rsid w:val="005F5FB3"/>
    <w:rsid w:val="005F6B00"/>
    <w:rsid w:val="005F6F87"/>
    <w:rsid w:val="005F700D"/>
    <w:rsid w:val="005F7F12"/>
    <w:rsid w:val="00600B7B"/>
    <w:rsid w:val="00600E7E"/>
    <w:rsid w:val="0060117C"/>
    <w:rsid w:val="0060169F"/>
    <w:rsid w:val="00601D30"/>
    <w:rsid w:val="0060215C"/>
    <w:rsid w:val="00602269"/>
    <w:rsid w:val="006023C6"/>
    <w:rsid w:val="00602D45"/>
    <w:rsid w:val="0060368C"/>
    <w:rsid w:val="00603C60"/>
    <w:rsid w:val="006042D6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07FF9"/>
    <w:rsid w:val="00610BD1"/>
    <w:rsid w:val="00610DE2"/>
    <w:rsid w:val="00610F01"/>
    <w:rsid w:val="00610F9A"/>
    <w:rsid w:val="0061109F"/>
    <w:rsid w:val="0061116D"/>
    <w:rsid w:val="0061135C"/>
    <w:rsid w:val="0061245C"/>
    <w:rsid w:val="00612492"/>
    <w:rsid w:val="006124F7"/>
    <w:rsid w:val="00612631"/>
    <w:rsid w:val="00612E1E"/>
    <w:rsid w:val="0061323C"/>
    <w:rsid w:val="006132AC"/>
    <w:rsid w:val="00613712"/>
    <w:rsid w:val="006137AB"/>
    <w:rsid w:val="0061389C"/>
    <w:rsid w:val="00613902"/>
    <w:rsid w:val="00613C94"/>
    <w:rsid w:val="00613E75"/>
    <w:rsid w:val="00613F90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648"/>
    <w:rsid w:val="0062267D"/>
    <w:rsid w:val="00622705"/>
    <w:rsid w:val="0062300F"/>
    <w:rsid w:val="0062362B"/>
    <w:rsid w:val="006236E2"/>
    <w:rsid w:val="0062391E"/>
    <w:rsid w:val="0062399A"/>
    <w:rsid w:val="00623BD4"/>
    <w:rsid w:val="00623EB0"/>
    <w:rsid w:val="00623ECD"/>
    <w:rsid w:val="00623F82"/>
    <w:rsid w:val="0062517B"/>
    <w:rsid w:val="00625A5D"/>
    <w:rsid w:val="00625F64"/>
    <w:rsid w:val="0062676A"/>
    <w:rsid w:val="0062694D"/>
    <w:rsid w:val="00626C33"/>
    <w:rsid w:val="00626DE7"/>
    <w:rsid w:val="00626F36"/>
    <w:rsid w:val="0062715A"/>
    <w:rsid w:val="0062730E"/>
    <w:rsid w:val="006279C3"/>
    <w:rsid w:val="006279EC"/>
    <w:rsid w:val="00627B4F"/>
    <w:rsid w:val="00627CE9"/>
    <w:rsid w:val="00630142"/>
    <w:rsid w:val="006305BF"/>
    <w:rsid w:val="0063089B"/>
    <w:rsid w:val="00630979"/>
    <w:rsid w:val="00630BE4"/>
    <w:rsid w:val="00630DE5"/>
    <w:rsid w:val="00631AF4"/>
    <w:rsid w:val="00632663"/>
    <w:rsid w:val="006331D6"/>
    <w:rsid w:val="00633251"/>
    <w:rsid w:val="006339EC"/>
    <w:rsid w:val="00633A69"/>
    <w:rsid w:val="006342B1"/>
    <w:rsid w:val="0063458D"/>
    <w:rsid w:val="00634647"/>
    <w:rsid w:val="0063488B"/>
    <w:rsid w:val="0063491B"/>
    <w:rsid w:val="00634B1A"/>
    <w:rsid w:val="00634EE4"/>
    <w:rsid w:val="00635210"/>
    <w:rsid w:val="00635432"/>
    <w:rsid w:val="006355EA"/>
    <w:rsid w:val="00635B55"/>
    <w:rsid w:val="00636621"/>
    <w:rsid w:val="00636A58"/>
    <w:rsid w:val="00636AA4"/>
    <w:rsid w:val="00636CFF"/>
    <w:rsid w:val="00636E3A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90B"/>
    <w:rsid w:val="00642A75"/>
    <w:rsid w:val="00642AC7"/>
    <w:rsid w:val="00642BFE"/>
    <w:rsid w:val="00642C98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45F"/>
    <w:rsid w:val="006467F4"/>
    <w:rsid w:val="00646850"/>
    <w:rsid w:val="006468D3"/>
    <w:rsid w:val="00647008"/>
    <w:rsid w:val="006471A8"/>
    <w:rsid w:val="0064729B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8D3"/>
    <w:rsid w:val="0065397B"/>
    <w:rsid w:val="00653B27"/>
    <w:rsid w:val="006544A6"/>
    <w:rsid w:val="0065475A"/>
    <w:rsid w:val="00654E62"/>
    <w:rsid w:val="00655824"/>
    <w:rsid w:val="00655A4B"/>
    <w:rsid w:val="00655B03"/>
    <w:rsid w:val="00655F75"/>
    <w:rsid w:val="00656003"/>
    <w:rsid w:val="00656122"/>
    <w:rsid w:val="00656536"/>
    <w:rsid w:val="0065679E"/>
    <w:rsid w:val="006567F6"/>
    <w:rsid w:val="00656AB9"/>
    <w:rsid w:val="00656CB8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335"/>
    <w:rsid w:val="0066177C"/>
    <w:rsid w:val="0066195F"/>
    <w:rsid w:val="00661CCE"/>
    <w:rsid w:val="00662520"/>
    <w:rsid w:val="006627B9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A0C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853"/>
    <w:rsid w:val="00670B86"/>
    <w:rsid w:val="00670C80"/>
    <w:rsid w:val="00670F3B"/>
    <w:rsid w:val="00671339"/>
    <w:rsid w:val="00671519"/>
    <w:rsid w:val="0067190B"/>
    <w:rsid w:val="00671A9E"/>
    <w:rsid w:val="00671C44"/>
    <w:rsid w:val="00671F97"/>
    <w:rsid w:val="00671FCB"/>
    <w:rsid w:val="00672029"/>
    <w:rsid w:val="006720A6"/>
    <w:rsid w:val="006720B9"/>
    <w:rsid w:val="006724D1"/>
    <w:rsid w:val="00672572"/>
    <w:rsid w:val="006727A7"/>
    <w:rsid w:val="00672883"/>
    <w:rsid w:val="00672C1A"/>
    <w:rsid w:val="0067318A"/>
    <w:rsid w:val="0067372D"/>
    <w:rsid w:val="00674345"/>
    <w:rsid w:val="00674708"/>
    <w:rsid w:val="0067482C"/>
    <w:rsid w:val="00674BEA"/>
    <w:rsid w:val="0067500F"/>
    <w:rsid w:val="006750FC"/>
    <w:rsid w:val="00675564"/>
    <w:rsid w:val="00675A98"/>
    <w:rsid w:val="00675AD9"/>
    <w:rsid w:val="00675B49"/>
    <w:rsid w:val="00676650"/>
    <w:rsid w:val="006767C9"/>
    <w:rsid w:val="00676CDC"/>
    <w:rsid w:val="00676DF9"/>
    <w:rsid w:val="006773F7"/>
    <w:rsid w:val="0067742C"/>
    <w:rsid w:val="006779EF"/>
    <w:rsid w:val="00677E7B"/>
    <w:rsid w:val="00677E7D"/>
    <w:rsid w:val="00680064"/>
    <w:rsid w:val="006801AA"/>
    <w:rsid w:val="006805B2"/>
    <w:rsid w:val="00680B20"/>
    <w:rsid w:val="0068129A"/>
    <w:rsid w:val="0068160F"/>
    <w:rsid w:val="006816B7"/>
    <w:rsid w:val="00681953"/>
    <w:rsid w:val="00681B62"/>
    <w:rsid w:val="00681F40"/>
    <w:rsid w:val="00681F93"/>
    <w:rsid w:val="0068251A"/>
    <w:rsid w:val="00682859"/>
    <w:rsid w:val="006829BC"/>
    <w:rsid w:val="00682B4A"/>
    <w:rsid w:val="00683048"/>
    <w:rsid w:val="00683069"/>
    <w:rsid w:val="006838BE"/>
    <w:rsid w:val="00683CAB"/>
    <w:rsid w:val="006840F2"/>
    <w:rsid w:val="006841DD"/>
    <w:rsid w:val="0068499D"/>
    <w:rsid w:val="00684A1C"/>
    <w:rsid w:val="00684AE9"/>
    <w:rsid w:val="006852A0"/>
    <w:rsid w:val="00685CC4"/>
    <w:rsid w:val="0068612C"/>
    <w:rsid w:val="00686151"/>
    <w:rsid w:val="0068615C"/>
    <w:rsid w:val="006862B9"/>
    <w:rsid w:val="006866EF"/>
    <w:rsid w:val="00686933"/>
    <w:rsid w:val="00687CEF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AE1"/>
    <w:rsid w:val="00692D57"/>
    <w:rsid w:val="00692F5D"/>
    <w:rsid w:val="006952C3"/>
    <w:rsid w:val="006953ED"/>
    <w:rsid w:val="006956C0"/>
    <w:rsid w:val="006957AC"/>
    <w:rsid w:val="006959D4"/>
    <w:rsid w:val="00695AE0"/>
    <w:rsid w:val="00695B6A"/>
    <w:rsid w:val="00695E83"/>
    <w:rsid w:val="00696193"/>
    <w:rsid w:val="00696415"/>
    <w:rsid w:val="006966E0"/>
    <w:rsid w:val="0069673C"/>
    <w:rsid w:val="0069688B"/>
    <w:rsid w:val="0069694D"/>
    <w:rsid w:val="00696BD1"/>
    <w:rsid w:val="00696F7E"/>
    <w:rsid w:val="0069747C"/>
    <w:rsid w:val="00697A78"/>
    <w:rsid w:val="00697DB3"/>
    <w:rsid w:val="00697E34"/>
    <w:rsid w:val="00697FCE"/>
    <w:rsid w:val="006A0463"/>
    <w:rsid w:val="006A046E"/>
    <w:rsid w:val="006A09F8"/>
    <w:rsid w:val="006A0D9E"/>
    <w:rsid w:val="006A1400"/>
    <w:rsid w:val="006A1475"/>
    <w:rsid w:val="006A1964"/>
    <w:rsid w:val="006A1E45"/>
    <w:rsid w:val="006A1F55"/>
    <w:rsid w:val="006A20A0"/>
    <w:rsid w:val="006A2504"/>
    <w:rsid w:val="006A26A7"/>
    <w:rsid w:val="006A3FE6"/>
    <w:rsid w:val="006A3FEC"/>
    <w:rsid w:val="006A461B"/>
    <w:rsid w:val="006A487D"/>
    <w:rsid w:val="006A57CC"/>
    <w:rsid w:val="006A5A65"/>
    <w:rsid w:val="006A5B86"/>
    <w:rsid w:val="006A707E"/>
    <w:rsid w:val="006A727B"/>
    <w:rsid w:val="006A72E7"/>
    <w:rsid w:val="006B03B3"/>
    <w:rsid w:val="006B0953"/>
    <w:rsid w:val="006B0AAD"/>
    <w:rsid w:val="006B0BDF"/>
    <w:rsid w:val="006B0F09"/>
    <w:rsid w:val="006B14B6"/>
    <w:rsid w:val="006B163B"/>
    <w:rsid w:val="006B2480"/>
    <w:rsid w:val="006B24D7"/>
    <w:rsid w:val="006B2861"/>
    <w:rsid w:val="006B316A"/>
    <w:rsid w:val="006B3B11"/>
    <w:rsid w:val="006B3C20"/>
    <w:rsid w:val="006B3D66"/>
    <w:rsid w:val="006B49BD"/>
    <w:rsid w:val="006B4B6D"/>
    <w:rsid w:val="006B527F"/>
    <w:rsid w:val="006B52EF"/>
    <w:rsid w:val="006B596D"/>
    <w:rsid w:val="006B5A9C"/>
    <w:rsid w:val="006B5DA7"/>
    <w:rsid w:val="006B60AC"/>
    <w:rsid w:val="006B6165"/>
    <w:rsid w:val="006B6FFB"/>
    <w:rsid w:val="006B73E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8CF"/>
    <w:rsid w:val="006C1B98"/>
    <w:rsid w:val="006C1DBD"/>
    <w:rsid w:val="006C1F00"/>
    <w:rsid w:val="006C1FB7"/>
    <w:rsid w:val="006C23DC"/>
    <w:rsid w:val="006C279E"/>
    <w:rsid w:val="006C3DB8"/>
    <w:rsid w:val="006C49AF"/>
    <w:rsid w:val="006C4A37"/>
    <w:rsid w:val="006C4C5F"/>
    <w:rsid w:val="006C4FA4"/>
    <w:rsid w:val="006C5706"/>
    <w:rsid w:val="006C591F"/>
    <w:rsid w:val="006C61F4"/>
    <w:rsid w:val="006C62E4"/>
    <w:rsid w:val="006C6520"/>
    <w:rsid w:val="006C6611"/>
    <w:rsid w:val="006C6D96"/>
    <w:rsid w:val="006C7260"/>
    <w:rsid w:val="006C76D9"/>
    <w:rsid w:val="006C774A"/>
    <w:rsid w:val="006C7B71"/>
    <w:rsid w:val="006C7CAD"/>
    <w:rsid w:val="006D0343"/>
    <w:rsid w:val="006D13CE"/>
    <w:rsid w:val="006D172C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3BDE"/>
    <w:rsid w:val="006D40FE"/>
    <w:rsid w:val="006D490D"/>
    <w:rsid w:val="006D4A39"/>
    <w:rsid w:val="006D4A84"/>
    <w:rsid w:val="006D50ED"/>
    <w:rsid w:val="006D52B1"/>
    <w:rsid w:val="006D5B76"/>
    <w:rsid w:val="006D5BCA"/>
    <w:rsid w:val="006D5D4B"/>
    <w:rsid w:val="006D5E87"/>
    <w:rsid w:val="006D5ECD"/>
    <w:rsid w:val="006D61E6"/>
    <w:rsid w:val="006D6626"/>
    <w:rsid w:val="006D6AED"/>
    <w:rsid w:val="006D7083"/>
    <w:rsid w:val="006D70A7"/>
    <w:rsid w:val="006D77DB"/>
    <w:rsid w:val="006D7930"/>
    <w:rsid w:val="006D7DAD"/>
    <w:rsid w:val="006E01C8"/>
    <w:rsid w:val="006E079E"/>
    <w:rsid w:val="006E086B"/>
    <w:rsid w:val="006E09CE"/>
    <w:rsid w:val="006E0A99"/>
    <w:rsid w:val="006E0CF2"/>
    <w:rsid w:val="006E0E6D"/>
    <w:rsid w:val="006E0FDE"/>
    <w:rsid w:val="006E1370"/>
    <w:rsid w:val="006E1D35"/>
    <w:rsid w:val="006E1E2A"/>
    <w:rsid w:val="006E28CD"/>
    <w:rsid w:val="006E2F48"/>
    <w:rsid w:val="006E3836"/>
    <w:rsid w:val="006E406A"/>
    <w:rsid w:val="006E44AC"/>
    <w:rsid w:val="006E4704"/>
    <w:rsid w:val="006E481D"/>
    <w:rsid w:val="006E547A"/>
    <w:rsid w:val="006E584A"/>
    <w:rsid w:val="006E5850"/>
    <w:rsid w:val="006E58C8"/>
    <w:rsid w:val="006E5A50"/>
    <w:rsid w:val="006E5FB7"/>
    <w:rsid w:val="006E649D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3014"/>
    <w:rsid w:val="006F360E"/>
    <w:rsid w:val="006F3D87"/>
    <w:rsid w:val="006F4CA9"/>
    <w:rsid w:val="006F4F4B"/>
    <w:rsid w:val="006F57E0"/>
    <w:rsid w:val="006F5AED"/>
    <w:rsid w:val="006F62D5"/>
    <w:rsid w:val="006F6715"/>
    <w:rsid w:val="006F6BD5"/>
    <w:rsid w:val="006F6DA8"/>
    <w:rsid w:val="006F7797"/>
    <w:rsid w:val="006F7A3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0F37"/>
    <w:rsid w:val="007010E6"/>
    <w:rsid w:val="007015DE"/>
    <w:rsid w:val="00701779"/>
    <w:rsid w:val="00701A47"/>
    <w:rsid w:val="00702D6B"/>
    <w:rsid w:val="00703302"/>
    <w:rsid w:val="007033C9"/>
    <w:rsid w:val="0070341D"/>
    <w:rsid w:val="007037CC"/>
    <w:rsid w:val="00704181"/>
    <w:rsid w:val="007041D1"/>
    <w:rsid w:val="00704513"/>
    <w:rsid w:val="007049FF"/>
    <w:rsid w:val="00704E0B"/>
    <w:rsid w:val="00704FAC"/>
    <w:rsid w:val="00705202"/>
    <w:rsid w:val="007054D6"/>
    <w:rsid w:val="007059CF"/>
    <w:rsid w:val="00705BEB"/>
    <w:rsid w:val="00705DD1"/>
    <w:rsid w:val="007060E8"/>
    <w:rsid w:val="0070625D"/>
    <w:rsid w:val="00706DC8"/>
    <w:rsid w:val="00706E82"/>
    <w:rsid w:val="007070FF"/>
    <w:rsid w:val="00707686"/>
    <w:rsid w:val="0070768E"/>
    <w:rsid w:val="0070775A"/>
    <w:rsid w:val="00707D87"/>
    <w:rsid w:val="00710282"/>
    <w:rsid w:val="007102A8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1E25"/>
    <w:rsid w:val="00712077"/>
    <w:rsid w:val="00712312"/>
    <w:rsid w:val="00712F3F"/>
    <w:rsid w:val="00712FC7"/>
    <w:rsid w:val="00713837"/>
    <w:rsid w:val="00713AC9"/>
    <w:rsid w:val="00713F58"/>
    <w:rsid w:val="007144E0"/>
    <w:rsid w:val="007146A0"/>
    <w:rsid w:val="0071476B"/>
    <w:rsid w:val="00714F91"/>
    <w:rsid w:val="00715350"/>
    <w:rsid w:val="007156B3"/>
    <w:rsid w:val="007156C3"/>
    <w:rsid w:val="007157EF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17A00"/>
    <w:rsid w:val="007201E8"/>
    <w:rsid w:val="007205BE"/>
    <w:rsid w:val="00720A40"/>
    <w:rsid w:val="00720C04"/>
    <w:rsid w:val="00720CF8"/>
    <w:rsid w:val="00720E8D"/>
    <w:rsid w:val="00720EB7"/>
    <w:rsid w:val="007214C0"/>
    <w:rsid w:val="00721830"/>
    <w:rsid w:val="00721A42"/>
    <w:rsid w:val="007228E5"/>
    <w:rsid w:val="00722E09"/>
    <w:rsid w:val="007232E9"/>
    <w:rsid w:val="0072351B"/>
    <w:rsid w:val="00723F3C"/>
    <w:rsid w:val="007240E8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A59"/>
    <w:rsid w:val="00727C68"/>
    <w:rsid w:val="00727D99"/>
    <w:rsid w:val="00727E4D"/>
    <w:rsid w:val="007300A5"/>
    <w:rsid w:val="0073045F"/>
    <w:rsid w:val="007305A8"/>
    <w:rsid w:val="00730652"/>
    <w:rsid w:val="00730887"/>
    <w:rsid w:val="0073173C"/>
    <w:rsid w:val="007317E2"/>
    <w:rsid w:val="00731B72"/>
    <w:rsid w:val="00731B75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5A0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0C4A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00A"/>
    <w:rsid w:val="007458F0"/>
    <w:rsid w:val="00745C4F"/>
    <w:rsid w:val="00745CA6"/>
    <w:rsid w:val="00745E23"/>
    <w:rsid w:val="0074629C"/>
    <w:rsid w:val="00746D40"/>
    <w:rsid w:val="00746DA6"/>
    <w:rsid w:val="00746FDD"/>
    <w:rsid w:val="00747491"/>
    <w:rsid w:val="007474F5"/>
    <w:rsid w:val="0074767F"/>
    <w:rsid w:val="00747697"/>
    <w:rsid w:val="00747A23"/>
    <w:rsid w:val="00750774"/>
    <w:rsid w:val="00750B9B"/>
    <w:rsid w:val="00750DC7"/>
    <w:rsid w:val="00750E70"/>
    <w:rsid w:val="007527D6"/>
    <w:rsid w:val="007529E7"/>
    <w:rsid w:val="00752DEA"/>
    <w:rsid w:val="007530B8"/>
    <w:rsid w:val="007533BC"/>
    <w:rsid w:val="00753A99"/>
    <w:rsid w:val="00753D56"/>
    <w:rsid w:val="00754901"/>
    <w:rsid w:val="00754C73"/>
    <w:rsid w:val="007550FD"/>
    <w:rsid w:val="00755286"/>
    <w:rsid w:val="007555C0"/>
    <w:rsid w:val="00755C00"/>
    <w:rsid w:val="00756253"/>
    <w:rsid w:val="007563F2"/>
    <w:rsid w:val="0075653E"/>
    <w:rsid w:val="007566B8"/>
    <w:rsid w:val="00756B2E"/>
    <w:rsid w:val="00756D31"/>
    <w:rsid w:val="00757907"/>
    <w:rsid w:val="007605DA"/>
    <w:rsid w:val="00761DB3"/>
    <w:rsid w:val="00761FED"/>
    <w:rsid w:val="00762A38"/>
    <w:rsid w:val="00762C84"/>
    <w:rsid w:val="00762D8C"/>
    <w:rsid w:val="00762EBA"/>
    <w:rsid w:val="007640BA"/>
    <w:rsid w:val="0076432D"/>
    <w:rsid w:val="007646A2"/>
    <w:rsid w:val="00764C57"/>
    <w:rsid w:val="007651FB"/>
    <w:rsid w:val="00765364"/>
    <w:rsid w:val="00765377"/>
    <w:rsid w:val="007654C6"/>
    <w:rsid w:val="007655EC"/>
    <w:rsid w:val="0076578D"/>
    <w:rsid w:val="00765940"/>
    <w:rsid w:val="00766422"/>
    <w:rsid w:val="00766AA8"/>
    <w:rsid w:val="00766CB0"/>
    <w:rsid w:val="00766DF7"/>
    <w:rsid w:val="00767D8E"/>
    <w:rsid w:val="00770ABC"/>
    <w:rsid w:val="00771318"/>
    <w:rsid w:val="00771665"/>
    <w:rsid w:val="007716AB"/>
    <w:rsid w:val="0077175D"/>
    <w:rsid w:val="007718C3"/>
    <w:rsid w:val="00771AEA"/>
    <w:rsid w:val="00771D38"/>
    <w:rsid w:val="00772228"/>
    <w:rsid w:val="00772D32"/>
    <w:rsid w:val="00773578"/>
    <w:rsid w:val="0077360D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75B3"/>
    <w:rsid w:val="0077765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97F"/>
    <w:rsid w:val="00781BC5"/>
    <w:rsid w:val="00781C7A"/>
    <w:rsid w:val="00781D95"/>
    <w:rsid w:val="0078229B"/>
    <w:rsid w:val="00782450"/>
    <w:rsid w:val="007828D9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046"/>
    <w:rsid w:val="00785331"/>
    <w:rsid w:val="0078540D"/>
    <w:rsid w:val="0078572D"/>
    <w:rsid w:val="00785CA4"/>
    <w:rsid w:val="00785D40"/>
    <w:rsid w:val="00785E1A"/>
    <w:rsid w:val="007866B2"/>
    <w:rsid w:val="00786B67"/>
    <w:rsid w:val="00786B81"/>
    <w:rsid w:val="00786CD8"/>
    <w:rsid w:val="00786D07"/>
    <w:rsid w:val="00786DA4"/>
    <w:rsid w:val="00787104"/>
    <w:rsid w:val="00787288"/>
    <w:rsid w:val="00787906"/>
    <w:rsid w:val="007879BC"/>
    <w:rsid w:val="00790217"/>
    <w:rsid w:val="00790539"/>
    <w:rsid w:val="0079053C"/>
    <w:rsid w:val="00790927"/>
    <w:rsid w:val="0079105C"/>
    <w:rsid w:val="0079113D"/>
    <w:rsid w:val="007912C3"/>
    <w:rsid w:val="007914C4"/>
    <w:rsid w:val="0079183C"/>
    <w:rsid w:val="00791E72"/>
    <w:rsid w:val="007920F8"/>
    <w:rsid w:val="007929D0"/>
    <w:rsid w:val="00792A7C"/>
    <w:rsid w:val="00792F52"/>
    <w:rsid w:val="0079324F"/>
    <w:rsid w:val="00793361"/>
    <w:rsid w:val="007935F5"/>
    <w:rsid w:val="0079361A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644"/>
    <w:rsid w:val="00796239"/>
    <w:rsid w:val="007964D9"/>
    <w:rsid w:val="0079699E"/>
    <w:rsid w:val="00796B1C"/>
    <w:rsid w:val="00796C89"/>
    <w:rsid w:val="00796E6D"/>
    <w:rsid w:val="00797459"/>
    <w:rsid w:val="007974A5"/>
    <w:rsid w:val="0079798E"/>
    <w:rsid w:val="00797CCB"/>
    <w:rsid w:val="007A000C"/>
    <w:rsid w:val="007A0059"/>
    <w:rsid w:val="007A097D"/>
    <w:rsid w:val="007A0BEC"/>
    <w:rsid w:val="007A0D55"/>
    <w:rsid w:val="007A1273"/>
    <w:rsid w:val="007A12F7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EB8"/>
    <w:rsid w:val="007A7FB0"/>
    <w:rsid w:val="007B011B"/>
    <w:rsid w:val="007B0D39"/>
    <w:rsid w:val="007B0F38"/>
    <w:rsid w:val="007B12C6"/>
    <w:rsid w:val="007B141A"/>
    <w:rsid w:val="007B1453"/>
    <w:rsid w:val="007B1816"/>
    <w:rsid w:val="007B1ADE"/>
    <w:rsid w:val="007B1FD9"/>
    <w:rsid w:val="007B2016"/>
    <w:rsid w:val="007B212A"/>
    <w:rsid w:val="007B2B08"/>
    <w:rsid w:val="007B2EA3"/>
    <w:rsid w:val="007B3221"/>
    <w:rsid w:val="007B3267"/>
    <w:rsid w:val="007B36D8"/>
    <w:rsid w:val="007B37B5"/>
    <w:rsid w:val="007B3A7B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5FF7"/>
    <w:rsid w:val="007B6502"/>
    <w:rsid w:val="007B6A68"/>
    <w:rsid w:val="007B7514"/>
    <w:rsid w:val="007B75EE"/>
    <w:rsid w:val="007B75FA"/>
    <w:rsid w:val="007B7757"/>
    <w:rsid w:val="007B7AD8"/>
    <w:rsid w:val="007B7BC5"/>
    <w:rsid w:val="007C00DE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33F9"/>
    <w:rsid w:val="007C3FB4"/>
    <w:rsid w:val="007C4253"/>
    <w:rsid w:val="007C48CD"/>
    <w:rsid w:val="007C4F0C"/>
    <w:rsid w:val="007C53DB"/>
    <w:rsid w:val="007C5461"/>
    <w:rsid w:val="007C54A3"/>
    <w:rsid w:val="007C56D4"/>
    <w:rsid w:val="007C591B"/>
    <w:rsid w:val="007C5962"/>
    <w:rsid w:val="007C59DC"/>
    <w:rsid w:val="007C5D63"/>
    <w:rsid w:val="007C6B67"/>
    <w:rsid w:val="007C6D05"/>
    <w:rsid w:val="007C76CD"/>
    <w:rsid w:val="007C7E23"/>
    <w:rsid w:val="007C7E26"/>
    <w:rsid w:val="007C7F7A"/>
    <w:rsid w:val="007D0275"/>
    <w:rsid w:val="007D052F"/>
    <w:rsid w:val="007D0A4A"/>
    <w:rsid w:val="007D1969"/>
    <w:rsid w:val="007D215B"/>
    <w:rsid w:val="007D22BA"/>
    <w:rsid w:val="007D29B5"/>
    <w:rsid w:val="007D3450"/>
    <w:rsid w:val="007D350A"/>
    <w:rsid w:val="007D35B1"/>
    <w:rsid w:val="007D3921"/>
    <w:rsid w:val="007D3978"/>
    <w:rsid w:val="007D432E"/>
    <w:rsid w:val="007D4844"/>
    <w:rsid w:val="007D52E9"/>
    <w:rsid w:val="007D58ED"/>
    <w:rsid w:val="007D5B7D"/>
    <w:rsid w:val="007D5C71"/>
    <w:rsid w:val="007D5CD1"/>
    <w:rsid w:val="007D5CDC"/>
    <w:rsid w:val="007D5E84"/>
    <w:rsid w:val="007D648B"/>
    <w:rsid w:val="007D6557"/>
    <w:rsid w:val="007D7540"/>
    <w:rsid w:val="007D7559"/>
    <w:rsid w:val="007D77EB"/>
    <w:rsid w:val="007D7FCA"/>
    <w:rsid w:val="007E0520"/>
    <w:rsid w:val="007E06F3"/>
    <w:rsid w:val="007E1271"/>
    <w:rsid w:val="007E186F"/>
    <w:rsid w:val="007E1C3B"/>
    <w:rsid w:val="007E1E4D"/>
    <w:rsid w:val="007E2702"/>
    <w:rsid w:val="007E2AB6"/>
    <w:rsid w:val="007E2C22"/>
    <w:rsid w:val="007E35C3"/>
    <w:rsid w:val="007E3C16"/>
    <w:rsid w:val="007E3E24"/>
    <w:rsid w:val="007E40F3"/>
    <w:rsid w:val="007E44A3"/>
    <w:rsid w:val="007E45E7"/>
    <w:rsid w:val="007E4644"/>
    <w:rsid w:val="007E4EAF"/>
    <w:rsid w:val="007E51B6"/>
    <w:rsid w:val="007E574F"/>
    <w:rsid w:val="007E6953"/>
    <w:rsid w:val="007E708B"/>
    <w:rsid w:val="007E7172"/>
    <w:rsid w:val="007E7547"/>
    <w:rsid w:val="007E778A"/>
    <w:rsid w:val="007E7C43"/>
    <w:rsid w:val="007E7EED"/>
    <w:rsid w:val="007F00CE"/>
    <w:rsid w:val="007F05E1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A71"/>
    <w:rsid w:val="007F3B2F"/>
    <w:rsid w:val="007F458D"/>
    <w:rsid w:val="007F54BF"/>
    <w:rsid w:val="007F54FB"/>
    <w:rsid w:val="007F54FC"/>
    <w:rsid w:val="007F58A7"/>
    <w:rsid w:val="007F5CBD"/>
    <w:rsid w:val="007F5EF5"/>
    <w:rsid w:val="007F60EF"/>
    <w:rsid w:val="007F61AD"/>
    <w:rsid w:val="007F6D4E"/>
    <w:rsid w:val="007F72FE"/>
    <w:rsid w:val="007F7586"/>
    <w:rsid w:val="007F75FD"/>
    <w:rsid w:val="007F7631"/>
    <w:rsid w:val="007F78A6"/>
    <w:rsid w:val="007F7C52"/>
    <w:rsid w:val="007F7DE8"/>
    <w:rsid w:val="007F7F36"/>
    <w:rsid w:val="0080007D"/>
    <w:rsid w:val="008001FE"/>
    <w:rsid w:val="00800372"/>
    <w:rsid w:val="00800AD8"/>
    <w:rsid w:val="00800D5C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7D2"/>
    <w:rsid w:val="00804BB7"/>
    <w:rsid w:val="00804D2D"/>
    <w:rsid w:val="0080525C"/>
    <w:rsid w:val="00805297"/>
    <w:rsid w:val="00805B72"/>
    <w:rsid w:val="00805D82"/>
    <w:rsid w:val="00805EFB"/>
    <w:rsid w:val="00805EFF"/>
    <w:rsid w:val="00805F75"/>
    <w:rsid w:val="00806979"/>
    <w:rsid w:val="00806DFA"/>
    <w:rsid w:val="00807415"/>
    <w:rsid w:val="00807E18"/>
    <w:rsid w:val="00810191"/>
    <w:rsid w:val="00810229"/>
    <w:rsid w:val="008109D8"/>
    <w:rsid w:val="00810F36"/>
    <w:rsid w:val="008110C7"/>
    <w:rsid w:val="00811216"/>
    <w:rsid w:val="00811721"/>
    <w:rsid w:val="00811D06"/>
    <w:rsid w:val="00812475"/>
    <w:rsid w:val="00812485"/>
    <w:rsid w:val="00812E8D"/>
    <w:rsid w:val="0081304C"/>
    <w:rsid w:val="008132C4"/>
    <w:rsid w:val="008134AB"/>
    <w:rsid w:val="008134BC"/>
    <w:rsid w:val="008136D9"/>
    <w:rsid w:val="0081385E"/>
    <w:rsid w:val="00813B46"/>
    <w:rsid w:val="00813B84"/>
    <w:rsid w:val="0081420A"/>
    <w:rsid w:val="008146D4"/>
    <w:rsid w:val="008146DF"/>
    <w:rsid w:val="0081470A"/>
    <w:rsid w:val="00814F6B"/>
    <w:rsid w:val="00815308"/>
    <w:rsid w:val="00815476"/>
    <w:rsid w:val="0081572F"/>
    <w:rsid w:val="008161D0"/>
    <w:rsid w:val="008163D1"/>
    <w:rsid w:val="00816F7D"/>
    <w:rsid w:val="00816F81"/>
    <w:rsid w:val="00817BBE"/>
    <w:rsid w:val="008213EE"/>
    <w:rsid w:val="0082153B"/>
    <w:rsid w:val="0082182D"/>
    <w:rsid w:val="0082191A"/>
    <w:rsid w:val="00822C86"/>
    <w:rsid w:val="00822D6C"/>
    <w:rsid w:val="00822E0E"/>
    <w:rsid w:val="0082306E"/>
    <w:rsid w:val="008231EC"/>
    <w:rsid w:val="00824043"/>
    <w:rsid w:val="008242B8"/>
    <w:rsid w:val="00824318"/>
    <w:rsid w:val="008243DC"/>
    <w:rsid w:val="00824985"/>
    <w:rsid w:val="008250F0"/>
    <w:rsid w:val="008258FB"/>
    <w:rsid w:val="00826206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469"/>
    <w:rsid w:val="00831759"/>
    <w:rsid w:val="008319C0"/>
    <w:rsid w:val="0083201D"/>
    <w:rsid w:val="0083220A"/>
    <w:rsid w:val="008323A1"/>
    <w:rsid w:val="00832480"/>
    <w:rsid w:val="008325CD"/>
    <w:rsid w:val="008327BE"/>
    <w:rsid w:val="00832D52"/>
    <w:rsid w:val="00832F19"/>
    <w:rsid w:val="00832F9E"/>
    <w:rsid w:val="00832FC4"/>
    <w:rsid w:val="00833357"/>
    <w:rsid w:val="008334E7"/>
    <w:rsid w:val="00833619"/>
    <w:rsid w:val="00833EDA"/>
    <w:rsid w:val="0083407B"/>
    <w:rsid w:val="00834110"/>
    <w:rsid w:val="0083418E"/>
    <w:rsid w:val="008343D1"/>
    <w:rsid w:val="008345ED"/>
    <w:rsid w:val="00834B04"/>
    <w:rsid w:val="008356B2"/>
    <w:rsid w:val="0083577E"/>
    <w:rsid w:val="008357D4"/>
    <w:rsid w:val="008357F2"/>
    <w:rsid w:val="008357FF"/>
    <w:rsid w:val="008359F9"/>
    <w:rsid w:val="00835B27"/>
    <w:rsid w:val="00835BFE"/>
    <w:rsid w:val="00835E84"/>
    <w:rsid w:val="00836062"/>
    <w:rsid w:val="0083613C"/>
    <w:rsid w:val="00836611"/>
    <w:rsid w:val="00836978"/>
    <w:rsid w:val="00836A92"/>
    <w:rsid w:val="008371A1"/>
    <w:rsid w:val="00837765"/>
    <w:rsid w:val="00837A51"/>
    <w:rsid w:val="00837EEA"/>
    <w:rsid w:val="008400E3"/>
    <w:rsid w:val="0084099D"/>
    <w:rsid w:val="008409EB"/>
    <w:rsid w:val="00840EED"/>
    <w:rsid w:val="00840F59"/>
    <w:rsid w:val="008411DB"/>
    <w:rsid w:val="00841444"/>
    <w:rsid w:val="00841775"/>
    <w:rsid w:val="008419E5"/>
    <w:rsid w:val="00841C6C"/>
    <w:rsid w:val="00842EB6"/>
    <w:rsid w:val="00843609"/>
    <w:rsid w:val="0084386B"/>
    <w:rsid w:val="00843B02"/>
    <w:rsid w:val="00843C53"/>
    <w:rsid w:val="00843CF9"/>
    <w:rsid w:val="00843EBD"/>
    <w:rsid w:val="008441B1"/>
    <w:rsid w:val="008442E2"/>
    <w:rsid w:val="00844506"/>
    <w:rsid w:val="00844D14"/>
    <w:rsid w:val="00844F54"/>
    <w:rsid w:val="0084531A"/>
    <w:rsid w:val="008453AB"/>
    <w:rsid w:val="0084544E"/>
    <w:rsid w:val="00845518"/>
    <w:rsid w:val="008458C9"/>
    <w:rsid w:val="00845A0C"/>
    <w:rsid w:val="00845A73"/>
    <w:rsid w:val="00845BAB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130"/>
    <w:rsid w:val="00856C13"/>
    <w:rsid w:val="00856E2F"/>
    <w:rsid w:val="00857097"/>
    <w:rsid w:val="008572BB"/>
    <w:rsid w:val="00857710"/>
    <w:rsid w:val="0085797C"/>
    <w:rsid w:val="00857DB1"/>
    <w:rsid w:val="00857EF0"/>
    <w:rsid w:val="008600B4"/>
    <w:rsid w:val="008602A9"/>
    <w:rsid w:val="008605B3"/>
    <w:rsid w:val="00860BCA"/>
    <w:rsid w:val="0086143A"/>
    <w:rsid w:val="0086219A"/>
    <w:rsid w:val="008622A9"/>
    <w:rsid w:val="0086231A"/>
    <w:rsid w:val="00862723"/>
    <w:rsid w:val="00862D12"/>
    <w:rsid w:val="00863290"/>
    <w:rsid w:val="0086331C"/>
    <w:rsid w:val="0086334E"/>
    <w:rsid w:val="0086430B"/>
    <w:rsid w:val="00864A35"/>
    <w:rsid w:val="00864AAC"/>
    <w:rsid w:val="00864C26"/>
    <w:rsid w:val="00864DCF"/>
    <w:rsid w:val="0086505A"/>
    <w:rsid w:val="0086507B"/>
    <w:rsid w:val="00865D1E"/>
    <w:rsid w:val="00865DFC"/>
    <w:rsid w:val="008666F7"/>
    <w:rsid w:val="008668FB"/>
    <w:rsid w:val="0086691E"/>
    <w:rsid w:val="0086694D"/>
    <w:rsid w:val="00866A3F"/>
    <w:rsid w:val="00866AFB"/>
    <w:rsid w:val="00866D49"/>
    <w:rsid w:val="00867040"/>
    <w:rsid w:val="008676A7"/>
    <w:rsid w:val="00867CC4"/>
    <w:rsid w:val="0087008A"/>
    <w:rsid w:val="008700E8"/>
    <w:rsid w:val="0087084F"/>
    <w:rsid w:val="00870AAE"/>
    <w:rsid w:val="00870B2B"/>
    <w:rsid w:val="00870CFD"/>
    <w:rsid w:val="00870FCE"/>
    <w:rsid w:val="00871240"/>
    <w:rsid w:val="008716E2"/>
    <w:rsid w:val="0087281D"/>
    <w:rsid w:val="00872B96"/>
    <w:rsid w:val="00873464"/>
    <w:rsid w:val="008736BE"/>
    <w:rsid w:val="008736D8"/>
    <w:rsid w:val="00873C33"/>
    <w:rsid w:val="00873E24"/>
    <w:rsid w:val="00873E4D"/>
    <w:rsid w:val="00873F86"/>
    <w:rsid w:val="00873FDC"/>
    <w:rsid w:val="00874644"/>
    <w:rsid w:val="00874A33"/>
    <w:rsid w:val="00874BF1"/>
    <w:rsid w:val="00874C25"/>
    <w:rsid w:val="0087545D"/>
    <w:rsid w:val="008754EC"/>
    <w:rsid w:val="00875795"/>
    <w:rsid w:val="008758F3"/>
    <w:rsid w:val="00875A85"/>
    <w:rsid w:val="00875FB2"/>
    <w:rsid w:val="008760B6"/>
    <w:rsid w:val="00876C29"/>
    <w:rsid w:val="00877095"/>
    <w:rsid w:val="00877124"/>
    <w:rsid w:val="00877D56"/>
    <w:rsid w:val="008801DD"/>
    <w:rsid w:val="00880E9C"/>
    <w:rsid w:val="008818E7"/>
    <w:rsid w:val="00881E78"/>
    <w:rsid w:val="00881F1C"/>
    <w:rsid w:val="00881FB4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6ECF"/>
    <w:rsid w:val="008873C7"/>
    <w:rsid w:val="00887826"/>
    <w:rsid w:val="0089080D"/>
    <w:rsid w:val="00890F59"/>
    <w:rsid w:val="008912E7"/>
    <w:rsid w:val="0089139A"/>
    <w:rsid w:val="008916FA"/>
    <w:rsid w:val="00891CF6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44E"/>
    <w:rsid w:val="00894603"/>
    <w:rsid w:val="0089561D"/>
    <w:rsid w:val="00895720"/>
    <w:rsid w:val="00895750"/>
    <w:rsid w:val="00895E62"/>
    <w:rsid w:val="00896AB0"/>
    <w:rsid w:val="00896CB6"/>
    <w:rsid w:val="00897045"/>
    <w:rsid w:val="008976B0"/>
    <w:rsid w:val="008A0D2C"/>
    <w:rsid w:val="008A13C8"/>
    <w:rsid w:val="008A1ED7"/>
    <w:rsid w:val="008A1F85"/>
    <w:rsid w:val="008A20C8"/>
    <w:rsid w:val="008A21E5"/>
    <w:rsid w:val="008A22E9"/>
    <w:rsid w:val="008A25AF"/>
    <w:rsid w:val="008A2D3D"/>
    <w:rsid w:val="008A32C6"/>
    <w:rsid w:val="008A3377"/>
    <w:rsid w:val="008A37B7"/>
    <w:rsid w:val="008A3991"/>
    <w:rsid w:val="008A3FBC"/>
    <w:rsid w:val="008A447E"/>
    <w:rsid w:val="008A4791"/>
    <w:rsid w:val="008A5390"/>
    <w:rsid w:val="008A5561"/>
    <w:rsid w:val="008A59C2"/>
    <w:rsid w:val="008A5D32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038"/>
    <w:rsid w:val="008B12F2"/>
    <w:rsid w:val="008B1560"/>
    <w:rsid w:val="008B177D"/>
    <w:rsid w:val="008B1B35"/>
    <w:rsid w:val="008B1C05"/>
    <w:rsid w:val="008B1C1D"/>
    <w:rsid w:val="008B2586"/>
    <w:rsid w:val="008B2665"/>
    <w:rsid w:val="008B2B62"/>
    <w:rsid w:val="008B2DA3"/>
    <w:rsid w:val="008B2E88"/>
    <w:rsid w:val="008B312D"/>
    <w:rsid w:val="008B3399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B79"/>
    <w:rsid w:val="008C0DF8"/>
    <w:rsid w:val="008C0EB0"/>
    <w:rsid w:val="008C10A5"/>
    <w:rsid w:val="008C1114"/>
    <w:rsid w:val="008C202C"/>
    <w:rsid w:val="008C22D6"/>
    <w:rsid w:val="008C240A"/>
    <w:rsid w:val="008C2682"/>
    <w:rsid w:val="008C28F6"/>
    <w:rsid w:val="008C297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429"/>
    <w:rsid w:val="008C5849"/>
    <w:rsid w:val="008C6223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C7B1B"/>
    <w:rsid w:val="008D00CC"/>
    <w:rsid w:val="008D033D"/>
    <w:rsid w:val="008D09EC"/>
    <w:rsid w:val="008D0DDC"/>
    <w:rsid w:val="008D10E3"/>
    <w:rsid w:val="008D118B"/>
    <w:rsid w:val="008D16D4"/>
    <w:rsid w:val="008D1B03"/>
    <w:rsid w:val="008D1ED9"/>
    <w:rsid w:val="008D2302"/>
    <w:rsid w:val="008D24AC"/>
    <w:rsid w:val="008D2591"/>
    <w:rsid w:val="008D2946"/>
    <w:rsid w:val="008D2F22"/>
    <w:rsid w:val="008D32A0"/>
    <w:rsid w:val="008D36FD"/>
    <w:rsid w:val="008D3B03"/>
    <w:rsid w:val="008D41EF"/>
    <w:rsid w:val="008D4780"/>
    <w:rsid w:val="008D4B4E"/>
    <w:rsid w:val="008D5006"/>
    <w:rsid w:val="008D522E"/>
    <w:rsid w:val="008D5505"/>
    <w:rsid w:val="008D56C7"/>
    <w:rsid w:val="008D5A1A"/>
    <w:rsid w:val="008D5A8D"/>
    <w:rsid w:val="008D5C9C"/>
    <w:rsid w:val="008D622D"/>
    <w:rsid w:val="008D6452"/>
    <w:rsid w:val="008D6727"/>
    <w:rsid w:val="008D68E5"/>
    <w:rsid w:val="008D69B3"/>
    <w:rsid w:val="008D6DAD"/>
    <w:rsid w:val="008D701D"/>
    <w:rsid w:val="008D7478"/>
    <w:rsid w:val="008D78AF"/>
    <w:rsid w:val="008D78EB"/>
    <w:rsid w:val="008D7D61"/>
    <w:rsid w:val="008E04E9"/>
    <w:rsid w:val="008E05A5"/>
    <w:rsid w:val="008E0617"/>
    <w:rsid w:val="008E0B43"/>
    <w:rsid w:val="008E0D09"/>
    <w:rsid w:val="008E0E05"/>
    <w:rsid w:val="008E0F78"/>
    <w:rsid w:val="008E0F8B"/>
    <w:rsid w:val="008E0FF8"/>
    <w:rsid w:val="008E10DA"/>
    <w:rsid w:val="008E115A"/>
    <w:rsid w:val="008E11CB"/>
    <w:rsid w:val="008E1B86"/>
    <w:rsid w:val="008E2D0F"/>
    <w:rsid w:val="008E3329"/>
    <w:rsid w:val="008E3578"/>
    <w:rsid w:val="008E3767"/>
    <w:rsid w:val="008E3C99"/>
    <w:rsid w:val="008E4930"/>
    <w:rsid w:val="008E4CDA"/>
    <w:rsid w:val="008E5033"/>
    <w:rsid w:val="008E52CB"/>
    <w:rsid w:val="008E57D3"/>
    <w:rsid w:val="008E5B06"/>
    <w:rsid w:val="008E61DE"/>
    <w:rsid w:val="008E63FD"/>
    <w:rsid w:val="008E653E"/>
    <w:rsid w:val="008E6BD0"/>
    <w:rsid w:val="008E71B6"/>
    <w:rsid w:val="008E7A69"/>
    <w:rsid w:val="008E7D75"/>
    <w:rsid w:val="008F014B"/>
    <w:rsid w:val="008F08F9"/>
    <w:rsid w:val="008F0BEA"/>
    <w:rsid w:val="008F119B"/>
    <w:rsid w:val="008F13BF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2C5E"/>
    <w:rsid w:val="008F33EB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E3D"/>
    <w:rsid w:val="008F6F59"/>
    <w:rsid w:val="008F771E"/>
    <w:rsid w:val="008F78B4"/>
    <w:rsid w:val="009000EC"/>
    <w:rsid w:val="0090026B"/>
    <w:rsid w:val="009002D9"/>
    <w:rsid w:val="0090037B"/>
    <w:rsid w:val="0090082E"/>
    <w:rsid w:val="009009F5"/>
    <w:rsid w:val="00900C00"/>
    <w:rsid w:val="00900C79"/>
    <w:rsid w:val="00900DC8"/>
    <w:rsid w:val="00900F79"/>
    <w:rsid w:val="00901925"/>
    <w:rsid w:val="00901939"/>
    <w:rsid w:val="009025EA"/>
    <w:rsid w:val="009027B4"/>
    <w:rsid w:val="00902B5B"/>
    <w:rsid w:val="00902C35"/>
    <w:rsid w:val="00902E47"/>
    <w:rsid w:val="00903234"/>
    <w:rsid w:val="00903DBC"/>
    <w:rsid w:val="00903DCE"/>
    <w:rsid w:val="009041AB"/>
    <w:rsid w:val="009043DA"/>
    <w:rsid w:val="00904408"/>
    <w:rsid w:val="00904B13"/>
    <w:rsid w:val="00904CDA"/>
    <w:rsid w:val="0090596F"/>
    <w:rsid w:val="009062E6"/>
    <w:rsid w:val="00906B7A"/>
    <w:rsid w:val="00907277"/>
    <w:rsid w:val="0090761F"/>
    <w:rsid w:val="00907798"/>
    <w:rsid w:val="009077C4"/>
    <w:rsid w:val="0090786E"/>
    <w:rsid w:val="00907AEC"/>
    <w:rsid w:val="00907DAD"/>
    <w:rsid w:val="00907E10"/>
    <w:rsid w:val="00907F37"/>
    <w:rsid w:val="00910578"/>
    <w:rsid w:val="00910676"/>
    <w:rsid w:val="0091091C"/>
    <w:rsid w:val="00910EB4"/>
    <w:rsid w:val="0091134D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8F5"/>
    <w:rsid w:val="009142BA"/>
    <w:rsid w:val="00914360"/>
    <w:rsid w:val="00914B34"/>
    <w:rsid w:val="00914BEA"/>
    <w:rsid w:val="00914C05"/>
    <w:rsid w:val="00914DCD"/>
    <w:rsid w:val="009152D7"/>
    <w:rsid w:val="0091568A"/>
    <w:rsid w:val="00915899"/>
    <w:rsid w:val="00915A18"/>
    <w:rsid w:val="00915A63"/>
    <w:rsid w:val="00915C79"/>
    <w:rsid w:val="00915DCD"/>
    <w:rsid w:val="00916509"/>
    <w:rsid w:val="0091677C"/>
    <w:rsid w:val="00916DB1"/>
    <w:rsid w:val="0091732E"/>
    <w:rsid w:val="009173EE"/>
    <w:rsid w:val="0091743E"/>
    <w:rsid w:val="009176A6"/>
    <w:rsid w:val="009178C6"/>
    <w:rsid w:val="00917A2D"/>
    <w:rsid w:val="00917D1F"/>
    <w:rsid w:val="00917FC1"/>
    <w:rsid w:val="009203BC"/>
    <w:rsid w:val="00920DC6"/>
    <w:rsid w:val="00920DD7"/>
    <w:rsid w:val="0092154A"/>
    <w:rsid w:val="009215EF"/>
    <w:rsid w:val="00921A6F"/>
    <w:rsid w:val="00921F91"/>
    <w:rsid w:val="009223C3"/>
    <w:rsid w:val="00922BE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A38"/>
    <w:rsid w:val="00930C8F"/>
    <w:rsid w:val="00930DA2"/>
    <w:rsid w:val="00930E1B"/>
    <w:rsid w:val="00931CD2"/>
    <w:rsid w:val="00932023"/>
    <w:rsid w:val="00932047"/>
    <w:rsid w:val="00932310"/>
    <w:rsid w:val="00932376"/>
    <w:rsid w:val="009323F1"/>
    <w:rsid w:val="009326E7"/>
    <w:rsid w:val="0093324C"/>
    <w:rsid w:val="0093342F"/>
    <w:rsid w:val="00933430"/>
    <w:rsid w:val="009348DA"/>
    <w:rsid w:val="009348DE"/>
    <w:rsid w:val="00934E6F"/>
    <w:rsid w:val="009353AF"/>
    <w:rsid w:val="009358F9"/>
    <w:rsid w:val="00935D0C"/>
    <w:rsid w:val="009364AE"/>
    <w:rsid w:val="0093720F"/>
    <w:rsid w:val="009373DC"/>
    <w:rsid w:val="0093781B"/>
    <w:rsid w:val="0094050C"/>
    <w:rsid w:val="009411F2"/>
    <w:rsid w:val="0094132F"/>
    <w:rsid w:val="00941417"/>
    <w:rsid w:val="009415E7"/>
    <w:rsid w:val="00941CF6"/>
    <w:rsid w:val="00941FF4"/>
    <w:rsid w:val="0094202A"/>
    <w:rsid w:val="00942449"/>
    <w:rsid w:val="009426F8"/>
    <w:rsid w:val="00942A92"/>
    <w:rsid w:val="00943087"/>
    <w:rsid w:val="009432CC"/>
    <w:rsid w:val="009434EC"/>
    <w:rsid w:val="00943540"/>
    <w:rsid w:val="009435A1"/>
    <w:rsid w:val="009438F4"/>
    <w:rsid w:val="00943B7D"/>
    <w:rsid w:val="00943DD5"/>
    <w:rsid w:val="0094406F"/>
    <w:rsid w:val="00944283"/>
    <w:rsid w:val="00944905"/>
    <w:rsid w:val="00944E39"/>
    <w:rsid w:val="00944FF0"/>
    <w:rsid w:val="009453D7"/>
    <w:rsid w:val="0094546D"/>
    <w:rsid w:val="0094694A"/>
    <w:rsid w:val="00946F6F"/>
    <w:rsid w:val="009470C5"/>
    <w:rsid w:val="00947347"/>
    <w:rsid w:val="00947AC3"/>
    <w:rsid w:val="009507BF"/>
    <w:rsid w:val="009512B8"/>
    <w:rsid w:val="009516FC"/>
    <w:rsid w:val="00951FDA"/>
    <w:rsid w:val="009521EF"/>
    <w:rsid w:val="00952624"/>
    <w:rsid w:val="0095266D"/>
    <w:rsid w:val="00952908"/>
    <w:rsid w:val="009532D0"/>
    <w:rsid w:val="00953769"/>
    <w:rsid w:val="009538C1"/>
    <w:rsid w:val="009538F0"/>
    <w:rsid w:val="00953DF6"/>
    <w:rsid w:val="00953EC3"/>
    <w:rsid w:val="009546C4"/>
    <w:rsid w:val="00954CEA"/>
    <w:rsid w:val="00954EA2"/>
    <w:rsid w:val="00955153"/>
    <w:rsid w:val="00955420"/>
    <w:rsid w:val="009568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096E"/>
    <w:rsid w:val="00961A6B"/>
    <w:rsid w:val="009621C5"/>
    <w:rsid w:val="00962533"/>
    <w:rsid w:val="00962826"/>
    <w:rsid w:val="00962B5B"/>
    <w:rsid w:val="00962DD1"/>
    <w:rsid w:val="00962FAF"/>
    <w:rsid w:val="009632CB"/>
    <w:rsid w:val="0096397F"/>
    <w:rsid w:val="00963D5B"/>
    <w:rsid w:val="009641D3"/>
    <w:rsid w:val="00964843"/>
    <w:rsid w:val="0096484A"/>
    <w:rsid w:val="00964B82"/>
    <w:rsid w:val="00964BA5"/>
    <w:rsid w:val="00964D1D"/>
    <w:rsid w:val="009654C6"/>
    <w:rsid w:val="00965812"/>
    <w:rsid w:val="0096589C"/>
    <w:rsid w:val="009659D8"/>
    <w:rsid w:val="00965BD3"/>
    <w:rsid w:val="0096619A"/>
    <w:rsid w:val="00966374"/>
    <w:rsid w:val="009663A7"/>
    <w:rsid w:val="00966591"/>
    <w:rsid w:val="009666E1"/>
    <w:rsid w:val="00966769"/>
    <w:rsid w:val="009668FD"/>
    <w:rsid w:val="00966B7E"/>
    <w:rsid w:val="00967997"/>
    <w:rsid w:val="00967BD5"/>
    <w:rsid w:val="00967D04"/>
    <w:rsid w:val="00967DE2"/>
    <w:rsid w:val="009701C0"/>
    <w:rsid w:val="00970B94"/>
    <w:rsid w:val="00970D04"/>
    <w:rsid w:val="00970E29"/>
    <w:rsid w:val="00971005"/>
    <w:rsid w:val="00971399"/>
    <w:rsid w:val="0097195A"/>
    <w:rsid w:val="00971BAA"/>
    <w:rsid w:val="00972676"/>
    <w:rsid w:val="009726B4"/>
    <w:rsid w:val="009731FB"/>
    <w:rsid w:val="00973A3E"/>
    <w:rsid w:val="00973AFF"/>
    <w:rsid w:val="00973CEC"/>
    <w:rsid w:val="00973F28"/>
    <w:rsid w:val="00974630"/>
    <w:rsid w:val="00974689"/>
    <w:rsid w:val="0097496E"/>
    <w:rsid w:val="00974983"/>
    <w:rsid w:val="009749FC"/>
    <w:rsid w:val="00974CC8"/>
    <w:rsid w:val="0097501E"/>
    <w:rsid w:val="00975190"/>
    <w:rsid w:val="009759AC"/>
    <w:rsid w:val="0097654E"/>
    <w:rsid w:val="00976CE7"/>
    <w:rsid w:val="00976D10"/>
    <w:rsid w:val="00976F59"/>
    <w:rsid w:val="00977740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1FA7"/>
    <w:rsid w:val="009820E5"/>
    <w:rsid w:val="009822F6"/>
    <w:rsid w:val="00982CA5"/>
    <w:rsid w:val="00983488"/>
    <w:rsid w:val="0098353D"/>
    <w:rsid w:val="00983A2E"/>
    <w:rsid w:val="00983FA0"/>
    <w:rsid w:val="00983FBE"/>
    <w:rsid w:val="00984122"/>
    <w:rsid w:val="0098476E"/>
    <w:rsid w:val="00984959"/>
    <w:rsid w:val="00984A55"/>
    <w:rsid w:val="00984C6F"/>
    <w:rsid w:val="00984CF4"/>
    <w:rsid w:val="00984FE6"/>
    <w:rsid w:val="0098540C"/>
    <w:rsid w:val="00985C2B"/>
    <w:rsid w:val="009863D2"/>
    <w:rsid w:val="009866AD"/>
    <w:rsid w:val="0098719B"/>
    <w:rsid w:val="00987374"/>
    <w:rsid w:val="0098744A"/>
    <w:rsid w:val="00987D5D"/>
    <w:rsid w:val="00987DEF"/>
    <w:rsid w:val="00990481"/>
    <w:rsid w:val="00990518"/>
    <w:rsid w:val="009906AB"/>
    <w:rsid w:val="00990B66"/>
    <w:rsid w:val="00990FFB"/>
    <w:rsid w:val="00991734"/>
    <w:rsid w:val="00991896"/>
    <w:rsid w:val="00991926"/>
    <w:rsid w:val="00991C12"/>
    <w:rsid w:val="0099268D"/>
    <w:rsid w:val="009927D7"/>
    <w:rsid w:val="00992986"/>
    <w:rsid w:val="009931C4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E7C"/>
    <w:rsid w:val="00996F93"/>
    <w:rsid w:val="00997D47"/>
    <w:rsid w:val="00997D74"/>
    <w:rsid w:val="009A0178"/>
    <w:rsid w:val="009A0298"/>
    <w:rsid w:val="009A0493"/>
    <w:rsid w:val="009A0756"/>
    <w:rsid w:val="009A1310"/>
    <w:rsid w:val="009A2518"/>
    <w:rsid w:val="009A295B"/>
    <w:rsid w:val="009A2F75"/>
    <w:rsid w:val="009A3261"/>
    <w:rsid w:val="009A3BBE"/>
    <w:rsid w:val="009A4493"/>
    <w:rsid w:val="009A494D"/>
    <w:rsid w:val="009A4AA8"/>
    <w:rsid w:val="009A4E35"/>
    <w:rsid w:val="009A51A8"/>
    <w:rsid w:val="009A54CA"/>
    <w:rsid w:val="009A55FE"/>
    <w:rsid w:val="009A5EE4"/>
    <w:rsid w:val="009A6693"/>
    <w:rsid w:val="009A7246"/>
    <w:rsid w:val="009A7272"/>
    <w:rsid w:val="009A75C3"/>
    <w:rsid w:val="009A7860"/>
    <w:rsid w:val="009A7A5D"/>
    <w:rsid w:val="009A7E61"/>
    <w:rsid w:val="009B0D83"/>
    <w:rsid w:val="009B0EC4"/>
    <w:rsid w:val="009B10EF"/>
    <w:rsid w:val="009B1269"/>
    <w:rsid w:val="009B1AE5"/>
    <w:rsid w:val="009B1C07"/>
    <w:rsid w:val="009B1C48"/>
    <w:rsid w:val="009B22BA"/>
    <w:rsid w:val="009B262C"/>
    <w:rsid w:val="009B3BE3"/>
    <w:rsid w:val="009B3C76"/>
    <w:rsid w:val="009B41A9"/>
    <w:rsid w:val="009B4A5B"/>
    <w:rsid w:val="009B4D0A"/>
    <w:rsid w:val="009B5568"/>
    <w:rsid w:val="009B5734"/>
    <w:rsid w:val="009B5812"/>
    <w:rsid w:val="009B5E33"/>
    <w:rsid w:val="009B687B"/>
    <w:rsid w:val="009B6BCE"/>
    <w:rsid w:val="009B7885"/>
    <w:rsid w:val="009B7AA9"/>
    <w:rsid w:val="009B7E79"/>
    <w:rsid w:val="009C0025"/>
    <w:rsid w:val="009C00E7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4A74"/>
    <w:rsid w:val="009C4D15"/>
    <w:rsid w:val="009C4FB3"/>
    <w:rsid w:val="009C50E8"/>
    <w:rsid w:val="009C53D9"/>
    <w:rsid w:val="009C5783"/>
    <w:rsid w:val="009C6121"/>
    <w:rsid w:val="009C6370"/>
    <w:rsid w:val="009C64B7"/>
    <w:rsid w:val="009C6503"/>
    <w:rsid w:val="009C68E8"/>
    <w:rsid w:val="009C7167"/>
    <w:rsid w:val="009C7444"/>
    <w:rsid w:val="009C79F7"/>
    <w:rsid w:val="009C7A98"/>
    <w:rsid w:val="009C7D01"/>
    <w:rsid w:val="009D0172"/>
    <w:rsid w:val="009D01E1"/>
    <w:rsid w:val="009D04BC"/>
    <w:rsid w:val="009D08CB"/>
    <w:rsid w:val="009D0C57"/>
    <w:rsid w:val="009D0E17"/>
    <w:rsid w:val="009D0FD3"/>
    <w:rsid w:val="009D11FB"/>
    <w:rsid w:val="009D1339"/>
    <w:rsid w:val="009D14CC"/>
    <w:rsid w:val="009D17A6"/>
    <w:rsid w:val="009D19BB"/>
    <w:rsid w:val="009D1C60"/>
    <w:rsid w:val="009D2285"/>
    <w:rsid w:val="009D2385"/>
    <w:rsid w:val="009D2D20"/>
    <w:rsid w:val="009D37BB"/>
    <w:rsid w:val="009D3941"/>
    <w:rsid w:val="009D3A29"/>
    <w:rsid w:val="009D4065"/>
    <w:rsid w:val="009D406D"/>
    <w:rsid w:val="009D4880"/>
    <w:rsid w:val="009D488B"/>
    <w:rsid w:val="009D4B0A"/>
    <w:rsid w:val="009D4C3E"/>
    <w:rsid w:val="009D4CE7"/>
    <w:rsid w:val="009D58E4"/>
    <w:rsid w:val="009D5C3B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02E"/>
    <w:rsid w:val="009E0BCB"/>
    <w:rsid w:val="009E0BCC"/>
    <w:rsid w:val="009E0D08"/>
    <w:rsid w:val="009E0D63"/>
    <w:rsid w:val="009E14D0"/>
    <w:rsid w:val="009E2206"/>
    <w:rsid w:val="009E2282"/>
    <w:rsid w:val="009E2519"/>
    <w:rsid w:val="009E2597"/>
    <w:rsid w:val="009E27C4"/>
    <w:rsid w:val="009E286B"/>
    <w:rsid w:val="009E2AB0"/>
    <w:rsid w:val="009E306B"/>
    <w:rsid w:val="009E328A"/>
    <w:rsid w:val="009E33C5"/>
    <w:rsid w:val="009E3E9D"/>
    <w:rsid w:val="009E3EFF"/>
    <w:rsid w:val="009E419D"/>
    <w:rsid w:val="009E41BF"/>
    <w:rsid w:val="009E41DA"/>
    <w:rsid w:val="009E421C"/>
    <w:rsid w:val="009E4688"/>
    <w:rsid w:val="009E47A0"/>
    <w:rsid w:val="009E47A8"/>
    <w:rsid w:val="009E480A"/>
    <w:rsid w:val="009E4DFF"/>
    <w:rsid w:val="009E5078"/>
    <w:rsid w:val="009E5CBA"/>
    <w:rsid w:val="009E5FAF"/>
    <w:rsid w:val="009E5FB1"/>
    <w:rsid w:val="009E6457"/>
    <w:rsid w:val="009E64F8"/>
    <w:rsid w:val="009E650B"/>
    <w:rsid w:val="009E66A3"/>
    <w:rsid w:val="009E66C4"/>
    <w:rsid w:val="009E695C"/>
    <w:rsid w:val="009E6E55"/>
    <w:rsid w:val="009E73AF"/>
    <w:rsid w:val="009E7C28"/>
    <w:rsid w:val="009F009B"/>
    <w:rsid w:val="009F02A4"/>
    <w:rsid w:val="009F02A9"/>
    <w:rsid w:val="009F0923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9F8"/>
    <w:rsid w:val="009F1C3B"/>
    <w:rsid w:val="009F2BFC"/>
    <w:rsid w:val="009F3939"/>
    <w:rsid w:val="009F4033"/>
    <w:rsid w:val="009F4D2E"/>
    <w:rsid w:val="009F4D68"/>
    <w:rsid w:val="009F4DDA"/>
    <w:rsid w:val="009F5119"/>
    <w:rsid w:val="009F53E2"/>
    <w:rsid w:val="009F5448"/>
    <w:rsid w:val="009F5E65"/>
    <w:rsid w:val="009F62CE"/>
    <w:rsid w:val="009F635A"/>
    <w:rsid w:val="009F64A2"/>
    <w:rsid w:val="009F6686"/>
    <w:rsid w:val="009F6DB9"/>
    <w:rsid w:val="009F743C"/>
    <w:rsid w:val="009F74D8"/>
    <w:rsid w:val="009F78D4"/>
    <w:rsid w:val="009F7A1E"/>
    <w:rsid w:val="009F7AA9"/>
    <w:rsid w:val="009F7AFB"/>
    <w:rsid w:val="009F7B9D"/>
    <w:rsid w:val="009F7C52"/>
    <w:rsid w:val="009F7DB3"/>
    <w:rsid w:val="00A00129"/>
    <w:rsid w:val="00A003D5"/>
    <w:rsid w:val="00A00B42"/>
    <w:rsid w:val="00A00D8C"/>
    <w:rsid w:val="00A00E14"/>
    <w:rsid w:val="00A00F16"/>
    <w:rsid w:val="00A0106A"/>
    <w:rsid w:val="00A011BA"/>
    <w:rsid w:val="00A01495"/>
    <w:rsid w:val="00A016D0"/>
    <w:rsid w:val="00A022E3"/>
    <w:rsid w:val="00A02771"/>
    <w:rsid w:val="00A028A2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5A3"/>
    <w:rsid w:val="00A10934"/>
    <w:rsid w:val="00A10C34"/>
    <w:rsid w:val="00A11E80"/>
    <w:rsid w:val="00A120B6"/>
    <w:rsid w:val="00A1216C"/>
    <w:rsid w:val="00A1220E"/>
    <w:rsid w:val="00A12882"/>
    <w:rsid w:val="00A12F3E"/>
    <w:rsid w:val="00A132AF"/>
    <w:rsid w:val="00A132FC"/>
    <w:rsid w:val="00A137F4"/>
    <w:rsid w:val="00A13AC3"/>
    <w:rsid w:val="00A144EB"/>
    <w:rsid w:val="00A147C7"/>
    <w:rsid w:val="00A14867"/>
    <w:rsid w:val="00A14F15"/>
    <w:rsid w:val="00A1572A"/>
    <w:rsid w:val="00A15B9B"/>
    <w:rsid w:val="00A15E78"/>
    <w:rsid w:val="00A1602C"/>
    <w:rsid w:val="00A1638A"/>
    <w:rsid w:val="00A164D4"/>
    <w:rsid w:val="00A16F06"/>
    <w:rsid w:val="00A1775F"/>
    <w:rsid w:val="00A17941"/>
    <w:rsid w:val="00A17ACA"/>
    <w:rsid w:val="00A17CC5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607F"/>
    <w:rsid w:val="00A26334"/>
    <w:rsid w:val="00A26F4A"/>
    <w:rsid w:val="00A2794C"/>
    <w:rsid w:val="00A27BE1"/>
    <w:rsid w:val="00A3002D"/>
    <w:rsid w:val="00A30453"/>
    <w:rsid w:val="00A30556"/>
    <w:rsid w:val="00A30B6C"/>
    <w:rsid w:val="00A30FAA"/>
    <w:rsid w:val="00A31693"/>
    <w:rsid w:val="00A317DB"/>
    <w:rsid w:val="00A32026"/>
    <w:rsid w:val="00A32D60"/>
    <w:rsid w:val="00A33306"/>
    <w:rsid w:val="00A3355A"/>
    <w:rsid w:val="00A33D5E"/>
    <w:rsid w:val="00A33DCD"/>
    <w:rsid w:val="00A3447E"/>
    <w:rsid w:val="00A34BD3"/>
    <w:rsid w:val="00A352DC"/>
    <w:rsid w:val="00A3550A"/>
    <w:rsid w:val="00A35AE9"/>
    <w:rsid w:val="00A35B1C"/>
    <w:rsid w:val="00A35ECE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1B85"/>
    <w:rsid w:val="00A4242C"/>
    <w:rsid w:val="00A4292B"/>
    <w:rsid w:val="00A42F45"/>
    <w:rsid w:val="00A431A9"/>
    <w:rsid w:val="00A43208"/>
    <w:rsid w:val="00A43511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5F2F"/>
    <w:rsid w:val="00A46F36"/>
    <w:rsid w:val="00A47007"/>
    <w:rsid w:val="00A47318"/>
    <w:rsid w:val="00A477B1"/>
    <w:rsid w:val="00A4787B"/>
    <w:rsid w:val="00A500C0"/>
    <w:rsid w:val="00A50272"/>
    <w:rsid w:val="00A50387"/>
    <w:rsid w:val="00A504E8"/>
    <w:rsid w:val="00A514AA"/>
    <w:rsid w:val="00A5175D"/>
    <w:rsid w:val="00A51F87"/>
    <w:rsid w:val="00A52150"/>
    <w:rsid w:val="00A52201"/>
    <w:rsid w:val="00A524FD"/>
    <w:rsid w:val="00A5257B"/>
    <w:rsid w:val="00A52B98"/>
    <w:rsid w:val="00A52C75"/>
    <w:rsid w:val="00A53061"/>
    <w:rsid w:val="00A531C9"/>
    <w:rsid w:val="00A538B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6EC"/>
    <w:rsid w:val="00A57A6A"/>
    <w:rsid w:val="00A57D6B"/>
    <w:rsid w:val="00A57DA2"/>
    <w:rsid w:val="00A57E52"/>
    <w:rsid w:val="00A6090D"/>
    <w:rsid w:val="00A61003"/>
    <w:rsid w:val="00A613D4"/>
    <w:rsid w:val="00A61911"/>
    <w:rsid w:val="00A61B0C"/>
    <w:rsid w:val="00A629D1"/>
    <w:rsid w:val="00A62AB8"/>
    <w:rsid w:val="00A62B9D"/>
    <w:rsid w:val="00A6301C"/>
    <w:rsid w:val="00A632EB"/>
    <w:rsid w:val="00A632FA"/>
    <w:rsid w:val="00A63410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7B0"/>
    <w:rsid w:val="00A658D1"/>
    <w:rsid w:val="00A65C91"/>
    <w:rsid w:val="00A65CB1"/>
    <w:rsid w:val="00A65CEC"/>
    <w:rsid w:val="00A65D44"/>
    <w:rsid w:val="00A66893"/>
    <w:rsid w:val="00A66988"/>
    <w:rsid w:val="00A66A7F"/>
    <w:rsid w:val="00A66CF3"/>
    <w:rsid w:val="00A672C9"/>
    <w:rsid w:val="00A67A38"/>
    <w:rsid w:val="00A67DB3"/>
    <w:rsid w:val="00A67E10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4CFC"/>
    <w:rsid w:val="00A7501F"/>
    <w:rsid w:val="00A752BA"/>
    <w:rsid w:val="00A758A9"/>
    <w:rsid w:val="00A75FB3"/>
    <w:rsid w:val="00A76327"/>
    <w:rsid w:val="00A76467"/>
    <w:rsid w:val="00A76ADB"/>
    <w:rsid w:val="00A76B1A"/>
    <w:rsid w:val="00A76BD7"/>
    <w:rsid w:val="00A76FA2"/>
    <w:rsid w:val="00A772DB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2BC1"/>
    <w:rsid w:val="00A834A2"/>
    <w:rsid w:val="00A8399F"/>
    <w:rsid w:val="00A83D40"/>
    <w:rsid w:val="00A8401B"/>
    <w:rsid w:val="00A840C6"/>
    <w:rsid w:val="00A84645"/>
    <w:rsid w:val="00A8531D"/>
    <w:rsid w:val="00A85725"/>
    <w:rsid w:val="00A85924"/>
    <w:rsid w:val="00A85F2D"/>
    <w:rsid w:val="00A85FE5"/>
    <w:rsid w:val="00A8629A"/>
    <w:rsid w:val="00A863CF"/>
    <w:rsid w:val="00A86482"/>
    <w:rsid w:val="00A86544"/>
    <w:rsid w:val="00A8675A"/>
    <w:rsid w:val="00A86B2C"/>
    <w:rsid w:val="00A86B52"/>
    <w:rsid w:val="00A87D65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A41"/>
    <w:rsid w:val="00A93B2B"/>
    <w:rsid w:val="00A94316"/>
    <w:rsid w:val="00A94701"/>
    <w:rsid w:val="00A947C5"/>
    <w:rsid w:val="00A94CA4"/>
    <w:rsid w:val="00A95904"/>
    <w:rsid w:val="00A960B2"/>
    <w:rsid w:val="00A964A0"/>
    <w:rsid w:val="00A964E0"/>
    <w:rsid w:val="00A96629"/>
    <w:rsid w:val="00A96ED0"/>
    <w:rsid w:val="00A9727B"/>
    <w:rsid w:val="00A97839"/>
    <w:rsid w:val="00A97B99"/>
    <w:rsid w:val="00A97DE2"/>
    <w:rsid w:val="00AA0194"/>
    <w:rsid w:val="00AA034B"/>
    <w:rsid w:val="00AA046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3B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8C6"/>
    <w:rsid w:val="00AA5930"/>
    <w:rsid w:val="00AA6A2A"/>
    <w:rsid w:val="00AA6CD9"/>
    <w:rsid w:val="00AA742D"/>
    <w:rsid w:val="00AB015A"/>
    <w:rsid w:val="00AB07EB"/>
    <w:rsid w:val="00AB0FCE"/>
    <w:rsid w:val="00AB131F"/>
    <w:rsid w:val="00AB1747"/>
    <w:rsid w:val="00AB1C26"/>
    <w:rsid w:val="00AB1DD6"/>
    <w:rsid w:val="00AB2460"/>
    <w:rsid w:val="00AB2C99"/>
    <w:rsid w:val="00AB31B1"/>
    <w:rsid w:val="00AB3431"/>
    <w:rsid w:val="00AB3652"/>
    <w:rsid w:val="00AB377B"/>
    <w:rsid w:val="00AB409D"/>
    <w:rsid w:val="00AB41A3"/>
    <w:rsid w:val="00AB4337"/>
    <w:rsid w:val="00AB43C7"/>
    <w:rsid w:val="00AB4AA0"/>
    <w:rsid w:val="00AB4B28"/>
    <w:rsid w:val="00AB51AE"/>
    <w:rsid w:val="00AB52C9"/>
    <w:rsid w:val="00AB5648"/>
    <w:rsid w:val="00AB5959"/>
    <w:rsid w:val="00AB5E2D"/>
    <w:rsid w:val="00AB5E82"/>
    <w:rsid w:val="00AB5E8F"/>
    <w:rsid w:val="00AB63EE"/>
    <w:rsid w:val="00AB63FF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972"/>
    <w:rsid w:val="00AC0ADE"/>
    <w:rsid w:val="00AC1471"/>
    <w:rsid w:val="00AC15B3"/>
    <w:rsid w:val="00AC1EE9"/>
    <w:rsid w:val="00AC1F85"/>
    <w:rsid w:val="00AC200F"/>
    <w:rsid w:val="00AC231B"/>
    <w:rsid w:val="00AC2532"/>
    <w:rsid w:val="00AC3299"/>
    <w:rsid w:val="00AC364F"/>
    <w:rsid w:val="00AC36C9"/>
    <w:rsid w:val="00AC3730"/>
    <w:rsid w:val="00AC3860"/>
    <w:rsid w:val="00AC3B61"/>
    <w:rsid w:val="00AC4096"/>
    <w:rsid w:val="00AC4150"/>
    <w:rsid w:val="00AC434A"/>
    <w:rsid w:val="00AC4B02"/>
    <w:rsid w:val="00AC4C42"/>
    <w:rsid w:val="00AC4DD4"/>
    <w:rsid w:val="00AC4F68"/>
    <w:rsid w:val="00AC50DE"/>
    <w:rsid w:val="00AC5121"/>
    <w:rsid w:val="00AC5243"/>
    <w:rsid w:val="00AC53E6"/>
    <w:rsid w:val="00AC569D"/>
    <w:rsid w:val="00AC5A37"/>
    <w:rsid w:val="00AC5BAF"/>
    <w:rsid w:val="00AC640D"/>
    <w:rsid w:val="00AC6484"/>
    <w:rsid w:val="00AC6527"/>
    <w:rsid w:val="00AC6603"/>
    <w:rsid w:val="00AC68C3"/>
    <w:rsid w:val="00AC6B3D"/>
    <w:rsid w:val="00AC6D4A"/>
    <w:rsid w:val="00AC71F5"/>
    <w:rsid w:val="00AC754E"/>
    <w:rsid w:val="00AC7A78"/>
    <w:rsid w:val="00AC7C97"/>
    <w:rsid w:val="00AD043F"/>
    <w:rsid w:val="00AD066E"/>
    <w:rsid w:val="00AD0A71"/>
    <w:rsid w:val="00AD1019"/>
    <w:rsid w:val="00AD1323"/>
    <w:rsid w:val="00AD1A30"/>
    <w:rsid w:val="00AD1B3B"/>
    <w:rsid w:val="00AD1EFB"/>
    <w:rsid w:val="00AD208D"/>
    <w:rsid w:val="00AD20BF"/>
    <w:rsid w:val="00AD2289"/>
    <w:rsid w:val="00AD2818"/>
    <w:rsid w:val="00AD286E"/>
    <w:rsid w:val="00AD2A3F"/>
    <w:rsid w:val="00AD2BB0"/>
    <w:rsid w:val="00AD2D11"/>
    <w:rsid w:val="00AD2E1E"/>
    <w:rsid w:val="00AD36CE"/>
    <w:rsid w:val="00AD3830"/>
    <w:rsid w:val="00AD3AD5"/>
    <w:rsid w:val="00AD3B50"/>
    <w:rsid w:val="00AD3DA4"/>
    <w:rsid w:val="00AD3EA2"/>
    <w:rsid w:val="00AD4C34"/>
    <w:rsid w:val="00AD578A"/>
    <w:rsid w:val="00AD5A84"/>
    <w:rsid w:val="00AD5ACE"/>
    <w:rsid w:val="00AD5AFE"/>
    <w:rsid w:val="00AD6217"/>
    <w:rsid w:val="00AD6581"/>
    <w:rsid w:val="00AD67AE"/>
    <w:rsid w:val="00AD6B9A"/>
    <w:rsid w:val="00AD6C1B"/>
    <w:rsid w:val="00AD70A9"/>
    <w:rsid w:val="00AD716B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0EA"/>
    <w:rsid w:val="00AE2314"/>
    <w:rsid w:val="00AE25C0"/>
    <w:rsid w:val="00AE2603"/>
    <w:rsid w:val="00AE2A2D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794"/>
    <w:rsid w:val="00AE4AB5"/>
    <w:rsid w:val="00AE4AF2"/>
    <w:rsid w:val="00AE54A7"/>
    <w:rsid w:val="00AE5AE9"/>
    <w:rsid w:val="00AE5C76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201"/>
    <w:rsid w:val="00AF12C0"/>
    <w:rsid w:val="00AF154C"/>
    <w:rsid w:val="00AF1A65"/>
    <w:rsid w:val="00AF1EEF"/>
    <w:rsid w:val="00AF1F5D"/>
    <w:rsid w:val="00AF22C8"/>
    <w:rsid w:val="00AF2A1E"/>
    <w:rsid w:val="00AF3480"/>
    <w:rsid w:val="00AF3974"/>
    <w:rsid w:val="00AF3979"/>
    <w:rsid w:val="00AF3E41"/>
    <w:rsid w:val="00AF3E62"/>
    <w:rsid w:val="00AF490B"/>
    <w:rsid w:val="00AF497C"/>
    <w:rsid w:val="00AF4F81"/>
    <w:rsid w:val="00AF53D2"/>
    <w:rsid w:val="00AF540A"/>
    <w:rsid w:val="00AF5B6D"/>
    <w:rsid w:val="00AF612C"/>
    <w:rsid w:val="00AF7BE5"/>
    <w:rsid w:val="00B00220"/>
    <w:rsid w:val="00B00310"/>
    <w:rsid w:val="00B007D5"/>
    <w:rsid w:val="00B008AA"/>
    <w:rsid w:val="00B00CE7"/>
    <w:rsid w:val="00B00CF1"/>
    <w:rsid w:val="00B01362"/>
    <w:rsid w:val="00B013DC"/>
    <w:rsid w:val="00B015FE"/>
    <w:rsid w:val="00B01655"/>
    <w:rsid w:val="00B01B61"/>
    <w:rsid w:val="00B01D3E"/>
    <w:rsid w:val="00B01DCC"/>
    <w:rsid w:val="00B0205D"/>
    <w:rsid w:val="00B021C5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C81"/>
    <w:rsid w:val="00B06E2B"/>
    <w:rsid w:val="00B07014"/>
    <w:rsid w:val="00B07147"/>
    <w:rsid w:val="00B07505"/>
    <w:rsid w:val="00B105E2"/>
    <w:rsid w:val="00B10937"/>
    <w:rsid w:val="00B10B14"/>
    <w:rsid w:val="00B10CC2"/>
    <w:rsid w:val="00B1107D"/>
    <w:rsid w:val="00B11393"/>
    <w:rsid w:val="00B115F1"/>
    <w:rsid w:val="00B1179C"/>
    <w:rsid w:val="00B1181B"/>
    <w:rsid w:val="00B11B31"/>
    <w:rsid w:val="00B11E3B"/>
    <w:rsid w:val="00B121A6"/>
    <w:rsid w:val="00B12467"/>
    <w:rsid w:val="00B12B02"/>
    <w:rsid w:val="00B12C0C"/>
    <w:rsid w:val="00B12C6C"/>
    <w:rsid w:val="00B13145"/>
    <w:rsid w:val="00B13B67"/>
    <w:rsid w:val="00B13CCB"/>
    <w:rsid w:val="00B13E28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C3F"/>
    <w:rsid w:val="00B16EDE"/>
    <w:rsid w:val="00B16F9C"/>
    <w:rsid w:val="00B17174"/>
    <w:rsid w:val="00B174AC"/>
    <w:rsid w:val="00B179DA"/>
    <w:rsid w:val="00B17FF5"/>
    <w:rsid w:val="00B200C9"/>
    <w:rsid w:val="00B2092A"/>
    <w:rsid w:val="00B20D0F"/>
    <w:rsid w:val="00B20F1E"/>
    <w:rsid w:val="00B2110D"/>
    <w:rsid w:val="00B217EA"/>
    <w:rsid w:val="00B217F3"/>
    <w:rsid w:val="00B21A55"/>
    <w:rsid w:val="00B21BC9"/>
    <w:rsid w:val="00B21E95"/>
    <w:rsid w:val="00B22222"/>
    <w:rsid w:val="00B2262A"/>
    <w:rsid w:val="00B2270C"/>
    <w:rsid w:val="00B22768"/>
    <w:rsid w:val="00B235AA"/>
    <w:rsid w:val="00B23954"/>
    <w:rsid w:val="00B23A4E"/>
    <w:rsid w:val="00B23AA6"/>
    <w:rsid w:val="00B23D91"/>
    <w:rsid w:val="00B247C8"/>
    <w:rsid w:val="00B259FF"/>
    <w:rsid w:val="00B25BCD"/>
    <w:rsid w:val="00B26667"/>
    <w:rsid w:val="00B26F43"/>
    <w:rsid w:val="00B27545"/>
    <w:rsid w:val="00B27783"/>
    <w:rsid w:val="00B27860"/>
    <w:rsid w:val="00B27D78"/>
    <w:rsid w:val="00B27DB2"/>
    <w:rsid w:val="00B27F60"/>
    <w:rsid w:val="00B3011C"/>
    <w:rsid w:val="00B301A2"/>
    <w:rsid w:val="00B30302"/>
    <w:rsid w:val="00B30F3C"/>
    <w:rsid w:val="00B31051"/>
    <w:rsid w:val="00B313B8"/>
    <w:rsid w:val="00B31416"/>
    <w:rsid w:val="00B318E9"/>
    <w:rsid w:val="00B31B26"/>
    <w:rsid w:val="00B31EE7"/>
    <w:rsid w:val="00B31F27"/>
    <w:rsid w:val="00B32121"/>
    <w:rsid w:val="00B3221F"/>
    <w:rsid w:val="00B32958"/>
    <w:rsid w:val="00B33434"/>
    <w:rsid w:val="00B33624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6ADD"/>
    <w:rsid w:val="00B36C09"/>
    <w:rsid w:val="00B373EF"/>
    <w:rsid w:val="00B375A8"/>
    <w:rsid w:val="00B37C7E"/>
    <w:rsid w:val="00B404E6"/>
    <w:rsid w:val="00B405E4"/>
    <w:rsid w:val="00B40E7A"/>
    <w:rsid w:val="00B4113A"/>
    <w:rsid w:val="00B42159"/>
    <w:rsid w:val="00B4229B"/>
    <w:rsid w:val="00B4284C"/>
    <w:rsid w:val="00B42EB7"/>
    <w:rsid w:val="00B42ED2"/>
    <w:rsid w:val="00B4318E"/>
    <w:rsid w:val="00B43397"/>
    <w:rsid w:val="00B433AB"/>
    <w:rsid w:val="00B43BD6"/>
    <w:rsid w:val="00B43F3E"/>
    <w:rsid w:val="00B44837"/>
    <w:rsid w:val="00B4515F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9A6"/>
    <w:rsid w:val="00B46A9F"/>
    <w:rsid w:val="00B46BBF"/>
    <w:rsid w:val="00B46CBD"/>
    <w:rsid w:val="00B47515"/>
    <w:rsid w:val="00B477A4"/>
    <w:rsid w:val="00B47F3C"/>
    <w:rsid w:val="00B5042F"/>
    <w:rsid w:val="00B509E2"/>
    <w:rsid w:val="00B50C19"/>
    <w:rsid w:val="00B51082"/>
    <w:rsid w:val="00B512DB"/>
    <w:rsid w:val="00B51670"/>
    <w:rsid w:val="00B5184C"/>
    <w:rsid w:val="00B529B5"/>
    <w:rsid w:val="00B53472"/>
    <w:rsid w:val="00B536C5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152"/>
    <w:rsid w:val="00B614D7"/>
    <w:rsid w:val="00B618B3"/>
    <w:rsid w:val="00B618EC"/>
    <w:rsid w:val="00B61AD3"/>
    <w:rsid w:val="00B62C5C"/>
    <w:rsid w:val="00B632B4"/>
    <w:rsid w:val="00B637D7"/>
    <w:rsid w:val="00B63ADD"/>
    <w:rsid w:val="00B63C56"/>
    <w:rsid w:val="00B63EC1"/>
    <w:rsid w:val="00B640E2"/>
    <w:rsid w:val="00B642C0"/>
    <w:rsid w:val="00B6436A"/>
    <w:rsid w:val="00B643C8"/>
    <w:rsid w:val="00B65DD1"/>
    <w:rsid w:val="00B65EE7"/>
    <w:rsid w:val="00B660EC"/>
    <w:rsid w:val="00B66CE0"/>
    <w:rsid w:val="00B6777E"/>
    <w:rsid w:val="00B679DD"/>
    <w:rsid w:val="00B67BE7"/>
    <w:rsid w:val="00B67FEC"/>
    <w:rsid w:val="00B70123"/>
    <w:rsid w:val="00B7012A"/>
    <w:rsid w:val="00B70439"/>
    <w:rsid w:val="00B7047E"/>
    <w:rsid w:val="00B708FC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AA"/>
    <w:rsid w:val="00B735BF"/>
    <w:rsid w:val="00B73931"/>
    <w:rsid w:val="00B73C8C"/>
    <w:rsid w:val="00B7437D"/>
    <w:rsid w:val="00B74AAB"/>
    <w:rsid w:val="00B74CA8"/>
    <w:rsid w:val="00B74D6D"/>
    <w:rsid w:val="00B74DD1"/>
    <w:rsid w:val="00B7539B"/>
    <w:rsid w:val="00B75407"/>
    <w:rsid w:val="00B75449"/>
    <w:rsid w:val="00B7598F"/>
    <w:rsid w:val="00B75A53"/>
    <w:rsid w:val="00B75BB0"/>
    <w:rsid w:val="00B76750"/>
    <w:rsid w:val="00B767B9"/>
    <w:rsid w:val="00B76A24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FB8"/>
    <w:rsid w:val="00B82193"/>
    <w:rsid w:val="00B82E88"/>
    <w:rsid w:val="00B82EFD"/>
    <w:rsid w:val="00B8395D"/>
    <w:rsid w:val="00B83F21"/>
    <w:rsid w:val="00B84B82"/>
    <w:rsid w:val="00B85023"/>
    <w:rsid w:val="00B85CB3"/>
    <w:rsid w:val="00B86293"/>
    <w:rsid w:val="00B86D0D"/>
    <w:rsid w:val="00B86D55"/>
    <w:rsid w:val="00B86FFF"/>
    <w:rsid w:val="00B87B5F"/>
    <w:rsid w:val="00B87C5B"/>
    <w:rsid w:val="00B87DD8"/>
    <w:rsid w:val="00B90B54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CAD"/>
    <w:rsid w:val="00B96ED3"/>
    <w:rsid w:val="00B971BD"/>
    <w:rsid w:val="00B9758C"/>
    <w:rsid w:val="00B9796D"/>
    <w:rsid w:val="00B97B2B"/>
    <w:rsid w:val="00B97CAF"/>
    <w:rsid w:val="00B97EF4"/>
    <w:rsid w:val="00BA0055"/>
    <w:rsid w:val="00BA01B8"/>
    <w:rsid w:val="00BA0518"/>
    <w:rsid w:val="00BA0FE6"/>
    <w:rsid w:val="00BA137B"/>
    <w:rsid w:val="00BA1A18"/>
    <w:rsid w:val="00BA1A8B"/>
    <w:rsid w:val="00BA1AEA"/>
    <w:rsid w:val="00BA1B43"/>
    <w:rsid w:val="00BA1CEF"/>
    <w:rsid w:val="00BA2460"/>
    <w:rsid w:val="00BA24EA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5080"/>
    <w:rsid w:val="00BA52BA"/>
    <w:rsid w:val="00BA54C0"/>
    <w:rsid w:val="00BA5A9F"/>
    <w:rsid w:val="00BA5B64"/>
    <w:rsid w:val="00BA5F9D"/>
    <w:rsid w:val="00BA60C2"/>
    <w:rsid w:val="00BA6456"/>
    <w:rsid w:val="00BA6758"/>
    <w:rsid w:val="00BA675A"/>
    <w:rsid w:val="00BA6A62"/>
    <w:rsid w:val="00BA6C26"/>
    <w:rsid w:val="00BA7391"/>
    <w:rsid w:val="00BA76BD"/>
    <w:rsid w:val="00BA793C"/>
    <w:rsid w:val="00BA7DF6"/>
    <w:rsid w:val="00BA7F53"/>
    <w:rsid w:val="00BB014A"/>
    <w:rsid w:val="00BB037B"/>
    <w:rsid w:val="00BB03F9"/>
    <w:rsid w:val="00BB0607"/>
    <w:rsid w:val="00BB09D7"/>
    <w:rsid w:val="00BB167E"/>
    <w:rsid w:val="00BB17C4"/>
    <w:rsid w:val="00BB1F80"/>
    <w:rsid w:val="00BB21C2"/>
    <w:rsid w:val="00BB27B7"/>
    <w:rsid w:val="00BB3897"/>
    <w:rsid w:val="00BB46F3"/>
    <w:rsid w:val="00BB4826"/>
    <w:rsid w:val="00BB48DA"/>
    <w:rsid w:val="00BB4929"/>
    <w:rsid w:val="00BB4CA6"/>
    <w:rsid w:val="00BB50B2"/>
    <w:rsid w:val="00BB64C2"/>
    <w:rsid w:val="00BB6AFE"/>
    <w:rsid w:val="00BB707A"/>
    <w:rsid w:val="00BB7292"/>
    <w:rsid w:val="00BB730E"/>
    <w:rsid w:val="00BB73A2"/>
    <w:rsid w:val="00BB742B"/>
    <w:rsid w:val="00BC00AE"/>
    <w:rsid w:val="00BC0233"/>
    <w:rsid w:val="00BC035B"/>
    <w:rsid w:val="00BC0879"/>
    <w:rsid w:val="00BC0A04"/>
    <w:rsid w:val="00BC0A3B"/>
    <w:rsid w:val="00BC0C0A"/>
    <w:rsid w:val="00BC0EA5"/>
    <w:rsid w:val="00BC0FA0"/>
    <w:rsid w:val="00BC101E"/>
    <w:rsid w:val="00BC1163"/>
    <w:rsid w:val="00BC1424"/>
    <w:rsid w:val="00BC1528"/>
    <w:rsid w:val="00BC1967"/>
    <w:rsid w:val="00BC1989"/>
    <w:rsid w:val="00BC1F74"/>
    <w:rsid w:val="00BC2167"/>
    <w:rsid w:val="00BC22A2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D87"/>
    <w:rsid w:val="00BC64D6"/>
    <w:rsid w:val="00BC6F54"/>
    <w:rsid w:val="00BC6FC2"/>
    <w:rsid w:val="00BC7296"/>
    <w:rsid w:val="00BC7496"/>
    <w:rsid w:val="00BC7C04"/>
    <w:rsid w:val="00BD00AB"/>
    <w:rsid w:val="00BD0386"/>
    <w:rsid w:val="00BD0536"/>
    <w:rsid w:val="00BD09E1"/>
    <w:rsid w:val="00BD0D5D"/>
    <w:rsid w:val="00BD1315"/>
    <w:rsid w:val="00BD13A1"/>
    <w:rsid w:val="00BD18F8"/>
    <w:rsid w:val="00BD2493"/>
    <w:rsid w:val="00BD2C99"/>
    <w:rsid w:val="00BD3282"/>
    <w:rsid w:val="00BD4468"/>
    <w:rsid w:val="00BD461E"/>
    <w:rsid w:val="00BD48A2"/>
    <w:rsid w:val="00BD4954"/>
    <w:rsid w:val="00BD500D"/>
    <w:rsid w:val="00BD54FE"/>
    <w:rsid w:val="00BD55B9"/>
    <w:rsid w:val="00BD578E"/>
    <w:rsid w:val="00BD6386"/>
    <w:rsid w:val="00BD66BD"/>
    <w:rsid w:val="00BD6764"/>
    <w:rsid w:val="00BD68B4"/>
    <w:rsid w:val="00BD6BE5"/>
    <w:rsid w:val="00BD6C60"/>
    <w:rsid w:val="00BD6D93"/>
    <w:rsid w:val="00BD6E0E"/>
    <w:rsid w:val="00BD6E3A"/>
    <w:rsid w:val="00BD6F98"/>
    <w:rsid w:val="00BD7499"/>
    <w:rsid w:val="00BD779B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1D3"/>
    <w:rsid w:val="00BE34C1"/>
    <w:rsid w:val="00BE3F91"/>
    <w:rsid w:val="00BE44E2"/>
    <w:rsid w:val="00BE47D0"/>
    <w:rsid w:val="00BE51B8"/>
    <w:rsid w:val="00BE54EE"/>
    <w:rsid w:val="00BE5647"/>
    <w:rsid w:val="00BE5BDD"/>
    <w:rsid w:val="00BE5D88"/>
    <w:rsid w:val="00BE5F7A"/>
    <w:rsid w:val="00BE62AC"/>
    <w:rsid w:val="00BE63FC"/>
    <w:rsid w:val="00BE7018"/>
    <w:rsid w:val="00BE7225"/>
    <w:rsid w:val="00BE7593"/>
    <w:rsid w:val="00BE75D3"/>
    <w:rsid w:val="00BF06D0"/>
    <w:rsid w:val="00BF0B4D"/>
    <w:rsid w:val="00BF0E28"/>
    <w:rsid w:val="00BF0F0F"/>
    <w:rsid w:val="00BF1121"/>
    <w:rsid w:val="00BF18D3"/>
    <w:rsid w:val="00BF1DEC"/>
    <w:rsid w:val="00BF1F34"/>
    <w:rsid w:val="00BF2A27"/>
    <w:rsid w:val="00BF358E"/>
    <w:rsid w:val="00BF35AB"/>
    <w:rsid w:val="00BF3692"/>
    <w:rsid w:val="00BF39DC"/>
    <w:rsid w:val="00BF3FFD"/>
    <w:rsid w:val="00BF438F"/>
    <w:rsid w:val="00BF45F2"/>
    <w:rsid w:val="00BF4D1A"/>
    <w:rsid w:val="00BF5AA1"/>
    <w:rsid w:val="00BF5BF5"/>
    <w:rsid w:val="00BF61EE"/>
    <w:rsid w:val="00BF6D34"/>
    <w:rsid w:val="00BF71D0"/>
    <w:rsid w:val="00BF7370"/>
    <w:rsid w:val="00BF7D17"/>
    <w:rsid w:val="00C007E8"/>
    <w:rsid w:val="00C009DE"/>
    <w:rsid w:val="00C00F49"/>
    <w:rsid w:val="00C01144"/>
    <w:rsid w:val="00C019B2"/>
    <w:rsid w:val="00C01A7D"/>
    <w:rsid w:val="00C01AFC"/>
    <w:rsid w:val="00C01FE3"/>
    <w:rsid w:val="00C0201B"/>
    <w:rsid w:val="00C02299"/>
    <w:rsid w:val="00C024AC"/>
    <w:rsid w:val="00C0298A"/>
    <w:rsid w:val="00C02BDA"/>
    <w:rsid w:val="00C02C19"/>
    <w:rsid w:val="00C03437"/>
    <w:rsid w:val="00C0495C"/>
    <w:rsid w:val="00C05049"/>
    <w:rsid w:val="00C05470"/>
    <w:rsid w:val="00C057B0"/>
    <w:rsid w:val="00C05A81"/>
    <w:rsid w:val="00C05ABC"/>
    <w:rsid w:val="00C05D7E"/>
    <w:rsid w:val="00C05EE2"/>
    <w:rsid w:val="00C05F9A"/>
    <w:rsid w:val="00C05FE1"/>
    <w:rsid w:val="00C06479"/>
    <w:rsid w:val="00C0666E"/>
    <w:rsid w:val="00C07105"/>
    <w:rsid w:val="00C0766D"/>
    <w:rsid w:val="00C07B4D"/>
    <w:rsid w:val="00C1023C"/>
    <w:rsid w:val="00C105D3"/>
    <w:rsid w:val="00C10966"/>
    <w:rsid w:val="00C10A98"/>
    <w:rsid w:val="00C10F13"/>
    <w:rsid w:val="00C1109E"/>
    <w:rsid w:val="00C113EF"/>
    <w:rsid w:val="00C114DC"/>
    <w:rsid w:val="00C115F9"/>
    <w:rsid w:val="00C11B10"/>
    <w:rsid w:val="00C12117"/>
    <w:rsid w:val="00C12678"/>
    <w:rsid w:val="00C12930"/>
    <w:rsid w:val="00C12988"/>
    <w:rsid w:val="00C12BD3"/>
    <w:rsid w:val="00C12D7B"/>
    <w:rsid w:val="00C12F5E"/>
    <w:rsid w:val="00C1326C"/>
    <w:rsid w:val="00C1332D"/>
    <w:rsid w:val="00C13691"/>
    <w:rsid w:val="00C143B3"/>
    <w:rsid w:val="00C1458D"/>
    <w:rsid w:val="00C1498B"/>
    <w:rsid w:val="00C14A9D"/>
    <w:rsid w:val="00C14D22"/>
    <w:rsid w:val="00C15020"/>
    <w:rsid w:val="00C15156"/>
    <w:rsid w:val="00C15486"/>
    <w:rsid w:val="00C156A7"/>
    <w:rsid w:val="00C16747"/>
    <w:rsid w:val="00C16B6A"/>
    <w:rsid w:val="00C16FD2"/>
    <w:rsid w:val="00C1752E"/>
    <w:rsid w:val="00C178BF"/>
    <w:rsid w:val="00C17BA8"/>
    <w:rsid w:val="00C17D54"/>
    <w:rsid w:val="00C17F52"/>
    <w:rsid w:val="00C205D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3B8"/>
    <w:rsid w:val="00C23816"/>
    <w:rsid w:val="00C238D0"/>
    <w:rsid w:val="00C23B02"/>
    <w:rsid w:val="00C23D15"/>
    <w:rsid w:val="00C23E34"/>
    <w:rsid w:val="00C23FBC"/>
    <w:rsid w:val="00C249E8"/>
    <w:rsid w:val="00C24CF4"/>
    <w:rsid w:val="00C252A1"/>
    <w:rsid w:val="00C25333"/>
    <w:rsid w:val="00C25CA0"/>
    <w:rsid w:val="00C264C1"/>
    <w:rsid w:val="00C2702E"/>
    <w:rsid w:val="00C304FF"/>
    <w:rsid w:val="00C305AC"/>
    <w:rsid w:val="00C305E3"/>
    <w:rsid w:val="00C30888"/>
    <w:rsid w:val="00C30F56"/>
    <w:rsid w:val="00C310A7"/>
    <w:rsid w:val="00C313C3"/>
    <w:rsid w:val="00C31BC7"/>
    <w:rsid w:val="00C31C28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4CBB"/>
    <w:rsid w:val="00C35142"/>
    <w:rsid w:val="00C353EC"/>
    <w:rsid w:val="00C36862"/>
    <w:rsid w:val="00C404BA"/>
    <w:rsid w:val="00C408D7"/>
    <w:rsid w:val="00C40DCD"/>
    <w:rsid w:val="00C40F56"/>
    <w:rsid w:val="00C413C1"/>
    <w:rsid w:val="00C415B2"/>
    <w:rsid w:val="00C417AC"/>
    <w:rsid w:val="00C41B12"/>
    <w:rsid w:val="00C41BDA"/>
    <w:rsid w:val="00C42031"/>
    <w:rsid w:val="00C42356"/>
    <w:rsid w:val="00C42598"/>
    <w:rsid w:val="00C426C1"/>
    <w:rsid w:val="00C42DE0"/>
    <w:rsid w:val="00C42F23"/>
    <w:rsid w:val="00C4304F"/>
    <w:rsid w:val="00C43432"/>
    <w:rsid w:val="00C43814"/>
    <w:rsid w:val="00C44A0B"/>
    <w:rsid w:val="00C44D4A"/>
    <w:rsid w:val="00C45026"/>
    <w:rsid w:val="00C45287"/>
    <w:rsid w:val="00C45322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37D"/>
    <w:rsid w:val="00C474EB"/>
    <w:rsid w:val="00C5032F"/>
    <w:rsid w:val="00C50479"/>
    <w:rsid w:val="00C50B46"/>
    <w:rsid w:val="00C50DEA"/>
    <w:rsid w:val="00C51514"/>
    <w:rsid w:val="00C51957"/>
    <w:rsid w:val="00C51E81"/>
    <w:rsid w:val="00C521CC"/>
    <w:rsid w:val="00C52311"/>
    <w:rsid w:val="00C52820"/>
    <w:rsid w:val="00C5355D"/>
    <w:rsid w:val="00C54B9C"/>
    <w:rsid w:val="00C54E09"/>
    <w:rsid w:val="00C55950"/>
    <w:rsid w:val="00C55AA1"/>
    <w:rsid w:val="00C55F56"/>
    <w:rsid w:val="00C56200"/>
    <w:rsid w:val="00C56F4B"/>
    <w:rsid w:val="00C572A2"/>
    <w:rsid w:val="00C57330"/>
    <w:rsid w:val="00C576BE"/>
    <w:rsid w:val="00C577CC"/>
    <w:rsid w:val="00C57982"/>
    <w:rsid w:val="00C57C01"/>
    <w:rsid w:val="00C610AA"/>
    <w:rsid w:val="00C615BD"/>
    <w:rsid w:val="00C615FA"/>
    <w:rsid w:val="00C621FC"/>
    <w:rsid w:val="00C62290"/>
    <w:rsid w:val="00C628D3"/>
    <w:rsid w:val="00C62DE5"/>
    <w:rsid w:val="00C63508"/>
    <w:rsid w:val="00C63E2C"/>
    <w:rsid w:val="00C640BF"/>
    <w:rsid w:val="00C643CD"/>
    <w:rsid w:val="00C64EC1"/>
    <w:rsid w:val="00C64F93"/>
    <w:rsid w:val="00C65452"/>
    <w:rsid w:val="00C656E1"/>
    <w:rsid w:val="00C65701"/>
    <w:rsid w:val="00C659DC"/>
    <w:rsid w:val="00C65AB3"/>
    <w:rsid w:val="00C65AE4"/>
    <w:rsid w:val="00C65C16"/>
    <w:rsid w:val="00C662E5"/>
    <w:rsid w:val="00C664FD"/>
    <w:rsid w:val="00C6667F"/>
    <w:rsid w:val="00C669B7"/>
    <w:rsid w:val="00C67119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6D4"/>
    <w:rsid w:val="00C71ACF"/>
    <w:rsid w:val="00C71B45"/>
    <w:rsid w:val="00C7264C"/>
    <w:rsid w:val="00C72FF7"/>
    <w:rsid w:val="00C7302A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691"/>
    <w:rsid w:val="00C808AF"/>
    <w:rsid w:val="00C809E7"/>
    <w:rsid w:val="00C80F00"/>
    <w:rsid w:val="00C817E6"/>
    <w:rsid w:val="00C81F85"/>
    <w:rsid w:val="00C827C7"/>
    <w:rsid w:val="00C82DA6"/>
    <w:rsid w:val="00C82E3D"/>
    <w:rsid w:val="00C838A8"/>
    <w:rsid w:val="00C83D26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05E"/>
    <w:rsid w:val="00C851F8"/>
    <w:rsid w:val="00C854C5"/>
    <w:rsid w:val="00C858D2"/>
    <w:rsid w:val="00C86039"/>
    <w:rsid w:val="00C861B0"/>
    <w:rsid w:val="00C86D0C"/>
    <w:rsid w:val="00C8759F"/>
    <w:rsid w:val="00C875FE"/>
    <w:rsid w:val="00C87E14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460"/>
    <w:rsid w:val="00C93515"/>
    <w:rsid w:val="00C93883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A9C"/>
    <w:rsid w:val="00C97122"/>
    <w:rsid w:val="00C977CF"/>
    <w:rsid w:val="00C97993"/>
    <w:rsid w:val="00C979DD"/>
    <w:rsid w:val="00C97A80"/>
    <w:rsid w:val="00C97BBA"/>
    <w:rsid w:val="00C97EDE"/>
    <w:rsid w:val="00CA03FC"/>
    <w:rsid w:val="00CA0608"/>
    <w:rsid w:val="00CA074E"/>
    <w:rsid w:val="00CA0A47"/>
    <w:rsid w:val="00CA18BA"/>
    <w:rsid w:val="00CA19B2"/>
    <w:rsid w:val="00CA1C22"/>
    <w:rsid w:val="00CA2023"/>
    <w:rsid w:val="00CA238F"/>
    <w:rsid w:val="00CA2F66"/>
    <w:rsid w:val="00CA3141"/>
    <w:rsid w:val="00CA3E13"/>
    <w:rsid w:val="00CA3F5F"/>
    <w:rsid w:val="00CA46C8"/>
    <w:rsid w:val="00CA500A"/>
    <w:rsid w:val="00CA5AE7"/>
    <w:rsid w:val="00CA5DAE"/>
    <w:rsid w:val="00CA5FE2"/>
    <w:rsid w:val="00CA655C"/>
    <w:rsid w:val="00CA68D1"/>
    <w:rsid w:val="00CA7037"/>
    <w:rsid w:val="00CA7117"/>
    <w:rsid w:val="00CA7397"/>
    <w:rsid w:val="00CA75E9"/>
    <w:rsid w:val="00CB0134"/>
    <w:rsid w:val="00CB06A8"/>
    <w:rsid w:val="00CB0709"/>
    <w:rsid w:val="00CB0FB4"/>
    <w:rsid w:val="00CB1006"/>
    <w:rsid w:val="00CB1157"/>
    <w:rsid w:val="00CB12EC"/>
    <w:rsid w:val="00CB1693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A80"/>
    <w:rsid w:val="00CC0D5C"/>
    <w:rsid w:val="00CC10B7"/>
    <w:rsid w:val="00CC1274"/>
    <w:rsid w:val="00CC1301"/>
    <w:rsid w:val="00CC13A9"/>
    <w:rsid w:val="00CC1682"/>
    <w:rsid w:val="00CC18A2"/>
    <w:rsid w:val="00CC194B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421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8EE"/>
    <w:rsid w:val="00CC5C6F"/>
    <w:rsid w:val="00CC600B"/>
    <w:rsid w:val="00CC621A"/>
    <w:rsid w:val="00CC622E"/>
    <w:rsid w:val="00CC6260"/>
    <w:rsid w:val="00CC7322"/>
    <w:rsid w:val="00CC7362"/>
    <w:rsid w:val="00CC7D4C"/>
    <w:rsid w:val="00CC7D78"/>
    <w:rsid w:val="00CC7E8B"/>
    <w:rsid w:val="00CD01CE"/>
    <w:rsid w:val="00CD0464"/>
    <w:rsid w:val="00CD099C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BC0"/>
    <w:rsid w:val="00CD4D61"/>
    <w:rsid w:val="00CD51F3"/>
    <w:rsid w:val="00CD5425"/>
    <w:rsid w:val="00CD55F4"/>
    <w:rsid w:val="00CD56A4"/>
    <w:rsid w:val="00CD5E32"/>
    <w:rsid w:val="00CD5EAF"/>
    <w:rsid w:val="00CD627B"/>
    <w:rsid w:val="00CD65FA"/>
    <w:rsid w:val="00CD6CA0"/>
    <w:rsid w:val="00CD6D80"/>
    <w:rsid w:val="00CD729D"/>
    <w:rsid w:val="00CD7545"/>
    <w:rsid w:val="00CD788B"/>
    <w:rsid w:val="00CD7A82"/>
    <w:rsid w:val="00CE0388"/>
    <w:rsid w:val="00CE0B13"/>
    <w:rsid w:val="00CE0C4F"/>
    <w:rsid w:val="00CE27E6"/>
    <w:rsid w:val="00CE2986"/>
    <w:rsid w:val="00CE31FE"/>
    <w:rsid w:val="00CE3400"/>
    <w:rsid w:val="00CE36E6"/>
    <w:rsid w:val="00CE3D1F"/>
    <w:rsid w:val="00CE3F23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722E"/>
    <w:rsid w:val="00CE740C"/>
    <w:rsid w:val="00CE778F"/>
    <w:rsid w:val="00CE77BD"/>
    <w:rsid w:val="00CF0318"/>
    <w:rsid w:val="00CF0E6F"/>
    <w:rsid w:val="00CF168A"/>
    <w:rsid w:val="00CF1779"/>
    <w:rsid w:val="00CF17DF"/>
    <w:rsid w:val="00CF1B36"/>
    <w:rsid w:val="00CF23C2"/>
    <w:rsid w:val="00CF2774"/>
    <w:rsid w:val="00CF2F86"/>
    <w:rsid w:val="00CF3A3F"/>
    <w:rsid w:val="00CF3C68"/>
    <w:rsid w:val="00CF3D12"/>
    <w:rsid w:val="00CF3D2F"/>
    <w:rsid w:val="00CF408A"/>
    <w:rsid w:val="00CF4347"/>
    <w:rsid w:val="00CF469F"/>
    <w:rsid w:val="00CF4720"/>
    <w:rsid w:val="00CF531C"/>
    <w:rsid w:val="00CF5719"/>
    <w:rsid w:val="00CF5A53"/>
    <w:rsid w:val="00CF5B10"/>
    <w:rsid w:val="00CF5C3E"/>
    <w:rsid w:val="00CF6697"/>
    <w:rsid w:val="00CF68C7"/>
    <w:rsid w:val="00CF68CB"/>
    <w:rsid w:val="00CF6989"/>
    <w:rsid w:val="00CF6A4A"/>
    <w:rsid w:val="00CF72F0"/>
    <w:rsid w:val="00CF73CE"/>
    <w:rsid w:val="00CF75C3"/>
    <w:rsid w:val="00CF7EBD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2C43"/>
    <w:rsid w:val="00D02F66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07B5B"/>
    <w:rsid w:val="00D10024"/>
    <w:rsid w:val="00D1026F"/>
    <w:rsid w:val="00D10BA4"/>
    <w:rsid w:val="00D10C1C"/>
    <w:rsid w:val="00D10E07"/>
    <w:rsid w:val="00D1129E"/>
    <w:rsid w:val="00D11459"/>
    <w:rsid w:val="00D11B3A"/>
    <w:rsid w:val="00D11B5D"/>
    <w:rsid w:val="00D11B73"/>
    <w:rsid w:val="00D11E0B"/>
    <w:rsid w:val="00D11FDA"/>
    <w:rsid w:val="00D1221B"/>
    <w:rsid w:val="00D12279"/>
    <w:rsid w:val="00D12711"/>
    <w:rsid w:val="00D12E83"/>
    <w:rsid w:val="00D131A7"/>
    <w:rsid w:val="00D13AB3"/>
    <w:rsid w:val="00D13B81"/>
    <w:rsid w:val="00D13F7E"/>
    <w:rsid w:val="00D14084"/>
    <w:rsid w:val="00D14123"/>
    <w:rsid w:val="00D14310"/>
    <w:rsid w:val="00D145E6"/>
    <w:rsid w:val="00D14BFD"/>
    <w:rsid w:val="00D14C41"/>
    <w:rsid w:val="00D15AB2"/>
    <w:rsid w:val="00D15ED1"/>
    <w:rsid w:val="00D169CA"/>
    <w:rsid w:val="00D16CD1"/>
    <w:rsid w:val="00D16F70"/>
    <w:rsid w:val="00D1782D"/>
    <w:rsid w:val="00D1785B"/>
    <w:rsid w:val="00D20A00"/>
    <w:rsid w:val="00D20B5D"/>
    <w:rsid w:val="00D20C81"/>
    <w:rsid w:val="00D20D22"/>
    <w:rsid w:val="00D20F2B"/>
    <w:rsid w:val="00D20FF8"/>
    <w:rsid w:val="00D216C5"/>
    <w:rsid w:val="00D221BB"/>
    <w:rsid w:val="00D22299"/>
    <w:rsid w:val="00D22332"/>
    <w:rsid w:val="00D224E4"/>
    <w:rsid w:val="00D22E4C"/>
    <w:rsid w:val="00D236F3"/>
    <w:rsid w:val="00D23907"/>
    <w:rsid w:val="00D249E3"/>
    <w:rsid w:val="00D250AD"/>
    <w:rsid w:val="00D251BC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27FF8"/>
    <w:rsid w:val="00D3043D"/>
    <w:rsid w:val="00D3054C"/>
    <w:rsid w:val="00D3055C"/>
    <w:rsid w:val="00D3067D"/>
    <w:rsid w:val="00D307C1"/>
    <w:rsid w:val="00D30D37"/>
    <w:rsid w:val="00D319F4"/>
    <w:rsid w:val="00D31A7B"/>
    <w:rsid w:val="00D32092"/>
    <w:rsid w:val="00D323A3"/>
    <w:rsid w:val="00D3263F"/>
    <w:rsid w:val="00D32C2E"/>
    <w:rsid w:val="00D3322A"/>
    <w:rsid w:val="00D33246"/>
    <w:rsid w:val="00D338FD"/>
    <w:rsid w:val="00D33B67"/>
    <w:rsid w:val="00D33CFC"/>
    <w:rsid w:val="00D33F7B"/>
    <w:rsid w:val="00D34377"/>
    <w:rsid w:val="00D34629"/>
    <w:rsid w:val="00D34B74"/>
    <w:rsid w:val="00D34C78"/>
    <w:rsid w:val="00D350BB"/>
    <w:rsid w:val="00D35108"/>
    <w:rsid w:val="00D35164"/>
    <w:rsid w:val="00D352C3"/>
    <w:rsid w:val="00D353FA"/>
    <w:rsid w:val="00D35656"/>
    <w:rsid w:val="00D359BA"/>
    <w:rsid w:val="00D36480"/>
    <w:rsid w:val="00D37303"/>
    <w:rsid w:val="00D37DA9"/>
    <w:rsid w:val="00D40353"/>
    <w:rsid w:val="00D4051F"/>
    <w:rsid w:val="00D40954"/>
    <w:rsid w:val="00D41204"/>
    <w:rsid w:val="00D41A0B"/>
    <w:rsid w:val="00D41F02"/>
    <w:rsid w:val="00D42091"/>
    <w:rsid w:val="00D42189"/>
    <w:rsid w:val="00D42878"/>
    <w:rsid w:val="00D42ACE"/>
    <w:rsid w:val="00D42D9A"/>
    <w:rsid w:val="00D42DA1"/>
    <w:rsid w:val="00D42DF4"/>
    <w:rsid w:val="00D43400"/>
    <w:rsid w:val="00D4345B"/>
    <w:rsid w:val="00D43C31"/>
    <w:rsid w:val="00D44429"/>
    <w:rsid w:val="00D44504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7BF"/>
    <w:rsid w:val="00D4582E"/>
    <w:rsid w:val="00D45D56"/>
    <w:rsid w:val="00D460C9"/>
    <w:rsid w:val="00D46672"/>
    <w:rsid w:val="00D466BD"/>
    <w:rsid w:val="00D466D0"/>
    <w:rsid w:val="00D46849"/>
    <w:rsid w:val="00D46EA2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666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4019"/>
    <w:rsid w:val="00D540D4"/>
    <w:rsid w:val="00D5414C"/>
    <w:rsid w:val="00D54B61"/>
    <w:rsid w:val="00D54F7F"/>
    <w:rsid w:val="00D551AD"/>
    <w:rsid w:val="00D55243"/>
    <w:rsid w:val="00D554B9"/>
    <w:rsid w:val="00D55A78"/>
    <w:rsid w:val="00D55DF0"/>
    <w:rsid w:val="00D5622F"/>
    <w:rsid w:val="00D5631D"/>
    <w:rsid w:val="00D5632A"/>
    <w:rsid w:val="00D568F2"/>
    <w:rsid w:val="00D56C11"/>
    <w:rsid w:val="00D57394"/>
    <w:rsid w:val="00D573E1"/>
    <w:rsid w:val="00D57491"/>
    <w:rsid w:val="00D57869"/>
    <w:rsid w:val="00D57A0D"/>
    <w:rsid w:val="00D57B6B"/>
    <w:rsid w:val="00D57CBF"/>
    <w:rsid w:val="00D603C6"/>
    <w:rsid w:val="00D604AE"/>
    <w:rsid w:val="00D60682"/>
    <w:rsid w:val="00D607FE"/>
    <w:rsid w:val="00D61492"/>
    <w:rsid w:val="00D614B6"/>
    <w:rsid w:val="00D61591"/>
    <w:rsid w:val="00D61CE7"/>
    <w:rsid w:val="00D620E6"/>
    <w:rsid w:val="00D6261A"/>
    <w:rsid w:val="00D62764"/>
    <w:rsid w:val="00D6283E"/>
    <w:rsid w:val="00D62D46"/>
    <w:rsid w:val="00D6319D"/>
    <w:rsid w:val="00D63448"/>
    <w:rsid w:val="00D634C5"/>
    <w:rsid w:val="00D63AB7"/>
    <w:rsid w:val="00D63E00"/>
    <w:rsid w:val="00D6451B"/>
    <w:rsid w:val="00D64542"/>
    <w:rsid w:val="00D64FFA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569"/>
    <w:rsid w:val="00D67AD0"/>
    <w:rsid w:val="00D67BBF"/>
    <w:rsid w:val="00D70D2F"/>
    <w:rsid w:val="00D71014"/>
    <w:rsid w:val="00D71353"/>
    <w:rsid w:val="00D7157F"/>
    <w:rsid w:val="00D7182E"/>
    <w:rsid w:val="00D720E0"/>
    <w:rsid w:val="00D7238E"/>
    <w:rsid w:val="00D72DB1"/>
    <w:rsid w:val="00D72DB6"/>
    <w:rsid w:val="00D72E1D"/>
    <w:rsid w:val="00D730DB"/>
    <w:rsid w:val="00D733A0"/>
    <w:rsid w:val="00D73520"/>
    <w:rsid w:val="00D736CD"/>
    <w:rsid w:val="00D73ABE"/>
    <w:rsid w:val="00D73ED9"/>
    <w:rsid w:val="00D740FE"/>
    <w:rsid w:val="00D7461C"/>
    <w:rsid w:val="00D74A02"/>
    <w:rsid w:val="00D74CFB"/>
    <w:rsid w:val="00D75080"/>
    <w:rsid w:val="00D751AC"/>
    <w:rsid w:val="00D75AB5"/>
    <w:rsid w:val="00D75CF7"/>
    <w:rsid w:val="00D766F7"/>
    <w:rsid w:val="00D76A30"/>
    <w:rsid w:val="00D76B61"/>
    <w:rsid w:val="00D76D51"/>
    <w:rsid w:val="00D7722A"/>
    <w:rsid w:val="00D80360"/>
    <w:rsid w:val="00D80878"/>
    <w:rsid w:val="00D80A36"/>
    <w:rsid w:val="00D80BB7"/>
    <w:rsid w:val="00D80CAA"/>
    <w:rsid w:val="00D80EA4"/>
    <w:rsid w:val="00D81A59"/>
    <w:rsid w:val="00D81E8C"/>
    <w:rsid w:val="00D827FD"/>
    <w:rsid w:val="00D8297E"/>
    <w:rsid w:val="00D8301B"/>
    <w:rsid w:val="00D8309C"/>
    <w:rsid w:val="00D838F6"/>
    <w:rsid w:val="00D83994"/>
    <w:rsid w:val="00D839F0"/>
    <w:rsid w:val="00D83B83"/>
    <w:rsid w:val="00D83CB4"/>
    <w:rsid w:val="00D83F5C"/>
    <w:rsid w:val="00D84049"/>
    <w:rsid w:val="00D84245"/>
    <w:rsid w:val="00D84259"/>
    <w:rsid w:val="00D842AF"/>
    <w:rsid w:val="00D843D7"/>
    <w:rsid w:val="00D84900"/>
    <w:rsid w:val="00D84F75"/>
    <w:rsid w:val="00D84FAE"/>
    <w:rsid w:val="00D85104"/>
    <w:rsid w:val="00D85A73"/>
    <w:rsid w:val="00D85AB3"/>
    <w:rsid w:val="00D85F78"/>
    <w:rsid w:val="00D8618A"/>
    <w:rsid w:val="00D867AC"/>
    <w:rsid w:val="00D867F9"/>
    <w:rsid w:val="00D868E1"/>
    <w:rsid w:val="00D86B43"/>
    <w:rsid w:val="00D870E0"/>
    <w:rsid w:val="00D87100"/>
    <w:rsid w:val="00D87557"/>
    <w:rsid w:val="00D8769D"/>
    <w:rsid w:val="00D879AD"/>
    <w:rsid w:val="00D87ACA"/>
    <w:rsid w:val="00D9002F"/>
    <w:rsid w:val="00D9009A"/>
    <w:rsid w:val="00D901C4"/>
    <w:rsid w:val="00D905F3"/>
    <w:rsid w:val="00D90A0E"/>
    <w:rsid w:val="00D90B57"/>
    <w:rsid w:val="00D90D54"/>
    <w:rsid w:val="00D9231E"/>
    <w:rsid w:val="00D9248D"/>
    <w:rsid w:val="00D92612"/>
    <w:rsid w:val="00D92C4B"/>
    <w:rsid w:val="00D93101"/>
    <w:rsid w:val="00D94079"/>
    <w:rsid w:val="00D95168"/>
    <w:rsid w:val="00D952A5"/>
    <w:rsid w:val="00D95A5D"/>
    <w:rsid w:val="00D95B59"/>
    <w:rsid w:val="00D95E7A"/>
    <w:rsid w:val="00D95EE2"/>
    <w:rsid w:val="00D9604A"/>
    <w:rsid w:val="00D960FE"/>
    <w:rsid w:val="00D9639E"/>
    <w:rsid w:val="00D9679E"/>
    <w:rsid w:val="00D96EDD"/>
    <w:rsid w:val="00D973D5"/>
    <w:rsid w:val="00D97871"/>
    <w:rsid w:val="00D97993"/>
    <w:rsid w:val="00DA0273"/>
    <w:rsid w:val="00DA035D"/>
    <w:rsid w:val="00DA0489"/>
    <w:rsid w:val="00DA06B0"/>
    <w:rsid w:val="00DA0B3D"/>
    <w:rsid w:val="00DA0F8E"/>
    <w:rsid w:val="00DA113A"/>
    <w:rsid w:val="00DA17B0"/>
    <w:rsid w:val="00DA1891"/>
    <w:rsid w:val="00DA1AA9"/>
    <w:rsid w:val="00DA1B46"/>
    <w:rsid w:val="00DA1F0F"/>
    <w:rsid w:val="00DA2177"/>
    <w:rsid w:val="00DA349F"/>
    <w:rsid w:val="00DA47F7"/>
    <w:rsid w:val="00DA4B1F"/>
    <w:rsid w:val="00DA4F7E"/>
    <w:rsid w:val="00DA5BAE"/>
    <w:rsid w:val="00DA65A7"/>
    <w:rsid w:val="00DA69A0"/>
    <w:rsid w:val="00DA6F98"/>
    <w:rsid w:val="00DA7268"/>
    <w:rsid w:val="00DA747D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3F4B"/>
    <w:rsid w:val="00DB4048"/>
    <w:rsid w:val="00DB4162"/>
    <w:rsid w:val="00DB4366"/>
    <w:rsid w:val="00DB462E"/>
    <w:rsid w:val="00DB47B5"/>
    <w:rsid w:val="00DB49C6"/>
    <w:rsid w:val="00DB4B70"/>
    <w:rsid w:val="00DB4CD3"/>
    <w:rsid w:val="00DB5000"/>
    <w:rsid w:val="00DB52FF"/>
    <w:rsid w:val="00DB562F"/>
    <w:rsid w:val="00DB62B9"/>
    <w:rsid w:val="00DB6575"/>
    <w:rsid w:val="00DB7402"/>
    <w:rsid w:val="00DB79B7"/>
    <w:rsid w:val="00DB7EE5"/>
    <w:rsid w:val="00DC0195"/>
    <w:rsid w:val="00DC01F0"/>
    <w:rsid w:val="00DC07DE"/>
    <w:rsid w:val="00DC0975"/>
    <w:rsid w:val="00DC0A35"/>
    <w:rsid w:val="00DC0A56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88B"/>
    <w:rsid w:val="00DC2A72"/>
    <w:rsid w:val="00DC2EDE"/>
    <w:rsid w:val="00DC3676"/>
    <w:rsid w:val="00DC3725"/>
    <w:rsid w:val="00DC3A38"/>
    <w:rsid w:val="00DC3E9D"/>
    <w:rsid w:val="00DC3FB0"/>
    <w:rsid w:val="00DC506B"/>
    <w:rsid w:val="00DC5960"/>
    <w:rsid w:val="00DC59DF"/>
    <w:rsid w:val="00DC5C9D"/>
    <w:rsid w:val="00DC5F1E"/>
    <w:rsid w:val="00DC6AE4"/>
    <w:rsid w:val="00DC731B"/>
    <w:rsid w:val="00DC7445"/>
    <w:rsid w:val="00DC74BF"/>
    <w:rsid w:val="00DC753C"/>
    <w:rsid w:val="00DC7CCD"/>
    <w:rsid w:val="00DC7F9E"/>
    <w:rsid w:val="00DC7FFD"/>
    <w:rsid w:val="00DD04F4"/>
    <w:rsid w:val="00DD09D8"/>
    <w:rsid w:val="00DD09E5"/>
    <w:rsid w:val="00DD0B91"/>
    <w:rsid w:val="00DD0BAF"/>
    <w:rsid w:val="00DD0C25"/>
    <w:rsid w:val="00DD0C85"/>
    <w:rsid w:val="00DD0CF3"/>
    <w:rsid w:val="00DD0D00"/>
    <w:rsid w:val="00DD17C4"/>
    <w:rsid w:val="00DD2C2F"/>
    <w:rsid w:val="00DD2C8C"/>
    <w:rsid w:val="00DD2E7A"/>
    <w:rsid w:val="00DD30E7"/>
    <w:rsid w:val="00DD311D"/>
    <w:rsid w:val="00DD319F"/>
    <w:rsid w:val="00DD32A9"/>
    <w:rsid w:val="00DD330C"/>
    <w:rsid w:val="00DD351B"/>
    <w:rsid w:val="00DD36EC"/>
    <w:rsid w:val="00DD4531"/>
    <w:rsid w:val="00DD4863"/>
    <w:rsid w:val="00DD4C00"/>
    <w:rsid w:val="00DD4CED"/>
    <w:rsid w:val="00DD4FC8"/>
    <w:rsid w:val="00DD5478"/>
    <w:rsid w:val="00DD54D2"/>
    <w:rsid w:val="00DD5938"/>
    <w:rsid w:val="00DD59A2"/>
    <w:rsid w:val="00DD5B2B"/>
    <w:rsid w:val="00DD5B76"/>
    <w:rsid w:val="00DD6158"/>
    <w:rsid w:val="00DD627A"/>
    <w:rsid w:val="00DD6678"/>
    <w:rsid w:val="00DD73D5"/>
    <w:rsid w:val="00DD7434"/>
    <w:rsid w:val="00DE0684"/>
    <w:rsid w:val="00DE0EB1"/>
    <w:rsid w:val="00DE1AE8"/>
    <w:rsid w:val="00DE1AED"/>
    <w:rsid w:val="00DE2187"/>
    <w:rsid w:val="00DE233B"/>
    <w:rsid w:val="00DE2DDE"/>
    <w:rsid w:val="00DE310C"/>
    <w:rsid w:val="00DE3618"/>
    <w:rsid w:val="00DE3816"/>
    <w:rsid w:val="00DE43F3"/>
    <w:rsid w:val="00DE4685"/>
    <w:rsid w:val="00DE4AE7"/>
    <w:rsid w:val="00DE4E18"/>
    <w:rsid w:val="00DE4EDA"/>
    <w:rsid w:val="00DE50D0"/>
    <w:rsid w:val="00DE5726"/>
    <w:rsid w:val="00DE60CE"/>
    <w:rsid w:val="00DE63CA"/>
    <w:rsid w:val="00DE6765"/>
    <w:rsid w:val="00DE6C2A"/>
    <w:rsid w:val="00DE6C94"/>
    <w:rsid w:val="00DE6CDD"/>
    <w:rsid w:val="00DE6FE9"/>
    <w:rsid w:val="00DE7677"/>
    <w:rsid w:val="00DE781F"/>
    <w:rsid w:val="00DE78F7"/>
    <w:rsid w:val="00DE7CB6"/>
    <w:rsid w:val="00DE7E90"/>
    <w:rsid w:val="00DE7F8D"/>
    <w:rsid w:val="00DF0198"/>
    <w:rsid w:val="00DF02BE"/>
    <w:rsid w:val="00DF0736"/>
    <w:rsid w:val="00DF0B4D"/>
    <w:rsid w:val="00DF0BD6"/>
    <w:rsid w:val="00DF0D14"/>
    <w:rsid w:val="00DF0D30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3E41"/>
    <w:rsid w:val="00DF43E7"/>
    <w:rsid w:val="00DF4402"/>
    <w:rsid w:val="00DF48FF"/>
    <w:rsid w:val="00DF49E1"/>
    <w:rsid w:val="00DF4F59"/>
    <w:rsid w:val="00DF5553"/>
    <w:rsid w:val="00DF568F"/>
    <w:rsid w:val="00DF5B2A"/>
    <w:rsid w:val="00DF71A7"/>
    <w:rsid w:val="00DF72FF"/>
    <w:rsid w:val="00E00136"/>
    <w:rsid w:val="00E0041A"/>
    <w:rsid w:val="00E0057C"/>
    <w:rsid w:val="00E0073C"/>
    <w:rsid w:val="00E00E7C"/>
    <w:rsid w:val="00E00EC6"/>
    <w:rsid w:val="00E010FE"/>
    <w:rsid w:val="00E01338"/>
    <w:rsid w:val="00E015BE"/>
    <w:rsid w:val="00E01C4B"/>
    <w:rsid w:val="00E01E8D"/>
    <w:rsid w:val="00E01FDE"/>
    <w:rsid w:val="00E024B7"/>
    <w:rsid w:val="00E02E3F"/>
    <w:rsid w:val="00E02F77"/>
    <w:rsid w:val="00E035A0"/>
    <w:rsid w:val="00E03A12"/>
    <w:rsid w:val="00E03C4E"/>
    <w:rsid w:val="00E0472F"/>
    <w:rsid w:val="00E04A5B"/>
    <w:rsid w:val="00E04AA0"/>
    <w:rsid w:val="00E05168"/>
    <w:rsid w:val="00E05B7C"/>
    <w:rsid w:val="00E05BC5"/>
    <w:rsid w:val="00E06331"/>
    <w:rsid w:val="00E06698"/>
    <w:rsid w:val="00E06BDD"/>
    <w:rsid w:val="00E06DFC"/>
    <w:rsid w:val="00E06E1B"/>
    <w:rsid w:val="00E07152"/>
    <w:rsid w:val="00E074BA"/>
    <w:rsid w:val="00E077A0"/>
    <w:rsid w:val="00E07B69"/>
    <w:rsid w:val="00E07BBA"/>
    <w:rsid w:val="00E07DE8"/>
    <w:rsid w:val="00E10960"/>
    <w:rsid w:val="00E10C73"/>
    <w:rsid w:val="00E11428"/>
    <w:rsid w:val="00E11A92"/>
    <w:rsid w:val="00E11F19"/>
    <w:rsid w:val="00E12121"/>
    <w:rsid w:val="00E122A9"/>
    <w:rsid w:val="00E1276C"/>
    <w:rsid w:val="00E129CC"/>
    <w:rsid w:val="00E12B8F"/>
    <w:rsid w:val="00E13080"/>
    <w:rsid w:val="00E13247"/>
    <w:rsid w:val="00E13AE7"/>
    <w:rsid w:val="00E13C9A"/>
    <w:rsid w:val="00E14833"/>
    <w:rsid w:val="00E149E2"/>
    <w:rsid w:val="00E1553C"/>
    <w:rsid w:val="00E15795"/>
    <w:rsid w:val="00E16502"/>
    <w:rsid w:val="00E166FD"/>
    <w:rsid w:val="00E16751"/>
    <w:rsid w:val="00E16E8B"/>
    <w:rsid w:val="00E170BC"/>
    <w:rsid w:val="00E1721C"/>
    <w:rsid w:val="00E176B9"/>
    <w:rsid w:val="00E17D75"/>
    <w:rsid w:val="00E212B6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63"/>
    <w:rsid w:val="00E23E8F"/>
    <w:rsid w:val="00E240BD"/>
    <w:rsid w:val="00E24138"/>
    <w:rsid w:val="00E2418A"/>
    <w:rsid w:val="00E2442A"/>
    <w:rsid w:val="00E2506A"/>
    <w:rsid w:val="00E251E0"/>
    <w:rsid w:val="00E2525A"/>
    <w:rsid w:val="00E25634"/>
    <w:rsid w:val="00E25A61"/>
    <w:rsid w:val="00E25B0C"/>
    <w:rsid w:val="00E2637E"/>
    <w:rsid w:val="00E263D7"/>
    <w:rsid w:val="00E26D57"/>
    <w:rsid w:val="00E31072"/>
    <w:rsid w:val="00E311DD"/>
    <w:rsid w:val="00E3170F"/>
    <w:rsid w:val="00E31755"/>
    <w:rsid w:val="00E318D0"/>
    <w:rsid w:val="00E318F3"/>
    <w:rsid w:val="00E31D36"/>
    <w:rsid w:val="00E31DEE"/>
    <w:rsid w:val="00E31E41"/>
    <w:rsid w:val="00E32025"/>
    <w:rsid w:val="00E32207"/>
    <w:rsid w:val="00E3293B"/>
    <w:rsid w:val="00E32C92"/>
    <w:rsid w:val="00E32D09"/>
    <w:rsid w:val="00E32DEC"/>
    <w:rsid w:val="00E332C5"/>
    <w:rsid w:val="00E334A0"/>
    <w:rsid w:val="00E335D4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782"/>
    <w:rsid w:val="00E36A2F"/>
    <w:rsid w:val="00E36B73"/>
    <w:rsid w:val="00E36BFE"/>
    <w:rsid w:val="00E36CB0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8E1"/>
    <w:rsid w:val="00E41EF6"/>
    <w:rsid w:val="00E42190"/>
    <w:rsid w:val="00E4242E"/>
    <w:rsid w:val="00E42528"/>
    <w:rsid w:val="00E42A16"/>
    <w:rsid w:val="00E42DD9"/>
    <w:rsid w:val="00E42DDB"/>
    <w:rsid w:val="00E43F03"/>
    <w:rsid w:val="00E442A9"/>
    <w:rsid w:val="00E443AF"/>
    <w:rsid w:val="00E44833"/>
    <w:rsid w:val="00E44EBE"/>
    <w:rsid w:val="00E45033"/>
    <w:rsid w:val="00E45185"/>
    <w:rsid w:val="00E45359"/>
    <w:rsid w:val="00E45B15"/>
    <w:rsid w:val="00E46037"/>
    <w:rsid w:val="00E46124"/>
    <w:rsid w:val="00E462DA"/>
    <w:rsid w:val="00E46BCF"/>
    <w:rsid w:val="00E46F38"/>
    <w:rsid w:val="00E46F88"/>
    <w:rsid w:val="00E47324"/>
    <w:rsid w:val="00E47435"/>
    <w:rsid w:val="00E47678"/>
    <w:rsid w:val="00E47777"/>
    <w:rsid w:val="00E47D06"/>
    <w:rsid w:val="00E502F1"/>
    <w:rsid w:val="00E507EB"/>
    <w:rsid w:val="00E51124"/>
    <w:rsid w:val="00E512EE"/>
    <w:rsid w:val="00E5136A"/>
    <w:rsid w:val="00E51C69"/>
    <w:rsid w:val="00E51FF7"/>
    <w:rsid w:val="00E526F0"/>
    <w:rsid w:val="00E528BB"/>
    <w:rsid w:val="00E52D41"/>
    <w:rsid w:val="00E52D92"/>
    <w:rsid w:val="00E52E92"/>
    <w:rsid w:val="00E530E3"/>
    <w:rsid w:val="00E5329D"/>
    <w:rsid w:val="00E53645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19D"/>
    <w:rsid w:val="00E60323"/>
    <w:rsid w:val="00E60690"/>
    <w:rsid w:val="00E60955"/>
    <w:rsid w:val="00E60DCF"/>
    <w:rsid w:val="00E60F8F"/>
    <w:rsid w:val="00E611BA"/>
    <w:rsid w:val="00E614DD"/>
    <w:rsid w:val="00E61A1F"/>
    <w:rsid w:val="00E61A61"/>
    <w:rsid w:val="00E62569"/>
    <w:rsid w:val="00E629F9"/>
    <w:rsid w:val="00E6386F"/>
    <w:rsid w:val="00E63C44"/>
    <w:rsid w:val="00E64336"/>
    <w:rsid w:val="00E643B6"/>
    <w:rsid w:val="00E64F2A"/>
    <w:rsid w:val="00E65C59"/>
    <w:rsid w:val="00E6659F"/>
    <w:rsid w:val="00E66A41"/>
    <w:rsid w:val="00E66F2F"/>
    <w:rsid w:val="00E670F7"/>
    <w:rsid w:val="00E67495"/>
    <w:rsid w:val="00E67B28"/>
    <w:rsid w:val="00E700F1"/>
    <w:rsid w:val="00E71362"/>
    <w:rsid w:val="00E71945"/>
    <w:rsid w:val="00E71D7C"/>
    <w:rsid w:val="00E71DF7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18E"/>
    <w:rsid w:val="00E76D45"/>
    <w:rsid w:val="00E76E43"/>
    <w:rsid w:val="00E76E8C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55C"/>
    <w:rsid w:val="00E8173A"/>
    <w:rsid w:val="00E81851"/>
    <w:rsid w:val="00E81958"/>
    <w:rsid w:val="00E823F8"/>
    <w:rsid w:val="00E8299E"/>
    <w:rsid w:val="00E82A63"/>
    <w:rsid w:val="00E82BA6"/>
    <w:rsid w:val="00E834E7"/>
    <w:rsid w:val="00E83F19"/>
    <w:rsid w:val="00E83F1E"/>
    <w:rsid w:val="00E84550"/>
    <w:rsid w:val="00E84853"/>
    <w:rsid w:val="00E848A2"/>
    <w:rsid w:val="00E84A54"/>
    <w:rsid w:val="00E84AD4"/>
    <w:rsid w:val="00E84F27"/>
    <w:rsid w:val="00E854AA"/>
    <w:rsid w:val="00E855E2"/>
    <w:rsid w:val="00E8573A"/>
    <w:rsid w:val="00E857D6"/>
    <w:rsid w:val="00E8591A"/>
    <w:rsid w:val="00E85946"/>
    <w:rsid w:val="00E85C82"/>
    <w:rsid w:val="00E8648A"/>
    <w:rsid w:val="00E865B1"/>
    <w:rsid w:val="00E865E3"/>
    <w:rsid w:val="00E86F53"/>
    <w:rsid w:val="00E86FEC"/>
    <w:rsid w:val="00E8788F"/>
    <w:rsid w:val="00E879AC"/>
    <w:rsid w:val="00E87B9B"/>
    <w:rsid w:val="00E87F8F"/>
    <w:rsid w:val="00E90902"/>
    <w:rsid w:val="00E91512"/>
    <w:rsid w:val="00E915B4"/>
    <w:rsid w:val="00E91951"/>
    <w:rsid w:val="00E91B27"/>
    <w:rsid w:val="00E91ECC"/>
    <w:rsid w:val="00E91EE6"/>
    <w:rsid w:val="00E91F51"/>
    <w:rsid w:val="00E92245"/>
    <w:rsid w:val="00E92894"/>
    <w:rsid w:val="00E935D3"/>
    <w:rsid w:val="00E93E61"/>
    <w:rsid w:val="00E945DD"/>
    <w:rsid w:val="00E94E8B"/>
    <w:rsid w:val="00E94FAC"/>
    <w:rsid w:val="00E957F1"/>
    <w:rsid w:val="00E95A4B"/>
    <w:rsid w:val="00E96434"/>
    <w:rsid w:val="00E96568"/>
    <w:rsid w:val="00E96695"/>
    <w:rsid w:val="00E96A34"/>
    <w:rsid w:val="00E96C57"/>
    <w:rsid w:val="00E96EAE"/>
    <w:rsid w:val="00E9723F"/>
    <w:rsid w:val="00E97707"/>
    <w:rsid w:val="00E97E4C"/>
    <w:rsid w:val="00EA0458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BE7"/>
    <w:rsid w:val="00EA2EC5"/>
    <w:rsid w:val="00EA2ED3"/>
    <w:rsid w:val="00EA306B"/>
    <w:rsid w:val="00EA3198"/>
    <w:rsid w:val="00EA346A"/>
    <w:rsid w:val="00EA3C39"/>
    <w:rsid w:val="00EA4117"/>
    <w:rsid w:val="00EA41A2"/>
    <w:rsid w:val="00EA49C7"/>
    <w:rsid w:val="00EA4AE5"/>
    <w:rsid w:val="00EA4CAC"/>
    <w:rsid w:val="00EA51B1"/>
    <w:rsid w:val="00EA55D2"/>
    <w:rsid w:val="00EA5640"/>
    <w:rsid w:val="00EA5A81"/>
    <w:rsid w:val="00EA5D9B"/>
    <w:rsid w:val="00EA6073"/>
    <w:rsid w:val="00EA6130"/>
    <w:rsid w:val="00EA6609"/>
    <w:rsid w:val="00EA67D7"/>
    <w:rsid w:val="00EA69CB"/>
    <w:rsid w:val="00EA6E52"/>
    <w:rsid w:val="00EA6FE8"/>
    <w:rsid w:val="00EA755F"/>
    <w:rsid w:val="00EA7732"/>
    <w:rsid w:val="00EA78CF"/>
    <w:rsid w:val="00EA7CCE"/>
    <w:rsid w:val="00EA7D2E"/>
    <w:rsid w:val="00EB0400"/>
    <w:rsid w:val="00EB076C"/>
    <w:rsid w:val="00EB107E"/>
    <w:rsid w:val="00EB1E0C"/>
    <w:rsid w:val="00EB21F0"/>
    <w:rsid w:val="00EB2C51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A16"/>
    <w:rsid w:val="00EC0EEC"/>
    <w:rsid w:val="00EC1060"/>
    <w:rsid w:val="00EC12CB"/>
    <w:rsid w:val="00EC16F0"/>
    <w:rsid w:val="00EC17C8"/>
    <w:rsid w:val="00EC18C8"/>
    <w:rsid w:val="00EC24E9"/>
    <w:rsid w:val="00EC2876"/>
    <w:rsid w:val="00EC2D3A"/>
    <w:rsid w:val="00EC3C7D"/>
    <w:rsid w:val="00EC3DDB"/>
    <w:rsid w:val="00EC4E97"/>
    <w:rsid w:val="00EC5088"/>
    <w:rsid w:val="00EC5268"/>
    <w:rsid w:val="00EC54DA"/>
    <w:rsid w:val="00EC5587"/>
    <w:rsid w:val="00EC5954"/>
    <w:rsid w:val="00EC5A5E"/>
    <w:rsid w:val="00EC60C0"/>
    <w:rsid w:val="00EC6397"/>
    <w:rsid w:val="00EC6CBD"/>
    <w:rsid w:val="00EC6E88"/>
    <w:rsid w:val="00EC7CD4"/>
    <w:rsid w:val="00EC7E8D"/>
    <w:rsid w:val="00ED04B3"/>
    <w:rsid w:val="00ED0B8E"/>
    <w:rsid w:val="00ED1267"/>
    <w:rsid w:val="00ED12CD"/>
    <w:rsid w:val="00ED16DE"/>
    <w:rsid w:val="00ED18D7"/>
    <w:rsid w:val="00ED1A15"/>
    <w:rsid w:val="00ED2D59"/>
    <w:rsid w:val="00ED3595"/>
    <w:rsid w:val="00ED3AED"/>
    <w:rsid w:val="00ED3C8F"/>
    <w:rsid w:val="00ED3DB4"/>
    <w:rsid w:val="00ED41A2"/>
    <w:rsid w:val="00ED468B"/>
    <w:rsid w:val="00ED5003"/>
    <w:rsid w:val="00ED5769"/>
    <w:rsid w:val="00ED6937"/>
    <w:rsid w:val="00ED6B70"/>
    <w:rsid w:val="00ED6BFA"/>
    <w:rsid w:val="00ED7240"/>
    <w:rsid w:val="00ED7842"/>
    <w:rsid w:val="00ED785B"/>
    <w:rsid w:val="00ED7F67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10E"/>
    <w:rsid w:val="00EE34C4"/>
    <w:rsid w:val="00EE35EF"/>
    <w:rsid w:val="00EE365A"/>
    <w:rsid w:val="00EE3777"/>
    <w:rsid w:val="00EE3E4E"/>
    <w:rsid w:val="00EE3FC2"/>
    <w:rsid w:val="00EE41A3"/>
    <w:rsid w:val="00EE4266"/>
    <w:rsid w:val="00EE4444"/>
    <w:rsid w:val="00EE4575"/>
    <w:rsid w:val="00EE4608"/>
    <w:rsid w:val="00EE46EC"/>
    <w:rsid w:val="00EE494B"/>
    <w:rsid w:val="00EE4A33"/>
    <w:rsid w:val="00EE5137"/>
    <w:rsid w:val="00EE52D2"/>
    <w:rsid w:val="00EE54BB"/>
    <w:rsid w:val="00EE57E6"/>
    <w:rsid w:val="00EE58F0"/>
    <w:rsid w:val="00EE5B25"/>
    <w:rsid w:val="00EE5D3F"/>
    <w:rsid w:val="00EE606A"/>
    <w:rsid w:val="00EE63CA"/>
    <w:rsid w:val="00EE662B"/>
    <w:rsid w:val="00EE6636"/>
    <w:rsid w:val="00EE6B75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C81"/>
    <w:rsid w:val="00EF1E8B"/>
    <w:rsid w:val="00EF20E0"/>
    <w:rsid w:val="00EF2745"/>
    <w:rsid w:val="00EF3025"/>
    <w:rsid w:val="00EF331B"/>
    <w:rsid w:val="00EF361C"/>
    <w:rsid w:val="00EF3C1D"/>
    <w:rsid w:val="00EF3E2E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54D"/>
    <w:rsid w:val="00EF67EE"/>
    <w:rsid w:val="00EF7232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2665"/>
    <w:rsid w:val="00F026C6"/>
    <w:rsid w:val="00F03075"/>
    <w:rsid w:val="00F033E5"/>
    <w:rsid w:val="00F0343B"/>
    <w:rsid w:val="00F03502"/>
    <w:rsid w:val="00F03F85"/>
    <w:rsid w:val="00F0402F"/>
    <w:rsid w:val="00F0435F"/>
    <w:rsid w:val="00F043AA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AA1"/>
    <w:rsid w:val="00F06E92"/>
    <w:rsid w:val="00F06EB2"/>
    <w:rsid w:val="00F070BE"/>
    <w:rsid w:val="00F074B8"/>
    <w:rsid w:val="00F074E9"/>
    <w:rsid w:val="00F07871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1F76"/>
    <w:rsid w:val="00F123C5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B7F"/>
    <w:rsid w:val="00F14DB7"/>
    <w:rsid w:val="00F1531C"/>
    <w:rsid w:val="00F1545A"/>
    <w:rsid w:val="00F154E6"/>
    <w:rsid w:val="00F15C8B"/>
    <w:rsid w:val="00F15ECF"/>
    <w:rsid w:val="00F160F3"/>
    <w:rsid w:val="00F167BF"/>
    <w:rsid w:val="00F16B34"/>
    <w:rsid w:val="00F170F7"/>
    <w:rsid w:val="00F174F8"/>
    <w:rsid w:val="00F17999"/>
    <w:rsid w:val="00F17D46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28EA"/>
    <w:rsid w:val="00F22930"/>
    <w:rsid w:val="00F229DD"/>
    <w:rsid w:val="00F22ACA"/>
    <w:rsid w:val="00F23005"/>
    <w:rsid w:val="00F23595"/>
    <w:rsid w:val="00F240BB"/>
    <w:rsid w:val="00F244AA"/>
    <w:rsid w:val="00F24596"/>
    <w:rsid w:val="00F24715"/>
    <w:rsid w:val="00F2526E"/>
    <w:rsid w:val="00F254F2"/>
    <w:rsid w:val="00F259EA"/>
    <w:rsid w:val="00F260A6"/>
    <w:rsid w:val="00F2644C"/>
    <w:rsid w:val="00F2679A"/>
    <w:rsid w:val="00F26CBD"/>
    <w:rsid w:val="00F26D23"/>
    <w:rsid w:val="00F273DB"/>
    <w:rsid w:val="00F27511"/>
    <w:rsid w:val="00F2751A"/>
    <w:rsid w:val="00F279DA"/>
    <w:rsid w:val="00F27AC8"/>
    <w:rsid w:val="00F27C47"/>
    <w:rsid w:val="00F27E48"/>
    <w:rsid w:val="00F30142"/>
    <w:rsid w:val="00F30322"/>
    <w:rsid w:val="00F30A94"/>
    <w:rsid w:val="00F30C40"/>
    <w:rsid w:val="00F30C5C"/>
    <w:rsid w:val="00F31032"/>
    <w:rsid w:val="00F32069"/>
    <w:rsid w:val="00F326B2"/>
    <w:rsid w:val="00F328B4"/>
    <w:rsid w:val="00F32CC7"/>
    <w:rsid w:val="00F32F86"/>
    <w:rsid w:val="00F33ADF"/>
    <w:rsid w:val="00F3417D"/>
    <w:rsid w:val="00F341B0"/>
    <w:rsid w:val="00F344DC"/>
    <w:rsid w:val="00F34672"/>
    <w:rsid w:val="00F34BD0"/>
    <w:rsid w:val="00F34BD7"/>
    <w:rsid w:val="00F34C91"/>
    <w:rsid w:val="00F34D22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3773F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1FD3"/>
    <w:rsid w:val="00F424F7"/>
    <w:rsid w:val="00F4320C"/>
    <w:rsid w:val="00F43BAC"/>
    <w:rsid w:val="00F4436E"/>
    <w:rsid w:val="00F44665"/>
    <w:rsid w:val="00F4482B"/>
    <w:rsid w:val="00F4484B"/>
    <w:rsid w:val="00F44FEF"/>
    <w:rsid w:val="00F45259"/>
    <w:rsid w:val="00F457F2"/>
    <w:rsid w:val="00F45C01"/>
    <w:rsid w:val="00F45DEE"/>
    <w:rsid w:val="00F45F0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054"/>
    <w:rsid w:val="00F50288"/>
    <w:rsid w:val="00F50782"/>
    <w:rsid w:val="00F5087A"/>
    <w:rsid w:val="00F50B6C"/>
    <w:rsid w:val="00F50C7A"/>
    <w:rsid w:val="00F50E61"/>
    <w:rsid w:val="00F51088"/>
    <w:rsid w:val="00F5119A"/>
    <w:rsid w:val="00F51612"/>
    <w:rsid w:val="00F516B2"/>
    <w:rsid w:val="00F51D65"/>
    <w:rsid w:val="00F520F7"/>
    <w:rsid w:val="00F52181"/>
    <w:rsid w:val="00F52259"/>
    <w:rsid w:val="00F523F1"/>
    <w:rsid w:val="00F52814"/>
    <w:rsid w:val="00F52AF1"/>
    <w:rsid w:val="00F53270"/>
    <w:rsid w:val="00F53754"/>
    <w:rsid w:val="00F5381D"/>
    <w:rsid w:val="00F53FAF"/>
    <w:rsid w:val="00F54009"/>
    <w:rsid w:val="00F54424"/>
    <w:rsid w:val="00F54855"/>
    <w:rsid w:val="00F54C81"/>
    <w:rsid w:val="00F5526E"/>
    <w:rsid w:val="00F553D0"/>
    <w:rsid w:val="00F554FB"/>
    <w:rsid w:val="00F55BAA"/>
    <w:rsid w:val="00F55F7C"/>
    <w:rsid w:val="00F55F9A"/>
    <w:rsid w:val="00F5635E"/>
    <w:rsid w:val="00F56473"/>
    <w:rsid w:val="00F564F9"/>
    <w:rsid w:val="00F56553"/>
    <w:rsid w:val="00F56C26"/>
    <w:rsid w:val="00F56CFF"/>
    <w:rsid w:val="00F56D61"/>
    <w:rsid w:val="00F57055"/>
    <w:rsid w:val="00F57E7E"/>
    <w:rsid w:val="00F61052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364A"/>
    <w:rsid w:val="00F63FFF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CA2"/>
    <w:rsid w:val="00F66D50"/>
    <w:rsid w:val="00F67038"/>
    <w:rsid w:val="00F67235"/>
    <w:rsid w:val="00F672E7"/>
    <w:rsid w:val="00F673A0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80F"/>
    <w:rsid w:val="00F76FF0"/>
    <w:rsid w:val="00F77E65"/>
    <w:rsid w:val="00F8043E"/>
    <w:rsid w:val="00F805B1"/>
    <w:rsid w:val="00F80A12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3FE1"/>
    <w:rsid w:val="00F8409C"/>
    <w:rsid w:val="00F84122"/>
    <w:rsid w:val="00F8490C"/>
    <w:rsid w:val="00F8530E"/>
    <w:rsid w:val="00F854F8"/>
    <w:rsid w:val="00F85797"/>
    <w:rsid w:val="00F857EF"/>
    <w:rsid w:val="00F857F1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77"/>
    <w:rsid w:val="00F915F0"/>
    <w:rsid w:val="00F9168C"/>
    <w:rsid w:val="00F91764"/>
    <w:rsid w:val="00F917CB"/>
    <w:rsid w:val="00F91E7E"/>
    <w:rsid w:val="00F91F80"/>
    <w:rsid w:val="00F92016"/>
    <w:rsid w:val="00F9275D"/>
    <w:rsid w:val="00F92811"/>
    <w:rsid w:val="00F92AE1"/>
    <w:rsid w:val="00F92C65"/>
    <w:rsid w:val="00F92FDA"/>
    <w:rsid w:val="00F93632"/>
    <w:rsid w:val="00F936F2"/>
    <w:rsid w:val="00F938C6"/>
    <w:rsid w:val="00F93E71"/>
    <w:rsid w:val="00F9400E"/>
    <w:rsid w:val="00F9427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C8F"/>
    <w:rsid w:val="00FA1F9F"/>
    <w:rsid w:val="00FA227D"/>
    <w:rsid w:val="00FA2548"/>
    <w:rsid w:val="00FA31F3"/>
    <w:rsid w:val="00FA32C2"/>
    <w:rsid w:val="00FA339C"/>
    <w:rsid w:val="00FA3467"/>
    <w:rsid w:val="00FA34A8"/>
    <w:rsid w:val="00FA3DD5"/>
    <w:rsid w:val="00FA4023"/>
    <w:rsid w:val="00FA41E2"/>
    <w:rsid w:val="00FA444E"/>
    <w:rsid w:val="00FA4879"/>
    <w:rsid w:val="00FA4D1A"/>
    <w:rsid w:val="00FA5A40"/>
    <w:rsid w:val="00FA6326"/>
    <w:rsid w:val="00FA6371"/>
    <w:rsid w:val="00FA6394"/>
    <w:rsid w:val="00FA68C6"/>
    <w:rsid w:val="00FA6E26"/>
    <w:rsid w:val="00FA73AD"/>
    <w:rsid w:val="00FA75E0"/>
    <w:rsid w:val="00FA7B1A"/>
    <w:rsid w:val="00FA7CD6"/>
    <w:rsid w:val="00FA7E0E"/>
    <w:rsid w:val="00FA7FC6"/>
    <w:rsid w:val="00FB0E5E"/>
    <w:rsid w:val="00FB1338"/>
    <w:rsid w:val="00FB14A3"/>
    <w:rsid w:val="00FB1A2E"/>
    <w:rsid w:val="00FB1D67"/>
    <w:rsid w:val="00FB1EA4"/>
    <w:rsid w:val="00FB3464"/>
    <w:rsid w:val="00FB4278"/>
    <w:rsid w:val="00FB436F"/>
    <w:rsid w:val="00FB44FA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576"/>
    <w:rsid w:val="00FB6628"/>
    <w:rsid w:val="00FB6769"/>
    <w:rsid w:val="00FB6B7C"/>
    <w:rsid w:val="00FB7E16"/>
    <w:rsid w:val="00FC02E2"/>
    <w:rsid w:val="00FC071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3ED0"/>
    <w:rsid w:val="00FC4BA9"/>
    <w:rsid w:val="00FC4C84"/>
    <w:rsid w:val="00FC5B96"/>
    <w:rsid w:val="00FC5BA9"/>
    <w:rsid w:val="00FC5E6D"/>
    <w:rsid w:val="00FC6148"/>
    <w:rsid w:val="00FC6695"/>
    <w:rsid w:val="00FC69B3"/>
    <w:rsid w:val="00FC7753"/>
    <w:rsid w:val="00FC77BE"/>
    <w:rsid w:val="00FC7A2F"/>
    <w:rsid w:val="00FC7BBD"/>
    <w:rsid w:val="00FC7C5A"/>
    <w:rsid w:val="00FC7DDE"/>
    <w:rsid w:val="00FD00CE"/>
    <w:rsid w:val="00FD00D2"/>
    <w:rsid w:val="00FD03E9"/>
    <w:rsid w:val="00FD0504"/>
    <w:rsid w:val="00FD07B0"/>
    <w:rsid w:val="00FD0E42"/>
    <w:rsid w:val="00FD0FD4"/>
    <w:rsid w:val="00FD1276"/>
    <w:rsid w:val="00FD1613"/>
    <w:rsid w:val="00FD1893"/>
    <w:rsid w:val="00FD1B0C"/>
    <w:rsid w:val="00FD1DDE"/>
    <w:rsid w:val="00FD1E58"/>
    <w:rsid w:val="00FD1F61"/>
    <w:rsid w:val="00FD2569"/>
    <w:rsid w:val="00FD2B68"/>
    <w:rsid w:val="00FD2CC3"/>
    <w:rsid w:val="00FD2D4B"/>
    <w:rsid w:val="00FD2E29"/>
    <w:rsid w:val="00FD3106"/>
    <w:rsid w:val="00FD3502"/>
    <w:rsid w:val="00FD39B1"/>
    <w:rsid w:val="00FD3A28"/>
    <w:rsid w:val="00FD3AFC"/>
    <w:rsid w:val="00FD3BEB"/>
    <w:rsid w:val="00FD487E"/>
    <w:rsid w:val="00FD4D3D"/>
    <w:rsid w:val="00FD5007"/>
    <w:rsid w:val="00FD51ED"/>
    <w:rsid w:val="00FD5ABE"/>
    <w:rsid w:val="00FD5B1C"/>
    <w:rsid w:val="00FD633C"/>
    <w:rsid w:val="00FD64C7"/>
    <w:rsid w:val="00FD6AA7"/>
    <w:rsid w:val="00FD7ABA"/>
    <w:rsid w:val="00FE02F7"/>
    <w:rsid w:val="00FE08E7"/>
    <w:rsid w:val="00FE0BCE"/>
    <w:rsid w:val="00FE0EA0"/>
    <w:rsid w:val="00FE1013"/>
    <w:rsid w:val="00FE10D1"/>
    <w:rsid w:val="00FE19F4"/>
    <w:rsid w:val="00FE2024"/>
    <w:rsid w:val="00FE22D8"/>
    <w:rsid w:val="00FE236E"/>
    <w:rsid w:val="00FE24A0"/>
    <w:rsid w:val="00FE289F"/>
    <w:rsid w:val="00FE2F6D"/>
    <w:rsid w:val="00FE3461"/>
    <w:rsid w:val="00FE3672"/>
    <w:rsid w:val="00FE3B18"/>
    <w:rsid w:val="00FE3B3A"/>
    <w:rsid w:val="00FE3CBC"/>
    <w:rsid w:val="00FE4041"/>
    <w:rsid w:val="00FE45B8"/>
    <w:rsid w:val="00FE47C4"/>
    <w:rsid w:val="00FE493D"/>
    <w:rsid w:val="00FE4C45"/>
    <w:rsid w:val="00FE512D"/>
    <w:rsid w:val="00FE527A"/>
    <w:rsid w:val="00FE54AF"/>
    <w:rsid w:val="00FE56FA"/>
    <w:rsid w:val="00FE57F9"/>
    <w:rsid w:val="00FE610E"/>
    <w:rsid w:val="00FE6E86"/>
    <w:rsid w:val="00FE6F1C"/>
    <w:rsid w:val="00FE711F"/>
    <w:rsid w:val="00FE7822"/>
    <w:rsid w:val="00FF0016"/>
    <w:rsid w:val="00FF0392"/>
    <w:rsid w:val="00FF0567"/>
    <w:rsid w:val="00FF0677"/>
    <w:rsid w:val="00FF07F0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160"/>
    <w:rsid w:val="00FF26F2"/>
    <w:rsid w:val="00FF277A"/>
    <w:rsid w:val="00FF289D"/>
    <w:rsid w:val="00FF33EC"/>
    <w:rsid w:val="00FF3A33"/>
    <w:rsid w:val="00FF3D10"/>
    <w:rsid w:val="00FF3FED"/>
    <w:rsid w:val="00FF554A"/>
    <w:rsid w:val="00FF5EE0"/>
    <w:rsid w:val="00FF618D"/>
    <w:rsid w:val="00FF67BF"/>
    <w:rsid w:val="00FF690F"/>
    <w:rsid w:val="00FF7204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D944891"/>
  <w15:docId w15:val="{D79D7A04-529C-49B6-B4DA-05B46755A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uiPriority w:val="9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2">
    <w:name w:val="Обычный (Web)2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uiPriority w:val="9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numbering" w:customStyle="1" w:styleId="29">
    <w:name w:val="Нет списка2"/>
    <w:next w:val="a3"/>
    <w:uiPriority w:val="99"/>
    <w:semiHidden/>
    <w:unhideWhenUsed/>
    <w:rsid w:val="00FF5EE0"/>
  </w:style>
  <w:style w:type="paragraph" w:customStyle="1" w:styleId="font9">
    <w:name w:val="font9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00CCFF"/>
      <w:sz w:val="22"/>
      <w:szCs w:val="22"/>
    </w:rPr>
  </w:style>
  <w:style w:type="paragraph" w:customStyle="1" w:styleId="font10">
    <w:name w:val="font10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11">
    <w:name w:val="font11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FF0000"/>
      <w:sz w:val="22"/>
      <w:szCs w:val="22"/>
    </w:rPr>
  </w:style>
  <w:style w:type="paragraph" w:customStyle="1" w:styleId="xl95">
    <w:name w:val="xl95"/>
    <w:basedOn w:val="a0"/>
    <w:rsid w:val="00FF5E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5">
    <w:name w:val="xl105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6">
    <w:name w:val="xl106"/>
    <w:basedOn w:val="a0"/>
    <w:rsid w:val="00FF5EE0"/>
    <w:pPr>
      <w:spacing w:before="100" w:beforeAutospacing="1" w:after="100" w:afterAutospacing="1"/>
      <w:ind w:firstLineChars="100" w:firstLine="100"/>
      <w:textAlignment w:val="top"/>
    </w:pPr>
    <w:rPr>
      <w:color w:val="00B0F0"/>
      <w:sz w:val="24"/>
      <w:szCs w:val="24"/>
    </w:rPr>
  </w:style>
  <w:style w:type="paragraph" w:customStyle="1" w:styleId="xl107">
    <w:name w:val="xl107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AB"/>
      <w:spacing w:before="100" w:beforeAutospacing="1" w:after="100" w:afterAutospacing="1"/>
      <w:jc w:val="center"/>
      <w:textAlignment w:val="top"/>
    </w:pPr>
    <w:rPr>
      <w:color w:val="0060EE"/>
      <w:sz w:val="24"/>
      <w:szCs w:val="24"/>
    </w:rPr>
  </w:style>
  <w:style w:type="paragraph" w:customStyle="1" w:styleId="xl108">
    <w:name w:val="xl108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09">
    <w:name w:val="xl109"/>
    <w:basedOn w:val="a0"/>
    <w:rsid w:val="00FF5EE0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Chars="100" w:firstLine="100"/>
      <w:textAlignment w:val="top"/>
    </w:pPr>
    <w:rPr>
      <w:color w:val="00B0F0"/>
      <w:sz w:val="24"/>
      <w:szCs w:val="24"/>
    </w:rPr>
  </w:style>
  <w:style w:type="paragraph" w:customStyle="1" w:styleId="xl110">
    <w:name w:val="xl110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11">
    <w:name w:val="xl111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12">
    <w:name w:val="xl112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B0F0"/>
      <w:sz w:val="24"/>
      <w:szCs w:val="24"/>
    </w:rPr>
  </w:style>
  <w:style w:type="paragraph" w:customStyle="1" w:styleId="xl113">
    <w:name w:val="xl113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4">
    <w:name w:val="xl114"/>
    <w:basedOn w:val="a0"/>
    <w:rsid w:val="00FF5EE0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Chars="100" w:firstLine="100"/>
      <w:textAlignment w:val="top"/>
    </w:pPr>
    <w:rPr>
      <w:sz w:val="24"/>
      <w:szCs w:val="24"/>
    </w:rPr>
  </w:style>
  <w:style w:type="paragraph" w:customStyle="1" w:styleId="xl115">
    <w:name w:val="xl115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6">
    <w:name w:val="xl116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7">
    <w:name w:val="xl117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AB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8">
    <w:name w:val="xl118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color w:val="00B0F0"/>
      <w:sz w:val="24"/>
      <w:szCs w:val="24"/>
    </w:rPr>
  </w:style>
  <w:style w:type="paragraph" w:customStyle="1" w:styleId="xl119">
    <w:name w:val="xl119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character" w:styleId="afc">
    <w:name w:val="annotation reference"/>
    <w:basedOn w:val="a1"/>
    <w:uiPriority w:val="99"/>
    <w:semiHidden/>
    <w:unhideWhenUsed/>
    <w:rsid w:val="002B134D"/>
    <w:rPr>
      <w:sz w:val="16"/>
      <w:szCs w:val="16"/>
    </w:rPr>
  </w:style>
  <w:style w:type="paragraph" w:styleId="afd">
    <w:name w:val="annotation text"/>
    <w:basedOn w:val="a0"/>
    <w:link w:val="afe"/>
    <w:uiPriority w:val="99"/>
    <w:semiHidden/>
    <w:unhideWhenUsed/>
    <w:rsid w:val="002B134D"/>
  </w:style>
  <w:style w:type="character" w:customStyle="1" w:styleId="afe">
    <w:name w:val="Текст примечания Знак"/>
    <w:basedOn w:val="a1"/>
    <w:link w:val="afd"/>
    <w:uiPriority w:val="99"/>
    <w:semiHidden/>
    <w:rsid w:val="002B134D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2B134D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2B134D"/>
    <w:rPr>
      <w:b/>
      <w:bCs/>
    </w:rPr>
  </w:style>
  <w:style w:type="character" w:customStyle="1" w:styleId="Bodytext">
    <w:name w:val="Body text_"/>
    <w:link w:val="33"/>
    <w:rsid w:val="007041D1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paragraph" w:customStyle="1" w:styleId="33">
    <w:name w:val="Основной текст3"/>
    <w:basedOn w:val="a0"/>
    <w:link w:val="Bodytext"/>
    <w:rsid w:val="007041D1"/>
    <w:pPr>
      <w:shd w:val="clear" w:color="auto" w:fill="FFFFFF"/>
      <w:spacing w:line="0" w:lineRule="atLeast"/>
      <w:ind w:hanging="340"/>
      <w:jc w:val="both"/>
    </w:pPr>
    <w:rPr>
      <w:rFonts w:ascii="Lucida Sans Unicode" w:eastAsia="Lucida Sans Unicode" w:hAnsi="Lucida Sans Unicode"/>
      <w:sz w:val="12"/>
      <w:szCs w:val="12"/>
    </w:rPr>
  </w:style>
  <w:style w:type="paragraph" w:customStyle="1" w:styleId="aff1">
    <w:name w:val="Прижатый влево"/>
    <w:basedOn w:val="a0"/>
    <w:next w:val="a0"/>
    <w:uiPriority w:val="99"/>
    <w:rsid w:val="005803CF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dbuy.ru/companies/zimmer" TargetMode="External"/><Relationship Id="rId13" Type="http://schemas.openxmlformats.org/officeDocument/2006/relationships/hyperlink" Target="https://lassamed.ru/proizvoditeli/ganshorn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afe.ru/products/vzlomostoykiy-seyf-valberg-granit-iii-1368-kl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mart-av.ru/smar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loza.ru/unitroni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medbuy.ru/companies/zimmer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56;&#1040;&#1041;&#1054;&#1058;&#1040;\&#1050;&#1088;&#1077;&#1084;&#1083;&#1077;&#1074;&#1082;&#1072;\&#1056;&#1086;&#1084;&#1072;&#1085;&#1086;&#1074;%20&#1087;&#1077;&#1088;.&#1089;&#1090;&#1088;.2%20&#1058;&#1061;%20&#1056;&#1044;%202023-01-26\&#1057;&#1055;%20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C0EB9-DAA8-4FFC-BAD9-398B070E0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СП 2</Template>
  <TotalTime>1589</TotalTime>
  <Pages>1</Pages>
  <Words>36416</Words>
  <Characters>207574</Characters>
  <Application>Microsoft Office Word</Application>
  <DocSecurity>0</DocSecurity>
  <Lines>1729</Lines>
  <Paragraphs>487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243503</CharactersWithSpaces>
  <SharedDoc>false</SharedDoc>
  <HLinks>
    <vt:vector size="48" baseType="variant">
      <vt:variant>
        <vt:i4>6488074</vt:i4>
      </vt:variant>
      <vt:variant>
        <vt:i4>21</vt:i4>
      </vt:variant>
      <vt:variant>
        <vt:i4>0</vt:i4>
      </vt:variant>
      <vt:variant>
        <vt:i4>5</vt:i4>
      </vt:variant>
      <vt:variant>
        <vt:lpwstr>https://k-zn.ru/brands/vernipoll_s_r_l/</vt:lpwstr>
      </vt:variant>
      <vt:variant>
        <vt:lpwstr/>
      </vt:variant>
      <vt:variant>
        <vt:i4>6488074</vt:i4>
      </vt:variant>
      <vt:variant>
        <vt:i4>18</vt:i4>
      </vt:variant>
      <vt:variant>
        <vt:i4>0</vt:i4>
      </vt:variant>
      <vt:variant>
        <vt:i4>5</vt:i4>
      </vt:variant>
      <vt:variant>
        <vt:lpwstr>https://k-zn.ru/brands/vernipoll_s_r_l/</vt:lpwstr>
      </vt:variant>
      <vt:variant>
        <vt:lpwstr/>
      </vt:variant>
      <vt:variant>
        <vt:i4>6488074</vt:i4>
      </vt:variant>
      <vt:variant>
        <vt:i4>15</vt:i4>
      </vt:variant>
      <vt:variant>
        <vt:i4>0</vt:i4>
      </vt:variant>
      <vt:variant>
        <vt:i4>5</vt:i4>
      </vt:variant>
      <vt:variant>
        <vt:lpwstr>https://k-zn.ru/brands/vernipoll_s_r_l/</vt:lpwstr>
      </vt:variant>
      <vt:variant>
        <vt:lpwstr/>
      </vt:variant>
      <vt:variant>
        <vt:i4>3866737</vt:i4>
      </vt:variant>
      <vt:variant>
        <vt:i4>12</vt:i4>
      </vt:variant>
      <vt:variant>
        <vt:i4>0</vt:i4>
      </vt:variant>
      <vt:variant>
        <vt:i4>5</vt:i4>
      </vt:variant>
      <vt:variant>
        <vt:lpwstr>https://www.safe.ru/products/vzlomostoykiy-seyf-valberg-granit-iii-1368-kl/</vt:lpwstr>
      </vt:variant>
      <vt:variant>
        <vt:lpwstr/>
      </vt:variant>
      <vt:variant>
        <vt:i4>1507342</vt:i4>
      </vt:variant>
      <vt:variant>
        <vt:i4>9</vt:i4>
      </vt:variant>
      <vt:variant>
        <vt:i4>0</vt:i4>
      </vt:variant>
      <vt:variant>
        <vt:i4>5</vt:i4>
      </vt:variant>
      <vt:variant>
        <vt:lpwstr>https://smart-av.ru/smart</vt:lpwstr>
      </vt:variant>
      <vt:variant>
        <vt:lpwstr/>
      </vt:variant>
      <vt:variant>
        <vt:i4>6160397</vt:i4>
      </vt:variant>
      <vt:variant>
        <vt:i4>6</vt:i4>
      </vt:variant>
      <vt:variant>
        <vt:i4>0</vt:i4>
      </vt:variant>
      <vt:variant>
        <vt:i4>5</vt:i4>
      </vt:variant>
      <vt:variant>
        <vt:lpwstr>https://loza.ru/unitronic</vt:lpwstr>
      </vt:variant>
      <vt:variant>
        <vt:lpwstr/>
      </vt:variant>
      <vt:variant>
        <vt:i4>720917</vt:i4>
      </vt:variant>
      <vt:variant>
        <vt:i4>3</vt:i4>
      </vt:variant>
      <vt:variant>
        <vt:i4>0</vt:i4>
      </vt:variant>
      <vt:variant>
        <vt:i4>5</vt:i4>
      </vt:variant>
      <vt:variant>
        <vt:lpwstr>http://medbuy.ru/companies/zimmer</vt:lpwstr>
      </vt:variant>
      <vt:variant>
        <vt:lpwstr/>
      </vt:variant>
      <vt:variant>
        <vt:i4>720917</vt:i4>
      </vt:variant>
      <vt:variant>
        <vt:i4>0</vt:i4>
      </vt:variant>
      <vt:variant>
        <vt:i4>0</vt:i4>
      </vt:variant>
      <vt:variant>
        <vt:i4>5</vt:i4>
      </vt:variant>
      <vt:variant>
        <vt:lpwstr>http://medbuy.ru/companies/zimmer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Andrew</dc:creator>
  <cp:lastModifiedBy>Пользователь</cp:lastModifiedBy>
  <cp:revision>375</cp:revision>
  <cp:lastPrinted>2023-06-20T05:09:00Z</cp:lastPrinted>
  <dcterms:created xsi:type="dcterms:W3CDTF">2023-01-31T16:09:00Z</dcterms:created>
  <dcterms:modified xsi:type="dcterms:W3CDTF">2023-06-20T05:20:00Z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