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60" w:type="dxa"/>
        <w:tblInd w:w="106" w:type="dxa"/>
        <w:tblLayout w:type="fixed"/>
        <w:tblLook w:val="04A0"/>
      </w:tblPr>
      <w:tblGrid>
        <w:gridCol w:w="762"/>
        <w:gridCol w:w="6044"/>
        <w:gridCol w:w="1276"/>
        <w:gridCol w:w="1277"/>
        <w:gridCol w:w="1418"/>
        <w:gridCol w:w="850"/>
        <w:gridCol w:w="709"/>
        <w:gridCol w:w="851"/>
        <w:gridCol w:w="2273"/>
      </w:tblGrid>
      <w:tr w:rsidR="00866A3F" w:rsidRPr="00E36782" w:rsidTr="00947347">
        <w:trPr>
          <w:trHeight w:val="567"/>
        </w:trPr>
        <w:tc>
          <w:tcPr>
            <w:tcW w:w="15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866A3F" w:rsidRPr="00E36782" w:rsidRDefault="00866A3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E36782" w:rsidTr="00947347">
        <w:trPr>
          <w:trHeight w:val="567"/>
        </w:trPr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E36782" w:rsidRDefault="00FF5EE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5B03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E36782" w:rsidRDefault="00FF5EE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E36782" w:rsidRDefault="005805E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E56FA" w:rsidRPr="0050681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E56FA" w:rsidRPr="00506819" w:rsidRDefault="00FE56FA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FE56FA" w:rsidRPr="00506819" w:rsidRDefault="00FE56FA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50681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6FA" w:rsidRPr="00506819" w:rsidRDefault="00FE56FA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61DB3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25CA0" w:rsidRPr="00E36782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761DB3" w:rsidRPr="00E36782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CA0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761DB3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</w:t>
            </w:r>
            <w:r w:rsidR="00761DB3"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C25CA0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61DB3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DB3" w:rsidRPr="00E36782" w:rsidRDefault="00761DB3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  <w:r w:rsidR="00C25CA0" w:rsidRPr="00E36782">
              <w:rPr>
                <w:rFonts w:ascii="Calibri" w:hAnsi="Calibri" w:cs="Calibri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C5FF7" w:rsidRPr="00E36782" w:rsidRDefault="00761DB3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</w:t>
            </w:r>
            <w:r w:rsidR="00C25CA0" w:rsidRPr="00E36782">
              <w:rPr>
                <w:rFonts w:ascii="Calibri" w:hAnsi="Calibri" w:cs="Calibri"/>
                <w:sz w:val="22"/>
                <w:szCs w:val="22"/>
              </w:rPr>
              <w:t xml:space="preserve"> на стойке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 xml:space="preserve"> (напол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="001C5FF7"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761DB3" w:rsidRPr="00E36782" w:rsidRDefault="001C5FF7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1DB3" w:rsidRPr="00E36782" w:rsidRDefault="001C5FF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6862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6862" w:rsidRPr="00E36782" w:rsidRDefault="003F6862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862" w:rsidRPr="00E36782" w:rsidRDefault="003F6862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7143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7143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71439" w:rsidRDefault="0047143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7143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  <w:r w:rsidR="00AF540A" w:rsidRPr="00E36782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71439" w:rsidRDefault="00432095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7143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471439" w:rsidRDefault="0047143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7143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Манипуляционная на 3 кресла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EC0A16" w:rsidP="009A04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81FB4" w:rsidRPr="005B491C" w:rsidRDefault="00881FB4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432095" w:rsidRPr="00E36782" w:rsidRDefault="00881FB4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Принтер </w:t>
            </w:r>
          </w:p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331х215х178 мм </w:t>
            </w:r>
          </w:p>
          <w:p w:rsidR="00432095" w:rsidRPr="00E36782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06819" w:rsidRPr="0050681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06819" w:rsidRPr="00506819" w:rsidRDefault="00506819" w:rsidP="003858C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Монитор, 55 дюйма, LAN</w:t>
            </w:r>
          </w:p>
          <w:p w:rsidR="00506819" w:rsidRPr="00506819" w:rsidRDefault="00506819" w:rsidP="003858C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50681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819" w:rsidRPr="00506819" w:rsidRDefault="00506819" w:rsidP="003858C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6819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095" w:rsidRPr="00E36782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2095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 xml:space="preserve">Доктор </w:t>
            </w:r>
          </w:p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095" w:rsidRPr="00E36782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2E7ABB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2E7ABB" w:rsidRDefault="002E7ABB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2E7ABB">
              <w:rPr>
                <w:rFonts w:ascii="Calibri" w:hAnsi="Calibri"/>
                <w:color w:val="FF0000"/>
                <w:sz w:val="22"/>
                <w:szCs w:val="22"/>
              </w:rPr>
              <w:t>112.2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2E7ABB" w:rsidRDefault="002E7ABB" w:rsidP="00E81851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2E7ABB">
              <w:rPr>
                <w:rFonts w:ascii="Calibri" w:hAnsi="Calibri"/>
                <w:color w:val="FF0000"/>
                <w:sz w:val="22"/>
                <w:szCs w:val="22"/>
              </w:rPr>
              <w:t>Тумба прикроватная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3858CC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2E7ABB">
              <w:rPr>
                <w:rFonts w:ascii="Calibri" w:hAnsi="Calibri"/>
                <w:color w:val="FF0000"/>
                <w:sz w:val="22"/>
                <w:szCs w:val="22"/>
              </w:rPr>
              <w:t xml:space="preserve">Доктор </w:t>
            </w:r>
          </w:p>
          <w:p w:rsidR="002E7ABB" w:rsidRPr="002E7ABB" w:rsidRDefault="002E7ABB" w:rsidP="003858CC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2E7ABB">
              <w:rPr>
                <w:rFonts w:ascii="Calibri" w:hAnsi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3858CC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2E7ABB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3858CC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2E7ABB" w:rsidRDefault="002E7ABB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1136B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113СТ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Рабочая поверхность со встроенной мойкой </w:t>
            </w:r>
          </w:p>
          <w:p w:rsidR="002E7ABB" w:rsidRPr="00E36782" w:rsidRDefault="002E7ABB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гент R600a; ручная разморозка, принудительная циркуляция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D457B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8F08F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F11F7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0532DA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  <w:r w:rsidR="000532DA"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0532DA" w:rsidRDefault="000532DA" w:rsidP="000532DA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Вешалка костюмная </w:t>
            </w:r>
          </w:p>
          <w:p w:rsidR="000532DA" w:rsidRPr="000532DA" w:rsidRDefault="000532DA" w:rsidP="000532DA">
            <w:pPr>
              <w:rPr>
                <w:color w:val="FF0000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Габариты: 440х280х1100мм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2DA" w:rsidRPr="000532DA" w:rsidRDefault="000532DA" w:rsidP="000532DA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Dekart Д10 </w:t>
            </w:r>
          </w:p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  <w:r w:rsidR="000532DA"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Артикул 14338-01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532D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0532DA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2E7ABB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0532DA" w:rsidRDefault="002E7ABB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М-4А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тремя ящиками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890х600х1004мм.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арт.329602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М-5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с электроприводом 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2130х580х570/890мм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 384420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E7ABB" w:rsidRPr="00E36782" w:rsidRDefault="002E7ABB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ABB" w:rsidRPr="00E36782" w:rsidRDefault="002E7ABB" w:rsidP="008F08F9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ABB" w:rsidRPr="00E36782" w:rsidRDefault="002E7ABB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7ABB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E7ABB" w:rsidRPr="00E36782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ABB" w:rsidRPr="00E36782" w:rsidRDefault="002E7ABB" w:rsidP="00267BC2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ABB" w:rsidRPr="00E36782" w:rsidRDefault="002E7ABB" w:rsidP="007F60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1527FD" w:rsidRDefault="003858CC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072DDB" w:rsidRDefault="003858CC" w:rsidP="003858C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72DDB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1527FD" w:rsidRDefault="003858CC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1527FD" w:rsidRDefault="003858CC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27FD">
              <w:rPr>
                <w:rFonts w:ascii="Calibri" w:hAnsi="Calibri" w:cs="Calibr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1527FD" w:rsidRDefault="003858CC" w:rsidP="003858C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F60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A7397" w:rsidRPr="00CA739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A7397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A7397" w:rsidRPr="00CA7397" w:rsidRDefault="00CA7397" w:rsidP="00CA73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A7397">
              <w:rPr>
                <w:rFonts w:ascii="Calibri" w:hAnsi="Calibri" w:cs="Calibri"/>
                <w:color w:val="FF0000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A7397">
              <w:rPr>
                <w:rFonts w:ascii="Calibri" w:hAnsi="Calibri" w:cs="Calibri"/>
                <w:color w:val="FF0000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A739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A739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397" w:rsidRPr="00CA7397" w:rsidRDefault="00CA7397" w:rsidP="00881FB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3858CC" w:rsidRPr="00E36782" w:rsidRDefault="003858CC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56D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3858CC" w:rsidRPr="00E36782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8CC" w:rsidRPr="00E36782" w:rsidRDefault="003858CC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3858CC" w:rsidRPr="00E36782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8CC" w:rsidRPr="00E36782" w:rsidRDefault="003858CC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858CC" w:rsidRPr="00E36782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6AA1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AA1" w:rsidRPr="00E36782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06AA1" w:rsidRPr="004845A3" w:rsidRDefault="00F06AA1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AA1" w:rsidRPr="004845A3" w:rsidRDefault="00F06AA1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4845A3" w:rsidRDefault="00F06AA1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4845A3" w:rsidRDefault="00F06AA1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E36782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E36782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E36782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AA1" w:rsidRPr="00E36782" w:rsidRDefault="00F06A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6346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34647" w:rsidRPr="005E3753" w:rsidRDefault="00634647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647" w:rsidRPr="005E3753" w:rsidRDefault="006346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858CC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858CC" w:rsidRPr="00E36782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8CC" w:rsidRPr="00E36782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E3753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C0A16" w:rsidRDefault="00EC0A16" w:rsidP="00EC0A1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5E3753" w:rsidRPr="005E3753" w:rsidRDefault="00EC0A16" w:rsidP="00EC0A1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="005E3753"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5E3753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E3753" w:rsidRDefault="005E3753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 w:rsidR="00EC0A1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EC0A16" w:rsidRPr="005E3753" w:rsidRDefault="00EC0A16" w:rsidP="00EC0A1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EC0A16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753" w:rsidRPr="005E3753" w:rsidRDefault="005E3753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D843D7" w:rsidRPr="006346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3D7" w:rsidRPr="009A7860" w:rsidRDefault="00D843D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D843D7" w:rsidRPr="009A7860" w:rsidRDefault="00D843D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3D7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3D7" w:rsidRPr="00634647" w:rsidRDefault="00D843D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3D7" w:rsidRPr="00634647" w:rsidRDefault="00D843D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3D7" w:rsidRPr="00634647" w:rsidRDefault="00D843D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3D7" w:rsidRPr="00634647" w:rsidRDefault="00D843D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3D7" w:rsidRPr="00634647" w:rsidRDefault="00D843D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3D7" w:rsidRPr="00634647" w:rsidRDefault="00D843D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1129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D112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D1129E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D1129E" w:rsidRDefault="003F79A9" w:rsidP="00881FB4">
            <w:pPr>
              <w:rPr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102A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D112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D1129E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D1129E" w:rsidRDefault="003F79A9" w:rsidP="00881FB4">
            <w:pPr>
              <w:rPr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5E375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5E3753">
              <w:rPr>
                <w:rFonts w:ascii="Calibri" w:hAnsi="Calibri" w:cs="Calibri"/>
                <w:sz w:val="22"/>
                <w:szCs w:val="22"/>
              </w:rPr>
              <w:t>е</w:t>
            </w:r>
            <w:r w:rsidRPr="005E3753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3753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2F676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D112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D1129E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D1129E" w:rsidRDefault="003F79A9" w:rsidP="00881FB4">
            <w:pPr>
              <w:rPr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112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1129E" w:rsidRDefault="003F79A9" w:rsidP="00881FB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E3C99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3C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0B2656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 л, 5 съемных полок, 2 выдвижных ящика, г</w:t>
            </w: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баритные размеры 1300х607х600 мм. </w:t>
            </w:r>
          </w:p>
          <w:p w:rsidR="003F79A9" w:rsidRPr="000B2656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B2656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2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6A58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6A5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6A0D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A0D9E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6A0D9E" w:rsidRDefault="003F79A9" w:rsidP="00C81F85">
            <w:pPr>
              <w:jc w:val="center"/>
              <w:rPr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6A0D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A0D9E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6A0D9E" w:rsidRDefault="003F79A9" w:rsidP="00C81F85">
            <w:pPr>
              <w:jc w:val="center"/>
              <w:rPr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6A0D9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A0D9E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0D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A0D9E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071ECA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071ECA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1E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071ECA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1E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C81F85">
            <w:pPr>
              <w:jc w:val="center"/>
              <w:rPr>
                <w:color w:val="FF0000"/>
                <w:sz w:val="22"/>
                <w:szCs w:val="22"/>
              </w:rPr>
            </w:pPr>
            <w:r w:rsidRPr="00071E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1E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1E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71ECA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C81F85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C81F85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6E0A99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6E0A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6E0A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026E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C81F85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C81F85" w:rsidRDefault="003F79A9" w:rsidP="00C81F8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6E0A99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6E0A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6E0A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C81F8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Экспресс-анализатор для определения общего холестерина в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Экспресс-анализатор для определения глюкозы в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Анализатор окиси углерода выдыхаемого воздуха с опред</w:t>
            </w: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лением карбоксигемоглобина (смокелайзер)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 портативный для измерения внутриглазного давл</w:t>
            </w: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6E0A99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E0A99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E0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Спирометр (портативный с одноразовыми мундштуками)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7A7EB8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23E63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E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Комплект оборудования для наглядной пропаганды здоров</w:t>
            </w:r>
            <w:r w:rsidRPr="00E23E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E23E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го образа жизни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7A7EB8">
            <w:pPr>
              <w:jc w:val="center"/>
            </w:pPr>
            <w:r w:rsidRPr="00D224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23E63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3E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Комплект наглядных пособий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C81F85" w:rsidRDefault="003F79A9" w:rsidP="007A7EB8">
            <w:pPr>
              <w:jc w:val="center"/>
              <w:rPr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81F85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F8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доврачебной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1109F" w:rsidRDefault="003F79A9" w:rsidP="00026E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1109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 врача 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61109F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1109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38501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38501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38501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38501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:rsidR="003F79A9" w:rsidRPr="0038501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385017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385017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8501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</w:t>
            </w:r>
            <w:r>
              <w:rPr>
                <w:rFonts w:ascii="Calibri" w:hAnsi="Calibri" w:cs="Calibri"/>
                <w:sz w:val="22"/>
                <w:szCs w:val="22"/>
              </w:rPr>
              <w:t>15 мм, отвод в канализацию D=50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6346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Scaleo HORIZON S5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Scaleo Medical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154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Измеритель артериального давления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углерода в выдыха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мом воздухе;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Спейсер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6346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6346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500мм</w:t>
            </w:r>
          </w:p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B03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03B9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C49AF" w:rsidRDefault="003F79A9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49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6C49AF" w:rsidRDefault="003F79A9" w:rsidP="007232E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49A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(регулировка рукояткой под сиденьем). Регулировка высоты сиденья 430-565 мм, 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9704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3F79A9" w:rsidRPr="00897045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897045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97045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97045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75AB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B2DA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C49A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D=500мм, 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=550мм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156Б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C59D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раскладывающееся в кушетку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C59D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Кресло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МУЗ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Портативная музыкальная колонка. </w:t>
            </w:r>
          </w:p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326х368х688мм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JBL Partybox 310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536C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843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приготовления аллергенов с процедурной аллерг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B491C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3F79A9" w:rsidRPr="00E36782" w:rsidRDefault="003F79A9" w:rsidP="00AC1F85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ДМ-6-006-15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ческой регулировкой высоты сиденья (регулировка рукояткой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под сиденьем). Регулировка высоты сиденья 430-565 мм, 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Весы электронные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3F79A9" w:rsidRPr="00E36782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3F79A9" w:rsidRPr="00E36782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Габариты:350х325х105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AD-5</w:t>
            </w:r>
            <w:r w:rsidRPr="00E36782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ИО-26Ж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CX-33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Л-406Г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вытяжной общего назначения     (в комплекте светил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ник люминесцентный 18Вт, 2 розетки)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Габариты:1200х740х2250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ЛАБ-PRO-ШВ120/70-KG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ЗАО «Л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ИП»                   (Лаборато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ное обор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дование и приборы)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аппарат защ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ты. Объем отсас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ы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ваемого воздуха - 550 м3/час; отве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стие для подсоед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нения к вытяжной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вентиляции – 200 мм.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2017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Безпроводная поломоечная машина</w:t>
            </w:r>
            <w:r w:rsidRPr="00E36782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Батарея 24 В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для грязного белья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620х625х985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Н0312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14B7F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B7F" w:rsidRPr="00E36782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14B7F" w:rsidRPr="00E36782" w:rsidRDefault="00F14B7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7C7984" w:rsidRDefault="00F14B7F" w:rsidP="00134D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Волео</w:t>
            </w:r>
          </w:p>
          <w:p w:rsidR="00F14B7F" w:rsidRPr="007C7984" w:rsidRDefault="00F14B7F" w:rsidP="00134D99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 Swep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5212A9" w:rsidRDefault="00F14B7F" w:rsidP="00134D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7C7984" w:rsidRDefault="00F14B7F" w:rsidP="00134D9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E36782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E36782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E36782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B7F" w:rsidRPr="00E36782" w:rsidRDefault="00F14B7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ПРАКТИК LS 11-50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ОАО "з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вод"ПРОММАШ"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</w:rPr>
              <w:t>Артикул</w:t>
            </w:r>
          </w:p>
          <w:p w:rsidR="003F79A9" w:rsidRPr="00E36782" w:rsidRDefault="003F79A9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</w:rPr>
              <w:t>15428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"ПРИОР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ТЕТ СНА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ЖЕНИЯ"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3F79A9" w:rsidRPr="00E36782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8F08F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C73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3F79A9" w:rsidRPr="00E36782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3F79A9" w:rsidRPr="00E36782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  <w:r>
              <w:rPr>
                <w:rFonts w:ascii="Calibri" w:hAnsi="Calibri" w:cs="Calibri"/>
                <w:sz w:val="22"/>
                <w:szCs w:val="22"/>
              </w:rPr>
              <w:t>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Зеркало </w:t>
            </w:r>
            <w:r>
              <w:rPr>
                <w:rFonts w:ascii="Calibri" w:hAnsi="Calibri" w:cs="Calibri"/>
                <w:sz w:val="22"/>
                <w:szCs w:val="22"/>
              </w:rPr>
              <w:t>круглое с подстветкой, диаметр 5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3F79A9" w:rsidRPr="00E36782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60FF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3F79A9" w:rsidRPr="00E36782" w:rsidRDefault="003F79A9" w:rsidP="00560FF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8B339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8B339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Зеркало прямоугольное</w:t>
            </w:r>
            <w:r w:rsidRPr="008B339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B339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3F79A9" w:rsidRPr="00E36782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F79A9" w:rsidRPr="00E36782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2374D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2374D3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Инд. изг</w:t>
            </w: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374D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2374D3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A20A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1A20A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E662B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D729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B491C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3F79A9" w:rsidRPr="00E36782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8790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C25CA0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3F79A9" w:rsidRPr="00873FDC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873FDC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123А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873FDC" w:rsidRDefault="003F79A9" w:rsidP="00873FD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</w:t>
            </w:r>
            <w:r w:rsidR="00873F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объем 2</w:t>
            </w:r>
            <w:r w:rsidR="00873FDC">
              <w:rPr>
                <w:rFonts w:ascii="Calibri" w:hAnsi="Calibri" w:cs="Calibri"/>
                <w:color w:val="FF0000"/>
                <w:sz w:val="22"/>
                <w:szCs w:val="22"/>
              </w:rPr>
              <w:t>9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0 л, 5 съемных п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лок. </w:t>
            </w:r>
            <w:r w:rsidR="00F32CC7">
              <w:rPr>
                <w:rFonts w:ascii="Calibri" w:hAnsi="Calibri" w:cs="Calibri"/>
                <w:color w:val="FF0000"/>
                <w:sz w:val="22"/>
                <w:szCs w:val="22"/>
              </w:rPr>
              <w:t>Т</w:t>
            </w:r>
            <w:r w:rsidR="00F32CC7" w:rsidRPr="00F32CC7">
              <w:rPr>
                <w:rFonts w:ascii="Calibri" w:hAnsi="Calibri" w:cs="Calibri"/>
                <w:color w:val="FF0000"/>
                <w:sz w:val="22"/>
                <w:szCs w:val="22"/>
              </w:rPr>
              <w:t>емператур</w:t>
            </w:r>
            <w:r w:rsidR="00F32CC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 </w:t>
            </w:r>
            <w:r w:rsidR="00C65701">
              <w:rPr>
                <w:rFonts w:ascii="Calibri" w:hAnsi="Calibri" w:cs="Calibri"/>
                <w:color w:val="FF0000"/>
                <w:sz w:val="22"/>
                <w:szCs w:val="22"/>
              </w:rPr>
              <w:t>диапазон:</w:t>
            </w:r>
            <w:r w:rsidR="00F32CC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="00F32CC7" w:rsidRPr="00F32CC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от +2°С до +8°С</w:t>
            </w:r>
          </w:p>
          <w:p w:rsidR="003F79A9" w:rsidRPr="00873FDC" w:rsidRDefault="00873FDC" w:rsidP="00873FD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710х665</w:t>
            </w:r>
            <w:r w:rsidR="003F79A9"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х1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665</w:t>
            </w:r>
            <w:r w:rsidR="003F79A9" w:rsidRPr="00873F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ммм.</w:t>
            </w:r>
          </w:p>
          <w:p w:rsidR="003F79A9" w:rsidRPr="00873FDC" w:rsidRDefault="00873FDC" w:rsidP="00873FD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1ф; 220В; 0,35</w:t>
            </w:r>
            <w:r w:rsidR="003F79A9"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873FDC" w:rsidP="00873FD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HYC-290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873FDC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873FDC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73FDC" w:rsidRDefault="003F79A9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AB433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65701" w:rsidRPr="00C65701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01" w:rsidRPr="00C65701" w:rsidRDefault="00C65701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123Б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65701" w:rsidRPr="00C65701" w:rsidRDefault="00356852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Шкаф морозильный медицинский, объем – 262л.</w:t>
            </w:r>
          </w:p>
          <w:p w:rsidR="00C65701" w:rsidRPr="00C65701" w:rsidRDefault="00C65701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Температурный диапазон: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 от -20</w:t>
            </w: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ºC до -40 ºC                                 </w:t>
            </w:r>
          </w:p>
          <w:p w:rsidR="00C65701" w:rsidRPr="00C65701" w:rsidRDefault="00C65701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="00356852">
              <w:rPr>
                <w:rFonts w:ascii="Calibri" w:hAnsi="Calibri" w:cs="Calibri"/>
                <w:color w:val="FF0000"/>
                <w:sz w:val="22"/>
                <w:szCs w:val="22"/>
              </w:rPr>
              <w:t>685</w:t>
            </w: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х</w:t>
            </w:r>
            <w:r w:rsidR="00356852">
              <w:rPr>
                <w:rFonts w:ascii="Calibri" w:hAnsi="Calibri" w:cs="Calibri"/>
                <w:color w:val="FF0000"/>
                <w:sz w:val="22"/>
                <w:szCs w:val="22"/>
              </w:rPr>
              <w:t>657х1665</w:t>
            </w: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мм</w:t>
            </w:r>
          </w:p>
          <w:p w:rsidR="00C65701" w:rsidRPr="00C65701" w:rsidRDefault="00356852" w:rsidP="0035685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РУ-0,34</w:t>
            </w:r>
            <w:r w:rsidR="00C65701" w:rsidRPr="00C6570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C6570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DW-40L262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356852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01" w:rsidRPr="00C65701" w:rsidRDefault="00C65701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6570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C25CA0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Термосумка многоразового использования "BlueLine" об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ъ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емом 3 л для транспортировки вакцины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Хладоэлемент "Accu@ 60 мл 2-8С для транспортировки ва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Термоиндикатор электронный для контроля холодовой ц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 "Термотест Прима" от 2-8С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стеклянный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716E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лабораторный</w:t>
            </w:r>
          </w:p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ЛАБ-900 ЛТн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3F79A9" w:rsidRPr="00E36782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94A67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4A67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94A67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94A67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18155B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9A9" w:rsidRPr="0018155B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Монитор, 32 дюйма, LAN</w:t>
            </w:r>
          </w:p>
          <w:p w:rsidR="003F79A9" w:rsidRPr="0018155B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Габариты: 736 x 437 x 82.9мм </w:t>
            </w:r>
          </w:p>
          <w:p w:rsidR="003F79A9" w:rsidRPr="0018155B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1Ф; 220 В; 0,25 кВт</w:t>
            </w:r>
            <w:r w:rsidRPr="0018155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8155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8155B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8155B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6105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3F79A9" w:rsidRPr="00E36782" w:rsidRDefault="003F79A9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3F79A9" w:rsidRPr="00E36782" w:rsidRDefault="003F79A9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33345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34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33345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33345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46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505AC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05AC3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Банкетка в стиле модерн  </w:t>
            </w:r>
          </w:p>
          <w:p w:rsidR="003F79A9" w:rsidRPr="00505AC3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арт.</w:t>
            </w:r>
          </w:p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05AC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05AC3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A669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:rsidR="003F79A9" w:rsidRPr="00E36782" w:rsidRDefault="003F79A9" w:rsidP="00CC194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Габариты: 1150х600х1900мм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ДМ-6-006-03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D0DB2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B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D0DB2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D0DB2">
              <w:rPr>
                <w:rFonts w:ascii="Calibri" w:hAnsi="Calibri" w:cs="Calibr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35210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3F79A9" w:rsidRPr="00635210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7A7EB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210">
              <w:rPr>
                <w:rFonts w:ascii="Calibri" w:hAnsi="Calibri" w:cs="Calibri"/>
                <w:color w:val="FF0000"/>
                <w:sz w:val="22"/>
                <w:szCs w:val="22"/>
              </w:rPr>
              <w:t>Индивид. 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21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521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521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Чайник электрический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5KEK 1522 EAC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KitchenAid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RCS511TS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454E0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6272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Камертон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тельного анализатора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3F79A9" w:rsidRPr="005E3753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5E3753" w:rsidRDefault="003F79A9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9A7860" w:rsidRDefault="003F79A9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9A786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34647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6B73EB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B73EB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Рулонная штора, 1000х1800мм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6B73E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врача-нарколога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Диктофон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Постеры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3F79A9" w:rsidRPr="00E36782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6B73EB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6B73EB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Рулонная штора, 1000х1800мм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73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B73EB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Диван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Размер:ширина 830 мм глубина 820 мм высота 830 мм поса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ка 460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2038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136BCF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36BCF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Индивид.</w:t>
            </w:r>
            <w:r w:rsidR="0094734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B3030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B30302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7A7E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7A7E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09E5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09E5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09E5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09E5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УЗ-лифтинга и коррекции фигуры </w:t>
            </w:r>
          </w:p>
          <w:p w:rsidR="003F79A9" w:rsidRPr="00E36782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500х515х1310мм</w:t>
            </w:r>
          </w:p>
          <w:p w:rsidR="003F79A9" w:rsidRPr="00E36782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35 кг.</w:t>
            </w:r>
          </w:p>
          <w:p w:rsidR="003F79A9" w:rsidRPr="00E36782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≈0,3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B1E0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CLASSYS ULTRAFORMER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Ultera Sy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tem, Ultera Inc. Mesa, Arizon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«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МерцФа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4E1029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3F79A9" w:rsidRPr="00E36782" w:rsidRDefault="003F79A9" w:rsidP="004E102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</w:t>
            </w:r>
          </w:p>
          <w:p w:rsidR="003F79A9" w:rsidRPr="00E36782" w:rsidRDefault="003F79A9" w:rsidP="004E1029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массажа переменным электростатическим полем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E36782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Вапоризатор цифровой косметологический на штативе</w:t>
            </w:r>
          </w:p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1100 х 390 х 280 мм</w:t>
            </w:r>
          </w:p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АтисМед ВЦ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МА»   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3F79A9" w:rsidRPr="00E36782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3F79A9" w:rsidRPr="00E36782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lastRenderedPageBreak/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6259D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B50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79A9" w:rsidRPr="00E36782" w:rsidRDefault="003F79A9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sz w:val="24"/>
                <w:szCs w:val="24"/>
              </w:rPr>
              <w:t xml:space="preserve">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Аппарат Косметологический.</w:t>
            </w:r>
          </w:p>
          <w:p w:rsidR="003F79A9" w:rsidRPr="00E36782" w:rsidRDefault="003F79A9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b/>
                <w:bCs/>
                <w:sz w:val="23"/>
                <w:szCs w:val="23"/>
              </w:rPr>
              <w:t xml:space="preserve">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Микроигольчатый RF-лифтинг. В коплектации 2 насадки игольчатый RF и IPL</w:t>
            </w:r>
          </w:p>
          <w:p w:rsidR="003F79A9" w:rsidRPr="00E36782" w:rsidRDefault="003F79A9" w:rsidP="00796C8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InMode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 MORPHEUS 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DB500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:rsidR="003F79A9" w:rsidRPr="00E36782" w:rsidRDefault="003F79A9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 xml:space="preserve"> ООО </w:t>
            </w:r>
          </w:p>
          <w:p w:rsidR="003F79A9" w:rsidRPr="00E36782" w:rsidRDefault="003F79A9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«КИТ МЕД»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AF4F81">
            <w:pPr>
              <w:ind w:right="-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Цетрифуга (плазаотерапия)</w:t>
            </w:r>
          </w:p>
          <w:p w:rsidR="003F79A9" w:rsidRPr="00E36782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Габариты: 320х400х310 мм</w:t>
            </w:r>
          </w:p>
          <w:p w:rsidR="003F79A9" w:rsidRPr="00E36782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В;≈ 0,4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RegenLab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136BCF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36BCF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B30302" w:rsidRDefault="003F79A9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7A7EB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B30302" w:rsidRDefault="003F79A9" w:rsidP="007A7E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7A7E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7B7681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3F79A9" w:rsidRPr="007B7681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7B7681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3F79A9" w:rsidRPr="00E36782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26206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826206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26206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826206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CB169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CB169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Емкость-контейнер КДС " КРОНТ" для дизенфекции и стерил</w:t>
            </w: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B169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B1693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3F79A9" w:rsidRPr="00E36782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Косметологический комбайн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500х407х1450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0,15кВт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Face Beauty Clinic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Tecnology (Италия)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Вакуумный аппарат косметологический с магнитотерапией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600х600х1900мм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MR-991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Mantis,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Италия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КО-7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Лазерная система SP Dynamis без сканеров, с гинекологич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ским набором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SP Dynamis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Fotona d.d, Словения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3F79A9" w:rsidRPr="00E36782" w:rsidRDefault="003F79A9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8F08F9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3C3A6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136BCF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36BCF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B3030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B30302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DD4C00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DD4C00" w:rsidRDefault="003F79A9" w:rsidP="003F79A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4C0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3F79A9" w:rsidRPr="00DD4C00" w:rsidRDefault="003F79A9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33619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3619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33619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361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33619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33619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26206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826206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826206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826206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3F79A9" w:rsidRPr="00E36782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МА»   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КО-6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Ксометологический аппарат</w:t>
            </w:r>
          </w:p>
          <w:p w:rsidR="003F79A9" w:rsidRPr="00E36782" w:rsidRDefault="003F79A9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HydraFacial MD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HydraFacial, 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Габариты: 645х390х680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Вес – 60 кг.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Cryo-6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C4532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3F79A9" w:rsidRPr="00E36782">
                <w:rPr>
                  <w:rFonts w:ascii="Calibri" w:hAnsi="Calibri" w:cs="Calibri"/>
                  <w:bCs/>
                  <w:sz w:val="22"/>
                  <w:szCs w:val="22"/>
                </w:rPr>
                <w:t>ZIMMER</w:t>
              </w:r>
            </w:hyperlink>
            <w:r w:rsidR="003F79A9" w:rsidRPr="00E36782">
              <w:rPr>
                <w:rFonts w:ascii="Calibri" w:hAnsi="Calibri" w:cs="Calibr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136BCF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36BCF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36BCF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B3030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B30302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3030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B30302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DD4C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5B491C" w:rsidRDefault="003F79A9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3F79A9" w:rsidRPr="00E36782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DD4C00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4C00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56003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656003">
              <w:rPr>
                <w:rFonts w:ascii="Calibri" w:hAnsi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656003" w:rsidRDefault="003F79A9" w:rsidP="00E81851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656003">
              <w:rPr>
                <w:rFonts w:ascii="Calibri" w:hAnsi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79A9" w:rsidRPr="00E36782" w:rsidRDefault="003F79A9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192К2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Радиоволновой электрохирургический аппарат ЭХВЧ                      Габариты: 238х178х413 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Максимальная выходная мощность – 120 Вт           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Вес – 11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Сургитрон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4.0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МГЦ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Ellman Int.,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:rsidR="003F79A9" w:rsidRPr="00E36782" w:rsidRDefault="003F79A9" w:rsidP="000E22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0E22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электрохирургический 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270х250хх120мм</w:t>
            </w:r>
          </w:p>
          <w:p w:rsidR="003F79A9" w:rsidRPr="00E36782" w:rsidRDefault="003F79A9" w:rsidP="00A8592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minicutter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</w:t>
            </w:r>
          </w:p>
          <w:p w:rsidR="003F79A9" w:rsidRPr="00E36782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:rsidR="003F79A9" w:rsidRPr="00E36782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Габариты: 645х390х680 мм</w:t>
            </w:r>
          </w:p>
          <w:p w:rsidR="003F79A9" w:rsidRPr="00E36782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Вес – 60 кг.</w:t>
            </w:r>
          </w:p>
          <w:p w:rsidR="003F79A9" w:rsidRPr="00E36782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lastRenderedPageBreak/>
              <w:t>1Ф; 220 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snapToGrid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lastRenderedPageBreak/>
              <w:t>Cryo-6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C4532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3F79A9" w:rsidRPr="00E36782">
                <w:rPr>
                  <w:rStyle w:val="af4"/>
                  <w:rFonts w:ascii="Calibri" w:hAnsi="Calibri" w:cs="Calibri"/>
                  <w:b w:val="0"/>
                  <w:sz w:val="22"/>
                  <w:szCs w:val="22"/>
                </w:rPr>
                <w:t>ZIMMER</w:t>
              </w:r>
            </w:hyperlink>
            <w:r w:rsidR="003F79A9"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:rsidR="003F79A9" w:rsidRPr="00E36782" w:rsidRDefault="003F79A9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для автоматического картирования тела и дерм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тоскопического исследования включает в себя: видеодерматоскопmedicam,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стойку ATBM,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фотооборудование,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набор оптики,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медицинский сервер,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монитор, 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программное обеспечение для дерматоскопии и для картир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вания тела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 стенда: 700х610х1820мм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≈0,5кВт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Вodystudio ATBM® Классич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:rsidR="003F79A9" w:rsidRPr="00E36782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СУК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ультрафиолетовый кварцевый</w:t>
            </w:r>
          </w:p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380х245х125 мм</w:t>
            </w:r>
          </w:p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3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Микр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цид 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4845A3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4845A3" w:rsidRDefault="003F79A9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1237BA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237BA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237BA" w:rsidRDefault="003F79A9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7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3F79A9" w:rsidRPr="001237BA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237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237BA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1237BA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1237BA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237B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237BA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3F79A9" w:rsidRPr="00E36782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F79A9" w:rsidRPr="00030714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030714" w:rsidRDefault="003F79A9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Облучатель бактерицидный насстенный, производител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030714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 xml:space="preserve">Подключается к сети через выключатель, 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lastRenderedPageBreak/>
              <w:t>расположенный вне помещения у вхо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F83FE1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83FE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F83FE1" w:rsidRDefault="003F79A9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83FE1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E36782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3F79A9" w:rsidRPr="001E4D5B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1E4D5B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Инд. изг</w:t>
            </w: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E4D5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1E4D5B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C233B8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33B8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F79A9" w:rsidRPr="00C233B8" w:rsidRDefault="003F79A9" w:rsidP="00C233B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33B8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33B8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33B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233B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A9" w:rsidRPr="00C233B8" w:rsidRDefault="003F79A9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F79A9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 (диабетическая стопа)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3F79A9" w:rsidRPr="00E36782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136BCF" w:rsidTr="00134D99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136BCF" w:rsidRDefault="00947347" w:rsidP="00134D9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Индивид.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134D9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581E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81E47" w:rsidRDefault="00947347" w:rsidP="009742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Кресло медицинское для персонала на роликовой опоре, м</w:t>
            </w: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9742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1E4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81E47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9C65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для педикюра. Габариты: 1800х610х560-900мм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≈0,2кВт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ФП-3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Электрокардиограф 3-х канальный с транспортным чемод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МАС 600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E36782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E36782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:rsidR="00947347" w:rsidRPr="00E36782" w:rsidRDefault="00947347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ЛЛ1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10 л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442х450х415 мм</w:t>
            </w:r>
          </w:p>
          <w:p w:rsidR="00947347" w:rsidRPr="00E36782" w:rsidRDefault="00947347" w:rsidP="00DF019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0,9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ГП-10МО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C3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Педикюрный аппарат с пылесосом и подсветкой</w:t>
            </w:r>
          </w:p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320х125х220 мм</w:t>
            </w:r>
          </w:p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1Ф; 220 В; 0,35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PA-50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hyperlink r:id="rId10" w:history="1">
              <w:r w:rsidRPr="00E36782">
                <w:rPr>
                  <w:rFonts w:ascii="Calibri" w:hAnsi="Calibri" w:cs="Calibr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УЗ-1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Малогабаритный доплеровский звуковой индикатор скорости кровотока</w:t>
            </w:r>
          </w:p>
          <w:p w:rsidR="00947347" w:rsidRPr="00E36782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Габариты: 65х10х25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МИН</w:t>
            </w: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eastAsia="Lucida Sans Unicode" w:hAnsi="Calibri" w:cs="Calibri"/>
                <w:sz w:val="22"/>
                <w:szCs w:val="22"/>
              </w:rPr>
              <w:t>ДОП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БИОСС,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Питание: 2 батареи 1,5 В или аккумул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торы 1,2 В (тип АА)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ХЛ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387DEB" w:rsidRDefault="00947347" w:rsidP="00A61EE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Малогабаритный холодильник</w:t>
            </w:r>
          </w:p>
          <w:p w:rsidR="00947347" w:rsidRPr="00387DEB" w:rsidRDefault="00947347" w:rsidP="00A61EE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Габариты:630х554х624</w:t>
            </w:r>
          </w:p>
          <w:p w:rsidR="00947347" w:rsidRPr="00387DEB" w:rsidRDefault="00947347" w:rsidP="00A61EE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387DEB" w:rsidRDefault="00947347" w:rsidP="00A61EE0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Монофиламент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Лопаточки для ногтей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Кусачки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Биксы 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В. Подвод холодной воды D=1/2”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:rsidR="00947347" w:rsidRPr="00E36782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E36782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:rsidR="00947347" w:rsidRPr="00E36782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Консоль со столешницей из искусственного мрамора. 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1000х300хх700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13AE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Штора, длина 5 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вид.изготовление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Настольная лампа (торшер)</w:t>
            </w:r>
          </w:p>
          <w:p w:rsidR="00947347" w:rsidRPr="00E36782" w:rsidRDefault="00947347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0,06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Coco COC-LG-1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Регистратура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с картохранилищем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5E375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5E375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C24CF4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700х300х</w:t>
            </w:r>
            <w:r w:rsidR="008A3FBC">
              <w:rPr>
                <w:rFonts w:ascii="Calibri" w:hAnsi="Calibri" w:cs="Calibri"/>
                <w:sz w:val="22"/>
                <w:szCs w:val="22"/>
              </w:rPr>
              <w:t>3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2912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1200х300х</w:t>
            </w:r>
            <w:r w:rsidR="008A3FBC">
              <w:rPr>
                <w:rFonts w:ascii="Calibri" w:hAnsi="Calibri" w:cs="Calibri"/>
                <w:sz w:val="22"/>
                <w:szCs w:val="22"/>
              </w:rPr>
              <w:t>3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:rsidR="00947347" w:rsidRPr="00E36782" w:rsidRDefault="008A3FBC" w:rsidP="008A3FB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1000х300х30</w:t>
            </w:r>
            <w:r w:rsidR="00947347" w:rsidRPr="00E36782">
              <w:rPr>
                <w:rFonts w:ascii="Calibri" w:hAnsi="Calibri" w:cs="Calibri"/>
                <w:sz w:val="22"/>
                <w:szCs w:val="22"/>
              </w:rPr>
              <w:t>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E7CB6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CB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E7CB6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CB6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270М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Мобильный двухсторонний стеллаж</w:t>
            </w:r>
          </w:p>
          <w:p w:rsidR="00947347" w:rsidRPr="00E36782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700х600х</w:t>
            </w:r>
            <w:r w:rsidR="008A3FBC">
              <w:rPr>
                <w:rFonts w:ascii="Calibri" w:hAnsi="Calibri" w:cs="Calibri"/>
                <w:sz w:val="22"/>
                <w:szCs w:val="22"/>
              </w:rPr>
              <w:t>3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E7CB6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CB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E7CB6" w:rsidRDefault="00947347" w:rsidP="00C24CF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7CB6">
              <w:rPr>
                <w:rFonts w:ascii="Calibri" w:hAnsi="Calibri" w:cs="Calibr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A3FBC" w:rsidRPr="008A3FBC" w:rsidTr="00134D99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FBC">
              <w:rPr>
                <w:rFonts w:ascii="Calibri" w:hAnsi="Calibri" w:cs="Calibr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A3FBC" w:rsidRPr="008A3FBC" w:rsidRDefault="008A3FBC" w:rsidP="00134D9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FBC">
              <w:rPr>
                <w:rFonts w:ascii="Calibri" w:hAnsi="Calibri" w:cs="Calibr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FBC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FB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A3FB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FBC" w:rsidRPr="008A3FBC" w:rsidRDefault="008A3FBC" w:rsidP="00134D9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РА16, эк</w:t>
            </w: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кожа 920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Ноутбук</w:t>
            </w:r>
          </w:p>
          <w:p w:rsidR="00947347" w:rsidRPr="00E36782" w:rsidRDefault="00947347" w:rsidP="00EA660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для брифинга узкий</w:t>
            </w:r>
          </w:p>
          <w:p w:rsidR="00947347" w:rsidRPr="00E36782" w:rsidRDefault="00947347" w:rsidP="00011A6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3000х1000х750мм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8102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Солт 1 BMS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Интерактивная панель.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Ращмер экрана 1652х930мм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SBID-MX175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  <w:hyperlink r:id="rId11" w:history="1">
              <w:r w:rsidRPr="00E36782">
                <w:rPr>
                  <w:rFonts w:ascii="Calibri" w:hAnsi="Calibri" w:cs="Calibr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Планшет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2 класса взломостойкости; крепление к полу.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440х430х1230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VALBERG ГРАНИТ 120Т EL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Завод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"Промет"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руководителя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  <w:r>
              <w:rPr>
                <w:rFonts w:ascii="Calibri" w:hAnsi="Calibri" w:cs="Calibri"/>
                <w:sz w:val="22"/>
                <w:szCs w:val="22"/>
              </w:rPr>
              <w:t>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7A6C">
              <w:rPr>
                <w:rFonts w:ascii="Calibri" w:hAnsi="Calibri" w:cs="Calibri"/>
                <w:sz w:val="22"/>
                <w:szCs w:val="22"/>
              </w:rPr>
              <w:t xml:space="preserve">Приставка-греденция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C7A6C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7A6C">
              <w:rPr>
                <w:rFonts w:ascii="Calibri" w:hAnsi="Calibri" w:cs="Calibri"/>
                <w:color w:val="FF0000"/>
                <w:sz w:val="22"/>
                <w:szCs w:val="22"/>
              </w:rPr>
              <w:t>FLS203_2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C7A6C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7A6C">
              <w:rPr>
                <w:rFonts w:ascii="Calibri" w:hAnsi="Calibri" w:cs="Calibri"/>
                <w:color w:val="FF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C7A6C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7A6C">
              <w:rPr>
                <w:rFonts w:ascii="Calibri" w:hAnsi="Calibri" w:cs="Calibri"/>
                <w:color w:val="FF0000"/>
                <w:sz w:val="22"/>
                <w:szCs w:val="22"/>
              </w:rPr>
              <w:t>Тороговая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1070х1000х1040мм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одежды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жидкого мыла Kaiser KH-3022 BP, встраива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мый Black Pearl,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Столешница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Samsung Staron VL155 Loam, 1730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600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мм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2C7A6C">
              <w:rPr>
                <w:rFonts w:ascii="Calibri" w:hAnsi="Calibri" w:cs="Calibri"/>
                <w:sz w:val="22"/>
                <w:szCs w:val="22"/>
              </w:rPr>
              <w:t xml:space="preserve">Брифинг-приставка </w:t>
            </w:r>
          </w:p>
          <w:p w:rsidR="00947347" w:rsidRPr="00E36782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Габарит: </w:t>
            </w:r>
            <w:r w:rsidRPr="002C7A6C">
              <w:rPr>
                <w:rFonts w:ascii="Calibri" w:hAnsi="Calibri" w:cs="Calibri"/>
                <w:sz w:val="22"/>
                <w:szCs w:val="22"/>
              </w:rPr>
              <w:t>1200x700</w:t>
            </w:r>
            <w:r>
              <w:rPr>
                <w:rFonts w:ascii="Calibri" w:hAnsi="Calibri" w:cs="Calibri"/>
                <w:sz w:val="22"/>
                <w:szCs w:val="22"/>
              </w:rPr>
              <w:t>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АМС-100К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СТ-А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Стойка аптеки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АП-6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арт.326600N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873FDC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123А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873FDC" w:rsidRDefault="00947347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Холодильник фармацевтический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объем 2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9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0 л, 5 съемных п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лок.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Т</w:t>
            </w:r>
            <w:r w:rsidRPr="00F32CC7">
              <w:rPr>
                <w:rFonts w:ascii="Calibri" w:hAnsi="Calibri" w:cs="Calibri"/>
                <w:color w:val="FF0000"/>
                <w:sz w:val="22"/>
                <w:szCs w:val="22"/>
              </w:rPr>
              <w:t>емператур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ный диапазон: </w:t>
            </w:r>
            <w:r w:rsidRPr="00F32CC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от +2°С до +8°С</w:t>
            </w:r>
          </w:p>
          <w:p w:rsidR="00947347" w:rsidRPr="00873FDC" w:rsidRDefault="00947347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710х665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х1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665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ммм.</w:t>
            </w:r>
          </w:p>
          <w:p w:rsidR="00947347" w:rsidRPr="00873FDC" w:rsidRDefault="00947347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1ф; 220В; 0,35</w:t>
            </w: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HYC-290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73FDC" w:rsidRDefault="00947347" w:rsidP="0023764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3FD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АП-Ф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лекарственный для аптечного ассортимента ФАМА (модульный)</w:t>
            </w:r>
          </w:p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Дизайн 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3B46BE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сотрудников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58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B76750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B76750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76750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58662B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62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58662B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8662B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76750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76750" w:rsidRDefault="0094734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2D2F56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D2F56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Первая м</w:t>
            </w: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D2F5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D2F56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785CA4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85CA4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947347" w:rsidRPr="00785CA4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947347" w:rsidRPr="00785CA4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85CA4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5CA4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BD676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676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BD676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D6764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4083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4083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4083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4083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E45B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FE45B8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45B8">
              <w:rPr>
                <w:rFonts w:ascii="Calibri" w:hAnsi="Calibri" w:cs="Calibri"/>
                <w:color w:val="FF0000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FE45B8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45B8">
              <w:rPr>
                <w:rFonts w:ascii="Calibri" w:hAnsi="Calibri" w:cs="Calibri"/>
                <w:color w:val="FF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45B8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45B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45B8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45B8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СХФ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Сейф-холодильник медицинский.  Объем 20 л. Класс взлом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стойкости – III класс.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540х490х1200мм.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РУ-0,2кВт,220В,1Ф+N+PE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170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VALBERG TS-3/50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Ю-125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C4532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947347" w:rsidRPr="00E36782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креплять к полу или стене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 с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фильтр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07871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0787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07871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0787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CF4347" w:rsidRDefault="00947347" w:rsidP="00985C2B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F4347">
              <w:rPr>
                <w:rFonts w:ascii="Calibri" w:hAnsi="Calibri" w:cs="Calibri"/>
                <w:color w:val="FF0000"/>
                <w:sz w:val="22"/>
                <w:szCs w:val="22"/>
              </w:rPr>
              <w:t>Кресло</w:t>
            </w:r>
          </w:p>
          <w:p w:rsidR="00947347" w:rsidRPr="00E36782" w:rsidRDefault="00947347" w:rsidP="00985C2B">
            <w:pPr>
              <w:rPr>
                <w:rFonts w:ascii="Calibri" w:hAnsi="Calibri" w:cs="Calibri"/>
                <w:sz w:val="22"/>
                <w:szCs w:val="22"/>
              </w:rPr>
            </w:pPr>
            <w:r w:rsidRPr="00CF4347">
              <w:rPr>
                <w:rFonts w:ascii="Calibri" w:hAnsi="Calibri" w:cs="Calibri"/>
                <w:color w:val="FF0000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85C2B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85C2B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Астон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85C2B">
              <w:rPr>
                <w:rFonts w:ascii="Calibri" w:hAnsi="Calibri" w:cs="Calibri"/>
                <w:color w:val="FF0000"/>
                <w:sz w:val="22"/>
                <w:szCs w:val="22"/>
              </w:rPr>
              <w:t>Хорека 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E7FF6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7FF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E7FF6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7FF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E7FF6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7FF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E7FF6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7FF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арт.350500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881F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6E481D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6E481D" w:rsidRDefault="00947347" w:rsidP="007879B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947347" w:rsidRPr="006E481D" w:rsidRDefault="00947347" w:rsidP="007879B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481D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E481D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7474E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7474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7474E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7474E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Иглы для аккупунктуры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Микроиглы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 анатомический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 глазной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Зажимы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Лейкопластырь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Цубо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Банки медицинские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Чашки Петри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Лоток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Ватные шарики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Йод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электропунктуры</w:t>
            </w:r>
          </w:p>
          <w:p w:rsidR="00947347" w:rsidRPr="00E36782" w:rsidRDefault="00947347" w:rsidP="00845BAB">
            <w:r w:rsidRPr="00E36782">
              <w:rPr>
                <w:rFonts w:ascii="Calibri" w:hAnsi="Calibri" w:cs="Calibri"/>
                <w:sz w:val="22"/>
                <w:szCs w:val="22"/>
              </w:rPr>
              <w:t>РУ-30ВА, 1ф;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МнДЭП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ТРИМА,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высокоинтенсивной лазерной терапии Hilterapia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300х700х780мм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1840ВА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HIRO® 3.0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245-1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680х420х1580мм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100ВА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с 2-мя дверками и полкой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ДМ-6-010-03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012FE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012FE7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246А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012FE7" w:rsidRDefault="0094734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Шкаф навесной. Габариты: 900х300х500мм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Доктор М</w:t>
            </w: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2FE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12FE7" w:rsidRDefault="0094734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Касимо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Ф-47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ПЧ-3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E481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7474E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7474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7474E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7474E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D6454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D64542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D64542" w:rsidRDefault="00947347" w:rsidP="002F6769">
            <w:pPr>
              <w:rPr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D6454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D64542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D64542" w:rsidRDefault="00947347" w:rsidP="002F6769">
            <w:pPr>
              <w:rPr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645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3B46BE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3B46B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D6454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542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D64542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542">
              <w:rPr>
                <w:rFonts w:ascii="Calibri" w:hAnsi="Calibri" w:cs="Calibr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rPr>
                <w:color w:val="FF0000"/>
              </w:rPr>
            </w:pPr>
            <w:r w:rsidRPr="00D64542">
              <w:rPr>
                <w:color w:val="FF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542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D6454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542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6454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64542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078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старшей сестры с местом для хранения медикаме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н</w:t>
            </w: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E5B0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5B0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E5B0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E5B0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635210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947347" w:rsidRPr="00635210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5210" w:rsidRDefault="00947347" w:rsidP="002F676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52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696F7E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696F7E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96F7E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96F7E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Встроенный шкаф. </w:t>
            </w:r>
            <w:r w:rsidRPr="001E263D">
              <w:rPr>
                <w:rFonts w:ascii="Calibri" w:hAnsi="Calibri" w:cs="Calibri"/>
                <w:color w:val="FF0000"/>
                <w:sz w:val="22"/>
                <w:szCs w:val="22"/>
              </w:rPr>
              <w:t>Габариты: 4000х450х3000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 Габариты: 1600х600х3000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C23EE" w:rsidRDefault="00947347" w:rsidP="001D0D05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23E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843D7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2C044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2C044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1500х600х820мм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2F676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F6769" w:rsidRDefault="00947347" w:rsidP="008163D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F17D46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F17D46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17D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F17D46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17D4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17D46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68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 Подключение через ИБП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EchoPac PC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FC5BA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FC5BA9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C23EE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23E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415E7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2F676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F676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D843D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Доктор</w:t>
            </w:r>
          </w:p>
          <w:p w:rsidR="00947347" w:rsidRPr="002F6769" w:rsidRDefault="00947347" w:rsidP="00D843D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C33D9E" w:rsidRDefault="00947347" w:rsidP="00A82BC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ных функций для повышения точности диагностики. 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+ датчик для косметологии 24 мГц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Переносной сканер для костно-мышечной системы</w:t>
            </w:r>
          </w:p>
          <w:p w:rsidR="00947347" w:rsidRPr="00E36782" w:rsidRDefault="00947347" w:rsidP="00F2293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LOGIQE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961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FC5BA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FC5BA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C23EE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23E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415E7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2F676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F676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F676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2F676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C33D9E" w:rsidRDefault="00947347" w:rsidP="00A82BC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3D9E">
              <w:rPr>
                <w:rFonts w:ascii="Calibri" w:hAnsi="Calibri" w:cs="Calibri"/>
                <w:color w:val="FF0000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8A37B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с поддержкой двумерных матричных датчиков и экспер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ных функций для повышения точности диагностики.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947347" w:rsidRPr="00FC5BA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FC5BA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C5BA9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C5BA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9105C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нагрузочных проб и ФВД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A028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C7F7A" w:rsidRDefault="00947347" w:rsidP="00A028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F7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C7F7A" w:rsidRDefault="00947347" w:rsidP="00A028A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C7F7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C23EE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23E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415E7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138F5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82BA6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19.5Б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82BA6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Стол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под оборудование</w:t>
            </w:r>
          </w:p>
          <w:p w:rsidR="00947347" w:rsidRPr="00E82BA6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1200х600х75</w:t>
            </w: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2BA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ДМ-6-006-01</w:t>
            </w:r>
          </w:p>
          <w:p w:rsidR="00947347" w:rsidRPr="00E82BA6" w:rsidRDefault="00947347" w:rsidP="00E82BA6">
            <w:pPr>
              <w:ind w:right="-108" w:hanging="108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код 2006.37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B31B26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B31B26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82BA6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82BA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1200х1800мм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Компьютерная стресс система Case Premium для провед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проб с физической нагрузкой с включая бегущую дорожку (тредмил)</w:t>
            </w:r>
          </w:p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Велоэргометр (лежачий для стресс-ЭхоКГ) в комплекте стресс системы</w:t>
            </w:r>
          </w:p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 В; 0,5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195Э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Дефибриллятор наружный</w:t>
            </w:r>
          </w:p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тивления «Cпирограф MasterScreen Pneumo»</w:t>
            </w:r>
          </w:p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MasterScreen Pneumo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"Вайэйр Медикал ГмбХ",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Бодиплетизмограф с ультразвуковым датчиком пот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ка.Измерительная система PowerCube Body, включая BodyBox,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 измерительный модуль PowerCube, 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клапан с высокоточным ультразвуковым датчиком потока, 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 программа BodyLiveCal, программа LFХ для Windows 7,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- стандартные принадлежности, 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 тележка с медицинским изолирующим трансформатором</w:t>
            </w:r>
          </w:p>
          <w:p w:rsidR="00947347" w:rsidRPr="00E36782" w:rsidRDefault="00947347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 кабины 860х770х1850мм</w:t>
            </w:r>
          </w:p>
          <w:p w:rsidR="00947347" w:rsidRPr="00E36782" w:rsidRDefault="00947347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150 кг.</w:t>
            </w:r>
          </w:p>
          <w:p w:rsidR="00947347" w:rsidRPr="00E36782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PowerCube Body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C45322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="00947347" w:rsidRPr="00E36782">
                <w:rPr>
                  <w:rFonts w:ascii="Calibri" w:hAnsi="Calibri" w:cs="Calibri"/>
                  <w:sz w:val="22"/>
                  <w:szCs w:val="22"/>
                </w:rPr>
                <w:t>GANSHORN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239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967D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Учтено в разделе МГ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Бифункциональный монитор для суточного мониториров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55F7C" w:rsidRDefault="00947347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5F7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55F7C" w:rsidRDefault="00947347" w:rsidP="006042D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5F7C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2C23EE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C23EE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Габариты: 2170x950x1020/960мм</w:t>
            </w:r>
          </w:p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415E7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01384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711F" w:rsidRDefault="00947347" w:rsidP="00B31B2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E711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FE711F" w:rsidRDefault="00947347" w:rsidP="00FE711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AB31B1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195Э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left w:w="57" w:type="dxa"/>
              <w:right w:w="57" w:type="dxa"/>
            </w:tcMar>
            <w:vAlign w:val="center"/>
            <w:hideMark/>
          </w:tcPr>
          <w:p w:rsidR="00947347" w:rsidRPr="00AB31B1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Дефибриллятор наружный</w:t>
            </w:r>
          </w:p>
          <w:p w:rsidR="00947347" w:rsidRPr="00AB31B1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1ф; 220В; 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Zoll R Series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  <w:t>ZOLL Medical Corp</w:t>
            </w: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47347" w:rsidRPr="00AB31B1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B31B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Электрокардиограф 12-канальный карточный в комплект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ции 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РУ-0,1кВт,220В,1Ф+N+PE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MAC 2000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D843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кислорода. Учитывается в раделе МГ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70853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01384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E4EAF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4EA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E4EAF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4EAF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альный и звуковой сигналы) при изменении температуры,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 головного мозга</w:t>
            </w:r>
          </w:p>
          <w:p w:rsidR="00947347" w:rsidRPr="00E36782" w:rsidRDefault="00947347" w:rsidP="00F074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 384400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766F7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6F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766F7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766F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В-48Б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Электромиограф портативный с принадлежностями</w:t>
            </w:r>
          </w:p>
          <w:p w:rsidR="00947347" w:rsidRPr="00E36782" w:rsidRDefault="00947347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РУ -0,3кВт;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DantecKeypoint Focus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NatusManufactoring, Ирландия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ЭНЦ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Портативная (переносная) мультифункциональная система ЭЭГ, ВП, ПСГ комплектация стандарт </w:t>
            </w:r>
          </w:p>
          <w:p w:rsidR="00947347" w:rsidRPr="00E36782" w:rsidRDefault="00947347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1,0кВт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 plusPRO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EBNeuro, 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8319C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136BCF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136BCF" w:rsidRDefault="00947347" w:rsidP="00572AA5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136BCF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36BCF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947347" w:rsidRPr="007B7681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оторинолагическое для пациента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РУ-220В; 1Ф; 2,2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Вкомпле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тес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ATMOS S 61 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:rsidR="00947347" w:rsidRPr="00E36782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:rsidR="00947347" w:rsidRPr="00E36782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:rsidR="00947347" w:rsidRPr="00E36782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устро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:rsidR="00947347" w:rsidRPr="00E36782" w:rsidRDefault="00947347" w:rsidP="003858C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:rsidR="00947347" w:rsidRPr="00E36782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земл.контактом 220В. (8 шт.)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F360E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F360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F360E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F360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947347" w:rsidRPr="00E36782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8B3399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8B339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8B3399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Зеркало прямоугольное</w:t>
            </w:r>
            <w:r w:rsidRPr="008B339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B3399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8B3399" w:rsidRDefault="00947347" w:rsidP="006B0BD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D5CEA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5CEA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номерность яркости экрана не более 30%, яркость в центрах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полей диагностики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F73CE">
            <w:pPr>
              <w:ind w:firstLineChars="100" w:firstLine="221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 xml:space="preserve">Световод, волоконнооптический, диаметр 2,5 мм, длина 230 см 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о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стью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Тележка медицинская для Telepack+ (ООО "ФАРМАЦИЯ", Ро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</w:t>
            </w:r>
            <w:r w:rsidRPr="00E36782">
              <w:rPr>
                <w:rFonts w:asciiTheme="minorHAnsi" w:hAnsiTheme="minorHAnsi" w:cs="Arial"/>
                <w:sz w:val="22"/>
                <w:szCs w:val="16"/>
              </w:rPr>
              <w:t>сия)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телеларингофарингоскоп, 90°, 5,8 мм, 20 см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:rsidR="00947347" w:rsidRPr="00E36782" w:rsidRDefault="00947347" w:rsidP="005A3C02">
            <w:pPr>
              <w:rPr>
                <w:rFonts w:cs="Arial"/>
                <w:szCs w:val="16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:rsidR="00947347" w:rsidRPr="00E36782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192Ж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электрохирургический высокочастотной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390х160х442м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0,55кВт</w:t>
            </w:r>
          </w:p>
          <w:p w:rsidR="00947347" w:rsidRPr="00E36782" w:rsidRDefault="00947347" w:rsidP="00F857F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10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857F1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6782">
              <w:rPr>
                <w:rFonts w:ascii="Calibri" w:hAnsi="Calibri" w:cs="Calibri"/>
                <w:color w:val="auto"/>
                <w:sz w:val="22"/>
                <w:szCs w:val="22"/>
              </w:rPr>
              <w:t>maxium smart C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АК-3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Клинический высокочастотный аудиометр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522х366х980мм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7,9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ручной  импедансный аудиометр (тимпан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метр/импедансометр)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Otowave 102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Amplivox, Англия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инструментов для диагностики и хирургии в отор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ноларингологии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Лупа бинокулярная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Отоскоп, оториноскоп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Воронка Зигля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Шумозащитная кабина </w:t>
            </w:r>
          </w:p>
          <w:p w:rsidR="00947347" w:rsidRPr="00E36782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1424х1220х2317мм</w:t>
            </w:r>
          </w:p>
          <w:p w:rsidR="00947347" w:rsidRPr="00E36782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РУ-0,2кВт, 220В, 1Ф.+N+PE (освещение)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401-A-SE IAC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:rsidR="00947347" w:rsidRPr="00E36782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:rsidR="00947347" w:rsidRPr="00E36782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858CC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947347" w:rsidRPr="00E36782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947347" w:rsidRPr="00E36782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рез блок питания (в комплекте)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ХЛ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193E13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Малогабаритный холодильник</w:t>
            </w:r>
          </w:p>
          <w:p w:rsidR="00947347" w:rsidRPr="00193E13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Габариты:630х554х624</w:t>
            </w:r>
          </w:p>
          <w:p w:rsidR="00947347" w:rsidRPr="00193E13" w:rsidRDefault="00947347" w:rsidP="0090727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193E13" w:rsidRDefault="00947347" w:rsidP="0090727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3E13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193E13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контактом 220 В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5A3C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10.5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Кюретка, двойная по HOUSE, 2 х 3,2 мм, 1,6 х 2,6 мм, 15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Эндоигла, по WULLSTEIN, легкий изгиб, 16.5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загнутые вверх на 45°, 3,5 мм, 11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lastRenderedPageBreak/>
              <w:t>Щипцы KARL STORZ, носовые, по BLAKESLEY, 11 см, размер 1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Кюретка, антральная, 19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КЕРРИСОНА, 2 мм, 17 см, вверх на 40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Световод, волоконнооптический, диаметр 3,5 мм, длина 230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RHINOFORCE II, ложкообразные, 80°, 13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lastRenderedPageBreak/>
              <w:t>Диссектор, отсасывающий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:rsidR="00947347" w:rsidRPr="00E36782" w:rsidRDefault="00947347" w:rsidP="005A3C02">
            <w:pPr>
              <w:rPr>
                <w:rFonts w:cs="Arial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:rsidR="00947347" w:rsidRPr="00E36782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E367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для замочки инструменов на 5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для эхокардиографии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1900х650х800/1100мм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AGA 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7B7681" w:rsidRDefault="00947347" w:rsidP="003F79A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947347" w:rsidRPr="007B7681" w:rsidRDefault="00947347" w:rsidP="003F79A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7B7681" w:rsidRDefault="00947347" w:rsidP="003F79A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/>
                <w:sz w:val="22"/>
                <w:szCs w:val="22"/>
              </w:rPr>
              <w:t>е</w:t>
            </w:r>
            <w:r w:rsidRPr="00E36782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3678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A772D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ь</w:t>
            </w:r>
            <w:r w:rsidRPr="00E36782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947347" w:rsidRPr="00E36782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907277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907277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63464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90727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90727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номерность яркости экрана не более 30%, яркость в центрах полей диагностики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97B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01384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FB6576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657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FB6576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657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07B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D40954" w:rsidRDefault="00947347" w:rsidP="00E8185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4095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4095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4095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947347" w:rsidRPr="00E36782" w:rsidRDefault="00947347" w:rsidP="0070341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947347" w:rsidRPr="00E36782" w:rsidRDefault="00947347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пьютер, программа)</w:t>
            </w:r>
          </w:p>
          <w:p w:rsidR="00947347" w:rsidRPr="00E36782" w:rsidRDefault="00947347" w:rsidP="007F78A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947347" w:rsidRPr="00E36782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20ВА</w:t>
            </w:r>
          </w:p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ЗАО «МА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ДЭЛ-Технол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гии», Ро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надлежностями, в комплекте с Программное обеспечение АнгиоОСТ  с Ангио Аналитикой</w:t>
            </w:r>
          </w:p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07B6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B491C" w:rsidRDefault="00947347" w:rsidP="0001384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947347" w:rsidRPr="00E36782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BA1AEA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BA1AEA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947347" w:rsidRPr="00BA1AEA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BA1AEA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D40954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D40954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ный, объем 250 л, 5 съемных полок, 2 выдвижных ящика, 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4095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D40954" w:rsidRDefault="00947347" w:rsidP="00E8185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40954">
              <w:rPr>
                <w:rFonts w:ascii="Calibri" w:hAnsi="Calibri" w:cs="Calibr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Medizs,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881E7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BA1AEA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BA1AEA" w:rsidRDefault="00947347" w:rsidP="006B0BD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1AEA">
              <w:rPr>
                <w:rFonts w:ascii="Calibri" w:hAnsi="Calibri" w:cs="Calibr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 с принадлежностями</w:t>
            </w:r>
          </w:p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E36782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ООО "А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ум-класса с принадлежностями и тележкой</w:t>
            </w:r>
          </w:p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Huvitz,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изменением увеличения (“Haag-Streit”- тип), со встрое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ным желтым фильтром, включением от джойстика, измен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нием яркости и распознаванием правого/левого глаза (ко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пьютер, программа)</w:t>
            </w:r>
          </w:p>
          <w:p w:rsidR="00947347" w:rsidRPr="00E36782" w:rsidRDefault="00947347" w:rsidP="0091589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MEDA, 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HEINE, Ге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r w:rsidRPr="00E36782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ный. Грузоподъемность 60 кг.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И-17В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Автоматический периметр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РУ-0,3кВт,220В,1Ф+N+PE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"Centerfield 2"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7A5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шентсвованной технологией сканирования, трекингом и пр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947347" w:rsidRPr="00E36782" w:rsidRDefault="009473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186C2D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281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шкаф. Габариты: 3800х450х3000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Встроенный шкаф угловой. Габариты: 4200/4900х600х3000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Индивид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у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альное 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Диван </w:t>
            </w:r>
          </w:p>
          <w:p w:rsidR="00947347" w:rsidRPr="00E36782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81E8C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</w:t>
            </w:r>
            <w:r>
              <w:rPr>
                <w:rFonts w:ascii="Calibri" w:hAnsi="Calibri" w:cs="Calibri"/>
                <w:sz w:val="22"/>
                <w:szCs w:val="22"/>
              </w:rPr>
              <w:t>15 мм, отвод в канализацию D=50мм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МИДЛ МП 60 ВДА (10/20; Р) ХМ7(30х40) "Здор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278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 на пер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ферических артериях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Лента сантиметровая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Разовый шпатель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экспресс определения международного но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мализованного отношения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43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горячей воды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D=15мм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2094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Небулайзер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Инфузомат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5A3C02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6782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 больным при ан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филактическом шоке (противошоковый набор)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Спирогаф</w:t>
            </w:r>
          </w:p>
          <w:p w:rsidR="00947347" w:rsidRPr="00E36782" w:rsidRDefault="00947347" w:rsidP="005A2C8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28ВА</w:t>
            </w:r>
            <w:r w:rsidRPr="00E367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SpiroScout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Schiller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</w:t>
            </w:r>
            <w:r>
              <w:rPr>
                <w:rFonts w:ascii="Calibri" w:hAnsi="Calibri" w:cs="Calibri"/>
                <w:sz w:val="22"/>
                <w:szCs w:val="22"/>
              </w:rPr>
              <w:t>15 мм, отвод в канализацию D=50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мм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мой высотой</w:t>
            </w:r>
          </w:p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5E3753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947347" w:rsidRPr="005E3753" w:rsidRDefault="00947347" w:rsidP="003F79A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jc w:val="center"/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5E3753" w:rsidRDefault="00947347" w:rsidP="003F79A9">
            <w:pPr>
              <w:rPr>
                <w:rFonts w:ascii="Calibri" w:hAnsi="Calibri" w:cs="Calibri"/>
                <w:strike/>
                <w:color w:val="FF0000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9A7860" w:rsidRDefault="00947347" w:rsidP="003F79A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9A7860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634647" w:rsidRDefault="00947347" w:rsidP="003F79A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:rsidR="00947347" w:rsidRPr="00E36782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HPLase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r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Je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t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t>ProMFPM4</w:t>
            </w:r>
            <w:r w:rsidRPr="00E3678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стае: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Камертон,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Тонометр,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тельного анализатора,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лом ЭО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 (лазерный)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Стол врача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030714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030714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Облучатель бактерицидный насстенный, производител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 xml:space="preserve">Подключается к сети через выключатель, 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lastRenderedPageBreak/>
              <w:t>расположенный вне помещения у вхо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947347" w:rsidRPr="00E36782" w:rsidRDefault="00947347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светодиодный медицинский 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670х530х585 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РЕВИКСАН «ДУО ЛАЙТ»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96BD1">
            <w:pPr>
              <w:ind w:right="-199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Aппарат ультразвукового пилинга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300х205х60мм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0,045кВт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Alvi-Prague T-02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ALVI PRAGUE (Чехия)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Импульсный лазер на красителях 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400х760х1090мм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Вес-132 кг.</w:t>
            </w:r>
          </w:p>
          <w:p w:rsidR="00947347" w:rsidRPr="00E36782" w:rsidRDefault="00947347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18А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VBEAM Candela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947347" w:rsidRPr="00E36782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947347" w:rsidRPr="00E36782" w:rsidTr="00947347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Пикосекундный лазер </w:t>
            </w:r>
          </w:p>
          <w:p w:rsidR="00947347" w:rsidRPr="00E36782" w:rsidRDefault="00947347" w:rsidP="00CA18BA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4,5кВА, 30А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PicoSure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Cynosure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96BD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4845A3" w:rsidRDefault="00947347" w:rsidP="002F676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4845A3" w:rsidRDefault="00947347" w:rsidP="002F676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411C12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холодной воды D=15 мм, гор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я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чей воды D=15 мм, отвод в канализацию D=50 мм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030714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030714" w:rsidRDefault="00947347" w:rsidP="002F676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Облучатель бактерицидный насстенный, производител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ь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030714" w:rsidRDefault="00947347" w:rsidP="002F676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030714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03071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4369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E3678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и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E36782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947347" w:rsidRPr="00E36782" w:rsidRDefault="00947347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Учитывается в разд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е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ле МГ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Аппарат лазерной эпиляции александритовый 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460х690х1070мм</w:t>
            </w:r>
          </w:p>
          <w:p w:rsidR="00947347" w:rsidRPr="00E36782" w:rsidRDefault="00947347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2,0кВт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GentleLase Pro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947347" w:rsidRPr="00E36782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(типа NEMA L6-30R) и стабилизатор 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КО-10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bCs/>
                <w:sz w:val="22"/>
                <w:szCs w:val="22"/>
              </w:rPr>
              <w:t>Аппарата фотоомоложения</w:t>
            </w:r>
          </w:p>
          <w:p w:rsidR="00947347" w:rsidRPr="00E36782" w:rsidRDefault="00947347" w:rsidP="00CD788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BroadBand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BBL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ЛАЗ-3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Фракционный СО2 лазер с кометологическим модулем плюс дополнительно модуль для эстетической гинекологии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420х540х1220 мм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≈1,0кВт</w:t>
            </w:r>
          </w:p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Вес – 60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SmartXide</w:t>
            </w:r>
          </w:p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Punto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DEKA, </w:t>
            </w:r>
          </w:p>
          <w:p w:rsidR="00947347" w:rsidRPr="00E36782" w:rsidRDefault="00947347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947347" w:rsidRPr="00E36782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lastRenderedPageBreak/>
              <w:t>СТАБ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Стабилизатор (к поз.КО-1)</w:t>
            </w:r>
          </w:p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Габариты: 260х390х443мм</w:t>
            </w:r>
          </w:p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1ф; 220В; 6,0кВА</w:t>
            </w:r>
          </w:p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Вес – 29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Штиль R6000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:rsidR="00947347" w:rsidRPr="00E36782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о</w:t>
            </w:r>
            <w:r w:rsidRPr="00E36782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E36782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47347" w:rsidRPr="00E36782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Вытяжка / местный отсос для работы с фракционным  СО2 лазером</w:t>
            </w:r>
          </w:p>
          <w:p w:rsidR="00947347" w:rsidRPr="00E36782" w:rsidRDefault="00947347" w:rsidP="006C76D9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РУ-1ф, 220В; 0,3кВт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347" w:rsidRPr="00E36782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</w:tbl>
    <w:p w:rsidR="002B6A3C" w:rsidRDefault="002B6A3C" w:rsidP="00E81851">
      <w:pPr>
        <w:widowControl w:val="0"/>
        <w:rPr>
          <w:rFonts w:ascii="Calibri" w:hAnsi="Calibri" w:cs="Calibri"/>
          <w:b/>
          <w:sz w:val="22"/>
          <w:szCs w:val="22"/>
        </w:rPr>
      </w:pPr>
    </w:p>
    <w:p w:rsidR="00457911" w:rsidRPr="002C5D8E" w:rsidRDefault="00457911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*УЧИТЫВАЕТСЯ РАЗДЕЛОМ ВК</w:t>
      </w:r>
      <w:r w:rsidR="00D16CD1">
        <w:rPr>
          <w:rFonts w:ascii="Calibri" w:hAnsi="Calibri" w:cs="Calibri"/>
          <w:b/>
          <w:sz w:val="22"/>
          <w:szCs w:val="22"/>
        </w:rPr>
        <w:t xml:space="preserve">. </w:t>
      </w:r>
      <w:r w:rsidR="00D16CD1"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="00D16CD1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D16CD1">
        <w:rPr>
          <w:rFonts w:asciiTheme="minorHAnsi" w:hAnsiTheme="minorHAnsi" w:cstheme="minorHAnsi"/>
          <w:b/>
          <w:sz w:val="22"/>
          <w:szCs w:val="22"/>
        </w:rPr>
        <w:t>.</w:t>
      </w:r>
    </w:p>
    <w:p w:rsidR="00457911" w:rsidRPr="002C5D8E" w:rsidRDefault="00DB3F4B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**УЧИТЫВАЕТСЯ РАЗДЕЛОМ ЭО</w:t>
      </w:r>
    </w:p>
    <w:p w:rsidR="00457911" w:rsidRPr="002C5D8E" w:rsidRDefault="002C5D8E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2C5D8E">
        <w:rPr>
          <w:rFonts w:ascii="Calibri" w:hAnsi="Calibri" w:cs="Calibri"/>
          <w:b/>
          <w:sz w:val="22"/>
          <w:szCs w:val="22"/>
        </w:rPr>
        <w:t>ПРЕДСТАВЛЕННОЕ ОБОРУДОВАНИЕ ИСПОЛЬЗОВАТЬ КАК АНАЛОГ</w:t>
      </w:r>
      <w:bookmarkStart w:id="0" w:name="_GoBack"/>
      <w:bookmarkEnd w:id="0"/>
    </w:p>
    <w:sectPr w:rsidR="00457911" w:rsidRPr="002C5D8E" w:rsidSect="00FF5EE0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506" w:rsidRDefault="00844506">
      <w:r>
        <w:separator/>
      </w:r>
    </w:p>
  </w:endnote>
  <w:endnote w:type="continuationSeparator" w:id="1">
    <w:p w:rsidR="00844506" w:rsidRDefault="00844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ontserrat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A9" w:rsidRDefault="003F79A9">
    <w:pPr>
      <w:framePr w:w="229" w:h="289" w:hSpace="141" w:wrap="around" w:vAnchor="page" w:hAnchor="page" w:x="10975" w:y="577"/>
    </w:pPr>
  </w:p>
  <w:p w:rsidR="003F79A9" w:rsidRDefault="003F79A9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3F79A9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3F79A9" w:rsidRDefault="003F79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3F79A9" w:rsidRDefault="003F79A9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F79A9" w:rsidRPr="00020095" w:rsidRDefault="003F79A9" w:rsidP="000E4342">
          <w:pPr>
            <w:rPr>
              <w:rFonts w:ascii="Arial" w:hAnsi="Arial"/>
              <w:sz w:val="4"/>
              <w:szCs w:val="4"/>
            </w:rPr>
          </w:pPr>
        </w:p>
        <w:p w:rsidR="003F79A9" w:rsidRDefault="003F79A9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F79A9" w:rsidRDefault="003F79A9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F79A9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3F79A9" w:rsidRDefault="003F79A9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Default="003F79A9">
          <w:pPr>
            <w:jc w:val="center"/>
            <w:rPr>
              <w:rStyle w:val="a6"/>
              <w:sz w:val="24"/>
            </w:rPr>
          </w:pPr>
        </w:p>
      </w:tc>
    </w:tr>
    <w:tr w:rsidR="003F79A9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C45322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3F79A9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966E0">
            <w:rPr>
              <w:rStyle w:val="a6"/>
              <w:rFonts w:ascii="Arial" w:hAnsi="Arial" w:cs="Arial"/>
              <w:b/>
              <w:noProof/>
              <w:sz w:val="24"/>
            </w:rPr>
            <w:t>25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3F79A9" w:rsidRDefault="003F79A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F79A9">
      <w:trPr>
        <w:cantSplit/>
        <w:trHeight w:hRule="exact" w:val="280"/>
      </w:trPr>
      <w:tc>
        <w:tcPr>
          <w:tcW w:w="1418" w:type="dxa"/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3F79A9" w:rsidRPr="00D11B5D" w:rsidRDefault="003F79A9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</w:tr>
    <w:tr w:rsidR="003F79A9">
      <w:trPr>
        <w:cantSplit/>
        <w:trHeight w:hRule="exact" w:val="280"/>
      </w:trPr>
      <w:tc>
        <w:tcPr>
          <w:tcW w:w="1418" w:type="dxa"/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3F79A9" w:rsidRDefault="003F79A9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F79A9">
      <w:trPr>
        <w:cantSplit/>
        <w:trHeight w:hRule="exact" w:val="280"/>
      </w:trPr>
      <w:tc>
        <w:tcPr>
          <w:tcW w:w="1418" w:type="dxa"/>
          <w:vAlign w:val="center"/>
        </w:tcPr>
        <w:p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F79A9" w:rsidTr="000A7F73">
      <w:trPr>
        <w:cantSplit/>
        <w:trHeight w:hRule="exact" w:val="284"/>
      </w:trPr>
      <w:tc>
        <w:tcPr>
          <w:tcW w:w="1418" w:type="dxa"/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0547F2" w:rsidRDefault="003F79A9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400497" w:rsidRDefault="003F79A9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Default="003F79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F79A9" w:rsidRPr="00457911" w:rsidRDefault="003F79A9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3F79A9" w:rsidRPr="00457911" w:rsidRDefault="003F79A9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:rsidR="003F79A9" w:rsidRPr="00E54FDA" w:rsidRDefault="003F79A9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pStyle w:val="TableCellC"/>
          </w:pPr>
          <w:r>
            <w:t>Листов</w:t>
          </w:r>
        </w:p>
      </w:tc>
    </w:tr>
    <w:tr w:rsidR="003F79A9">
      <w:trPr>
        <w:cantSplit/>
        <w:trHeight w:hRule="exact" w:val="280"/>
      </w:trPr>
      <w:tc>
        <w:tcPr>
          <w:tcW w:w="1418" w:type="dxa"/>
        </w:tcPr>
        <w:p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Pr="002D25E8" w:rsidRDefault="003F79A9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Pr="008740CA" w:rsidRDefault="003F79A9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Default="003F79A9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Pr="00F16B34" w:rsidRDefault="00AD5ACE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208</w:t>
          </w:r>
        </w:p>
      </w:tc>
    </w:tr>
    <w:tr w:rsidR="003F79A9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F79A9" w:rsidRPr="00C664FD" w:rsidRDefault="003F79A9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7F58A7" w:rsidRDefault="003F79A9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7F58A7" w:rsidRDefault="003F79A9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7F58A7" w:rsidRDefault="003F79A9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Pr="007F58A7" w:rsidRDefault="003F79A9" w:rsidP="006966E0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</w:t>
          </w:r>
          <w:r w:rsidR="006966E0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F79A9" w:rsidRDefault="003F79A9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2986253" r:id="rId2"/>
            </w:object>
          </w:r>
        </w:p>
      </w:tc>
    </w:tr>
    <w:tr w:rsidR="003F79A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F79A9" w:rsidRDefault="003F79A9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F79A9" w:rsidRDefault="003F79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7F58A7" w:rsidRDefault="003F79A9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3F79A9" w:rsidRPr="007F58A7" w:rsidRDefault="003F79A9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F79A9" w:rsidRPr="007F58A7" w:rsidRDefault="003F79A9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F79A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7F58A7" w:rsidRDefault="003F79A9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F79A9" w:rsidRPr="007F58A7" w:rsidRDefault="006966E0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04</w:t>
          </w:r>
          <w:r w:rsidR="003F79A9"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3F79A9" w:rsidRDefault="003F79A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506" w:rsidRDefault="00844506">
      <w:r>
        <w:separator/>
      </w:r>
    </w:p>
  </w:footnote>
  <w:footnote w:type="continuationSeparator" w:id="1">
    <w:p w:rsidR="00844506" w:rsidRDefault="00844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F79A9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F79A9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3F79A9" w:rsidRPr="004D6B31" w:rsidRDefault="003F79A9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9A9" w:rsidRDefault="003F79A9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F79A9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3F79A9" w:rsidRPr="0016434E" w:rsidRDefault="003F79A9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3F79A9" w:rsidRPr="0016434E" w:rsidRDefault="003F79A9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F79A9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3F79A9" w:rsidRDefault="003F79A9">
    <w:pPr>
      <w:ind w:right="708" w:firstLine="426"/>
      <w:jc w:val="both"/>
    </w:pPr>
  </w:p>
  <w:p w:rsidR="003F79A9" w:rsidRDefault="003F79A9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attachedTemplate r:id="rId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46114"/>
  </w:hdrShapeDefaults>
  <w:footnotePr>
    <w:footnote w:id="0"/>
    <w:footnote w:id="1"/>
  </w:footnotePr>
  <w:endnotePr>
    <w:endnote w:id="0"/>
    <w:endnote w:id="1"/>
  </w:endnotePr>
  <w:compat/>
  <w:rsids>
    <w:rsidRoot w:val="00AF1A65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6A15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A61"/>
    <w:rsid w:val="00011EB2"/>
    <w:rsid w:val="00011F25"/>
    <w:rsid w:val="00012046"/>
    <w:rsid w:val="00012533"/>
    <w:rsid w:val="00012D5D"/>
    <w:rsid w:val="00012E32"/>
    <w:rsid w:val="00012FE7"/>
    <w:rsid w:val="000131FD"/>
    <w:rsid w:val="00013394"/>
    <w:rsid w:val="000134C7"/>
    <w:rsid w:val="0001384D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3A6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6EE2"/>
    <w:rsid w:val="00027142"/>
    <w:rsid w:val="0002755D"/>
    <w:rsid w:val="000275C9"/>
    <w:rsid w:val="000277FC"/>
    <w:rsid w:val="0002789C"/>
    <w:rsid w:val="00027938"/>
    <w:rsid w:val="00027D60"/>
    <w:rsid w:val="00027D8F"/>
    <w:rsid w:val="00027DCB"/>
    <w:rsid w:val="000300E9"/>
    <w:rsid w:val="0003055E"/>
    <w:rsid w:val="00030714"/>
    <w:rsid w:val="00030834"/>
    <w:rsid w:val="00030AAD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01F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130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2DA"/>
    <w:rsid w:val="0005342E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03F"/>
    <w:rsid w:val="000716AE"/>
    <w:rsid w:val="00071863"/>
    <w:rsid w:val="00071DE3"/>
    <w:rsid w:val="00071ECA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135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435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A67"/>
    <w:rsid w:val="00094C9E"/>
    <w:rsid w:val="00094F0E"/>
    <w:rsid w:val="00094FBF"/>
    <w:rsid w:val="00095901"/>
    <w:rsid w:val="00095F92"/>
    <w:rsid w:val="00096129"/>
    <w:rsid w:val="000961C0"/>
    <w:rsid w:val="00096296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5B8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656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429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2BE9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C04"/>
    <w:rsid w:val="000D0C07"/>
    <w:rsid w:val="000D0E31"/>
    <w:rsid w:val="000D0EB7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1B6"/>
    <w:rsid w:val="000D430F"/>
    <w:rsid w:val="000D446C"/>
    <w:rsid w:val="000D47FD"/>
    <w:rsid w:val="000D4A3D"/>
    <w:rsid w:val="000D4BD5"/>
    <w:rsid w:val="000D4C8A"/>
    <w:rsid w:val="000D4FB9"/>
    <w:rsid w:val="000D502F"/>
    <w:rsid w:val="000D5260"/>
    <w:rsid w:val="000D537F"/>
    <w:rsid w:val="000D5A29"/>
    <w:rsid w:val="000D5BD5"/>
    <w:rsid w:val="000D5CEA"/>
    <w:rsid w:val="000D5D6E"/>
    <w:rsid w:val="000D5EB9"/>
    <w:rsid w:val="000D67FA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954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E7FF6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8E8"/>
    <w:rsid w:val="000F2987"/>
    <w:rsid w:val="000F2A20"/>
    <w:rsid w:val="000F2B0B"/>
    <w:rsid w:val="000F2D34"/>
    <w:rsid w:val="000F33B7"/>
    <w:rsid w:val="000F3978"/>
    <w:rsid w:val="000F3C8D"/>
    <w:rsid w:val="000F3D19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92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D45"/>
    <w:rsid w:val="00110F0C"/>
    <w:rsid w:val="00111F2A"/>
    <w:rsid w:val="00111FA3"/>
    <w:rsid w:val="00112161"/>
    <w:rsid w:val="001121B6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6BA"/>
    <w:rsid w:val="00113A5A"/>
    <w:rsid w:val="00113B25"/>
    <w:rsid w:val="00113E7F"/>
    <w:rsid w:val="001140BA"/>
    <w:rsid w:val="0011413B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87A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2E8E"/>
    <w:rsid w:val="001233AC"/>
    <w:rsid w:val="001234CF"/>
    <w:rsid w:val="001236A2"/>
    <w:rsid w:val="00123708"/>
    <w:rsid w:val="001237BA"/>
    <w:rsid w:val="00123B4B"/>
    <w:rsid w:val="00124300"/>
    <w:rsid w:val="001244CF"/>
    <w:rsid w:val="00124B3B"/>
    <w:rsid w:val="00124F40"/>
    <w:rsid w:val="0012519E"/>
    <w:rsid w:val="00125514"/>
    <w:rsid w:val="0012588C"/>
    <w:rsid w:val="00125EC4"/>
    <w:rsid w:val="00126249"/>
    <w:rsid w:val="0012634B"/>
    <w:rsid w:val="00126655"/>
    <w:rsid w:val="00126D71"/>
    <w:rsid w:val="00127036"/>
    <w:rsid w:val="0012741B"/>
    <w:rsid w:val="00127855"/>
    <w:rsid w:val="00127AD1"/>
    <w:rsid w:val="00127B45"/>
    <w:rsid w:val="00127BD9"/>
    <w:rsid w:val="00130367"/>
    <w:rsid w:val="00131076"/>
    <w:rsid w:val="0013137C"/>
    <w:rsid w:val="001313AB"/>
    <w:rsid w:val="00131669"/>
    <w:rsid w:val="001325B0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5F07"/>
    <w:rsid w:val="001365DD"/>
    <w:rsid w:val="00136B82"/>
    <w:rsid w:val="00136BCF"/>
    <w:rsid w:val="0013727C"/>
    <w:rsid w:val="001372D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6B8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803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61A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BD4"/>
    <w:rsid w:val="00177EE6"/>
    <w:rsid w:val="00177FC4"/>
    <w:rsid w:val="0018021C"/>
    <w:rsid w:val="0018030C"/>
    <w:rsid w:val="0018058B"/>
    <w:rsid w:val="00180A2C"/>
    <w:rsid w:val="00180A96"/>
    <w:rsid w:val="00180E93"/>
    <w:rsid w:val="00180F4E"/>
    <w:rsid w:val="0018155B"/>
    <w:rsid w:val="00181593"/>
    <w:rsid w:val="0018178A"/>
    <w:rsid w:val="00181AD9"/>
    <w:rsid w:val="00181EBA"/>
    <w:rsid w:val="00182090"/>
    <w:rsid w:val="00182811"/>
    <w:rsid w:val="0018281A"/>
    <w:rsid w:val="001831C0"/>
    <w:rsid w:val="00183B34"/>
    <w:rsid w:val="00183D16"/>
    <w:rsid w:val="0018410D"/>
    <w:rsid w:val="00184620"/>
    <w:rsid w:val="001846A1"/>
    <w:rsid w:val="001846E3"/>
    <w:rsid w:val="00184A32"/>
    <w:rsid w:val="00185556"/>
    <w:rsid w:val="0018571E"/>
    <w:rsid w:val="00185B9B"/>
    <w:rsid w:val="00186959"/>
    <w:rsid w:val="00186B9C"/>
    <w:rsid w:val="00186C2D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A6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30C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5FF7"/>
    <w:rsid w:val="001C60A1"/>
    <w:rsid w:val="001C60BE"/>
    <w:rsid w:val="001C620F"/>
    <w:rsid w:val="001C6473"/>
    <w:rsid w:val="001C68C0"/>
    <w:rsid w:val="001C6C91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05"/>
    <w:rsid w:val="001D0D37"/>
    <w:rsid w:val="001D0DB2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5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359"/>
    <w:rsid w:val="001E1681"/>
    <w:rsid w:val="001E1A2A"/>
    <w:rsid w:val="001E263D"/>
    <w:rsid w:val="001E34C5"/>
    <w:rsid w:val="001E35FF"/>
    <w:rsid w:val="001E3AFC"/>
    <w:rsid w:val="001E3E73"/>
    <w:rsid w:val="001E49FF"/>
    <w:rsid w:val="001E4B17"/>
    <w:rsid w:val="001E4D5B"/>
    <w:rsid w:val="001E4F80"/>
    <w:rsid w:val="001E546E"/>
    <w:rsid w:val="001E5A83"/>
    <w:rsid w:val="001E5B35"/>
    <w:rsid w:val="001E5E69"/>
    <w:rsid w:val="001E5F4B"/>
    <w:rsid w:val="001E6059"/>
    <w:rsid w:val="001E63BE"/>
    <w:rsid w:val="001E69B7"/>
    <w:rsid w:val="001E6A80"/>
    <w:rsid w:val="001E6E6E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AA2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C57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644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4D3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7DF"/>
    <w:rsid w:val="00242922"/>
    <w:rsid w:val="00242F9D"/>
    <w:rsid w:val="00243222"/>
    <w:rsid w:val="00243AA0"/>
    <w:rsid w:val="00243B58"/>
    <w:rsid w:val="00243DF7"/>
    <w:rsid w:val="00244258"/>
    <w:rsid w:val="002442A5"/>
    <w:rsid w:val="002446D7"/>
    <w:rsid w:val="00244B0D"/>
    <w:rsid w:val="00244BE0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0E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59D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67BC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2D01"/>
    <w:rsid w:val="002736B1"/>
    <w:rsid w:val="00273F4B"/>
    <w:rsid w:val="00274064"/>
    <w:rsid w:val="00274081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1E"/>
    <w:rsid w:val="00283590"/>
    <w:rsid w:val="00283BAA"/>
    <w:rsid w:val="00284344"/>
    <w:rsid w:val="002843BF"/>
    <w:rsid w:val="00284C89"/>
    <w:rsid w:val="00284D3E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2FB"/>
    <w:rsid w:val="00291638"/>
    <w:rsid w:val="0029180A"/>
    <w:rsid w:val="0029190B"/>
    <w:rsid w:val="00291AAA"/>
    <w:rsid w:val="002927B9"/>
    <w:rsid w:val="0029325C"/>
    <w:rsid w:val="00293357"/>
    <w:rsid w:val="0029353D"/>
    <w:rsid w:val="00293587"/>
    <w:rsid w:val="002936BB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5D33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33"/>
    <w:rsid w:val="002B427E"/>
    <w:rsid w:val="002B445A"/>
    <w:rsid w:val="002B4620"/>
    <w:rsid w:val="002B4AFF"/>
    <w:rsid w:val="002B5376"/>
    <w:rsid w:val="002B5433"/>
    <w:rsid w:val="002B6A3C"/>
    <w:rsid w:val="002B6C1A"/>
    <w:rsid w:val="002B71D9"/>
    <w:rsid w:val="002B7225"/>
    <w:rsid w:val="002B7757"/>
    <w:rsid w:val="002B7854"/>
    <w:rsid w:val="002B7C7C"/>
    <w:rsid w:val="002B7DD8"/>
    <w:rsid w:val="002B7E8D"/>
    <w:rsid w:val="002C00C8"/>
    <w:rsid w:val="002C03B5"/>
    <w:rsid w:val="002C0443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23BB"/>
    <w:rsid w:val="002C23EE"/>
    <w:rsid w:val="002C3488"/>
    <w:rsid w:val="002C4041"/>
    <w:rsid w:val="002C5C47"/>
    <w:rsid w:val="002C5D1F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A6C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56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5EC6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ABB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025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769"/>
    <w:rsid w:val="002F6A87"/>
    <w:rsid w:val="002F6ABC"/>
    <w:rsid w:val="002F72DA"/>
    <w:rsid w:val="002F7C6C"/>
    <w:rsid w:val="002F7D2D"/>
    <w:rsid w:val="003012D8"/>
    <w:rsid w:val="0030149F"/>
    <w:rsid w:val="003014F2"/>
    <w:rsid w:val="00301DDA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32"/>
    <w:rsid w:val="003223E2"/>
    <w:rsid w:val="00322485"/>
    <w:rsid w:val="00322537"/>
    <w:rsid w:val="00323140"/>
    <w:rsid w:val="003234DD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7A3"/>
    <w:rsid w:val="00327997"/>
    <w:rsid w:val="00327C44"/>
    <w:rsid w:val="00327DA5"/>
    <w:rsid w:val="00327E1E"/>
    <w:rsid w:val="00327F3C"/>
    <w:rsid w:val="00327FE4"/>
    <w:rsid w:val="00330320"/>
    <w:rsid w:val="00330B2A"/>
    <w:rsid w:val="003311F3"/>
    <w:rsid w:val="003315D5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748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47EFA"/>
    <w:rsid w:val="00350613"/>
    <w:rsid w:val="0035063B"/>
    <w:rsid w:val="003506EB"/>
    <w:rsid w:val="003508C6"/>
    <w:rsid w:val="0035110E"/>
    <w:rsid w:val="003513A3"/>
    <w:rsid w:val="00351634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600C"/>
    <w:rsid w:val="00356852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458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9AD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C0"/>
    <w:rsid w:val="00384C77"/>
    <w:rsid w:val="00384D04"/>
    <w:rsid w:val="00384D85"/>
    <w:rsid w:val="00384F73"/>
    <w:rsid w:val="00385017"/>
    <w:rsid w:val="003851A8"/>
    <w:rsid w:val="003853E3"/>
    <w:rsid w:val="003857A9"/>
    <w:rsid w:val="003858CC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79C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5381"/>
    <w:rsid w:val="0039608F"/>
    <w:rsid w:val="003963D3"/>
    <w:rsid w:val="00396563"/>
    <w:rsid w:val="00396864"/>
    <w:rsid w:val="00396A29"/>
    <w:rsid w:val="00396AE0"/>
    <w:rsid w:val="00396BC2"/>
    <w:rsid w:val="00396C3B"/>
    <w:rsid w:val="00396EB3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07B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6BE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9B"/>
    <w:rsid w:val="003C03A8"/>
    <w:rsid w:val="003C06C4"/>
    <w:rsid w:val="003C06FB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A6D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921"/>
    <w:rsid w:val="003C6A17"/>
    <w:rsid w:val="003C7AB7"/>
    <w:rsid w:val="003D033C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6D1E"/>
    <w:rsid w:val="003D7680"/>
    <w:rsid w:val="003D7738"/>
    <w:rsid w:val="003D7E91"/>
    <w:rsid w:val="003E00B8"/>
    <w:rsid w:val="003E0576"/>
    <w:rsid w:val="003E0987"/>
    <w:rsid w:val="003E0C90"/>
    <w:rsid w:val="003E0D0F"/>
    <w:rsid w:val="003E15F0"/>
    <w:rsid w:val="003E186C"/>
    <w:rsid w:val="003E2A88"/>
    <w:rsid w:val="003E2CB4"/>
    <w:rsid w:val="003E2CC3"/>
    <w:rsid w:val="003E2E97"/>
    <w:rsid w:val="003E34C8"/>
    <w:rsid w:val="003E358E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2E8"/>
    <w:rsid w:val="003F1905"/>
    <w:rsid w:val="003F1CD6"/>
    <w:rsid w:val="003F1DCA"/>
    <w:rsid w:val="003F228E"/>
    <w:rsid w:val="003F25A7"/>
    <w:rsid w:val="003F2E7E"/>
    <w:rsid w:val="003F316B"/>
    <w:rsid w:val="003F31D0"/>
    <w:rsid w:val="003F32E2"/>
    <w:rsid w:val="003F339B"/>
    <w:rsid w:val="003F3515"/>
    <w:rsid w:val="003F3A0E"/>
    <w:rsid w:val="003F3F30"/>
    <w:rsid w:val="003F47D5"/>
    <w:rsid w:val="003F485E"/>
    <w:rsid w:val="003F4907"/>
    <w:rsid w:val="003F4932"/>
    <w:rsid w:val="003F4AE9"/>
    <w:rsid w:val="003F4E41"/>
    <w:rsid w:val="003F5904"/>
    <w:rsid w:val="003F62C3"/>
    <w:rsid w:val="003F67A8"/>
    <w:rsid w:val="003F6862"/>
    <w:rsid w:val="003F701E"/>
    <w:rsid w:val="003F716E"/>
    <w:rsid w:val="003F7211"/>
    <w:rsid w:val="003F7743"/>
    <w:rsid w:val="003F79A9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12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C1"/>
    <w:rsid w:val="004267D8"/>
    <w:rsid w:val="0042692E"/>
    <w:rsid w:val="004269D3"/>
    <w:rsid w:val="00426CF2"/>
    <w:rsid w:val="00427456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095"/>
    <w:rsid w:val="004324D9"/>
    <w:rsid w:val="0043251E"/>
    <w:rsid w:val="00432897"/>
    <w:rsid w:val="00432D4C"/>
    <w:rsid w:val="00432E24"/>
    <w:rsid w:val="00433029"/>
    <w:rsid w:val="004331D5"/>
    <w:rsid w:val="00433345"/>
    <w:rsid w:val="00433630"/>
    <w:rsid w:val="004337CD"/>
    <w:rsid w:val="00433896"/>
    <w:rsid w:val="00433905"/>
    <w:rsid w:val="00433AC4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6965"/>
    <w:rsid w:val="0043757A"/>
    <w:rsid w:val="00437878"/>
    <w:rsid w:val="004400A4"/>
    <w:rsid w:val="004400D5"/>
    <w:rsid w:val="00440619"/>
    <w:rsid w:val="004407A6"/>
    <w:rsid w:val="0044080A"/>
    <w:rsid w:val="00440836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23A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49"/>
    <w:rsid w:val="00453B5C"/>
    <w:rsid w:val="00453C98"/>
    <w:rsid w:val="004540C9"/>
    <w:rsid w:val="00454301"/>
    <w:rsid w:val="00454633"/>
    <w:rsid w:val="00454E07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0F3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0C0E"/>
    <w:rsid w:val="004712D5"/>
    <w:rsid w:val="00471439"/>
    <w:rsid w:val="0047170A"/>
    <w:rsid w:val="004717F1"/>
    <w:rsid w:val="00471854"/>
    <w:rsid w:val="00471931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6EF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B0A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2CBB"/>
    <w:rsid w:val="004B3288"/>
    <w:rsid w:val="004B3539"/>
    <w:rsid w:val="004B3645"/>
    <w:rsid w:val="004B3688"/>
    <w:rsid w:val="004B4438"/>
    <w:rsid w:val="004B4767"/>
    <w:rsid w:val="004B4B24"/>
    <w:rsid w:val="004B4E4B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A68"/>
    <w:rsid w:val="004D3EAC"/>
    <w:rsid w:val="004D3EC8"/>
    <w:rsid w:val="004D426F"/>
    <w:rsid w:val="004D5087"/>
    <w:rsid w:val="004D551D"/>
    <w:rsid w:val="004D59B8"/>
    <w:rsid w:val="004D6147"/>
    <w:rsid w:val="004D6B31"/>
    <w:rsid w:val="004D74BE"/>
    <w:rsid w:val="004D7C65"/>
    <w:rsid w:val="004D7F64"/>
    <w:rsid w:val="004E05C8"/>
    <w:rsid w:val="004E0663"/>
    <w:rsid w:val="004E0764"/>
    <w:rsid w:val="004E085B"/>
    <w:rsid w:val="004E1029"/>
    <w:rsid w:val="004E1356"/>
    <w:rsid w:val="004E13BE"/>
    <w:rsid w:val="004E1F94"/>
    <w:rsid w:val="004E24B8"/>
    <w:rsid w:val="004E28B0"/>
    <w:rsid w:val="004E299D"/>
    <w:rsid w:val="004E2A14"/>
    <w:rsid w:val="004E2C10"/>
    <w:rsid w:val="004E3728"/>
    <w:rsid w:val="004E377E"/>
    <w:rsid w:val="004E404C"/>
    <w:rsid w:val="004E41B1"/>
    <w:rsid w:val="004E44A6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98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3DD"/>
    <w:rsid w:val="004F343B"/>
    <w:rsid w:val="004F387C"/>
    <w:rsid w:val="004F3924"/>
    <w:rsid w:val="004F39BC"/>
    <w:rsid w:val="004F3B26"/>
    <w:rsid w:val="004F3C6D"/>
    <w:rsid w:val="004F3D9E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1AE1"/>
    <w:rsid w:val="005026FB"/>
    <w:rsid w:val="005027DA"/>
    <w:rsid w:val="00502E12"/>
    <w:rsid w:val="0050311D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AC3"/>
    <w:rsid w:val="00505BA7"/>
    <w:rsid w:val="00505E48"/>
    <w:rsid w:val="00506041"/>
    <w:rsid w:val="00506071"/>
    <w:rsid w:val="005061F5"/>
    <w:rsid w:val="005062B0"/>
    <w:rsid w:val="00506788"/>
    <w:rsid w:val="00506819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27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7A2"/>
    <w:rsid w:val="00522A50"/>
    <w:rsid w:val="00522A70"/>
    <w:rsid w:val="005236DB"/>
    <w:rsid w:val="005238C3"/>
    <w:rsid w:val="0052390F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4C3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47B41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0FFD"/>
    <w:rsid w:val="00561985"/>
    <w:rsid w:val="00561C44"/>
    <w:rsid w:val="005621E3"/>
    <w:rsid w:val="00562606"/>
    <w:rsid w:val="00562AAC"/>
    <w:rsid w:val="00562CF1"/>
    <w:rsid w:val="00563432"/>
    <w:rsid w:val="0056365B"/>
    <w:rsid w:val="005638D1"/>
    <w:rsid w:val="00563B00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0F1F"/>
    <w:rsid w:val="005710C8"/>
    <w:rsid w:val="005711BE"/>
    <w:rsid w:val="00571205"/>
    <w:rsid w:val="00572386"/>
    <w:rsid w:val="00572429"/>
    <w:rsid w:val="005727BE"/>
    <w:rsid w:val="0057283A"/>
    <w:rsid w:val="00572A02"/>
    <w:rsid w:val="00572AA5"/>
    <w:rsid w:val="00572D3C"/>
    <w:rsid w:val="00572DBA"/>
    <w:rsid w:val="00572E65"/>
    <w:rsid w:val="00573241"/>
    <w:rsid w:val="005738C6"/>
    <w:rsid w:val="00573C04"/>
    <w:rsid w:val="005740B1"/>
    <w:rsid w:val="0057474E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1E47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48D"/>
    <w:rsid w:val="0058662B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02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8F4"/>
    <w:rsid w:val="005B1ABC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5E63"/>
    <w:rsid w:val="005B609C"/>
    <w:rsid w:val="005B63C5"/>
    <w:rsid w:val="005B65A4"/>
    <w:rsid w:val="005B683F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3ED4"/>
    <w:rsid w:val="005C482E"/>
    <w:rsid w:val="005C5518"/>
    <w:rsid w:val="005C56CC"/>
    <w:rsid w:val="005C5877"/>
    <w:rsid w:val="005C5A38"/>
    <w:rsid w:val="005C6B94"/>
    <w:rsid w:val="005C6BC9"/>
    <w:rsid w:val="005C6EC1"/>
    <w:rsid w:val="005C6F62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0B83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EA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753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1B6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17C"/>
    <w:rsid w:val="0060169F"/>
    <w:rsid w:val="00601D30"/>
    <w:rsid w:val="0060215C"/>
    <w:rsid w:val="00602269"/>
    <w:rsid w:val="006023C6"/>
    <w:rsid w:val="00602D45"/>
    <w:rsid w:val="0060368C"/>
    <w:rsid w:val="00603C60"/>
    <w:rsid w:val="006042D6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07FF9"/>
    <w:rsid w:val="00610BD1"/>
    <w:rsid w:val="00610DE2"/>
    <w:rsid w:val="00610F01"/>
    <w:rsid w:val="00610F9A"/>
    <w:rsid w:val="0061109F"/>
    <w:rsid w:val="0061116D"/>
    <w:rsid w:val="0061135C"/>
    <w:rsid w:val="0061245C"/>
    <w:rsid w:val="00612492"/>
    <w:rsid w:val="006124F7"/>
    <w:rsid w:val="00612631"/>
    <w:rsid w:val="00612E1E"/>
    <w:rsid w:val="0061323C"/>
    <w:rsid w:val="006132AC"/>
    <w:rsid w:val="00613712"/>
    <w:rsid w:val="006137AB"/>
    <w:rsid w:val="0061389C"/>
    <w:rsid w:val="00613902"/>
    <w:rsid w:val="00613C94"/>
    <w:rsid w:val="00613E75"/>
    <w:rsid w:val="00613F90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67D"/>
    <w:rsid w:val="00622705"/>
    <w:rsid w:val="0062300F"/>
    <w:rsid w:val="0062362B"/>
    <w:rsid w:val="006236E2"/>
    <w:rsid w:val="0062391E"/>
    <w:rsid w:val="0062399A"/>
    <w:rsid w:val="00623BD4"/>
    <w:rsid w:val="00623EB0"/>
    <w:rsid w:val="00623ECD"/>
    <w:rsid w:val="00623F82"/>
    <w:rsid w:val="0062517B"/>
    <w:rsid w:val="00625A5D"/>
    <w:rsid w:val="00625F64"/>
    <w:rsid w:val="0062676A"/>
    <w:rsid w:val="0062694D"/>
    <w:rsid w:val="00626C33"/>
    <w:rsid w:val="00626DE7"/>
    <w:rsid w:val="00626F36"/>
    <w:rsid w:val="0062715A"/>
    <w:rsid w:val="0062730E"/>
    <w:rsid w:val="006279C3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2B1"/>
    <w:rsid w:val="0063458D"/>
    <w:rsid w:val="00634647"/>
    <w:rsid w:val="0063488B"/>
    <w:rsid w:val="0063491B"/>
    <w:rsid w:val="00634B1A"/>
    <w:rsid w:val="00634EE4"/>
    <w:rsid w:val="00635210"/>
    <w:rsid w:val="00635432"/>
    <w:rsid w:val="006355EA"/>
    <w:rsid w:val="00635B55"/>
    <w:rsid w:val="00636621"/>
    <w:rsid w:val="00636A58"/>
    <w:rsid w:val="00636AA4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90B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45F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8D3"/>
    <w:rsid w:val="0065397B"/>
    <w:rsid w:val="00653B27"/>
    <w:rsid w:val="006544A6"/>
    <w:rsid w:val="0065475A"/>
    <w:rsid w:val="00654E62"/>
    <w:rsid w:val="00655824"/>
    <w:rsid w:val="00655A4B"/>
    <w:rsid w:val="00655B03"/>
    <w:rsid w:val="00655F75"/>
    <w:rsid w:val="00656003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853"/>
    <w:rsid w:val="00670B86"/>
    <w:rsid w:val="00670C80"/>
    <w:rsid w:val="00670F3B"/>
    <w:rsid w:val="00671339"/>
    <w:rsid w:val="00671519"/>
    <w:rsid w:val="0067190B"/>
    <w:rsid w:val="00671A9E"/>
    <w:rsid w:val="00671C44"/>
    <w:rsid w:val="00671F97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18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0B20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4AE9"/>
    <w:rsid w:val="006852A0"/>
    <w:rsid w:val="00685CC4"/>
    <w:rsid w:val="0068612C"/>
    <w:rsid w:val="00686151"/>
    <w:rsid w:val="0068615C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193"/>
    <w:rsid w:val="00696415"/>
    <w:rsid w:val="006966E0"/>
    <w:rsid w:val="0069673C"/>
    <w:rsid w:val="0069688B"/>
    <w:rsid w:val="0069694D"/>
    <w:rsid w:val="00696BD1"/>
    <w:rsid w:val="00696F7E"/>
    <w:rsid w:val="0069747C"/>
    <w:rsid w:val="00697A78"/>
    <w:rsid w:val="00697DB3"/>
    <w:rsid w:val="00697E34"/>
    <w:rsid w:val="00697FCE"/>
    <w:rsid w:val="006A0463"/>
    <w:rsid w:val="006A046E"/>
    <w:rsid w:val="006A09F8"/>
    <w:rsid w:val="006A0D9E"/>
    <w:rsid w:val="006A1400"/>
    <w:rsid w:val="006A1475"/>
    <w:rsid w:val="006A1964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BDF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5DA7"/>
    <w:rsid w:val="006B60AC"/>
    <w:rsid w:val="006B6165"/>
    <w:rsid w:val="006B6FFB"/>
    <w:rsid w:val="006B73E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CF"/>
    <w:rsid w:val="006C1B98"/>
    <w:rsid w:val="006C1DBD"/>
    <w:rsid w:val="006C1F00"/>
    <w:rsid w:val="006C1FB7"/>
    <w:rsid w:val="006C23DC"/>
    <w:rsid w:val="006C279E"/>
    <w:rsid w:val="006C3DB8"/>
    <w:rsid w:val="006C49AF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6D9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4A84"/>
    <w:rsid w:val="006D50ED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A99"/>
    <w:rsid w:val="006E0CF2"/>
    <w:rsid w:val="006E0E6D"/>
    <w:rsid w:val="006E0FDE"/>
    <w:rsid w:val="006E1370"/>
    <w:rsid w:val="006E1D35"/>
    <w:rsid w:val="006E1E2A"/>
    <w:rsid w:val="006E28CD"/>
    <w:rsid w:val="006E2F48"/>
    <w:rsid w:val="006E3836"/>
    <w:rsid w:val="006E406A"/>
    <w:rsid w:val="006E44AC"/>
    <w:rsid w:val="006E4704"/>
    <w:rsid w:val="006E481D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60E"/>
    <w:rsid w:val="006F3D87"/>
    <w:rsid w:val="006F4CA9"/>
    <w:rsid w:val="006F4F4B"/>
    <w:rsid w:val="006F57E0"/>
    <w:rsid w:val="006F5AED"/>
    <w:rsid w:val="006F62D5"/>
    <w:rsid w:val="006F6715"/>
    <w:rsid w:val="006F6BD5"/>
    <w:rsid w:val="006F6DA8"/>
    <w:rsid w:val="006F7797"/>
    <w:rsid w:val="006F7A3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37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BEB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282"/>
    <w:rsid w:val="007102A8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837"/>
    <w:rsid w:val="00713AC9"/>
    <w:rsid w:val="00713F58"/>
    <w:rsid w:val="007144E0"/>
    <w:rsid w:val="007146A0"/>
    <w:rsid w:val="0071476B"/>
    <w:rsid w:val="00714F91"/>
    <w:rsid w:val="00715350"/>
    <w:rsid w:val="007156B3"/>
    <w:rsid w:val="007156C3"/>
    <w:rsid w:val="007157EF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5BE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2E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A59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5A0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5E23"/>
    <w:rsid w:val="0074629C"/>
    <w:rsid w:val="00746D40"/>
    <w:rsid w:val="00746DA6"/>
    <w:rsid w:val="00746FDD"/>
    <w:rsid w:val="00747491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2DEA"/>
    <w:rsid w:val="007530B8"/>
    <w:rsid w:val="007533BC"/>
    <w:rsid w:val="00753A99"/>
    <w:rsid w:val="00753D56"/>
    <w:rsid w:val="00754901"/>
    <w:rsid w:val="00754C73"/>
    <w:rsid w:val="007550FD"/>
    <w:rsid w:val="00755286"/>
    <w:rsid w:val="007555C0"/>
    <w:rsid w:val="00755C00"/>
    <w:rsid w:val="00756253"/>
    <w:rsid w:val="007563F2"/>
    <w:rsid w:val="0075653E"/>
    <w:rsid w:val="007566B8"/>
    <w:rsid w:val="00756B2E"/>
    <w:rsid w:val="00756D31"/>
    <w:rsid w:val="00757907"/>
    <w:rsid w:val="007605DA"/>
    <w:rsid w:val="00761DB3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0ABC"/>
    <w:rsid w:val="00771318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5B3"/>
    <w:rsid w:val="0077765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331"/>
    <w:rsid w:val="0078540D"/>
    <w:rsid w:val="0078572D"/>
    <w:rsid w:val="00785CA4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87906"/>
    <w:rsid w:val="007879BC"/>
    <w:rsid w:val="00790217"/>
    <w:rsid w:val="00790539"/>
    <w:rsid w:val="0079053C"/>
    <w:rsid w:val="00790927"/>
    <w:rsid w:val="0079105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644"/>
    <w:rsid w:val="00796239"/>
    <w:rsid w:val="007964D9"/>
    <w:rsid w:val="0079699E"/>
    <w:rsid w:val="00796B1C"/>
    <w:rsid w:val="00796C89"/>
    <w:rsid w:val="00796E6D"/>
    <w:rsid w:val="00797459"/>
    <w:rsid w:val="007974A5"/>
    <w:rsid w:val="0079798E"/>
    <w:rsid w:val="00797CCB"/>
    <w:rsid w:val="007A000C"/>
    <w:rsid w:val="007A0059"/>
    <w:rsid w:val="007A097D"/>
    <w:rsid w:val="007A0BEC"/>
    <w:rsid w:val="007A0D55"/>
    <w:rsid w:val="007A1273"/>
    <w:rsid w:val="007A12F7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EB8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3FB4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9DC"/>
    <w:rsid w:val="007C5D63"/>
    <w:rsid w:val="007C6B67"/>
    <w:rsid w:val="007C6D05"/>
    <w:rsid w:val="007C76CD"/>
    <w:rsid w:val="007C7E23"/>
    <w:rsid w:val="007C7E26"/>
    <w:rsid w:val="007C7F7A"/>
    <w:rsid w:val="007D0275"/>
    <w:rsid w:val="007D052F"/>
    <w:rsid w:val="007D0A4A"/>
    <w:rsid w:val="007D1969"/>
    <w:rsid w:val="007D215B"/>
    <w:rsid w:val="007D22BA"/>
    <w:rsid w:val="007D29B5"/>
    <w:rsid w:val="007D3450"/>
    <w:rsid w:val="007D350A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5C3"/>
    <w:rsid w:val="007E3C16"/>
    <w:rsid w:val="007E3E24"/>
    <w:rsid w:val="007E40F3"/>
    <w:rsid w:val="007E44A3"/>
    <w:rsid w:val="007E45E7"/>
    <w:rsid w:val="007E4644"/>
    <w:rsid w:val="007E4EAF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05E1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458D"/>
    <w:rsid w:val="007F54BF"/>
    <w:rsid w:val="007F54FB"/>
    <w:rsid w:val="007F54FC"/>
    <w:rsid w:val="007F58A7"/>
    <w:rsid w:val="007F5CBD"/>
    <w:rsid w:val="007F5EF5"/>
    <w:rsid w:val="007F60EF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1FE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B"/>
    <w:rsid w:val="00805EFF"/>
    <w:rsid w:val="00805F75"/>
    <w:rsid w:val="00806979"/>
    <w:rsid w:val="00806DFA"/>
    <w:rsid w:val="00807415"/>
    <w:rsid w:val="00807E18"/>
    <w:rsid w:val="00810191"/>
    <w:rsid w:val="00810229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6DF"/>
    <w:rsid w:val="0081470A"/>
    <w:rsid w:val="00814F6B"/>
    <w:rsid w:val="00815308"/>
    <w:rsid w:val="00815476"/>
    <w:rsid w:val="0081572F"/>
    <w:rsid w:val="008161D0"/>
    <w:rsid w:val="008163D1"/>
    <w:rsid w:val="00816F7D"/>
    <w:rsid w:val="00816F81"/>
    <w:rsid w:val="00817BBE"/>
    <w:rsid w:val="008213EE"/>
    <w:rsid w:val="0082153B"/>
    <w:rsid w:val="0082182D"/>
    <w:rsid w:val="0082191A"/>
    <w:rsid w:val="00822C86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58FB"/>
    <w:rsid w:val="00826206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19C0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357"/>
    <w:rsid w:val="008334E7"/>
    <w:rsid w:val="00833619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1A1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86B"/>
    <w:rsid w:val="00843B02"/>
    <w:rsid w:val="00843C53"/>
    <w:rsid w:val="00843CF9"/>
    <w:rsid w:val="00843EBD"/>
    <w:rsid w:val="008441B1"/>
    <w:rsid w:val="008442E2"/>
    <w:rsid w:val="00844506"/>
    <w:rsid w:val="00844D14"/>
    <w:rsid w:val="00844F54"/>
    <w:rsid w:val="0084531A"/>
    <w:rsid w:val="008453AB"/>
    <w:rsid w:val="0084544E"/>
    <w:rsid w:val="00845518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DB1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723"/>
    <w:rsid w:val="00862D12"/>
    <w:rsid w:val="00863290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1E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16E2"/>
    <w:rsid w:val="0087281D"/>
    <w:rsid w:val="00872B96"/>
    <w:rsid w:val="00873464"/>
    <w:rsid w:val="008736BE"/>
    <w:rsid w:val="008736D8"/>
    <w:rsid w:val="00873C33"/>
    <w:rsid w:val="00873E24"/>
    <w:rsid w:val="00873E4D"/>
    <w:rsid w:val="00873F86"/>
    <w:rsid w:val="00873FDC"/>
    <w:rsid w:val="00874644"/>
    <w:rsid w:val="00874A33"/>
    <w:rsid w:val="00874BF1"/>
    <w:rsid w:val="00874C25"/>
    <w:rsid w:val="0087545D"/>
    <w:rsid w:val="008754EC"/>
    <w:rsid w:val="00875795"/>
    <w:rsid w:val="008758F3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E78"/>
    <w:rsid w:val="00881F1C"/>
    <w:rsid w:val="00881FB4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CF6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045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377"/>
    <w:rsid w:val="008A37B7"/>
    <w:rsid w:val="008A3991"/>
    <w:rsid w:val="008A3FBC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038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DA3"/>
    <w:rsid w:val="008B2E88"/>
    <w:rsid w:val="008B312D"/>
    <w:rsid w:val="008B3399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B79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B1B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3C99"/>
    <w:rsid w:val="008E4930"/>
    <w:rsid w:val="008E4CDA"/>
    <w:rsid w:val="008E5033"/>
    <w:rsid w:val="008E52CB"/>
    <w:rsid w:val="008E57D3"/>
    <w:rsid w:val="008E5B06"/>
    <w:rsid w:val="008E61DE"/>
    <w:rsid w:val="008E63FD"/>
    <w:rsid w:val="008E653E"/>
    <w:rsid w:val="008E6BD0"/>
    <w:rsid w:val="008E71B6"/>
    <w:rsid w:val="008E7A69"/>
    <w:rsid w:val="008E7D75"/>
    <w:rsid w:val="008F014B"/>
    <w:rsid w:val="008F08F9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C5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E3D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277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34D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8F5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BE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2F"/>
    <w:rsid w:val="00933430"/>
    <w:rsid w:val="009348DA"/>
    <w:rsid w:val="009348DE"/>
    <w:rsid w:val="00934E6F"/>
    <w:rsid w:val="009353AF"/>
    <w:rsid w:val="009358F9"/>
    <w:rsid w:val="00935D0C"/>
    <w:rsid w:val="009364AE"/>
    <w:rsid w:val="0093720F"/>
    <w:rsid w:val="009373DC"/>
    <w:rsid w:val="0093781B"/>
    <w:rsid w:val="0094050C"/>
    <w:rsid w:val="009411F2"/>
    <w:rsid w:val="0094132F"/>
    <w:rsid w:val="00941417"/>
    <w:rsid w:val="009415E7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4905"/>
    <w:rsid w:val="00944E39"/>
    <w:rsid w:val="00944FF0"/>
    <w:rsid w:val="009453D7"/>
    <w:rsid w:val="0094546D"/>
    <w:rsid w:val="0094694A"/>
    <w:rsid w:val="00946F6F"/>
    <w:rsid w:val="009470C5"/>
    <w:rsid w:val="00947347"/>
    <w:rsid w:val="00947AC3"/>
    <w:rsid w:val="009507BF"/>
    <w:rsid w:val="009512B8"/>
    <w:rsid w:val="009516FC"/>
    <w:rsid w:val="00951FDA"/>
    <w:rsid w:val="009521EF"/>
    <w:rsid w:val="00952624"/>
    <w:rsid w:val="0095266D"/>
    <w:rsid w:val="00952908"/>
    <w:rsid w:val="009532D0"/>
    <w:rsid w:val="00953769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74"/>
    <w:rsid w:val="009663A7"/>
    <w:rsid w:val="00966591"/>
    <w:rsid w:val="009666E1"/>
    <w:rsid w:val="00966769"/>
    <w:rsid w:val="009668FD"/>
    <w:rsid w:val="00966B7E"/>
    <w:rsid w:val="00967997"/>
    <w:rsid w:val="00967BD5"/>
    <w:rsid w:val="00967D04"/>
    <w:rsid w:val="00967DE2"/>
    <w:rsid w:val="009701C0"/>
    <w:rsid w:val="00970B94"/>
    <w:rsid w:val="00970D04"/>
    <w:rsid w:val="00970E29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4CC8"/>
    <w:rsid w:val="0097501E"/>
    <w:rsid w:val="00975190"/>
    <w:rsid w:val="009759AC"/>
    <w:rsid w:val="0097654E"/>
    <w:rsid w:val="00976CE7"/>
    <w:rsid w:val="00976D10"/>
    <w:rsid w:val="00976F59"/>
    <w:rsid w:val="00977740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540C"/>
    <w:rsid w:val="00985C2B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734"/>
    <w:rsid w:val="00991896"/>
    <w:rsid w:val="00991926"/>
    <w:rsid w:val="00991C12"/>
    <w:rsid w:val="0099268D"/>
    <w:rsid w:val="009927D7"/>
    <w:rsid w:val="00992986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493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AA8"/>
    <w:rsid w:val="009A4E35"/>
    <w:rsid w:val="009A51A8"/>
    <w:rsid w:val="009A54CA"/>
    <w:rsid w:val="009A55FE"/>
    <w:rsid w:val="009A5EE4"/>
    <w:rsid w:val="009A6693"/>
    <w:rsid w:val="009A7246"/>
    <w:rsid w:val="009A7272"/>
    <w:rsid w:val="009A75C3"/>
    <w:rsid w:val="009A7860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2BA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503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0FD3"/>
    <w:rsid w:val="009D11FB"/>
    <w:rsid w:val="009D1339"/>
    <w:rsid w:val="009D14CC"/>
    <w:rsid w:val="009D17A6"/>
    <w:rsid w:val="009D19BB"/>
    <w:rsid w:val="009D1C60"/>
    <w:rsid w:val="009D2285"/>
    <w:rsid w:val="009D2385"/>
    <w:rsid w:val="009D2D20"/>
    <w:rsid w:val="009D37BB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02E"/>
    <w:rsid w:val="009E0BCB"/>
    <w:rsid w:val="009E0BCC"/>
    <w:rsid w:val="009E0D08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28A"/>
    <w:rsid w:val="009E33C5"/>
    <w:rsid w:val="009E3E9D"/>
    <w:rsid w:val="009E3EFF"/>
    <w:rsid w:val="009E419D"/>
    <w:rsid w:val="009E41BF"/>
    <w:rsid w:val="009E41DA"/>
    <w:rsid w:val="009E421C"/>
    <w:rsid w:val="009E4688"/>
    <w:rsid w:val="009E47A0"/>
    <w:rsid w:val="009E47A8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E7C28"/>
    <w:rsid w:val="009F009B"/>
    <w:rsid w:val="009F02A4"/>
    <w:rsid w:val="009F02A9"/>
    <w:rsid w:val="009F0923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B9D"/>
    <w:rsid w:val="009F7C52"/>
    <w:rsid w:val="009F7DB3"/>
    <w:rsid w:val="00A00129"/>
    <w:rsid w:val="00A003D5"/>
    <w:rsid w:val="00A00B42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8A2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7F4"/>
    <w:rsid w:val="00A13AC3"/>
    <w:rsid w:val="00A144EB"/>
    <w:rsid w:val="00A147C7"/>
    <w:rsid w:val="00A14867"/>
    <w:rsid w:val="00A14F15"/>
    <w:rsid w:val="00A1572A"/>
    <w:rsid w:val="00A15B9B"/>
    <w:rsid w:val="00A15E78"/>
    <w:rsid w:val="00A1602C"/>
    <w:rsid w:val="00A1638A"/>
    <w:rsid w:val="00A164D4"/>
    <w:rsid w:val="00A16F06"/>
    <w:rsid w:val="00A1775F"/>
    <w:rsid w:val="00A17941"/>
    <w:rsid w:val="00A17ACA"/>
    <w:rsid w:val="00A17CC5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556"/>
    <w:rsid w:val="00A30B6C"/>
    <w:rsid w:val="00A30FAA"/>
    <w:rsid w:val="00A31693"/>
    <w:rsid w:val="00A317DB"/>
    <w:rsid w:val="00A32026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1B85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5F2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75D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7B0"/>
    <w:rsid w:val="00A658D1"/>
    <w:rsid w:val="00A65C91"/>
    <w:rsid w:val="00A65CB1"/>
    <w:rsid w:val="00A65CEC"/>
    <w:rsid w:val="00A65D44"/>
    <w:rsid w:val="00A66893"/>
    <w:rsid w:val="00A66988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4CFC"/>
    <w:rsid w:val="00A7501F"/>
    <w:rsid w:val="00A752BA"/>
    <w:rsid w:val="00A758A9"/>
    <w:rsid w:val="00A75FB3"/>
    <w:rsid w:val="00A76327"/>
    <w:rsid w:val="00A76467"/>
    <w:rsid w:val="00A76ADB"/>
    <w:rsid w:val="00A76B1A"/>
    <w:rsid w:val="00A76BD7"/>
    <w:rsid w:val="00A76FA2"/>
    <w:rsid w:val="00A772DB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2BC1"/>
    <w:rsid w:val="00A834A2"/>
    <w:rsid w:val="00A8399F"/>
    <w:rsid w:val="00A83D40"/>
    <w:rsid w:val="00A8401B"/>
    <w:rsid w:val="00A840C6"/>
    <w:rsid w:val="00A84645"/>
    <w:rsid w:val="00A8531D"/>
    <w:rsid w:val="00A85725"/>
    <w:rsid w:val="00A85924"/>
    <w:rsid w:val="00A85F2D"/>
    <w:rsid w:val="00A85FE5"/>
    <w:rsid w:val="00A8629A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0FCE"/>
    <w:rsid w:val="00AB131F"/>
    <w:rsid w:val="00AB1747"/>
    <w:rsid w:val="00AB1C26"/>
    <w:rsid w:val="00AB1DD6"/>
    <w:rsid w:val="00AB2460"/>
    <w:rsid w:val="00AB2C99"/>
    <w:rsid w:val="00AB31B1"/>
    <w:rsid w:val="00AB3431"/>
    <w:rsid w:val="00AB3652"/>
    <w:rsid w:val="00AB377B"/>
    <w:rsid w:val="00AB409D"/>
    <w:rsid w:val="00AB41A3"/>
    <w:rsid w:val="00AB4337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1F85"/>
    <w:rsid w:val="00AC200F"/>
    <w:rsid w:val="00AC231B"/>
    <w:rsid w:val="00AC2532"/>
    <w:rsid w:val="00AC3299"/>
    <w:rsid w:val="00AC364F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86E"/>
    <w:rsid w:val="00AD2A3F"/>
    <w:rsid w:val="00AD2BB0"/>
    <w:rsid w:val="00AD2D11"/>
    <w:rsid w:val="00AD2E1E"/>
    <w:rsid w:val="00AD36CE"/>
    <w:rsid w:val="00AD3830"/>
    <w:rsid w:val="00AD3AD5"/>
    <w:rsid w:val="00AD3B50"/>
    <w:rsid w:val="00AD3DA4"/>
    <w:rsid w:val="00AD3EA2"/>
    <w:rsid w:val="00AD4C34"/>
    <w:rsid w:val="00AD578A"/>
    <w:rsid w:val="00AD5A84"/>
    <w:rsid w:val="00AD5ACE"/>
    <w:rsid w:val="00AD5AFE"/>
    <w:rsid w:val="00AD6217"/>
    <w:rsid w:val="00AD6581"/>
    <w:rsid w:val="00AD67AE"/>
    <w:rsid w:val="00AD6B9A"/>
    <w:rsid w:val="00AD6C1B"/>
    <w:rsid w:val="00AD70A9"/>
    <w:rsid w:val="00AD716B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794"/>
    <w:rsid w:val="00AE4AB5"/>
    <w:rsid w:val="00AE4AF2"/>
    <w:rsid w:val="00AE54A7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A65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4F81"/>
    <w:rsid w:val="00AF53D2"/>
    <w:rsid w:val="00AF540A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014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28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47C8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302"/>
    <w:rsid w:val="00B30F3C"/>
    <w:rsid w:val="00B31051"/>
    <w:rsid w:val="00B313B8"/>
    <w:rsid w:val="00B31416"/>
    <w:rsid w:val="00B318E9"/>
    <w:rsid w:val="00B31B26"/>
    <w:rsid w:val="00B31EE7"/>
    <w:rsid w:val="00B31F27"/>
    <w:rsid w:val="00B32121"/>
    <w:rsid w:val="00B3221F"/>
    <w:rsid w:val="00B32958"/>
    <w:rsid w:val="00B33434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113A"/>
    <w:rsid w:val="00B42159"/>
    <w:rsid w:val="00B4229B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6C5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A53"/>
    <w:rsid w:val="00B75BB0"/>
    <w:rsid w:val="00B76750"/>
    <w:rsid w:val="00B767B9"/>
    <w:rsid w:val="00B76A24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0B54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96D"/>
    <w:rsid w:val="00B97B2B"/>
    <w:rsid w:val="00B97CAF"/>
    <w:rsid w:val="00B97EF4"/>
    <w:rsid w:val="00BA0055"/>
    <w:rsid w:val="00BA01B8"/>
    <w:rsid w:val="00BA0518"/>
    <w:rsid w:val="00BA0FE6"/>
    <w:rsid w:val="00BA137B"/>
    <w:rsid w:val="00BA1A18"/>
    <w:rsid w:val="00BA1A8B"/>
    <w:rsid w:val="00BA1AEA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3F9"/>
    <w:rsid w:val="00BB0607"/>
    <w:rsid w:val="00BB09D7"/>
    <w:rsid w:val="00BB167E"/>
    <w:rsid w:val="00BB17C4"/>
    <w:rsid w:val="00BB1F80"/>
    <w:rsid w:val="00BB21C2"/>
    <w:rsid w:val="00BB27B7"/>
    <w:rsid w:val="00BB3897"/>
    <w:rsid w:val="00BB46F3"/>
    <w:rsid w:val="00BB4826"/>
    <w:rsid w:val="00BB48DA"/>
    <w:rsid w:val="00BB4929"/>
    <w:rsid w:val="00BB4CA6"/>
    <w:rsid w:val="00BB50B2"/>
    <w:rsid w:val="00BB64C2"/>
    <w:rsid w:val="00BB6AFE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67"/>
    <w:rsid w:val="00BC1989"/>
    <w:rsid w:val="00BC1F74"/>
    <w:rsid w:val="00BC2167"/>
    <w:rsid w:val="00BC22A2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386"/>
    <w:rsid w:val="00BD0536"/>
    <w:rsid w:val="00BD09E1"/>
    <w:rsid w:val="00BD0D5D"/>
    <w:rsid w:val="00BD1315"/>
    <w:rsid w:val="00BD13A1"/>
    <w:rsid w:val="00BD18F8"/>
    <w:rsid w:val="00BD2493"/>
    <w:rsid w:val="00BD2C99"/>
    <w:rsid w:val="00BD3282"/>
    <w:rsid w:val="00BD4468"/>
    <w:rsid w:val="00BD461E"/>
    <w:rsid w:val="00BD48A2"/>
    <w:rsid w:val="00BD4954"/>
    <w:rsid w:val="00BD500D"/>
    <w:rsid w:val="00BD54FE"/>
    <w:rsid w:val="00BD55B9"/>
    <w:rsid w:val="00BD578E"/>
    <w:rsid w:val="00BD6386"/>
    <w:rsid w:val="00BD66BD"/>
    <w:rsid w:val="00BD6764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1D3"/>
    <w:rsid w:val="00BE34C1"/>
    <w:rsid w:val="00BE3F91"/>
    <w:rsid w:val="00BE44E2"/>
    <w:rsid w:val="00BE47D0"/>
    <w:rsid w:val="00BE51B8"/>
    <w:rsid w:val="00BE54EE"/>
    <w:rsid w:val="00BE5647"/>
    <w:rsid w:val="00BE5BDD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E28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BF7D17"/>
    <w:rsid w:val="00C007E8"/>
    <w:rsid w:val="00C009DE"/>
    <w:rsid w:val="00C00F49"/>
    <w:rsid w:val="00C01144"/>
    <w:rsid w:val="00C019B2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66D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678"/>
    <w:rsid w:val="00C12930"/>
    <w:rsid w:val="00C12988"/>
    <w:rsid w:val="00C12BD3"/>
    <w:rsid w:val="00C12D7B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3B8"/>
    <w:rsid w:val="00C23816"/>
    <w:rsid w:val="00C238D0"/>
    <w:rsid w:val="00C23B02"/>
    <w:rsid w:val="00C23D15"/>
    <w:rsid w:val="00C23E34"/>
    <w:rsid w:val="00C23FBC"/>
    <w:rsid w:val="00C249E8"/>
    <w:rsid w:val="00C24CF4"/>
    <w:rsid w:val="00C252A1"/>
    <w:rsid w:val="00C25333"/>
    <w:rsid w:val="00C25CA0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031"/>
    <w:rsid w:val="00C42356"/>
    <w:rsid w:val="00C42598"/>
    <w:rsid w:val="00C426C1"/>
    <w:rsid w:val="00C42DE0"/>
    <w:rsid w:val="00C42F23"/>
    <w:rsid w:val="00C4304F"/>
    <w:rsid w:val="00C43432"/>
    <w:rsid w:val="00C43814"/>
    <w:rsid w:val="00C44A0B"/>
    <w:rsid w:val="00C44D4A"/>
    <w:rsid w:val="00C45026"/>
    <w:rsid w:val="00C45287"/>
    <w:rsid w:val="00C45322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32F"/>
    <w:rsid w:val="00C50479"/>
    <w:rsid w:val="00C50B46"/>
    <w:rsid w:val="00C50DEA"/>
    <w:rsid w:val="00C51514"/>
    <w:rsid w:val="00C51957"/>
    <w:rsid w:val="00C51E81"/>
    <w:rsid w:val="00C521CC"/>
    <w:rsid w:val="00C52311"/>
    <w:rsid w:val="00C52820"/>
    <w:rsid w:val="00C5355D"/>
    <w:rsid w:val="00C54B9C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70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6D4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1F85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05E"/>
    <w:rsid w:val="00C851F8"/>
    <w:rsid w:val="00C854C5"/>
    <w:rsid w:val="00C858D2"/>
    <w:rsid w:val="00C86039"/>
    <w:rsid w:val="00C861B0"/>
    <w:rsid w:val="00C86D0C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460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3FC"/>
    <w:rsid w:val="00CA0608"/>
    <w:rsid w:val="00CA074E"/>
    <w:rsid w:val="00CA0A47"/>
    <w:rsid w:val="00CA18BA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5FE2"/>
    <w:rsid w:val="00CA655C"/>
    <w:rsid w:val="00CA68D1"/>
    <w:rsid w:val="00CA7037"/>
    <w:rsid w:val="00CA7117"/>
    <w:rsid w:val="00CA7397"/>
    <w:rsid w:val="00CA75E9"/>
    <w:rsid w:val="00CB0134"/>
    <w:rsid w:val="00CB06A8"/>
    <w:rsid w:val="00CB0709"/>
    <w:rsid w:val="00CB0FB4"/>
    <w:rsid w:val="00CB1006"/>
    <w:rsid w:val="00CB1157"/>
    <w:rsid w:val="00CB12EC"/>
    <w:rsid w:val="00CB1693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0B7"/>
    <w:rsid w:val="00CC1274"/>
    <w:rsid w:val="00CC1301"/>
    <w:rsid w:val="00CC13A9"/>
    <w:rsid w:val="00CC1682"/>
    <w:rsid w:val="00CC18A2"/>
    <w:rsid w:val="00CC194B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22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BC0"/>
    <w:rsid w:val="00CD4D61"/>
    <w:rsid w:val="00CD51F3"/>
    <w:rsid w:val="00CD5425"/>
    <w:rsid w:val="00CD55F4"/>
    <w:rsid w:val="00CD56A4"/>
    <w:rsid w:val="00CD5E32"/>
    <w:rsid w:val="00CD5EAF"/>
    <w:rsid w:val="00CD627B"/>
    <w:rsid w:val="00CD65FA"/>
    <w:rsid w:val="00CD6CA0"/>
    <w:rsid w:val="00CD6D80"/>
    <w:rsid w:val="00CD729D"/>
    <w:rsid w:val="00CD7545"/>
    <w:rsid w:val="00CD788B"/>
    <w:rsid w:val="00CD7A82"/>
    <w:rsid w:val="00CE0388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2F86"/>
    <w:rsid w:val="00CF3A3F"/>
    <w:rsid w:val="00CF3C68"/>
    <w:rsid w:val="00CF3D12"/>
    <w:rsid w:val="00CF3D2F"/>
    <w:rsid w:val="00CF408A"/>
    <w:rsid w:val="00CF4347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3CE"/>
    <w:rsid w:val="00CF75C3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07B5B"/>
    <w:rsid w:val="00D10024"/>
    <w:rsid w:val="00D1026F"/>
    <w:rsid w:val="00D10BA4"/>
    <w:rsid w:val="00D10C1C"/>
    <w:rsid w:val="00D10E07"/>
    <w:rsid w:val="00D1129E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310"/>
    <w:rsid w:val="00D145E6"/>
    <w:rsid w:val="00D14BFD"/>
    <w:rsid w:val="00D14C41"/>
    <w:rsid w:val="00D15AB2"/>
    <w:rsid w:val="00D15ED1"/>
    <w:rsid w:val="00D169CA"/>
    <w:rsid w:val="00D16CD1"/>
    <w:rsid w:val="00D16F70"/>
    <w:rsid w:val="00D1782D"/>
    <w:rsid w:val="00D1785B"/>
    <w:rsid w:val="00D20A00"/>
    <w:rsid w:val="00D20B5D"/>
    <w:rsid w:val="00D20C81"/>
    <w:rsid w:val="00D20D22"/>
    <w:rsid w:val="00D20F2B"/>
    <w:rsid w:val="00D20FF8"/>
    <w:rsid w:val="00D216C5"/>
    <w:rsid w:val="00D221BB"/>
    <w:rsid w:val="00D22299"/>
    <w:rsid w:val="00D22332"/>
    <w:rsid w:val="00D224E4"/>
    <w:rsid w:val="00D22E4C"/>
    <w:rsid w:val="00D236F3"/>
    <w:rsid w:val="00D23907"/>
    <w:rsid w:val="00D249E3"/>
    <w:rsid w:val="00D250AD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CFC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656"/>
    <w:rsid w:val="00D359BA"/>
    <w:rsid w:val="00D36480"/>
    <w:rsid w:val="00D37303"/>
    <w:rsid w:val="00D37DA9"/>
    <w:rsid w:val="00D40353"/>
    <w:rsid w:val="00D4051F"/>
    <w:rsid w:val="00D40954"/>
    <w:rsid w:val="00D41204"/>
    <w:rsid w:val="00D41A0B"/>
    <w:rsid w:val="00D41F02"/>
    <w:rsid w:val="00D42091"/>
    <w:rsid w:val="00D42189"/>
    <w:rsid w:val="00D42878"/>
    <w:rsid w:val="00D42ACE"/>
    <w:rsid w:val="00D42D9A"/>
    <w:rsid w:val="00D42DA1"/>
    <w:rsid w:val="00D42DF4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7BF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4542"/>
    <w:rsid w:val="00D64FFA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69"/>
    <w:rsid w:val="00D67AD0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ABE"/>
    <w:rsid w:val="00D73ED9"/>
    <w:rsid w:val="00D740FE"/>
    <w:rsid w:val="00D7461C"/>
    <w:rsid w:val="00D74A02"/>
    <w:rsid w:val="00D74CFB"/>
    <w:rsid w:val="00D75080"/>
    <w:rsid w:val="00D751AC"/>
    <w:rsid w:val="00D75AB5"/>
    <w:rsid w:val="00D75CF7"/>
    <w:rsid w:val="00D766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1E8C"/>
    <w:rsid w:val="00D827FD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3D7"/>
    <w:rsid w:val="00D84900"/>
    <w:rsid w:val="00D84F75"/>
    <w:rsid w:val="00D84FAE"/>
    <w:rsid w:val="00D85104"/>
    <w:rsid w:val="00D85A73"/>
    <w:rsid w:val="00D85AB3"/>
    <w:rsid w:val="00D85F78"/>
    <w:rsid w:val="00D8618A"/>
    <w:rsid w:val="00D867AC"/>
    <w:rsid w:val="00D867F9"/>
    <w:rsid w:val="00D868E1"/>
    <w:rsid w:val="00D86B43"/>
    <w:rsid w:val="00D870E0"/>
    <w:rsid w:val="00D87100"/>
    <w:rsid w:val="00D87557"/>
    <w:rsid w:val="00D8769D"/>
    <w:rsid w:val="00D879AD"/>
    <w:rsid w:val="00D87ACA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3101"/>
    <w:rsid w:val="00D94079"/>
    <w:rsid w:val="00D95168"/>
    <w:rsid w:val="00D952A5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000"/>
    <w:rsid w:val="00DB52FF"/>
    <w:rsid w:val="00DB562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0A35"/>
    <w:rsid w:val="00DC0A56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60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9E5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00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677"/>
    <w:rsid w:val="00DE781F"/>
    <w:rsid w:val="00DE78F7"/>
    <w:rsid w:val="00DE7CB6"/>
    <w:rsid w:val="00DE7E90"/>
    <w:rsid w:val="00DE7F8D"/>
    <w:rsid w:val="00DF0198"/>
    <w:rsid w:val="00DF02BE"/>
    <w:rsid w:val="00DF0736"/>
    <w:rsid w:val="00DF0B4D"/>
    <w:rsid w:val="00DF0BD6"/>
    <w:rsid w:val="00DF0D14"/>
    <w:rsid w:val="00DF0D30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3E41"/>
    <w:rsid w:val="00DF43E7"/>
    <w:rsid w:val="00DF4402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331"/>
    <w:rsid w:val="00E06698"/>
    <w:rsid w:val="00E06BDD"/>
    <w:rsid w:val="00E06DFC"/>
    <w:rsid w:val="00E06E1B"/>
    <w:rsid w:val="00E07152"/>
    <w:rsid w:val="00E074BA"/>
    <w:rsid w:val="00E077A0"/>
    <w:rsid w:val="00E07B69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AE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63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36"/>
    <w:rsid w:val="00E31DEE"/>
    <w:rsid w:val="00E31E41"/>
    <w:rsid w:val="00E32025"/>
    <w:rsid w:val="00E32207"/>
    <w:rsid w:val="00E3293B"/>
    <w:rsid w:val="00E32C92"/>
    <w:rsid w:val="00E32D09"/>
    <w:rsid w:val="00E32DEC"/>
    <w:rsid w:val="00E332C5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782"/>
    <w:rsid w:val="00E36A2F"/>
    <w:rsid w:val="00E36B73"/>
    <w:rsid w:val="00E36BFE"/>
    <w:rsid w:val="00E36CB0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9"/>
    <w:rsid w:val="00E42DDB"/>
    <w:rsid w:val="00E43F03"/>
    <w:rsid w:val="00E442A9"/>
    <w:rsid w:val="00E443AF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BCF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1FF7"/>
    <w:rsid w:val="00E526F0"/>
    <w:rsid w:val="00E528BB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19D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6F2F"/>
    <w:rsid w:val="00E670F7"/>
    <w:rsid w:val="00E67495"/>
    <w:rsid w:val="00E67B28"/>
    <w:rsid w:val="00E700F1"/>
    <w:rsid w:val="00E71362"/>
    <w:rsid w:val="00E71945"/>
    <w:rsid w:val="00E71D7C"/>
    <w:rsid w:val="00E71DF7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6E43"/>
    <w:rsid w:val="00E76E8C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2A63"/>
    <w:rsid w:val="00E82BA6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12"/>
    <w:rsid w:val="00E915B4"/>
    <w:rsid w:val="00E91951"/>
    <w:rsid w:val="00E91B27"/>
    <w:rsid w:val="00E91ECC"/>
    <w:rsid w:val="00E91EE6"/>
    <w:rsid w:val="00E91F51"/>
    <w:rsid w:val="00E92245"/>
    <w:rsid w:val="00E92894"/>
    <w:rsid w:val="00E935D3"/>
    <w:rsid w:val="00E93E61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3C39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1E0C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A16"/>
    <w:rsid w:val="00EC0EEC"/>
    <w:rsid w:val="00EC1060"/>
    <w:rsid w:val="00EC12CB"/>
    <w:rsid w:val="00EC16F0"/>
    <w:rsid w:val="00EC17C8"/>
    <w:rsid w:val="00EC18C8"/>
    <w:rsid w:val="00EC24E9"/>
    <w:rsid w:val="00EC2876"/>
    <w:rsid w:val="00EC2D3A"/>
    <w:rsid w:val="00EC3C7D"/>
    <w:rsid w:val="00EC3DDB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0B8E"/>
    <w:rsid w:val="00ED1267"/>
    <w:rsid w:val="00ED12CD"/>
    <w:rsid w:val="00ED16DE"/>
    <w:rsid w:val="00ED18D7"/>
    <w:rsid w:val="00ED1A15"/>
    <w:rsid w:val="00ED2D59"/>
    <w:rsid w:val="00ED3595"/>
    <w:rsid w:val="00ED3AED"/>
    <w:rsid w:val="00ED3C8F"/>
    <w:rsid w:val="00ED3DB4"/>
    <w:rsid w:val="00ED41A2"/>
    <w:rsid w:val="00ED468B"/>
    <w:rsid w:val="00ED5003"/>
    <w:rsid w:val="00ED5769"/>
    <w:rsid w:val="00ED6937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10E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2B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AA1"/>
    <w:rsid w:val="00F06E92"/>
    <w:rsid w:val="00F06EB2"/>
    <w:rsid w:val="00F070BE"/>
    <w:rsid w:val="00F074B8"/>
    <w:rsid w:val="00F074E9"/>
    <w:rsid w:val="00F07871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1F76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B7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17D46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51A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CC7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84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B6C"/>
    <w:rsid w:val="00F50C7A"/>
    <w:rsid w:val="00F50E61"/>
    <w:rsid w:val="00F51088"/>
    <w:rsid w:val="00F5119A"/>
    <w:rsid w:val="00F51612"/>
    <w:rsid w:val="00F516B2"/>
    <w:rsid w:val="00F51D65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4FB"/>
    <w:rsid w:val="00F55BAA"/>
    <w:rsid w:val="00F55F7C"/>
    <w:rsid w:val="00F55F9A"/>
    <w:rsid w:val="00F5635E"/>
    <w:rsid w:val="00F56473"/>
    <w:rsid w:val="00F564F9"/>
    <w:rsid w:val="00F56553"/>
    <w:rsid w:val="00F56C26"/>
    <w:rsid w:val="00F56CFF"/>
    <w:rsid w:val="00F56D61"/>
    <w:rsid w:val="00F57055"/>
    <w:rsid w:val="00F57E7E"/>
    <w:rsid w:val="00F61052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3FE1"/>
    <w:rsid w:val="00F8409C"/>
    <w:rsid w:val="00F84122"/>
    <w:rsid w:val="00F8490C"/>
    <w:rsid w:val="00F8530E"/>
    <w:rsid w:val="00F854F8"/>
    <w:rsid w:val="00F85797"/>
    <w:rsid w:val="00F857EF"/>
    <w:rsid w:val="00F857F1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1F80"/>
    <w:rsid w:val="00F92016"/>
    <w:rsid w:val="00F9275D"/>
    <w:rsid w:val="00F92811"/>
    <w:rsid w:val="00F92AE1"/>
    <w:rsid w:val="00F92C65"/>
    <w:rsid w:val="00F92FDA"/>
    <w:rsid w:val="00F93632"/>
    <w:rsid w:val="00F936F2"/>
    <w:rsid w:val="00F938C6"/>
    <w:rsid w:val="00F93E71"/>
    <w:rsid w:val="00F9400E"/>
    <w:rsid w:val="00F9427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3AD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D67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576"/>
    <w:rsid w:val="00FB6628"/>
    <w:rsid w:val="00FB6769"/>
    <w:rsid w:val="00FB6B7C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BA9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B0C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87E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5B8"/>
    <w:rsid w:val="00FE47C4"/>
    <w:rsid w:val="00FE493D"/>
    <w:rsid w:val="00FE4C45"/>
    <w:rsid w:val="00FE512D"/>
    <w:rsid w:val="00FE527A"/>
    <w:rsid w:val="00FE54AF"/>
    <w:rsid w:val="00FE56FA"/>
    <w:rsid w:val="00FE57F9"/>
    <w:rsid w:val="00FE610E"/>
    <w:rsid w:val="00FE6E86"/>
    <w:rsid w:val="00FE6F1C"/>
    <w:rsid w:val="00FE711F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46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yperlink" Target="https://lassamed.ru/proizvoditeli/ganshor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za.ru/unitroni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40;&#1041;&#1054;&#1058;&#1040;\&#1050;&#1088;&#1077;&#1084;&#1083;&#1077;&#1074;&#1082;&#1072;\&#1056;&#1086;&#1084;&#1072;&#1085;&#1086;&#1074;%20&#1087;&#1077;&#1088;.&#1089;&#1090;&#1088;.2%20&#1058;&#1061;%20&#1056;&#1044;%202023-01-26\&#1057;&#1055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 2</Template>
  <TotalTime>1588</TotalTime>
  <Pages>208</Pages>
  <Words>36415</Words>
  <Characters>207569</Characters>
  <Application>Microsoft Office Word</Application>
  <DocSecurity>0</DocSecurity>
  <Lines>1729</Lines>
  <Paragraphs>486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243498</CharactersWithSpaces>
  <SharedDoc>false</SharedDoc>
  <HLinks>
    <vt:vector size="48" baseType="variant">
      <vt:variant>
        <vt:i4>6488074</vt:i4>
      </vt:variant>
      <vt:variant>
        <vt:i4>21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18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15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3866737</vt:i4>
      </vt:variant>
      <vt:variant>
        <vt:i4>12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1507342</vt:i4>
      </vt:variant>
      <vt:variant>
        <vt:i4>9</vt:i4>
      </vt:variant>
      <vt:variant>
        <vt:i4>0</vt:i4>
      </vt:variant>
      <vt:variant>
        <vt:i4>5</vt:i4>
      </vt:variant>
      <vt:variant>
        <vt:lpwstr>https://smart-av.ru/smart</vt:lpwstr>
      </vt:variant>
      <vt:variant>
        <vt:lpwstr/>
      </vt:variant>
      <vt:variant>
        <vt:i4>6160397</vt:i4>
      </vt:variant>
      <vt:variant>
        <vt:i4>6</vt:i4>
      </vt:variant>
      <vt:variant>
        <vt:i4>0</vt:i4>
      </vt:variant>
      <vt:variant>
        <vt:i4>5</vt:i4>
      </vt:variant>
      <vt:variant>
        <vt:lpwstr>https://loza.ru/unitronic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Andrew</dc:creator>
  <cp:lastModifiedBy>Andrew</cp:lastModifiedBy>
  <cp:revision>373</cp:revision>
  <cp:lastPrinted>2010-07-14T12:09:00Z</cp:lastPrinted>
  <dcterms:created xsi:type="dcterms:W3CDTF">2023-01-31T16:09:00Z</dcterms:created>
  <dcterms:modified xsi:type="dcterms:W3CDTF">2023-04-14T11:05:00Z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