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00815e2714da42da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 xml:space="preserve" xml:embedTrueTypeFonts="1">
  <w:body>
    <w:p>
      <w:pPr>
        <w:rPr>
          <w:rFonts w:ascii="Times New Roman" w:hAnsi="Times New Roman" w:cs="Times New Roman"/>
          <w:color w:val="010302"/>
        </w:rPr>
        <w:spacing w:before="45" w:after="0" w:line="240" w:lineRule="auto"/>
        <w:ind w:left="413" w:right="-40" w:firstLine="1502"/>
      </w:pPr>
      <w:r>
        <w:drawing>
          <wp:anchor simplePos="0" relativeHeight="251658251" behindDoc="1" locked="0" layoutInCell="1" allowOverlap="1">
            <wp:simplePos x="0" y="0"/>
            <wp:positionH relativeFrom="page">
              <wp:posOffset>1886593</wp:posOffset>
            </wp:positionH>
            <wp:positionV relativeFrom="page">
              <wp:posOffset>-226821</wp:posOffset>
            </wp:positionV>
            <wp:extent cx="175259" cy="3625595"/>
            <wp:effectExtent l="0" t="0" r="0" b="0"/>
            <wp:wrapNone/>
            <wp:docPr id="100" name="Freeform 10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175259" cy="3625595"/>
                    </a:xfrm>
                    <a:custGeom>
                      <a:rect l="l" t="t" r="r" b="b"/>
                      <a:pathLst>
                        <a:path w="730250" h="15106650">
                          <a:moveTo>
                            <a:pt x="0" y="15106650"/>
                          </a:moveTo>
                          <a:lnTo>
                            <a:pt x="730250" y="15106650"/>
                          </a:lnTo>
                          <a:lnTo>
                            <a:pt x="730250" y="0"/>
                          </a:lnTo>
                          <a:lnTo>
                            <a:pt x="0" y="0"/>
                          </a:lnTo>
                          <a:lnTo>
                            <a:pt x="0" y="151066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54" behindDoc="1" locked="0" layoutInCell="1" allowOverlap="1">
            <wp:simplePos x="0" y="0"/>
            <wp:positionH relativeFrom="page">
              <wp:posOffset>1872115</wp:posOffset>
            </wp:positionH>
            <wp:positionV relativeFrom="page">
              <wp:posOffset>-37083</wp:posOffset>
            </wp:positionV>
            <wp:extent cx="204215" cy="3625595"/>
            <wp:effectExtent l="0" t="0" r="0" b="0"/>
            <wp:wrapNone/>
            <wp:docPr id="101" name="Freeform 10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204215" cy="3625595"/>
                    </a:xfrm>
                    <a:custGeom>
                      <a:rect l="l" t="t" r="r" b="b"/>
                      <a:pathLst>
                        <a:path w="850900" h="15106650">
                          <a:moveTo>
                            <a:pt x="0" y="15106650"/>
                          </a:moveTo>
                          <a:lnTo>
                            <a:pt x="850900" y="15106650"/>
                          </a:lnTo>
                          <a:lnTo>
                            <a:pt x="850900" y="0"/>
                          </a:lnTo>
                          <a:lnTo>
                            <a:pt x="0" y="0"/>
                          </a:lnTo>
                          <a:lnTo>
                            <a:pt x="0" y="151066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56" behindDoc="1" locked="0" layoutInCell="1" allowOverlap="1">
            <wp:simplePos x="0" y="0"/>
            <wp:positionH relativeFrom="page">
              <wp:posOffset>5153287</wp:posOffset>
            </wp:positionH>
            <wp:positionV relativeFrom="page">
              <wp:posOffset>-3114039</wp:posOffset>
            </wp:positionV>
            <wp:extent cx="204215" cy="10187939"/>
            <wp:effectExtent l="0" t="0" r="0" b="0"/>
            <wp:wrapNone/>
            <wp:docPr id="102" name="Freeform 10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204215" cy="10187939"/>
                    </a:xfrm>
                    <a:custGeom>
                      <a:rect l="l" t="t" r="r" b="b"/>
                      <a:pathLst>
                        <a:path w="850900" h="42449750">
                          <a:moveTo>
                            <a:pt x="0" y="42449750"/>
                          </a:moveTo>
                          <a:lnTo>
                            <a:pt x="850900" y="42449750"/>
                          </a:lnTo>
                          <a:lnTo>
                            <a:pt x="850900" y="0"/>
                          </a:lnTo>
                          <a:lnTo>
                            <a:pt x="0" y="0"/>
                          </a:lnTo>
                          <a:lnTo>
                            <a:pt x="0" y="424497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58" behindDoc="1" locked="0" layoutInCell="1" allowOverlap="1">
            <wp:simplePos x="0" y="0"/>
            <wp:positionH relativeFrom="page">
              <wp:posOffset>5152525</wp:posOffset>
            </wp:positionH>
            <wp:positionV relativeFrom="page">
              <wp:posOffset>-2909061</wp:posOffset>
            </wp:positionV>
            <wp:extent cx="205739" cy="10187939"/>
            <wp:effectExtent l="0" t="0" r="0" b="0"/>
            <wp:wrapNone/>
            <wp:docPr id="103" name="Freeform 10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205739" cy="10187939"/>
                    </a:xfrm>
                    <a:custGeom>
                      <a:rect l="l" t="t" r="r" b="b"/>
                      <a:pathLst>
                        <a:path w="857250" h="42449750">
                          <a:moveTo>
                            <a:pt x="0" y="42449750"/>
                          </a:moveTo>
                          <a:lnTo>
                            <a:pt x="857250" y="42449750"/>
                          </a:lnTo>
                          <a:lnTo>
                            <a:pt x="857250" y="0"/>
                          </a:lnTo>
                          <a:lnTo>
                            <a:pt x="0" y="0"/>
                          </a:lnTo>
                          <a:lnTo>
                            <a:pt x="0" y="424497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60" behindDoc="1" locked="0" layoutInCell="1" allowOverlap="1">
            <wp:simplePos x="0" y="0"/>
            <wp:positionH relativeFrom="page">
              <wp:posOffset>5153287</wp:posOffset>
            </wp:positionH>
            <wp:positionV relativeFrom="page">
              <wp:posOffset>-2704083</wp:posOffset>
            </wp:positionV>
            <wp:extent cx="204215" cy="10187939"/>
            <wp:effectExtent l="0" t="0" r="0" b="0"/>
            <wp:wrapNone/>
            <wp:docPr id="104" name="Freeform 10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204215" cy="10187939"/>
                    </a:xfrm>
                    <a:custGeom>
                      <a:rect l="l" t="t" r="r" b="b"/>
                      <a:pathLst>
                        <a:path w="850900" h="42449750">
                          <a:moveTo>
                            <a:pt x="0" y="42449750"/>
                          </a:moveTo>
                          <a:lnTo>
                            <a:pt x="850900" y="42449750"/>
                          </a:lnTo>
                          <a:lnTo>
                            <a:pt x="850900" y="0"/>
                          </a:lnTo>
                          <a:lnTo>
                            <a:pt x="0" y="0"/>
                          </a:lnTo>
                          <a:lnTo>
                            <a:pt x="0" y="424497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1732677</wp:posOffset>
            </wp:positionH>
            <wp:positionV relativeFrom="page">
              <wp:posOffset>5093314</wp:posOffset>
            </wp:positionV>
            <wp:extent cx="2424707" cy="281330"/>
            <wp:effectExtent l="0" t="0" r="0" b="0"/>
            <wp:wrapNone/>
            <wp:docPr id="105" name="Freeform 1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732677" y="5093314"/>
                      <a:ext cx="2310407" cy="167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4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-4"/>
                            <w:sz w:val="24"/>
                            <w:szCs w:val="24"/>
                          </w:rPr>
                          <w:t>«</w:t>
                        </w:r>
                        <w:r>
                          <w:rPr lang="en-US" sz="24" baseline="0" dirty="0">
                            <w:jc w:val="left"/>
                            <w:rFonts w:ascii="TimesNewRoman" w:hAnsi="TimesNewRoman" w:cs="TimesNewRoman"/>
                            <w:u w:val="single"/>
                            <w:color w:val="000000"/>
                            <w:sz w:val="24"/>
                            <w:szCs w:val="24"/>
                          </w:rPr>
                          <w:t>_____</w:t>
                        </w:r>
                        <w:r>
                          <w:rPr lang="en-US" sz="24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-7"/>
                            <w:sz w:val="24"/>
                            <w:szCs w:val="24"/>
                          </w:rPr>
                          <w:t>»</w:t>
                        </w:r>
                        <w:r>
                          <w:rPr lang="en-US" sz="24" baseline="0" dirty="0">
                            <w:jc w:val="left"/>
                            <w:rFonts w:ascii="TimesNewRoman" w:hAnsi="TimesNewRoman" w:cs="TimesNewRoman"/>
                            <w:u w:val="single"/>
                            <w:color w:val="000000"/>
                            <w:sz w:val="24"/>
                            <w:szCs w:val="24"/>
                          </w:rPr>
                          <w:t>_________________</w:t>
                        </w:r>
                        <w:r>
                          <w:rPr lang="en-US" sz="24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4"/>
                            <w:szCs w:val="24"/>
                          </w:rPr>
                          <w:t>2022 г.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СОГЛАСОВАНО  </w:t>
      </w:r>
    </w:p>
    <w:p>
      <w:pPr>
        <w:rPr>
          <w:rFonts w:ascii="Times New Roman" w:hAnsi="Times New Roman" w:cs="Times New Roman"/>
          <w:color w:val="010302"/>
        </w:rPr>
        <w:spacing w:before="584" w:after="0" w:line="240" w:lineRule="auto"/>
        <w:ind w:left="413" w:right="-40" w:firstLine="528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Заместитель 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правляющего делами -  </w:t>
      </w:r>
    </w:p>
    <w:p>
      <w:pPr>
        <w:rPr>
          <w:rFonts w:ascii="Times New Roman" w:hAnsi="Times New Roman" w:cs="Times New Roman"/>
          <w:color w:val="010302"/>
        </w:rPr>
        <w:spacing w:before="890" w:after="0" w:line="276" w:lineRule="exact"/>
        <w:ind w:left="557" w:right="-40" w:hanging="144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начальник Главного медицинского 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правления  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Управления делами Президента Российск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о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й  </w:t>
      </w:r>
      <w:r>
        <w:br w:type="textWrapping" w:clear="all"/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Федерации  </w:t>
      </w:r>
    </w:p>
    <w:p>
      <w:pPr>
        <w:spacing w:after="13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1008" w:right="495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_______________ Д.Н. ВЕРБОВОЙ   </w:t>
      </w:r>
    </w:p>
    <w:p>
      <w:pPr>
        <w:spacing w:after="13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tabs>
          <w:tab w:val="left" w:pos="709"/>
          <w:tab w:val="left" w:pos="1417"/>
        </w:tabs>
        <w:spacing w:before="0" w:after="0" w:line="240" w:lineRule="auto"/>
        <w:ind w:left="1" w:right="555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	 	</w:t>
      </w: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«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____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»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______________ 2022 г.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  </w:t>
      </w:r>
    </w:p>
    <w:p>
      <w:pPr>
        <w:rPr>
          <w:rFonts w:ascii="Times New Roman" w:hAnsi="Times New Roman" w:cs="Times New Roman"/>
          <w:color w:val="010302"/>
        </w:rPr>
        <w:tabs>
          <w:tab w:val="left" w:pos="4308"/>
        </w:tabs>
        <w:spacing w:before="18" w:after="0" w:line="391" w:lineRule="exact"/>
        <w:ind w:left="3408" w:right="-40" w:hanging="3408"/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 lang="en-US" sz="28" baseline="0" dirty="0">
          <w:jc w:val="left"/>
          <w:rFonts w:ascii="TimesNewRoman" w:hAnsi="TimesNewRoman" w:cs="TimesNewRoman"/>
          <w:color w:val="000000"/>
          <w:sz w:val="28"/>
          <w:szCs w:val="28"/>
        </w:rPr>
        <w:t> 	</w:t>
      </w:r>
      <w:r>
        <w:rPr lang="en-US" sz="24" baseline="-11" dirty="0">
          <w:jc w:val="left"/>
          <w:rFonts w:ascii="TimesNewRoman" w:hAnsi="TimesNewRoman" w:cs="TimesNewRoman"/>
          <w:color w:val="000000"/>
          <w:position w:val="-11"/>
          <w:sz w:val="24"/>
          <w:szCs w:val="24"/>
        </w:rPr>
        <w:t>УТВЕРЖДАЮ  </w:t>
      </w:r>
      <w:r>
        <w:br w:type="textWrapping" w:clear="all"/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Начальник Главного 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правления  </w:t>
      </w:r>
    </w:p>
    <w:p>
      <w:pPr>
        <w:rPr>
          <w:rFonts w:ascii="Times New Roman" w:hAnsi="Times New Roman" w:cs="Times New Roman"/>
          <w:color w:val="010302"/>
        </w:rPr>
        <w:spacing w:before="0" w:after="0" w:line="276" w:lineRule="exact"/>
        <w:ind w:left="2865" w:right="-40" w:firstLine="124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капитального строительства Управления  </w:t>
      </w:r>
      <w:r>
        <w:br w:type="textWrapping" w:clear="all"/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делами Президента Российской Федерации  </w:t>
      </w:r>
    </w:p>
    <w:p>
      <w:pPr>
        <w:spacing w:after="197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3345" w:right="459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_____________ А.В. СТЕПАНОВ  </w:t>
      </w:r>
    </w:p>
    <w:p>
      <w:pPr>
        <w:spacing w:after="1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0" w:right="500" w:bottom="500" w:left="263" w:header="708" w:footer="708" w:gutter="0"/>
          <w:cols w:num="2" w:space="0" w:equalWidth="0">
            <w:col w:w="5359" w:space="3029"/>
            <w:col w:w="7405" w:space="0"/>
          </w:cols>
          <w:docGrid w:linePitch="360"/>
        </w:sectPr>
        <w:spacing w:before="0" w:after="0" w:line="240" w:lineRule="auto"/>
        <w:ind w:left="3458" w:right="570" w:firstLine="0"/>
      </w:pP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«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____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»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______________ 2022 г.</w:t>
      </w:r>
      <w:r>
        <w:rPr lang="en-US" sz="24" baseline="0" dirty="0">
          <w:jc w:val="left"/>
          <w:rFonts w:ascii="TimesNewRoman" w:hAnsi="TimesNewRoman" w:cs="TimesNewRoman"/>
          <w:color w:val="FF0000"/>
          <w:sz w:val="24"/>
          <w:szCs w:val="24"/>
        </w:rPr>
        <w:t>  </w:t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5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502" w:right="435" w:firstLine="3981"/>
      </w:pP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Спецификация оснащения обору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д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о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в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анием, по объекту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: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  </w:t>
      </w: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0" w:right="500" w:bottom="500" w:left="263" w:header="708" w:footer="708" w:gutter="0"/>
          <w:docGrid w:linePitch="360"/>
        </w:sectPr>
        <w:spacing w:before="3625" w:after="0" w:line="321" w:lineRule="exact"/>
        <w:ind w:left="840" w:right="435" w:hanging="338"/>
      </w:pP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 «Федераль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3"/>
          <w:sz w:val="28"/>
          <w:szCs w:val="28"/>
        </w:rPr>
        <w:t>н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ое го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с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уда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р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ст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в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енное бю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дж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етное учре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ж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дение «Больница с поликлиникой» Упра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в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ления делами П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р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езидента  </w:t>
      </w:r>
      <w:r>
        <w:br w:type="textWrapping" w:clear="all"/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Российской Феде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р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ации, по адре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с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у: г. Москва, Рома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3"/>
          <w:sz w:val="28"/>
          <w:szCs w:val="28"/>
        </w:rPr>
        <w:t>н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ов пер., д.2/6, стр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3"/>
          <w:sz w:val="28"/>
          <w:szCs w:val="28"/>
        </w:rPr>
        <w:t>.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2. Реконст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р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укция (в ре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ж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име ре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с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тав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р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ации с  </w:t>
      </w:r>
      <w:r>
        <w:br w:type="textWrapping" w:clear="all"/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приспособлением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3"/>
          <w:sz w:val="28"/>
          <w:szCs w:val="28"/>
        </w:rPr>
        <w:t> 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к современному и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с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поль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з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о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2"/>
          <w:sz w:val="28"/>
          <w:szCs w:val="28"/>
        </w:rPr>
        <w:t>в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анию)</w:t>
      </w:r>
      <w:r>
        <w:rPr lang="en-US" sz="20" baseline="0" dirty="0">
          <w:jc w:val="left"/>
          <w:rFonts w:ascii="TimesNewRoman" w:hAnsi="TimesNewRoman" w:cs="TimesNewRoman"/>
          <w:color w:val="000000"/>
          <w:sz w:val="20"/>
          <w:szCs w:val="20"/>
        </w:rPr>
        <w:t> 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зда</w:t>
      </w:r>
      <w:r>
        <w:rPr lang="en-US" sz="28" baseline="0" dirty="0">
          <w:jc w:val="left"/>
          <w:rFonts w:ascii="TimesNewRoman,Bold" w:hAnsi="TimesNewRoman,Bold" w:cs="TimesNewRoman,Bold"/>
          <w:color w:val="000000"/>
          <w:spacing w:val="-3"/>
          <w:sz w:val="28"/>
          <w:szCs w:val="28"/>
        </w:rPr>
        <w:t>н</w:t>
      </w:r>
      <w:r>
        <w:rPr lang="en-US" sz="28" baseline="0" dirty="0">
          <w:jc w:val="left"/>
          <w:rFonts w:ascii="TimesNewRoman,Bold" w:hAnsi="TimesNewRoman,Bold" w:cs="TimesNewRoman,Bold"/>
          <w:color w:val="000000"/>
          <w:sz w:val="28"/>
          <w:szCs w:val="28"/>
        </w:rPr>
        <w:t>ия»  </w:t>
      </w:r>
    </w:p>
    <w:p>
      <w:pPr>
        <w:spacing w:after="5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181" w:right="-40" w:firstLine="3143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СОГЛАСОВАНО  </w:t>
      </w:r>
    </w:p>
    <w:p>
      <w:pPr>
        <w:rPr>
          <w:rFonts w:ascii="Times New Roman" w:hAnsi="Times New Roman" w:cs="Times New Roman"/>
          <w:color w:val="010302"/>
        </w:rPr>
        <w:spacing w:before="2204" w:after="0" w:line="240" w:lineRule="auto"/>
        <w:ind w:left="181" w:right="-40" w:firstLine="561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Директор Федерального гос</w:t>
      </w: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дарственного бюджетного </w:t>
      </w: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чреждения  </w:t>
      </w:r>
    </w:p>
    <w:p>
      <w:pPr>
        <w:rPr>
          <w:rFonts w:ascii="Times New Roman" w:hAnsi="Times New Roman" w:cs="Times New Roman"/>
          <w:color w:val="010302"/>
        </w:rPr>
        <w:spacing w:before="2530" w:after="0" w:line="276" w:lineRule="exact"/>
        <w:ind w:left="1191" w:right="-40" w:hanging="1010"/>
      </w:pP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«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Управление заказчика строительства и реконстр</w:t>
      </w: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кции объектов фе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д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еральных  </w:t>
      </w:r>
      <w:r>
        <w:br w:type="textWrapping" w:clear="all"/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гос</w:t>
      </w: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дарственных органов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»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Управления делами Президента  </w:t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181" w:right="-40" w:firstLine="2858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Российской Федерации  </w:t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2367" w:right="2149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_______________ А.В. МОЛОТКОВ  </w:t>
      </w:r>
    </w:p>
    <w:p>
      <w:pPr>
        <w:spacing w:after="5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0" w:right="-40" w:firstLine="2241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СОГЛАСОВАНО  </w:t>
      </w:r>
    </w:p>
    <w:p>
      <w:pPr>
        <w:rPr>
          <w:rFonts w:ascii="Times New Roman" w:hAnsi="Times New Roman" w:cs="Times New Roman"/>
          <w:color w:val="010302"/>
        </w:rPr>
        <w:spacing w:before="1764" w:after="0" w:line="240" w:lineRule="auto"/>
        <w:ind w:left="0" w:right="-40" w:firstLine="86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Главный врач Федерального гос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дарственного бюджетного  </w:t>
      </w:r>
    </w:p>
    <w:p>
      <w:pPr>
        <w:rPr>
          <w:rFonts w:ascii="Times New Roman" w:hAnsi="Times New Roman" w:cs="Times New Roman"/>
          <w:color w:val="010302"/>
        </w:rPr>
        <w:spacing w:before="1630" w:after="0" w:line="276" w:lineRule="exact"/>
        <w:ind w:left="1331" w:right="-40" w:hanging="1331"/>
      </w:pP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у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чреждения 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«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Больница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 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с полик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л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иникой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»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Управления делами  </w:t>
      </w:r>
      <w:r>
        <w:br w:type="textWrapping" w:clear="all"/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Президента Российск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о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й Федерации  </w:t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0" w:right="500" w:bottom="500" w:left="263" w:header="708" w:footer="708" w:gutter="0"/>
          <w:cols w:num="2" w:space="0" w:equalWidth="0">
            <w:col w:w="8412" w:space="715"/>
            <w:col w:w="6404" w:space="0"/>
          </w:cols>
          <w:docGrid w:linePitch="360"/>
        </w:sectPr>
        <w:spacing w:before="0" w:after="0" w:line="240" w:lineRule="auto"/>
        <w:ind w:left="1211" w:right="1191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_______________ Н.Ч. КИРИЛЛОВА  </w:t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tabs>
          <w:tab w:val="left" w:pos="11497"/>
        </w:tabs>
        <w:spacing w:before="0" w:after="0" w:line="275" w:lineRule="exact"/>
        <w:ind w:left="10726" w:right="1182" w:hanging="6489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	РАЗРАБОТАЛ  </w:t>
      </w:r>
      <w:r>
        <w:br w:type="textWrapping" w:clear="all"/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Директор по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 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проектир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о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ванию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 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 </w:t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4237" w:right="1182" w:firstLine="5539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Дирекции по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 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проектир</w:t>
      </w:r>
      <w:r>
        <w:rPr lang="en-US" sz="24" baseline="0" dirty="0">
          <w:jc w:val="left"/>
          <w:rFonts w:ascii="TimesNewRoman" w:hAnsi="TimesNewRoman" w:cs="TimesNewRoman"/>
          <w:color w:val="000000"/>
          <w:spacing w:val="-2"/>
          <w:sz w:val="24"/>
          <w:szCs w:val="24"/>
        </w:rPr>
        <w:t>о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ванию №1 АО 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«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МСУ-1»  </w:t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4237" w:right="1739" w:firstLine="6095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_______________ Л.А. ВОРОНКОВА  </w:t>
      </w:r>
    </w:p>
    <w:p>
      <w:pPr>
        <w:rPr>
          <w:rFonts w:ascii="Times New Roman" w:hAnsi="Times New Roman" w:cs="Times New Roman"/>
          <w:color w:val="010302"/>
        </w:rPr>
        <w:tabs>
          <w:tab w:val="left" w:pos="12262"/>
        </w:tabs>
        <w:spacing w:before="5724" w:after="0" w:line="240" w:lineRule="auto"/>
        <w:ind w:left="4237" w:right="1739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	  </w:t>
      </w:r>
    </w:p>
    <w:p>
      <w:pPr>
        <w:rPr>
          <w:rFonts w:ascii="Times New Roman" w:hAnsi="Times New Roman" w:cs="Times New Roman"/>
          <w:color w:val="010302"/>
        </w:rPr>
        <w:tabs>
          <w:tab w:val="left" w:pos="10472"/>
        </w:tabs>
        <w:spacing w:before="5444" w:after="0" w:line="240" w:lineRule="auto"/>
        <w:ind w:left="4237" w:right="1739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 	</w:t>
      </w:r>
      <w:r>
        <w:rPr lang="en-US" sz="24" baseline="0" dirty="0">
          <w:jc w:val="left"/>
          <w:rFonts w:ascii="TimesNewRoman" w:hAnsi="TimesNewRoman" w:cs="TimesNewRoman"/>
          <w:color w:val="000000"/>
          <w:spacing w:val="-4"/>
          <w:sz w:val="24"/>
          <w:szCs w:val="24"/>
        </w:rPr>
        <w:t>«</w:t>
      </w:r>
      <w:r>
        <w:rPr lang="en-US" sz="24" baseline="0" dirty="0">
          <w:jc w:val="left"/>
          <w:rFonts w:ascii="TimesNewRoman" w:hAnsi="TimesNewRoman" w:cs="TimesNewRoman"/>
          <w:u w:val="single"/>
          <w:color w:val="000000"/>
          <w:sz w:val="24"/>
          <w:szCs w:val="24"/>
        </w:rPr>
        <w:t>_____</w:t>
      </w:r>
      <w:r>
        <w:rPr lang="en-US" sz="24" baseline="0" dirty="0">
          <w:jc w:val="left"/>
          <w:rFonts w:ascii="TimesNewRoman" w:hAnsi="TimesNewRoman" w:cs="TimesNewRoman"/>
          <w:color w:val="000000"/>
          <w:spacing w:val="-7"/>
          <w:sz w:val="24"/>
          <w:szCs w:val="24"/>
        </w:rPr>
        <w:t>»</w:t>
      </w:r>
      <w:r>
        <w:rPr lang="en-US" sz="24" baseline="0" dirty="0">
          <w:jc w:val="left"/>
          <w:rFonts w:ascii="TimesNewRoman" w:hAnsi="TimesNewRoman" w:cs="TimesNewRoman"/>
          <w:u w:val="single"/>
          <w:color w:val="000000"/>
          <w:sz w:val="24"/>
          <w:szCs w:val="24"/>
        </w:rPr>
        <w:t>_________________</w:t>
      </w: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2022 г.  </w:t>
      </w:r>
    </w:p>
    <w:p>
      <w:pPr>
        <w:spacing w:after="16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0" w:right="500" w:bottom="500" w:left="263" w:header="708" w:footer="708" w:gutter="0"/>
          <w:docGrid w:linePitch="360"/>
        </w:sectPr>
        <w:spacing w:before="0" w:after="0" w:line="240" w:lineRule="auto"/>
        <w:ind w:left="7304" w:right="7257" w:firstLine="0"/>
      </w:pPr>
      <w:r>
        <w:rPr lang="en-US" sz="24" baseline="0" dirty="0">
          <w:jc w:val="left"/>
          <w:rFonts w:ascii="TimesNewRoman" w:hAnsi="TimesNewRoman" w:cs="TimesNewRoman"/>
          <w:color w:val="000000"/>
          <w:sz w:val="24"/>
          <w:szCs w:val="24"/>
        </w:rPr>
        <w:t>Москва, 2022</w:t>
      </w:r>
      <w:r>
        <w:rPr lang="en-US" sz="20" baseline="0" dirty="0">
          <w:jc w:val="left"/>
          <w:rFonts w:ascii="TimesNewRoman" w:hAnsi="TimesNewRoman" w:cs="TimesNewRoman"/>
          <w:color w:val="000000"/>
          <w:sz w:val="20"/>
          <w:szCs w:val="20"/>
        </w:rPr>
        <w:t> 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2112907</wp:posOffset>
            </wp:positionH>
            <wp:positionV relativeFrom="page">
              <wp:posOffset>-1113027</wp:posOffset>
            </wp:positionV>
            <wp:extent cx="6393179" cy="10021823"/>
            <wp:effectExtent l="0" t="0" r="0" b="0"/>
            <wp:wrapNone/>
            <wp:docPr id="106" name="Freeform 10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393179" cy="10021823"/>
                    </a:xfrm>
                    <a:custGeom>
                      <a:rect l="l" t="t" r="r" b="b"/>
                      <a:pathLst>
                        <a:path w="26638250" h="41757600">
                          <a:moveTo>
                            <a:pt x="0" y="41757600"/>
                          </a:moveTo>
                          <a:lnTo>
                            <a:pt x="26638250" y="41757600"/>
                          </a:lnTo>
                          <a:lnTo>
                            <a:pt x="266382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1264432</wp:posOffset>
            </wp:positionV>
            <wp:extent cx="1203895" cy="619152"/>
            <wp:effectExtent l="0" t="0" r="0" b="0"/>
            <wp:wrapNone/>
            <wp:docPr id="107" name="Freeform 1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1264432"/>
                      <a:ext cx="1089595" cy="5048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1264432</wp:posOffset>
            </wp:positionV>
            <wp:extent cx="727096" cy="619152"/>
            <wp:effectExtent l="0" t="0" r="0" b="0"/>
            <wp:wrapNone/>
            <wp:docPr id="108" name="Freeform 1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1264432"/>
                      <a:ext cx="612796" cy="5048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1352824</wp:posOffset>
            </wp:positionV>
            <wp:extent cx="3143411" cy="442367"/>
            <wp:effectExtent l="0" t="0" r="0" b="0"/>
            <wp:wrapNone/>
            <wp:docPr id="109" name="Freeform 1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1352824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1441216</wp:posOffset>
            </wp:positionV>
            <wp:extent cx="1361155" cy="265583"/>
            <wp:effectExtent l="0" t="0" r="0" b="0"/>
            <wp:wrapNone/>
            <wp:docPr id="110" name="Freeform 1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1441216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4104021</wp:posOffset>
            </wp:positionH>
            <wp:positionV relativeFrom="page">
              <wp:posOffset>1959377</wp:posOffset>
            </wp:positionV>
            <wp:extent cx="2526224" cy="265583"/>
            <wp:effectExtent l="0" t="0" r="0" b="0"/>
            <wp:wrapNone/>
            <wp:docPr id="111" name="Freeform 1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104021" y="1959377"/>
                      <a:ext cx="2411924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МЕДИЦИНСКОЕ ОБОРУДОВАНИЕ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621675</wp:posOffset>
            </wp:positionH>
            <wp:positionV relativeFrom="page">
              <wp:posOffset>2964358</wp:posOffset>
            </wp:positionV>
            <wp:extent cx="3288415" cy="356359"/>
            <wp:effectExtent l="0" t="0" r="0" b="0"/>
            <wp:wrapNone/>
            <wp:docPr id="112" name="Freeform 11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21675" y="2964358"/>
                      <a:ext cx="317411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4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Стол Боброва, инструментальный нерж.сталь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1033153</wp:posOffset>
            </wp:positionH>
            <wp:positionV relativeFrom="page">
              <wp:posOffset>3052750</wp:posOffset>
            </wp:positionV>
            <wp:extent cx="6940401" cy="356359"/>
            <wp:effectExtent l="0" t="0" r="0" b="0"/>
            <wp:wrapNone/>
            <wp:docPr id="113" name="Freeform 1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3" y="3052750"/>
                      <a:ext cx="682610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968"/>
                            <w:tab w:val="left" w:pos="7358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(в т.ч. каркас). Габариты: 1500х650х900 мм	</w:t>
                        </w:r>
                        <w:r>
                          <w:rPr lang="en-US" sz="20" baseline="14" dirty="0">
                            <w:jc w:val="left"/>
                            <w:rFonts w:ascii="TimesNewRoman" w:hAnsi="TimesNewRoman" w:cs="TimesNewRoman"/>
                            <w:color w:val="000000"/>
                            <w:position w:val="14"/>
                            <w:sz w:val="20"/>
                            <w:szCs w:val="20"/>
                          </w:rPr>
                          <w:t>арт. 326711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Malvestio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233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2585" w:right="1471" w:firstLine="0"/>
      </w:pPr>
      <w:r>
        <w:rPr lang="en-US" sz="24" baseline="0" dirty="0">
          <w:jc w:val="left"/>
          <w:rFonts w:ascii="TimesNewRoman,Bold" w:hAnsi="TimesNewRoman,Bold" w:cs="TimesNewRoman,Bold"/>
          <w:color w:val="000000"/>
          <w:sz w:val="24"/>
          <w:szCs w:val="24"/>
        </w:rPr>
        <w:t>СВОДНАЯ СПЕЦИФИКАЦИЯ ОБОРУДОВАНИЯ ПО ОБЪЕКТУ: ЗДАНИЕ по адресу: Романов пер., стр.2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16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6"/>
        </w:trPr>
        <w:tc>
          <w:tcPr>
            <w:tcW w:w="15808" w:type="dxa"/>
            <w:gridSpan w:val="8"/>
          </w:tcPr>
          <w:p/>
        </w:tc>
      </w:tr>
      <w:tr>
        <w:trPr>
          <w:trHeight w:val="255"/>
        </w:trPr>
        <w:tc>
          <w:tcPr>
            <w:tcW w:w="15808" w:type="dxa"/>
            <w:gridSpan w:val="8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500" w:right="4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медицинское для персонала на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роликовой опоре, механизм - газ/лифт, обивка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кожзаменитель.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ДМ-5-004-04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2011/12969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30.12.2011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4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2016/3982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22.04.2016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68" w:right="-80" w:firstLine="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Кровать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Progressa p7500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65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Hillrom, США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2016/4558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12.08.2016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68" w:right="-80" w:firstLine="7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Кушетка смотровая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арт.349400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6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Кушетка процедурная физиотерапевтическая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арт.350500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68" w:right="2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Кушетка для эхокардиографии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1900х650х800/1100мм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2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SO-ZEKA 1065/E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55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AGA 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2008/02754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27.01.2017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4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Облучатель-рециркулятор закрытого типа,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бактерицидная эффективность 99%,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100м3/час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66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Дезар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9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КРОНТ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2011/11388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06.06.2016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5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Аппарат для аэрозольной дезинфекции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500х350х300мм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5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1,0кВт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5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6,5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1276" w:right="-80" w:hanging="120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Nocospray. Ariel, Франция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372" w:right="-80" w:hanging="37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  <w:r>
              <w:br w:type="textWrapping" w:clear="all"/>
            </w: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28" w:right="4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2016/3916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01.04.2016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Облучатель бактерицидный. две лампы philips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30w производительность(99%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обеззараживания) 140-200м3/час . 1ф; 220В;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0,06кВт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0" w:right="193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37" w:after="0" w:line="139" w:lineRule="exact"/>
              <w:ind w:left="59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ОБН-150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10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2015/3099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22.09.2015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14" name="Freeform 11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15" name="Freeform 1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16" name="Freeform 1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17" name="Freeform 1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18" name="Freeform 1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119" name="Freeform 11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8675986</wp:posOffset>
            </wp:positionH>
            <wp:positionV relativeFrom="page">
              <wp:posOffset>1784781</wp:posOffset>
            </wp:positionV>
            <wp:extent cx="1581964" cy="444751"/>
            <wp:effectExtent l="0" t="0" r="0" b="0"/>
            <wp:wrapNone/>
            <wp:docPr id="120" name="Freeform 1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86" y="1784781"/>
                      <a:ext cx="146766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2015/2891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03.11.2015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1033147</wp:posOffset>
            </wp:positionH>
            <wp:positionV relativeFrom="page">
              <wp:posOffset>1873173</wp:posOffset>
            </wp:positionV>
            <wp:extent cx="6975399" cy="356359"/>
            <wp:effectExtent l="0" t="0" r="0" b="0"/>
            <wp:wrapNone/>
            <wp:docPr id="121" name="Freeform 1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47" y="1873173"/>
                      <a:ext cx="686109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847"/>
                            <w:tab w:val="left" w:pos="7072"/>
                            <w:tab w:val="left" w:pos="9501"/>
                            <w:tab w:val="left" w:pos="1058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800х800х750мм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ДМ-6-006-02	Доктор Мебель	шт.	14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2249601</wp:posOffset>
            </wp:positionV>
            <wp:extent cx="2882969" cy="621535"/>
            <wp:effectExtent l="0" t="0" r="0" b="0"/>
            <wp:wrapNone/>
            <wp:docPr id="122" name="Freeform 1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2249601"/>
                      <a:ext cx="2768669" cy="507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Шкаф двухстворчатый с 4 полками, с сейфом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 замком, фасады и корпус - сталь с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порошковым покрытием; 1000*500*1900 мм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582049</wp:posOffset>
            </wp:positionH>
            <wp:positionV relativeFrom="page">
              <wp:posOffset>2426385</wp:posOffset>
            </wp:positionV>
            <wp:extent cx="254585" cy="267967"/>
            <wp:effectExtent l="0" t="0" r="0" b="0"/>
            <wp:wrapNone/>
            <wp:docPr id="123" name="Freeform 1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2049" y="2426385"/>
                      <a:ext cx="140285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586654</wp:posOffset>
            </wp:positionH>
            <wp:positionV relativeFrom="page">
              <wp:posOffset>3904666</wp:posOffset>
            </wp:positionV>
            <wp:extent cx="3219235" cy="444751"/>
            <wp:effectExtent l="0" t="0" r="0" b="0"/>
            <wp:wrapNone/>
            <wp:docPr id="124" name="Freeform 1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54" y="3904666"/>
                      <a:ext cx="3104935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39" w:lineRule="exact"/>
                          <w:ind w:left="703" w:right="0" w:hanging="70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Набор инструментов и приспособлений для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малых хирургических вмешательств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5227217</wp:posOffset>
            </wp:positionH>
            <wp:positionV relativeFrom="page">
              <wp:posOffset>3904666</wp:posOffset>
            </wp:positionV>
            <wp:extent cx="2746279" cy="444752"/>
            <wp:effectExtent l="0" t="0" r="0" b="0"/>
            <wp:wrapNone/>
            <wp:docPr id="125" name="Freeform 1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227217" y="3904666"/>
                      <a:ext cx="2631979" cy="330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Гебрюдер Мартин ГМБХ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16"/>
                            <w:tab w:val="left" w:pos="3753"/>
                          </w:tabs>
                          <w:spacing w:before="0" w:after="0" w:line="240" w:lineRule="auto"/>
                          <w:ind w:left="0" w:right="0" w:firstLine="28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 Ко. КГ, 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8676013</wp:posOffset>
            </wp:positionH>
            <wp:positionV relativeFrom="page">
              <wp:posOffset>4735247</wp:posOffset>
            </wp:positionV>
            <wp:extent cx="1677217" cy="444752"/>
            <wp:effectExtent l="0" t="0" r="0" b="0"/>
            <wp:wrapNone/>
            <wp:docPr id="126" name="Freeform 12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6013" y="4735247"/>
                      <a:ext cx="1562917" cy="330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ФСЗ 2008/02226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27.06.2008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1033187</wp:posOffset>
            </wp:positionH>
            <wp:positionV relativeFrom="page">
              <wp:posOffset>4823639</wp:posOffset>
            </wp:positionV>
            <wp:extent cx="6940230" cy="356359"/>
            <wp:effectExtent l="0" t="0" r="0" b="0"/>
            <wp:wrapNone/>
            <wp:docPr id="127" name="Freeform 1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87" y="4823639"/>
                      <a:ext cx="682593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859"/>
                            <w:tab w:val="left" w:pos="7574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парадонтологического приема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DKL тип  L1	DKL 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5698132</wp:posOffset>
            </wp:positionH>
            <wp:positionV relativeFrom="page">
              <wp:posOffset>6298873</wp:posOffset>
            </wp:positionV>
            <wp:extent cx="2275355" cy="356358"/>
            <wp:effectExtent l="0" t="0" r="0" b="0"/>
            <wp:wrapNone/>
            <wp:docPr id="128" name="Freeform 1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98132" y="6298873"/>
                      <a:ext cx="2161055" cy="2420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5"/>
                            <w:tab w:val="left" w:pos="329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205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8" w:right="-80" w:firstLine="1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5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8" w:right="-80" w:firstLine="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палатный, 900х900х750мм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ДМ-6-006-03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5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2015/2891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5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Стол палатный, шпон, цвет слоновая кость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43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ДМ-4-001-37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2011/12952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медицинская с ящиками; нерж.сталь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арт.325200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Моечно-дезинфекционная машина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7" w:firstLine="11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MELAtherm 10DTB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7" w:right="-80" w:firstLine="9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Melag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503" w:right="-80" w:hanging="4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Медицинтехник ГмбХ унд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Ко.КГ,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2011/09822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29.05.2020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4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2011/11258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09.11.2016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61" w:right="-80" w:firstLine="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Cтоматологическая установка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DKL тип D1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109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DKL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2008/02226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27.06.2008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Cтоматологическая установка для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Автоклав класса "В"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212" w:firstLine="3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Vacuklav 23 B+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7" w:right="-80" w:firstLine="97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503" w:right="-80" w:hanging="4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Медицинтехник ГмбХ унд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Ко.КГ,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2011/11282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29.05.2020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46" w:after="0" w:line="278" w:lineRule="exact"/>
              <w:ind w:left="28" w:right="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интраоперационной реинфузии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крови крови с принадлежностями: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3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насос инфузионный шприцевой - 4 шт.; насос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инфузионный волюметрический - 2 шт.;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для объединения 6-ти насосов - 1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02" w:after="0" w:line="240" w:lineRule="auto"/>
              <w:ind w:left="51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CATS.mart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02" w:after="0" w:line="240" w:lineRule="auto"/>
              <w:ind w:left="0" w:right="193" w:firstLine="35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Фрезениус Каби АГ,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2019/8218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21.03.2019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 на принадлежности: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2019/8267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05.04.2019;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2019/8658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26.07.2019;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2021/14312)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29" name="Freeform 12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30" name="Freeform 1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31" name="Freeform 1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32" name="Freeform 1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33" name="Freeform 1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134" name="Freeform 13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искусственной вентиляции легких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увлажнителем и монитором параметров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дыхания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15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Evita Infinity V500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10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Dräger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2009/04226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23.06.2020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497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9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2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лазерный тулиевый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•Мультидиодный аппликатор с оптической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группой, состоящей из 3-ёх MLS источников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мощностью до 3.3 Вт; •Целевая зона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диаметром 5 см подсвечивается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высокоэффективными светодиодами красного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цвета; •Аппликатор с оптической группой,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состоящей из 1-го источника MLS —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мощность до 1,1 Вт; •Целевая зона диаметром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 см подсвечивается высокоэффективными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светодиодами красного цвета; •Цветной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сенсорный LCD дисплей высокого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разрешения; •Удобный и понятный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пользовательский интерфейс; •Размеры и вес: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68 х 42 х 145 см, 27 кг; •Питание: Литий-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полимерный аккумулятор;   •Внешний блок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питания 18 В, 50 ВА.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1" w:after="0" w:line="139" w:lineRule="exact"/>
              <w:ind w:left="61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MLS М6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1" w:after="0" w:line="139" w:lineRule="exact"/>
              <w:ind w:left="0" w:right="-80" w:firstLine="4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ASA S.r.L,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1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1" w:after="0" w:line="139" w:lineRule="exact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1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2012/12208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Емкость для отходов (на 15 л.) с мобильным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каркасом, колеса антистатичные, габаритами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32,5х31х80 см.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6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PN99006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2016/3982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22.04.2016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7" w:right="-6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Весы электронные напольные медицинские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ростомером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574" w:right="-45" w:hanging="4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МИДЛ МП 60 ВДА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(10/20; Р)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502" w:right="88" w:hanging="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ХМ7(30х40)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"Здоровье"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8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«МИДЛ»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2012/13611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22.06.2016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35" name="Freeform 13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36" name="Freeform 13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37" name="Freeform 1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38" name="Freeform 1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39" name="Freeform 1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140" name="Freeform 14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5301865</wp:posOffset>
            </wp:positionH>
            <wp:positionV relativeFrom="page">
              <wp:posOffset>1415972</wp:posOffset>
            </wp:positionV>
            <wp:extent cx="3314827" cy="444751"/>
            <wp:effectExtent l="0" t="0" r="0" b="0"/>
            <wp:wrapNone/>
            <wp:docPr id="141" name="Freeform 1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01865" y="1415972"/>
                      <a:ext cx="3200527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20"/>
                            <w:tab w:val="left" w:pos="3916"/>
                            <w:tab w:val="left" w:pos="4708"/>
                          </w:tabs>
                          <w:spacing w:before="0" w:after="0" w:line="278" w:lineRule="exact"/>
                          <w:ind w:left="626" w:right="0" w:hanging="62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Karl Storz GmbH &amp; Co,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компл.	2	150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1504365</wp:posOffset>
            </wp:positionV>
            <wp:extent cx="3737660" cy="356359"/>
            <wp:effectExtent l="0" t="0" r="0" b="0"/>
            <wp:wrapNone/>
            <wp:docPr id="142" name="Freeform 1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04365"/>
                      <a:ext cx="362336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21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операционной в составе: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OR-1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586621</wp:posOffset>
            </wp:positionH>
            <wp:positionV relativeFrom="page">
              <wp:posOffset>1784781</wp:posOffset>
            </wp:positionV>
            <wp:extent cx="3361765" cy="356359"/>
            <wp:effectExtent l="0" t="0" r="0" b="0"/>
            <wp:wrapNone/>
            <wp:docPr id="143" name="Freeform 1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21" y="1784781"/>
                      <a:ext cx="324746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0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50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Громкоговоритель, система потолочная, OR-1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586627</wp:posOffset>
            </wp:positionH>
            <wp:positionV relativeFrom="page">
              <wp:posOffset>1873173</wp:posOffset>
            </wp:positionV>
            <wp:extent cx="7386835" cy="636776"/>
            <wp:effectExtent l="0" t="0" r="0" b="0"/>
            <wp:wrapNone/>
            <wp:docPr id="144" name="Freeform 14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27" y="1873173"/>
                      <a:ext cx="7272535" cy="52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918"/>
                            <w:tab w:val="left" w:pos="10046"/>
                            <w:tab w:val="left" w:pos="11342"/>
                          </w:tabs>
                          <w:spacing w:before="0" w:after="0" w:line="441" w:lineRule="exact"/>
                          <w:ind w:left="0" w:right="0" w:firstLine="70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потолочное отверстие 198 мм.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OR-1	компл.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Двухкупольный хирургический светильник 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586640</wp:posOffset>
            </wp:positionH>
            <wp:positionV relativeFrom="page">
              <wp:posOffset>2610789</wp:posOffset>
            </wp:positionV>
            <wp:extent cx="7386835" cy="636776"/>
            <wp:effectExtent l="0" t="0" r="0" b="0"/>
            <wp:wrapNone/>
            <wp:docPr id="145" name="Freeform 1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40" y="2610789"/>
                      <a:ext cx="7272535" cy="52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918"/>
                            <w:tab w:val="left" w:pos="10046"/>
                            <w:tab w:val="left" w:pos="11342"/>
                          </w:tabs>
                          <w:spacing w:before="0" w:after="0" w:line="441" w:lineRule="exact"/>
                          <w:ind w:left="0" w:right="0" w:firstLine="70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потолочное отверстие 203.2 мм.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OR-1	компл.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Система централизоанного управления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551600</wp:posOffset>
            </wp:positionH>
            <wp:positionV relativeFrom="page">
              <wp:posOffset>2979598</wp:posOffset>
            </wp:positionV>
            <wp:extent cx="7421855" cy="821180"/>
            <wp:effectExtent l="0" t="0" r="0" b="0"/>
            <wp:wrapNone/>
            <wp:docPr id="146" name="Freeform 14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600" y="2979598"/>
                      <a:ext cx="7307555" cy="70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373"/>
                            <w:tab w:val="left" w:pos="5973"/>
                            <w:tab w:val="left" w:pos="10259"/>
                            <w:tab w:val="left" w:pos="11397"/>
                          </w:tabs>
                          <w:spacing w:before="0" w:after="0" w:line="366" w:lineRule="exact"/>
                          <w:ind w:left="0" w:right="0" w:firstLine="75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приборами интегрированной операционной	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OR-1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Центральный центр управления		OR-1	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Дефибриллятор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PRIMEDIC-Defi-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4046118</wp:posOffset>
            </wp:positionH>
            <wp:positionV relativeFrom="page">
              <wp:posOffset>3532810</wp:posOffset>
            </wp:positionV>
            <wp:extent cx="3927355" cy="356359"/>
            <wp:effectExtent l="0" t="0" r="0" b="0"/>
            <wp:wrapNone/>
            <wp:docPr id="147" name="Freeform 1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46118" y="3532810"/>
                      <a:ext cx="381305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756"/>
                            <w:tab w:val="left" w:pos="589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Monitor DM-1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650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METRAX, Германия	шт.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586645</wp:posOffset>
            </wp:positionH>
            <wp:positionV relativeFrom="page">
              <wp:posOffset>6210480</wp:posOffset>
            </wp:positionV>
            <wp:extent cx="4521815" cy="356359"/>
            <wp:effectExtent l="0" t="0" r="0" b="0"/>
            <wp:wrapNone/>
            <wp:docPr id="148" name="Freeform 1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45" y="6210480"/>
                      <a:ext cx="440751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43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Литотриптер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Swiss Lithoclast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4303674</wp:posOffset>
            </wp:positionH>
            <wp:positionV relativeFrom="page">
              <wp:posOffset>6298873</wp:posOffset>
            </wp:positionV>
            <wp:extent cx="3669782" cy="356358"/>
            <wp:effectExtent l="0" t="0" r="0" b="0"/>
            <wp:wrapNone/>
            <wp:docPr id="149" name="Freeform 14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303674" y="6298873"/>
                      <a:ext cx="3555482" cy="2420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989"/>
                            <w:tab w:val="left" w:pos="4351"/>
                            <w:tab w:val="left" w:pos="548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Master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EMS, Швеция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55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Комплект оборудования интегрированной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89" w:after="0" w:line="278" w:lineRule="exact"/>
              <w:ind w:left="807" w:right="-19" w:hanging="70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2011/10928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монитором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146" w:firstLine="26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Купольная камера, система потолочная, OR-1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37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2011/10093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28.07.2011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Каталка медицинская рентгенопрозрачная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0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 320750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2014/1965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Денситометр рентгеновский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" w:after="0" w:line="240" w:lineRule="auto"/>
              <w:ind w:left="0" w:right="-80" w:firstLine="5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Progidy Pro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" w:after="0" w:line="240" w:lineRule="auto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" w:after="0" w:line="240" w:lineRule="auto"/>
              <w:ind w:left="0" w:right="-80" w:firstLine="25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" w:after="0" w:line="240" w:lineRule="auto"/>
              <w:ind w:left="0" w:right="55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2011/10675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5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14.10.2011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28" w:right="2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ЛОР установка (правое исполнение;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комплектация: ЛОР-установка, микроскоп,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стул врача)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7" w:after="0" w:line="278" w:lineRule="exact"/>
              <w:ind w:left="807" w:right="-80" w:hanging="7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ATMOS S 61 Servant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ENT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278" w:lineRule="exact"/>
              <w:ind w:left="0" w:right="-80" w:firstLine="9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ATMOS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278" w:lineRule="exact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278" w:lineRule="exact"/>
              <w:ind w:left="0" w:right="146" w:firstLine="26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2008/02113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05.06.2019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2008/02113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18.06.2008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493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оторинолагическое для пациента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4" w:right="-80" w:firstLine="35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вкомплекте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ATMOS S 61 Servant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ENT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91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ATMOS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2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2008/02113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18.06.2008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2011/08967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03.02.2011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Машина дезинфекционно-моечная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AF2.60PEG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101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Melius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1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2016/4941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25.10.2016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50" name="Freeform 15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51" name="Freeform 1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52" name="Freeform 1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53" name="Freeform 1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54" name="Freeform 1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155" name="Freeform 15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5698097</wp:posOffset>
            </wp:positionH>
            <wp:positionV relativeFrom="page">
              <wp:posOffset>2426385</wp:posOffset>
            </wp:positionV>
            <wp:extent cx="2275355" cy="356359"/>
            <wp:effectExtent l="0" t="0" r="0" b="0"/>
            <wp:wrapNone/>
            <wp:docPr id="156" name="Freeform 1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98097" y="2426385"/>
                      <a:ext cx="216105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5"/>
                            <w:tab w:val="left" w:pos="329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586616</wp:posOffset>
            </wp:positionH>
            <wp:positionV relativeFrom="page">
              <wp:posOffset>3813227</wp:posOffset>
            </wp:positionV>
            <wp:extent cx="6265447" cy="356359"/>
            <wp:effectExtent l="0" t="0" r="0" b="0"/>
            <wp:wrapNone/>
            <wp:docPr id="157" name="Freeform 15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16" y="3813227"/>
                      <a:ext cx="615114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46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7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Наркозно-дыхательный аппарат	Perseus® A50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523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Drager Medical AG&amp;Co,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5698099</wp:posOffset>
            </wp:positionH>
            <wp:positionV relativeFrom="page">
              <wp:posOffset>3901619</wp:posOffset>
            </wp:positionV>
            <wp:extent cx="2918559" cy="356359"/>
            <wp:effectExtent l="0" t="0" r="0" b="0"/>
            <wp:wrapNone/>
            <wp:docPr id="158" name="Freeform 1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98099" y="3901619"/>
                      <a:ext cx="280425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5"/>
                            <w:tab w:val="left" w:pos="3292"/>
                            <w:tab w:val="left" w:pos="408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5	100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8675986</wp:posOffset>
            </wp:positionH>
            <wp:positionV relativeFrom="page">
              <wp:posOffset>4550843</wp:posOffset>
            </wp:positionV>
            <wp:extent cx="1684933" cy="444752"/>
            <wp:effectExtent l="0" t="0" r="0" b="0"/>
            <wp:wrapNone/>
            <wp:docPr id="159" name="Freeform 15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86" y="4550843"/>
                      <a:ext cx="1570633" cy="330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ФСР 2009/05399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13.04.2020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1033148</wp:posOffset>
            </wp:positionH>
            <wp:positionV relativeFrom="page">
              <wp:posOffset>4639235</wp:posOffset>
            </wp:positionV>
            <wp:extent cx="6975260" cy="356359"/>
            <wp:effectExtent l="0" t="0" r="0" b="0"/>
            <wp:wrapNone/>
            <wp:docPr id="160" name="Freeform 1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48" y="4639235"/>
                      <a:ext cx="686096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742"/>
                            <w:tab w:val="left" w:pos="6767"/>
                            <w:tab w:val="left" w:pos="9501"/>
                            <w:tab w:val="left" w:pos="1058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производительность 95%, 115м3/час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ОБН-75 "Азов"	Торговая сеть, Россия	шт.	70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586628</wp:posOffset>
            </wp:positionH>
            <wp:positionV relativeFrom="page">
              <wp:posOffset>6026076</wp:posOffset>
            </wp:positionV>
            <wp:extent cx="3001232" cy="356359"/>
            <wp:effectExtent l="0" t="0" r="0" b="0"/>
            <wp:wrapNone/>
            <wp:docPr id="161" name="Freeform 1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28" y="6026076"/>
                      <a:ext cx="288693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Подставка под два таза передвижная, из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1033158</wp:posOffset>
            </wp:positionH>
            <wp:positionV relativeFrom="page">
              <wp:posOffset>6114468</wp:posOffset>
            </wp:positionV>
            <wp:extent cx="6940326" cy="356359"/>
            <wp:effectExtent l="0" t="0" r="0" b="0"/>
            <wp:wrapNone/>
            <wp:docPr id="162" name="Freeform 16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8" y="6114468"/>
                      <a:ext cx="682602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042"/>
                            <w:tab w:val="left" w:pos="7358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нержавеющей стали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PN99005	Malvestio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Мини-кухня в комплекте с раковиной 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составе: МОЙКА МЕДИЦИНСКАЯ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 2011.11 + ШКАФ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НАВЕСНОЙ 2002.02 + ШКАФ НАВЕСНОЙ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57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18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127.2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2015/2922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31.07.2016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Монитор пациента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1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Vista 120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0" w:firstLine="19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Drager Medical AG&amp;Co,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2021/16111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8" w:right="222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Морцеллятор с морцескопом для лазерных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энуклеаций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74" w:after="0" w:line="278" w:lineRule="exact"/>
              <w:ind w:left="849" w:right="-80" w:hanging="78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KARL STORZ GmbH&amp;Co,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2015/2518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2012/3312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2012/11844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05.02.2018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2013/1116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16.06.2021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36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74А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Наркозно-дыхательный аппарат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0" w:right="-80" w:firstLine="52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Atlan A300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0" w:right="-80" w:firstLine="5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Dräger,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47" w:right="9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2021/14776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13.07.2021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6" w:right="-80" w:firstLine="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Облучатель бактерицидный насстенный,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4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Облучатель-рециркулятор закрытого типа,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бактерицидная эффективность 99,9%,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100м3/час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66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Дезар 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9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КРОНТ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2009/04140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06.06.2016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Пистолет струйный с 8 насадками,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61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MELAjet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53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Melag,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3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2012/12739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29.05.2020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2016/3982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22.04.2016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66" w:right="-80" w:firstLine="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Рулонная штора, 1200х1800мм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4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1200х1800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5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2009/05457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6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85А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Рулонная штора, 1200х1800мм (BLACK AUT)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2009/05457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3416" w:after="0" w:line="240" w:lineRule="auto"/>
        <w:ind w:left="387" w:right="146" w:firstLine="7658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63" name="Freeform 16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64" name="Freeform 16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65" name="Freeform 16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66" name="Freeform 1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67" name="Freeform 16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168" name="Freeform 16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586621</wp:posOffset>
            </wp:positionH>
            <wp:positionV relativeFrom="page">
              <wp:posOffset>3351454</wp:posOffset>
            </wp:positionV>
            <wp:extent cx="3301863" cy="356359"/>
            <wp:effectExtent l="0" t="0" r="0" b="0"/>
            <wp:wrapNone/>
            <wp:docPr id="169" name="Freeform 1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21" y="3351454"/>
                      <a:ext cx="318756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Светильник диагностический хирургический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55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55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5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Рулонная штора, 1500х1800мм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5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5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2009/05457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5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3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86-1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Резектоскоп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0" w:right="-80" w:firstLine="6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KARL STORZ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78" w:lineRule="exact"/>
              <w:ind w:left="2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2015/2518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2009/04824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2011810080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2012/13490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25.12.2019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передвижной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344" w:firstLine="50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marLED E3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1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Гебрюдер Мартин ГМБХ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07" w:right="-80" w:firstLine="28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 Ко. КГ,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283" w:firstLine="38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2012/13179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29.03.2021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33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Светильник стоматологический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1260х400х50мм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33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0,2кВт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68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A-DEC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3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А-Дек, Инк. США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2012/12832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06.09.2012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29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согревания пациент,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конвекционная(тележка, блок обогрева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воздуха, стерильное одеяло для взрослого)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18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Warm Touch 6000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85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Medtronik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2015/3339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ФСЗ 2011/09415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24.11.2014 (одеяло)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108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Система флюороскопическая рентгеновская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передвижная цифровая (С-дуга)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8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PHILIPS ZENITION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85" w:right="-80" w:firstLine="82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50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Philips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146" w:firstLine="26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750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52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2020/9648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24.09.2021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-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Стойка с сосудом для подогрева растворов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крови, мобильная с термостатом в комлекте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инфузионной системой B-Braun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70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Barkey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94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B-Braun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2010/07160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21.06.2010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лабораторный со стеллажом и 2-мя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опорными тумбами.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1500х700х1500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ДМ-6-006-15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2015/2891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70" name="Freeform 17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71" name="Freeform 1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72" name="Freeform 17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73" name="Freeform 1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74" name="Freeform 1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175" name="Freeform 17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8675977</wp:posOffset>
            </wp:positionH>
            <wp:positionV relativeFrom="page">
              <wp:posOffset>1415972</wp:posOffset>
            </wp:positionV>
            <wp:extent cx="1581964" cy="444751"/>
            <wp:effectExtent l="0" t="0" r="0" b="0"/>
            <wp:wrapNone/>
            <wp:docPr id="176" name="Freeform 17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77" y="1415972"/>
                      <a:ext cx="146766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2017/5322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13.02.2017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1504365</wp:posOffset>
            </wp:positionV>
            <wp:extent cx="7680274" cy="356359"/>
            <wp:effectExtent l="0" t="0" r="0" b="0"/>
            <wp:wrapNone/>
            <wp:docPr id="177" name="Freeform 17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04365"/>
                      <a:ext cx="756597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792"/>
                            <w:tab w:val="left" w:pos="7027"/>
                            <w:tab w:val="left" w:pos="9501"/>
                            <w:tab w:val="left" w:pos="10639"/>
                            <w:tab w:val="left" w:pos="1127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рентгенконтрастный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OTESUS 1160	Maquet, Швеция	шт.	2	380 кг.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551566</wp:posOffset>
            </wp:positionH>
            <wp:positionV relativeFrom="page">
              <wp:posOffset>2891206</wp:posOffset>
            </wp:positionV>
            <wp:extent cx="3182601" cy="356359"/>
            <wp:effectExtent l="0" t="0" r="0" b="0"/>
            <wp:wrapNone/>
            <wp:docPr id="178" name="Freeform 1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6" y="2891206"/>
                      <a:ext cx="306830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Табурет ассистента поворотный, сиденье -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496714</wp:posOffset>
            </wp:positionH>
            <wp:positionV relativeFrom="page">
              <wp:posOffset>6021504</wp:posOffset>
            </wp:positionV>
            <wp:extent cx="7476912" cy="267967"/>
            <wp:effectExtent l="0" t="0" r="0" b="0"/>
            <wp:wrapNone/>
            <wp:docPr id="179" name="Freeform 1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6714" y="6021504"/>
                      <a:ext cx="7362612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572"/>
                            <w:tab w:val="left" w:pos="8280"/>
                            <w:tab w:val="left" w:pos="10346"/>
                            <w:tab w:val="left" w:pos="1148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5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Операционное кресло для хирурга	Atlant Westfalia	Импорт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11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Стол операционный хирургический,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-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Столик манипуляционный мобильный;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инструментов, из нержавеющей стали AISI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304, с 2-мя полками, столешница с бортом по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4-м сторонам,  на колесах 125 мм, 2 из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которых с тормозами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51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арт.325025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пластик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3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ДМ-5-004-02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9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3" w:firstLine="38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2011/12969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30.12.2011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404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5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Табурет медицинский, мобильный со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спинкой, с пневматической регулировкой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высоты сиденья (регулировка рукояткой под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сиденьем), основание - литое, полированное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  алюминиевого сплава, сиденье и спинка -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пластик различных цветов, Габаритные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размеры основания 645 мм.  Регулировка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высоты сиденья 430-565 мм, регулировка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вылета спинки относительно сиденья 80-130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мм, Регулировка спинки по высоте 80 мм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 спинки 375*210*50 мм, размер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сиденья 375*60 мм.  Колеса пластиковые,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3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ø 50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мм. Вес 7,0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139" w:lineRule="exact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ДМ-5-004-06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2011/12969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30.12.2011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2012/13109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23.10.2012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1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Тумба медицинская физиотерапевтическая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MD ТМ 13.09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74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СТР,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2019/9496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31.12.2019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80" name="Freeform 18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81" name="Freeform 18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82" name="Freeform 1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83" name="Freeform 1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84" name="Freeform 1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185" name="Freeform 18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8675990</wp:posOffset>
            </wp:positionH>
            <wp:positionV relativeFrom="page">
              <wp:posOffset>1507412</wp:posOffset>
            </wp:positionV>
            <wp:extent cx="1581964" cy="444751"/>
            <wp:effectExtent l="0" t="0" r="0" b="0"/>
            <wp:wrapNone/>
            <wp:docPr id="186" name="Freeform 1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90" y="1507412"/>
                      <a:ext cx="146766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2015/2891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03.11.2015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1595805</wp:posOffset>
            </wp:positionV>
            <wp:extent cx="6975399" cy="356359"/>
            <wp:effectExtent l="0" t="0" r="0" b="0"/>
            <wp:wrapNone/>
            <wp:docPr id="187" name="Freeform 1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95805"/>
                      <a:ext cx="686109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847"/>
                            <w:tab w:val="left" w:pos="7072"/>
                            <w:tab w:val="left" w:pos="9501"/>
                            <w:tab w:val="left" w:pos="1058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1000х600х900мм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ДМ-6-011-05	Доктор Мебель	шт.	22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551579</wp:posOffset>
            </wp:positionH>
            <wp:positionV relativeFrom="page">
              <wp:posOffset>5104055</wp:posOffset>
            </wp:positionV>
            <wp:extent cx="4440354" cy="356359"/>
            <wp:effectExtent l="0" t="0" r="0" b="0"/>
            <wp:wrapNone/>
            <wp:docPr id="188" name="Freeform 1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79" y="5104055"/>
                      <a:ext cx="432605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67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Ультразвуковой гормонический скальпель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Sonicision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4050672</wp:posOffset>
            </wp:positionH>
            <wp:positionV relativeFrom="page">
              <wp:posOffset>5192447</wp:posOffset>
            </wp:positionV>
            <wp:extent cx="3922836" cy="356359"/>
            <wp:effectExtent l="0" t="0" r="0" b="0"/>
            <wp:wrapNone/>
            <wp:docPr id="189" name="Freeform 18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50672" y="5192447"/>
                      <a:ext cx="380853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582"/>
                            <w:tab w:val="left" w:pos="4749"/>
                            <w:tab w:val="left" w:pos="588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системой FT10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Medtronik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11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Тумба (стол)  двухстворчатая с 2 мойками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18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113А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-5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гипсовочный. Габариты: 1000х570х880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                          Мойка, гипсоотстойник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(нерж. Сталь), модуль с бункером для гипса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ящиком для отходов, столешница –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нержавейка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72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СГ-1Я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90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Оптимех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2019/8058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29.01.2019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32" w:right="2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113Б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Тумба (стол)  с одной мойкой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500х600х900мм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ДМ-6-011-01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искусственной вентиляции легких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(портативный) для транспортировки больных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215х250х120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23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Oxylog 3000 plus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2010/07245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10.08.2020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Ультразвуковой аппарат. Вес консоли (кг) 4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Высота консоли, мм 282 Ширина консоли, 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274 Толщина консоли, мм, 56 Напряжение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220В/50 Гц  Максимально потребляемая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мощность (ВА) 180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50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Logiq E R8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2007/00322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14.12.2012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2020/9858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03.04.2020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Электрокоагулятор хирургический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FT-10 Force Triad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5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Medtronic (Covidien)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2017/5614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Фиброуретроскоп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6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KARL STORZ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2012/13032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Фиброцистоскоп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6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KARL STORZ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2009/05278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19.07.2021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90" name="Freeform 19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91" name="Freeform 1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92" name="Freeform 1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93" name="Freeform 19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94" name="Freeform 19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195" name="Freeform 19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497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80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3" w:after="0" w:line="278" w:lineRule="exact"/>
              <w:ind w:left="28" w:right="1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Холодильник фармацевтический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однодверный однокамерный, объем 250 л, 5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съемных полок, 2 выдвижных ящика,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габаритные размеры 1300х607х600 мм.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Металлическая дверь с изоляцией с замком,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внутренняя камера из пластика, хладагент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R600a; ручная разморозка, принудительная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циркуляция воздуха, микропроцессорный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контроль температуры, 1 компрессор;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освещение лампой накаливания, цифровой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дисплей с отражением температуры,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аварийная сигнализация (визуальный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звуковой сигналы) при изменении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температуры, автоматическое отключение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вентилятора при открывании двери;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температура от +2°C до +14°C; источник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питания сеть 220 В/50 Гц, потребляемая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мощность 200 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2" w:after="0" w:line="139" w:lineRule="exact"/>
              <w:ind w:left="23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HYCD-282 Haier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2" w:after="0" w:line="139" w:lineRule="exact"/>
              <w:ind w:left="0" w:right="-80" w:firstLine="107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Haier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2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2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92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2012/13346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27.12.2019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11" w:right="2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123А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1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Холодильник фармацевтический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однодверный однокамерный, объем 250 л, 5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съемных полок, 2 выдвижных ящика.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600х610х1300 ммм.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0,22кВт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56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ХФ-250-2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6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Позис,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1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36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2009/05705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15.07.2019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25" w:right="2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123Б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4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Холодильный  шкаф фармацевтический,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объем 500 л.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4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Количество полок – 4.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4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697х710х2028 ммм.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4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0,35кВт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21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ШХФ-0,5ДС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6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Позис,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25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36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2008/01915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01.10.2021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8045" w:right="7663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96" name="Freeform 19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97" name="Freeform 19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98" name="Freeform 19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99" name="Freeform 19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00" name="Freeform 2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201" name="Freeform 20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8675990</wp:posOffset>
            </wp:positionH>
            <wp:positionV relativeFrom="page">
              <wp:posOffset>1415972</wp:posOffset>
            </wp:positionV>
            <wp:extent cx="1581964" cy="444751"/>
            <wp:effectExtent l="0" t="0" r="0" b="0"/>
            <wp:wrapNone/>
            <wp:docPr id="202" name="Freeform 2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90" y="1415972"/>
                      <a:ext cx="146766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2015/2891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03.11.2015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1504365</wp:posOffset>
            </wp:positionV>
            <wp:extent cx="6940308" cy="356359"/>
            <wp:effectExtent l="0" t="0" r="0" b="0"/>
            <wp:wrapNone/>
            <wp:docPr id="203" name="Freeform 2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04365"/>
                      <a:ext cx="682600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847"/>
                            <w:tab w:val="left" w:pos="7072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дверцами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ДМ-6-001-17 	Доктор Мебель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5804784</wp:posOffset>
            </wp:positionH>
            <wp:positionV relativeFrom="page">
              <wp:posOffset>1964613</wp:posOffset>
            </wp:positionV>
            <wp:extent cx="2168678" cy="356359"/>
            <wp:effectExtent l="0" t="0" r="0" b="0"/>
            <wp:wrapNone/>
            <wp:docPr id="204" name="Freeform 2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04784" y="1964613"/>
                      <a:ext cx="205437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987"/>
                            <w:tab w:val="left" w:pos="312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Китай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3881517</wp:posOffset>
            </wp:positionH>
            <wp:positionV relativeFrom="page">
              <wp:posOffset>5756328</wp:posOffset>
            </wp:positionV>
            <wp:extent cx="1384862" cy="798319"/>
            <wp:effectExtent l="0" t="0" r="0" b="0"/>
            <wp:wrapNone/>
            <wp:docPr id="205" name="Freeform 2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881517" y="5756328"/>
                      <a:ext cx="1270562" cy="684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57" w:right="0" w:firstLine="359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BRUMABA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PRIMUS: в базовой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386" w:right="0" w:hanging="38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комплектации с доп.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аксесуарами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117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Шкаф-витрина двухстворчатый с глугими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Лампа Вуда комбинированная с «черным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светом» для диагностики состояния кожи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штатив для крепления лампы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30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7051L (SP-023)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31" w:firstLine="20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Guangzhou BIOCURVE,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2017/5852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19.06.2017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Цифровая система для исследований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27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анализа, подготовки отчета и ведения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дерматоскопических случаев в составе: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Дерматоскоп Delta 20 Plus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фотопринадлежностей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дерматоскопа                                          Цветная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цифровая камера Сanon Программное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обеспечение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43" w:after="0" w:line="278" w:lineRule="exact"/>
              <w:ind w:left="0" w:right="19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HEINE,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47" w:right="37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2011/09654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14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Аппарат рентгеновский маммографический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цифровой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2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MAMMOMAT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23" w:right="-80" w:firstLine="22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Revelation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4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Siemens,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2019/8586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08.07.2019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Томограф магнитно-резонансный 3,0 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139" w:lineRule="exact"/>
              <w:ind w:left="892" w:right="-80" w:hanging="81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Magnetom          Vida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5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Siemens AG Medical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55" w:right="-80" w:firstLine="2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Solutions,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2021/13504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20.02.2021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магнитных катушек для исследования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головы, шеи, спины, органов живота и таза,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конечностей, ректальная катушка, катушка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периферической ангиографии, другие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катушки по профилю учреждения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5" w:after="0" w:line="278" w:lineRule="exact"/>
              <w:ind w:left="543" w:right="277" w:hanging="12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 Томографу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магнитно-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04" w:right="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резонансному 3,0 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93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2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8" w:right="9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2021/13504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20.02.2021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16" w:right="23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143К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8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Операционный стол (стоматологический)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1770/1940х555х520/950 мм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1Ф; 220 В; ~ 0,3 кВт    Вес – 175 кг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8" w:after="0" w:line="240" w:lineRule="auto"/>
              <w:ind w:left="0" w:right="85" w:firstLine="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264" w:after="0" w:line="240" w:lineRule="auto"/>
              <w:ind w:left="0" w:right="85" w:firstLine="2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7" w:after="0" w:line="278" w:lineRule="exact"/>
              <w:ind w:left="848" w:right="-80" w:hanging="6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Brumaba  OP (PRIMUS),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2016/4084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07.09.2021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рентгеновский мобильный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6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MobileDart Evolution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3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SHIMADZU,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1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2010/06200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18.02.2010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06" name="Freeform 20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07" name="Freeform 2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08" name="Freeform 2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09" name="Freeform 2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10" name="Freeform 2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2822329</wp:posOffset>
            </wp:positionH>
            <wp:positionV relativeFrom="page">
              <wp:posOffset>-1122933</wp:posOffset>
            </wp:positionV>
            <wp:extent cx="4974335" cy="10021823"/>
            <wp:effectExtent l="0" t="0" r="0" b="0"/>
            <wp:wrapNone/>
            <wp:docPr id="211" name="Freeform 21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974335" cy="10021823"/>
                    </a:xfrm>
                    <a:custGeom>
                      <a:rect l="l" t="t" r="r" b="b"/>
                      <a:pathLst>
                        <a:path w="20726400" h="41757600">
                          <a:moveTo>
                            <a:pt x="0" y="41757600"/>
                          </a:moveTo>
                          <a:lnTo>
                            <a:pt x="20726400" y="41757600"/>
                          </a:lnTo>
                          <a:lnTo>
                            <a:pt x="207264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8675998</wp:posOffset>
            </wp:positionH>
            <wp:positionV relativeFrom="page">
              <wp:posOffset>3813227</wp:posOffset>
            </wp:positionV>
            <wp:extent cx="1380374" cy="444751"/>
            <wp:effectExtent l="0" t="0" r="0" b="0"/>
            <wp:wrapNone/>
            <wp:docPr id="212" name="Freeform 21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98" y="3813227"/>
                      <a:ext cx="126607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2016/3948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15.08.2016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1033172</wp:posOffset>
            </wp:positionH>
            <wp:positionV relativeFrom="page">
              <wp:posOffset>3901619</wp:posOffset>
            </wp:positionV>
            <wp:extent cx="6940305" cy="356359"/>
            <wp:effectExtent l="0" t="0" r="0" b="0"/>
            <wp:wrapNone/>
            <wp:docPr id="213" name="Freeform 2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72" y="3901619"/>
                      <a:ext cx="682600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085"/>
                            <w:tab w:val="left" w:pos="7456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термопринтером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ARGUS	Schiller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205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25" w:right="-80" w:firstLine="182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5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2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146Б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для анестезиолога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ДМ-6-010-13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5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2015/2891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5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06" w:right="2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154.1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рентгеновский интраоральный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прицельных снимков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1ф, 22В; 1,2кВт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37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Heliodent plus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1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Dentsply Sirona. Австрия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317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2009/05246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24.03.2017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06" w:right="2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154.2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8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Компьютерный стоматологический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трехмерный томограф с цефалометрической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консолью.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8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Габариты:2155х1411х2250мм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8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PУ≈1,5 кВт; 220В; 1Ф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23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OrthophosXG 3D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1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DentsplySirona. Австрия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467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2016/3987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15.07.2020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154.3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Радиовизиограф интраоральный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Sirona XIOS XG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18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DentsplySirona. Австрия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467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2016/3736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19.02.2016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156Л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Монитор пациента со встроенным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59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7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2" w:after="0" w:line="278" w:lineRule="exact"/>
              <w:ind w:left="28" w:right="8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Негатоскоп двухкадровый, размеры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просмотрового экрана 720х420 мм. Корпус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негатоскопа цельнопластмассовый, экран из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оргстекла; источник света люминесцентные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лампы, неравномерность яркости экрана не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более 30%, яркость в центрах полей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диагностики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39" w:after="0" w:line="139" w:lineRule="exact"/>
              <w:ind w:left="6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НР2-02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39" w:after="0" w:line="139" w:lineRule="exact"/>
              <w:ind w:left="0" w:right="-80" w:firstLine="2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3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39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39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2011/10889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27.01.2017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Комплекс рентгенодиагностический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1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SONIALVISION G4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33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SHIMADZU,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2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166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2008/1359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66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16.05.2013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5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14" name="Freeform 21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15" name="Freeform 2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16" name="Freeform 2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17" name="Freeform 2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18" name="Freeform 2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3191137</wp:posOffset>
            </wp:positionH>
            <wp:positionV relativeFrom="page">
              <wp:posOffset>-1491741</wp:posOffset>
            </wp:positionV>
            <wp:extent cx="4236719" cy="10021823"/>
            <wp:effectExtent l="0" t="0" r="0" b="0"/>
            <wp:wrapNone/>
            <wp:docPr id="219" name="Freeform 21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236719" cy="10021823"/>
                    </a:xfrm>
                    <a:custGeom>
                      <a:rect l="l" t="t" r="r" b="b"/>
                      <a:pathLst>
                        <a:path w="17653000" h="41757600">
                          <a:moveTo>
                            <a:pt x="0" y="41757600"/>
                          </a:moveTo>
                          <a:lnTo>
                            <a:pt x="17653000" y="41757600"/>
                          </a:lnTo>
                          <a:lnTo>
                            <a:pt x="176530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4030856</wp:posOffset>
            </wp:positionH>
            <wp:positionV relativeFrom="page">
              <wp:posOffset>2426385</wp:posOffset>
            </wp:positionV>
            <wp:extent cx="3942655" cy="356359"/>
            <wp:effectExtent l="0" t="0" r="0" b="0"/>
            <wp:wrapNone/>
            <wp:docPr id="220" name="Freeform 2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30856" y="2426385"/>
                      <a:ext cx="382835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707"/>
                            <w:tab w:val="left" w:pos="4780"/>
                            <w:tab w:val="left" w:pos="591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Definition  Edge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Siemens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1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оборудования для оснащения ЛОР,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составе: эндостойка для ЛОР Жесткий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эндоскоп Гибкий эндоскоп смотровой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6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Гибкий эндоскоп биопсийный, узи пазух носа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Digital (215110)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6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KARL STORZ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2012/12291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07.10.2021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2015/2518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Томограф компьютерный рентгеновский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20" w:firstLine="47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SOMATOM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2019/8826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30.12.2021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Кушетка медицинская - Специальный стол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большой рабочей поверхностью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кинезотерапии и гимнастики по методам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Войты/Бобата. Габариты: 2200х1000х2000мм.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- 70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19" w:right="90" w:firstLine="5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Vario-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LineVojta/Bobath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886" w:right="31" w:hanging="7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модели Linear 120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2015/2916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21.08.2015 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18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187А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-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Массажный/манипуляционный/процедурный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с электромеханической регулировкой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высоты 45-105 см.  Габариты: 1950х650мм.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- 70 кг. 1ф; 220В; 0,3кВт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8" w:after="0" w:line="240" w:lineRule="auto"/>
              <w:ind w:left="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Vario-LineCompact 2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2" w:right="-80" w:firstLine="83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2015/2916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21.08.2015 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37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функциональной механотерапии серии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 MTT, в исполнении: Vertical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(колонна с тросами универсальная).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550х950х2450 мм. Вес - 180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1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Compass® Vertical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2010/07903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15.10.2010г. 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0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21" name="Freeform 22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22" name="Freeform 2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23" name="Freeform 2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24" name="Freeform 2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25" name="Freeform 2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226" name="Freeform 22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4123812</wp:posOffset>
            </wp:positionH>
            <wp:positionV relativeFrom="page">
              <wp:posOffset>6117517</wp:posOffset>
            </wp:positionV>
            <wp:extent cx="2458019" cy="356359"/>
            <wp:effectExtent l="0" t="0" r="0" b="0"/>
            <wp:wrapNone/>
            <wp:docPr id="227" name="Freeform 2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123812" y="6117517"/>
                      <a:ext cx="234371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3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Zoll X Series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ZOLL Medical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4336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99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88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функциональной меха-нотерапии серии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 MTT в исполнении SpeedyCompact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(универсальная напольная колонна с тро-сами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 напольной подставкой). Стандартный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реабилитаци-онный комплект: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Колонна с тросами (кроссовер)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L-образная рукоятка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Перекладина для тренировки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бицепса/трицепса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Ролик для тренировки поднимания стопы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1100х1300х2200мм. Вес - 190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60" w:after="0" w:line="240" w:lineRule="auto"/>
              <w:ind w:left="29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CompassSpeedy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94" w:right="-80" w:firstLine="33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Compact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57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57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57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01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2010/07903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(РУ №ФСЗ 2010/0790 -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принадлежности)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299" w:right="2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192Ж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12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электрохирургический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высокочастотной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2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270х280х120мм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2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220ВА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2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5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6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ЭХВЧ-200 “ЭлеПС»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2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МНПО «Эндомедиум»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2011/10220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05.03.2011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24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192К.2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6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Радиоволновой электрохирургический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ЭХВЧ 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8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Сургитрон 4.0 МГЦ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83" w:right="-80" w:firstLine="10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PELLEVE S5-IEC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51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Ellman Int., США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4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2020/11551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05.08.2020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06" w:right="2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195.1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Мобильный дефибриллятор-монитор (12ти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канальное ЭКГ, кардиостимуляция,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неинвазивное, артериальное давление,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пульсоксиметрия, капнография, манжета АД),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расходным материальм (бумага, однораз.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клеящиеся электроды)         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0,2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95" w:after="0" w:line="240" w:lineRule="auto"/>
              <w:ind w:left="45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Corporation, США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9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9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78" w:after="0" w:line="278" w:lineRule="exact"/>
              <w:ind w:left="27" w:right="4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2013/61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25.02.2013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28" name="Freeform 22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29" name="Freeform 22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30" name="Freeform 2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31" name="Freeform 2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32" name="Freeform 2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233" name="Freeform 23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8675976</wp:posOffset>
            </wp:positionH>
            <wp:positionV relativeFrom="page">
              <wp:posOffset>1507412</wp:posOffset>
            </wp:positionV>
            <wp:extent cx="1581964" cy="444751"/>
            <wp:effectExtent l="0" t="0" r="0" b="0"/>
            <wp:wrapNone/>
            <wp:docPr id="234" name="Freeform 23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76" y="1507412"/>
                      <a:ext cx="146766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2016/4584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12.08.2016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1033150</wp:posOffset>
            </wp:positionH>
            <wp:positionV relativeFrom="page">
              <wp:posOffset>1595805</wp:posOffset>
            </wp:positionV>
            <wp:extent cx="6940325" cy="356359"/>
            <wp:effectExtent l="0" t="0" r="0" b="0"/>
            <wp:wrapNone/>
            <wp:docPr id="235" name="Freeform 2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0" y="1595805"/>
                      <a:ext cx="682602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279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дефибриллятор, мт27124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SCHILLER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6" w:right="-80" w:firstLine="192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195Э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Портативный бифазный полуавтоматический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40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механотерапии верхних конечностей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сведения/разведения рук.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1180х710х1370мм. Вес - 108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3" w:after="0" w:line="240" w:lineRule="auto"/>
              <w:ind w:left="267" w:right="-80" w:firstLine="2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CoreCircuit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6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ButterflyReverse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2010/07906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15.10.2010г. 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7" w:right="1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тренажер для CPM-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терапии (постоянной пассивной разработки)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плечевого сустава.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560х1000х760мм. Вес - 28 кг. 1ф; 220В; 50ВА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8" w:after="0" w:line="240" w:lineRule="auto"/>
              <w:ind w:left="21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Kinetec Centura 5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15" w:right="-80" w:firstLine="16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shoulder CPM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2008/01572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28.04.2017г. 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-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тренажер для CPM-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терапии (постоянной пассивной разработки)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коленного и тазобедренного суставов.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950х330х330 мм. 1ф; 220В; 0,1кВт.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- 12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13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KinetecSpectraknee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2008/01574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28.04.2017г. 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18" w:right="-80" w:firstLine="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Рулонная штора, 2000х2200мм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32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ФСЗ 2009/05457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1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199А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Рулонная штора, длина 5 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32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ФСЗ 2009/05457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18" w:right="-80" w:firstLine="1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199Б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Рулонная штора (для операционных)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32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ФСЗ 2009/05457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18" w:right="-80" w:firstLine="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199В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Рулонная штора, 2000х2200 (BLACK AUT)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32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ФСЗ 2009/05457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механотерапии нижних конечностей серии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 в исполнении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CoreCircuitAdductor/Abductor.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1180х710х1200мм. Вес - 102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8" w:after="0" w:line="240" w:lineRule="auto"/>
              <w:ind w:left="155" w:right="-80" w:firstLine="34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CoreCircuit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5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Adductor/Abductor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2010/07901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15.10.2010г. 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36" name="Freeform 23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37" name="Freeform 2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38" name="Freeform 2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39" name="Freeform 2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40" name="Freeform 2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241" name="Freeform 24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5698122</wp:posOffset>
            </wp:positionH>
            <wp:positionV relativeFrom="page">
              <wp:posOffset>4361867</wp:posOffset>
            </wp:positionV>
            <wp:extent cx="2275355" cy="356359"/>
            <wp:effectExtent l="0" t="0" r="0" b="0"/>
            <wp:wrapNone/>
            <wp:docPr id="242" name="Freeform 2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98122" y="4361867"/>
                      <a:ext cx="216105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5"/>
                            <w:tab w:val="left" w:pos="329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551579</wp:posOffset>
            </wp:positionH>
            <wp:positionV relativeFrom="page">
              <wp:posOffset>5841672</wp:posOffset>
            </wp:positionV>
            <wp:extent cx="3004579" cy="356359"/>
            <wp:effectExtent l="0" t="0" r="0" b="0"/>
            <wp:wrapNone/>
            <wp:docPr id="243" name="Freeform 2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79" y="5841672"/>
                      <a:ext cx="289027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Емкость-контейнер  для дизенфекции 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547026</wp:posOffset>
            </wp:positionH>
            <wp:positionV relativeFrom="page">
              <wp:posOffset>6210480</wp:posOffset>
            </wp:positionV>
            <wp:extent cx="2725074" cy="356359"/>
            <wp:effectExtent l="0" t="0" r="0" b="0"/>
            <wp:wrapNone/>
            <wp:docPr id="244" name="Freeform 24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7026" y="6210480"/>
                      <a:ext cx="261077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Автоклав для очистки и обработки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1033181</wp:posOffset>
            </wp:positionH>
            <wp:positionV relativeFrom="page">
              <wp:posOffset>6298873</wp:posOffset>
            </wp:positionV>
            <wp:extent cx="6940340" cy="356358"/>
            <wp:effectExtent l="0" t="0" r="0" b="0"/>
            <wp:wrapNone/>
            <wp:docPr id="245" name="Freeform 2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81" y="6298873"/>
                      <a:ext cx="6826040" cy="2420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768"/>
                            <w:tab w:val="left" w:pos="7003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наконечников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DAC Universal	Sirona, Германия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28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Тренажер для разработки стопы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голеностопа: Тренажер реабилитационный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разработки суставов Kinetec Brevaankle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11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Kinetec Breva ankle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2008/01575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27.04.2017г. 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18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204А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тренажер для CPM-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терапии (постоянной пассивной разработки)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лучезапястного, локтевого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(пронация/супинация) суставов, кисти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пальцев рук.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31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KinetecMaestra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2008/01573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28.04.2017г 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13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205.2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72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Центральная станция для контроля за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состоянием больных (в комплекте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инсталляционными системами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централизованного мониторинга)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PУ-0,5 кВт; 220В; 1Ф+N+PE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1" w:after="0" w:line="254" w:lineRule="exact"/>
              <w:ind w:left="397" w:right="313" w:firstLine="192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INFINITY  </w:t>
            </w: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Central Station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3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2012/12603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20.08.2020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Монитор пациента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-80" w:firstLine="44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 540  IACS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40" w:firstLine="19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Drager Medical AG&amp;Co,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4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2012/12603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20.08.2020 (в составе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центральной станции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INFINITY Central Station) 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24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тренажер для CPM-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терапии (пассивной разработки) локтевого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сустава. Габариты: 720х650х1300 мм. 1ф;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220В; 50ВА. Вес - 21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7" w:after="0" w:line="240" w:lineRule="auto"/>
              <w:ind w:left="13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Kinetec 6080 elbow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31" w:right="-80" w:firstLine="6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CPM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7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2008/01427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28.04.217г. 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стерилизации инструмент в объеме  3л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3"/>
            </w:pPr>
            <w:r>
              <w:rPr lang="en-US" sz="20" baseline="14" dirty="0">
                <w:jc w:val="left"/>
                <w:rFonts w:ascii="TimesNewRoman" w:hAnsi="TimesNewRoman" w:cs="TimesNewRoman"/>
                <w:color w:val="000000"/>
                <w:position w:val="14"/>
                <w:sz w:val="20"/>
                <w:szCs w:val="20"/>
              </w:rPr>
              <w:t>КДС " КРОРТ"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9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3" w:firstLine="3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2009/06144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22.04.2010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3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2011/09262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06.06.2016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Мойка ультразвуковая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7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Elmasonic,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317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2007/00563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02.03.2020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46" name="Freeform 24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47" name="Freeform 2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48" name="Freeform 2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49" name="Freeform 24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50" name="Freeform 25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251" name="Freeform 25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7066638</wp:posOffset>
            </wp:positionH>
            <wp:positionV relativeFrom="page">
              <wp:posOffset>5468292</wp:posOffset>
            </wp:positionV>
            <wp:extent cx="906811" cy="267967"/>
            <wp:effectExtent l="0" t="0" r="0" b="0"/>
            <wp:wrapNone/>
            <wp:docPr id="252" name="Freeform 2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38" y="5468292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253" name="Freeform 2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16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9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" w:after="0" w:line="278" w:lineRule="exact"/>
              <w:ind w:left="28" w:right="22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инфузионная модульная (базовый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модуль, 2 инфузионных и 3 шприцевых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дозатора, доп. оборудование) Шприцевой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насос Perfusor Space - 2 шт.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Волюметрический насос Infusomat Space - 2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  Короб станции насосов Space - 1 шт.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насоса Space - 1 шт.  Провод сетевой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 шт.  Штатив - 1 шт.  Mодуль SGC - 1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5" w:after="0" w:line="278" w:lineRule="exact"/>
              <w:ind w:left="0" w:right="1904" w:firstLine="2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0" w:after="0" w:line="139" w:lineRule="exact"/>
              <w:ind w:left="0" w:right="-80" w:firstLine="99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Bbraun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0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0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0" w:after="0" w:line="139" w:lineRule="exact"/>
              <w:ind w:left="47" w:right="37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2012/13162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78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иглотерапии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95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Иглы для аккупунктуры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Микроиглы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Молоточек или валик для кожной 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анатомический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глазной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Лейкопластырь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аппликационной терапии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\пластинки из разных металлов, магниты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др.\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Цубо  Набор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Банки медицинские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Вазелин, крем массажный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 для пальпации аурикулярных точек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Чашки Петри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Лоток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6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Полынные сигары или мокса  Набор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54" name="Freeform 25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55" name="Freeform 2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56" name="Freeform 2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57" name="Freeform 25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58" name="Freeform 2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2462665</wp:posOffset>
            </wp:positionH>
            <wp:positionV relativeFrom="page">
              <wp:posOffset>-763269</wp:posOffset>
            </wp:positionV>
            <wp:extent cx="5693663" cy="10021823"/>
            <wp:effectExtent l="0" t="0" r="0" b="0"/>
            <wp:wrapNone/>
            <wp:docPr id="259" name="Freeform 25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693663" cy="10021823"/>
                    </a:xfrm>
                    <a:custGeom>
                      <a:rect l="l" t="t" r="r" b="b"/>
                      <a:pathLst>
                        <a:path w="23723600" h="41757600">
                          <a:moveTo>
                            <a:pt x="0" y="41757600"/>
                          </a:moveTo>
                          <a:lnTo>
                            <a:pt x="23723600" y="41757600"/>
                          </a:lnTo>
                          <a:lnTo>
                            <a:pt x="23723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3950082</wp:posOffset>
            </wp:positionH>
            <wp:positionV relativeFrom="page">
              <wp:posOffset>2525445</wp:posOffset>
            </wp:positionV>
            <wp:extent cx="1252854" cy="621535"/>
            <wp:effectExtent l="0" t="0" r="0" b="0"/>
            <wp:wrapNone/>
            <wp:docPr id="260" name="Freeform 2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50082" y="2525445"/>
                      <a:ext cx="1138554" cy="507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112" w:right="0" w:hanging="112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Ri-former, вариант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комплектации 5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(полная)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551571</wp:posOffset>
            </wp:positionH>
            <wp:positionV relativeFrom="page">
              <wp:posOffset>2702230</wp:posOffset>
            </wp:positionV>
            <wp:extent cx="2768199" cy="267967"/>
            <wp:effectExtent l="0" t="0" r="0" b="0"/>
            <wp:wrapNone/>
            <wp:docPr id="261" name="Freeform 2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71" y="2702230"/>
                      <a:ext cx="2653899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Настенная диагностическая станция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Ватные шарики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Спирт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Йод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Нарезанные полоски бумаги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измерения давления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Фонендоскоп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9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Riester,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37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2012/13162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Кислородный концентратор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Scaleo HORIZON S5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63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Scaleo Medical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37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2020/11491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30.07.2020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4016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40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3" w:after="0" w:line="278" w:lineRule="exact"/>
              <w:ind w:left="28" w:right="-47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палаты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краткосрочного пребывания (Прил. N1 N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919н) в составе: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34. Дыхательный мешок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ручной искусственной вентиляции легких,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2шт. 36. Набор для интубации трахеи,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включая ларингеальную маску,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ларингеальную маску для интубации трахеи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комбинированную трубку, 1шт. 37. Аппарат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измерения артериального давления не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инвазивным способом, 2шт. 39. Насос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шприцевой, 2шт. 40. Насос инфузионный,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2шт. 41. Матрац термостабилизирующий,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40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40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4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82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аллерголога (Прил. N3 N 606н)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5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искусственной вентиляции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легких (портативный)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1176" w:right="3894" w:firstLine="6813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62" name="Freeform 26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63" name="Freeform 2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64" name="Freeform 26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65" name="Freeform 26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66" name="Freeform 2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267" name="Freeform 26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551579</wp:posOffset>
            </wp:positionH>
            <wp:positionV relativeFrom="page">
              <wp:posOffset>2051481</wp:posOffset>
            </wp:positionV>
            <wp:extent cx="324727" cy="267967"/>
            <wp:effectExtent l="0" t="0" r="0" b="0"/>
            <wp:wrapNone/>
            <wp:docPr id="268" name="Freeform 26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79" y="2051481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2610789</wp:posOffset>
            </wp:positionV>
            <wp:extent cx="906811" cy="267967"/>
            <wp:effectExtent l="0" t="0" r="0" b="0"/>
            <wp:wrapNone/>
            <wp:docPr id="269" name="Freeform 2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2610789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5930064</wp:posOffset>
            </wp:positionV>
            <wp:extent cx="941902" cy="267967"/>
            <wp:effectExtent l="0" t="0" r="0" b="0"/>
            <wp:wrapNone/>
            <wp:docPr id="270" name="Freeform 27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5930064"/>
                      <a:ext cx="827602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8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271" name="Freeform 2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18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Небулайзер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Пикфлоуметр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0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Оборудование для производства тестов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аллергенами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Инфузомат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Аллергены для диагностики и лечения,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разводящая жидкость для аллергенов, тест-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контрольная жидкость, раствор гистамина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.Набор для оказания неотложной помощи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больным при анафилактическом шоке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(противошоковый набор)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измерения артериального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давления с детскими манжетами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0" w:after="0" w:line="240" w:lineRule="auto"/>
              <w:ind w:left="313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226.1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нарколога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Термометр медицинский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Фонендоскоп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Тонометр для измерения артериального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Неврологический молоточек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Тест-системы для определения наркотических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средств и психотропных веществ в моче (не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менее чем для 10 групп веществ)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определения алкоголя в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выдыхаемом воздухе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5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0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Экспериментально-психологические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методики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72" name="Freeform 27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73" name="Freeform 2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74" name="Freeform 2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75" name="Freeform 27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76" name="Freeform 27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2619637</wp:posOffset>
            </wp:positionH>
            <wp:positionV relativeFrom="page">
              <wp:posOffset>-920241</wp:posOffset>
            </wp:positionV>
            <wp:extent cx="5379719" cy="10021823"/>
            <wp:effectExtent l="0" t="0" r="0" b="0"/>
            <wp:wrapNone/>
            <wp:docPr id="277" name="Freeform 27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79719" cy="10021823"/>
                    </a:xfrm>
                    <a:custGeom>
                      <a:rect l="l" t="t" r="r" b="b"/>
                      <a:pathLst>
                        <a:path w="22415500" h="41757600">
                          <a:moveTo>
                            <a:pt x="0" y="41757600"/>
                          </a:moveTo>
                          <a:lnTo>
                            <a:pt x="22415500" y="41757600"/>
                          </a:lnTo>
                          <a:lnTo>
                            <a:pt x="224155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498227</wp:posOffset>
            </wp:positionH>
            <wp:positionV relativeFrom="page">
              <wp:posOffset>2696134</wp:posOffset>
            </wp:positionV>
            <wp:extent cx="429941" cy="267967"/>
            <wp:effectExtent l="0" t="0" r="0" b="0"/>
            <wp:wrapNone/>
            <wp:docPr id="278" name="Freeform 2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8227" y="2696134"/>
                      <a:ext cx="31564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226.2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551545</wp:posOffset>
            </wp:positionH>
            <wp:positionV relativeFrom="page">
              <wp:posOffset>3831515</wp:posOffset>
            </wp:positionV>
            <wp:extent cx="9706385" cy="831848"/>
            <wp:effectExtent l="0" t="0" r="0" b="0"/>
            <wp:wrapNone/>
            <wp:docPr id="279" name="Freeform 2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45" y="3831515"/>
                      <a:ext cx="9592085" cy="717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12794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2016/3840 от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18.11.2019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704"/>
                            <w:tab w:val="left" w:pos="8116"/>
                            <w:tab w:val="left" w:pos="10260"/>
                            <w:tab w:val="left" w:pos="11397"/>
                            <w:tab w:val="left" w:pos="12794"/>
                          </w:tabs>
                          <w:spacing w:before="12220" w:after="0" w:line="139" w:lineRule="exact"/>
                          <w:ind w:left="12794" w:right="0" w:hanging="12794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Кресло для забора крови	арт.384360	Malvestio	шт.	4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РУ № РЗН 2014/1960 от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03.10.2014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1033140</wp:posOffset>
            </wp:positionH>
            <wp:positionV relativeFrom="page">
              <wp:posOffset>3919907</wp:posOffset>
            </wp:positionV>
            <wp:extent cx="6940208" cy="356359"/>
            <wp:effectExtent l="0" t="0" r="0" b="0"/>
            <wp:wrapNone/>
            <wp:docPr id="280" name="Freeform 28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40" y="3919907"/>
                      <a:ext cx="682590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754"/>
                            <w:tab w:val="left" w:pos="7415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хирургический на передвижной стойке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Record 55 DDS	ATMOS	шт.	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Диктофон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Постеры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невролога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Камертон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пахучих веществ для исследования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функций обонятельного анализатора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Неврологический молоточек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Термометр медицинский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618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Отсасыватель (аспиратор) электрический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13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7" w:right="-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 предназначено для проведения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процедур, осмотра и обследования пациентов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 учреждениях здравоохранения, подходит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-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проведения ЭЭГ и ЭХО-ЭГ исследований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состояния головного мозга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8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 384400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8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Укладка для оказания первичной медико-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санитарной помощи взрослым в неотложной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форме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50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Арисмед,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2015/2746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31.05.2021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Ультрозвуковая система  в комплектации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четырьмя датчиками - конвексный, динейный,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внутриполостной, и секторный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0" w:right="19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2009/04522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11.06.2009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24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81" name="Freeform 28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82" name="Freeform 2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83" name="Freeform 2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84" name="Freeform 2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85" name="Freeform 28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286" name="Freeform 28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498234</wp:posOffset>
            </wp:positionH>
            <wp:positionV relativeFrom="page">
              <wp:posOffset>5011091</wp:posOffset>
            </wp:positionV>
            <wp:extent cx="3462780" cy="356359"/>
            <wp:effectExtent l="0" t="0" r="0" b="0"/>
            <wp:wrapNone/>
            <wp:docPr id="287" name="Freeform 2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8234" y="5011091"/>
                      <a:ext cx="334848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242.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45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Переносной сканер Lumify с двумя датчиками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1033128</wp:posOffset>
            </wp:positionH>
            <wp:positionV relativeFrom="page">
              <wp:posOffset>6213529</wp:posOffset>
            </wp:positionV>
            <wp:extent cx="2748435" cy="621535"/>
            <wp:effectExtent l="0" t="0" r="0" b="0"/>
            <wp:wrapNone/>
            <wp:docPr id="288" name="Freeform 2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28" y="6213529"/>
                      <a:ext cx="2634135" cy="507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Аппарат для измерения артериального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давления с плечевой манжетой и курковым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клапаном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13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240.1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1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Ультрозвуковая система для четырехмерной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4D-объемной ультразвуковой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кардиоваскулярной диагностики экспертного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премиум-класса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56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Vivid E95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2016/3871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14.10.2019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13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240.2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Универсальный УЗИ сканер премиум класса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нового поколения с поддержкой двумерных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матричных датчиков и экспертных функций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повышения точности диагностики.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2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Canon Aplio i800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96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Toshiba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146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27" w:right="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2020/11544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05.08.2020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6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Рабочая станция для сердечно-сосудистых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ультразвуковых исследований EchoPac PC 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Цветная цифровая камера Сanon (закупается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6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отдельно)  Программное обеспечение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EchoPac PC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316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2013/966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01.08.2013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Ультразвуковой сканер портативный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сердечно-сосудистых исследований «VIVID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IQ» на тележке и с сумкой (если есть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удаленные корпуса) с линейным, конвексным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 матричным датчиками.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6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Vivid IQ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2017/6506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24.11.2017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длякостно-мышечной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101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Philips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52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2018/7814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29.12.2021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18" w:after="0" w:line="240" w:lineRule="auto"/>
              <w:ind w:left="397" w:right="-80" w:firstLine="0"/>
            </w:pPr>
            <w:r>
              <w:rPr lang="en-US" sz="22" baseline="15" dirty="0">
                <w:jc w:val="left"/>
                <w:rFonts w:ascii="TimesNewRoman" w:hAnsi="TimesNewRoman" w:cs="TimesNewRoman"/>
                <w:color w:val="000000"/>
                <w:position w:val="15"/>
                <w:sz w:val="22"/>
                <w:szCs w:val="22"/>
              </w:rPr>
              <w:t>243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9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УЗИ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3" w:after="0" w:line="278" w:lineRule="exact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3" w:after="0" w:line="278" w:lineRule="exact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3" w:after="0" w:line="278" w:lineRule="exact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4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89" name="Freeform 28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90" name="Freeform 29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91" name="Freeform 2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292" name="Freeform 2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293" name="Freeform 29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2749177</wp:posOffset>
            </wp:positionH>
            <wp:positionV relativeFrom="page">
              <wp:posOffset>-1049781</wp:posOffset>
            </wp:positionV>
            <wp:extent cx="5120639" cy="10021823"/>
            <wp:effectExtent l="0" t="0" r="0" b="0"/>
            <wp:wrapNone/>
            <wp:docPr id="294" name="Freeform 29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20639" cy="10021823"/>
                    </a:xfrm>
                    <a:custGeom>
                      <a:rect l="l" t="t" r="r" b="b"/>
                      <a:pathLst>
                        <a:path w="21336000" h="41757600">
                          <a:moveTo>
                            <a:pt x="0" y="41757600"/>
                          </a:moveTo>
                          <a:lnTo>
                            <a:pt x="21336000" y="41757600"/>
                          </a:lnTo>
                          <a:lnTo>
                            <a:pt x="213360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8675973</wp:posOffset>
            </wp:positionH>
            <wp:positionV relativeFrom="page">
              <wp:posOffset>4881551</wp:posOffset>
            </wp:positionV>
            <wp:extent cx="1677217" cy="444751"/>
            <wp:effectExtent l="0" t="0" r="0" b="0"/>
            <wp:wrapNone/>
            <wp:docPr id="295" name="Freeform 29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73" y="4881551"/>
                      <a:ext cx="1562917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ФСЗ 2010/06324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22.03.2010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1033134</wp:posOffset>
            </wp:positionH>
            <wp:positionV relativeFrom="page">
              <wp:posOffset>4969943</wp:posOffset>
            </wp:positionV>
            <wp:extent cx="6940394" cy="356359"/>
            <wp:effectExtent l="0" t="0" r="0" b="0"/>
            <wp:wrapNone/>
            <wp:docPr id="296" name="Freeform 2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34" y="4969943"/>
                      <a:ext cx="682609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996"/>
                            <w:tab w:val="left" w:pos="7027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электродов для врача дерматолога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ВМ-780 ii 	Sutter, Германия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43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11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3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измерения артериального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давления с плечевой манжетой трех размеров,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60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электропунктуры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5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МнДЭП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ТРИМА,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3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2011/10196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3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03.03.2011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85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1" w:after="0" w:line="278" w:lineRule="exact"/>
              <w:ind w:left="28" w:right="6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высокоинтенсивной лазерной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терапии Hilterapia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6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300х700х780мм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6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1840ВА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6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40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69" w:after="0" w:line="139" w:lineRule="exact"/>
              <w:ind w:left="505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HIRO® 3.0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69" w:after="0" w:line="139" w:lineRule="exact"/>
              <w:ind w:left="0" w:right="-80" w:firstLine="49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69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69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69" w:after="0" w:line="139" w:lineRule="exact"/>
              <w:ind w:left="47" w:right="37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2012/12147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12.05.2012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89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75" w:after="0" w:line="240" w:lineRule="auto"/>
              <w:ind w:left="306" w:right="2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245-1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78" w:lineRule="exact"/>
              <w:ind w:left="28" w:right="1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 для автоматической многоцелевой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MLS-лазерной терапии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680х420х1580мм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100ВА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43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87" w:after="0" w:line="139" w:lineRule="exact"/>
              <w:ind w:left="606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MLS-M6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87" w:after="0" w:line="139" w:lineRule="exact"/>
              <w:ind w:left="0" w:right="-80" w:firstLine="49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87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87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87" w:after="0" w:line="139" w:lineRule="exact"/>
              <w:ind w:left="47" w:right="37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2012/12208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Тумба с 2-мя дверками и полкой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ДМ-6-010-03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2015/2891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Аппарат радиохирургический с набором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7" w:right="27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радиочастотного лифтинга,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ультразвукового воздействия высокой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низкой частоты и вакуумного массажа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локальным повышением температуры тела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56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Ucos Hiru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95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9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2020/12546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11.11.2020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Косметологическое кресло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7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ФП-3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94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Пластэк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1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2019/8260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03.04.2019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9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297" name="Freeform 29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298" name="Freeform 29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299" name="Freeform 29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00" name="Freeform 3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01" name="Freeform 3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2661547</wp:posOffset>
            </wp:positionH>
            <wp:positionV relativeFrom="page">
              <wp:posOffset>-962151</wp:posOffset>
            </wp:positionV>
            <wp:extent cx="5295899" cy="10021823"/>
            <wp:effectExtent l="0" t="0" r="0" b="0"/>
            <wp:wrapNone/>
            <wp:docPr id="302" name="Freeform 30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295899" cy="10021823"/>
                    </a:xfrm>
                    <a:custGeom>
                      <a:rect l="l" t="t" r="r" b="b"/>
                      <a:pathLst>
                        <a:path w="22066250" h="41757600">
                          <a:moveTo>
                            <a:pt x="0" y="41757600"/>
                          </a:moveTo>
                          <a:lnTo>
                            <a:pt x="22066250" y="41757600"/>
                          </a:lnTo>
                          <a:lnTo>
                            <a:pt x="220662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551568</wp:posOffset>
            </wp:positionH>
            <wp:positionV relativeFrom="page">
              <wp:posOffset>2153589</wp:posOffset>
            </wp:positionV>
            <wp:extent cx="2924477" cy="356359"/>
            <wp:effectExtent l="0" t="0" r="0" b="0"/>
            <wp:wrapNone/>
            <wp:docPr id="303" name="Freeform 3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8" y="2153589"/>
                      <a:ext cx="281017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Стол медицинский производственный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5820046</wp:posOffset>
            </wp:positionH>
            <wp:positionV relativeFrom="page">
              <wp:posOffset>2610789</wp:posOffset>
            </wp:positionV>
            <wp:extent cx="2153439" cy="356359"/>
            <wp:effectExtent l="0" t="0" r="0" b="0"/>
            <wp:wrapNone/>
            <wp:docPr id="304" name="Freeform 3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20046" y="2610789"/>
                      <a:ext cx="203913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963"/>
                            <w:tab w:val="left" w:pos="310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США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551594</wp:posOffset>
            </wp:positionH>
            <wp:positionV relativeFrom="page">
              <wp:posOffset>3051226</wp:posOffset>
            </wp:positionV>
            <wp:extent cx="2824313" cy="356359"/>
            <wp:effectExtent l="0" t="0" r="0" b="0"/>
            <wp:wrapNone/>
            <wp:docPr id="305" name="Freeform 3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94" y="3051226"/>
                      <a:ext cx="271001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5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271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Рабочее место врача офтальмолога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498250</wp:posOffset>
            </wp:positionH>
            <wp:positionV relativeFrom="page">
              <wp:posOffset>3581578</wp:posOffset>
            </wp:positionV>
            <wp:extent cx="2347936" cy="356359"/>
            <wp:effectExtent l="0" t="0" r="0" b="0"/>
            <wp:wrapNone/>
            <wp:docPr id="306" name="Freeform 3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8250" y="3581578"/>
                      <a:ext cx="223363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273.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45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Авторефрактокератометр 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18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266А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для педикюра. Габариты: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1800х610х560-900мм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≈0,2кВт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7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ФП-3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94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Пластэк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208" w:firstLine="31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2019/8260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03.04.2019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900х600х850, без борта, без полки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3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ДМ-6-006-01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9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микротоковой терапии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Bio-Ultimate Gold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Bio-Therapeutic Computers,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7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ФС № 2006/2760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28.12.2006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067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" w:after="0" w:line="240" w:lineRule="auto"/>
              <w:ind w:left="0" w:right="-80" w:firstLine="40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Frastema New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" w:after="0" w:line="240" w:lineRule="auto"/>
              <w:ind w:left="0" w:right="-80" w:firstLine="52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Frastema,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2011/09899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30.05.2011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68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KR-800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Topcon,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2017/5719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08.02.2019 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13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273.5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13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Лампа щелевая офтальмологическая  видео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модели с плавным изменением увеличения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(“Haag-Streit”- тип), со встроенным желтым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фильтром, включением от джойстика,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изменением яркости и распознаванием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правого/левого глаза (компьютер, программа)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8" w:after="0" w:line="139" w:lineRule="exact"/>
              <w:ind w:left="77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SL-D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8" w:after="0" w:line="139" w:lineRule="exact"/>
              <w:ind w:left="0" w:right="-80" w:firstLine="57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Topcon,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8" w:after="0" w:line="139" w:lineRule="exact"/>
              <w:ind w:left="48" w:right="9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2020/10953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25.06.2020 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28" w:right="-2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Компьютерная стресс система Case Premium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проведения проб с физической нагрузкой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 включая бегущую дорожку (тредмил)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Case Premium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2008/02168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08.07.2008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Велоэргометр (лежачий для стресс-ЭхоКГ)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Case Premium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95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2008/02168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08.07.2008 (в комплекте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стресс системы)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9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07" name="Freeform 30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08" name="Freeform 3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09" name="Freeform 3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10" name="Freeform 3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11" name="Freeform 3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312" name="Freeform 31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3993059</wp:posOffset>
            </wp:positionV>
            <wp:extent cx="906811" cy="267967"/>
            <wp:effectExtent l="0" t="0" r="0" b="0"/>
            <wp:wrapNone/>
            <wp:docPr id="313" name="Freeform 3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3993059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314" name="Freeform 31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23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9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офтальмолога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67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Гониолинза (V3MIR, Volk, США),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1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Линза офтальмологическая 1 (V15LC, Volk,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США),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1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Линза офтальмологическая 2   (V30LC, Volk,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США),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1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Линза офтальмологическая 3  (V90C, Volk,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США),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1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Линза офтальмологическая 4  (V78C, Volk,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США),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1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пробных линз (линзы в металлической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оправе) (TL-35M (TL301), Rexxam Co., Ltd.,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Япония),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Офтальмоскоп со светодиодным освещением,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 со стаканом для подзарядки, кейс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жесткий с принадл.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62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Beta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HEINE,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офтальмологический ультразвуковой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диагностический  с 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5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MD-1000P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MEDA, Китай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Универсальная пробная оправа (TF-3 (TF103),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Rexxam Co., Ltd., Япония),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кардиолога (Прил. N3 N 918н) в составе 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Тонометр для измерения артериального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давления на периферических артериях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6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Фонендоскоп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15" name="Freeform 31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16" name="Freeform 3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17" name="Freeform 3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18" name="Freeform 3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19" name="Freeform 31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2822329</wp:posOffset>
            </wp:positionH>
            <wp:positionV relativeFrom="page">
              <wp:posOffset>-1122933</wp:posOffset>
            </wp:positionV>
            <wp:extent cx="4974335" cy="10021823"/>
            <wp:effectExtent l="0" t="0" r="0" b="0"/>
            <wp:wrapNone/>
            <wp:docPr id="320" name="Freeform 32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974335" cy="10021823"/>
                    </a:xfrm>
                    <a:custGeom>
                      <a:rect l="l" t="t" r="r" b="b"/>
                      <a:pathLst>
                        <a:path w="20726400" h="41757600">
                          <a:moveTo>
                            <a:pt x="0" y="41757600"/>
                          </a:moveTo>
                          <a:lnTo>
                            <a:pt x="20726400" y="41757600"/>
                          </a:lnTo>
                          <a:lnTo>
                            <a:pt x="207264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551558</wp:posOffset>
            </wp:positionH>
            <wp:positionV relativeFrom="page">
              <wp:posOffset>1498269</wp:posOffset>
            </wp:positionV>
            <wp:extent cx="324727" cy="267967"/>
            <wp:effectExtent l="0" t="0" r="0" b="0"/>
            <wp:wrapNone/>
            <wp:docPr id="321" name="Freeform 3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58" y="1498269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278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2333421</wp:posOffset>
            </wp:positionV>
            <wp:extent cx="906811" cy="267967"/>
            <wp:effectExtent l="0" t="0" r="0" b="0"/>
            <wp:wrapNone/>
            <wp:docPr id="322" name="Freeform 3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2333421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Секундомер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Термометр медицинский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Лента сантиметровая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Разовый шпатель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экспресс определения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международного нормализованного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отношения портативный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Экспресс анализатор кардиомаркеров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портативный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26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терапевта (прил.№3 923н) в составе 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Анализатор глюкозы в крови (глюкометр),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экспресс-анализатор портативный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Измеритель артериального давления,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сфигмоманометр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Измеритель пиковой скорости выдоха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(пикфлоуметр) со сменными мундштуками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Инструменты и оборудование для оказания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экстренной помощи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Лента измерительная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Лупа ручная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Пульсоксиметр (оксиметр пульсовой)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4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Стетофонендоскоп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5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23" name="Freeform 32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24" name="Freeform 3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25" name="Freeform 3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26" name="Freeform 32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27" name="Freeform 3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2471809</wp:posOffset>
            </wp:positionH>
            <wp:positionV relativeFrom="page">
              <wp:posOffset>-772413</wp:posOffset>
            </wp:positionV>
            <wp:extent cx="5675375" cy="10021823"/>
            <wp:effectExtent l="0" t="0" r="0" b="0"/>
            <wp:wrapNone/>
            <wp:docPr id="328" name="Freeform 32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675375" cy="10021823"/>
                    </a:xfrm>
                    <a:custGeom>
                      <a:rect l="l" t="t" r="r" b="b"/>
                      <a:pathLst>
                        <a:path w="23647400" h="41757600">
                          <a:moveTo>
                            <a:pt x="0" y="41757600"/>
                          </a:moveTo>
                          <a:lnTo>
                            <a:pt x="23647400" y="41757600"/>
                          </a:lnTo>
                          <a:lnTo>
                            <a:pt x="236474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551550</wp:posOffset>
            </wp:positionH>
            <wp:positionV relativeFrom="page">
              <wp:posOffset>4698671</wp:posOffset>
            </wp:positionV>
            <wp:extent cx="2621601" cy="356359"/>
            <wp:effectExtent l="0" t="0" r="0" b="0"/>
            <wp:wrapNone/>
            <wp:docPr id="329" name="Freeform 32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50" y="4698671"/>
                      <a:ext cx="250730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Коробка стерилизационная (бикс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7066655</wp:posOffset>
            </wp:positionH>
            <wp:positionV relativeFrom="page">
              <wp:posOffset>6631105</wp:posOffset>
            </wp:positionV>
            <wp:extent cx="906811" cy="267967"/>
            <wp:effectExtent l="0" t="0" r="0" b="0"/>
            <wp:wrapNone/>
            <wp:docPr id="330" name="Freeform 3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5" y="6631105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98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23" w:after="0" w:line="240" w:lineRule="auto"/>
              <w:ind w:left="306" w:right="2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279-1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0" w:after="0" w:line="278" w:lineRule="exact"/>
              <w:ind w:left="28" w:right="15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гинеколога (Прил. N3 N 572н) в составе: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6.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Стетоскоп акушерский  9. Сантиметровая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лента 10. Тазомер 11. Аппарат для измерения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артериального давления 12.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Стетофонендоскоп 20. Амниотест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23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23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2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65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314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4" w:after="0" w:line="240" w:lineRule="auto"/>
              <w:ind w:left="306" w:right="2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279-2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28" w:right="-7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смотровой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гинеколога (Прил. N3 N 572н) в составе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:  9.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Инструментарий и расходные материалы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манипуляций 10. Контейнеры для хранения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стерильного материала 11. Противошоковая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укладка, анти-ВИЧ-укладка 15. Штативы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внутривенного капельного вливания 16.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для переливания крови 17.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Контейнеры для дезинфекции материала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4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4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4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45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медицинский)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789"/>
            </w:pPr>
            <w:r>
              <w:rPr lang="en-US" sz="20" baseline="14" dirty="0">
                <w:jc w:val="left"/>
                <w:rFonts w:ascii="TimesNewRoman" w:hAnsi="TimesNewRoman" w:cs="TimesNewRoman"/>
                <w:color w:val="000000"/>
                <w:position w:val="14"/>
                <w:sz w:val="20"/>
                <w:szCs w:val="20"/>
              </w:rPr>
              <w:t> КФ-3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9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2010/07067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45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0" w:after="0" w:line="278" w:lineRule="exact"/>
              <w:ind w:left="28" w:right="73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 </w:t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эндокринолога (Прил. N3 N 899н) в  </w:t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Сантиметровая лента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6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Тонометр для измерения артериального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6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6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34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Неврологический набор для диагностики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диабетической нейропатии (монофиламент 10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г, градуированный камертон,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неврологический молоточек)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31" name="Freeform 33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32" name="Freeform 3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33" name="Freeform 3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34" name="Freeform 33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35" name="Freeform 3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2822329</wp:posOffset>
            </wp:positionH>
            <wp:positionV relativeFrom="page">
              <wp:posOffset>-1122933</wp:posOffset>
            </wp:positionV>
            <wp:extent cx="4974335" cy="10021823"/>
            <wp:effectExtent l="0" t="0" r="0" b="0"/>
            <wp:wrapNone/>
            <wp:docPr id="336" name="Freeform 33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974335" cy="10021823"/>
                    </a:xfrm>
                    <a:custGeom>
                      <a:rect l="l" t="t" r="r" b="b"/>
                      <a:pathLst>
                        <a:path w="20726400" h="41757600">
                          <a:moveTo>
                            <a:pt x="0" y="41757600"/>
                          </a:moveTo>
                          <a:lnTo>
                            <a:pt x="20726400" y="41757600"/>
                          </a:lnTo>
                          <a:lnTo>
                            <a:pt x="207264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8675979</wp:posOffset>
            </wp:positionH>
            <wp:positionV relativeFrom="page">
              <wp:posOffset>2065197</wp:posOffset>
            </wp:positionV>
            <wp:extent cx="1654912" cy="621536"/>
            <wp:effectExtent l="0" t="0" r="0" b="0"/>
            <wp:wrapNone/>
            <wp:docPr id="337" name="Freeform 3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79" y="2065197"/>
                      <a:ext cx="1540612" cy="507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на составляющие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будет предоставлено при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закупке оборудования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5176892</wp:posOffset>
            </wp:positionH>
            <wp:positionV relativeFrom="page">
              <wp:posOffset>2241981</wp:posOffset>
            </wp:positionV>
            <wp:extent cx="2796634" cy="267967"/>
            <wp:effectExtent l="0" t="0" r="0" b="0"/>
            <wp:wrapNone/>
            <wp:docPr id="338" name="Freeform 3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76892" y="2241981"/>
                      <a:ext cx="2682334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817"/>
                            <w:tab w:val="left" w:pos="411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Торговая сеть, Россия	компл.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Глюкометр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Тест-полоски для глюкометра (компл. из 100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9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отоларинголога (Прил. N3 N 905н)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Осветитель налобный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инструментов для диагностики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хирургии в оториноларингологии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Лупа бинокулярная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Отоскоп, оториноскоп*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0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Баллон для продувания ушей с запасными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оливами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Воронка Зигля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Риноскоп, риноларингофиброскоп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0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Сканер ультразвуковой для носовых пазух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(эхосинускоп)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0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регистрации отоакустической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эмиссии*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0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2014/2101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камертонов медицинских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инструментов для удаления инородных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 ЛОР-органов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94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инструментов для осмотра ЛОР-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органов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4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94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трахеотомии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трахеостомическими трубками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5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39" name="Freeform 33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40" name="Freeform 3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41" name="Freeform 3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42" name="Freeform 3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43" name="Freeform 3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3928753</wp:posOffset>
            </wp:positionH>
            <wp:positionV relativeFrom="page">
              <wp:posOffset>-2229357</wp:posOffset>
            </wp:positionV>
            <wp:extent cx="2761487" cy="10021823"/>
            <wp:effectExtent l="0" t="0" r="0" b="0"/>
            <wp:wrapNone/>
            <wp:docPr id="344" name="Freeform 34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2761487" cy="10021823"/>
                    </a:xfrm>
                    <a:custGeom>
                      <a:rect l="l" t="t" r="r" b="b"/>
                      <a:pathLst>
                        <a:path w="11506200" h="41757600">
                          <a:moveTo>
                            <a:pt x="0" y="41757600"/>
                          </a:moveTo>
                          <a:lnTo>
                            <a:pt x="11506200" y="41757600"/>
                          </a:lnTo>
                          <a:lnTo>
                            <a:pt x="115062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546990</wp:posOffset>
            </wp:positionH>
            <wp:positionV relativeFrom="page">
              <wp:posOffset>3260014</wp:posOffset>
            </wp:positionV>
            <wp:extent cx="3378522" cy="356359"/>
            <wp:effectExtent l="0" t="0" r="0" b="0"/>
            <wp:wrapNone/>
            <wp:docPr id="345" name="Freeform 3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0" y="3260014"/>
                      <a:ext cx="326422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Электрокардиограф 12-канальный карточный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Шумозащитная кабина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401-A-SE IAC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9" w:after="0" w:line="240" w:lineRule="auto"/>
              <w:ind w:left="27" w:right="-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Декларация 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-46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соответствии ЕАЭС N RU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Д-DE.АЖ17.В.12203/19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21.03.2019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для исследования функции внешнего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дыхания с кривой поток-объем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определением бронхиального сопротивления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«Cпирограф MasterScreen Pneumo»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9" w:after="0" w:line="278" w:lineRule="exact"/>
              <w:ind w:left="411" w:right="280" w:firstLine="3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«Cпирограф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MasterScreen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Pneumo»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"Вайэйр Медикал ГмбХ",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278" w:lineRule="exact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2008/03254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15.08.2019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 комплектации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54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MAC 2000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67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2016/4825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11" w:right="2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290А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1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Электрокардиограф 3-х канальный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транспортным чемоданом. 1Ф; 220 В; ~ 0,1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57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МАС 600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2016/4122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30.05.2016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3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46" name="Freeform 34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47" name="Freeform 3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48" name="Freeform 3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49" name="Freeform 34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50" name="Freeform 35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2554867</wp:posOffset>
            </wp:positionH>
            <wp:positionV relativeFrom="page">
              <wp:posOffset>-855471</wp:posOffset>
            </wp:positionV>
            <wp:extent cx="5509259" cy="10021823"/>
            <wp:effectExtent l="0" t="0" r="0" b="0"/>
            <wp:wrapNone/>
            <wp:docPr id="351" name="Freeform 35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09259" cy="10021823"/>
                    </a:xfrm>
                    <a:custGeom>
                      <a:rect l="l" t="t" r="r" b="b"/>
                      <a:pathLst>
                        <a:path w="22955250" h="41757600">
                          <a:moveTo>
                            <a:pt x="0" y="41757600"/>
                          </a:moveTo>
                          <a:lnTo>
                            <a:pt x="22955250" y="41757600"/>
                          </a:lnTo>
                          <a:lnTo>
                            <a:pt x="229552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468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5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1" w:after="0" w:line="278" w:lineRule="exact"/>
              <w:ind w:left="28" w:right="88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процедурной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инфекциониста (пом. 1090) в составе: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1. МОДУЛЬ С ДВОЙНОЙ МОЙКОЙ, 900 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600 х 850, ДМ-4-011-02 (ДМ 90 двойн) – 1шт;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2. МОДУЛЬ 450 х 600 х 850, ДМ-4-009-13 –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1шт;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3. МОДУЛЬ 600 х 600 х 850, ДМ-4-009-05 –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1шт;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4. Столешница из искусственного камня, 2450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 1800 – 1шт;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5. ШКАФ НАВЕСНОЙ с Aventos, 600 х 300 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500, ДМ-4-002-14 – 3шт;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6. ШКАФ НАВЕСНОЙ с Aventos, 900 х 300 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500, ДМ-4-002-15 – 1шт;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7. ШКАФ НАВЕСНОЙ угловой, бок 300мм,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650 х 650 х 500, ДМ-4-002-05 -1шт;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77" w:after="0" w:line="139" w:lineRule="exact"/>
              <w:ind w:left="57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77" w:after="0" w:line="139" w:lineRule="exact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77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77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2011/12952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0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пульмонолога (Прил. N3 N 916н)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дыхательный ручной,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Измеритель артериального давления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детскими манжетами,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Ингалятор ультразвуковой,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Фонендоскоп;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Пульсоксиметр;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6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Небулайзер (компрессорный);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28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52" name="Freeform 35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53" name="Freeform 3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54" name="Freeform 3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55" name="Freeform 3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56" name="Freeform 3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1313864</wp:posOffset>
            </wp:positionV>
            <wp:extent cx="324727" cy="267967"/>
            <wp:effectExtent l="0" t="0" r="0" b="0"/>
            <wp:wrapNone/>
            <wp:docPr id="357" name="Freeform 35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1313864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322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358" name="Freeform 35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4079927</wp:posOffset>
            </wp:positionV>
            <wp:extent cx="324727" cy="267967"/>
            <wp:effectExtent l="0" t="0" r="0" b="0"/>
            <wp:wrapNone/>
            <wp:docPr id="359" name="Freeform 35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4079927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323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360" name="Freeform 3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29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Портативный спирометр с регистрацией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кривой поток-объем;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оказания неотложной помощи;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измерения уровня окиси углерода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 выдыхаемом воздухе;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измерения уровня окиси азота в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выдыхаемом воздуха;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Пикфлоуметр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Сантиметровая лента;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Емкость для сбора отходов;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Спейсер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процедурного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кабинета (Прил. N2 N 1317н)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88" w:lineRule="exact"/>
              <w:ind w:left="4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измерения артериального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8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88" w:lineRule="exact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Стетофонендоскоп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Термометр медицинский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вращающееся типа Барани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0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КВ-1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2018/7299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21.06.2018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3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офтальмолога (прил.№6 902н)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-80" w:firstLine="48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9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Таблицы для определения цветоощущения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скиаскопических линеек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Диафаноскоп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Автоматический пневмотонометр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6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Тонометр аппланационный Маклакова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61" name="Freeform 36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62" name="Freeform 36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63" name="Freeform 3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64" name="Freeform 36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65" name="Freeform 36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366" name="Freeform 36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546986</wp:posOffset>
            </wp:positionH>
            <wp:positionV relativeFrom="page">
              <wp:posOffset>2327325</wp:posOffset>
            </wp:positionV>
            <wp:extent cx="324727" cy="267967"/>
            <wp:effectExtent l="0" t="0" r="0" b="0"/>
            <wp:wrapNone/>
            <wp:docPr id="367" name="Freeform 36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86" y="2327325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328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2886634</wp:posOffset>
            </wp:positionV>
            <wp:extent cx="906811" cy="267967"/>
            <wp:effectExtent l="0" t="0" r="0" b="0"/>
            <wp:wrapNone/>
            <wp:docPr id="368" name="Freeform 36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2886634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5330814</wp:posOffset>
            </wp:positionH>
            <wp:positionV relativeFrom="page">
              <wp:posOffset>5561256</wp:posOffset>
            </wp:positionV>
            <wp:extent cx="2642711" cy="267967"/>
            <wp:effectExtent l="0" t="0" r="0" b="0"/>
            <wp:wrapNone/>
            <wp:docPr id="369" name="Freeform 3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30814" y="5561256"/>
                      <a:ext cx="25284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575"/>
                            <w:tab w:val="left" w:pos="387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Торговая сеть, Россия	компл.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7066641</wp:posOffset>
            </wp:positionH>
            <wp:positionV relativeFrom="page">
              <wp:posOffset>6390313</wp:posOffset>
            </wp:positionV>
            <wp:extent cx="906811" cy="267967"/>
            <wp:effectExtent l="0" t="0" r="0" b="0"/>
            <wp:wrapNone/>
            <wp:docPr id="370" name="Freeform 37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41" y="6390313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371" name="Freeform 3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30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Экзофтальмометр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Бинокулярный офтальмоскоп для обратной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офтальмоскопии с налобной фиксацией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диагностических офтальмологических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линз для непрямой офтальмоскопии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Диагностическая офтальмологическая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универсальная трехзеркальная линза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офтальмоскопии Периметр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Гониоскоп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Офтальмологический фонарик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Пинцеты офтальмологические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Тест-полоски для пробы Ширмера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Копье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магнитов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промывания слезных путей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Скальпель микрохирургический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Векорасширитель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Векоподъемник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64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7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манипуляционного кабинета (Прил. N2 N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381н) в составе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дыхательный ручной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Коробка стерилизационная (бикс) для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хранения стерильных инструментов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материала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Штатив для длительных инфузионных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вливаний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72" name="Freeform 37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73" name="Freeform 3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74" name="Freeform 3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75" name="Freeform 37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76" name="Freeform 37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377" name="Freeform 37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8675990</wp:posOffset>
            </wp:positionH>
            <wp:positionV relativeFrom="page">
              <wp:posOffset>1415972</wp:posOffset>
            </wp:positionV>
            <wp:extent cx="1581964" cy="444751"/>
            <wp:effectExtent l="0" t="0" r="0" b="0"/>
            <wp:wrapNone/>
            <wp:docPr id="378" name="Freeform 3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90" y="1415972"/>
                      <a:ext cx="146766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РЗН 2015/2891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03.11.2015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1504365</wp:posOffset>
            </wp:positionV>
            <wp:extent cx="6940308" cy="356359"/>
            <wp:effectExtent l="0" t="0" r="0" b="0"/>
            <wp:wrapNone/>
            <wp:docPr id="379" name="Freeform 3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04365"/>
                      <a:ext cx="682600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847"/>
                            <w:tab w:val="left" w:pos="7072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полками; ЛДСП; 800*600*2000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ДМ-6-001-05	Доктор Мебель	шт.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367"/>
        <w:gridCol w:w="729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  <w:gridSpan w:val="2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117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Шкаф для белья; двухстворчатый с 5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  <w:gridSpan w:val="2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для одежды; двухстворчатый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комбинированный; с отделением для одежды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 отделением с полками (5 шт).; ЛДСП;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800*600*2000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1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ДМ-6-001-17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2015/2891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78" w:lineRule="exact"/>
              <w:ind w:left="28" w:right="117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массажного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кабинета (прил.17, 381н) в составе: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валиков для укладки пациента, часы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настенные.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7" w:right="-7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Каталка 2х секционная с изменяемой высотой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без тренделенбурга и антитренделенбурга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комплекте с боковыми ограждениями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размеры: 200х73х52/86 матрас для каталки 20-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fp647, 20-fp648, 20-fp650 - размеры: 185x58x6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51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арт.320832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2014/1965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18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355А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Кресло-коляска инвалидная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1200х630х1210 мм      Вес – 27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0" w:right="-80" w:firstLine="31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LY-250 (250-A)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0" w:right="-80" w:firstLine="2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TitanDeutschlandGmbH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0" w:right="-80" w:firstLine="3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0" w:right="55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2009/04780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5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13.08.2009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10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Низкотемпературный плазменный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стерилизатор.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48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Габаритные размеры 830 х 530 х 780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Объем камеры (л) 50.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171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Lowtem Crystal 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24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Lowtem, Южная Корея 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18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160.0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7" w:right="37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2012/13489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27.12.2012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Автоклав паровой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145" w:firstLine="2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Vacuklav 24 BL+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7" w:right="-80" w:firstLine="97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503" w:right="-80" w:hanging="4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Медицинтехник ГмбХ унд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Ко.КГ, Германия          </w:t>
            </w:r>
          </w:p>
        </w:tc>
        <w:tc>
          <w:tcPr>
            <w:tcW w:w="367" w:type="dxa"/>
            <w:tcBorders>
              <w:right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7" w:after="0" w:line="278" w:lineRule="exact"/>
              <w:ind w:left="0" w:right="-50" w:firstLine="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</w:t>
            </w:r>
          </w:p>
        </w:tc>
        <w:tc>
          <w:tcPr>
            <w:tcW w:w="729" w:type="dxa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1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2011/11282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29.05.2020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Моечно-дезинфекционная машина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9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AWD655-8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101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Melius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2016/4943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25.10.2016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80" name="Freeform 38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81" name="Freeform 38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82" name="Freeform 3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83" name="Freeform 3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84" name="Freeform 3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2554867</wp:posOffset>
            </wp:positionH>
            <wp:positionV relativeFrom="page">
              <wp:posOffset>-855471</wp:posOffset>
            </wp:positionV>
            <wp:extent cx="5509259" cy="10021823"/>
            <wp:effectExtent l="0" t="0" r="0" b="0"/>
            <wp:wrapNone/>
            <wp:docPr id="385" name="Freeform 38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09259" cy="10021823"/>
                    </a:xfrm>
                    <a:custGeom>
                      <a:rect l="l" t="t" r="r" b="b"/>
                      <a:pathLst>
                        <a:path w="22955250" h="41757600">
                          <a:moveTo>
                            <a:pt x="0" y="41757600"/>
                          </a:moveTo>
                          <a:lnTo>
                            <a:pt x="22955250" y="41757600"/>
                          </a:lnTo>
                          <a:lnTo>
                            <a:pt x="229552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5432945</wp:posOffset>
            </wp:positionH>
            <wp:positionV relativeFrom="page">
              <wp:posOffset>1600377</wp:posOffset>
            </wp:positionV>
            <wp:extent cx="1819171" cy="444751"/>
            <wp:effectExtent l="0" t="0" r="0" b="0"/>
            <wp:wrapNone/>
            <wp:docPr id="386" name="Freeform 3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32945" y="1600377"/>
                      <a:ext cx="1704871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ООО "Ферропласт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55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Медикал" Россия                 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Камера ультрафиолетовая бактерицидная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хранения стерильных медицинских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инструментов, габаритные размеры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480х320х450 мм.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740" w:right="-80" w:hanging="68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КБ-«Я-ФП» «Ультра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Лайт»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0" w:right="2498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2010/07779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21.02.2018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88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0" w:after="0" w:line="278" w:lineRule="exact"/>
              <w:ind w:left="28" w:right="-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травматолога (Прил. N3 N 901н) в составе: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8.Угломер складной, 1шт. 9.Шина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транспортная для нижних конечностей, 1шт.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10.Шина проволочная для верхних и нижних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конечностей, 2шт. 11. Шина для фиксации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кисти и пальцев, 2шт 12.Шина для лечения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переломов ключицы у детей, 1шт.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13.Антистеплер для снятия скоб (швов) , 1шт.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27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15" w:after="0" w:line="278" w:lineRule="exact"/>
              <w:ind w:left="28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3726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5" w:after="0" w:line="278" w:lineRule="exact"/>
              <w:ind w:left="28" w:right="-71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проктолога (Прил. N3 N 206н) в составе: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Аноскоп, 3шт. Ректальное зеркало, 3шт.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Смотровой ректоскоп с набором для биопсии,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 комплекта Сменные тубусы диаметром 12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мм, 16 мм, 18 мм и 20 мм, 12 шт.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Сфинктерометр, 1шт. Набор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амбулаторных операций, 2шт. Лигатор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геморроидальных узлов, 1 комплект. Набор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емкостей (контейнеров) для дезинфекции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стерилизации инструментов, 1шт.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27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35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13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364.2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2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биполярной коагуляции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геморроидальных узлов PУ-0,2кВт; 220В;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589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LigaSure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60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Covidien, США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639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ФСЗ 2011/10146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20.11.2019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87" name="Freeform 38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388" name="Freeform 3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389" name="Freeform 38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390" name="Freeform 39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391" name="Freeform 3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2831473</wp:posOffset>
            </wp:positionH>
            <wp:positionV relativeFrom="page">
              <wp:posOffset>-1132077</wp:posOffset>
            </wp:positionV>
            <wp:extent cx="4956047" cy="10021823"/>
            <wp:effectExtent l="0" t="0" r="0" b="0"/>
            <wp:wrapNone/>
            <wp:docPr id="392" name="Freeform 39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956047" cy="10021823"/>
                    </a:xfrm>
                    <a:custGeom>
                      <a:rect l="l" t="t" r="r" b="b"/>
                      <a:pathLst>
                        <a:path w="20650200" h="41757600">
                          <a:moveTo>
                            <a:pt x="0" y="41757600"/>
                          </a:moveTo>
                          <a:lnTo>
                            <a:pt x="20650200" y="41757600"/>
                          </a:lnTo>
                          <a:lnTo>
                            <a:pt x="206502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5394822</wp:posOffset>
            </wp:positionH>
            <wp:positionV relativeFrom="page">
              <wp:posOffset>1415972</wp:posOffset>
            </wp:positionV>
            <wp:extent cx="2578633" cy="444751"/>
            <wp:effectExtent l="0" t="0" r="0" b="0"/>
            <wp:wrapNone/>
            <wp:docPr id="393" name="Freeform 39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94822" y="1415972"/>
                      <a:ext cx="2464333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32"/>
                            <w:tab w:val="left" w:pos="3769"/>
                          </w:tabs>
                          <w:spacing w:before="0" w:after="0" w:line="278" w:lineRule="exact"/>
                          <w:ind w:left="578" w:right="0" w:hanging="57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НИДЕК Ко., ЛТД.",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Япония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8675985</wp:posOffset>
            </wp:positionH>
            <wp:positionV relativeFrom="page">
              <wp:posOffset>1415972</wp:posOffset>
            </wp:positionV>
            <wp:extent cx="1677217" cy="444751"/>
            <wp:effectExtent l="0" t="0" r="0" b="0"/>
            <wp:wrapNone/>
            <wp:docPr id="394" name="Freeform 39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85" y="1415972"/>
                      <a:ext cx="1562917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ФСЗ 2009/05072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11.09.2009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1504365</wp:posOffset>
            </wp:positionV>
            <wp:extent cx="3842925" cy="356359"/>
            <wp:effectExtent l="0" t="0" r="0" b="0"/>
            <wp:wrapNone/>
            <wp:docPr id="395" name="Freeform 39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04365"/>
                      <a:ext cx="372862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04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220В; 1Ф+N+PE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DC-3300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498232</wp:posOffset>
            </wp:positionH>
            <wp:positionV relativeFrom="page">
              <wp:posOffset>1784781</wp:posOffset>
            </wp:positionV>
            <wp:extent cx="3220931" cy="356359"/>
            <wp:effectExtent l="0" t="0" r="0" b="0"/>
            <wp:wrapNone/>
            <wp:docPr id="396" name="Freeform 3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8232" y="1784781"/>
                      <a:ext cx="310663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364.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45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Аппарат для лазерной терапии PУ-0,3кВт;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5490848</wp:posOffset>
            </wp:positionH>
            <wp:positionV relativeFrom="page">
              <wp:posOffset>1784781</wp:posOffset>
            </wp:positionV>
            <wp:extent cx="2482654" cy="444751"/>
            <wp:effectExtent l="0" t="0" r="0" b="0"/>
            <wp:wrapNone/>
            <wp:docPr id="397" name="Freeform 39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90848" y="1784781"/>
                      <a:ext cx="236835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8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BTL Industries,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323"/>
                            <w:tab w:val="left" w:pos="361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Великобритания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компл.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1033155</wp:posOffset>
            </wp:positionH>
            <wp:positionV relativeFrom="page">
              <wp:posOffset>1873173</wp:posOffset>
            </wp:positionV>
            <wp:extent cx="4182080" cy="356359"/>
            <wp:effectExtent l="0" t="0" r="0" b="0"/>
            <wp:wrapNone/>
            <wp:docPr id="398" name="Freeform 39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5" y="1873173"/>
                      <a:ext cx="406778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56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220В; 1Ф+N+PE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BTL 4000 SMART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3" w:right="-80" w:firstLine="19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364.3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Фотокоагулятор (ректальный) PУ-0,3кВт;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7" w:right="41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2020/12648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24.11.2020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Гинекологическое кресло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67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FG-04.0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102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Famed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2015/2839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15.07.2015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6049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55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73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уролога (Прил. N3 N 907н) в составе: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6.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инструментов для жесткой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цистоскопии, 1шт. 7. Набор инструментов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гибкой цистоскопии, 1шт. 8. Источник света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эндоскопической аппаратуры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световодом, 1шт. 9. Автоматическое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устройство для биопсии предстательной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железы, 1шт.  10. Иглы для биопсии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предстательной железы, 1шт.  11. Набор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уретральных бужей (жестких), 1шт. 12. Набор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уретральных бужей (мягких), 1шт. 13. Набор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общехирургических инструментов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выполнения неполостных операций и зеркала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влагалищного осмотра, 1шт. 14.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Одноразовые стерильные наборы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троакарной цистостомии, 1шт.15. Биопсийная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(пункционная) насадка для ультразвукового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датчика, 1шт.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55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55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55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97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8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399" name="Freeform 39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00" name="Freeform 4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01" name="Freeform 4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02" name="Freeform 4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03" name="Freeform 4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2656213</wp:posOffset>
            </wp:positionH>
            <wp:positionV relativeFrom="page">
              <wp:posOffset>-956817</wp:posOffset>
            </wp:positionV>
            <wp:extent cx="5306567" cy="10021823"/>
            <wp:effectExtent l="0" t="0" r="0" b="0"/>
            <wp:wrapNone/>
            <wp:docPr id="404" name="Freeform 40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06567" cy="10021823"/>
                    </a:xfrm>
                    <a:custGeom>
                      <a:rect l="l" t="t" r="r" b="b"/>
                      <a:pathLst>
                        <a:path w="22110700" h="41757600">
                          <a:moveTo>
                            <a:pt x="0" y="41757600"/>
                          </a:moveTo>
                          <a:lnTo>
                            <a:pt x="22110700" y="41757600"/>
                          </a:lnTo>
                          <a:lnTo>
                            <a:pt x="221107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3726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5" w:after="0" w:line="278" w:lineRule="exact"/>
              <w:ind w:left="28" w:right="68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хирурга (Прил. N3 N 922н) в составе: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Мешок Амбу, 1шт .Контейнер для хранения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стерильных инструментов, 1шт  Малый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хирургический набор, 3шт .Шина для лечения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переломов ключицы, 1шт.Шина для фиксации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кисти и пальцев, 2шт.Шина проволочная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верхних и нижних конечностей, 2шт.Шина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транспортная для нижних конечностей,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2шт.Головодержатель (воротник Шанца),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1шт.Переносной набор для реанимации, 1шт.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81" w:after="0" w:line="278" w:lineRule="exact"/>
              <w:ind w:left="0" w:right="19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4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36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6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13" w:after="0" w:line="240" w:lineRule="auto"/>
              <w:ind w:left="306" w:right="2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368-1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4" w:after="0" w:line="277" w:lineRule="exact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кабинета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хирурга (Прил. N3 N 922н) в составе: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Тонометр, 1шт. Стетофонендоскоп, 1шт.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Шпатель, 3шт.Сантиметровая лента, 1шт.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Медицинский термометр, 3шт.Емкости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дезинфекции инструментов, 1шт. Емкости для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сбора бытовых и медицинских отходов, 2шт.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6" w:after="0" w:line="277" w:lineRule="exact"/>
              <w:ind w:left="0" w:right="194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13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13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1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54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для эндоскопии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арт.329533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7" w:right="1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для хранения 7 эндоскопов, из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нержавеющей стали, со стеклянной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распашной дверью, с 4-мя бактерицидными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лампами. Габариты: 1280x470x2130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0" w:after="0" w:line="240" w:lineRule="auto"/>
              <w:ind w:left="395" w:right="-80" w:firstLine="0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ЭНДОКАБ-8А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0" w:after="0" w:line="240" w:lineRule="auto"/>
              <w:ind w:left="0" w:right="-80" w:firstLine="98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Bendeq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0" w:after="0" w:line="240" w:lineRule="auto"/>
              <w:ind w:left="0" w:right="146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9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2015/3144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8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05" name="Freeform 40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06" name="Freeform 4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07" name="Freeform 4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08" name="Freeform 4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09" name="Freeform 4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410" name="Freeform 41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551571</wp:posOffset>
            </wp:positionH>
            <wp:positionV relativeFrom="page">
              <wp:posOffset>4919651</wp:posOffset>
            </wp:positionV>
            <wp:extent cx="2956181" cy="356359"/>
            <wp:effectExtent l="0" t="0" r="0" b="0"/>
            <wp:wrapNone/>
            <wp:docPr id="411" name="Freeform 4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71" y="4919651"/>
                      <a:ext cx="284188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Система обогрева пациента на гелевой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1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для оснащения процедурной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эндоскопии (Прил. N3 N 974н) в составе: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Аптечка для оказания неотложной помощи,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1шт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Ультразвуковая диагностическая система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премиум класса для проведения исследований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 гинекологии, с функцией 4D (Live 3D)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визуализации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Voluson E10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 Healthcare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2015/3460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88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0" w:after="0" w:line="278" w:lineRule="exact"/>
              <w:ind w:left="28" w:right="-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для оснащения смотровой врача-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гинеколога в составе: Видеокольпоскоп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возможностью делать фото и экспортировать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изображения ATMOS i View 31 Kolposkop,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1шт Офисный гистероскоп KARL STORZ,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1шт Резектосокп KARL STORZ, 1шт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Портативный отсос KARL STORZ, 1шт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Электрокоагулятор хирургический KARL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STORZ, 1шт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6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KARL STORZ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15" w:after="0" w:line="278" w:lineRule="exact"/>
              <w:ind w:left="27" w:right="9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будет предоставлено при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закупке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пластине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0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Warm Touch 6000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85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Medtronik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2015/3339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11" w:right="2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557А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УВЧ-терапии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445х263х300 мм 1Ф; 220 В; 0,22 Ква Вес – 13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65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УВЧ-30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7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"МедТеКо"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2014/1593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21.04.2014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-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гальванизации и лекарственного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электрофореза Габариты: 260х210х100 мм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0,015 Ква Вес (без комплекта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принадлежностей) – 1,3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55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BTL-4000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10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9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2020/12648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24.11.2020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12" name="Freeform 41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13" name="Freeform 4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14" name="Freeform 41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15" name="Freeform 4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16" name="Freeform 4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417" name="Freeform 41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5698126</wp:posOffset>
            </wp:positionH>
            <wp:positionV relativeFrom="page">
              <wp:posOffset>4086023</wp:posOffset>
            </wp:positionV>
            <wp:extent cx="2275355" cy="356359"/>
            <wp:effectExtent l="0" t="0" r="0" b="0"/>
            <wp:wrapNone/>
            <wp:docPr id="418" name="Freeform 4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98126" y="4086023"/>
                      <a:ext cx="216105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5"/>
                            <w:tab w:val="left" w:pos="329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Универсальный ингаляционный аппарат.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320х200х300 мм    1Ф; 220 В; ~ 0,5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кВт.Вес – 7,6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28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AG-AP6000-LN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94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Aeroneb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2010/08746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29.12.2010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9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7" w:after="0" w:line="240" w:lineRule="auto"/>
              <w:ind w:left="323" w:right="22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582В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" w:after="0" w:line="278" w:lineRule="exact"/>
              <w:ind w:left="28" w:right="23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Универсальная ингаляционная панель на 1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рабочее место для индивидуальных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ингаляций. В комплект входят кронштейн,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раковина-стол, крепление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920х180х1510 мм. 1Ф; 220В, 0,5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кВт (для подключения ингалятора)Габариты: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920х180х1510 мм. 1Ф; 220В, 0,5 кВт (для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подключения ингалятора)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08" w:after="0" w:line="278" w:lineRule="exact"/>
              <w:ind w:left="849" w:right="-80" w:hanging="3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Heyer Medical AG      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08" w:after="0" w:line="278" w:lineRule="exact"/>
              <w:ind w:left="398" w:right="-80" w:hanging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  <w:r>
              <w:br w:type="textWrapping" w:clear="all"/>
            </w: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39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08" w:after="0" w:line="278" w:lineRule="exact"/>
              <w:ind w:left="28" w:right="3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2010/07565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29.07.2010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26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582В1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408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Разделительная панель.  Длина – 600 мм,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высота – 700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849" w:right="-80" w:hanging="3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Heyer Medical AG      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398" w:right="-80" w:hanging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  <w:r>
              <w:br w:type="textWrapping" w:clear="all"/>
            </w: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2010/07565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29.07.2010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582Г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Компрессор  1Ф; 220 В; ~ 2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Heyer Medical AG      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97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 </w:t>
            </w:r>
          </w:p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2010/07565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29.07.2010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20" w:right="2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582Д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Стул пациента для индивиду-альных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ингаляций.  Крутящееся кресло на 5 роли-ках.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Без подлокотников. Регулировка высоты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газовой пружиной 42-52 см. База 58х58 см,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сидение 42х40 см.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ДМ-5-004-06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2011/12969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30.12.2011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11" w:right="2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583А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0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ультразвуковой терапии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одночастотный Габариты: 346х295х145 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50 Вт Вес – до 7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50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УЗТ-1.01Ф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7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"МедТеКо"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2012/13549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22.06.2012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25" w:right="2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584Б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1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высокочастотной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магнитотерапии (индуктотермии) на стойке-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тележке Габариты: 421х285х170 мм 1Ф; 220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В; 0,45 кВА Вес – 50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8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ВЧ-Магнит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87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МедТеКо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2008/02970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13.04.2011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19" name="Freeform 41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20" name="Freeform 4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21" name="Freeform 4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22" name="Freeform 4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23" name="Freeform 4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3098935</wp:posOffset>
            </wp:positionH>
            <wp:positionV relativeFrom="page">
              <wp:posOffset>-1399539</wp:posOffset>
            </wp:positionV>
            <wp:extent cx="4421123" cy="10021823"/>
            <wp:effectExtent l="0" t="0" r="0" b="0"/>
            <wp:wrapNone/>
            <wp:docPr id="424" name="Freeform 42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421123" cy="10021823"/>
                    </a:xfrm>
                    <a:custGeom>
                      <a:rect l="l" t="t" r="r" b="b"/>
                      <a:pathLst>
                        <a:path w="18421350" h="41757600">
                          <a:moveTo>
                            <a:pt x="0" y="41757600"/>
                          </a:moveTo>
                          <a:lnTo>
                            <a:pt x="18421350" y="41757600"/>
                          </a:lnTo>
                          <a:lnTo>
                            <a:pt x="184213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313" w:right="224" w:firstLine="7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96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локальной воздушной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криотерапии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96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645х390х680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96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60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96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1,0кВт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71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Cryo-6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77"/>
            </w:pPr>
            <w:r>
              <w:rPr lang="en-US" sz="22" baseline="0" dirty="0">
                <w:jc w:val="left"/>
                <w:rFonts w:ascii="TimesNewRoman" w:hAnsi="TimesNewRoman" w:cs="TimesNewRoman"/>
                <w:u w:val="single"/>
                <w:color w:val="000000"/>
                <w:sz w:val="22"/>
                <w:szCs w:val="22"/>
              </w:rPr>
              <w:t>ZIMMER,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8" w:right="32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ФСЗ 2007/01018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13.05.2014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30" w:right="24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А-35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-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Кипятильник дезинфекционный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электрический. Емкость – 4 л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445х210х197 мм РУ -1,3кВт; 220В; 1Ф.+N+PE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Кипячение в дистиллированной воде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541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КДЭА-1-4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57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ЛаборКомплект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8" w:right="36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2008/03473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20.10.2015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20" w:right="2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АК-3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2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Клинический высокочастотный аудиометр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522х366х980мм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РУ-0,2кВт,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7,9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8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AC-40 Interacoustics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10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2015/2433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13" w:right="2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АП-6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6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Накопитель для лекарств (20 ящиков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разделителями)           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800х500х2200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7" w:after="0" w:line="139" w:lineRule="exact"/>
              <w:ind w:left="43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арт.326600N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7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7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7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7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210" w:right="128" w:firstLine="1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ФАМА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лекарственный для аптечного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ассортимента ФАМА (модульный)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2138х1270х2035 мм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1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DVbox®1000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61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Дизайн Вектор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27" w:right="1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декларация ЕАЭС N RU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Д-RU.MO07.B.27469 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АПЗ,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И-1А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Автоматический проектор знаков с экраном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Smart CP-11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66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Medizs, Корея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2015/3172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19.10.2015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9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25" name="Freeform 42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26" name="Freeform 42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27" name="Freeform 4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28" name="Freeform 4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29" name="Freeform 42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2914531</wp:posOffset>
            </wp:positionH>
            <wp:positionV relativeFrom="page">
              <wp:posOffset>-1215135</wp:posOffset>
            </wp:positionV>
            <wp:extent cx="4789931" cy="10021823"/>
            <wp:effectExtent l="0" t="0" r="0" b="0"/>
            <wp:wrapNone/>
            <wp:docPr id="430" name="Freeform 43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789931" cy="10021823"/>
                    </a:xfrm>
                    <a:custGeom>
                      <a:rect l="l" t="t" r="r" b="b"/>
                      <a:pathLst>
                        <a:path w="19958050" h="41757600">
                          <a:moveTo>
                            <a:pt x="0" y="41757600"/>
                          </a:moveTo>
                          <a:lnTo>
                            <a:pt x="19958050" y="41757600"/>
                          </a:lnTo>
                          <a:lnTo>
                            <a:pt x="199580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404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5" w:after="0" w:line="240" w:lineRule="auto"/>
              <w:ind w:left="409" w:right="30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7" w:after="0" w:line="278" w:lineRule="exact"/>
              <w:ind w:left="28" w:right="38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Видеоэндоскопическая система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проведения бронхоскопии, в комплекте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видеобронхоскопом и моечным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6" w:after="0" w:line="278" w:lineRule="exact"/>
              <w:ind w:left="754" w:right="-80" w:hanging="61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OLYMPUSCV-190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278" w:lineRule="exact"/>
              <w:ind w:left="0" w:right="-80" w:firstLine="88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ПаксМед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278" w:lineRule="exact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7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" w:after="0" w:line="278" w:lineRule="exact"/>
              <w:ind w:left="27" w:right="8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2015/3465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06.06.2017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2012/12909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21.09.2012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2011/10655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19.10.2011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2008/02038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17.02.2020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2016/4891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02.11.2016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2014/1908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26.08.2014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2008/02183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02.07.2008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54" w:right="2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Б-30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Аквадистиллятор с кронштейном, крепится 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стене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- 25л/ч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460х382х685 мм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 кВт; 3Ф; 380 В   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0" w:right="19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  <w:p>
            <w:pPr>
              <w:spacing w:after="39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3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ДЭ-25-2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10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27" w:right="3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2011/11814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01.09.2011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68" w:right="2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1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Дорожка беговая реабилитационная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антигравитационная AlterGAnti-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GravityTreadmill в исполнении: AlterGAnti-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GravityTreadmill M320, с принадлежностями.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2130х970х1880мм  Вес- 249кгВес-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249кг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8" w:after="0" w:line="278" w:lineRule="exact"/>
              <w:ind w:left="0" w:right="804" w:firstLine="1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2016/5085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6.12.2016г. 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65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31" name="Freeform 43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32" name="Freeform 4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33" name="Freeform 4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34" name="Freeform 43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35" name="Freeform 4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2541151</wp:posOffset>
            </wp:positionH>
            <wp:positionV relativeFrom="page">
              <wp:posOffset>-841755</wp:posOffset>
            </wp:positionV>
            <wp:extent cx="5536691" cy="10021823"/>
            <wp:effectExtent l="0" t="0" r="0" b="0"/>
            <wp:wrapNone/>
            <wp:docPr id="436" name="Freeform 43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36691" cy="10021823"/>
                    </a:xfrm>
                    <a:custGeom>
                      <a:rect l="l" t="t" r="r" b="b"/>
                      <a:pathLst>
                        <a:path w="23069550" h="41757600">
                          <a:moveTo>
                            <a:pt x="0" y="41757600"/>
                          </a:moveTo>
                          <a:lnTo>
                            <a:pt x="23069550" y="41757600"/>
                          </a:lnTo>
                          <a:lnTo>
                            <a:pt x="230695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47" w:right="2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БР-1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Комплекс реабилитационный DST 8000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(DynamicStairTrainer 8000)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 (Динамический тренажер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лестница-брусья).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2500х900х1600мм. Вес- 280 кг. 1ф; 220В;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0,3кВт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56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DST 8000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98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№ФЗН 2010/06115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25.01.2010г.  </w:t>
            </w:r>
          </w:p>
        </w:tc>
      </w:tr>
      <w:tr>
        <w:trPr>
          <w:trHeight w:val="696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314" w:after="0" w:line="240" w:lineRule="auto"/>
              <w:ind w:left="344" w:right="2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В-25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16" w:after="0" w:line="278" w:lineRule="exact"/>
              <w:ind w:left="27" w:right="4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Видеоэндоскопическая система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проведения гастроскопии, в комплекте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видеогастроскопами и моечным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94" w:after="0" w:line="278" w:lineRule="exact"/>
              <w:ind w:left="754" w:right="-80" w:hanging="61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OLYMPUSCV-190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5" w:after="0" w:line="278" w:lineRule="exact"/>
              <w:ind w:left="0" w:right="-80" w:firstLine="88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ПаксМед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5" w:after="0" w:line="278" w:lineRule="exact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25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2" w:after="0" w:line="278" w:lineRule="exact"/>
              <w:ind w:left="27" w:right="8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2015/3465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06.06.2017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2012/12909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21.09.2012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2011/10655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19.10.2011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2011/10660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06.10.2011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2008/02038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02.07.2008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2015/3098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2016/4891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02.11.2016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2014/1906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26.08.2014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2015/3464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13.06.2018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2019/8780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20.08.2019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2016/3859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30.12.2016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2008/02183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02.07.2008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185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39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37" name="Freeform 43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38" name="Freeform 4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39" name="Freeform 4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40" name="Freeform 4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41" name="Freeform 4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2896243</wp:posOffset>
            </wp:positionH>
            <wp:positionV relativeFrom="page">
              <wp:posOffset>-1196847</wp:posOffset>
            </wp:positionV>
            <wp:extent cx="4826507" cy="10021823"/>
            <wp:effectExtent l="0" t="0" r="0" b="0"/>
            <wp:wrapNone/>
            <wp:docPr id="442" name="Freeform 44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826507" cy="10021823"/>
                    </a:xfrm>
                    <a:custGeom>
                      <a:rect l="l" t="t" r="r" b="b"/>
                      <a:pathLst>
                        <a:path w="20110450" h="41757600">
                          <a:moveTo>
                            <a:pt x="0" y="41757600"/>
                          </a:moveTo>
                          <a:lnTo>
                            <a:pt x="20110450" y="41757600"/>
                          </a:lnTo>
                          <a:lnTo>
                            <a:pt x="20110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482988</wp:posOffset>
            </wp:positionH>
            <wp:positionV relativeFrom="page">
              <wp:posOffset>4863263</wp:posOffset>
            </wp:positionV>
            <wp:extent cx="3293828" cy="356359"/>
            <wp:effectExtent l="0" t="0" r="0" b="0"/>
            <wp:wrapNone/>
            <wp:docPr id="443" name="Freeform 4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82988" y="4863263"/>
                      <a:ext cx="317952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В-31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14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Система ультразвуковая диагностическая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26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65" w:after="0" w:line="240" w:lineRule="auto"/>
              <w:ind w:left="344" w:right="2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В-26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67" w:after="0" w:line="278" w:lineRule="exact"/>
              <w:ind w:left="28" w:right="38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Видеоэндоскопическая система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проведения колоноскопии, в копмлекте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видеоколоноскопом и моечным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45" w:after="0" w:line="278" w:lineRule="exact"/>
              <w:ind w:left="754" w:right="-80" w:hanging="61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OLYMPUSCV-190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76" w:after="0" w:line="278" w:lineRule="exact"/>
              <w:ind w:left="0" w:right="-80" w:firstLine="88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ПаксМед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76" w:after="0" w:line="278" w:lineRule="exact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76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8" w:after="0" w:line="278" w:lineRule="exact"/>
              <w:ind w:left="27" w:right="8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2015/3465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06.06.2017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2012/12909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21.09.2012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2011/10655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19.10.2011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2008/02038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02.07.2008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2011/10660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06.10.2011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2015/3098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27.12.2017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2016/4891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02.11.2016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2014/1906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26.08.2014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6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ФСЗ 2008/02183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02.07.2008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 для эндоскопии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7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ARIETTA S70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88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ПаксМед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2019/8780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20.08.2019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30" w:right="2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Вапоризатор цифровой косметологический на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штативе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1100 х 390 х 280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– 1ф; 220В; не более 950 ВхА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0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АтисМед ВЦ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8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АтисМед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7" w:right="52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2016/5095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09.04.2018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44" name="Freeform 44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45" name="Freeform 4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46" name="Freeform 44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47" name="Freeform 4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48" name="Freeform 4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3098935</wp:posOffset>
            </wp:positionH>
            <wp:positionV relativeFrom="page">
              <wp:posOffset>-1399539</wp:posOffset>
            </wp:positionV>
            <wp:extent cx="4421123" cy="10021823"/>
            <wp:effectExtent l="0" t="0" r="0" b="0"/>
            <wp:wrapNone/>
            <wp:docPr id="449" name="Freeform 44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421123" cy="10021823"/>
                    </a:xfrm>
                    <a:custGeom>
                      <a:rect l="l" t="t" r="r" b="b"/>
                      <a:pathLst>
                        <a:path w="18421350" h="41757600">
                          <a:moveTo>
                            <a:pt x="0" y="41757600"/>
                          </a:moveTo>
                          <a:lnTo>
                            <a:pt x="18421350" y="41757600"/>
                          </a:lnTo>
                          <a:lnTo>
                            <a:pt x="184213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258" w:right="1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ВЕЛ-1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" w:after="0" w:line="278" w:lineRule="exact"/>
              <w:ind w:left="28" w:right="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сердечно-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сосудистой системы серии Kardiomedcycle, 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исполнении: Diagnosticcycle,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 (Велоэргометр с БОС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датчиками ЧСС).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1250х650х1480мм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Вес- 63кг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45" w:after="0" w:line="240" w:lineRule="auto"/>
              <w:ind w:left="24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Kardiomed Cycle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41" w:right="-80" w:firstLine="6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Diagnosticcycle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2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2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2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6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2010/07900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14.09.2010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258" w:right="1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ВЕЛ-2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78" w:lineRule="exact"/>
              <w:ind w:left="2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сердечно-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сосудистой и дыхательной систем серии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Kardiomed, в исполнении: Stair,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 (Тренажер,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иммитирующий подъем по лестнице,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датчиками ЧСС - Степпер)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1050х600х1450мм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2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Вес- 108кг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44" w:after="0" w:line="240" w:lineRule="auto"/>
              <w:ind w:left="24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Kardiomed Cycle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41" w:right="-80" w:firstLine="57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Stair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1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64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2010/07907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258" w:right="1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ВЕЛ-3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27" w:right="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сердечно-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сосудистой системы серии Kardiomedcycle, 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исполнении: Comfortcycle,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 (Комфортный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велоэргометр с датчиками ЧСС)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1590х650х1370мм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2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Вес- 82кг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44" w:after="0" w:line="240" w:lineRule="auto"/>
              <w:ind w:left="24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Kardiomed Cycle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41" w:right="-80" w:firstLine="17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Comfortcycle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1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4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64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2010/07900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14.09.2010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9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50" name="Freeform 45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51" name="Freeform 4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52" name="Freeform 4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53" name="Freeform 4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54" name="Freeform 4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455" name="Freeform 45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4221369</wp:posOffset>
            </wp:positionH>
            <wp:positionV relativeFrom="page">
              <wp:posOffset>2153589</wp:posOffset>
            </wp:positionV>
            <wp:extent cx="2217131" cy="356359"/>
            <wp:effectExtent l="0" t="0" r="0" b="0"/>
            <wp:wrapNone/>
            <wp:docPr id="456" name="Freeform 4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21369" y="2153589"/>
                      <a:ext cx="210283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5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OER-AW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OLYMPUS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5762121</wp:posOffset>
            </wp:positionH>
            <wp:positionV relativeFrom="page">
              <wp:posOffset>2241981</wp:posOffset>
            </wp:positionV>
            <wp:extent cx="2211350" cy="356359"/>
            <wp:effectExtent l="0" t="0" r="0" b="0"/>
            <wp:wrapNone/>
            <wp:docPr id="457" name="Freeform 45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62121" y="2241981"/>
                      <a:ext cx="209705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54"/>
                            <w:tab w:val="left" w:pos="319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Япония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5772796</wp:posOffset>
            </wp:positionH>
            <wp:positionV relativeFrom="page">
              <wp:posOffset>3348406</wp:posOffset>
            </wp:positionV>
            <wp:extent cx="2200689" cy="356359"/>
            <wp:effectExtent l="0" t="0" r="0" b="0"/>
            <wp:wrapNone/>
            <wp:docPr id="458" name="Freeform 4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72796" y="3348406"/>
                      <a:ext cx="208638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37"/>
                            <w:tab w:val="left" w:pos="317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(США)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539407</wp:posOffset>
            </wp:positionH>
            <wp:positionV relativeFrom="page">
              <wp:posOffset>3628822</wp:posOffset>
            </wp:positionV>
            <wp:extent cx="3119320" cy="356359"/>
            <wp:effectExtent l="0" t="0" r="0" b="0"/>
            <wp:wrapNone/>
            <wp:docPr id="459" name="Freeform 45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9407" y="3628822"/>
                      <a:ext cx="300502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Е2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1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Вешалка для хранения защитной одежды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88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347" w:right="2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Г-90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Автоматическая моечная машина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(репроцессор)  с системой фильтрации воды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воздуха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450х765х955 мм     Вес - 120 кг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РУ-0,8 кВт; 220В; 1Ф.+N+PE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Минимальная температура подаваемой воды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+8ОС                             Максимальная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температура подаваемой воды +20ОС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5" w:after="0" w:line="240" w:lineRule="auto"/>
              <w:ind w:left="0" w:right="2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821" w:after="0" w:line="240" w:lineRule="auto"/>
              <w:ind w:left="0" w:right="2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16" w:after="0" w:line="278" w:lineRule="exact"/>
              <w:ind w:left="27" w:right="3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2008/02183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18.05.2021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5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Дефибриллятор наружный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Zoll R Series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18" w:firstLine="37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ZOLL Medical Corp.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2012/12889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06.09.2012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AW4211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10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3" w:firstLine="3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2012/12093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12.05.2012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78" w:right="29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Е30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-7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Ширма рентгенозащитная большая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односекционная со смотровым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рентгенозащитным окном. Свинцовый эквива-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лент панели ширмы – 1,0мм, окна – 2,5мм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1050х710х2000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2011/11811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26.08.2011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26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И-17В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Автоматический периметр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6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"Centerfield 2"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0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Oculus,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2008/01152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28.02.2008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63" w:right="1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И-29Д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7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Столик для офтальмологических приборов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электроподъемный. Грузоподъемность 60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400х500х600-850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0,1кВт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25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СП-01-02/2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0" w:right="-80" w:firstLine="1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Красивая планета,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2009/04981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26.10.2021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60" name="Freeform 46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61" name="Freeform 4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62" name="Freeform 46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63" name="Freeform 4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64" name="Freeform 46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465" name="Freeform 46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493650</wp:posOffset>
            </wp:positionH>
            <wp:positionV relativeFrom="page">
              <wp:posOffset>2060625</wp:posOffset>
            </wp:positionV>
            <wp:extent cx="2853888" cy="356359"/>
            <wp:effectExtent l="0" t="0" r="0" b="0"/>
            <wp:wrapNone/>
            <wp:docPr id="466" name="Freeform 4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3650" y="2060625"/>
                      <a:ext cx="273958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ИМ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34"/>
                            <w:sz w:val="22"/>
                            <w:szCs w:val="22"/>
                          </w:rPr>
                          <w:t>П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Портативный ручной  импедансный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4309741</wp:posOffset>
            </wp:positionH>
            <wp:positionV relativeFrom="page">
              <wp:posOffset>2613837</wp:posOffset>
            </wp:positionV>
            <wp:extent cx="2927421" cy="356359"/>
            <wp:effectExtent l="0" t="0" r="0" b="0"/>
            <wp:wrapNone/>
            <wp:docPr id="467" name="Freeform 46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309741" y="2613837"/>
                      <a:ext cx="281312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CX-33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Olympus                        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5762134</wp:posOffset>
            </wp:positionH>
            <wp:positionV relativeFrom="page">
              <wp:posOffset>2702230</wp:posOffset>
            </wp:positionV>
            <wp:extent cx="2211350" cy="356359"/>
            <wp:effectExtent l="0" t="0" r="0" b="0"/>
            <wp:wrapNone/>
            <wp:docPr id="468" name="Freeform 46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62134" y="2702230"/>
                      <a:ext cx="209705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54"/>
                            <w:tab w:val="left" w:pos="319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Япония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5762134</wp:posOffset>
            </wp:positionH>
            <wp:positionV relativeFrom="page">
              <wp:posOffset>3439846</wp:posOffset>
            </wp:positionV>
            <wp:extent cx="2211350" cy="356359"/>
            <wp:effectExtent l="0" t="0" r="0" b="0"/>
            <wp:wrapNone/>
            <wp:docPr id="469" name="Freeform 4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62134" y="3439846"/>
                      <a:ext cx="209705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54"/>
                            <w:tab w:val="left" w:pos="319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Япония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268" w:right="1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И-32Г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1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Тонометр офтальмологический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автоматический бесконтактный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6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CT-800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5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Topcon,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2017/6062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04.08.2017 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аудиометр (тимпанометр/импедансометр)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5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Otowave 102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7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Amplivox, Англия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2012/11495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08.02.2019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59" w:right="5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ИО-26Ж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Микроскоп бинокулярный лабораторный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233х368х411 мм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0,03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8" w:right="3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2008/01701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01.11.2017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179" w:right="7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ИО-72А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93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Анализатор гематологический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лабораторной диагностики invitro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принадлежностью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93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420 x 355 x 480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93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0,2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68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XP 300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-80" w:firstLine="97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Sysmex               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58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        </w:t>
            </w:r>
          </w:p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7" w:after="0" w:line="278" w:lineRule="exact"/>
              <w:ind w:left="28" w:right="63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2013/812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08.07.2013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160" w:right="5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ИО-90Ж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28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Анализатор газов крови для лабораторной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диагностики invitro с 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до 30 проб в час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Размеры:  370х180х320мм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8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0,2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5" w:after="0" w:line="278" w:lineRule="exact"/>
              <w:ind w:left="28" w:right="-80" w:firstLine="8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Анализатор ABL80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FLEX, версия BASIC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(cobas b 123, вариант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исполнения 4 )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5" w:after="0" w:line="278" w:lineRule="exact"/>
              <w:ind w:left="0" w:right="25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2016/4827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spacing w:after="38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(РУ № ФСЗ 2011/10960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03.11.2011)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136" w:right="3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ИО-118Е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78" w:lineRule="exact"/>
              <w:ind w:left="28" w:right="111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Установка ультразвуковой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предстерилизационной очистки  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335х190х240 мм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8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Объем – 2,7 л       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8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180ВА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8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5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544" w:right="4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УЗУМИ-2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9" w:after="0" w:line="240" w:lineRule="auto"/>
              <w:ind w:left="51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ООО «ТРИ-МА»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13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Саратов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361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2007/01154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1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20.11.2007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131" w:right="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ИО-163В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80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Анализатор глюкозы и лактата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180 тестов в час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280х280х95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80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0,25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23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BIOSEN C/S line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EKF DIAGNOSTIC GMBH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2015/2973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21.08.2015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70" name="Freeform 47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71" name="Freeform 4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72" name="Freeform 47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73" name="Freeform 4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74" name="Freeform 4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475" name="Freeform 47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4084209</wp:posOffset>
            </wp:positionH>
            <wp:positionV relativeFrom="page">
              <wp:posOffset>1600377</wp:posOffset>
            </wp:positionV>
            <wp:extent cx="1478349" cy="444751"/>
            <wp:effectExtent l="0" t="0" r="0" b="0"/>
            <wp:wrapNone/>
            <wp:docPr id="476" name="Freeform 47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84209" y="1600377"/>
                      <a:ext cx="1364049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9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Rotofix 32A                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(Кат. № 1206)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432729</wp:posOffset>
            </wp:positionH>
            <wp:positionV relativeFrom="page">
              <wp:posOffset>3444418</wp:posOffset>
            </wp:positionV>
            <wp:extent cx="3143792" cy="356359"/>
            <wp:effectExtent l="0" t="0" r="0" b="0"/>
            <wp:wrapNone/>
            <wp:docPr id="477" name="Freeform 47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32729" y="3444418"/>
                      <a:ext cx="302949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К-609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3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Стол из нержавеющей стали. Габариты: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502865</wp:posOffset>
            </wp:positionH>
            <wp:positionV relativeFrom="page">
              <wp:posOffset>6763693</wp:posOffset>
            </wp:positionV>
            <wp:extent cx="3280750" cy="356359"/>
            <wp:effectExtent l="0" t="0" r="0" b="0"/>
            <wp:wrapNone/>
            <wp:docPr id="478" name="Freeform 4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2865" y="6763693"/>
                      <a:ext cx="316645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44"/>
                            <w:sz w:val="22"/>
                            <w:szCs w:val="22"/>
                          </w:rPr>
                          <w:t>5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Фототерапевтический модуль (стандартная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479" name="Freeform 4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44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273"/>
        <w:gridCol w:w="823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  <w:gridSpan w:val="2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203" w:right="10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ИО-202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76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Центрифуга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76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430х366х257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300 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76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23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961" w:right="-80" w:hanging="8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Andreas Hettich GmbH &amp;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Co. KG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43" w:right="-80" w:firstLine="70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73" w:type="dxa"/>
            <w:tcBorders>
              <w:right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0" w:right="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</w:t>
            </w:r>
          </w:p>
        </w:tc>
        <w:tc>
          <w:tcPr>
            <w:tcW w:w="823" w:type="dxa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105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8" w:right="789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РЗН 2013/1187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04.09.2018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124" w:right="2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ИО-204А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78" w:lineRule="exact"/>
              <w:ind w:left="28" w:right="8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Полная автоматическая система для анализа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мочи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8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Интерфейс RS-232C и Ethernet;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Интегрированный принтер 58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514 анализов в час,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210х328х164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8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0,03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8" w:after="0" w:line="240" w:lineRule="auto"/>
              <w:ind w:left="20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AutionEleven AE-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00" w:right="-80" w:firstLine="60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95" w:after="0" w:line="240" w:lineRule="auto"/>
              <w:ind w:left="0" w:right="-80" w:firstLine="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ARKRAY Factory,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9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9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2012/12845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05.09.2012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2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2015/2523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02.06.2017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2019/9342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06.12.2019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1200х700х850мм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3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арт.326716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8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2014/1961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20" w:right="2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криолиполиза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РУ-1ф, 220В; 1,0кВт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7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Z Lipo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4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Zimmer,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3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31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205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2019/8678 от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5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26.07.2019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20" w:right="2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Косметологический комбайн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500х407х1450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РУ-1ф, 220В; 0,15кВт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19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Face Beauty Clinic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1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Tecnology (Италия)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7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28" w:right="78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РЗН 2016/4772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23.09.2016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20" w:right="2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7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светодиодный медицинский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670х530х585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РУ-1ф, 220В; 0,5кВт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668" w:right="-80" w:hanging="54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РЕВИКСАН «ДУО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ЛАЙТ»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278" w:lineRule="exact"/>
              <w:ind w:left="0" w:right="-80" w:firstLine="10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28" w:right="112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РЗН 2019/8147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24.05.2021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20" w:right="2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3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Вакуумный аппарат косметологический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магнитотерапией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600х600х1900мм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РУ-1ф, 220В; 1,0кВт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649" w:right="56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MR-991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8" w:after="0" w:line="240" w:lineRule="auto"/>
              <w:ind w:left="964" w:right="-80" w:firstLine="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Mantis,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96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Италия 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5" w:after="0" w:line="240" w:lineRule="auto"/>
              <w:ind w:left="0" w:right="523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2015/2642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23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29.04.2015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комплектация)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83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М22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19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Lumenis, США-Израиль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2012/12713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22.08.2012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80" name="Freeform 48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81" name="Freeform 48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82" name="Freeform 4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83" name="Freeform 4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84" name="Freeform 4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485" name="Freeform 48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467753</wp:posOffset>
            </wp:positionH>
            <wp:positionV relativeFrom="page">
              <wp:posOffset>1784781</wp:posOffset>
            </wp:positionV>
            <wp:extent cx="9683864" cy="1182368"/>
            <wp:effectExtent l="0" t="0" r="0" b="0"/>
            <wp:wrapNone/>
            <wp:docPr id="486" name="Freeform 4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67753" y="1784781"/>
                      <a:ext cx="9569564" cy="1068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12926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ФСЗ 2010/07141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15.06.2010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659"/>
                            <w:tab w:val="left" w:pos="7968"/>
                            <w:tab w:val="left" w:pos="10392"/>
                            <w:tab w:val="left" w:pos="11529"/>
                            <w:tab w:val="left" w:pos="12926"/>
                          </w:tabs>
                          <w:spacing w:before="12340" w:after="0" w:line="139" w:lineRule="exact"/>
                          <w:ind w:left="12926" w:right="0" w:hanging="1292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КО-1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89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Аппарат фотоомоложения	Bbl BroadBand 	BBL, Германия	шт.	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РУ № ФСЗ 2010/07796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18.08.2017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887"/>
                            <w:tab w:val="left" w:pos="7571"/>
                            <w:tab w:val="left" w:pos="11529"/>
                            <w:tab w:val="left" w:pos="12926"/>
                          </w:tabs>
                          <w:spacing w:before="11760" w:after="0" w:line="139" w:lineRule="exact"/>
                          <w:ind w:left="12926" w:right="0" w:hanging="1292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КО-1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89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Лазерная система многофункциональная	500 PLUS	VITALASER, Германи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570"/>
                            <w:sz w:val="22"/>
                            <w:szCs w:val="22"/>
                          </w:rPr>
                          <w:t>я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РУ № ФСЗ 2010/07201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21.06.2010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1873173</wp:posOffset>
            </wp:positionV>
            <wp:extent cx="6940267" cy="356359"/>
            <wp:effectExtent l="0" t="0" r="0" b="0"/>
            <wp:wrapNone/>
            <wp:docPr id="487" name="Freeform 4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873173"/>
                      <a:ext cx="682596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912"/>
                            <w:tab w:val="left" w:pos="6820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гинекологиче-ским набором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SP Dynamis	Fotona d.d, Словения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4114676</wp:posOffset>
            </wp:positionH>
            <wp:positionV relativeFrom="page">
              <wp:posOffset>6301921</wp:posOffset>
            </wp:positionV>
            <wp:extent cx="5941689" cy="444751"/>
            <wp:effectExtent l="0" t="0" r="0" b="0"/>
            <wp:wrapNone/>
            <wp:docPr id="488" name="Freeform 4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114676" y="6301921"/>
                      <a:ext cx="5827389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58"/>
                            <w:tab w:val="left" w:pos="4648"/>
                            <w:tab w:val="left" w:pos="5786"/>
                            <w:tab w:val="left" w:pos="7183"/>
                          </w:tabs>
                          <w:spacing w:before="0" w:after="0" w:line="139" w:lineRule="exact"/>
                          <w:ind w:left="7183" w:right="0" w:hanging="718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Ves-Matic 30	Diesse, Италия	шт.	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РУ № РЗН 2019/8457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10.06.2019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523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20" w:right="-80" w:firstLine="187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23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2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Косметологический аппарат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HydraFacial MD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HydraFacial, США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23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2016/3600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23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28.01.2016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2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Лазерная система SP Dynamis без сканеров, с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404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4" w:after="0" w:line="240" w:lineRule="auto"/>
              <w:ind w:left="265" w:right="1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КО-15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78" w:lineRule="exact"/>
              <w:ind w:left="28" w:right="3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для автоматического картирования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тела и дерма-тоскопического исследования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включает в себя: видеодерматоскопmedicam,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стойку ATBM,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фотооборудование,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оптики,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медицинский сервер,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монитор,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программное обеспечение для дерматоскопии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 для картирования тела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 стенда: 700х610х1820мм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≈0,5кВт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5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Вodystudio ATBM®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Классический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6" w:after="0" w:line="278" w:lineRule="exact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6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66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5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2016/4949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26.10.2016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30" w:right="24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КПС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5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для пациента  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Грузоподъемность – 185 кг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82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1Ф; 220 В; ~ 0,2 кВт        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651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SK-1.08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7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Chirana, Словакия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63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2013/250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04.03.2013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80" w:right="1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Л-41Б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Автоматический анализатор СОЭ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– 180 тестов/час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510х350х500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0,065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15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61" w:firstLine="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89" name="Freeform 48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90" name="Freeform 49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491" name="Freeform 4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492" name="Freeform 4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493" name="Freeform 49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2702695</wp:posOffset>
            </wp:positionH>
            <wp:positionV relativeFrom="page">
              <wp:posOffset>-1003299</wp:posOffset>
            </wp:positionV>
            <wp:extent cx="5213603" cy="10021823"/>
            <wp:effectExtent l="0" t="0" r="0" b="0"/>
            <wp:wrapNone/>
            <wp:docPr id="494" name="Freeform 49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213603" cy="10021823"/>
                    </a:xfrm>
                    <a:custGeom>
                      <a:rect l="l" t="t" r="r" b="b"/>
                      <a:pathLst>
                        <a:path w="21723350" h="41757600">
                          <a:moveTo>
                            <a:pt x="0" y="41757600"/>
                          </a:moveTo>
                          <a:lnTo>
                            <a:pt x="21723350" y="41757600"/>
                          </a:lnTo>
                          <a:lnTo>
                            <a:pt x="217233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4026273</wp:posOffset>
            </wp:positionH>
            <wp:positionV relativeFrom="page">
              <wp:posOffset>1812213</wp:posOffset>
            </wp:positionV>
            <wp:extent cx="6326923" cy="444751"/>
            <wp:effectExtent l="0" t="0" r="0" b="0"/>
            <wp:wrapNone/>
            <wp:docPr id="495" name="Freeform 49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26273" y="1812213"/>
                      <a:ext cx="6212623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48"/>
                            <w:tab w:val="left" w:pos="5925"/>
                            <w:tab w:val="left" w:pos="7322"/>
                          </w:tabs>
                          <w:spacing w:before="0" w:after="0" w:line="139" w:lineRule="exact"/>
                          <w:ind w:left="7322" w:right="0" w:hanging="7322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Euroklav 23VS+	Melag (Германия)         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197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РУ № ФСЗ 2012/12739 от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29.05.2020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4203065</wp:posOffset>
            </wp:positionH>
            <wp:positionV relativeFrom="page">
              <wp:posOffset>5712132</wp:posOffset>
            </wp:positionV>
            <wp:extent cx="2689901" cy="356359"/>
            <wp:effectExtent l="0" t="0" r="0" b="0"/>
            <wp:wrapNone/>
            <wp:docPr id="496" name="Freeform 4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03065" y="5712132"/>
                      <a:ext cx="257560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62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ГП-20МО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Касимовский приборный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466230</wp:posOffset>
            </wp:positionH>
            <wp:positionV relativeFrom="page">
              <wp:posOffset>6265344</wp:posOffset>
            </wp:positionV>
            <wp:extent cx="2243302" cy="356359"/>
            <wp:effectExtent l="0" t="0" r="0" b="0"/>
            <wp:wrapNone/>
            <wp:docPr id="497" name="Freeform 49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66230" y="6265344"/>
                      <a:ext cx="212900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Л-80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89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Шкаф общелабораторный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808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37" w:after="0" w:line="240" w:lineRule="auto"/>
              <w:ind w:left="263" w:right="1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Л-48А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Стерилизатор паровой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Объем стерилизационной камеры – 25 л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550х683х492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2,2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70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240" w:lineRule="auto"/>
              <w:ind w:left="0" w:right="5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3" w:right="1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Л-51А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4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Универсальный автоматический стейнер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500х450х450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4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0,02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29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V-Chromer® III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14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WEST MEDICA Австрия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9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2021/14963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03.08.2021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42" w:right="2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78" w:lineRule="exact"/>
              <w:ind w:left="28" w:right="3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Моечно-дезинфекционный автомат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лабораторной посуды    (с системой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смягчения воды и подающим насосом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безнапорной дистиллированной воды)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600х600х850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3Ф; 380; 9,7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72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50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AWD655-8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6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Melius medical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79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2016/4943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25.10.2016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80" w:right="1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Л-71Б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1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Анализатор-коагулометр для лабораторных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исследований invitro, с 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 до  100 проб в день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566 x 490 x 490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0,2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15" w:after="0" w:line="240" w:lineRule="auto"/>
              <w:ind w:left="671" w:right="5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CA-660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spacing w:after="39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8" w:right="-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(ACL TOP 350 CTS)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6" w:after="0" w:line="240" w:lineRule="auto"/>
              <w:ind w:left="546" w:right="4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Sysmex,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spacing w:after="38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791" w:right="-80" w:hanging="74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(Instrumentation Laboratory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Co., США)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2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2012/12158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27.12.2012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spacing w:after="39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(РУ № РЗН 2020/11078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06.07.2020)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263" w:right="1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Л-75А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Стерилизатор воздушный (сухожар)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Объем камеры – 20 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625х450х415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1,5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6" w:firstLine="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11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завод                     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27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2011/10267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15.06.2015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800х500х1950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3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ДМ-6-001-11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9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498" name="Freeform 49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499" name="Freeform 49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00" name="Freeform 5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01" name="Freeform 5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02" name="Freeform 5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503" name="Freeform 50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4111641</wp:posOffset>
            </wp:positionH>
            <wp:positionV relativeFrom="page">
              <wp:posOffset>2613837</wp:posOffset>
            </wp:positionV>
            <wp:extent cx="3861874" cy="444752"/>
            <wp:effectExtent l="0" t="0" r="0" b="0"/>
            <wp:wrapNone/>
            <wp:docPr id="504" name="Freeform 5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111641" y="2613837"/>
                      <a:ext cx="3747574" cy="330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ДМ-6-006-02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24"/>
                            <w:tab w:val="left" w:pos="4653"/>
                            <w:tab w:val="left" w:pos="579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ДМ-6-010-12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Доктор Мебель	шт.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63" w:right="1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Л-81А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8" w:right="7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Автоматический анализатор крови (в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комплекте с компьютером)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Производительность, 200 тестов в час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750х700х620мм,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Протребление воды- 1,5л/час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40" w:lineRule="auto"/>
              <w:ind w:left="359" w:right="27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Indiko Thermo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spacing w:after="38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9" w:right="-80" w:firstLine="19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 SAPPHIRE 400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Premium ("САПФИР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400 ПРЕМИУМ")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769" w:right="250" w:hanging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Fisher Scientific Oy,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Финляндия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spacing w:after="39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914" w:right="-80" w:hanging="8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(Tokyo Boeki Medisys Inc.,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Япония)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2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2011/11199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26.12.2011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spacing w:after="39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2014/2195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13.01.2015)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08" w:right="1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Л-235А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лабораторный с одной тумбой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(заказывается отдельно)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Габариты: 1200х600х760 мм          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4" w:after="0" w:line="240" w:lineRule="auto"/>
              <w:ind w:left="0" w:right="13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287" w:right="18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Л-236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лабораторный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Допустимая нагрузка – 350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Рабочая поверхность - керамогранит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Габариты: 1500х750х900 мм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2" w:after="0" w:line="240" w:lineRule="auto"/>
              <w:ind w:left="0" w:right="4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6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ГК Лаборант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2018/6777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29.01.2018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287" w:right="18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Л-237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лабораторный. Допустимая нагрузка –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350 кг  Рабочая поверхность - керамо-гранит 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1200х750х900 мм           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2" w:after="0" w:line="278" w:lineRule="exact"/>
              <w:ind w:left="0" w:right="139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6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ГК Лаборант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2018/6777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29.01.2018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87" w:right="18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Л-238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лабораторный с двумя подкатными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тумбами (заказываются отдельно)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1500х600х760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ДМ-6-006-03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ДМ-6-010-12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59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15" w:right="11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Л-406В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вытяжной химический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(в комплекте светильник люминесцентный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18Вт, 2 розет-ки)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Габариты:1200х740х2250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РУ-3,0 кВт; 220В; 1Ф; N,+РЕ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ДМ-6-004-07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9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352" w:right="266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ЛЛ1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ЛЛ5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28" w:right="2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Лампа-лупа косметологическая на штативе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230х800х1350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0,1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76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strike/>
                <w:color w:val="000000"/>
                <w:sz w:val="22"/>
                <w:szCs w:val="22"/>
              </w:rPr>
              <w:t>F 205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6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АтисМед ЛЛ-5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2016/4378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04.07.2016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05" name="Freeform 50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06" name="Freeform 5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07" name="Freeform 5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08" name="Freeform 5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09" name="Freeform 5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510" name="Freeform 51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441846</wp:posOffset>
            </wp:positionH>
            <wp:positionV relativeFrom="page">
              <wp:posOffset>2522397</wp:posOffset>
            </wp:positionV>
            <wp:extent cx="2955925" cy="356359"/>
            <wp:effectExtent l="0" t="0" r="0" b="0"/>
            <wp:wrapNone/>
            <wp:docPr id="511" name="Freeform 5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41846" y="2522397"/>
                      <a:ext cx="284162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ММП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68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Инфузионная стойка Два гнез-да для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486043</wp:posOffset>
            </wp:positionH>
            <wp:positionV relativeFrom="page">
              <wp:posOffset>2982646</wp:posOffset>
            </wp:positionV>
            <wp:extent cx="2295035" cy="444751"/>
            <wp:effectExtent l="0" t="0" r="0" b="0"/>
            <wp:wrapNone/>
            <wp:docPr id="512" name="Freeform 51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86043" y="2982646"/>
                      <a:ext cx="2180735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39" w:lineRule="exact"/>
                          <w:ind w:left="861" w:right="0" w:hanging="86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МС-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33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Микроскоп операционный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1ф; 220В; 0,2кВт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4280791</wp:posOffset>
            </wp:positionH>
            <wp:positionV relativeFrom="page">
              <wp:posOffset>2982646</wp:posOffset>
            </wp:positionV>
            <wp:extent cx="553112" cy="444751"/>
            <wp:effectExtent l="0" t="0" r="0" b="0"/>
            <wp:wrapNone/>
            <wp:docPr id="513" name="Freeform 5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80791" y="2982646"/>
                      <a:ext cx="438812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52"/>
                          <w:jc w:val="right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M320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Hi End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5681341</wp:posOffset>
            </wp:positionH>
            <wp:positionV relativeFrom="page">
              <wp:posOffset>2982646</wp:posOffset>
            </wp:positionV>
            <wp:extent cx="2292128" cy="444751"/>
            <wp:effectExtent l="0" t="0" r="0" b="0"/>
            <wp:wrapNone/>
            <wp:docPr id="514" name="Freeform 51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81341" y="2982646"/>
                      <a:ext cx="2177828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0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Leica,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81"/>
                            <w:tab w:val="left" w:pos="331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27" w:right="1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МВК-2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Устройство Pablo для восстановления мелкой,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крупной моторики и координации верхних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конечностей с оценкой функциональных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возможностей при помощи биологической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обратной связи с принадлежностями.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51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Tyrostation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59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№РЗН 2016/4708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15.09.2016г. 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флаконов, два крючка.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3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ДМ-6-014-03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4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Доктор Мебель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3" w:firstLine="38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2015/2891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7" w:right="37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2010/08312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19.11.2010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29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М-4А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медицинская с тремя ящиками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арт.329602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73" w:right="27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М-5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2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с электроприводом и инфузионной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стойкой с двумя крючками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1850х620х570/870мм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330ВА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Аккумуляторная батарея 24В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48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арт. 384420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0" w:right="-80" w:firstLine="8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Malvestio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4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2014/1960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03.10.2014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222" w:right="1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НМС-1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8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Стимулятор нейромышечный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терапевтического использования Galileo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варианте исполнения GalileoMed L,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принадлежностями. Габариты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металлическим поручнем: 875х710х1200мм.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Вес- 58 кг. 1ф; 220В; 800ВА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GalileoMed 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2016/4296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20.06.2016 г. 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51" w:right="16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О-36А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524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Операционный светильник   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Размер купола: 640х460 мм   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0,3 кВт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52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Polaris 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2017/5494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06.08.2020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15" name="Freeform 51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16" name="Freeform 5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17" name="Freeform 5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18" name="Freeform 5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19" name="Freeform 51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520" name="Freeform 52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6078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70" w:after="0" w:line="240" w:lineRule="auto"/>
              <w:ind w:left="354" w:right="25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5" w:after="0" w:line="278" w:lineRule="exact"/>
              <w:ind w:left="28" w:right="1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(анестезиологическая) потолочная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подвода медицинских газов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подключения аппаратуры. Вес (без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потолочного крепления) - 300кг.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Грузоподъемность системы подвеса 250кг.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Максимальный радиус выноса относительно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центральной оси 1500мм (750+750). Двойное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плечо с моторизованным подъемом по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3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высоте. Крутящий момент 7500Н.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Распределительный модуль колонна  800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мм(Д)х298мм(Ш)×280мм(Г). Полка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430х480мм, макс.нагрузка 80кг - 2шт.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Электрические разъемы:  электророзетка, 220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Вт – 8 шт., разъем заземления – 4 шт., RJ45 –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1шт. Газовые клапаны: кислород -2шт.,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сжатый воздух 4Бар – 1 шт., вакуум – 1шт.,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закись азота – 1 шт.,отсос наркогазов - 1шт.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электро-(8), уравнивания потенциалов(8),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ЛВС(2) и полками для навесного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70" w:after="0" w:line="240" w:lineRule="auto"/>
              <w:ind w:left="70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Movita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70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7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7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70" w:after="0" w:line="240" w:lineRule="auto"/>
              <w:ind w:left="0" w:right="146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33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2010/08657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10.08.2020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54" w:right="25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22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хирургическая, потолочная,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одноплечевая с газовыми клапанами (CO2,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AIR8, VAC) электророзетками (8шт.)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розетками уравнивания потенциалов (8)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70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Movita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146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2010/08657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10.08.2020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47" w:right="26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3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настенная для специальных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лечебных помещений с клапаном (О2)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блоком из 4-х электророзеток, розетками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уравнивания потециалов (2)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7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Linea 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2011/09280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49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21" name="Freeform 52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22" name="Freeform 5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23" name="Freeform 5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24" name="Freeform 5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25" name="Freeform 5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526" name="Freeform 52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524165</wp:posOffset>
            </wp:positionH>
            <wp:positionV relativeFrom="page">
              <wp:posOffset>4457879</wp:posOffset>
            </wp:positionV>
            <wp:extent cx="3265446" cy="356359"/>
            <wp:effectExtent l="0" t="0" r="0" b="0"/>
            <wp:wrapNone/>
            <wp:docPr id="527" name="Freeform 5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24165" y="4457879"/>
                      <a:ext cx="315114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ОК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84"/>
                            <w:sz w:val="22"/>
                            <w:szCs w:val="22"/>
                          </w:rPr>
                          <w:t>9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Клапан медицинского газа, подвод сжатого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4105543</wp:posOffset>
            </wp:positionH>
            <wp:positionV relativeFrom="page">
              <wp:posOffset>6117517</wp:posOffset>
            </wp:positionV>
            <wp:extent cx="2513623" cy="356359"/>
            <wp:effectExtent l="0" t="0" r="0" b="0"/>
            <wp:wrapNone/>
            <wp:docPr id="528" name="Freeform 5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105543" y="6117517"/>
                      <a:ext cx="239932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МАКДЭЛ-09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ЗАО «МАКДЭЛ-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54" w:right="25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6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настенная для специальных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лечебных помещений с клапаном (О2,Vac)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блоком из 4-х электророзеток, розетками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уравнивания потециалов (2)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7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Linea 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2011/09280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54" w:right="25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6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настенная для специальных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лечебных помещений с клапаном (О2, AIR4,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VAC) и блоком из 4-х электророзеток,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розетками уравнивания потециалов (2)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7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Linea 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2011/09280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47" w:right="26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2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настенная для специальных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лечебных помещений с клапаном (О2, N2O,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Вак, Сж.в, отвод наркогазов) и блоком из 4-х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электророзеток, розетками уравнивания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потециалов (2)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7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Linea 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45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Draeger,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2011/09280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воздуха, ДУ=15, 4 бар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4" w:after="0" w:line="240" w:lineRule="auto"/>
              <w:ind w:left="0" w:right="-80" w:firstLine="97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Альт-Н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2011/09280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9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медицинского газ, подвод кислорода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2011/09280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2010/08690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04.12.2020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299" w:right="21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ОФ-1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ИК-лазерный для коррекции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аккомодационно-рефракционных нарушений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зрения со штативом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26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Технологии», Россия"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2010/08674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19.08.2010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29" name="Freeform 52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30" name="Freeform 5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31" name="Freeform 5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32" name="Freeform 5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33" name="Freeform 5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534" name="Freeform 53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489088</wp:posOffset>
            </wp:positionH>
            <wp:positionV relativeFrom="page">
              <wp:posOffset>2891206</wp:posOffset>
            </wp:positionV>
            <wp:extent cx="2591637" cy="356359"/>
            <wp:effectExtent l="0" t="0" r="0" b="0"/>
            <wp:wrapNone/>
            <wp:docPr id="535" name="Freeform 5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89088" y="2891206"/>
                      <a:ext cx="247733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ОФ-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38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Диоптриметр автоматический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1033166</wp:posOffset>
            </wp:positionH>
            <wp:positionV relativeFrom="page">
              <wp:posOffset>3263062</wp:posOffset>
            </wp:positionV>
            <wp:extent cx="2685588" cy="621535"/>
            <wp:effectExtent l="0" t="0" r="0" b="0"/>
            <wp:wrapNone/>
            <wp:docPr id="536" name="Freeform 53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66" y="3263062"/>
                      <a:ext cx="2571288" cy="507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Ультразвуковой офтальмологический А/B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сканнер  премиум-класса с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принадлежностями и тележкой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489100</wp:posOffset>
            </wp:positionH>
            <wp:positionV relativeFrom="page">
              <wp:posOffset>3439846</wp:posOffset>
            </wp:positionV>
            <wp:extent cx="443268" cy="267967"/>
            <wp:effectExtent l="0" t="0" r="0" b="0"/>
            <wp:wrapNone/>
            <wp:docPr id="537" name="Freeform 5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89100" y="3439846"/>
                      <a:ext cx="328968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ОФ-4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299" w:right="21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ОФ-2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9" w:after="0" w:line="278" w:lineRule="exact"/>
              <w:ind w:left="28" w:right="12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Томограф офтальмологический когерентный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оптический с принадлежностями:  с модулем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передней камеры, с усовершентсвованной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технологией сканирования, трекингом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принадлежностями, в комплекте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Программное обеспечение АнгиоОСТ 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Ангио Аналитикой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27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DRI OCT-Triton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0" w:right="-80" w:firstLine="57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Topcon, Япония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6" w:after="0" w:line="139" w:lineRule="exact"/>
              <w:ind w:left="47" w:right="15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2018/7534 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24.08.2018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72" w:firstLine="1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ALMAS FL-8600Р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1017" w:right="-80" w:hanging="7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ООО "Алмас-Сервис",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Китай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4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2019/8864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05.09.2019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70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AVISO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10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Quantel Medical, Франция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ФЗС 2009/05243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10.04.2017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1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ПБМ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Мобильная стоматологическая установка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TU A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Stomadent, Словакия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2008/02142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24.06.2008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349" w:right="2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Р-18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Лазерная мультиформатная камера Carestream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Health (с 2 лоткам  для подачи пленки)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Габариты:670х620х650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4,5А,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79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0" w:right="1909" w:firstLine="1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19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Carestream Health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96" w:right="-80" w:firstLine="16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DryView 5950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0" w:after="0" w:line="240" w:lineRule="auto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4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2015/2380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49" w:right="2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Р-19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Медицинский принтер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700х750х1410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0,7кВт, 220В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1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Agfa Drystar 5503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110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Agfa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153" w:firstLine="25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2008/02790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21.10.2008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49" w:right="2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Медицинский принтер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728х715х536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0,53кВт, 220В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21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Agfa Drystar 5302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110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Agfa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208" w:firstLine="31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2008/02792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21.10.2008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38" name="Freeform 53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39" name="Freeform 5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40" name="Freeform 5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41" name="Freeform 5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42" name="Freeform 5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3283339</wp:posOffset>
            </wp:positionH>
            <wp:positionV relativeFrom="page">
              <wp:posOffset>-1583943</wp:posOffset>
            </wp:positionV>
            <wp:extent cx="4052315" cy="10021823"/>
            <wp:effectExtent l="0" t="0" r="0" b="0"/>
            <wp:wrapNone/>
            <wp:docPr id="543" name="Freeform 54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052315" cy="10021823"/>
                    </a:xfrm>
                    <a:custGeom>
                      <a:rect l="l" t="t" r="r" b="b"/>
                      <a:pathLst>
                        <a:path w="16884650" h="41757600">
                          <a:moveTo>
                            <a:pt x="0" y="41757600"/>
                          </a:moveTo>
                          <a:lnTo>
                            <a:pt x="16884650" y="41757600"/>
                          </a:lnTo>
                          <a:lnTo>
                            <a:pt x="168846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461656</wp:posOffset>
            </wp:positionH>
            <wp:positionV relativeFrom="page">
              <wp:posOffset>2153589</wp:posOffset>
            </wp:positionV>
            <wp:extent cx="2913247" cy="356359"/>
            <wp:effectExtent l="0" t="0" r="0" b="0"/>
            <wp:wrapNone/>
            <wp:docPr id="544" name="Freeform 54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61656" y="2153589"/>
                      <a:ext cx="279894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РЕФ-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83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Портативный бинокулярный ручной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49" w:right="2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Р-21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107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Принтер медицинский для печати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рентгеновских снимков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Габариты:597х649х463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7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РУ-0,5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4" w:after="0" w:line="240" w:lineRule="auto"/>
              <w:ind w:left="215" w:right="-80" w:firstLine="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DRUVIEW 5950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1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LASER IMAGER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208" w:firstLine="31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2015/2380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10.02.2015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рефрактометр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10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plusoptiX модель 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1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Монолит,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2017/5889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26.06.2017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37" w:right="2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РК-1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3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механотерапии мышц плечевого пояса серии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 в исполнении CoreCircuit (Жим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груди/гребля). Габариты: 1180х1040х1300мм.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- 70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 Circuit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2010/07902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15.10.2010г. 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37" w:right="2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РК-2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2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механотерапии мышц туловища серии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CompassTrunk в исполнении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CoreCircuitTrunkextension/flexion210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(Сгибание / Разгибание спины). Габариты: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1180х850х1300мм. Вес - 65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4" w:after="0" w:line="278" w:lineRule="exact"/>
              <w:ind w:left="296" w:right="161" w:firstLine="17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 Circuit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Trunkextension/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flexion 210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2010/07904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15.10.2010г. 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37" w:right="2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РК-3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механотерапии мышц плечевого пояса серии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Compass в исполнении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CoreCircuitShoulderPress.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1230х710х1530 мм. Вес - 102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8" w:after="0" w:line="240" w:lineRule="auto"/>
              <w:ind w:left="388" w:right="-80" w:firstLine="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Core Circuit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ShoulderPress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4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2010/07910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15.10.2010г. 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23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45" name="Freeform 54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46" name="Freeform 54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47" name="Freeform 5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48" name="Freeform 5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49" name="Freeform 54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550" name="Freeform 55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5457310</wp:posOffset>
            </wp:positionH>
            <wp:positionV relativeFrom="page">
              <wp:posOffset>2153589</wp:posOffset>
            </wp:positionV>
            <wp:extent cx="4895898" cy="444751"/>
            <wp:effectExtent l="0" t="0" r="0" b="0"/>
            <wp:wrapNone/>
            <wp:docPr id="551" name="Freeform 5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57310" y="2153589"/>
                      <a:ext cx="4781598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534"/>
                            <w:tab w:val="left" w:pos="3672"/>
                            <w:tab w:val="left" w:pos="5068"/>
                          </w:tabs>
                          <w:spacing w:before="0" w:after="0" w:line="139" w:lineRule="exact"/>
                          <w:ind w:left="5068" w:right="0" w:hanging="506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Бека РУС, Россия	шт.	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РУ № ФСЗ 2010/07904 от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15.10.2010г.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548534</wp:posOffset>
            </wp:positionH>
            <wp:positionV relativeFrom="page">
              <wp:posOffset>3260014</wp:posOffset>
            </wp:positionV>
            <wp:extent cx="3404214" cy="356359"/>
            <wp:effectExtent l="0" t="0" r="0" b="0"/>
            <wp:wrapNone/>
            <wp:docPr id="552" name="Freeform 5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8534" y="3260014"/>
                      <a:ext cx="328991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С-3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Аппарат для определения глубины корневого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4373769</wp:posOffset>
            </wp:positionH>
            <wp:positionV relativeFrom="page">
              <wp:posOffset>3717215</wp:posOffset>
            </wp:positionV>
            <wp:extent cx="3599674" cy="356359"/>
            <wp:effectExtent l="0" t="0" r="0" b="0"/>
            <wp:wrapNone/>
            <wp:docPr id="553" name="Freeform 5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373769" y="3717215"/>
                      <a:ext cx="348537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56"/>
                            <w:tab w:val="left" w:pos="4214"/>
                            <w:tab w:val="left" w:pos="537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TR3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J.Morita, Япония  	 шт. 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548548</wp:posOffset>
            </wp:positionH>
            <wp:positionV relativeFrom="page">
              <wp:posOffset>3997631</wp:posOffset>
            </wp:positionV>
            <wp:extent cx="2820768" cy="356359"/>
            <wp:effectExtent l="0" t="0" r="0" b="0"/>
            <wp:wrapNone/>
            <wp:docPr id="554" name="Freeform 5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8548" y="3997631"/>
                      <a:ext cx="270646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1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Диатермокоагулятор хирургический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501308</wp:posOffset>
            </wp:positionH>
            <wp:positionV relativeFrom="page">
              <wp:posOffset>4366439</wp:posOffset>
            </wp:positionV>
            <wp:extent cx="3030041" cy="356359"/>
            <wp:effectExtent l="0" t="0" r="0" b="0"/>
            <wp:wrapNone/>
            <wp:docPr id="555" name="Freeform 5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1308" y="4366439"/>
                      <a:ext cx="291574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С-5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58"/>
                            <w:sz w:val="22"/>
                            <w:szCs w:val="22"/>
                          </w:rPr>
                          <w:t>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Аппарат для снятия зубных отложений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507392</wp:posOffset>
            </wp:positionH>
            <wp:positionV relativeFrom="page">
              <wp:posOffset>4735247</wp:posOffset>
            </wp:positionV>
            <wp:extent cx="3435822" cy="356359"/>
            <wp:effectExtent l="0" t="0" r="0" b="0"/>
            <wp:wrapNone/>
            <wp:docPr id="556" name="Freeform 5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7392" y="4735247"/>
                      <a:ext cx="332152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82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С-6Г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Лампа светополимеризационная Starlight Pro.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88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359" w:right="26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Рабочая станция к реабилитационному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комплексу: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программное обеспечение ProxOS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ЖК-монитор 22",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системный блок,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клавиатуру для компьютера,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компьютерную мышь,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Компьютерный стол,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Принтер.                               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Вес- 40кг.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49" w:after="0" w:line="240" w:lineRule="auto"/>
              <w:ind w:left="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49" w:after="0" w:line="240" w:lineRule="auto"/>
              <w:ind w:left="0" w:right="-80" w:firstLine="2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             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49" w:after="0" w:line="240" w:lineRule="auto"/>
              <w:ind w:left="0" w:right="8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</w:t>
            </w:r>
          </w:p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канала  (апекслокатор)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14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Dentaport RCM-EX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5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J.Morita, Япония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4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2016/5157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16.12.2016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С-10 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Эндомотор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Dentaport TR-EX DP-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2016/5156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19.12.2016 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стоматологический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442" w:firstLine="55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ЭКпс-20-1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980" w:right="-80" w:hanging="65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Рубикон-Инновация,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2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2015/3103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18.09.2015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ультразвуковой (скейлер)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74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Combi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5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Mectron, Италия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2008/02221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07.08.2008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Mectron, Италия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2008/02223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27.06.2008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92" w:right="30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78" w:lineRule="exact"/>
              <w:ind w:left="28" w:right="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Лампа для отбеливания зубов (в комплекте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системой отбеливания)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Номинальная потребляемая мощность – 1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кВт; расчетная  мощность – 756 Вт; 220 В;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3,15 А                             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616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ZOOM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4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Philips,  Нидерланды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8" w:right="52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2016/3799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17.03.2016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37" w:right="19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С-11 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8" w:right="1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Аппарат для лечения и профилактики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стоматологических заболеваний (воздушно –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порошковая полировка и пъезоскалер.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280х185х100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0,09кВт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6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Combi 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7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Mectron, Италия 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7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8" w:right="317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2008/02221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07.08.2008 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57" name="Freeform 55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58" name="Freeform 5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59" name="Freeform 55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60" name="Freeform 5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61" name="Freeform 5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562" name="Freeform 56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5698126</wp:posOffset>
            </wp:positionH>
            <wp:positionV relativeFrom="page">
              <wp:posOffset>1688769</wp:posOffset>
            </wp:positionV>
            <wp:extent cx="2275365" cy="356359"/>
            <wp:effectExtent l="0" t="0" r="0" b="0"/>
            <wp:wrapNone/>
            <wp:docPr id="563" name="Freeform 5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98126" y="1688769"/>
                      <a:ext cx="216106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5"/>
                            <w:tab w:val="left" w:pos="329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u w:val="single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5641738</wp:posOffset>
            </wp:positionH>
            <wp:positionV relativeFrom="page">
              <wp:posOffset>2333421</wp:posOffset>
            </wp:positionV>
            <wp:extent cx="2331753" cy="356359"/>
            <wp:effectExtent l="0" t="0" r="0" b="0"/>
            <wp:wrapNone/>
            <wp:docPr id="564" name="Freeform 56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41738" y="2333421"/>
                      <a:ext cx="221745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17"/>
                            <w:tab w:val="left" w:pos="338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u w:val="single"/>
                            <w:color w:val="000000"/>
                            <w:sz w:val="22"/>
                            <w:szCs w:val="22"/>
                          </w:rPr>
                          <w:t>Швейцария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шт. 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513508</wp:posOffset>
            </wp:positionH>
            <wp:positionV relativeFrom="page">
              <wp:posOffset>4919651</wp:posOffset>
            </wp:positionV>
            <wp:extent cx="3013499" cy="356359"/>
            <wp:effectExtent l="0" t="0" r="0" b="0"/>
            <wp:wrapNone/>
            <wp:docPr id="565" name="Freeform 56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3508" y="4919651"/>
                      <a:ext cx="289919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С-3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76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Приспособление эл. нагрев д/восковых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513512</wp:posOffset>
            </wp:positionH>
            <wp:positionV relativeFrom="page">
              <wp:posOffset>5288460</wp:posOffset>
            </wp:positionV>
            <wp:extent cx="2894117" cy="356359"/>
            <wp:effectExtent l="0" t="0" r="0" b="0"/>
            <wp:wrapNone/>
            <wp:docPr id="566" name="Freeform 5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3512" y="5288460"/>
                      <a:ext cx="277981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С-3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76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Прибор для мио-(нейро-)стимуляции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3942500</wp:posOffset>
            </wp:positionH>
            <wp:positionV relativeFrom="page">
              <wp:posOffset>5745660</wp:posOffset>
            </wp:positionV>
            <wp:extent cx="4031020" cy="356359"/>
            <wp:effectExtent l="0" t="0" r="0" b="0"/>
            <wp:wrapNone/>
            <wp:docPr id="567" name="Freeform 56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42500" y="5745660"/>
                      <a:ext cx="391672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920"/>
                            <w:tab w:val="left" w:pos="605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Piezosurgery touch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666"/>
                            <w:sz w:val="22"/>
                            <w:szCs w:val="22"/>
                          </w:rPr>
                          <w:t>.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Mectron, Италия 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37" w:right="2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профилактики и лечения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заболеваний пародонта - ультразвуковой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пародонтологический центр+ скайлер,+ набор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насадок 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71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Vector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0" w:right="203" w:firstLine="367"/>
            </w:pPr>
            <w:r>
              <w:rPr lang="en-US" sz="22" baseline="13" dirty="0">
                <w:jc w:val="left"/>
                <w:rFonts w:ascii="TimesNewRoman" w:hAnsi="TimesNewRoman" w:cs="TimesNewRoman"/>
                <w:u w:val="single"/>
                <w:color w:val="000000"/>
                <w:position w:val="13"/>
                <w:sz w:val="22"/>
                <w:szCs w:val="22"/>
              </w:rPr>
              <w:t>DURR DENTAL SE,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28" w:right="3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2010/06682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14.08.2018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37" w:right="2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3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обтурации Maillefer, мт25554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112х152х150мм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3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0,01кВт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39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Calamus Dual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304" w:firstLine="456"/>
            </w:pPr>
            <w:r>
              <w:rPr lang="en-US" sz="22" baseline="13" dirty="0">
                <w:jc w:val="left"/>
                <w:rFonts w:ascii="TimesNewRoman" w:hAnsi="TimesNewRoman" w:cs="TimesNewRoman"/>
                <w:u w:val="single"/>
                <w:color w:val="000000"/>
                <w:position w:val="13"/>
                <w:sz w:val="22"/>
                <w:szCs w:val="22"/>
              </w:rPr>
              <w:t>Dentsply Maillefer,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8" w:right="3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2010/08000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20.11.2019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37" w:right="2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3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электродиагностический "PulpEst" -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электронно-цифровой тестер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жизнеспособности пульпы, мт25699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98х98х60мм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0,001кВт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9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Geosoft EndoLine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7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8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2015/3393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07.12.2015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37" w:right="2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для автоматического замешивания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слепочной массы (Смеситель вакуумный )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мт25563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8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Wamix-Comfort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8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Wasserman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-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Декларация ЕАЭС N RU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Д-DE НА78 В 13654/19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27.09.2019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3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Принтер 3D стоматологический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SprintRay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103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Китай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Декларация ЕАЭС N RU Д-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CN.РА01.В.79275/21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09.02.2021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шаблонов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10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2009/05430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30.07.2009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(миограф стоматологический)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10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2017/6130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23.08.2017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для ультразвуковой хирургии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84" w:firstLine="6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Mectron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2018/7737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07.11.2018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46" w:right="1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С-35-1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8" w:right="-7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Компрессор на 5-6 установок с ресивером 100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л. Производи-тельность - 320 л/минуту;.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1155 х 550 х 745)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3ф; 380В; 3,0кВт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- 112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93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Импорт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05" w:after="0" w:line="139" w:lineRule="exact"/>
              <w:ind w:left="48" w:right="467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2016/5224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23.01.2017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68" name="Freeform 56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69" name="Freeform 5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70" name="Freeform 57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71" name="Freeform 5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72" name="Freeform 57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573" name="Freeform 57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5698097</wp:posOffset>
            </wp:positionH>
            <wp:positionV relativeFrom="page">
              <wp:posOffset>2149017</wp:posOffset>
            </wp:positionV>
            <wp:extent cx="2275355" cy="356359"/>
            <wp:effectExtent l="0" t="0" r="0" b="0"/>
            <wp:wrapNone/>
            <wp:docPr id="574" name="Freeform 5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98097" y="2149017"/>
                      <a:ext cx="216105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55"/>
                            <w:tab w:val="left" w:pos="329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Германия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5362819</wp:posOffset>
            </wp:positionH>
            <wp:positionV relativeFrom="page">
              <wp:posOffset>5468292</wp:posOffset>
            </wp:positionV>
            <wp:extent cx="2610642" cy="356359"/>
            <wp:effectExtent l="0" t="0" r="0" b="0"/>
            <wp:wrapNone/>
            <wp:docPr id="575" name="Freeform 57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19" y="5468292"/>
                      <a:ext cx="249634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83"/>
                            <w:tab w:val="left" w:pos="382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Чешская Республика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523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7" w:right="-80" w:firstLine="1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23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Физиодиспенсер Implantmed SI-923.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4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W&amp;H, Германия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23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2016/4114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523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18.09.2019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37" w:right="2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6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Аспирационная система влажного типа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410х420х500мм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6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1,1кВт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6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Вес- 25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6" w:after="0" w:line="240" w:lineRule="auto"/>
              <w:ind w:left="68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VS 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6" w:after="0" w:line="240" w:lineRule="auto"/>
              <w:ind w:left="0" w:right="203" w:firstLine="36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DURR DENTAL SE,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7" w:right="3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2010/06806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22.08.2018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17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СПИР-1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Спирогаф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54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SpiroScout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9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Schiller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2011/08858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24.01.2011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37" w:right="2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1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Стерилизатор ультрафиолетовый кварцевый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380х245х125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70ВА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3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4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Микроцид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10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8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2012/13360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27.10.2015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20" w:right="2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СХФ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8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Сейф-холодильник медицинский.  Объем 20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л. Класс взломостойкости – III класс.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540х490х1200мм.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РУ-0,2кВт,220В,1Ф+N+PE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8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170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11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VALBERG TS-3/50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10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5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2014/2115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29.09.2021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53" w:right="1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УРО-1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Портативная уродинамическая система,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составе: весовой урофлоуметрический датчик,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 датчика давления, управляю-щий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компьютер (ноутбук), принтер, комплект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расходных принадлежностей.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0" w:right="19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Dynamic Mini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6" w:after="0" w:line="240" w:lineRule="auto"/>
              <w:ind w:left="0" w:right="183" w:firstLine="3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"МЕДЕТРОН с.р.о.",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28" w:after="0" w:line="278" w:lineRule="exact"/>
              <w:ind w:left="27" w:right="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2020/12512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11.11.2020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40" w:right="2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УЗ-1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Малогабаритный доплеровский звуковой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индикатор скорости кровотока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65х10х25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МИНИДОП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57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БИОСС,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338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4" w:after="0" w:line="278" w:lineRule="exact"/>
              <w:ind w:left="27" w:right="52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2014/2045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30.04.2015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76" name="Freeform 57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77" name="Freeform 57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78" name="Freeform 5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79" name="Freeform 5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80" name="Freeform 58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581" name="Freeform 58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1033150</wp:posOffset>
            </wp:positionH>
            <wp:positionV relativeFrom="page">
              <wp:posOffset>1511984</wp:posOffset>
            </wp:positionV>
            <wp:extent cx="2688674" cy="621535"/>
            <wp:effectExtent l="0" t="0" r="0" b="0"/>
            <wp:wrapNone/>
            <wp:docPr id="582" name="Freeform 5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0" y="1511984"/>
                      <a:ext cx="2574374" cy="507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Часы процедурные физиотерапевтические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 : 181x 170x 66 Масса – 2 кг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Потребляемая мощность – 5 ВА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508897</wp:posOffset>
            </wp:positionH>
            <wp:positionV relativeFrom="page">
              <wp:posOffset>1688769</wp:posOffset>
            </wp:positionV>
            <wp:extent cx="412125" cy="267967"/>
            <wp:effectExtent l="0" t="0" r="0" b="0"/>
            <wp:wrapNone/>
            <wp:docPr id="583" name="Freeform 5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8897" y="1688769"/>
                      <a:ext cx="297825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Ф-47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8675985</wp:posOffset>
            </wp:positionH>
            <wp:positionV relativeFrom="page">
              <wp:posOffset>2245029</wp:posOffset>
            </wp:positionV>
            <wp:extent cx="1677217" cy="444751"/>
            <wp:effectExtent l="0" t="0" r="0" b="0"/>
            <wp:wrapNone/>
            <wp:docPr id="584" name="Freeform 5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8675985" y="2245029"/>
                      <a:ext cx="1562917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 № ФСЗ 2009/04053 от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04.09.2018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5201270</wp:posOffset>
            </wp:positionH>
            <wp:positionV relativeFrom="page">
              <wp:posOffset>2333421</wp:posOffset>
            </wp:positionV>
            <wp:extent cx="2772186" cy="356359"/>
            <wp:effectExtent l="0" t="0" r="0" b="0"/>
            <wp:wrapNone/>
            <wp:docPr id="585" name="Freeform 58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201270" y="2333421"/>
                      <a:ext cx="265788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07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Прайвет Лимитед", Инди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53"/>
                            <w:sz w:val="22"/>
                            <w:szCs w:val="22"/>
                          </w:rPr>
                          <w:t>я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507369</wp:posOffset>
            </wp:positionH>
            <wp:positionV relativeFrom="page">
              <wp:posOffset>2706802</wp:posOffset>
            </wp:positionV>
            <wp:extent cx="2366288" cy="356359"/>
            <wp:effectExtent l="0" t="0" r="0" b="0"/>
            <wp:wrapNone/>
            <wp:docPr id="586" name="Freeform 5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7369" y="2706802"/>
                      <a:ext cx="225198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ФО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71"/>
                            <w:sz w:val="22"/>
                            <w:szCs w:val="22"/>
                          </w:rPr>
                          <w:t>Р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Фороптор автоматический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492122</wp:posOffset>
            </wp:positionH>
            <wp:positionV relativeFrom="page">
              <wp:posOffset>3351454</wp:posOffset>
            </wp:positionV>
            <wp:extent cx="3354546" cy="356359"/>
            <wp:effectExtent l="0" t="0" r="0" b="0"/>
            <wp:wrapNone/>
            <wp:docPr id="587" name="Freeform 5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2122" y="3351454"/>
                      <a:ext cx="324024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ХФ-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33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Фарм холодильник (размещение под постом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5781946</wp:posOffset>
            </wp:positionH>
            <wp:positionV relativeFrom="page">
              <wp:posOffset>4546271</wp:posOffset>
            </wp:positionV>
            <wp:extent cx="2191540" cy="356359"/>
            <wp:effectExtent l="0" t="0" r="0" b="0"/>
            <wp:wrapNone/>
            <wp:docPr id="588" name="Freeform 5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81946" y="4546271"/>
                      <a:ext cx="207724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23"/>
                            <w:tab w:val="left" w:pos="316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Россия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8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ПЧ-3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2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2011/10282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11.03.2011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37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Фетальный монитор с 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30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Corometrics 259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-80" w:firstLine="22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*'Випро ДжиИ Хэлскеа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HDR7000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68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Huvitz, Корея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2009/04543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22.02.2018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м/с)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62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Дизайн-проект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Регистрационное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удостоверение будет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241" w:right="1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ХФ-5Б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78" w:lineRule="exact"/>
              <w:ind w:left="27" w:right="10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морозильный медицинский.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Температурный диапазон: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79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от -1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4"/>
                <w:sz w:val="22"/>
                <w:szCs w:val="22"/>
              </w:rPr>
              <w:t>8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ºC до -40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3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ºC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79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730х860х1660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79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РУ-0,25 кВт; 220В;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79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100 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5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ММШ-200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-80" w:firstLine="69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ОАО ПОЗИС          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851" w:firstLine="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   </w:t>
            </w:r>
          </w:p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8" w:after="0" w:line="278" w:lineRule="exact"/>
              <w:ind w:left="28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ФСР 2008/03710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22.11.2019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282" w:right="20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ШВФ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вытяжной физиотерапевтический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1110х700х1960 мм 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электрокомплект входят: внутреннее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освещение в рабочей камере, тепловой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приточный вентилятор и дополнительные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электророзетки 1Ф; 220 В; ~ 2,5 кВт Вес – 135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4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ДМ-6-004-02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5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49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2015/2891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03.11.2015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28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Ширма потолочная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4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Инд. 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0" w:right="-80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7" w:right="5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ФСЗ 2009/05457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17.11.2009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89" name="Freeform 58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90" name="Freeform 59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591" name="Freeform 5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592" name="Freeform 5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593" name="Freeform 59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2785753</wp:posOffset>
            </wp:positionH>
            <wp:positionV relativeFrom="page">
              <wp:posOffset>-1086357</wp:posOffset>
            </wp:positionV>
            <wp:extent cx="5047487" cy="10021823"/>
            <wp:effectExtent l="0" t="0" r="0" b="0"/>
            <wp:wrapNone/>
            <wp:docPr id="594" name="Freeform 59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047487" cy="10021823"/>
                    </a:xfrm>
                    <a:custGeom>
                      <a:rect l="l" t="t" r="r" b="b"/>
                      <a:pathLst>
                        <a:path w="21031200" h="41757600">
                          <a:moveTo>
                            <a:pt x="0" y="41757600"/>
                          </a:moveTo>
                          <a:lnTo>
                            <a:pt x="21031200" y="41757600"/>
                          </a:lnTo>
                          <a:lnTo>
                            <a:pt x="210312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3870828</wp:posOffset>
            </wp:positionH>
            <wp:positionV relativeFrom="page">
              <wp:posOffset>1969185</wp:posOffset>
            </wp:positionV>
            <wp:extent cx="6482367" cy="444751"/>
            <wp:effectExtent l="0" t="0" r="0" b="0"/>
            <wp:wrapNone/>
            <wp:docPr id="595" name="Freeform 59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870828" y="1969185"/>
                      <a:ext cx="6368067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498"/>
                            <w:tab w:val="left" w:pos="5032"/>
                            <w:tab w:val="left" w:pos="6170"/>
                            <w:tab w:val="left" w:pos="7567"/>
                          </w:tabs>
                          <w:spacing w:before="0" w:after="0" w:line="139" w:lineRule="exact"/>
                          <w:ind w:left="7567" w:right="0" w:hanging="7567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Kardiomed Crosswalk	Бека РУС, Россия	шт.	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РУ № ФСЗ 2010/07907 от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15.10.2010г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504337</wp:posOffset>
            </wp:positionH>
            <wp:positionV relativeFrom="page">
              <wp:posOffset>3444418</wp:posOffset>
            </wp:positionV>
            <wp:extent cx="3344458" cy="356359"/>
            <wp:effectExtent l="0" t="0" r="0" b="0"/>
            <wp:wrapNone/>
            <wp:docPr id="596" name="Freeform 5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4337" y="3444418"/>
                      <a:ext cx="323015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ЭН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67"/>
                            <w:sz w:val="22"/>
                            <w:szCs w:val="22"/>
                          </w:rPr>
                          <w:t>Ц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Система нейродиагностическая модульная в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540920</wp:posOffset>
            </wp:positionH>
            <wp:positionV relativeFrom="page">
              <wp:posOffset>5453052</wp:posOffset>
            </wp:positionV>
            <wp:extent cx="2959133" cy="356359"/>
            <wp:effectExtent l="0" t="0" r="0" b="0"/>
            <wp:wrapNone/>
            <wp:docPr id="597" name="Freeform 59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0920" y="5453052"/>
                      <a:ext cx="284483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Н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Аппарат для измерения артериального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311" w:right="21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ЭЛ-Т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Реабилитационный комплекс для сердечно-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сосудистой и дыхательной систем серии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Kardiomed, в исполнении: Crosswalk,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принадлежностями (Эллиптический тренажер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 датчиками ЧСС).               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2000х650х1650мм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Вес- 103кгВес- 103кг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62" w:after="0" w:line="240" w:lineRule="auto"/>
              <w:ind w:left="0" w:right="-17" w:firstLine="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   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56" w:right="26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0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контейнерная эндоскопическая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контейнеры для транспортировки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кратковременного хранения эндоскопов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22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ТКЭ-4-"КРОНТ"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5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КРОНТ,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20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РЗН 2017/5690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28.01.2019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3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NICOLET, США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2011/10556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24.11.2017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418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52" w:after="0" w:line="139" w:lineRule="exact"/>
              <w:ind w:left="3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52" w:after="0" w:line="139" w:lineRule="exact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Анти- СПИД укладка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52" w:after="0" w:line="139" w:lineRule="exact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52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52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52" w:after="0" w:line="139" w:lineRule="exact"/>
              <w:ind w:left="47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2008/03331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25.08.2016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давления/Измеритель артериального давления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Minimus 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27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2012/11768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02.06.2015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2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Принадлежность к дорожке беговой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реабилитационной Kardiomed 700 Mill: Чип-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карта (РУ №РЗН 2013/683)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0" w:right="-80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7" w:right="37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№РЗН 2013/683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14.06.2013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1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598" name="Freeform 59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599" name="Freeform 59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00" name="Freeform 6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01" name="Freeform 6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02" name="Freeform 6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603" name="Freeform 60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545481</wp:posOffset>
            </wp:positionH>
            <wp:positionV relativeFrom="page">
              <wp:posOffset>2337993</wp:posOffset>
            </wp:positionV>
            <wp:extent cx="2725335" cy="356359"/>
            <wp:effectExtent l="0" t="0" r="0" b="0"/>
            <wp:wrapNone/>
            <wp:docPr id="604" name="Freeform 6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5481" y="2337993"/>
                      <a:ext cx="261103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0"/>
                            <w:sz w:val="22"/>
                            <w:szCs w:val="22"/>
                          </w:rPr>
                          <w:t>Н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Укладка для оказания помощи при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540935</wp:posOffset>
            </wp:positionH>
            <wp:positionV relativeFrom="page">
              <wp:posOffset>5288460</wp:posOffset>
            </wp:positionV>
            <wp:extent cx="3410851" cy="356359"/>
            <wp:effectExtent l="0" t="0" r="0" b="0"/>
            <wp:wrapNone/>
            <wp:docPr id="605" name="Freeform 6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0935" y="5288460"/>
                      <a:ext cx="329655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Н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Комплект средств индивидуальной защиты от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545516</wp:posOffset>
            </wp:positionH>
            <wp:positionV relativeFrom="page">
              <wp:posOffset>5841672</wp:posOffset>
            </wp:positionV>
            <wp:extent cx="2432560" cy="356359"/>
            <wp:effectExtent l="0" t="0" r="0" b="0"/>
            <wp:wrapNone/>
            <wp:docPr id="606" name="Freeform 6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5516" y="5841672"/>
                      <a:ext cx="231826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0"/>
                            <w:sz w:val="22"/>
                            <w:szCs w:val="22"/>
                          </w:rPr>
                          <w:t>Н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Система подготовки и подачи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Принадлежность к реабилитационному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комплексу для сердечно-сосудистой системы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серии Kardiomedcycle: Программное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обеспечение IPN TestSuite (РУ №ФСЗ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2010/07900)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59" w:after="0" w:line="139" w:lineRule="exact"/>
              <w:ind w:left="47" w:right="11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№ФСЗ 2010/07900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14.09.2010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анафилактическом шоке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2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РЗН 2015/2746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23.09.2019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Укладка с педикулоцидными средствами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Сертификат соответствия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 RU.HB61.H08523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16.06.2020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88" w:right="2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2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Укладка универсальная для забора материала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 людей и из объектов окружающей среды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исследования на особо опасные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инфекционные болезни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8" w:right="43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 № ФСР 2009/04233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24.05.2013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388" w:right="2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78" w:lineRule="exact"/>
              <w:ind w:left="28" w:right="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Укладка экстренной профилактики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парентеральных инфекций для оказания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первичной медико-санитарной помощи,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скорой медицинской помощи,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специализированной медицинской помощи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паллиативной медицинской помощи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5" w:after="0" w:line="278" w:lineRule="exact"/>
              <w:ind w:left="28" w:right="76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367/2020 от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25.05.2020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3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 21.20.24-001-19590665-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ионизируюшего излучения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10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3" w:firstLine="3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№ ФСЗ 2012/12093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12.05.2012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демирализованной воды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238" w:firstLine="3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MELAdem®40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7" w:right="-80" w:firstLine="86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503" w:right="-80" w:hanging="4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Медицинтехник ГмбХ унд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Ко.КГ, Германия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7" w:right="-80" w:firstLine="74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или аналог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1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Декларация РОСС RU Д-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DE АД37 В 17691/19 от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06.09.2019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5808" w:type="dxa"/>
            <w:gridSpan w:val="8"/>
          </w:tcPr>
          <w:p/>
        </w:tc>
      </w:tr>
      <w:tr>
        <w:trPr>
          <w:trHeight w:val="270"/>
        </w:trPr>
        <w:tc>
          <w:tcPr>
            <w:tcW w:w="15808" w:type="dxa"/>
            <w:gridSpan w:val="8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440" w:right="6368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ПРОЧЕЕ ОБОРУДОВАНИЕ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0303Б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Вешалка напольная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07" name="Freeform 60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08" name="Freeform 6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09" name="Freeform 6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10" name="Freeform 6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11" name="Freeform 6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612" name="Freeform 61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571387</wp:posOffset>
            </wp:positionH>
            <wp:positionV relativeFrom="page">
              <wp:posOffset>1784781</wp:posOffset>
            </wp:positionV>
            <wp:extent cx="7437363" cy="725168"/>
            <wp:effectExtent l="0" t="0" r="0" b="0"/>
            <wp:wrapNone/>
            <wp:docPr id="613" name="Freeform 6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1387" y="1784781"/>
                      <a:ext cx="7323063" cy="6108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531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Chairman СИМПЛ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972"/>
                            <w:tab w:val="left" w:pos="4706"/>
                            <w:tab w:val="left" w:pos="5844"/>
                          </w:tabs>
                          <w:spacing w:before="0" w:after="0" w:line="240" w:lineRule="auto"/>
                          <w:ind w:left="0" w:right="0" w:firstLine="5522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1920х830х830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Торговая сеть, Россия	шт.	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781"/>
                            <w:tab w:val="left" w:pos="7255"/>
                            <w:tab w:val="left" w:pos="11311"/>
                          </w:tabs>
                          <w:spacing w:before="4689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57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Диван. Габариты: 1900х860х450	Росфорд	Первая мебельная фабрик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580531</wp:posOffset>
            </wp:positionH>
            <wp:positionV relativeFrom="page">
              <wp:posOffset>2610789</wp:posOffset>
            </wp:positionV>
            <wp:extent cx="7393121" cy="728215"/>
            <wp:effectExtent l="0" t="0" r="0" b="0"/>
            <wp:wrapNone/>
            <wp:docPr id="614" name="Freeform 61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0531" y="2610789"/>
                      <a:ext cx="7278821" cy="613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12"/>
                            <w:tab w:val="left" w:pos="5767"/>
                            <w:tab w:val="left" w:pos="7240"/>
                            <w:tab w:val="left" w:pos="11352"/>
                          </w:tabs>
                          <w:spacing w:before="0" w:after="0" w:line="724" w:lineRule="exact"/>
                          <w:ind w:left="57" w:right="0" w:hanging="57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75"/>
                            <w:sz w:val="22"/>
                            <w:szCs w:val="22"/>
                          </w:rPr>
                          <w:t>Б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Диван. Габариты: 1320х860х450	Росфорд	Первая мебельная фабрик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Бак для мусора с металлическим внутренним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4289940</wp:posOffset>
            </wp:positionH>
            <wp:positionV relativeFrom="page">
              <wp:posOffset>3532810</wp:posOffset>
            </wp:positionV>
            <wp:extent cx="3718642" cy="356359"/>
            <wp:effectExtent l="0" t="0" r="0" b="0"/>
            <wp:wrapNone/>
            <wp:docPr id="615" name="Freeform 6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89940" y="3532810"/>
                      <a:ext cx="360434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78"/>
                            <w:tab w:val="left" w:pos="4372"/>
                            <w:tab w:val="left" w:pos="545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460011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Tork, Россия	шт.	71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571388</wp:posOffset>
            </wp:positionH>
            <wp:positionV relativeFrom="page">
              <wp:posOffset>4454831</wp:posOffset>
            </wp:positionV>
            <wp:extent cx="7402210" cy="636776"/>
            <wp:effectExtent l="0" t="0" r="0" b="0"/>
            <wp:wrapNone/>
            <wp:docPr id="616" name="Freeform 6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1388" y="4454831"/>
                      <a:ext cx="7287910" cy="52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27"/>
                            <w:tab w:val="left" w:pos="7495"/>
                            <w:tab w:val="left" w:pos="10228"/>
                            <w:tab w:val="left" w:pos="11366"/>
                          </w:tabs>
                          <w:spacing w:before="0" w:after="0" w:line="580" w:lineRule="exact"/>
                          <w:ind w:left="79" w:right="0" w:hanging="79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6А	Тумба подвесная под умывальник для МГН	Торговая сеть, Россия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7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Кресло рабочее для персонала на роликовой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568332</wp:posOffset>
            </wp:positionH>
            <wp:positionV relativeFrom="page">
              <wp:posOffset>5192447</wp:posOffset>
            </wp:positionV>
            <wp:extent cx="7405299" cy="636775"/>
            <wp:effectExtent l="0" t="0" r="0" b="0"/>
            <wp:wrapNone/>
            <wp:docPr id="617" name="Freeform 6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8332" y="5192447"/>
                      <a:ext cx="7290999" cy="522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259"/>
                            <w:tab w:val="left" w:pos="11371"/>
                          </w:tabs>
                          <w:spacing w:before="0" w:after="0" w:line="441" w:lineRule="exact"/>
                          <w:ind w:left="0" w:right="0" w:firstLine="732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роликовой опоре, механизм - газ/лифт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7.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55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Кресло рабочее для персонала на роликовой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621672</wp:posOffset>
            </wp:positionH>
            <wp:positionV relativeFrom="page">
              <wp:posOffset>5561256</wp:posOffset>
            </wp:positionV>
            <wp:extent cx="7351955" cy="816608"/>
            <wp:effectExtent l="0" t="0" r="0" b="0"/>
            <wp:wrapNone/>
            <wp:docPr id="618" name="Freeform 6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21672" y="5561256"/>
                      <a:ext cx="7237655" cy="7023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47"/>
                            <w:tab w:val="left" w:pos="7174"/>
                            <w:tab w:val="left" w:pos="11286"/>
                          </w:tabs>
                          <w:spacing w:before="0" w:after="0" w:line="585" w:lineRule="exact"/>
                          <w:ind w:left="0" w:right="0" w:firstLine="647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опоре, механизм - газ/лифт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8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Кресло с механизмом Konrad Кожа+экокожа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647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102/3 кат. Размер: 107x100x104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117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6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Брифинг-приставка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6" w:after="0" w:line="240" w:lineRule="auto"/>
              <w:ind w:left="0" w:right="-80" w:firstLine="50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6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6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1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Диван 3-местный, обивка-искусственная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кожа, цвет - коричневый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ведром, с педалью 12л сталь полированная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" w:after="0" w:line="240" w:lineRule="auto"/>
              <w:ind w:left="0" w:right="-80" w:firstLine="25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Brabantia 123405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" w:after="0" w:line="240" w:lineRule="auto"/>
              <w:ind w:left="0" w:right="-80" w:firstLine="10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4" w:after="0" w:line="240" w:lineRule="auto"/>
              <w:ind w:left="0" w:right="227" w:firstLine="32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2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Урна для бумажных полотенец, 50 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8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Tork Image Design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500" w:right="4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Тумба подвесная под умывальник с 2-мя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ящиками, фаянсовая раковина в комплекте,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смеситель GROHE Europolis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227" w:firstLine="32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опоре, механизм - газ/лифт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92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IQ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2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227" w:firstLine="32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2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Кресло рабочее для руководителя на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2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Код товара: 463-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1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5398 арт.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64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282" w:firstLine="3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4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Кресло. Габариты: 850х860х450мм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6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Росфорд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3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59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19" name="Freeform 61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20" name="Freeform 6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21" name="Freeform 6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22" name="Freeform 6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23" name="Freeform 6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624" name="Freeform 62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528705</wp:posOffset>
            </wp:positionH>
            <wp:positionV relativeFrom="page">
              <wp:posOffset>3444418</wp:posOffset>
            </wp:positionV>
            <wp:extent cx="1605789" cy="356359"/>
            <wp:effectExtent l="0" t="0" r="0" b="0"/>
            <wp:wrapNone/>
            <wp:docPr id="625" name="Freeform 6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28705" y="3444418"/>
                      <a:ext cx="149148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18.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7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Стол обеденный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582057</wp:posOffset>
            </wp:positionH>
            <wp:positionV relativeFrom="page">
              <wp:posOffset>6298873</wp:posOffset>
            </wp:positionV>
            <wp:extent cx="7461815" cy="636775"/>
            <wp:effectExtent l="0" t="0" r="0" b="0"/>
            <wp:wrapNone/>
            <wp:docPr id="626" name="Freeform 62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2057" y="6298873"/>
                      <a:ext cx="7347515" cy="522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238"/>
                            <w:tab w:val="left" w:pos="11239"/>
                          </w:tabs>
                          <w:spacing w:before="0" w:after="0" w:line="580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9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Подставка-греденция	Первая мебельная фабрик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126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9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Шкаф комбинированный со стеклянными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Пост медсестры угловой радиусный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(радиусное закругление-серое), со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стеллажом,со съемными полками, корпус -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ЛДСП - серое, столешница и фасады - ДСП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пластиковым покрытием.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9" w:after="0" w:line="278" w:lineRule="exact"/>
              <w:ind w:left="251" w:right="159" w:firstLine="2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 (дизайн-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проект)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54" w:right="2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8" w:right="-5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Полка настенная сплошная. Усиленная.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Н/Сталь AISI 304 - 1 мм. Сплошной лист. Два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кронштейна крепления. Кронштейны вверх.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7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 полке отверстие D=40 мм в дальнем правом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углу. Габариты: 580х500х300мм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64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ПН0605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500х900х750мм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227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1" w:right="-80" w:firstLine="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рабочий, 1600х800х750мм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8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FLS201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Юнитекс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рабочий, 1200х700х750мм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0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FLS201 (инд. изг)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Юнитекс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61" w:right="-80" w:firstLine="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руководителя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5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руководителя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08" w:firstLine="31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54" w:right="-80" w:firstLine="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Стул для посетителей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9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Доктор Мебель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" w:after="0" w:line="240" w:lineRule="auto"/>
              <w:ind w:left="354" w:right="-80" w:firstLine="1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 для посетителей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" w:after="0" w:line="240" w:lineRule="auto"/>
              <w:ind w:left="0" w:right="-80" w:firstLine="1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РА16, экокожа 920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" w:after="0" w:line="240" w:lineRule="auto"/>
              <w:ind w:left="0" w:right="-80" w:firstLine="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6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2276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Стул для посетителей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6" w:right="144" w:firstLine="4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POLO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BEIGE+LATTE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648" w:right="31" w:hanging="47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LINE (беж с латте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кантом)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6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Бюрократ,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283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дверьми в рамке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2" w:firstLine="3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1177" w:right="3838" w:firstLine="6813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27" name="Freeform 62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28" name="Freeform 6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29" name="Freeform 62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30" name="Freeform 6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31" name="Freeform 6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632" name="Freeform 63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536333</wp:posOffset>
            </wp:positionH>
            <wp:positionV relativeFrom="page">
              <wp:posOffset>1507412</wp:posOffset>
            </wp:positionV>
            <wp:extent cx="7472331" cy="1093976"/>
            <wp:effectExtent l="0" t="0" r="0" b="0"/>
            <wp:wrapNone/>
            <wp:docPr id="633" name="Freeform 6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333" y="1507412"/>
                      <a:ext cx="7358031" cy="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5452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V40-U4L Black с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970"/>
                            <w:tab w:val="left" w:pos="6052"/>
                          </w:tabs>
                          <w:spacing w:before="0" w:after="0" w:line="240" w:lineRule="auto"/>
                          <w:ind w:left="0" w:right="0" w:firstLine="531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ультрафильтрацие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80"/>
                            <w:sz w:val="22"/>
                            <w:szCs w:val="22"/>
                          </w:rPr>
                          <w:t>й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Торговая сеть, Россия	шт.	21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81"/>
                            <w:tab w:val="left" w:pos="5715"/>
                            <w:tab w:val="left" w:pos="7306"/>
                            <w:tab w:val="left" w:pos="8202"/>
                            <w:tab w:val="left" w:pos="10282"/>
                            <w:tab w:val="left" w:pos="11365"/>
                            <w:tab w:val="left" w:pos="11420"/>
                          </w:tabs>
                          <w:spacing w:before="4758" w:after="0" w:line="290" w:lineRule="exact"/>
                          <w:ind w:left="71" w:right="0" w:firstLine="7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35	Расчетно-кассовый аппарат	АМС-100К	Торговая сеть, Россия	шт.	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9"/>
                            <w:sz w:val="22"/>
                            <w:szCs w:val="22"/>
                          </w:rPr>
                          <w:t>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Холодильник бытовой, однокамерный.	Kef 4330-21		Liebherr		12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608"/>
                            <w:tab w:val="left" w:pos="8203"/>
                            <w:tab w:val="left" w:pos="10284"/>
                            <w:tab w:val="left" w:pos="11421"/>
                          </w:tabs>
                          <w:spacing w:before="4089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1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Холодильник бытовой двухкамерный	CNef 5745-21	Liebherr	шт.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582055</wp:posOffset>
            </wp:positionH>
            <wp:positionV relativeFrom="page">
              <wp:posOffset>5104055</wp:posOffset>
            </wp:positionV>
            <wp:extent cx="3288899" cy="356359"/>
            <wp:effectExtent l="0" t="0" r="0" b="0"/>
            <wp:wrapNone/>
            <wp:docPr id="634" name="Freeform 63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2055" y="5104055"/>
                      <a:ext cx="317459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9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Дозатор безконтактный для жидкого мыла,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55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Пурифайер для проточной воды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фильтрацией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354" w:right="2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сервировочная. Структура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покрытием из меламиновой смолы. Березовые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полки из березового дерева с покрытием из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меламиновой смолы -. Декоративная рама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ручка из конструкции из массива дерева.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Березовая фанера  цвета венге. Колеса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2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ø 100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мм.Габариты: 810х550х820мм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59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LP 850W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10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Forcar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52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6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Больничный слив.Комплектация: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изготовленная из нержавеющей стали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решетка или крышка на петлях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3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модель 3070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100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Kavika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Диван 2-местный, обивка - высшей категории,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цвет - по ди-зайн-проекту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1200х1040х850мм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Диван "Bern"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5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замком, объем 0,8 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227" w:firstLine="32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18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Моноблок HP EliteOne 800 G6 24 AiO BU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Non-Touch RCTO (i7 10700/16GB/1TB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NVMe/Win 10/3Yr wite)+ клавиатура/мышь.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0,3кВт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6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HP EliteOne 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95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Импорт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227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3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57.1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Компьютер персональный с 3 мониторами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3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57.2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Компьютер персональный с 2 мониторами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382" w:right="3894" w:firstLine="7607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35" name="Freeform 63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36" name="Freeform 63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37" name="Freeform 6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38" name="Freeform 6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39" name="Freeform 6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640" name="Freeform 64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531782</wp:posOffset>
            </wp:positionH>
            <wp:positionV relativeFrom="page">
              <wp:posOffset>2610789</wp:posOffset>
            </wp:positionV>
            <wp:extent cx="355871" cy="267967"/>
            <wp:effectExtent l="0" t="0" r="0" b="0"/>
            <wp:wrapNone/>
            <wp:docPr id="641" name="Freeform 6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1782" y="2610789"/>
                      <a:ext cx="24157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63А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5397900</wp:posOffset>
            </wp:positionH>
            <wp:positionV relativeFrom="page">
              <wp:posOffset>5841672</wp:posOffset>
            </wp:positionV>
            <wp:extent cx="2610673" cy="444751"/>
            <wp:effectExtent l="0" t="0" r="0" b="0"/>
            <wp:wrapNone/>
            <wp:docPr id="642" name="Freeform 6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97900" y="5841672"/>
                      <a:ext cx="2496373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9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Malvestio, Италия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27"/>
                            <w:tab w:val="left" w:pos="371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(см. дизайн-проект)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551592</wp:posOffset>
            </wp:positionH>
            <wp:positionV relativeFrom="page">
              <wp:posOffset>6210480</wp:posOffset>
            </wp:positionV>
            <wp:extent cx="4557379" cy="356359"/>
            <wp:effectExtent l="0" t="0" r="0" b="0"/>
            <wp:wrapNone/>
            <wp:docPr id="643" name="Freeform 6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92" y="6210480"/>
                      <a:ext cx="444307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43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Чайник электрический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5KEK 1522 EAC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Лазерное многофункциональное устройство.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420х390х320 мм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0,51кВт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8" w:after="0" w:line="240" w:lineRule="auto"/>
              <w:ind w:left="5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HP LaserJet Pro MFP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4" w:right="-80" w:firstLine="5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M428fdn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05" w:after="0" w:line="240" w:lineRule="auto"/>
              <w:ind w:left="0" w:right="227" w:firstLine="32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Принтер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331х215х178 мм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0,32кВт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5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HP Laser 107w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283" w:firstLine="38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Монитор, 55 дюйма, LAN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17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61" w:right="2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72.2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Монитор, 55 дюйма, LAN в комплете со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стойкой SMS Flatscreen FM MST1200 A/B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(FS091001-P0)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115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283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45" w:right="-80" w:firstLine="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Ноутбук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1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4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Полка-купе настенная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3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ПК-1203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0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ПК "Итерма"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45" w:right="3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7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Безпроводная поломоечная машина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дополнительным АКБ.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1370х560х1090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0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TENNANT T300 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6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0" w:right="0" w:firstLine="62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0" w:firstLine="48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Станция медсестры, 21.5 дюйма, LAN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0" w:firstLine="1179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0" w:firstLine="398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418" w:firstLine="439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0" w:right="0" w:firstLine="0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0" w:firstLine="48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Стол, нерж. сталь, 1200х600х850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0" w:firstLine="703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ПК "Итерма"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0" w:firstLine="398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80" w:right="418" w:firstLine="439"/>
              <w:jc w:val="right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для грязного белья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620х625х985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74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Н0312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50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Алсера H,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для уборочного инвентаря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4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ВолеоПро СВЕП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1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Веледа,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Тумба (общего назначения) с выдвижным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2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KitchenAid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1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2" w:firstLine="38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для уборочного инвентаря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ПРАКТИК LS 11-50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ОАО "завод"ПРОММАШ"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по индивидуальным размерам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  <w:tcBorders>
              <w:bottom w:val="nil"/>
            </w:tcBorders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Инд. 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411" w:right="3838" w:firstLine="7579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44" name="Freeform 64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45" name="Freeform 6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46" name="Freeform 64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47" name="Freeform 6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48" name="Freeform 6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649" name="Freeform 64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5781918</wp:posOffset>
            </wp:positionH>
            <wp:positionV relativeFrom="page">
              <wp:posOffset>1964613</wp:posOffset>
            </wp:positionV>
            <wp:extent cx="2261722" cy="356359"/>
            <wp:effectExtent l="0" t="0" r="0" b="0"/>
            <wp:wrapNone/>
            <wp:docPr id="650" name="Freeform 65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81918" y="1964613"/>
                      <a:ext cx="214742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23"/>
                            <w:tab w:val="left" w:pos="305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Россия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259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546989</wp:posOffset>
            </wp:positionH>
            <wp:positionV relativeFrom="page">
              <wp:posOffset>3348406</wp:posOffset>
            </wp:positionV>
            <wp:extent cx="7461532" cy="821180"/>
            <wp:effectExtent l="0" t="0" r="0" b="0"/>
            <wp:wrapNone/>
            <wp:docPr id="651" name="Freeform 6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89" y="3348406"/>
                      <a:ext cx="7347232" cy="70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926"/>
                            <w:tab w:val="left" w:pos="9501"/>
                            <w:tab w:val="left" w:pos="10583"/>
                          </w:tabs>
                          <w:spacing w:before="0" w:after="0" w:line="240" w:lineRule="auto"/>
                          <w:ind w:left="0" w:right="0" w:firstLine="765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1000х400х450мм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по дизайн-проекту	шт.	10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409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Держатель для бумажных полотенец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3887579</wp:posOffset>
            </wp:positionH>
            <wp:positionV relativeFrom="page">
              <wp:posOffset>3724834</wp:posOffset>
            </wp:positionV>
            <wp:extent cx="1375183" cy="621536"/>
            <wp:effectExtent l="0" t="0" r="0" b="0"/>
            <wp:wrapNone/>
            <wp:docPr id="652" name="Freeform 6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887579" y="3724834"/>
                      <a:ext cx="1260883" cy="507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13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TORK Xpress для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листовых полотенец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сложения Multifold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5178403</wp:posOffset>
            </wp:positionH>
            <wp:positionV relativeFrom="page">
              <wp:posOffset>3901619</wp:posOffset>
            </wp:positionV>
            <wp:extent cx="2865397" cy="267967"/>
            <wp:effectExtent l="0" t="0" r="0" b="0"/>
            <wp:wrapNone/>
            <wp:docPr id="653" name="Freeform 6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78403" y="3901619"/>
                      <a:ext cx="275109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00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176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1033135</wp:posOffset>
            </wp:positionH>
            <wp:positionV relativeFrom="page">
              <wp:posOffset>4823639</wp:posOffset>
            </wp:positionV>
            <wp:extent cx="6975492" cy="356359"/>
            <wp:effectExtent l="0" t="0" r="0" b="0"/>
            <wp:wrapNone/>
            <wp:docPr id="654" name="Freeform 6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35" y="4823639"/>
                      <a:ext cx="686119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768"/>
                            <w:tab w:val="left" w:pos="7207"/>
                            <w:tab w:val="left" w:pos="9501"/>
                            <w:tab w:val="left" w:pos="1058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рулонах белый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Tork SmartOne	Tork, Россия	шт.	75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546994</wp:posOffset>
            </wp:positionH>
            <wp:positionV relativeFrom="page">
              <wp:posOffset>5660316</wp:posOffset>
            </wp:positionV>
            <wp:extent cx="7426755" cy="906524"/>
            <wp:effectExtent l="0" t="0" r="0" b="0"/>
            <wp:wrapNone/>
            <wp:docPr id="655" name="Freeform 6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4" y="5660316"/>
                      <a:ext cx="7312455" cy="792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765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Диван мягкий.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617"/>
                            <w:tab w:val="left" w:pos="10639"/>
                          </w:tabs>
                          <w:spacing w:before="0" w:after="0" w:line="240" w:lineRule="auto"/>
                          <w:ind w:left="0" w:right="0" w:firstLine="765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2140х910х720 мм	Хоуп, Хорека 14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30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87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9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Дозатор локтевой для дезинфецирующих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496702</wp:posOffset>
            </wp:positionH>
            <wp:positionV relativeFrom="page">
              <wp:posOffset>5837100</wp:posOffset>
            </wp:positionV>
            <wp:extent cx="426013" cy="267967"/>
            <wp:effectExtent l="0" t="0" r="0" b="0"/>
            <wp:wrapNone/>
            <wp:docPr id="656" name="Freeform 6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6702" y="5837100"/>
                      <a:ext cx="311713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148А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78" w:lineRule="exact"/>
              <w:ind w:left="28" w:right="2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разборный металлический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односекционный с двумя отделениями,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хранения сменной одежды (дверь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индивидуальным врезным замком, полкой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 головной убор, в отделении перекладина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вешалки)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Габариты:400х490х1850мм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5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ШР-12/400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235" w:firstLine="3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ВСК"ПАКС-металл"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1" w:right="-80" w:firstLine="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общего назначения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8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FLS329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Юнитекс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1" w:right="-80" w:firstLine="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Банкетка гардеробная мягкая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145А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Банкетка длинная в стиле Модерн. Габариты: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146.1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Диспенсер для бумажных покрытий на унитаз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4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TORK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3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Tork,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3" w:right="-80" w:firstLine="7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Диспенсер для туалетной бумаги в мини-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Диван 3-местный, обивка - высшей категории,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цвет - по ди-зайн-проекту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1800х1040х850мм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Диван "Bern"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5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средств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290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227" w:firstLine="32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Ерш для унитаза с колбой (подставкой)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Tork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3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Tork,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" w:after="0" w:line="240" w:lineRule="auto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Журнальный столик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" w:after="0" w:line="240" w:lineRule="auto"/>
              <w:ind w:left="0" w:right="-80" w:firstLine="5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" w:after="0" w:line="240" w:lineRule="auto"/>
              <w:ind w:left="0" w:right="227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411" w:right="3783" w:firstLine="7579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57" name="Freeform 65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58" name="Freeform 6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59" name="Freeform 65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60" name="Freeform 6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61" name="Freeform 6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662" name="Freeform 66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510423</wp:posOffset>
            </wp:positionH>
            <wp:positionV relativeFrom="page">
              <wp:posOffset>1688769</wp:posOffset>
            </wp:positionV>
            <wp:extent cx="7463205" cy="636776"/>
            <wp:effectExtent l="0" t="0" r="0" b="0"/>
            <wp:wrapNone/>
            <wp:docPr id="663" name="Freeform 6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0423" y="1688769"/>
                      <a:ext cx="7348905" cy="52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350"/>
                            <w:tab w:val="left" w:pos="11462"/>
                          </w:tabs>
                          <w:spacing w:before="0" w:after="0" w:line="441" w:lineRule="exact"/>
                          <w:ind w:left="0" w:right="0" w:firstLine="82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1200х710х450мм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65"/>
                            <w:sz w:val="22"/>
                            <w:szCs w:val="22"/>
                          </w:rPr>
                          <w:t>Б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Журнальный столик с низкой полкой.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1033153</wp:posOffset>
            </wp:positionH>
            <wp:positionV relativeFrom="page">
              <wp:posOffset>2057577</wp:posOffset>
            </wp:positionV>
            <wp:extent cx="6940478" cy="356359"/>
            <wp:effectExtent l="0" t="0" r="0" b="0"/>
            <wp:wrapNone/>
            <wp:docPr id="664" name="Freeform 66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3" y="2057577"/>
                      <a:ext cx="682617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527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600х600х600мм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504326</wp:posOffset>
            </wp:positionH>
            <wp:positionV relativeFrom="page">
              <wp:posOffset>2610789</wp:posOffset>
            </wp:positionV>
            <wp:extent cx="418298" cy="267967"/>
            <wp:effectExtent l="0" t="0" r="0" b="0"/>
            <wp:wrapNone/>
            <wp:docPr id="665" name="Freeform 66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4326" y="2610789"/>
                      <a:ext cx="303998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151В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5330810</wp:posOffset>
            </wp:positionH>
            <wp:positionV relativeFrom="page">
              <wp:posOffset>3075610</wp:posOffset>
            </wp:positionV>
            <wp:extent cx="2712821" cy="444752"/>
            <wp:effectExtent l="0" t="0" r="0" b="0"/>
            <wp:wrapNone/>
            <wp:docPr id="666" name="Freeform 6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30810" y="3075610"/>
                      <a:ext cx="2598521" cy="330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Торговая сеть, Россия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27"/>
                            <w:tab w:val="left" w:pos="3655"/>
                          </w:tabs>
                          <w:spacing w:before="0" w:after="0" w:line="240" w:lineRule="auto"/>
                          <w:ind w:left="0" w:right="0" w:firstLine="105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(см. дизайн-проект)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215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546984</wp:posOffset>
            </wp:positionH>
            <wp:positionV relativeFrom="page">
              <wp:posOffset>3997631</wp:posOffset>
            </wp:positionV>
            <wp:extent cx="3392551" cy="356359"/>
            <wp:effectExtent l="0" t="0" r="0" b="0"/>
            <wp:wrapNone/>
            <wp:docPr id="667" name="Freeform 66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84" y="3997631"/>
                      <a:ext cx="327825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5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Корзина для мусора, офисная, металлическая,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5588362</wp:posOffset>
            </wp:positionH>
            <wp:positionV relativeFrom="page">
              <wp:posOffset>5376852</wp:posOffset>
            </wp:positionV>
            <wp:extent cx="2385092" cy="356359"/>
            <wp:effectExtent l="0" t="0" r="0" b="0"/>
            <wp:wrapNone/>
            <wp:docPr id="668" name="Freeform 66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88362" y="5376852"/>
                      <a:ext cx="227079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328"/>
                            <w:tab w:val="left" w:pos="346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изготовление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546985</wp:posOffset>
            </wp:positionH>
            <wp:positionV relativeFrom="page">
              <wp:posOffset>6301921</wp:posOffset>
            </wp:positionV>
            <wp:extent cx="3362109" cy="356359"/>
            <wp:effectExtent l="0" t="0" r="0" b="0"/>
            <wp:wrapNone/>
            <wp:docPr id="669" name="Freeform 6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85" y="6301921"/>
                      <a:ext cx="324780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17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Тумба выкатная с прямоугольной крышкой 3-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201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151-1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Журнальный столик, цвет Blanco roto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Disemobel Classic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1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151А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Журнальный столик. Габариты: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Консоль со столешницей из искусственного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мрамора.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1000х300хх700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8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Зеркало круглое с подстветкой, диаметр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31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616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Зеркало прямоугольное с подстветкой,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диаметр 500х700мм.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3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" w:right="-80" w:firstLine="34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(см. дизайн-проект)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без крышки, 15 литров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99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Санакс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27" w:firstLine="32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Кресло, обивка - высшей категории, "Bern"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156-1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Кресло, обивка - Ткань F17, подушка F11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Лампа настольная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0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NL 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1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Стойка ресепшн двухуровневая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3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Индивидуальное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164.1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90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Стойка ресепшен с дверцей прохода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5" w:right="367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6" w:right="28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(см. дизайн-проект)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ящичная с центральным замком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7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для одежды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5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3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337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411" w:right="3893" w:firstLine="7579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70" name="Freeform 67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71" name="Freeform 6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72" name="Freeform 67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73" name="Freeform 6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74" name="Freeform 6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675" name="Freeform 67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1873173</wp:posOffset>
            </wp:positionV>
            <wp:extent cx="6940478" cy="356359"/>
            <wp:effectExtent l="0" t="0" r="0" b="0"/>
            <wp:wrapNone/>
            <wp:docPr id="676" name="Freeform 67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873173"/>
                      <a:ext cx="682617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527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дверями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201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 разборный, 1500х600х2000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0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Меделия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173.1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 разборный, 1200х600х2000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Меделия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Шкаф для документов со стеклянными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404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5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43" w:after="0" w:line="278" w:lineRule="exact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низкий по инд. размерам со встроенной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раковиной, крючком и зозатором для жидкого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мыла(см. дизайн-проект) в составе: тумба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инд. изготовления, встраиваемый холо-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дильник Liebherr UIK 1514, раковина Franke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125.0176.647 KBG 110-34, цвет Шоколад,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держатель для полотенец Brabantia, дозатор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жидкого мыла Kaiser KH-3022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BP,встраиваемый Black Pearl, Смеситель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Florentina Фита AV коричневый, арти-кул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757839, Столешница Samsung Staron VL155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Loam, 1730х600мм.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5" w:after="0" w:line="240" w:lineRule="auto"/>
              <w:ind w:left="42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Инд. 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5" w:after="0" w:line="240" w:lineRule="auto"/>
              <w:ind w:left="0" w:right="-80" w:firstLine="29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55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 разборный, 1200х500х1800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0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Меделия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Полка для ванной угловая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Harmonie HAR 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3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Artwelle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59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" w:after="0" w:line="278" w:lineRule="exact"/>
              <w:ind w:left="28" w:right="1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Стенка шведская. Бук. В сборе. Расстояние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между перекладинами 140 мм (от центра до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центра). Вторая перекладина сверху -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выступающая. Свободное пространство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между 2 и 3 перекладинами сверху. Всего 11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перекладин (профиль овальный). В комплекте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 креплением к стене.Габариты:1000х2300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183А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Съемная верхняя секция-турник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77" name="Freeform 67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78" name="Freeform 6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79" name="Freeform 6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80" name="Freeform 68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81" name="Freeform 68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682" name="Freeform 68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3348406</wp:posOffset>
            </wp:positionV>
            <wp:extent cx="7457074" cy="543812"/>
            <wp:effectExtent l="0" t="0" r="0" b="0"/>
            <wp:wrapNone/>
            <wp:docPr id="683" name="Freeform 6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3348406"/>
                      <a:ext cx="7342774" cy="429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448"/>
                            <w:tab w:val="left" w:pos="7526"/>
                            <w:tab w:val="left" w:pos="8118"/>
                            <w:tab w:val="left" w:pos="10259"/>
                            <w:tab w:val="left" w:pos="11342"/>
                            <w:tab w:val="left" w:pos="11397"/>
                          </w:tabs>
                          <w:spacing w:before="0" w:after="0" w:line="295" w:lineRule="exact"/>
                          <w:ind w:left="0" w:right="0" w:firstLine="758"/>
                          <w:jc w:val="right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секционный, 400х500		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Проформ	шт.		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Электросушитель для рук	BXG-JET 7000C	Торговая сеть, Россия	шт.	46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9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" w:after="0" w:line="278" w:lineRule="exact"/>
              <w:ind w:left="28" w:right="-6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с полированной кромкой,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2000х1600мм, Способ монтажа/установки: На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специальный клей,  Способ крепления: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Вертикально или Горизонтально Изделие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можно использовать во влажных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6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помещениях. Особенности Влагостойкое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покрытие. С полированной кромкой.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Современный дизайн. Вес, кг 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для полотенец двойной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Артикул: 81-5010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Секционный шкаф для спортивной одежды, 5-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224" w:right="14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1600х900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2,0мм (по расчету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1,52мм)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212.1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1900х800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0,25мм (по расчету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0,12мм)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212.2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1650х900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0,5мм (по расчету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0,5мм)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84" name="Freeform 68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85" name="Freeform 68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86" name="Freeform 6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87" name="Freeform 6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88" name="Freeform 6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689" name="Freeform 68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212.3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1600х900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1,5мм (по расчету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1,49мм)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212.4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1900х900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1,5мм (по расчету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1,49мм)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-80" w:firstLine="2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338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212.5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1650х900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0,5мм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212.6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1500х900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1,0мм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2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212.7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8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2000х1200 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3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2,0мм (по расчету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1,65мм)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212.8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8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3750х1200 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3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1,0мм (по расчету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0,69мм)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90" name="Freeform 69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691" name="Freeform 6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692" name="Freeform 6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693" name="Freeform 69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694" name="Freeform 69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695" name="Freeform 69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1033188</wp:posOffset>
            </wp:positionH>
            <wp:positionV relativeFrom="page">
              <wp:posOffset>5291508</wp:posOffset>
            </wp:positionV>
            <wp:extent cx="5726010" cy="444751"/>
            <wp:effectExtent l="0" t="0" r="0" b="0"/>
            <wp:wrapNone/>
            <wp:docPr id="696" name="Freeform 6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88" y="5291508"/>
                      <a:ext cx="5611710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Стол для брифинга модульный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76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3200х1600х750мм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Торговая сеть, Россия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547019</wp:posOffset>
            </wp:positionH>
            <wp:positionV relativeFrom="page">
              <wp:posOffset>5468292</wp:posOffset>
            </wp:positionV>
            <wp:extent cx="7426465" cy="729739"/>
            <wp:effectExtent l="0" t="0" r="0" b="0"/>
            <wp:wrapNone/>
            <wp:docPr id="697" name="Freeform 69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7019" y="5468292"/>
                      <a:ext cx="7312165" cy="6154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568"/>
                            <w:tab w:val="left" w:pos="7706"/>
                            <w:tab w:val="left" w:pos="10266"/>
                            <w:tab w:val="left" w:pos="11404"/>
                          </w:tabs>
                          <w:spacing w:before="0" w:after="0" w:line="588" w:lineRule="exact"/>
                          <w:ind w:left="0" w:right="0" w:firstLine="7639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(см. дизайн-проект)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Металлодетектор стоечный	Паутина-Н2-2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ООО "Локаторная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551606</wp:posOffset>
            </wp:positionH>
            <wp:positionV relativeFrom="page">
              <wp:posOffset>5468292</wp:posOffset>
            </wp:positionV>
            <wp:extent cx="324727" cy="267967"/>
            <wp:effectExtent l="0" t="0" r="0" b="0"/>
            <wp:wrapNone/>
            <wp:docPr id="698" name="Freeform 69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606" y="5468292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236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114" w:right="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212.9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8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Рентгензащитные ставни.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3750х1200 (h)мм.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34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1,0мм (по расчету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0,87мм)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Упаковочная машина  с бабинодержателем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15" w:firstLine="4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Melaseal100+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7" w:right="-80" w:firstLine="9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Melag,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503" w:right="-80" w:hanging="4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Медицинтехник ГмбХ унд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Ко.КГ,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водоподготовки и деминерализации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410" w:firstLine="51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Meladem53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7" w:right="-80" w:firstLine="9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Melag,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503" w:right="-80" w:hanging="45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Медицинтехник ГмбХ унд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Ко.КГ,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Машинка для чистки для обуви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Контейнер для использованных бахил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221.1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Диспенсер для бахил, настенный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5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Рукомойник, Н/Сталь AISI 304. Бедренный.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Моечное отверстие сферическое D= 340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h=130. Настенное крепление. Смеситель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сифон в комплекте.  Гофра труба в комплект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 входит. 400х400х250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7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РБ4Х4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 разборный, 1000х500х1800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0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Меделия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90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техника"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153" w:firstLine="25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Подставка для зонтов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Kela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0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Ресепшн для охраны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Инд. 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699" name="Freeform 69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00" name="Freeform 7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01" name="Freeform 7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02" name="Freeform 7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03" name="Freeform 7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704" name="Freeform 70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1423592</wp:posOffset>
            </wp:positionV>
            <wp:extent cx="2857998" cy="621536"/>
            <wp:effectExtent l="0" t="0" r="0" b="0"/>
            <wp:wrapNone/>
            <wp:docPr id="705" name="Freeform 7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423592"/>
                      <a:ext cx="2743698" cy="507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Сейф 2 класса взломостойкости; крепление к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полу.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440х430х1230 мм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546997</wp:posOffset>
            </wp:positionH>
            <wp:positionV relativeFrom="page">
              <wp:posOffset>1688769</wp:posOffset>
            </wp:positionV>
            <wp:extent cx="324727" cy="267967"/>
            <wp:effectExtent l="0" t="0" r="0" b="0"/>
            <wp:wrapNone/>
            <wp:docPr id="706" name="Freeform 7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7" y="1688769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252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1033175</wp:posOffset>
            </wp:positionH>
            <wp:positionV relativeFrom="page">
              <wp:posOffset>2517825</wp:posOffset>
            </wp:positionV>
            <wp:extent cx="6975433" cy="356359"/>
            <wp:effectExtent l="0" t="0" r="0" b="0"/>
            <wp:wrapNone/>
            <wp:docPr id="707" name="Freeform 7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75" y="2517825"/>
                      <a:ext cx="686113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767"/>
                            <w:tab w:val="left" w:pos="9501"/>
                            <w:tab w:val="left" w:pos="1058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напольное, в комплекте с рожком для обуви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Торговая сеть, Россия	шт.	22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5646308</wp:posOffset>
            </wp:positionH>
            <wp:positionV relativeFrom="page">
              <wp:posOffset>3071038</wp:posOffset>
            </wp:positionV>
            <wp:extent cx="2327174" cy="356359"/>
            <wp:effectExtent l="0" t="0" r="0" b="0"/>
            <wp:wrapNone/>
            <wp:docPr id="708" name="Freeform 7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46308" y="3071038"/>
                      <a:ext cx="221287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36"/>
                            <w:tab w:val="left" w:pos="337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«ТРЕЙДО»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1033181</wp:posOffset>
            </wp:positionH>
            <wp:positionV relativeFrom="page">
              <wp:posOffset>4553891</wp:posOffset>
            </wp:positionV>
            <wp:extent cx="2444016" cy="621536"/>
            <wp:effectExtent l="0" t="0" r="0" b="0"/>
            <wp:wrapNone/>
            <wp:docPr id="709" name="Freeform 7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81" y="4553891"/>
                      <a:ext cx="2329716" cy="507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Вешалка гардеробная пристенная на 9 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крючков, 9 плечиков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1100х400х1800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493686</wp:posOffset>
            </wp:positionH>
            <wp:positionV relativeFrom="page">
              <wp:posOffset>4730675</wp:posOffset>
            </wp:positionV>
            <wp:extent cx="429941" cy="267967"/>
            <wp:effectExtent l="0" t="0" r="0" b="0"/>
            <wp:wrapNone/>
            <wp:docPr id="710" name="Freeform 7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3686" y="4730675"/>
                      <a:ext cx="31564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260.3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4059838</wp:posOffset>
            </wp:positionH>
            <wp:positionV relativeFrom="page">
              <wp:posOffset>5288460</wp:posOffset>
            </wp:positionV>
            <wp:extent cx="3913720" cy="444751"/>
            <wp:effectExtent l="0" t="0" r="0" b="0"/>
            <wp:wrapNone/>
            <wp:docPr id="711" name="Freeform 7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59838" y="5288460"/>
                      <a:ext cx="3799420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Starlight Power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378"/>
                            <w:tab w:val="left" w:pos="4557"/>
                            <w:tab w:val="left" w:pos="5695"/>
                          </w:tabs>
                          <w:spacing w:before="0" w:after="0" w:line="240" w:lineRule="auto"/>
                          <w:ind w:left="0" w:right="0" w:firstLine="177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Арт.8317.1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Sudatronic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4" w:after="0" w:line="240" w:lineRule="auto"/>
              <w:ind w:left="0" w:right="-80" w:firstLine="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VALBERG ГРАНИТ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120Т EL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5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Завод "Промет"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153" w:firstLine="25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встроенный для одежды с сейфом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Инд. 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Вешало для одежды (для пиджаков),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8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Вешалка гардеробная на 30 крючков, 15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плечиков , двухсторонняя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48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1600х600х1800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7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СГ-02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91" w:firstLine="2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Гардеробные системы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260.1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139" w:lineRule="exact"/>
              <w:ind w:left="48" w:right="166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Вешалка гардеробная с крючками и полкой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головных уборов/перчаток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5" w:right="367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6" w:right="28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(см. дизайн-проект)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260.2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2442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Стойка гардеробная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5" w:right="367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6" w:right="28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(см. дизайн-проект)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0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69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Принтер для печати пропусков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5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Аппарат для обработки ногтевых пластинок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насадкой OMNICUT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7" w:right="2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8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ультразвуковой неинвазивной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терапии в глубоких слоях кожи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(безоперационный SMAS лифтинг)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Ultera System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22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Ultera Inc. Mesa, Arizon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2496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картотечный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330" w:right="190" w:firstLine="21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Картотека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металлическая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Bisley BS5E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87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Юнитекс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69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12" name="Freeform 71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13" name="Freeform 7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14" name="Freeform 71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15" name="Freeform 7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16" name="Freeform 7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2564773</wp:posOffset>
            </wp:positionH>
            <wp:positionV relativeFrom="page">
              <wp:posOffset>-865377</wp:posOffset>
            </wp:positionV>
            <wp:extent cx="5489447" cy="10021823"/>
            <wp:effectExtent l="0" t="0" r="0" b="0"/>
            <wp:wrapNone/>
            <wp:docPr id="717" name="Freeform 71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489447" cy="10021823"/>
                    </a:xfrm>
                    <a:custGeom>
                      <a:rect l="l" t="t" r="r" b="b"/>
                      <a:pathLst>
                        <a:path w="22872700" h="41757600">
                          <a:moveTo>
                            <a:pt x="0" y="41757600"/>
                          </a:moveTo>
                          <a:lnTo>
                            <a:pt x="22872700" y="41757600"/>
                          </a:lnTo>
                          <a:lnTo>
                            <a:pt x="228727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546995</wp:posOffset>
            </wp:positionH>
            <wp:positionV relativeFrom="page">
              <wp:posOffset>3435274</wp:posOffset>
            </wp:positionV>
            <wp:extent cx="3357339" cy="356359"/>
            <wp:effectExtent l="0" t="0" r="0" b="0"/>
            <wp:wrapNone/>
            <wp:docPr id="718" name="Freeform 7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5" y="3435274"/>
                      <a:ext cx="324303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Турникет. Скоростной проход с распашными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5797186</wp:posOffset>
            </wp:positionH>
            <wp:positionV relativeFrom="page">
              <wp:posOffset>4523411</wp:posOffset>
            </wp:positionV>
            <wp:extent cx="2176234" cy="267967"/>
            <wp:effectExtent l="0" t="0" r="0" b="0"/>
            <wp:wrapNone/>
            <wp:docPr id="719" name="Freeform 71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97186" y="4523411"/>
                      <a:ext cx="2061934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840"/>
                            <w:tab w:val="left" w:pos="313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ANAS	компл.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7066679</wp:posOffset>
            </wp:positionH>
            <wp:positionV relativeFrom="page">
              <wp:posOffset>6536616</wp:posOffset>
            </wp:positionV>
            <wp:extent cx="906811" cy="267967"/>
            <wp:effectExtent l="0" t="0" r="0" b="0"/>
            <wp:wrapNone/>
            <wp:docPr id="720" name="Freeform 7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79" y="6536616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288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7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7" w:lineRule="exact"/>
              <w:ind w:left="28" w:right="-35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для оснащения ВИП-санузла: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Стойка для WC 2-х функциональная, H74 cm,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металл, Fortuna; Мыльница настенная, стекло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прозрачное, Fortuna; Стакан настенный,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стекло прозрачное, Fortuna; Дозатор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настенный, стекло прозрачное, Fortuna;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Кольцо, Fortuna; Крючок двойной, Fortuna;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0" w:right="-80" w:firstLine="10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(см. дизайн-проект)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35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3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Кабина для раздевания в составе: плинтус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потолочным креплением в комплекте со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шторой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створками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24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PERCo-ATG-425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95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Секция ограждения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8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ВН02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9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PERCo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 разборный, 900х600х2000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0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Меделия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под аппаратуру, 1000х600х750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0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05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оснащения кабинета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врача стоматолога (пом.1071) серия DECO,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 составе: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DT1 Финишный модуль с дверцей и полкой -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 шт, габаритами 405 х 405 х 830мм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DCL Угловой модуль под мойку с распашной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дверцей, габаритами 700 х 700 х 840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LCTR Интегрированная мойка - 1 шт;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GR4 Смеситель- 1 шт;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44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DP6 Модуль с двумя ящиками типа А и двумя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ящиками типа B  габаритами 500 х 405 х 830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6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21" name="Freeform 72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22" name="Freeform 7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23" name="Freeform 7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24" name="Freeform 7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25" name="Freeform 7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2462665</wp:posOffset>
            </wp:positionH>
            <wp:positionV relativeFrom="page">
              <wp:posOffset>-763269</wp:posOffset>
            </wp:positionV>
            <wp:extent cx="5693663" cy="10021823"/>
            <wp:effectExtent l="0" t="0" r="0" b="0"/>
            <wp:wrapNone/>
            <wp:docPr id="726" name="Freeform 72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693663" cy="10021823"/>
                    </a:xfrm>
                    <a:custGeom>
                      <a:rect l="l" t="t" r="r" b="b"/>
                      <a:pathLst>
                        <a:path w="23723600" h="41757600">
                          <a:moveTo>
                            <a:pt x="0" y="41757600"/>
                          </a:moveTo>
                          <a:lnTo>
                            <a:pt x="23723600" y="41757600"/>
                          </a:lnTo>
                          <a:lnTo>
                            <a:pt x="23723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1595805</wp:posOffset>
            </wp:positionV>
            <wp:extent cx="906811" cy="267967"/>
            <wp:effectExtent l="0" t="0" r="0" b="0"/>
            <wp:wrapNone/>
            <wp:docPr id="727" name="Freeform 7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1595805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4546271</wp:posOffset>
            </wp:positionV>
            <wp:extent cx="906811" cy="267967"/>
            <wp:effectExtent l="0" t="0" r="0" b="0"/>
            <wp:wrapNone/>
            <wp:docPr id="728" name="Freeform 7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4546271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6021504</wp:posOffset>
            </wp:positionV>
            <wp:extent cx="906811" cy="267967"/>
            <wp:effectExtent l="0" t="0" r="0" b="0"/>
            <wp:wrapNone/>
            <wp:docPr id="729" name="Freeform 72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6021504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730" name="Freeform 7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71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13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DR6R Модуль с двумя ящиками типа А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двумя ящиками типа B габаритами 50 0х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405~485 х 830мм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DM7 Модуль с четырьмя ящиками типа А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одним ящиком типа B 500 х 405 х 830мм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DRLL Модуль под мойку с распашной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 габаритами 500 х 405~485 х 840мм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LCTR Интегрированная мойка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GR4 Смеситель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TCS Столешница, метр погонный - 3,5,  3500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x 465~545 x 12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TCSA/4 Столешница для углового модуля под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мойку, 700 х 460 х 12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DSC Бортик, метр погонный- 4,9;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DS7 Модуль подкатной с четырьмя ящиками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типа А и одним ящиком типа В, 500 х 512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TDS Верхняя панель для подкатного модуля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интегрированной ручкой, 502 х 555 х 12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283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DIL* Вставка-лоток в ящик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SBLA* Вставка в ящик 16 см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SHG/VT Подвесной модуль-диспенсер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из окрашенного стекла, 1000 х 325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SHA/VT Подвесной модуль-диспенсер со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стеклянной дверцей 1000 х 325 х 395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24"/>
        </w:trPr>
        <w:tc>
          <w:tcPr>
            <w:tcW w:w="1128" w:type="dxa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Стол компьютерный (пом.1071) серия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DECO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" w:after="0" w:line="240" w:lineRule="auto"/>
              <w:ind w:left="0" w:right="-80" w:firstLine="1025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ANAS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31" name="Freeform 73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32" name="Freeform 7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33" name="Freeform 7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34" name="Freeform 73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35" name="Freeform 7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2467999</wp:posOffset>
            </wp:positionH>
            <wp:positionV relativeFrom="page">
              <wp:posOffset>-768603</wp:posOffset>
            </wp:positionV>
            <wp:extent cx="5682995" cy="10021823"/>
            <wp:effectExtent l="0" t="0" r="0" b="0"/>
            <wp:wrapNone/>
            <wp:docPr id="736" name="Freeform 73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682995" cy="10021823"/>
                    </a:xfrm>
                    <a:custGeom>
                      <a:rect l="l" t="t" r="r" b="b"/>
                      <a:pathLst>
                        <a:path w="23679150" h="41757600">
                          <a:moveTo>
                            <a:pt x="0" y="41757600"/>
                          </a:moveTo>
                          <a:lnTo>
                            <a:pt x="23679150" y="41757600"/>
                          </a:lnTo>
                          <a:lnTo>
                            <a:pt x="236791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546999</wp:posOffset>
            </wp:positionH>
            <wp:positionV relativeFrom="page">
              <wp:posOffset>1967661</wp:posOffset>
            </wp:positionV>
            <wp:extent cx="324727" cy="267967"/>
            <wp:effectExtent l="0" t="0" r="0" b="0"/>
            <wp:wrapNone/>
            <wp:docPr id="737" name="Freeform 7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9" y="1967661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309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5797186</wp:posOffset>
            </wp:positionH>
            <wp:positionV relativeFrom="page">
              <wp:posOffset>3241726</wp:posOffset>
            </wp:positionV>
            <wp:extent cx="2176234" cy="267967"/>
            <wp:effectExtent l="0" t="0" r="0" b="0"/>
            <wp:wrapNone/>
            <wp:docPr id="738" name="Freeform 7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97186" y="3241726"/>
                      <a:ext cx="2061934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840"/>
                            <w:tab w:val="left" w:pos="313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ANAS	компл.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1033181</wp:posOffset>
            </wp:positionH>
            <wp:positionV relativeFrom="page">
              <wp:posOffset>3599866</wp:posOffset>
            </wp:positionV>
            <wp:extent cx="6940339" cy="2284221"/>
            <wp:effectExtent l="0" t="0" r="0" b="0"/>
            <wp:wrapNone/>
            <wp:docPr id="739" name="Freeform 7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81" y="3599866"/>
                      <a:ext cx="6826039" cy="2169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DT1 Финишный модуль с дверцей и полкой 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475"/>
                            <w:tab w:val="left" w:pos="10639"/>
                          </w:tabs>
                          <w:spacing w:before="0" w:after="0" w:line="302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405 х 405 х 830мм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шт. 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DRLR Модуль под мойку с распашной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475"/>
                            <w:tab w:val="left" w:pos="10639"/>
                          </w:tabs>
                          <w:spacing w:before="0" w:after="0" w:line="292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дверцей 1 50 х 40,5~48,5 х 83  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LCTR Интегрированная мойка 1  	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GR4 Смеситель 1  	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DM7 Модуль с четырьмя ящиками типа А и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475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одним ящиком типа B  500 х 405 х 830мм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DR6L Модуль с двумя ящиками типа А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двумя ящиками типа B  500 х 40,50~485 х 830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7049905</wp:posOffset>
            </wp:positionH>
            <wp:positionV relativeFrom="page">
              <wp:posOffset>5439336</wp:posOffset>
            </wp:positionV>
            <wp:extent cx="923576" cy="267967"/>
            <wp:effectExtent l="0" t="0" r="0" b="0"/>
            <wp:wrapNone/>
            <wp:docPr id="740" name="Freeform 7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49905" y="5439336"/>
                      <a:ext cx="80927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DM1 Модуль с дверцей и 1-й полкой, 500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485 х 830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GPF Кабель-канал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415006 Вентилятор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DT1 Финишный модуль с дверцей и полкой,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405 х 405 х 830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TCS Столешница, метр погонный -1,6, 1600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DSC Бортик, метр погонный - 1,6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05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52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врача стоматолога (пом.1070) серия DECO,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 составе:                       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DP6 Модуль с двумя ящиками типа А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двумя ящиками типа B  500 х 405 х 830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DPL Модуль под мойку с распашной дверцей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500 x 485 x 830мм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LCTR Интегрированная мойка 1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6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GR4 Смеситель 1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41" name="Freeform 74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42" name="Freeform 7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43" name="Freeform 7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44" name="Freeform 74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45" name="Freeform 7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2471809</wp:posOffset>
            </wp:positionH>
            <wp:positionV relativeFrom="page">
              <wp:posOffset>-772413</wp:posOffset>
            </wp:positionV>
            <wp:extent cx="5675375" cy="10021823"/>
            <wp:effectExtent l="0" t="0" r="0" b="0"/>
            <wp:wrapNone/>
            <wp:docPr id="746" name="Freeform 74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675375" cy="10021823"/>
                    </a:xfrm>
                    <a:custGeom>
                      <a:rect l="l" t="t" r="r" b="b"/>
                      <a:pathLst>
                        <a:path w="23647400" h="41757600">
                          <a:moveTo>
                            <a:pt x="0" y="41757600"/>
                          </a:moveTo>
                          <a:lnTo>
                            <a:pt x="23647400" y="41757600"/>
                          </a:lnTo>
                          <a:lnTo>
                            <a:pt x="236474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7049877</wp:posOffset>
            </wp:positionH>
            <wp:positionV relativeFrom="page">
              <wp:posOffset>2149017</wp:posOffset>
            </wp:positionV>
            <wp:extent cx="923576" cy="267967"/>
            <wp:effectExtent l="0" t="0" r="0" b="0"/>
            <wp:wrapNone/>
            <wp:docPr id="747" name="Freeform 7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49877" y="2149017"/>
                      <a:ext cx="80927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7049877</wp:posOffset>
            </wp:positionH>
            <wp:positionV relativeFrom="page">
              <wp:posOffset>3624250</wp:posOffset>
            </wp:positionV>
            <wp:extent cx="923576" cy="267967"/>
            <wp:effectExtent l="0" t="0" r="0" b="0"/>
            <wp:wrapNone/>
            <wp:docPr id="748" name="Freeform 7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49877" y="3624250"/>
                      <a:ext cx="80927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TCS Столешница, метр погонный 3,5   3500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7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DSC Бортик, метр погонный 3,5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DS7 Модуль подкатной с четырьмя ящиками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типа А и одним ящиком типа В 4,3 500 х 512 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6" w:after="0" w:line="278" w:lineRule="exact"/>
              <w:ind w:left="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TDS Верхняя панель для подкатного модуля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 интегрированной ручкой  502 х 555 х 12 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DIL* Вставка-лоток в ящик 12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SBLA* Вставка в ящик 16 см 6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SHG/VT Подвесной модуль-диспенсер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из окрашенного стекла  1000 х 325 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395 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SHA/VT Подвесной модуль-диспенсер со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стеклянной дверцей  1000 х 325 х 395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31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50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Стол компьютерный, серия DECO в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составе: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-80" w:firstLine="1025"/>
              <w:jc w:val="both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ANAS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-80" w:firstLine="240"/>
              <w:jc w:val="both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338" w:firstLine="439"/>
              <w:jc w:val="both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DSP4 Панель-опора с ножками 1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GPF Кабель-канал 1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GMT Металлическая панель 1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DT1 Финишный модуль с дверцей и полкой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405 х 405 х 830мм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TCS Столешница, метр погонный  1000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DSC Бортик, метр погонный 1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31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Стол компьютерный, серия DECO в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составе: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-80" w:firstLine="1025"/>
              <w:jc w:val="both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ANAS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-80" w:firstLine="240"/>
              <w:jc w:val="both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338" w:firstLine="439"/>
              <w:jc w:val="both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GPF Кабель-канал 1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6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GMT Металлическая панель 1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49" name="Freeform 74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50" name="Freeform 75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51" name="Freeform 7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52" name="Freeform 7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53" name="Freeform 7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2560201</wp:posOffset>
            </wp:positionH>
            <wp:positionV relativeFrom="page">
              <wp:posOffset>-860805</wp:posOffset>
            </wp:positionV>
            <wp:extent cx="5498591" cy="10021823"/>
            <wp:effectExtent l="0" t="0" r="0" b="0"/>
            <wp:wrapNone/>
            <wp:docPr id="754" name="Freeform 75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498591" cy="10021823"/>
                    </a:xfrm>
                    <a:custGeom>
                      <a:rect l="l" t="t" r="r" b="b"/>
                      <a:pathLst>
                        <a:path w="22910800" h="41757600">
                          <a:moveTo>
                            <a:pt x="0" y="41757600"/>
                          </a:moveTo>
                          <a:lnTo>
                            <a:pt x="22910800" y="41757600"/>
                          </a:lnTo>
                          <a:lnTo>
                            <a:pt x="22910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496707</wp:posOffset>
            </wp:positionH>
            <wp:positionV relativeFrom="page">
              <wp:posOffset>1414448</wp:posOffset>
            </wp:positionV>
            <wp:extent cx="426013" cy="267967"/>
            <wp:effectExtent l="0" t="0" r="0" b="0"/>
            <wp:wrapNone/>
            <wp:docPr id="755" name="Freeform 7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96707" y="1414448"/>
                      <a:ext cx="311713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311А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5797186</wp:posOffset>
            </wp:positionH>
            <wp:positionV relativeFrom="page">
              <wp:posOffset>2504109</wp:posOffset>
            </wp:positionV>
            <wp:extent cx="2176234" cy="267967"/>
            <wp:effectExtent l="0" t="0" r="0" b="0"/>
            <wp:wrapNone/>
            <wp:docPr id="756" name="Freeform 7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97186" y="2504109"/>
                      <a:ext cx="2061934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840"/>
                            <w:tab w:val="left" w:pos="313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ANAS	компл.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1033153</wp:posOffset>
            </wp:positionH>
            <wp:positionV relativeFrom="page">
              <wp:posOffset>2862250</wp:posOffset>
            </wp:positionV>
            <wp:extent cx="6940339" cy="1915413"/>
            <wp:effectExtent l="0" t="0" r="0" b="0"/>
            <wp:wrapNone/>
            <wp:docPr id="757" name="Freeform 75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3" y="2862250"/>
                      <a:ext cx="6826039" cy="1801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DML Модуль под мойку с распашной дверцей 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292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500 x 485 x 830 мм 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LCTR Интегрированная мойка 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GR4 Смеситель 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DM7 Модуль с четырьмя ящиками типа А и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одним ящиком типа B  500х 405 х 830 мм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DR6L Модуль с двумя ящиками типа А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двумя ящиками типа B 500 х 405~485 х 830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 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4332911</wp:posOffset>
            </wp:positionV>
            <wp:extent cx="906811" cy="267967"/>
            <wp:effectExtent l="0" t="0" r="0" b="0"/>
            <wp:wrapNone/>
            <wp:docPr id="758" name="Freeform 7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4332911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DT1 Финишный модуль с дверцей и полкой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405 х 405 х 830мм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TCS Столешница, метр погонный  1000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DSC Бортик, метр погонный 1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05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06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врача стоматолога (пом.1077) серия DECO,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DP6 Модуль с двумя ящиками типа А и двумя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ящиками типа B 500 х 405 х 830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DPL Модуль под мойку с распашной дверцей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500 x 485 x 830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LCTR Интегрированная мойка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GR4 Смеситель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DT1 Финишный модуль с дверцей и полкой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405 х 405 х 830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TCS Столешница, метр погонный 4 4000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 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6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DSC Бортик, метр погонный 4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53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59" name="Freeform 75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60" name="Freeform 7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61" name="Freeform 7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62" name="Freeform 76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63" name="Freeform 7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2569345</wp:posOffset>
            </wp:positionH>
            <wp:positionV relativeFrom="page">
              <wp:posOffset>-869949</wp:posOffset>
            </wp:positionV>
            <wp:extent cx="5480303" cy="10021823"/>
            <wp:effectExtent l="0" t="0" r="0" b="0"/>
            <wp:wrapNone/>
            <wp:docPr id="764" name="Freeform 76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480303" cy="10021823"/>
                    </a:xfrm>
                    <a:custGeom>
                      <a:rect l="l" t="t" r="r" b="b"/>
                      <a:pathLst>
                        <a:path w="22834600" h="41757600">
                          <a:moveTo>
                            <a:pt x="0" y="41757600"/>
                          </a:moveTo>
                          <a:lnTo>
                            <a:pt x="22834600" y="41757600"/>
                          </a:lnTo>
                          <a:lnTo>
                            <a:pt x="22834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1595805</wp:posOffset>
            </wp:positionV>
            <wp:extent cx="906811" cy="267967"/>
            <wp:effectExtent l="0" t="0" r="0" b="0"/>
            <wp:wrapNone/>
            <wp:docPr id="765" name="Freeform 76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1595805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3071038</wp:posOffset>
            </wp:positionV>
            <wp:extent cx="906811" cy="267967"/>
            <wp:effectExtent l="0" t="0" r="0" b="0"/>
            <wp:wrapNone/>
            <wp:docPr id="766" name="Freeform 7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3071038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5797186</wp:posOffset>
            </wp:positionH>
            <wp:positionV relativeFrom="page">
              <wp:posOffset>6173904</wp:posOffset>
            </wp:positionV>
            <wp:extent cx="2176234" cy="267967"/>
            <wp:effectExtent l="0" t="0" r="0" b="0"/>
            <wp:wrapNone/>
            <wp:docPr id="767" name="Freeform 76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97186" y="6173904"/>
                      <a:ext cx="2061934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840"/>
                            <w:tab w:val="left" w:pos="313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ANAS	компл.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1033181</wp:posOffset>
            </wp:positionH>
            <wp:positionV relativeFrom="page">
              <wp:posOffset>6532045</wp:posOffset>
            </wp:positionV>
            <wp:extent cx="6940309" cy="444751"/>
            <wp:effectExtent l="0" t="0" r="0" b="0"/>
            <wp:wrapNone/>
            <wp:docPr id="768" name="Freeform 76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81" y="6532045"/>
                      <a:ext cx="6826009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DT1 Финишный модуль с дверцей и полкой 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405 х 405 х 830мм 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DS7 Модуль подкатной с четырьмя ящиками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типа А и одним ящиком типа В  500 х 512 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795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TDS Верхняя панель для подкатного модуля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интегрированной ручкой  502 х 555 х 12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283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DIL* Вставка-лоток в ящик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SBLA* Вставка в ящик 16 см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SHG/VT Подвесной модуль-диспенсер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из окрашенного стекла  1000 х 325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395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SHA/VT Подвесной модуль-диспенсер со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стеклянной дверцей  1000 х 325 х 395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32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40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Стол компьютерный (пом.1077) серия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DECO,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8" w:after="0" w:line="240" w:lineRule="auto"/>
              <w:ind w:left="0" w:right="-80" w:firstLine="1025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ANAS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8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8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DM1 Модуль с дверцей и 1-й полкой  500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485 х 830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GPF Кабель-канал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Вентилятор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DT1 Финишный модуль с дверцей и полкой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405 х 405 х 830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GMT Металлическая панель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TCS Столешница, метр погонный 1,6 1600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 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DSC Бортик, метр погонный 1,6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05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оснащения кабинета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врача стоматолога (пом.1076) серия DECO,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5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69" name="Freeform 76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70" name="Freeform 77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71" name="Freeform 7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72" name="Freeform 77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73" name="Freeform 7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774" name="Freeform 77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546996</wp:posOffset>
            </wp:positionH>
            <wp:positionV relativeFrom="page">
              <wp:posOffset>3633394</wp:posOffset>
            </wp:positionV>
            <wp:extent cx="324727" cy="267967"/>
            <wp:effectExtent l="0" t="0" r="0" b="0"/>
            <wp:wrapNone/>
            <wp:docPr id="775" name="Freeform 77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6" y="3633394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314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4730675</wp:posOffset>
            </wp:positionV>
            <wp:extent cx="906811" cy="267967"/>
            <wp:effectExtent l="0" t="0" r="0" b="0"/>
            <wp:wrapNone/>
            <wp:docPr id="776" name="Freeform 77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4730675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7066651</wp:posOffset>
            </wp:positionH>
            <wp:positionV relativeFrom="page">
              <wp:posOffset>6205908</wp:posOffset>
            </wp:positionV>
            <wp:extent cx="906811" cy="267967"/>
            <wp:effectExtent l="0" t="0" r="0" b="0"/>
            <wp:wrapNone/>
            <wp:docPr id="777" name="Freeform 77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51" y="6205908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DRLR Модуль под мойку с распашной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 500 х 405~485 х 830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LCTR Интегрированная мойка 1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GR4 Смеситель 1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DM6 Модуль с двумя ящиками типа А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двумя ящиками типа B  500 х 485 х 840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DM7 Модуль с четырьмя ящиками типа А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одним ящиком типа B 500 х 405 х 830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DRLL Модуль под мойку с распашной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 500 х 405~485 х 840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LCTR Интегрированная мойка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GR4 Смеситель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TCS Столешница, метр погонный 4 4000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 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DSC Бортик, метр погонный 4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DS7 Модуль подкатной с четырьмя ящиками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типа А и одним ящиком типа В 500 х 512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795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TDS Верхняя панель для подкатного модуля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интегрированной ручкой  502 х 555 х 12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283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DIL* Вставка-лоток в ящик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SBLA* Вставка в ящик 16 см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SHG/VT Подвесной модуль-диспенсер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из окрашенного стекла 1000 х 325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395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SHA/VT Подвесной модуль-диспенсер со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стеклянной дверцей  1000 х 325 х 395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78" name="Freeform 77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79" name="Freeform 7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80" name="Freeform 78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81" name="Freeform 78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82" name="Freeform 7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2569345</wp:posOffset>
            </wp:positionH>
            <wp:positionV relativeFrom="page">
              <wp:posOffset>-869949</wp:posOffset>
            </wp:positionV>
            <wp:extent cx="5480303" cy="10021823"/>
            <wp:effectExtent l="0" t="0" r="0" b="0"/>
            <wp:wrapNone/>
            <wp:docPr id="783" name="Freeform 78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480303" cy="10021823"/>
                    </a:xfrm>
                    <a:custGeom>
                      <a:rect l="l" t="t" r="r" b="b"/>
                      <a:pathLst>
                        <a:path w="22834600" h="41757600">
                          <a:moveTo>
                            <a:pt x="0" y="41757600"/>
                          </a:moveTo>
                          <a:lnTo>
                            <a:pt x="22834600" y="41757600"/>
                          </a:lnTo>
                          <a:lnTo>
                            <a:pt x="22834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547026</wp:posOffset>
            </wp:positionH>
            <wp:positionV relativeFrom="page">
              <wp:posOffset>2133777</wp:posOffset>
            </wp:positionV>
            <wp:extent cx="324727" cy="267967"/>
            <wp:effectExtent l="0" t="0" r="0" b="0"/>
            <wp:wrapNone/>
            <wp:docPr id="784" name="Freeform 7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7026" y="2133777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315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5797186</wp:posOffset>
            </wp:positionH>
            <wp:positionV relativeFrom="page">
              <wp:posOffset>3223438</wp:posOffset>
            </wp:positionV>
            <wp:extent cx="2176234" cy="267967"/>
            <wp:effectExtent l="0" t="0" r="0" b="0"/>
            <wp:wrapNone/>
            <wp:docPr id="785" name="Freeform 78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97186" y="3223438"/>
                      <a:ext cx="2061934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840"/>
                            <w:tab w:val="left" w:pos="313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ANAS	компл.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1033181</wp:posOffset>
            </wp:positionH>
            <wp:positionV relativeFrom="page">
              <wp:posOffset>3581578</wp:posOffset>
            </wp:positionV>
            <wp:extent cx="6940309" cy="2653030"/>
            <wp:effectExtent l="0" t="0" r="0" b="0"/>
            <wp:wrapNone/>
            <wp:docPr id="786" name="Freeform 7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81" y="3581578"/>
                      <a:ext cx="6826009" cy="25387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SHA/VT Подвесной модуль-диспенсер со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302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стеклянной дверцей  1000 х 325 х 395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TR7 Модуль с 4 ящиками типа A и 1 ящиком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типа B 500х485х702мм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TR3 Модуль с 1 ящиком типа A, 1 ящиком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типа B и 1 ящиком типа 500х485х702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TR6 Модуль с 2 ящиком типа A и 2 ящиками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302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типа B 500х485х702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TR21 Столешница с каркасом для четырёх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1"/>
                            <w:tab w:val="left" w:pos="10639"/>
                          </w:tabs>
                          <w:spacing w:before="0" w:after="0" w:line="307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модулей 2185х550х96мм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SHG/VT Подвесной модуль-диспенсер с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дверцей из окрашенного стекла  1000 х 325 х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395 мм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7066679</wp:posOffset>
            </wp:positionH>
            <wp:positionV relativeFrom="page">
              <wp:posOffset>5789856</wp:posOffset>
            </wp:positionV>
            <wp:extent cx="906811" cy="267967"/>
            <wp:effectExtent l="0" t="0" r="0" b="0"/>
            <wp:wrapNone/>
            <wp:docPr id="787" name="Freeform 7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79" y="5789856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32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Стол компьютерный (пом.1076), серия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DECO  в 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-80" w:firstLine="1025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ANAS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0" w:right="-80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DT1 Финишный модуль с дверцей и полкой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405 х 405 х 830мм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GPF Кабель-канал 1 GMT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Металлическая панель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TCS Столешница, метр погонный 1,4 1400 x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465~545 х 12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DSC Бортик, метр погонный 1,4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05"/>
        </w:trPr>
        <w:tc>
          <w:tcPr>
            <w:tcW w:w="1128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39" w:after="0" w:line="240" w:lineRule="auto"/>
              <w:ind w:left="311" w:right="2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316А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хирургического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кабинета (пом.1080) серия TREND в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составе: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TS7Мобильный модуль с 4 ящиками типа A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 ящиком типа B 500х510х880мм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282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DIL* Вставка-лоток в ящик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SBLA* Вставка в ящик 16 см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88" name="Freeform 78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89" name="Freeform 78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90" name="Freeform 79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791" name="Freeform 7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792" name="Freeform 7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2482477</wp:posOffset>
            </wp:positionH>
            <wp:positionV relativeFrom="page">
              <wp:posOffset>-783081</wp:posOffset>
            </wp:positionV>
            <wp:extent cx="5654039" cy="10021823"/>
            <wp:effectExtent l="0" t="0" r="0" b="0"/>
            <wp:wrapNone/>
            <wp:docPr id="793" name="Freeform 79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654039" cy="10021823"/>
                    </a:xfrm>
                    <a:custGeom>
                      <a:rect l="l" t="t" r="r" b="b"/>
                      <a:pathLst>
                        <a:path w="23558500" h="41757600">
                          <a:moveTo>
                            <a:pt x="0" y="41757600"/>
                          </a:moveTo>
                          <a:lnTo>
                            <a:pt x="23558500" y="41757600"/>
                          </a:lnTo>
                          <a:lnTo>
                            <a:pt x="235585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546996</wp:posOffset>
            </wp:positionH>
            <wp:positionV relativeFrom="page">
              <wp:posOffset>3695878</wp:posOffset>
            </wp:positionV>
            <wp:extent cx="324727" cy="267967"/>
            <wp:effectExtent l="0" t="0" r="0" b="0"/>
            <wp:wrapNone/>
            <wp:docPr id="794" name="Freeform 79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6" y="3695878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317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7049877</wp:posOffset>
            </wp:positionH>
            <wp:positionV relativeFrom="page">
              <wp:posOffset>4886123</wp:posOffset>
            </wp:positionV>
            <wp:extent cx="923576" cy="267967"/>
            <wp:effectExtent l="0" t="0" r="0" b="0"/>
            <wp:wrapNone/>
            <wp:docPr id="795" name="Freeform 79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49877" y="4886123"/>
                      <a:ext cx="80927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шт.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7049877</wp:posOffset>
            </wp:positionH>
            <wp:positionV relativeFrom="page">
              <wp:posOffset>5808144</wp:posOffset>
            </wp:positionV>
            <wp:extent cx="923576" cy="267967"/>
            <wp:effectExtent l="0" t="0" r="0" b="0"/>
            <wp:wrapNone/>
            <wp:docPr id="796" name="Freeform 7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49877" y="5808144"/>
                      <a:ext cx="80927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шт. 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05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стерилизационной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(грязная зона, пом. 1064) в составе: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2" w:after="0" w:line="240" w:lineRule="auto"/>
              <w:ind w:left="0" w:right="-80" w:firstLine="1025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ANAS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2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2" w:after="0" w:line="240" w:lineRule="auto"/>
              <w:ind w:left="0" w:right="-80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QLT Модуль с дверцей и 2 полками 350 x 460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x 820мм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QM1E Модуль с распашной дверцей 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полками 500 x 460 x 820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QMLE Модуль под мойку 500 x 460 x 820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SPX Мойка из нержавеющей стали для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дезинфекции 330x330x151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SVX Мойка из нержавеющей стали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400x340x201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GRD Смеситель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QMAE Угловой модуль с распашной дверцей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 полкой 640 х 640 х 820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GMX/6 Столешница из нержавеющей стали,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погонный метр  3750 x 600 x 30 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GMXA/6 Столешница угловая из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нержавеющей стали, глубина 60 см  800 x 800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x 30мм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GMXS Бортик из нержавеющей стали,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погонный метр 5,35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SH20/VT Подвесной модуль со стеклянной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- слайдером и 2 полками 1000 х 325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05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Комплект мебели для стерилизационной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(чистая зона, пом. 1064) в составе: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2" w:after="0" w:line="240" w:lineRule="auto"/>
              <w:ind w:left="0" w:right="-80" w:firstLine="1025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ANAS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2" w:after="0" w:line="240" w:lineRule="auto"/>
              <w:ind w:left="0" w:right="-80" w:firstLine="240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2" w:after="0" w:line="240" w:lineRule="auto"/>
              <w:ind w:left="0" w:right="338" w:firstLine="439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53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QMAE Угловой модуль с распашной дверцей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 полкой  640 х 640х 820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78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797" name="Freeform 79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798" name="Freeform 79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799" name="Freeform 79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00" name="Freeform 8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01" name="Freeform 8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802" name="Freeform 80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546996</wp:posOffset>
            </wp:positionH>
            <wp:positionV relativeFrom="page">
              <wp:posOffset>2711374</wp:posOffset>
            </wp:positionV>
            <wp:extent cx="324727" cy="267967"/>
            <wp:effectExtent l="0" t="0" r="0" b="0"/>
            <wp:wrapNone/>
            <wp:docPr id="803" name="Freeform 8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96" y="2711374"/>
                      <a:ext cx="210427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318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7049877</wp:posOffset>
            </wp:positionH>
            <wp:positionV relativeFrom="page">
              <wp:posOffset>3439846</wp:posOffset>
            </wp:positionV>
            <wp:extent cx="923576" cy="267967"/>
            <wp:effectExtent l="0" t="0" r="0" b="0"/>
            <wp:wrapNone/>
            <wp:docPr id="804" name="Freeform 8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49877" y="3439846"/>
                      <a:ext cx="80927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шт. 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7049877</wp:posOffset>
            </wp:positionH>
            <wp:positionV relativeFrom="page">
              <wp:posOffset>4730675</wp:posOffset>
            </wp:positionV>
            <wp:extent cx="923576" cy="267967"/>
            <wp:effectExtent l="0" t="0" r="0" b="0"/>
            <wp:wrapNone/>
            <wp:docPr id="805" name="Freeform 8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49877" y="4730675"/>
                      <a:ext cx="80927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шт. 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551571</wp:posOffset>
            </wp:positionH>
            <wp:positionV relativeFrom="page">
              <wp:posOffset>5104055</wp:posOffset>
            </wp:positionV>
            <wp:extent cx="3422349" cy="444752"/>
            <wp:effectExtent l="0" t="0" r="0" b="0"/>
            <wp:wrapNone/>
            <wp:docPr id="806" name="Freeform 8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71" y="5104055"/>
                      <a:ext cx="3308049" cy="330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39" w:lineRule="exact"/>
                          <w:ind w:left="758" w:right="0" w:hanging="75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Кровать, 2110х1500 с основанием в комплекте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 матрасем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4228969</wp:posOffset>
            </wp:positionH>
            <wp:positionV relativeFrom="page">
              <wp:posOffset>5745660</wp:posOffset>
            </wp:positionV>
            <wp:extent cx="3744395" cy="356359"/>
            <wp:effectExtent l="0" t="0" r="0" b="0"/>
            <wp:wrapNone/>
            <wp:docPr id="807" name="Freeform 8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28969" y="5745660"/>
                      <a:ext cx="363009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11"/>
                            <w:tab w:val="left" w:pos="4468"/>
                            <w:tab w:val="left" w:pos="560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AVORIO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CAMELGROUP	шт.	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501270</wp:posOffset>
            </wp:positionH>
            <wp:positionV relativeFrom="page">
              <wp:posOffset>6026076</wp:posOffset>
            </wp:positionV>
            <wp:extent cx="3297424" cy="356359"/>
            <wp:effectExtent l="0" t="0" r="0" b="0"/>
            <wp:wrapNone/>
            <wp:docPr id="808" name="Freeform 8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1270" y="6026076"/>
                      <a:ext cx="318312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332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46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Стул Глори 2 Тон 10 темный орех, размеры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551561</wp:posOffset>
            </wp:positionH>
            <wp:positionV relativeFrom="page">
              <wp:posOffset>6114468</wp:posOffset>
            </wp:positionV>
            <wp:extent cx="7422060" cy="636775"/>
            <wp:effectExtent l="0" t="0" r="0" b="0"/>
            <wp:wrapNone/>
            <wp:docPr id="809" name="Freeform 8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1" y="6114468"/>
                      <a:ext cx="7307760" cy="522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479"/>
                            <w:tab w:val="left" w:pos="7285"/>
                            <w:tab w:val="left" w:pos="11397"/>
                          </w:tabs>
                          <w:spacing w:before="0" w:after="0" w:line="441" w:lineRule="exact"/>
                          <w:ind w:left="0" w:right="0" w:firstLine="75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(Ш х Г х В)  500 х 450 х 920 мм	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Торшер, 720 mm 530 mm 3 X 40W E14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Coco COC-LS-3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4192391</wp:posOffset>
            </wp:positionH>
            <wp:positionV relativeFrom="page">
              <wp:posOffset>6852085</wp:posOffset>
            </wp:positionV>
            <wp:extent cx="3781240" cy="356358"/>
            <wp:effectExtent l="0" t="0" r="0" b="0"/>
            <wp:wrapNone/>
            <wp:docPr id="810" name="Freeform 8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192391" y="6852085"/>
                      <a:ext cx="3666940" cy="2420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552"/>
                            <w:tab w:val="left" w:pos="566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арт. 17105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5359798</wp:posOffset>
            </wp:positionH>
            <wp:positionV relativeFrom="page">
              <wp:posOffset>7112823</wp:posOffset>
            </wp:positionV>
            <wp:extent cx="256549" cy="238243"/>
            <wp:effectExtent l="0" t="0" r="0" b="0"/>
            <wp:wrapNone/>
            <wp:docPr id="811" name="Freeform 8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59798" y="7112823"/>
                      <a:ext cx="142249" cy="123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79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  <w:vMerge w:val="restart"/>
            <w:tcBorders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QSB Модуль с навесной дверцей и полкой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600 х 550 х 820мм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QM5E Модуль с 3 ящиками типа В 500х 460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820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QLT Модуль с 3 дверцей и 2 полками 350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460 х 820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SBLA* Вставка в ящик 16 см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GMPA/W Столешница угловая из белого HPL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пластика, глубина 60 см  800 х 800 х 30 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GMP/W Столешница из белого HPL пластика,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глубина 60 см, погонный метр  2000х 600х 30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GSQ Бортик из алюминия, погонный метр 3,4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QCS Модуль под оборудование, на 2 секции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600 х 550 х 1150мм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шт. 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  <w:vMerge/>
            <w:tcBorders>
              <w:top w:val="nil"/>
            </w:tcBorders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SH20/VT Подвесной модуль со стеклянной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дверцей - слайдером и 2 полками 1000 х 325 х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D25146, BIANCO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0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anticatura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78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Casa Nobile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282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Настольная лампа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Coco COC-LG-1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Kutek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Стул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SIENADAY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2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(P/A) Плафон 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105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Kutek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283" w:firstLine="38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Банкетка, 1004х450х490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Классика 2 Айвори,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12" name="Freeform 81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13" name="Freeform 8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14" name="Freeform 81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15" name="Freeform 8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16" name="Freeform 8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817" name="Freeform 81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551562</wp:posOffset>
            </wp:positionH>
            <wp:positionV relativeFrom="page">
              <wp:posOffset>2517825</wp:posOffset>
            </wp:positionV>
            <wp:extent cx="7422150" cy="729740"/>
            <wp:effectExtent l="0" t="0" r="0" b="0"/>
            <wp:wrapNone/>
            <wp:docPr id="818" name="Freeform 8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2" y="2517825"/>
                      <a:ext cx="7307850" cy="615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421"/>
                            <w:tab w:val="left" w:pos="8016"/>
                            <w:tab w:val="left" w:pos="10260"/>
                            <w:tab w:val="left" w:pos="11397"/>
                          </w:tabs>
                          <w:spacing w:before="0" w:after="0" w:line="290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Комод трехдверный с ящиками	Siena Day Avorio	Camelgroup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7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Скамья, 1200х460х500		Casa Nobile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65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Стол обеденный круглый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SIENADAY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4228948</wp:posOffset>
            </wp:positionH>
            <wp:positionV relativeFrom="page">
              <wp:posOffset>3532810</wp:posOffset>
            </wp:positionV>
            <wp:extent cx="3744395" cy="356359"/>
            <wp:effectExtent l="0" t="0" r="0" b="0"/>
            <wp:wrapNone/>
            <wp:docPr id="819" name="Freeform 81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28948" y="3532810"/>
                      <a:ext cx="363009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11"/>
                            <w:tab w:val="left" w:pos="4468"/>
                            <w:tab w:val="left" w:pos="560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AVORIO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CAMELGROUP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551543</wp:posOffset>
            </wp:positionH>
            <wp:positionV relativeFrom="page">
              <wp:posOffset>3813227</wp:posOffset>
            </wp:positionV>
            <wp:extent cx="3053118" cy="356359"/>
            <wp:effectExtent l="0" t="0" r="0" b="0"/>
            <wp:wrapNone/>
            <wp:docPr id="820" name="Freeform 8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43" y="3813227"/>
                      <a:ext cx="293881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Кухня индивидульный заказ (см. дизайн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551549</wp:posOffset>
            </wp:positionH>
            <wp:positionV relativeFrom="page">
              <wp:posOffset>5288460</wp:posOffset>
            </wp:positionV>
            <wp:extent cx="3323869" cy="356359"/>
            <wp:effectExtent l="0" t="0" r="0" b="0"/>
            <wp:wrapNone/>
            <wp:docPr id="821" name="Freeform 8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49" y="5288460"/>
                      <a:ext cx="320956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Стол журнальный со стеклом Panamar, шпон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4065882</wp:posOffset>
            </wp:positionH>
            <wp:positionV relativeFrom="page">
              <wp:posOffset>6667681</wp:posOffset>
            </wp:positionV>
            <wp:extent cx="3907588" cy="683385"/>
            <wp:effectExtent l="0" t="0" r="0" b="0"/>
            <wp:wrapNone/>
            <wp:docPr id="822" name="Freeform 8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65882" y="6667681"/>
                      <a:ext cx="3793288" cy="5690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716"/>
                            <w:tab w:val="left" w:pos="4725"/>
                            <w:tab w:val="left" w:pos="586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are 9000 Series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Philips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037"/>
                        </w:pPr>
                        <w:r>
                          <w:rPr lang="en-US" sz="22" baseline="0" dirty="0">
                            <w:jc w:val="left"/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80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Диван 3-местный, обивка - ткань высшей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категории с контрастной отделкой. Габариты: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2340х920х1110мм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67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Довиль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5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18" w:right="2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335А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Диван 3-местный, обивка - ткань высшей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категории. 2180х1025х760 (спальное место: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1575х1830)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15" w:right="78" w:firstLine="16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Честер Люкс,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Артикул: Хорека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005Л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61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AVORIO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566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CAMELGROUP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Тумба прикроватная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D22001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8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Casa Nobile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трехдверный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40" w:lineRule="auto"/>
              <w:ind w:left="0" w:right="-80" w:firstLine="48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SIENADAY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проект), 2400х600хh2480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4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Инд. 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7" w:right="-37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Тумба. Габаритные размеры изделия, ш/г/в, 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см: 153,6/ 56,6/ 81,5, в комплекте с раковиной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(Caprigo  модель раковина керамическая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7" w:right="-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528х380х196) и столешницей (столешница –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искусственный мрамор)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176" w:right="31" w:firstLine="12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Caprigo модель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LUSSO 160 тумба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отделка B043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ANTICO light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vintage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3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ореха,  43*60*112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283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0" w:after="0" w:line="240" w:lineRule="auto"/>
              <w:ind w:left="318" w:right="-80" w:firstLine="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письменный, 1210х610х810, цвет-орех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0" w:after="0" w:line="240" w:lineRule="auto"/>
              <w:ind w:left="0" w:right="-80" w:firstLine="5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0" w:after="0" w:line="240" w:lineRule="auto"/>
              <w:ind w:left="0" w:right="283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8" w:right="-80" w:firstLine="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Мягкая стеновая панель, 2080х2700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4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Инд. 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8" w:right="-80" w:firstLine="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Тележки (корзинка) для перевозки белья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6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17402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9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8" w:right="-80" w:firstLine="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Утюг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5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RI-C222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6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REDMOND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3" w:firstLine="43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349А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Парогенератор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PSG9050/20PerfectC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500" w:bottom="500" w:left="431" w:header="708" w:footer="708" w:gutter="0"/>
          <w:docGrid w:linePitch="360"/>
        </w:sectPr>
      </w:pP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23" name="Freeform 82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24" name="Freeform 8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25" name="Freeform 8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26" name="Freeform 82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27" name="Freeform 8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828" name="Freeform 82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546989</wp:posOffset>
            </wp:positionH>
            <wp:positionV relativeFrom="page">
              <wp:posOffset>3628822</wp:posOffset>
            </wp:positionV>
            <wp:extent cx="3401810" cy="444751"/>
            <wp:effectExtent l="0" t="0" r="0" b="0"/>
            <wp:wrapNone/>
            <wp:docPr id="829" name="Freeform 82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6989" y="3628822"/>
                      <a:ext cx="3287510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139" w:lineRule="exact"/>
                          <w:ind w:left="765" w:right="0" w:hanging="765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4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Стол  журнальный круглый, Габариты:     40,6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x 100 x 100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4084179</wp:posOffset>
            </wp:positionH>
            <wp:positionV relativeFrom="page">
              <wp:posOffset>4086023</wp:posOffset>
            </wp:positionV>
            <wp:extent cx="3924538" cy="356359"/>
            <wp:effectExtent l="0" t="0" r="0" b="0"/>
            <wp:wrapNone/>
            <wp:docPr id="830" name="Freeform 8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84179" y="4086023"/>
                      <a:ext cx="381023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77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57EL-ET101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0"/>
                            <w:sz w:val="22"/>
                            <w:szCs w:val="22"/>
                          </w:rPr>
                          <w:t>В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фабрика	17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426587</wp:posOffset>
            </wp:positionH>
            <wp:positionV relativeFrom="page">
              <wp:posOffset>5011091</wp:posOffset>
            </wp:positionV>
            <wp:extent cx="2995293" cy="356359"/>
            <wp:effectExtent l="0" t="0" r="0" b="0"/>
            <wp:wrapNone/>
            <wp:docPr id="831" name="Freeform 8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6587" y="5011091"/>
                      <a:ext cx="288099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1041А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43"/>
                            <w:sz w:val="22"/>
                            <w:szCs w:val="22"/>
                          </w:rPr>
                          <w:t>*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Умывальник в комплекте с локтевым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575920</wp:posOffset>
            </wp:positionH>
            <wp:positionV relativeFrom="page">
              <wp:posOffset>5930064</wp:posOffset>
            </wp:positionV>
            <wp:extent cx="7397552" cy="636776"/>
            <wp:effectExtent l="0" t="0" r="0" b="0"/>
            <wp:wrapNone/>
            <wp:docPr id="832" name="Freeform 8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5920" y="5930064"/>
                      <a:ext cx="7283252" cy="52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487"/>
                            <w:tab w:val="left" w:pos="10221"/>
                            <w:tab w:val="left" w:pos="11359"/>
                          </w:tabs>
                          <w:spacing w:before="0" w:after="0" w:line="441" w:lineRule="exact"/>
                          <w:ind w:left="0" w:right="0" w:firstLine="72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1,65кВт,220В,1Ф.+N+PE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Торговая сеть, Россия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82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Весы электронные товарные до 150 кг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575921</wp:posOffset>
            </wp:positionH>
            <wp:positionV relativeFrom="page">
              <wp:posOffset>6298873</wp:posOffset>
            </wp:positionV>
            <wp:extent cx="7397469" cy="636775"/>
            <wp:effectExtent l="0" t="0" r="0" b="0"/>
            <wp:wrapNone/>
            <wp:docPr id="833" name="Freeform 8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5921" y="6298873"/>
                      <a:ext cx="7283169" cy="522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19"/>
                            <w:tab w:val="left" w:pos="5823"/>
                            <w:tab w:val="left" w:pos="7969"/>
                            <w:tab w:val="left" w:pos="10220"/>
                            <w:tab w:val="left" w:pos="11358"/>
                          </w:tabs>
                          <w:spacing w:before="0" w:after="0" w:line="441" w:lineRule="exact"/>
                          <w:ind w:left="0" w:right="0" w:firstLine="719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Ру-  0,01 кВт, 220В, 1Ф.+N+PE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DB-150	CAS, Корея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Б2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Тележка сервировочная  Габариты: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97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2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Гладильная доска, подставка для утюга,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гладильный рукав, встроенная розетка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утюга, полка для белья, кронштейн для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провода, 1220х380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грузовая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8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ТГ1006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2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SIMEKO 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8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Бак внутрикорпусный 240л, для перевозки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вр. хранения отходов класса Б,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8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58×73×110 см.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65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139" w:lineRule="exact"/>
              <w:ind w:left="48" w:right="-7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Диван,Размер:ширина 830 мм глубина 820 мм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высота 830 мм посадка 460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121" w:right="-16" w:firstLine="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Артикул: Хорека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105  Отделка ткань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высшей категории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GARDA DECOR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7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33FS-CT2029-BBS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Журнальный столик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5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GARDA DECOR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90" w:right="3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8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Диван мягкий двухместный, Размер:ширина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1640 мм глубина 820 мм высота 830 мм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посадка 460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150" w:right="11" w:firstLine="6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Артикул: Хорека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105 Отделка ткань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высшей категории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Первая мебельная фабрика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смесителем, выпуском и сифоном (учит.ВК)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2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60" w:right="-80" w:firstLine="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1041Б 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Умывальник хирургический (учит.АР)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6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1041В   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Умывальник (учит.АР)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60" w:right="-80" w:firstLine="8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Фен для волос стационарный настенный Ру-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800х500х950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7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ТСТ20805П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53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1176" w:right="3894" w:firstLine="6813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34" name="Freeform 83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35" name="Freeform 8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36" name="Freeform 83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37" name="Freeform 8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38" name="Freeform 8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839" name="Freeform 83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5667623</wp:posOffset>
            </wp:positionH>
            <wp:positionV relativeFrom="page">
              <wp:posOffset>1688769</wp:posOffset>
            </wp:positionV>
            <wp:extent cx="2305839" cy="356359"/>
            <wp:effectExtent l="0" t="0" r="0" b="0"/>
            <wp:wrapNone/>
            <wp:docPr id="840" name="Freeform 8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67623" y="1688769"/>
                      <a:ext cx="219153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03"/>
                            <w:tab w:val="left" w:pos="334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ПОЛАИР»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5667620</wp:posOffset>
            </wp:positionH>
            <wp:positionV relativeFrom="page">
              <wp:posOffset>2426385</wp:posOffset>
            </wp:positionV>
            <wp:extent cx="2305839" cy="356359"/>
            <wp:effectExtent l="0" t="0" r="0" b="0"/>
            <wp:wrapNone/>
            <wp:docPr id="841" name="Freeform 8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67620" y="2426385"/>
                      <a:ext cx="219153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03"/>
                            <w:tab w:val="left" w:pos="334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ПОЛАИР»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5781916</wp:posOffset>
            </wp:positionH>
            <wp:positionV relativeFrom="page">
              <wp:posOffset>3993059</wp:posOffset>
            </wp:positionV>
            <wp:extent cx="2187770" cy="356359"/>
            <wp:effectExtent l="0" t="0" r="0" b="0"/>
            <wp:wrapNone/>
            <wp:docPr id="842" name="Freeform 8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81916" y="3993059"/>
                      <a:ext cx="207347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23"/>
                            <w:tab w:val="left" w:pos="316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Россия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</w:t>
                        </w:r>
                        <w:r>
                          <w:rPr lang="en-US" sz="20" baseline="14" dirty="0">
                            <w:jc w:val="left"/>
                            <w:rFonts w:ascii="TimesNewRoman" w:hAnsi="TimesNewRoman" w:cs="TimesNewRoman"/>
                            <w:color w:val="000000"/>
                            <w:position w:val="14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5781913</wp:posOffset>
            </wp:positionH>
            <wp:positionV relativeFrom="page">
              <wp:posOffset>5561256</wp:posOffset>
            </wp:positionV>
            <wp:extent cx="2187772" cy="356359"/>
            <wp:effectExtent l="0" t="0" r="0" b="0"/>
            <wp:wrapNone/>
            <wp:docPr id="843" name="Freeform 8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81913" y="5561256"/>
                      <a:ext cx="207347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23"/>
                            <w:tab w:val="left" w:pos="316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Россия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</w:t>
                        </w:r>
                        <w:r>
                          <w:rPr lang="en-US" sz="20" baseline="14" dirty="0">
                            <w:jc w:val="left"/>
                            <w:rFonts w:ascii="TimesNewRoman" w:hAnsi="TimesNewRoman" w:cs="TimesNewRoman"/>
                            <w:color w:val="000000"/>
                            <w:position w:val="14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36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5" w:after="0" w:line="278" w:lineRule="exact"/>
              <w:ind w:left="28" w:right="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холодильный с глухой дверью; 0...+6С;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697х620х1960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Э1Ф; 220; N=0,35кВт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58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CM105-S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2" w:after="0" w:line="240" w:lineRule="auto"/>
              <w:ind w:left="0" w:right="148" w:firstLine="31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ООО «Торговый Дом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36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низкотемпературный  с глухой дверью;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-18...-22С;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697х695х1960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Э1Ф; 220; N=0,36кВт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1" w:after="0" w:line="240" w:lineRule="auto"/>
              <w:ind w:left="61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CВ105-S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1" w:after="0" w:line="240" w:lineRule="auto"/>
              <w:ind w:left="0" w:right="148" w:firstLine="31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ООО «Торговый Дом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36" w:right="3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2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- двери купе, сталь AISI 430 - 1 мм.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Двери купе. Три полки - н/сталь.,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1200х600х1800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61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Ш1206К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53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1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для сбора отходов , серия "Универсал".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 бортом. Отверстие по центру. Н/Сталь.(AISI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430 - 1 мм) Каркас из трубы 40х40мм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Столешница усилена ламинированной ДСП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плитой Обвязка. Сварная конструкция.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600х600х850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9" w:after="0" w:line="278" w:lineRule="exact"/>
              <w:ind w:left="0" w:right="19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СОU0606Б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802" w:firstLine="91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88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9" w:after="0" w:line="278" w:lineRule="exact"/>
              <w:ind w:left="28" w:right="-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Ванна моечная двойная.  Серия "БИЗНЕС».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Сварная конструкция.  Н/Сталь, двойная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бортом. Ванна  цельнотянутая -400х400х280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(AISI 304), каркас труба 40х40 (AISI 430 - 1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мм). Фартук h=300. В правой ванне отверстие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слива 90 мм  Два отверстия под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смесители. Смесителем не комплектуется.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1000х600х850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92" w:after="0" w:line="240" w:lineRule="auto"/>
              <w:ind w:left="5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ВМ2E1006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92" w:after="0" w:line="240" w:lineRule="auto"/>
              <w:ind w:left="0" w:right="802" w:firstLine="91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44" name="Freeform 84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45" name="Freeform 8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46" name="Freeform 84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47" name="Freeform 8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48" name="Freeform 8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849" name="Freeform 84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5820015</wp:posOffset>
            </wp:positionH>
            <wp:positionV relativeFrom="page">
              <wp:posOffset>1964613</wp:posOffset>
            </wp:positionV>
            <wp:extent cx="2153439" cy="356359"/>
            <wp:effectExtent l="0" t="0" r="0" b="0"/>
            <wp:wrapNone/>
            <wp:docPr id="850" name="Freeform 85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20015" y="1964613"/>
                      <a:ext cx="203913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963"/>
                            <w:tab w:val="left" w:pos="3100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США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5781915</wp:posOffset>
            </wp:positionH>
            <wp:positionV relativeFrom="page">
              <wp:posOffset>3071038</wp:posOffset>
            </wp:positionV>
            <wp:extent cx="2187771" cy="356359"/>
            <wp:effectExtent l="0" t="0" r="0" b="0"/>
            <wp:wrapNone/>
            <wp:docPr id="851" name="Freeform 8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81915" y="3071038"/>
                      <a:ext cx="207347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23"/>
                            <w:tab w:val="left" w:pos="316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Россия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</w:t>
                        </w:r>
                        <w:r>
                          <w:rPr lang="en-US" sz="20" baseline="14" dirty="0">
                            <w:jc w:val="left"/>
                            <w:rFonts w:ascii="TimesNewRoman" w:hAnsi="TimesNewRoman" w:cs="TimesNewRoman"/>
                            <w:color w:val="000000"/>
                            <w:position w:val="14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-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Измельчитель отходов. Монтаж на сливное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отверстие в моечной ванне диаметром D=90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мм, Скорость вращения диска: 1425 об/мин.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объем перемалывающей камеры 1005мл, авто-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реверс , d=205, h=312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Э1Ф; 220; N=0,52кВт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39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Evolution 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6" w:after="0" w:line="240" w:lineRule="auto"/>
              <w:ind w:left="0" w:right="593" w:firstLine="7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In Sink Erator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4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Полка для сушки тарелок и стаканов,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открытая, н/сталь AISI 430, 2 уровня. Нижняя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полка на 35 тарелок, верхняя полка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перфорированная для стаканов.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4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900х330х580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6" w:after="0" w:line="240" w:lineRule="auto"/>
              <w:ind w:left="50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ПН0903ТС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6" w:after="0" w:line="240" w:lineRule="auto"/>
              <w:ind w:left="0" w:right="802" w:firstLine="91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Подставка под посудомоечную машину,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н/сталь AISI 430 - 1 мм. Каркас - труба 40х40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мм. 2 уровня направляющих под кассеты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600х600х510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40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ПО1ПМ0606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78" w:lineRule="exact"/>
              <w:ind w:left="28" w:right="13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Зонт вытяжной , нерж. сталь AISI 430,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конструктивные элементы зонта имеют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толщину от 1,00 мм до 2,00 мм. Жиро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улавливающие фильтры лабиринтного типа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500х500 мм, с сопротивлением  55 Па.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Жиросборник.  Без отверстий под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воздуховоды.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3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600х800х350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59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ЗВП0608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8" w:right="18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 со сплошной полкой, н/сталь AISI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430 - 1 мм. Каркас труба 20х40. 4 полки.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Распределенная нагрузка до 80 кг/кв.м.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Конструкция стеллажа разборная.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1300х500х1800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СТПС41305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52" name="Freeform 85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53" name="Freeform 8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54" name="Freeform 8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55" name="Freeform 8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56" name="Freeform 8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857" name="Freeform 85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540901</wp:posOffset>
            </wp:positionH>
            <wp:positionV relativeFrom="page">
              <wp:posOffset>5195496</wp:posOffset>
            </wp:positionV>
            <wp:extent cx="3285436" cy="356359"/>
            <wp:effectExtent l="0" t="0" r="0" b="0"/>
            <wp:wrapNone/>
            <wp:docPr id="858" name="Freeform 8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0901" y="5195496"/>
                      <a:ext cx="317113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Полка для разделочных досок , н/сталь AISI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1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закрытый с бортом двери распашные,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серия "Универсал", н/сталь (AISI 430 - 1 мм).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 двери. Каркас из трубы 40х40мм.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Столешница усилена ламинированной ДСП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плитой и ребром жёсткости. Полка - н/сталь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800х600х850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46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СЗU0806БР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3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Подтоварник, н/сталь AISI 430 - 1 мм.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Распределенная нагрузка до 400 кг/м. кв..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Каркас труба 40х40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1000х400х300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58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ПТЕ1004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53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59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7" w:after="0" w:line="240" w:lineRule="auto"/>
              <w:ind w:left="380" w:right="13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Б22   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2" w:after="0" w:line="278" w:lineRule="exact"/>
              <w:ind w:left="28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Ванна моечная двойная, Серия "БИЗНЕС".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Сварная конструкция. Н/Сталь,.Двойная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бортом. Ванна  цельнотянутая -500х500х300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(AISI 304), каркас труба 40х40 (AISI 430 - 1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мм). Фартук h=300.   Два отверстия под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смесители. Смесителем не комплектуется.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1200х700х850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7" w:after="0" w:line="240" w:lineRule="auto"/>
              <w:ind w:left="5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ВМ2E1207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7" w:after="0" w:line="240" w:lineRule="auto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7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430, для 4-х досок, габариты: 300х400х300 .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58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ПН0304Д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91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344" w:firstLine="444"/>
            </w:pPr>
            <w:r>
              <w:rPr lang="en-US" sz="20" baseline="14" dirty="0">
                <w:jc w:val="left"/>
                <w:rFonts w:ascii="TimesNewRoman" w:hAnsi="TimesNewRoman" w:cs="TimesNewRoman"/>
                <w:color w:val="000000"/>
                <w:position w:val="14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Стеллаж со сплошной полкой, Н/Сталь AISI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430 - 1 мм.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Каркас труба 20х40. 4 полки. Распределенная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нагрузка до 80 кг/кв.м. Конструкция стеллажа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разборная.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700х500х1800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СТПС40705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9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59" name="Freeform 85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60" name="Freeform 8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61" name="Freeform 8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62" name="Freeform 86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63" name="Freeform 8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864" name="Freeform 86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56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Плит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216"/>
                <w:sz w:val="22"/>
                <w:szCs w:val="22"/>
              </w:rPr>
              <w:t>а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электрическа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217"/>
                <w:sz w:val="22"/>
                <w:szCs w:val="22"/>
              </w:rPr>
              <w:t>я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индукционная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267"/>
                <w:sz w:val="22"/>
                <w:szCs w:val="22"/>
              </w:rPr>
              <w:t>.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26"/>
                <w:sz w:val="22"/>
                <w:szCs w:val="22"/>
              </w:rPr>
              <w:t>ы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нагрев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27"/>
                <w:sz w:val="22"/>
                <w:szCs w:val="22"/>
              </w:rPr>
              <w:t>а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2х3,5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26"/>
                <w:sz w:val="22"/>
                <w:szCs w:val="22"/>
              </w:rPr>
              <w:t>,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закрыты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26"/>
                <w:sz w:val="22"/>
                <w:szCs w:val="22"/>
              </w:rPr>
              <w:t>й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26"/>
                <w:sz w:val="22"/>
                <w:szCs w:val="22"/>
              </w:rPr>
              <w:t>,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нерж.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сталь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12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400х730х870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Э3Ф; 380; N=7,0кВт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8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PK 70/40 IND-P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7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MODULAR,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2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Нейтральный элемент, корпус нерж. сталь,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закрытый стенд, одна дверь.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2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400х730х870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PK 70/40 PL-P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7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MODULAR,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4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Подставка под пароконвектомат, 9х1 уровней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направляющих для гастроемкости GN1/1,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н/сталь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4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845х725х850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3" w:after="0" w:line="240" w:lineRule="auto"/>
              <w:ind w:left="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ПО1ПК0807GN1/1_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80" w:right="-80" w:firstLine="77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91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44" w:firstLine="444"/>
            </w:pPr>
            <w:r>
              <w:rPr lang="en-US" sz="20" baseline="14" dirty="0">
                <w:jc w:val="left"/>
                <w:rFonts w:ascii="TimesNewRoman" w:hAnsi="TimesNewRoman" w:cs="TimesNewRoman"/>
                <w:color w:val="000000"/>
                <w:position w:val="14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70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Пароконвектомат, 6 уровней GN 1/1,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парогенератор, сенсорное управление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875х792х786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0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Э3Ф; 380; N=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7"/>
                <w:sz w:val="22"/>
                <w:szCs w:val="22"/>
              </w:rPr>
              <w:t>1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 кВт</w:t>
            </w:r>
            <w:r>
              <w:rPr lang="en-US" sz="21" baseline="0" dirty="0">
                <w:jc w:val="left"/>
                <w:rFonts w:ascii="MicrosoftSansSerif" w:hAnsi="MicrosoftSansSerif" w:cs="MicrosoftSansSerif"/>
                <w:color w:val="000000"/>
                <w:sz w:val="21"/>
                <w:szCs w:val="21"/>
              </w:rPr>
              <w:t>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16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 easyDial 6.10 EB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2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Convotherm (Германия)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-6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Фильтр-водоумягчитель воды , объём V=12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литров, шлангами и переходниками не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комплектуется. Входной и выходной штуцера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3/8".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6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190x255x500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67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DVA12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9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78" w:lineRule="exact"/>
              <w:ind w:left="28" w:right="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Зонт приточно-вытяжной, нерж. сталь AISI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430  Конструктивные элементы зонта имеют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толщину от 1,00 мм до 2,00 мм.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Жироулавливающие фильтры лабиринтного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типа 500х500 мм, с сопротивлением 55 Па.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Жиросборник. Без отверстий под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воздуховоды.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1800х1000х350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51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ЗПВП1810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9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65" name="Freeform 86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66" name="Freeform 8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67" name="Freeform 86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68" name="Freeform 86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69" name="Freeform 8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2822329</wp:posOffset>
            </wp:positionH>
            <wp:positionV relativeFrom="page">
              <wp:posOffset>-1122933</wp:posOffset>
            </wp:positionV>
            <wp:extent cx="4974335" cy="10021823"/>
            <wp:effectExtent l="0" t="0" r="0" b="0"/>
            <wp:wrapNone/>
            <wp:docPr id="870" name="Freeform 87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974335" cy="10021823"/>
                    </a:xfrm>
                    <a:custGeom>
                      <a:rect l="l" t="t" r="r" b="b"/>
                      <a:pathLst>
                        <a:path w="20726400" h="41757600">
                          <a:moveTo>
                            <a:pt x="0" y="41757600"/>
                          </a:moveTo>
                          <a:lnTo>
                            <a:pt x="20726400" y="41757600"/>
                          </a:lnTo>
                          <a:lnTo>
                            <a:pt x="207264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484513</wp:posOffset>
            </wp:positionH>
            <wp:positionV relativeFrom="page">
              <wp:posOffset>5933112</wp:posOffset>
            </wp:positionV>
            <wp:extent cx="2940749" cy="356359"/>
            <wp:effectExtent l="0" t="0" r="0" b="0"/>
            <wp:wrapNone/>
            <wp:docPr id="871" name="Freeform 8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84513" y="5933112"/>
                      <a:ext cx="282644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Б40-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32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Держтель магнитный для ножей,  две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Шпилька передвижная, н/сталь AISI 430 - 1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мм. Каркас труба 20х20. 18 уровней. 4 колеса.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гастроёмкостей  GN1/1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375х540х1800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2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Ш18КGN1/1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9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-56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Стол-холодильни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214"/>
                <w:sz w:val="22"/>
                <w:szCs w:val="22"/>
              </w:rPr>
              <w:t>к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среднетемпературны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216"/>
                <w:sz w:val="22"/>
                <w:szCs w:val="22"/>
              </w:rPr>
              <w:t>й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борто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69"/>
                <w:sz w:val="22"/>
                <w:szCs w:val="22"/>
              </w:rPr>
              <w:t>м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67"/>
                <w:sz w:val="22"/>
                <w:szCs w:val="22"/>
              </w:rPr>
              <w:t>,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нерж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70"/>
                <w:sz w:val="22"/>
                <w:szCs w:val="22"/>
              </w:rPr>
              <w:t>.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сталь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68"/>
                <w:sz w:val="22"/>
                <w:szCs w:val="22"/>
              </w:rPr>
              <w:t>.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Одн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69"/>
                <w:sz w:val="22"/>
                <w:szCs w:val="22"/>
              </w:rPr>
              <w:t>а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камера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69"/>
                <w:sz w:val="22"/>
                <w:szCs w:val="22"/>
              </w:rPr>
              <w:t>.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глухи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89"/>
                <w:sz w:val="22"/>
                <w:szCs w:val="22"/>
              </w:rPr>
              <w:t>е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двери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90"/>
                <w:sz w:val="22"/>
                <w:szCs w:val="22"/>
              </w:rPr>
              <w:t>.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Объе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93"/>
                <w:sz w:val="22"/>
                <w:szCs w:val="22"/>
              </w:rPr>
              <w:t>м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V=350л.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92"/>
                <w:sz w:val="22"/>
                <w:szCs w:val="22"/>
              </w:rPr>
              <w:t>,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тем-р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144"/>
                <w:sz w:val="22"/>
                <w:szCs w:val="22"/>
              </w:rPr>
              <w:t>а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87"/>
                <w:sz w:val="22"/>
                <w:szCs w:val="22"/>
              </w:rPr>
              <w:t>-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2/+8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град. Хладагент R-290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87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1300х700х850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Э1Ф; 220; N=0,527кВт</w:t>
            </w:r>
            <w:r>
              <w:rPr lang="en-US" sz="21" baseline="0" dirty="0">
                <w:jc w:val="left"/>
                <w:rFonts w:ascii="MicrosoftSansSerif" w:hAnsi="MicrosoftSansSerif" w:cs="MicrosoftSansSerif"/>
                <w:color w:val="000000"/>
                <w:sz w:val="21"/>
                <w:szCs w:val="21"/>
              </w:rPr>
              <w:t>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TRLA2TNNS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7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MODULAR,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1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Слайсер, нож d=250, нарезка 0-15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363х480х368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1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Э1Ф; 220; N=0,18кВт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69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ES 250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4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BECKERS,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4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Овощерезка, 375об/мин, до250кг/ч,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до5кг/мин, комплект дисков  доп. опция.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5"/>
                <w:sz w:val="22"/>
                <w:szCs w:val="22"/>
              </w:rPr>
              <w:t>Г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абариты: 320х350х590</w:t>
            </w:r>
            <w:r>
              <w:rPr lang="en-US" sz="21" baseline="0" dirty="0">
                <w:jc w:val="left"/>
                <w:rFonts w:ascii="MicrosoftSansSerif" w:hAnsi="MicrosoftSansSerif" w:cs="MicrosoftSansSerif"/>
                <w:color w:val="000000"/>
                <w:sz w:val="21"/>
                <w:szCs w:val="21"/>
              </w:rPr>
              <w:t>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47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Э1Ф; 220; N=0,55кВт</w:t>
            </w:r>
            <w:r>
              <w:rPr lang="en-US" sz="21" baseline="0" dirty="0">
                <w:jc w:val="left"/>
                <w:rFonts w:ascii="MicrosoftSansSerif" w:hAnsi="MicrosoftSansSerif" w:cs="MicrosoftSansSerif"/>
                <w:color w:val="000000"/>
                <w:sz w:val="21"/>
                <w:szCs w:val="21"/>
              </w:rPr>
              <w:t>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77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CL50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26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Robot Coupe, Франция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производственный с бортом, нижняя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полка, нерж сталь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1000х700х850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50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CU1007БП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53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44" w:firstLine="444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18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холодильный среднетемпературный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нижним агрегатом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8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1375х600х850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8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Ру-0,35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65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TMi3-G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POLAIR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магнитные полосы. Цвет черный. Длина: 45см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tabs>
                <w:tab w:val="left" w:pos="656"/>
              </w:tabs>
              <w:spacing w:before="214" w:after="0" w:line="240" w:lineRule="auto"/>
              <w:ind w:left="0" w:right="-80" w:firstLine="2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	</w:t>
            </w: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1971000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473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SANELLI,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5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72" name="Freeform 87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73" name="Freeform 8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74" name="Freeform 8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75" name="Freeform 87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76" name="Freeform 87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877" name="Freeform 87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540909</wp:posOffset>
            </wp:positionH>
            <wp:positionV relativeFrom="page">
              <wp:posOffset>3075610</wp:posOffset>
            </wp:positionV>
            <wp:extent cx="1800657" cy="356359"/>
            <wp:effectExtent l="0" t="0" r="0" b="0"/>
            <wp:wrapNone/>
            <wp:docPr id="878" name="Freeform 8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0909" y="3075610"/>
                      <a:ext cx="168635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6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Стеллаж настенный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489090</wp:posOffset>
            </wp:positionH>
            <wp:positionV relativeFrom="page">
              <wp:posOffset>5841672</wp:posOffset>
            </wp:positionV>
            <wp:extent cx="2472254" cy="356359"/>
            <wp:effectExtent l="0" t="0" r="0" b="0"/>
            <wp:wrapNone/>
            <wp:docPr id="879" name="Freeform 8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89090" y="5841672"/>
                      <a:ext cx="235795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Б51.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43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Подставка под льдогенератор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закрытый с бортом двери распашные,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серия "Универсал". Н/Сталь (AISI 430 - 1 мм),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 двери, полка - н/сталь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1000х600х850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46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СЗU1006БР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Микроволновая печь, корпус из нержавеющей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стали. Объём 34 литра.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368х349х216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1,55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0" w:right="194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125" w:after="0" w:line="240" w:lineRule="auto"/>
              <w:ind w:left="52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RCS511TS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40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Menumaster (США)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283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800х300х500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66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СН0803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8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65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Кофемашина, Суперавтомат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330х520х600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53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2,0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54" w:lineRule="exact"/>
              <w:ind w:left="411" w:right="213" w:hanging="69"/>
            </w:pP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PRONTOBAR 1  </w:t>
            </w:r>
            <w:r>
              <w:rPr lang="en-US" sz="20" baseline="0" dirty="0">
                <w:jc w:val="left"/>
                <w:rFonts w:ascii="TimesNewRoman" w:hAnsi="TimesNewRoman" w:cs="TimesNewRoman"/>
                <w:color w:val="000000"/>
                <w:sz w:val="20"/>
                <w:szCs w:val="20"/>
              </w:rPr>
              <w:t>GRINDER 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Nuova Simonelli (Италия)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28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холодильный среднетемпературный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606х630х1730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28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Ру-0,12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7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DM104-Bravo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POLAIR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6" w:after="0" w:line="278" w:lineRule="exact"/>
              <w:ind w:left="28" w:right="5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Льдогенератор кубикового льда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Производительность, 22 кг/сут, вместимость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9"/>
                <w:sz w:val="22"/>
                <w:szCs w:val="22"/>
              </w:rPr>
              <w:t>б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2"/>
                <w:sz w:val="22"/>
                <w:szCs w:val="22"/>
              </w:rPr>
              <w:t>у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4"/>
                <w:sz w:val="22"/>
                <w:szCs w:val="22"/>
              </w:rPr>
              <w:t>к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ера 4к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23"/>
                <w:sz w:val="22"/>
                <w:szCs w:val="22"/>
              </w:rPr>
              <w:t>г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3"/>
                <w:sz w:val="22"/>
                <w:szCs w:val="22"/>
              </w:rPr>
              <w:t>в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7"/>
                <w:sz w:val="22"/>
                <w:szCs w:val="22"/>
              </w:rPr>
              <w:t>о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дяное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4"/>
                <w:sz w:val="22"/>
                <w:szCs w:val="22"/>
              </w:rPr>
              <w:t>о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хлаждение</w:t>
            </w:r>
            <w:r>
              <w:rPr lang="en-US" sz="21" baseline="0" dirty="0">
                <w:jc w:val="left"/>
                <w:rFonts w:ascii="MicrosoftSansSerif" w:hAnsi="MicrosoftSansSerif" w:cs="MicrosoftSansSerif"/>
                <w:color w:val="000000"/>
                <w:sz w:val="21"/>
                <w:szCs w:val="21"/>
              </w:rPr>
              <w:t>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5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355х404х595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5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0,35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7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ACB2204B 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55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APACH, Италия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400х500х160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520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П0405_160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530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SIMECO, Россия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Бак для мусора передвижной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БМ50К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3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SIMECO, Россия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Соковыжималка для цитрусовых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7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Z-800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BORK, Германия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80" name="Freeform 88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81" name="Freeform 88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82" name="Freeform 8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83" name="Freeform 8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84" name="Freeform 8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2914531</wp:posOffset>
            </wp:positionH>
            <wp:positionV relativeFrom="page">
              <wp:posOffset>-1215135</wp:posOffset>
            </wp:positionV>
            <wp:extent cx="4789931" cy="10021823"/>
            <wp:effectExtent l="0" t="0" r="0" b="0"/>
            <wp:wrapNone/>
            <wp:docPr id="885" name="Freeform 88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789931" cy="10021823"/>
                    </a:xfrm>
                    <a:custGeom>
                      <a:rect l="l" t="t" r="r" b="b"/>
                      <a:pathLst>
                        <a:path w="19958050" h="41757600">
                          <a:moveTo>
                            <a:pt x="0" y="41757600"/>
                          </a:moveTo>
                          <a:lnTo>
                            <a:pt x="19958050" y="41757600"/>
                          </a:lnTo>
                          <a:lnTo>
                            <a:pt x="199580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5682886</wp:posOffset>
            </wp:positionH>
            <wp:positionV relativeFrom="page">
              <wp:posOffset>1873173</wp:posOffset>
            </wp:positionV>
            <wp:extent cx="2290603" cy="356359"/>
            <wp:effectExtent l="0" t="0" r="0" b="0"/>
            <wp:wrapNone/>
            <wp:docPr id="886" name="Freeform 8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682886" y="1873173"/>
                      <a:ext cx="217630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179"/>
                            <w:tab w:val="left" w:pos="331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г. Тюмень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5734704</wp:posOffset>
            </wp:positionH>
            <wp:positionV relativeFrom="page">
              <wp:posOffset>2795194</wp:posOffset>
            </wp:positionV>
            <wp:extent cx="2238784" cy="356359"/>
            <wp:effectExtent l="0" t="0" r="0" b="0"/>
            <wp:wrapNone/>
            <wp:docPr id="887" name="Freeform 8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34704" y="2795194"/>
                      <a:ext cx="2124484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097"/>
                            <w:tab w:val="left" w:pos="323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(Россия)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540942</wp:posOffset>
            </wp:positionH>
            <wp:positionV relativeFrom="page">
              <wp:posOffset>4089071</wp:posOffset>
            </wp:positionV>
            <wp:extent cx="3347723" cy="356359"/>
            <wp:effectExtent l="0" t="0" r="0" b="0"/>
            <wp:wrapNone/>
            <wp:docPr id="888" name="Freeform 8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0942" y="4089071"/>
                      <a:ext cx="323342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8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Онлайн касса, кассовый накопитель, монитор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54" w:right="2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Б-54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10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Сборник для хранения воды 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Вместимость – 25 л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415х501х491 мм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0,1 кВт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 – 11,5 кг    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4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Исполнение настенное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12" w:after="0" w:line="240" w:lineRule="auto"/>
              <w:ind w:left="659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С-25-01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12" w:after="0" w:line="240" w:lineRule="auto"/>
              <w:ind w:left="0" w:right="-80" w:firstLine="57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ОАО «ТЗМОИ»         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12" w:after="0" w:line="240" w:lineRule="auto"/>
              <w:ind w:left="0" w:right="780" w:firstLine="1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    </w:t>
            </w:r>
          </w:p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1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Витрина холодильная среднетемпературнная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950х740х1265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0,3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1" w:after="0" w:line="240" w:lineRule="auto"/>
              <w:ind w:left="18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VS-0,95 VENETO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1" w:after="0" w:line="240" w:lineRule="auto"/>
              <w:ind w:left="0" w:right="890" w:firstLine="104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МХМ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5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Весы электронные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51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платф.из нерж.стали, питание от сети, 5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знаков индикато-ров, до 5кг.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Габариты:350х325х105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77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AD-5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77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CAS, Корея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0,3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59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3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Мармит передвижной с комплектом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гастроёмкостей и крышками. Нерж. Сталь.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Пароводяной на 2 GN 1/1-200.  Температура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+30 °C /+110 °C.  Открытый. Диаметр колеса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125 мм. 2 неподвижных ролика, 2 поворотных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ролика с тормозами.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858х675х900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0,94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72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ZUB 2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0" w:right="-80" w:firstLine="42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RIEBER,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8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65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89" name="Freeform 88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90" name="Freeform 89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891" name="Freeform 8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892" name="Freeform 8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893" name="Freeform 89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894" name="Freeform 89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4206107</wp:posOffset>
            </wp:positionH>
            <wp:positionV relativeFrom="page">
              <wp:posOffset>2610789</wp:posOffset>
            </wp:positionV>
            <wp:extent cx="3767351" cy="356359"/>
            <wp:effectExtent l="0" t="0" r="0" b="0"/>
            <wp:wrapNone/>
            <wp:docPr id="895" name="Freeform 89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06107" y="2610789"/>
                      <a:ext cx="365305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481"/>
                            <w:tab w:val="left" w:pos="4504"/>
                            <w:tab w:val="left" w:pos="564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(480х480)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Россия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540911</wp:posOffset>
            </wp:positionH>
            <wp:positionV relativeFrom="page">
              <wp:posOffset>3628822</wp:posOffset>
            </wp:positionV>
            <wp:extent cx="2241013" cy="356359"/>
            <wp:effectExtent l="0" t="0" r="0" b="0"/>
            <wp:wrapNone/>
            <wp:docPr id="896" name="Freeform 8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0911" y="3628822"/>
                      <a:ext cx="212671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7"/>
                            <w:sz w:val="22"/>
                            <w:szCs w:val="22"/>
                          </w:rPr>
                          <w:t>3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Модуль задний с зеркалом.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5484759</wp:posOffset>
            </wp:positionH>
            <wp:positionV relativeFrom="page">
              <wp:posOffset>4366439</wp:posOffset>
            </wp:positionV>
            <wp:extent cx="2488724" cy="444751"/>
            <wp:effectExtent l="0" t="0" r="0" b="0"/>
            <wp:wrapNone/>
            <wp:docPr id="897" name="Freeform 89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84759" y="4366439"/>
                      <a:ext cx="237442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491"/>
                            <w:tab w:val="left" w:pos="3628"/>
                          </w:tabs>
                          <w:spacing w:before="0" w:after="0" w:line="278" w:lineRule="exact"/>
                          <w:ind w:left="163" w:right="0" w:hanging="16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Индивидуальное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изготовление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80" w:right="2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Б60 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-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Буфетная стойка,с карнизом (Г-образная),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Металло каркас. Рабочая столешница из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нержавеющей стали.  С раковиной для мытья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 (поз. 61) . Отделка по согласованию 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заказчиком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7290х875х870(1100)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54" w:after="0" w:line="240" w:lineRule="auto"/>
              <w:ind w:left="376" w:right="-80" w:firstLine="60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(см. дизайн-проект)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Мойка встаиваемая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65" w:firstLine="57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MELANA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80" w:right="30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7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Электрокипятильник накопительный,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заливной, 30л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306х306х605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1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3,0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656" w:right="51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КВЭ-30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90" w:right="144" w:firstLine="77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ОАО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"Чувашторгтехника»,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940х640х870(2200)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100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8" w:right="-80" w:firstLine="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Смеситель с душем на выдвижном шланге.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R0201020206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6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Monolith (Италия)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2400х600х3000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3900х600х3000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2300х600х3000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146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3400х600х3000мм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2850х600х3000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146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4100х600х3000мм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1200х600х3000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89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898" name="Freeform 89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899" name="Freeform 89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00" name="Freeform 9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01" name="Freeform 9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02" name="Freeform 9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903" name="Freeform 90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5484742</wp:posOffset>
            </wp:positionH>
            <wp:positionV relativeFrom="page">
              <wp:posOffset>1415972</wp:posOffset>
            </wp:positionV>
            <wp:extent cx="2488724" cy="444751"/>
            <wp:effectExtent l="0" t="0" r="0" b="0"/>
            <wp:wrapNone/>
            <wp:docPr id="904" name="Freeform 9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84742" y="1415972"/>
                      <a:ext cx="2374424" cy="330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491"/>
                            <w:tab w:val="left" w:pos="3628"/>
                          </w:tabs>
                          <w:spacing w:before="0" w:after="0" w:line="278" w:lineRule="exact"/>
                          <w:ind w:left="163" w:right="0" w:hanging="16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Индивидуальное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изготовление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8" w:right="-80" w:firstLine="12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u w:val="single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u w:val="single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u w:val="single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Габариыт: 1350х600х3000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1650х600х3000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1500х600х3000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1450х450х3000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1250х600х3000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4150х750х3000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3350х600х3000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2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Габариты:2350х600х3000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2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Габариты:2400х550х3000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3200х600х3000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2400х600х3000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3200х450х3000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1600х600х3000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-30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шкаф. Габариты: 3800х450х3000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651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Встроенный шкаф угловой.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4200/4900х600х3000 ммм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676" w:right="-80" w:hanging="16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Индивидуальное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05" name="Freeform 90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06" name="Freeform 9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07" name="Freeform 9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08" name="Freeform 9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09" name="Freeform 9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910" name="Freeform 91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5397868</wp:posOffset>
            </wp:positionH>
            <wp:positionV relativeFrom="page">
              <wp:posOffset>1504365</wp:posOffset>
            </wp:positionV>
            <wp:extent cx="2575583" cy="356359"/>
            <wp:effectExtent l="0" t="0" r="0" b="0"/>
            <wp:wrapNone/>
            <wp:docPr id="911" name="Freeform 9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97868" y="1504365"/>
                      <a:ext cx="246128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27"/>
                            <w:tab w:val="left" w:pos="376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(см. дизайн-проект)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402253</wp:posOffset>
            </wp:positionH>
            <wp:positionV relativeFrom="page">
              <wp:posOffset>5195496</wp:posOffset>
            </wp:positionV>
            <wp:extent cx="3277943" cy="356359"/>
            <wp:effectExtent l="0" t="0" r="0" b="0"/>
            <wp:wrapNone/>
            <wp:docPr id="912" name="Freeform 91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2253" y="5195496"/>
                      <a:ext cx="316364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ДР-7**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04"/>
                            <w:sz w:val="22"/>
                            <w:szCs w:val="22"/>
                          </w:rPr>
                          <w:t>*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Дверь рентгеновская защитная. Габариты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402265</wp:posOffset>
            </wp:positionH>
            <wp:positionV relativeFrom="page">
              <wp:posOffset>6301921</wp:posOffset>
            </wp:positionV>
            <wp:extent cx="3277943" cy="356359"/>
            <wp:effectExtent l="0" t="0" r="0" b="0"/>
            <wp:wrapNone/>
            <wp:docPr id="913" name="Freeform 9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2265" y="6301921"/>
                      <a:ext cx="316364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ДР-9**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04"/>
                            <w:sz w:val="22"/>
                            <w:szCs w:val="22"/>
                          </w:rPr>
                          <w:t>*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Дверь рентгеновская защитная. Габариты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6" w:right="-80" w:firstLine="192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1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ГарП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гарнитур для прихожей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62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ДР-1***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1000х2100мм. Свинцовый эквивалент 1,0мм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0,77мм)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162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ДР-2***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1300х2100мм. Свинцовый эквивалент 1,5мм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1,13мм)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62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ДР-3***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1000х2100мм. Свинцовый эквивалент 0,25мм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0,034мм)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62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ДР-4***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1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1300х2100мм. Свинцовый эквивалент 0,25мм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0,028мм)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62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ДР-5***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1000х2100мм. Свинцовый эквивалент 1,0мм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0,89мм)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62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ДР-6***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1300х2100мм. Свинцовый эквивалент 2,5мм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2,16мм)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1000х2100мм. Свинцовый эквивалент 1,0мм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2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62" w:right="7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ДР-8***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2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1300х2100мм. Свинцовый эквивалент 0,25м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0,24мм)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1000х2100мм. Свинцовый эквивалент 0,25мм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2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14" name="Freeform 91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15" name="Freeform 9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16" name="Freeform 9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17" name="Freeform 9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18" name="Freeform 9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919" name="Freeform 91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350403</wp:posOffset>
            </wp:positionH>
            <wp:positionV relativeFrom="page">
              <wp:posOffset>1595805</wp:posOffset>
            </wp:positionV>
            <wp:extent cx="7622922" cy="821180"/>
            <wp:effectExtent l="0" t="0" r="0" b="0"/>
            <wp:wrapNone/>
            <wp:docPr id="920" name="Freeform 9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50403" y="1595805"/>
                      <a:ext cx="7508622" cy="70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833"/>
                            <w:tab w:val="left" w:pos="10576"/>
                            <w:tab w:val="left" w:pos="11713"/>
                          </w:tabs>
                          <w:spacing w:before="0" w:after="0" w:line="732" w:lineRule="exact"/>
                          <w:ind w:left="0" w:right="0" w:firstLine="1075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1000х2100мм. Свинцовый эквивалент 0,5мм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ЗАО «ПОНИ», Россия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ДР-11 **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120"/>
                            <w:sz w:val="22"/>
                            <w:szCs w:val="22"/>
                          </w:rPr>
                          <w:t>*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Дверь рентгеновская защитная. Габариты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1033152</wp:posOffset>
            </wp:positionH>
            <wp:positionV relativeFrom="page">
              <wp:posOffset>2149017</wp:posOffset>
            </wp:positionV>
            <wp:extent cx="6940176" cy="356359"/>
            <wp:effectExtent l="0" t="0" r="0" b="0"/>
            <wp:wrapNone/>
            <wp:docPr id="921" name="Freeform 9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2" y="2149017"/>
                      <a:ext cx="6825876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758"/>
                            <w:tab w:val="left" w:pos="9501"/>
                            <w:tab w:val="left" w:pos="1063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1000х2100мм. Свинцовый эквивалент 0,25мм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ЗАО «ПОНИ», Россия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350416</wp:posOffset>
            </wp:positionH>
            <wp:positionV relativeFrom="page">
              <wp:posOffset>4826687</wp:posOffset>
            </wp:positionV>
            <wp:extent cx="3329758" cy="356359"/>
            <wp:effectExtent l="0" t="0" r="0" b="0"/>
            <wp:wrapNone/>
            <wp:docPr id="922" name="Freeform 9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50416" y="4826687"/>
                      <a:ext cx="321545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ДР-16 **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120"/>
                            <w:sz w:val="22"/>
                            <w:szCs w:val="22"/>
                          </w:rPr>
                          <w:t>*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Дверь рентгеновская защитная. Габариты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5397888</wp:posOffset>
            </wp:positionH>
            <wp:positionV relativeFrom="page">
              <wp:posOffset>5468292</wp:posOffset>
            </wp:positionV>
            <wp:extent cx="2575583" cy="356359"/>
            <wp:effectExtent l="0" t="0" r="0" b="0"/>
            <wp:wrapNone/>
            <wp:docPr id="923" name="Freeform 9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97888" y="5468292"/>
                      <a:ext cx="246128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627"/>
                            <w:tab w:val="left" w:pos="376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(см. дизайн-проект)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80" w:right="-80" w:firstLine="427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ДР-10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Дверь рентгеновская защитная. Габариты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80" w:right="-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ДР-12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1100х2100мм. Свинцовый эквивалент 1,5мм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1,38мм)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80" w:right="-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ДР-13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1500х2100мм. Свинцовый эквивалент 0,5мм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0,46мм)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80" w:right="-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ДР-14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1100х2100мм. Свинцовый эквивалент 1,5мм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1,28мм)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80" w:right="-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ДР-15 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9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Дверь рентгеновская защитная. Габариты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1500х2100мм. Свинцовый эквивалент 1,0мм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(по расчету 0,72мм)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6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1000х2100мм. Свинцовый эквивалент 0,25мм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2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338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49" w:right="26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ЗР-1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ростовое.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700х4х1700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186" w:firstLine="29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04" w:right="30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Интерактивная панель.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Ращмер экрана 1652х930мм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0,1кВт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1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SBID-MX175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103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Smart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24" name="Freeform 92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25" name="Freeform 9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26" name="Freeform 92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27" name="Freeform 9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28" name="Freeform 9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2730127</wp:posOffset>
            </wp:positionH>
            <wp:positionV relativeFrom="page">
              <wp:posOffset>-1030731</wp:posOffset>
            </wp:positionV>
            <wp:extent cx="5158739" cy="10021823"/>
            <wp:effectExtent l="0" t="0" r="0" b="0"/>
            <wp:wrapNone/>
            <wp:docPr id="929" name="Freeform 92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158739" cy="10021823"/>
                    </a:xfrm>
                    <a:custGeom>
                      <a:rect l="l" t="t" r="r" b="b"/>
                      <a:pathLst>
                        <a:path w="21494750" h="41757600">
                          <a:moveTo>
                            <a:pt x="0" y="41757600"/>
                          </a:moveTo>
                          <a:lnTo>
                            <a:pt x="21494750" y="41757600"/>
                          </a:lnTo>
                          <a:lnTo>
                            <a:pt x="214947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467749</wp:posOffset>
            </wp:positionH>
            <wp:positionV relativeFrom="page">
              <wp:posOffset>1688769</wp:posOffset>
            </wp:positionV>
            <wp:extent cx="496156" cy="267967"/>
            <wp:effectExtent l="0" t="0" r="0" b="0"/>
            <wp:wrapNone/>
            <wp:docPr id="930" name="Freeform 9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67749" y="1688769"/>
                      <a:ext cx="38185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КО-12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1033144</wp:posOffset>
            </wp:positionH>
            <wp:positionV relativeFrom="page">
              <wp:posOffset>2241981</wp:posOffset>
            </wp:positionV>
            <wp:extent cx="6940312" cy="356359"/>
            <wp:effectExtent l="0" t="0" r="0" b="0"/>
            <wp:wrapNone/>
            <wp:docPr id="931" name="Freeform 9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44" y="2241981"/>
                      <a:ext cx="682601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478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2200х1800х2000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Россия	шт.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7066672</wp:posOffset>
            </wp:positionH>
            <wp:positionV relativeFrom="page">
              <wp:posOffset>2979598</wp:posOffset>
            </wp:positionV>
            <wp:extent cx="906811" cy="267967"/>
            <wp:effectExtent l="0" t="0" r="0" b="0"/>
            <wp:wrapNone/>
            <wp:docPr id="932" name="Freeform 9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7066672" y="2979598"/>
                      <a:ext cx="792511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3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434242</wp:posOffset>
            </wp:positionH>
            <wp:positionV relativeFrom="page">
              <wp:posOffset>3628822</wp:posOffset>
            </wp:positionV>
            <wp:extent cx="1628591" cy="356359"/>
            <wp:effectExtent l="0" t="0" r="0" b="0"/>
            <wp:wrapNone/>
            <wp:docPr id="933" name="Freeform 9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34242" y="3628822"/>
                      <a:ext cx="1514291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Л-902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37"/>
                            <w:sz w:val="22"/>
                            <w:szCs w:val="22"/>
                          </w:rPr>
                          <w:t>Д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Зонт вытяжной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5498465</wp:posOffset>
            </wp:positionH>
            <wp:positionV relativeFrom="page">
              <wp:posOffset>4182035</wp:posOffset>
            </wp:positionV>
            <wp:extent cx="2475002" cy="444752"/>
            <wp:effectExtent l="0" t="0" r="0" b="0"/>
            <wp:wrapNone/>
            <wp:docPr id="934" name="Freeform 93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498465" y="4182035"/>
                      <a:ext cx="2360702" cy="330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469"/>
                            <w:tab w:val="left" w:pos="3606"/>
                          </w:tabs>
                          <w:spacing w:before="0" w:after="0" w:line="278" w:lineRule="exact"/>
                          <w:ind w:left="446" w:right="0" w:hanging="44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«Кухни Вардек»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Россия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508902</wp:posOffset>
            </wp:positionH>
            <wp:positionV relativeFrom="page">
              <wp:posOffset>6210480</wp:posOffset>
            </wp:positionV>
            <wp:extent cx="3459265" cy="356359"/>
            <wp:effectExtent l="0" t="0" r="0" b="0"/>
            <wp:wrapNone/>
            <wp:docPr id="935" name="Freeform 9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08902" y="6210480"/>
                      <a:ext cx="334496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МУ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62"/>
                            <w:sz w:val="22"/>
                            <w:szCs w:val="22"/>
                          </w:rPr>
                          <w:t>З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Портативная музыкальная колонка. Габариты: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Aппарат ультразвукового пилинга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300х205х60мм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0,045кВт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Alvi-Prague T-02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20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ALVI PRAGUE (Чехия)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3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КФ***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Кабина физиотерапевтическая Габариты: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224" w:right="12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Л-406Г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3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вытяжной общего назначения     (в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комплекте светильник люминесцентный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18Вт, 2 розетки)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Габариты:1200х740х2250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РУ-3,0 кВт; 220В; 1Ф; N,+РЕ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74" w:after="0" w:line="278" w:lineRule="exact"/>
              <w:ind w:left="862" w:right="-80" w:hanging="8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ЛАБ-PRO-ШВ120/70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14" w:after="0" w:line="240" w:lineRule="auto"/>
              <w:ind w:left="83" w:right="-80" w:firstLine="5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ЗАО «ЛОИП»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83" w:right="-80" w:firstLine="52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(Лабораторное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оборудование и приборы)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14" w:after="0" w:line="240" w:lineRule="auto"/>
              <w:ind w:left="0" w:right="59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</w:t>
            </w:r>
          </w:p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1000х700х350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291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282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99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Лампа освещения для кушетки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40" w:lineRule="auto"/>
              <w:ind w:left="299" w:right="-80" w:firstLine="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МК2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Тумба кухонная напольная двухдверная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720х600х300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35" w:right="23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МК3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00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настенный с двумя полками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двухдверный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100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720х600х300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980" w:right="-80" w:hanging="44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«Кухни Вардек»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33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МК4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5" w:after="0" w:line="240" w:lineRule="auto"/>
              <w:ind w:left="0" w:right="1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Тумба под мойку.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720х600х560 мм  Мойка накладная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980" w:right="-80" w:hanging="44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«Кухни Вардек»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35" w:right="23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МК5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3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настенный кухонный с сушкой для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посуды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3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800х300х630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" w:after="0" w:line="278" w:lineRule="exact"/>
              <w:ind w:left="980" w:right="-80" w:hanging="44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«Кухни Вардек»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326х368х688мм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3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JBL Partybox 310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3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36" name="Freeform 93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37" name="Freeform 9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38" name="Freeform 9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39" name="Freeform 9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40" name="Freeform 9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2509147</wp:posOffset>
            </wp:positionH>
            <wp:positionV relativeFrom="page">
              <wp:posOffset>-809751</wp:posOffset>
            </wp:positionV>
            <wp:extent cx="5600699" cy="10021823"/>
            <wp:effectExtent l="0" t="0" r="0" b="0"/>
            <wp:wrapNone/>
            <wp:docPr id="941" name="Freeform 94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600699" cy="10021823"/>
                    </a:xfrm>
                    <a:custGeom>
                      <a:rect l="l" t="t" r="r" b="b"/>
                      <a:pathLst>
                        <a:path w="23336250" h="41757600">
                          <a:moveTo>
                            <a:pt x="0" y="41757600"/>
                          </a:moveTo>
                          <a:lnTo>
                            <a:pt x="23336250" y="41757600"/>
                          </a:lnTo>
                          <a:lnTo>
                            <a:pt x="233362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5531989</wp:posOffset>
            </wp:positionH>
            <wp:positionV relativeFrom="page">
              <wp:posOffset>4343579</wp:posOffset>
            </wp:positionV>
            <wp:extent cx="2441543" cy="267967"/>
            <wp:effectExtent l="0" t="0" r="0" b="0"/>
            <wp:wrapNone/>
            <wp:docPr id="942" name="Freeform 9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31989" y="4343579"/>
                      <a:ext cx="2327243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416"/>
                            <w:tab w:val="left" w:pos="355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Hostcall- RК.02	шт.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574430</wp:posOffset>
            </wp:positionH>
            <wp:positionV relativeFrom="page">
              <wp:posOffset>5177208</wp:posOffset>
            </wp:positionV>
            <wp:extent cx="3020438" cy="356359"/>
            <wp:effectExtent l="0" t="0" r="0" b="0"/>
            <wp:wrapNone/>
            <wp:docPr id="943" name="Freeform 9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74430" y="5177208"/>
                      <a:ext cx="290613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64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Холодильная камера с дверным блоком,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4225925</wp:posOffset>
            </wp:positionH>
            <wp:positionV relativeFrom="page">
              <wp:posOffset>5914824</wp:posOffset>
            </wp:positionV>
            <wp:extent cx="2581320" cy="356359"/>
            <wp:effectExtent l="0" t="0" r="0" b="0"/>
            <wp:wrapNone/>
            <wp:docPr id="944" name="Freeform 94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225925" y="5914824"/>
                      <a:ext cx="246702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2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MM111T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ООО «Тор-говый Дом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30" w:right="2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НДУ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3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Наклонная доска для упражнений.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Деревянная. Крепится под углом к шведской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стенке. Снабжена петлей для фиксации ног.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1900х360мм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164" w:right="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ОЗ-2***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Окно рентгеновское защитное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1060х556х45мм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Свинцовый эквивалент — 2,5 мм Pb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28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ЗАО «ПОНИ»,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338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256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60" w:after="0" w:line="240" w:lineRule="auto"/>
              <w:ind w:left="397" w:right="3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2" w:after="0" w:line="278" w:lineRule="exact"/>
              <w:ind w:left="27" w:right="8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Педикюрный аппарат с пылесосом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подсветкой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8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320х125х220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81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0,35 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60" w:after="0" w:line="240" w:lineRule="auto"/>
              <w:ind w:left="73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PA-50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60" w:after="0" w:line="240" w:lineRule="auto"/>
              <w:ind w:left="0" w:right="-80" w:firstLine="31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Unitronic (Германия)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6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60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4" w:after="0" w:line="240" w:lineRule="auto"/>
              <w:ind w:left="349" w:right="2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Р-15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Переговорное устройство, в т.ч: Пульт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автоматической полудуплексной связи с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микрофоном на гибкой стойке GC-1001D3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180х165х25/40 мм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Блок клиента – громкоговоритель WP-03T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115х115х55 мм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 В; ~ 0,01 кВт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5" w:after="0" w:line="240" w:lineRule="auto"/>
              <w:ind w:left="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264" w:after="0" w:line="240" w:lineRule="auto"/>
              <w:ind w:left="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            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5" w:after="0" w:line="240" w:lineRule="auto"/>
              <w:ind w:left="0" w:right="169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264" w:after="0" w:line="240" w:lineRule="auto"/>
              <w:ind w:left="0" w:right="1697" w:firstLine="2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     </w:t>
            </w:r>
          </w:p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1360х2260х2200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474" w:firstLine="58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КХН-5,14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9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ООО «Торговый Дом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94" w:right="-80" w:firstLine="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ПОЛАИР», Москва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146" w:firstLine="264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01" w:right="19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С1-М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Моноблок потолочный среднетемпературный.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Температруный режим -5+10С. Габариты: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1003х603х545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РУ- 0,75кВт. 1ф; 220В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7" w:after="0" w:line="278" w:lineRule="exact"/>
              <w:ind w:left="0" w:right="195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38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ПОЛАИР», Москва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1" w:after="0" w:line="240" w:lineRule="auto"/>
              <w:ind w:left="0" w:right="201" w:firstLine="31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43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с полкой, нерж. сталь 700х700х850мм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64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84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94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45" name="Freeform 94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46" name="Freeform 94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47" name="Freeform 9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48" name="Freeform 9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49" name="Freeform 94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950" name="Freeform 95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1595805</wp:posOffset>
            </wp:positionV>
            <wp:extent cx="6940250" cy="356359"/>
            <wp:effectExtent l="0" t="0" r="0" b="0"/>
            <wp:wrapNone/>
            <wp:docPr id="951" name="Freeform 9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95805"/>
                      <a:ext cx="682595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984"/>
                            <w:tab w:val="left" w:pos="6962"/>
                            <w:tab w:val="left" w:pos="9501"/>
                            <w:tab w:val="left" w:pos="10639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700х400х599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ШН0704Р	SIMECO (Россия)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33" w:right="-80" w:firstLine="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3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Шкаф навесной закрытый -двери распашные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433" w:right="3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Весы электронные, диагностика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неисправностей,платф.из нерж.стали, питание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 сети, 5 знаков индикаторов,до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2,5кг,поверка 0,5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69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AD-2,5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75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CAS(Корея)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433" w:right="3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28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тепловая, Передвижной, эл.-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механическое управление, 2 камеры.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Вместимость - 2х8GN1/1. Расстояние по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вертикали между направляющими - 70мм.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Рабочая температура: режим хранения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+30/+90С, режим регенерации +30/+160С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531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KRC161M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4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LAINOX (Италия)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2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3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Зонт вытяжной, 900х900х350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61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ЗВП0909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433" w:right="33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Нейтральный элемент с инвентарным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ящиком, Корпус нерж. сталь. Закрытый стенд.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Две двери.С инвентарным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ящиком.800х730х870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27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PK 70/80 PLC-P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2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MODULAR (Италия)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-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Плита электрическая стеклокерамика, Две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зоны нагрева. Мощность 2х2,5 кВт, закрытый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шкаф, нерж. сталь, 400х730х870мм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24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 70/40 PVE-P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2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MODULAR (Италия)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27" w:right="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Зонт приточно-вытяжной, Нерж. сталь AISI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304  Конструктивные элементы зонта имеют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толщину от 1,00 мм до 2,00 мм. . Жиро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улавливающие фильтры лабиринтного типа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400х500 мм, с сопротивлением 55 Па.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Жиросборник. Без отверстий под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воздуховоды.500х800х350мм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51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ЗПВП0508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95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52" name="Freeform 95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53" name="Freeform 9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54" name="Freeform 9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55" name="Freeform 9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56" name="Freeform 9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2637925</wp:posOffset>
            </wp:positionH>
            <wp:positionV relativeFrom="page">
              <wp:posOffset>-938529</wp:posOffset>
            </wp:positionV>
            <wp:extent cx="5343143" cy="10021823"/>
            <wp:effectExtent l="0" t="0" r="0" b="0"/>
            <wp:wrapNone/>
            <wp:docPr id="957" name="Freeform 95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343143" cy="10021823"/>
                    </a:xfrm>
                    <a:custGeom>
                      <a:rect l="l" t="t" r="r" b="b"/>
                      <a:pathLst>
                        <a:path w="22263100" h="41757600">
                          <a:moveTo>
                            <a:pt x="0" y="41757600"/>
                          </a:moveTo>
                          <a:lnTo>
                            <a:pt x="22263100" y="41757600"/>
                          </a:lnTo>
                          <a:lnTo>
                            <a:pt x="222631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1033151</wp:posOffset>
            </wp:positionH>
            <wp:positionV relativeFrom="page">
              <wp:posOffset>1504365</wp:posOffset>
            </wp:positionV>
            <wp:extent cx="6940140" cy="356359"/>
            <wp:effectExtent l="0" t="0" r="0" b="0"/>
            <wp:wrapNone/>
            <wp:docPr id="958" name="Freeform 9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1" y="1504365"/>
                      <a:ext cx="6825840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4711"/>
                            <w:tab w:val="left" w:pos="9501"/>
                            <w:tab w:val="left" w:pos="1063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Закрытый стенд. 600х730х870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PK 70/80 PLC-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595"/>
                            <w:position w:val="13"/>
                            <w:sz w:val="22"/>
                            <w:szCs w:val="22"/>
                          </w:rPr>
                          <w:t>P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MODULAR (Италия)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539370</wp:posOffset>
            </wp:positionH>
            <wp:positionV relativeFrom="page">
              <wp:posOffset>4366439</wp:posOffset>
            </wp:positionV>
            <wp:extent cx="2950417" cy="356359"/>
            <wp:effectExtent l="0" t="0" r="0" b="0"/>
            <wp:wrapNone/>
            <wp:docPr id="959" name="Freeform 95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9370" y="4366439"/>
                      <a:ext cx="2836117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9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Надстройка одноярусная нейтральная,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8" w:right="-80" w:firstLine="12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Нейтральный элемент, Корпус нерж. сталь.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72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78" w:lineRule="exact"/>
              <w:ind w:left="28" w:right="1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Рукомойник. Н/Сталь AISI 304. Сварная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конструкция, борт h-30мм, закрыт с 2-х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сторон, одна распашная дверь (петли слева)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нижнее основание. Моечное отверстие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сферическое D= 340 h=130.  Педальный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механизм.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70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РБ4Х4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93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8" w:after="0" w:line="278" w:lineRule="exact"/>
              <w:ind w:left="28" w:right="3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Ванна моечная одинарная. Серия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"Универсал".Сварная кон-струкция. 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Н/Сталь,.С бортом. Ванна  цельнотянутая -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500х500х300 (AISI 304),. Каркас труба 40х40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(AISI 304 - 1 мм). Фартук спереди h=300.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Отверстие под смеситель Смесите-лем не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комплектуется.800х700х850мм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49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ВМ1U0807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800х300х400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61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НЕ10803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8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9" w:after="0" w:line="278" w:lineRule="exact"/>
              <w:ind w:left="27" w:right="10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закрытый "купе" с тремя выдвижными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ящиками, с бортом, Сталь AISI 304.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Объемный борт,сварная конструкция,закрыт с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3-х сторон,труба 40х40мм,наполнение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39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СЗL2007БКЯ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78" w:lineRule="exact"/>
              <w:ind w:left="28" w:right="7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Соковыжималка для твердых плодов,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универсальная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420х320х230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73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Ру-  1,5 кВт, 220В, 1Ф.+N+PE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79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S800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46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BORK (Германия)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37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139" w:lineRule="exact"/>
              <w:ind w:left="48" w:right="425" w:firstLine="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Кофемашина, Капсульного типа. Корпус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пластик. Резервуар для воды 0,6 литра.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764" w:right="-80" w:hanging="62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Essenza Mini Piano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Black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95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22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96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60" name="Freeform 96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61" name="Freeform 96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62" name="Freeform 96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63" name="Freeform 96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64" name="Freeform 96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965" name="Freeform 96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539374</wp:posOffset>
            </wp:positionH>
            <wp:positionV relativeFrom="page">
              <wp:posOffset>3813227</wp:posOffset>
            </wp:positionV>
            <wp:extent cx="3162388" cy="356359"/>
            <wp:effectExtent l="0" t="0" r="0" b="0"/>
            <wp:wrapNone/>
            <wp:docPr id="966" name="Freeform 96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9374" y="3813227"/>
                      <a:ext cx="3048088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9"/>
                            <w:sz w:val="22"/>
                            <w:szCs w:val="22"/>
                          </w:rPr>
                          <w:t>5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Стол входной для сбора грязной посуды с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Шкаф - двери распашные, Сталь AISI 304 - 1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мм. Двери распашные. Три полки -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н/сталь.900х600х1800мм.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6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Ш0906Р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88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3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9" w:after="0" w:line="278" w:lineRule="exact"/>
              <w:ind w:left="28" w:right="-4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Ванна моечная одинарная со столом,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правая.Серия "Универсал". С бортом. Ванна 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цельнотянутая - 400х500х300 (AISI 304).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Сливное отверстие 90 мм. Столешница  (AISI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304) усилена ламинированной ДСП плитой.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Каркас труба 40х40 (AISI 304 - 1 мм). Фартук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h=300. Отверстие под смеситель. Смесителем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 комплектуется.1100х750х850мм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4" w:after="0" w:line="240" w:lineRule="auto"/>
              <w:ind w:left="3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ВМ1UП11075_400х5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" w:right="-80" w:firstLine="8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1" w:after="0" w:line="240" w:lineRule="auto"/>
              <w:ind w:left="0" w:right="-80" w:firstLine="48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мойкой. Левый. 600х750х870мм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СВ06075ВХЛ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48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78" w:lineRule="exact"/>
              <w:ind w:left="28" w:right="4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Душирующее устройство, Смеситель,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"елочка", с керамическими кран-буксами,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душем, поворотным гусаком длиной 250 мм.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Крепление к столу.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3" w:after="0" w:line="240" w:lineRule="auto"/>
              <w:ind w:left="11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Mixer tap L+shower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12" w:right="-80" w:firstLine="8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8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BISARO (Италия)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30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8" w:after="0" w:line="240" w:lineRule="auto"/>
              <w:ind w:left="28" w:right="-7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Машина посудомоечная, Корпус нерж. сталь.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78" w:lineRule="exact"/>
              <w:ind w:left="28" w:right="-7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 программ. Производительность до 450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тарелок в час.  Фронтальная загрузка. Размер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корзины 500х500. Встроенные дозаторы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моющего и ополаскивающего средств,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водоцмягчитель. Лампа для стерилизации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приборов.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3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Excel 500 DA Cutlery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94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SILVER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3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378" w:right="28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1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Стол для чистой посуды, 600х750х870,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Н/Сталь AISI 304, 5 уровней направляющих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под кассеты 500х500х100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СВ06075ВЫХП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48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SIMECO (Россия)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41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Световое табло с надписью "Не входить"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-80" w:firstLine="100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283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30" w:lineRule="exact"/>
        <w:ind w:left="435" w:right="3839" w:firstLine="7555"/>
        <w:jc w:val="both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97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67" name="Freeform 96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68" name="Freeform 96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69" name="Freeform 96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70" name="Freeform 97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71" name="Freeform 97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972" name="Freeform 97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472314</wp:posOffset>
            </wp:positionH>
            <wp:positionV relativeFrom="page">
              <wp:posOffset>1504365</wp:posOffset>
            </wp:positionV>
            <wp:extent cx="7501314" cy="636776"/>
            <wp:effectExtent l="0" t="0" r="0" b="0"/>
            <wp:wrapNone/>
            <wp:docPr id="973" name="Freeform 97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72314" y="1504365"/>
                      <a:ext cx="7387014" cy="52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004"/>
                            <w:tab w:val="left" w:pos="11521"/>
                          </w:tabs>
                          <w:spacing w:before="0" w:after="0" w:line="441" w:lineRule="exact"/>
                          <w:ind w:left="0" w:right="0" w:firstLine="571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изготовлени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8"/>
                            <w:sz w:val="22"/>
                            <w:szCs w:val="22"/>
                          </w:rPr>
                          <w:t>е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Первая мебельная фабрик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426"/>
                            <w:position w:val="13"/>
                            <w:sz w:val="22"/>
                            <w:szCs w:val="22"/>
                          </w:rPr>
                          <w:t>а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Стир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00"/>
                            <w:sz w:val="22"/>
                            <w:szCs w:val="22"/>
                          </w:rPr>
                          <w:t>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Стиральная машина с сушкой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Serie  8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4076565</wp:posOffset>
            </wp:positionH>
            <wp:positionV relativeFrom="page">
              <wp:posOffset>1873173</wp:posOffset>
            </wp:positionV>
            <wp:extent cx="4504999" cy="356359"/>
            <wp:effectExtent l="0" t="0" r="0" b="0"/>
            <wp:wrapNone/>
            <wp:docPr id="974" name="Freeform 97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076565" y="1873173"/>
                      <a:ext cx="4390699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733"/>
                            <w:tab w:val="left" w:pos="4708"/>
                            <w:tab w:val="left" w:pos="5846"/>
                            <w:tab w:val="left" w:pos="669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WAV28IH10E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Bosch	шт.	1	72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460102</wp:posOffset>
            </wp:positionH>
            <wp:positionV relativeFrom="page">
              <wp:posOffset>6026076</wp:posOffset>
            </wp:positionV>
            <wp:extent cx="2159475" cy="356359"/>
            <wp:effectExtent l="0" t="0" r="0" b="0"/>
            <wp:wrapNone/>
            <wp:docPr id="975" name="Freeform 97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60102" y="6026076"/>
                      <a:ext cx="204517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Э-37 *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241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Раковина металлическая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201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06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СТ-А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Стойка аптеки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4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Индивидуальное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272" w:right="1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Стир3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Стиральная машина. Загрузка 6 кг.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595х585х885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3ф; 380В; 3,2кВт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586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Asko, Словения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-80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1" w:after="0" w:line="240" w:lineRule="auto"/>
              <w:ind w:left="0" w:right="201" w:firstLine="31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/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2" w:after="0" w:line="240" w:lineRule="auto"/>
              <w:ind w:left="260" w:right="1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Суш-1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Сушильная машина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595х755х850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1ф; 220В; 0,7кВт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55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Asko, Сло-вения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-80" w:firstLine="43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60" w:after="0" w:line="240" w:lineRule="auto"/>
              <w:ind w:left="0" w:right="209" w:firstLine="31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347" w:right="25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762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для перевозки термобоксов.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Изготовлен из поли-этилена высокой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плотности. 4 колеса, 2 с тормозом.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76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680х540х160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534" w:right="4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TCB-600C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959" w:right="-80" w:hanging="2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Tribeca,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Турция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143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258" w:right="15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TCB-1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7" w:right="1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Термобокс. Изготовлен из полиэтилена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высокой плотности, 12 уровней под GN 1/1-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20. Фронтальная загрузка.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16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465х610х630мм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606" w:right="52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TCB-600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959" w:right="-80" w:hanging="2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Tribeca,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Турция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8" w:after="0" w:line="278" w:lineRule="exact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41" w:right="14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ТМГ-1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407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Тележка металлическая на колесах (с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гимнастическими снарядами). Габариты: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1270х600х930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Бека РУС,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2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500х400х540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29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1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174" w:right="8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Э-37А 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60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Раковина металлическая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601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500х400х540 (Верхний край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раковины на Н=400 мм от УЧП)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27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98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76" name="Freeform 97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77" name="Freeform 97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78" name="Freeform 97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79" name="Freeform 97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80" name="Freeform 98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3283339</wp:posOffset>
            </wp:positionH>
            <wp:positionV relativeFrom="page">
              <wp:posOffset>-1583943</wp:posOffset>
            </wp:positionV>
            <wp:extent cx="4052315" cy="10021823"/>
            <wp:effectExtent l="0" t="0" r="0" b="0"/>
            <wp:wrapNone/>
            <wp:docPr id="981" name="Freeform 98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052315" cy="10021823"/>
                    </a:xfrm>
                    <a:custGeom>
                      <a:rect l="l" t="t" r="r" b="b"/>
                      <a:pathLst>
                        <a:path w="16884650" h="41757600">
                          <a:moveTo>
                            <a:pt x="0" y="41757600"/>
                          </a:moveTo>
                          <a:lnTo>
                            <a:pt x="16884650" y="41757600"/>
                          </a:lnTo>
                          <a:lnTo>
                            <a:pt x="168846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1033150</wp:posOffset>
            </wp:positionH>
            <wp:positionV relativeFrom="page">
              <wp:posOffset>1504365</wp:posOffset>
            </wp:positionV>
            <wp:extent cx="6975433" cy="356359"/>
            <wp:effectExtent l="0" t="0" r="0" b="0"/>
            <wp:wrapNone/>
            <wp:docPr id="982" name="Freeform 98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0" y="1504365"/>
                      <a:ext cx="6861133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767"/>
                            <w:tab w:val="left" w:pos="9501"/>
                            <w:tab w:val="left" w:pos="10584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длина – 600мм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Торговая сеть, Россия	шт.	43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1033149</wp:posOffset>
            </wp:positionH>
            <wp:positionV relativeFrom="page">
              <wp:posOffset>1787829</wp:posOffset>
            </wp:positionV>
            <wp:extent cx="2025265" cy="621535"/>
            <wp:effectExtent l="0" t="0" r="0" b="0"/>
            <wp:wrapNone/>
            <wp:docPr id="983" name="Freeform 98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49" y="1787829"/>
                      <a:ext cx="1910965" cy="507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Сейф 3 класса взломостойкости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680х510х1320 мм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Вес - 502кг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457079</wp:posOffset>
            </wp:positionH>
            <wp:positionV relativeFrom="page">
              <wp:posOffset>1964613</wp:posOffset>
            </wp:positionV>
            <wp:extent cx="515656" cy="267967"/>
            <wp:effectExtent l="0" t="0" r="0" b="0"/>
            <wp:wrapNone/>
            <wp:docPr id="984" name="Freeform 98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57079" y="1964613"/>
                      <a:ext cx="401356" cy="153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Ю-125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53" w:right="-80" w:firstLine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5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Э-47 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Полотенцесушитель хромированный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52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VALBERG    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4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Гранит III-1368 KL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71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ПРОМЕТ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4" w:after="0" w:line="240" w:lineRule="auto"/>
              <w:ind w:left="0" w:right="282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Душевая перегородка -  стекло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Откидное сидение в душе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Офисная перегородка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Поручни в душе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9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Торговая сеть, Россия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Пылесос моющий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5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Импорт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5808" w:type="dxa"/>
            <w:gridSpan w:val="8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442" w:right="5379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ОБОРУДОВАНИЕ "ЧИСТЫХ ПОМЕЩЕНИЙ"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317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18" w:after="0" w:line="240" w:lineRule="auto"/>
              <w:ind w:left="395" w:right="3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№1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6" w:after="0" w:line="278" w:lineRule="exact"/>
              <w:ind w:left="28" w:right="7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Модуль медицинский климатизированный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(чистое помещение) “HT Labor +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HospitaltechnikAG” для операционных,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реанимационных и родовых залов,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инфекционных и неонатальных боксов,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предоперационных, стерилизационных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наркозных комнат, фармацевтических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производств и аптек с принадлежностями,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чистые помещения – шлюз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(предоперационная) для помещений : 4001 –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4009, 4009а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8" w:after="0" w:line="240" w:lineRule="auto"/>
              <w:ind w:left="7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HT Labor +Hospitaltechnik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74" w:right="-80" w:firstLine="7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6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76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23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90" w:right="7606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99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85" name="Freeform 98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86" name="Freeform 98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87" name="Freeform 98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88" name="Freeform 98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89" name="Freeform 98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3006733</wp:posOffset>
            </wp:positionH>
            <wp:positionV relativeFrom="page">
              <wp:posOffset>-1307337</wp:posOffset>
            </wp:positionV>
            <wp:extent cx="4605527" cy="10021823"/>
            <wp:effectExtent l="0" t="0" r="0" b="0"/>
            <wp:wrapNone/>
            <wp:docPr id="990" name="Freeform 99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4605527" cy="10021823"/>
                    </a:xfrm>
                    <a:custGeom>
                      <a:rect l="l" t="t" r="r" b="b"/>
                      <a:pathLst>
                        <a:path w="19189700" h="41757600">
                          <a:moveTo>
                            <a:pt x="0" y="41757600"/>
                          </a:moveTo>
                          <a:lnTo>
                            <a:pt x="19189700" y="41757600"/>
                          </a:lnTo>
                          <a:lnTo>
                            <a:pt x="191897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612527</wp:posOffset>
            </wp:positionH>
            <wp:positionV relativeFrom="page">
              <wp:posOffset>5288460</wp:posOffset>
            </wp:positionV>
            <wp:extent cx="3008992" cy="356359"/>
            <wp:effectExtent l="0" t="0" r="0" b="0"/>
            <wp:wrapNone/>
            <wp:docPr id="991" name="Freeform 99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12527" y="5288460"/>
                      <a:ext cx="2894692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62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-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Терминал Навигатор SFOUR Покраска в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1033157</wp:posOffset>
            </wp:positionH>
            <wp:positionV relativeFrom="page">
              <wp:posOffset>5745660</wp:posOffset>
            </wp:positionV>
            <wp:extent cx="6940125" cy="356359"/>
            <wp:effectExtent l="0" t="0" r="0" b="0"/>
            <wp:wrapNone/>
            <wp:docPr id="992" name="Freeform 99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033157" y="5745660"/>
                      <a:ext cx="6825825" cy="242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075"/>
                            <w:tab w:val="left" w:pos="7447"/>
                            <w:tab w:val="left" w:pos="9501"/>
                            <w:tab w:val="left" w:pos="10638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интерьером, без отделки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SFOUR 	SFOUR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884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395" w:right="3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№2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1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Модуль медицинский климатизированный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(чистое помещение) “HT Labor +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HospitaltechnikAG” для операционных,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реанимационных и родовых залов,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инфекционных и неонатальных боксов,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предоперационных, стерилизационных и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наркозных комнат, фармацевтических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производств и аптек с принадлежностями,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чистые помещения для помещений 4040;4043;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4045; 4047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5" w:after="0" w:line="240" w:lineRule="auto"/>
              <w:ind w:left="7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HT Labor +Hospitaltechnik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74" w:right="-80" w:firstLine="7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2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2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883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74" w:after="0" w:line="240" w:lineRule="auto"/>
              <w:ind w:left="395" w:right="312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№3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1" w:after="0" w:line="278" w:lineRule="exact"/>
              <w:ind w:left="28" w:right="2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Модуль медицинский климатизированный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(чистое помещение) “HT Labor +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HospitaltechnikAG” для операционных,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реанимационных и родовых залов,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инфекционных и неонатальных боксов,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предоперационных, стерилизационных и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наркозных комнат, фармацевтических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производств и аптек с принадлежностями,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чистые помещения – 1080; 1080a;1080b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35" w:after="0" w:line="240" w:lineRule="auto"/>
              <w:ind w:left="7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HT Labor +Hospitaltechnik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74" w:right="-80" w:firstLine="71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, Германия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2" w:after="0" w:line="240" w:lineRule="auto"/>
              <w:ind w:left="0" w:right="-80" w:firstLine="24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2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5808" w:type="dxa"/>
            <w:gridSpan w:val="8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396" w:right="529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ОБОРУДОВАНИЕ "УМНАЯ ПОЛИКЛИНИКА"  </w:t>
            </w:r>
          </w:p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соответствии с интерьером, без отделки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970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SFOUR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39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338" w:firstLine="43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 w:val="restart"/>
            <w:tcBorders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Терминал оплаты/ Покраска в соответствии с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8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33" w:right="7551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100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993" name="Freeform 99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994" name="Freeform 99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995" name="Freeform 99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996" name="Freeform 99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997" name="Freeform 99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2545723</wp:posOffset>
            </wp:positionH>
            <wp:positionV relativeFrom="page">
              <wp:posOffset>-846327</wp:posOffset>
            </wp:positionV>
            <wp:extent cx="5527547" cy="10021823"/>
            <wp:effectExtent l="0" t="0" r="0" b="0"/>
            <wp:wrapNone/>
            <wp:docPr id="998" name="Freeform 99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27547" cy="10021823"/>
                    </a:xfrm>
                    <a:custGeom>
                      <a:rect l="l" t="t" r="r" b="b"/>
                      <a:pathLst>
                        <a:path w="23031450" h="41757600">
                          <a:moveTo>
                            <a:pt x="0" y="41757600"/>
                          </a:moveTo>
                          <a:lnTo>
                            <a:pt x="23031450" y="41757600"/>
                          </a:lnTo>
                          <a:lnTo>
                            <a:pt x="2303145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612539</wp:posOffset>
            </wp:positionH>
            <wp:positionV relativeFrom="page">
              <wp:posOffset>4639235</wp:posOffset>
            </wp:positionV>
            <wp:extent cx="7396079" cy="1005584"/>
            <wp:effectExtent l="0" t="0" r="0" b="0"/>
            <wp:wrapNone/>
            <wp:docPr id="999" name="Freeform 99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12539" y="4639235"/>
                      <a:ext cx="7281779" cy="891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7516"/>
                            <w:tab w:val="left" w:pos="9501"/>
                            <w:tab w:val="left" w:pos="10584"/>
                          </w:tabs>
                          <w:spacing w:before="0" w:after="0" w:line="240" w:lineRule="auto"/>
                          <w:ind w:left="0" w:right="0" w:firstLine="662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25х279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Zebra	шт.	40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171"/>
                            <w:tab w:val="left" w:pos="5512"/>
                            <w:tab w:val="left" w:pos="8289"/>
                            <w:tab w:val="left" w:pos="10163"/>
                            <w:tab w:val="left" w:pos="11246"/>
                          </w:tabs>
                          <w:spacing w:before="66" w:after="0" w:line="580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533"/>
                            <w:sz w:val="22"/>
                            <w:szCs w:val="22"/>
                          </w:rPr>
                          <w:t>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Монитор - профпанель 	LG 55UT640S-ASIA 	 LG 	шт.	34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533"/>
                            <w:sz w:val="22"/>
                            <w:szCs w:val="22"/>
                          </w:rPr>
                          <w:t>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Принтер NFC карт 	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Evolis Zenius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612537</wp:posOffset>
            </wp:positionH>
            <wp:positionV relativeFrom="page">
              <wp:posOffset>6298873</wp:posOffset>
            </wp:positionV>
            <wp:extent cx="7361039" cy="636775"/>
            <wp:effectExtent l="0" t="0" r="0" b="0"/>
            <wp:wrapNone/>
            <wp:docPr id="1000" name="Freeform 10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12537" y="6298873"/>
                      <a:ext cx="7246739" cy="522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572"/>
                            <w:tab w:val="left" w:pos="4692"/>
                            <w:tab w:val="left" w:pos="5829"/>
                          </w:tabs>
                          <w:spacing w:before="0" w:after="0" w:line="240" w:lineRule="auto"/>
                          <w:ind w:left="0" w:right="0" w:firstLine="547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C920s HD Pro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 Logitech 	шт.	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5193"/>
                            <w:tab w:val="left" w:pos="8100"/>
                            <w:tab w:val="left" w:pos="10164"/>
                            <w:tab w:val="left" w:pos="11301"/>
                          </w:tabs>
                          <w:spacing w:before="5129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533"/>
                            <w:sz w:val="22"/>
                            <w:szCs w:val="22"/>
                          </w:rPr>
                          <w:t>-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Планшет 	Lenovo Yoga Duet 7	 Lenovo 	шт.	6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012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493" w:right="4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1" w:after="0" w:line="278" w:lineRule="exact"/>
              <w:ind w:left="28" w:right="-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Автоматическая настольная система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штрихкодирования HEN mini (настольный) +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переносной мобильный сканер штрхкодов +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моноблок+принтер для шрих кодов на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самоклеющейся бумаге, клавиатура, мышь,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ридер NFC карт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61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магниты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109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 w:val="restart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749" w:after="0" w:line="240" w:lineRule="auto"/>
              <w:ind w:left="27" w:right="759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См.отдельный том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114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493" w:right="4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4" w:after="0" w:line="278" w:lineRule="exact"/>
              <w:ind w:left="28" w:right="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Терминал для лабораторий SFOUR +принтер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для шрих кодов на самоклеющейся бумаге,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клавиатура, мышь, ридер NFC карт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95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SFOUR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3" w:after="0" w:line="240" w:lineRule="auto"/>
              <w:ind w:left="0" w:right="283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Светодиодное табло оператора + рамка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4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ДАМАСК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4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Коммутатор POE 16/2 м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4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ДАМАСК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Сканер паспортовформат А5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Plastek 550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7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Plastek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Принтер Штрих QR кодов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3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Honeywell PC42d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84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Honeywel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Принтер браслетов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DT Printer DT ZD510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Zebra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82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Этикетки-браслеты Z-Band Direct для HC100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40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ZN1U0000RS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1042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Evolis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-80" w:firstLine="39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3" w:after="0" w:line="240" w:lineRule="auto"/>
              <w:ind w:left="0" w:right="338" w:firstLine="43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Полноцветная лента -1200 отпечатков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4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Evolis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Золотая лента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RCT016NAA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4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Evolis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Кардридер NFC карт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1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Рутокен 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38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Камера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7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 Logitech WebCam  </w:t>
            </w:r>
          </w:p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</w:tbl>
    <w:p>
      <w:pPr>
        <w:spacing w:after="8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33" w:right="7551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101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001" name="Freeform 100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002" name="Freeform 10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003" name="Freeform 10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004" name="Freeform 10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005" name="Freeform 10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2453521</wp:posOffset>
            </wp:positionH>
            <wp:positionV relativeFrom="page">
              <wp:posOffset>-754125</wp:posOffset>
            </wp:positionV>
            <wp:extent cx="5711951" cy="10021823"/>
            <wp:effectExtent l="0" t="0" r="0" b="0"/>
            <wp:wrapNone/>
            <wp:docPr id="1006" name="Freeform 100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711951" cy="10021823"/>
                    </a:xfrm>
                    <a:custGeom>
                      <a:rect l="l" t="t" r="r" b="b"/>
                      <a:pathLst>
                        <a:path w="23799800" h="41757600">
                          <a:moveTo>
                            <a:pt x="0" y="41757600"/>
                          </a:moveTo>
                          <a:lnTo>
                            <a:pt x="23799800" y="41757600"/>
                          </a:lnTo>
                          <a:lnTo>
                            <a:pt x="237998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612501</wp:posOffset>
            </wp:positionH>
            <wp:positionV relativeFrom="page">
              <wp:posOffset>5192447</wp:posOffset>
            </wp:positionV>
            <wp:extent cx="7360850" cy="636776"/>
            <wp:effectExtent l="0" t="0" r="0" b="0"/>
            <wp:wrapNone/>
            <wp:docPr id="1007" name="Freeform 10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12501" y="5192447"/>
                      <a:ext cx="7246550" cy="52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62"/>
                            <w:tab w:val="left" w:pos="8157"/>
                            <w:tab w:val="left" w:pos="10163"/>
                            <w:tab w:val="left" w:pos="11301"/>
                          </w:tabs>
                          <w:spacing w:before="0" w:after="0" w:line="448" w:lineRule="exact"/>
                          <w:ind w:left="0" w:right="0" w:firstLine="662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поликлиникой”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ЦИКЛ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-	</w:t>
                        </w:r>
                        <w:r>
                          <w:rPr lang="en-US" sz="22" baseline="14" dirty="0">
                            <w:jc w:val="left"/>
                            <w:rFonts w:ascii="TimesNewRoman" w:hAnsi="TimesNewRoman" w:cs="TimesNewRoman"/>
                            <w:color w:val="000000"/>
                            <w:position w:val="14"/>
                            <w:sz w:val="22"/>
                            <w:szCs w:val="22"/>
                          </w:rPr>
                          <w:t>Световые буквы 300 мм. ”Приемное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612495</wp:posOffset>
            </wp:positionH>
            <wp:positionV relativeFrom="page">
              <wp:posOffset>5561256</wp:posOffset>
            </wp:positionV>
            <wp:extent cx="7360850" cy="543811"/>
            <wp:effectExtent l="0" t="0" r="0" b="0"/>
            <wp:wrapNone/>
            <wp:docPr id="1008" name="Freeform 10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12495" y="5561256"/>
                      <a:ext cx="7246550" cy="429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662"/>
                            <w:tab w:val="left" w:pos="8157"/>
                            <w:tab w:val="left" w:pos="10163"/>
                            <w:tab w:val="left" w:pos="11301"/>
                          </w:tabs>
                          <w:spacing w:before="0" w:after="0" w:line="302" w:lineRule="exact"/>
                          <w:ind w:left="0" w:right="0" w:firstLine="662"/>
                          <w:jc w:val="right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отделение”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ЦИКЛ	шт.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-	</w:t>
                        </w:r>
                        <w:r>
                          <w:rPr lang="en-US" sz="22" baseline="1" dirty="0">
                            <w:jc w:val="left"/>
                            <w:rFonts w:ascii="TimesNewRoman" w:hAnsi="TimesNewRoman" w:cs="TimesNewRoman"/>
                            <w:color w:val="000000"/>
                            <w:position w:val="1"/>
                            <w:sz w:val="22"/>
                            <w:szCs w:val="22"/>
                          </w:rPr>
                          <w:t>Световые буквы 200 мм. “КПП № 1,2”	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ЦИКЛ	шт.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08" w:right="-80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493" w:right="4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8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Операционный компьютер: 2х монитор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27"/ПК i7, 32GB RAM,500GB SSD, P2200/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ИБП 1500ВА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81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OFT group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 w:val="restart"/>
            <w:tcBorders>
              <w:bottom w:val="nil"/>
            </w:tcBorders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93" w:right="4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23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Оборудование для ВКС профпанель LG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55”/стойка-кронтштейн на колесах/Yealink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VC800-Phone-WP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955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Yealink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24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Ридер NFC карт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7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Рутокен SCR 3001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4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Рутокен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  <w:bottom w:val="nil"/>
            </w:tcBorders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Карта рутокен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4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Рутокен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  <w:vMerge/>
            <w:tcBorders>
              <w:top w:val="nil"/>
            </w:tcBorders>
          </w:tcPr>
          <w:p/>
        </w:tc>
      </w:tr>
      <w:tr>
        <w:trPr>
          <w:trHeight w:val="270"/>
        </w:trPr>
        <w:tc>
          <w:tcPr>
            <w:tcW w:w="15808" w:type="dxa"/>
            <w:gridSpan w:val="8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26" w:right="6014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НАВИГАЦИОННЫЕ ТАБЛИЧКИ  </w:t>
            </w:r>
          </w:p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Табличка 320х161мм.                                           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       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Табличка 320х105мм.   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Табличка 1400х200мм.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Табличка 320х400мм.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Табличка 200х100мм.      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Табличка 400х400мм.    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Табличка 320х161мм.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Наклейки 80х100мм.              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Наклейки 150 мм.                   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Панно 1200х600 мм                                   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Информационный стенд 1000х1145мм.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227" w:firstLine="38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"/>
            </w:pPr>
            <w:r>
              <w:rPr lang="en-US" sz="22" baseline="14" dirty="0">
                <w:jc w:val="left"/>
                <w:rFonts w:ascii="TimesNewRoman" w:hAnsi="TimesNewRoman" w:cs="TimesNewRoman"/>
                <w:color w:val="000000"/>
                <w:position w:val="14"/>
                <w:sz w:val="22"/>
                <w:szCs w:val="22"/>
              </w:rPr>
              <w:t>Световые буквы 500 мм. “ФГБУ Больница с 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56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270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/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493" w:right="4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7" w:right="6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Табличка 600х400 мм. Основа - Латунь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Глубина 20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7" w:right="6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Окраска под бронзу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99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7" w:after="0" w:line="240" w:lineRule="auto"/>
              <w:ind w:left="0" w:right="338" w:firstLine="43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  <w:tr>
        <w:trPr>
          <w:trHeight w:val="851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493" w:right="40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Табличка 600х400 мм. Основа – нержавеющая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- Глубина 20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0" w:right="1954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998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6" w:after="0" w:line="240" w:lineRule="auto"/>
              <w:ind w:left="0" w:right="338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33" w:right="7551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102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rPr>
          <w:rFonts w:ascii="Times New Roman" w:hAnsi="Times New Roman" w:cs="Times New Roman"/>
          <w:color w:val="010302"/>
        </w:rPr>
        <w:spacing w:before="0" w:after="0" w:line="240" w:lineRule="auto"/>
        <w:ind w:left="6632" w:right="6255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4962025</wp:posOffset>
            </wp:positionH>
            <wp:positionV relativeFrom="page">
              <wp:posOffset>-3962145</wp:posOffset>
            </wp:positionV>
            <wp:extent cx="694943" cy="10021823"/>
            <wp:effectExtent l="0" t="0" r="0" b="0"/>
            <wp:wrapNone/>
            <wp:docPr id="1009" name="Freeform 100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694943" cy="10021823"/>
                    </a:xfrm>
                    <a:custGeom>
                      <a:rect l="l" t="t" r="r" b="b"/>
                      <a:pathLst>
                        <a:path w="2895600" h="41757600">
                          <a:moveTo>
                            <a:pt x="0" y="41757600"/>
                          </a:moveTo>
                          <a:lnTo>
                            <a:pt x="2895600" y="41757600"/>
                          </a:lnTo>
                          <a:lnTo>
                            <a:pt x="28956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3971405</wp:posOffset>
            </wp:positionH>
            <wp:positionV relativeFrom="page">
              <wp:posOffset>711219</wp:posOffset>
            </wp:positionV>
            <wp:extent cx="1203895" cy="619151"/>
            <wp:effectExtent l="0" t="0" r="0" b="0"/>
            <wp:wrapNone/>
            <wp:docPr id="1010" name="Freeform 10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971405" y="711219"/>
                      <a:ext cx="1089595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208" w:right="0" w:hanging="20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Наименование и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техническая 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28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6870071</wp:posOffset>
            </wp:positionH>
            <wp:positionV relativeFrom="page">
              <wp:posOffset>711219</wp:posOffset>
            </wp:positionV>
            <wp:extent cx="727096" cy="619151"/>
            <wp:effectExtent l="0" t="0" r="0" b="0"/>
            <wp:wrapNone/>
            <wp:docPr id="1011" name="Freeform 10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6870071" y="711219"/>
                      <a:ext cx="612796" cy="5048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78" w:lineRule="exact"/>
                          <w:ind w:left="0" w:right="0" w:firstLine="31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Единица  </w:t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измерени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41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374784</wp:posOffset>
            </wp:positionH>
            <wp:positionV relativeFrom="page">
              <wp:posOffset>799611</wp:posOffset>
            </wp:positionV>
            <wp:extent cx="3143411" cy="442367"/>
            <wp:effectExtent l="0" t="0" r="0" b="0"/>
            <wp:wrapNone/>
            <wp:docPr id="1012" name="Freeform 101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74784" y="799611"/>
                      <a:ext cx="3029111" cy="3280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749"/>
                          </w:tabs>
                          <w:spacing w:before="0" w:after="0" w:line="139" w:lineRule="exact"/>
                          <w:ind w:left="2431" w:right="0" w:hanging="2431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Позиция	</w:t>
                        </w:r>
                        <w:r>
                          <w:rPr lang="en-US" sz="22" baseline="13" dirty="0">
                            <w:jc w:val="left"/>
                            <w:rFonts w:ascii="TimesNewRoman,Bold" w:hAnsi="TimesNewRoman,Bold" w:cs="TimesNewRoman,Bold"/>
                            <w:color w:val="000000"/>
                            <w:position w:val="13"/>
                            <w:sz w:val="22"/>
                            <w:szCs w:val="22"/>
                          </w:rPr>
                          <w:t>Наименование и техническая 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характеристика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5362846</wp:posOffset>
            </wp:positionH>
            <wp:positionV relativeFrom="page">
              <wp:posOffset>888004</wp:posOffset>
            </wp:positionV>
            <wp:extent cx="1361155" cy="265583"/>
            <wp:effectExtent l="0" t="0" r="0" b="0"/>
            <wp:wrapNone/>
            <wp:docPr id="1013" name="Freeform 10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362846" y="888004"/>
                      <a:ext cx="1246855" cy="151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" w:hAnsi="TimesNewRoman,Bold" w:cs="TimesNewRoman,Bold"/>
                            <w:color w:val="000000"/>
                            <w:sz w:val="22"/>
                            <w:szCs w:val="22"/>
                          </w:rPr>
                          <w:t>Завод изготовитель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75" behindDoc="1" locked="0" layoutInCell="1" allowOverlap="1">
            <wp:simplePos x="0" y="0"/>
            <wp:positionH relativeFrom="page">
              <wp:posOffset>5219581</wp:posOffset>
            </wp:positionH>
            <wp:positionV relativeFrom="page">
              <wp:posOffset>-3520185</wp:posOffset>
            </wp:positionV>
            <wp:extent cx="179831" cy="10021823"/>
            <wp:effectExtent l="0" t="0" r="0" b="0"/>
            <wp:wrapNone/>
            <wp:docPr id="1014" name="Freeform 101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179831" cy="10021823"/>
                    </a:xfrm>
                    <a:custGeom>
                      <a:rect l="l" t="t" r="r" b="b"/>
                      <a:pathLst>
                        <a:path w="749300" h="41757600">
                          <a:moveTo>
                            <a:pt x="0" y="41757600"/>
                          </a:moveTo>
                          <a:lnTo>
                            <a:pt x="749300" y="41757600"/>
                          </a:lnTo>
                          <a:lnTo>
                            <a:pt x="749300" y="0"/>
                          </a:lnTo>
                          <a:lnTo>
                            <a:pt x="0" y="0"/>
                          </a:lnTo>
                          <a:lnTo>
                            <a:pt x="0" y="417576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en-US" sz="24" baseline="0" dirty="0">
          <w:jc w:val="left"/>
          <w:rFonts w:ascii="Calibri" w:hAnsi="Calibri" w:cs="Calibri"/>
          <w:color w:val="000000"/>
          <w:sz w:val="24"/>
          <w:szCs w:val="24"/>
        </w:rPr>
        <w:t> 765-09/15/ДСР-ИОС7.1.2-СО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61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5788" w:type="dxa"/>
        <w:tblLook w:val="04A0" w:firstRow="1" w:lastRow="0" w:firstColumn="1" w:lastColumn="0" w:noHBand="0" w:noVBand="1"/>
      </w:tblPr>
      <w:tblGrid>
        <w:gridCol w:w="1128"/>
        <w:gridCol w:w="4463"/>
        <w:gridCol w:w="2061"/>
        <w:gridCol w:w="2625"/>
        <w:gridCol w:w="1096"/>
        <w:gridCol w:w="967"/>
        <w:gridCol w:w="820"/>
        <w:gridCol w:w="2644"/>
      </w:tblGrid>
      <w:tr>
        <w:trPr>
          <w:trHeight w:val="824"/>
        </w:trPr>
        <w:tc>
          <w:tcPr>
            <w:tcW w:w="1128" w:type="dxa"/>
          </w:tcPr>
          <w:p/>
        </w:tc>
        <w:tc>
          <w:tcPr>
            <w:tcW w:w="4463" w:type="dxa"/>
          </w:tcPr>
          <w:p/>
        </w:tc>
        <w:tc>
          <w:tcPr>
            <w:tcW w:w="2061" w:type="dxa"/>
          </w:tcPr>
          <w:p/>
        </w:tc>
        <w:tc>
          <w:tcPr>
            <w:tcW w:w="2625" w:type="dxa"/>
          </w:tcPr>
          <w:p/>
        </w:tc>
        <w:tc>
          <w:tcPr>
            <w:tcW w:w="1096" w:type="dxa"/>
          </w:tcPr>
          <w:p/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0" w:after="0" w:line="278" w:lineRule="exact"/>
              <w:ind w:left="326" w:right="-80" w:hanging="25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-80" w:firstLine="257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Вес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4" w:after="0" w:line="278" w:lineRule="exact"/>
              <w:ind w:left="0" w:right="1237" w:firstLine="48"/>
            </w:pPr>
            <w:r>
              <w:rPr lang="en-US" sz="22" baseline="13" dirty="0">
                <w:jc w:val="left"/>
                <w:rFonts w:ascii="TimesNewRoman,Bold" w:hAnsi="TimesNewRoman,Bold" w:cs="TimesNewRoman,Bold"/>
                <w:color w:val="000000"/>
                <w:position w:val="13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55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1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218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986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27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6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1237" w:firstLine="48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28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93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4463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" dirty="0">
                <w:jc w:val="left"/>
                <w:rFonts w:ascii="TimesNewRoman" w:hAnsi="TimesNewRoman" w:cs="TimesNewRoman"/>
                <w:color w:val="000000"/>
                <w:position w:val="1"/>
                <w:sz w:val="22"/>
                <w:szCs w:val="22"/>
              </w:rPr>
              <w:t>Световой короб 1200х300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2061" w:type="dxa"/>
          </w:tcPr>
          <w:p/>
        </w:tc>
        <w:tc>
          <w:tcPr>
            <w:tcW w:w="26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101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ЦИКЛ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09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6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820" w:type="dxa"/>
          </w:tcPr>
          <w:p/>
        </w:tc>
        <w:tc>
          <w:tcPr>
            <w:tcW w:w="2644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after="149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6850" w:h="11910"/>
          <w:pgMar w:top="500" w:right="500" w:bottom="493" w:left="431" w:header="708" w:footer="708" w:gutter="0"/>
          <w:docGrid w:linePitch="360"/>
        </w:sectPr>
        <w:spacing w:before="0" w:after="0" w:line="240" w:lineRule="auto"/>
        <w:ind w:left="7933" w:right="7551" w:firstLine="0"/>
      </w:pPr>
      <w:r>
        <w:rPr lang="en-US" sz="22" baseline="0" dirty="0">
          <w:jc w:val="left"/>
          <w:rFonts w:ascii="Calibri" w:hAnsi="Calibri" w:cs="Calibri"/>
          <w:color w:val="000000"/>
          <w:sz w:val="22"/>
          <w:szCs w:val="22"/>
        </w:rPr>
        <w:t>103</w:t>
      </w:r>
      <w:r>
        <w:rPr>
          <w:rFonts w:ascii="Times New Roman" w:hAnsi="Times New Roman" w:cs="Times New Roman"/>
          <w:sz w:val="22"/>
          <w:szCs w:val="22"/>
        </w:rPr>
        <w:t> </w:t>
      </w: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1" behindDoc="1" locked="0" layoutInCell="1" allowOverlap="1">
            <wp:simplePos x="0" y="0"/>
            <wp:positionH relativeFrom="page">
              <wp:posOffset>3733681</wp:posOffset>
            </wp:positionH>
            <wp:positionV relativeFrom="page">
              <wp:posOffset>-2177541</wp:posOffset>
            </wp:positionV>
            <wp:extent cx="554735" cy="7424927"/>
            <wp:effectExtent l="0" t="0" r="0" b="0"/>
            <wp:wrapNone/>
            <wp:docPr id="1015" name="Freeform 101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554735" cy="7424927"/>
                    </a:xfrm>
                    <a:custGeom>
                      <a:rect l="l" t="t" r="r" b="b"/>
                      <a:pathLst>
                        <a:path w="2311400" h="30937200">
                          <a:moveTo>
                            <a:pt x="0" y="30937200"/>
                          </a:moveTo>
                          <a:lnTo>
                            <a:pt x="2311400" y="30937200"/>
                          </a:lnTo>
                          <a:lnTo>
                            <a:pt x="2311400" y="0"/>
                          </a:lnTo>
                          <a:lnTo>
                            <a:pt x="0" y="0"/>
                          </a:lnTo>
                          <a:lnTo>
                            <a:pt x="0" y="309372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316912</wp:posOffset>
            </wp:positionH>
            <wp:positionV relativeFrom="page">
              <wp:posOffset>2028267</wp:posOffset>
            </wp:positionV>
            <wp:extent cx="2751802" cy="239364"/>
            <wp:effectExtent l="0" t="0" r="0" b="0"/>
            <wp:wrapNone/>
            <wp:docPr id="1016" name="Freeform 10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316912" y="2028267"/>
                      <a:ext cx="2637502" cy="12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,BoldItalic" w:hAnsi="TimesNewRoman,BoldItalic" w:cs="TimesNewRoman,BoldItalic"/>
                            <w:color w:val="000000"/>
                            <w:sz w:val="22"/>
                            <w:szCs w:val="22"/>
                          </w:rPr>
                          <w:t>Набор инструментов для гинекологии ОХ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586659</wp:posOffset>
            </wp:positionH>
            <wp:positionV relativeFrom="page">
              <wp:posOffset>3319621</wp:posOffset>
            </wp:positionV>
            <wp:extent cx="7653538" cy="1089233"/>
            <wp:effectExtent l="0" t="0" r="0" b="0"/>
            <wp:wrapNone/>
            <wp:docPr id="1017" name="Freeform 10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59" y="3319621"/>
                      <a:ext cx="7539238" cy="974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23"/>
                          </w:tabs>
                          <w:spacing w:before="0" w:after="0" w:line="240" w:lineRule="auto"/>
                          <w:ind w:left="0" w:right="0" w:firstLine="213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длина 230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7"/>
                            <w:tab w:val="left" w:pos="11762"/>
                          </w:tabs>
                          <w:spacing w:before="1741" w:after="0" w:line="376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	BC271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7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Ножницы препаровальные по METZENBAUM, DUROTIP, изогнутые, длина 180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7	BC273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7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Ножницы препаровальные по TOENNIS-ADSON, DUROTIP, изогнутые, длина 175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7"/>
                            <w:tab w:val="left" w:pos="11762"/>
                          </w:tabs>
                          <w:spacing w:before="1081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8	BC281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7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Ножницы препаровальные по NELSON-METZENBAUM, DUROTIP, изогнутые, длина 285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106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color w:val="010302"/>
        </w:rPr>
        <w:spacing w:before="0" w:after="0" w:line="302" w:lineRule="exact"/>
        <w:ind w:left="4272" w:right="6983" w:hanging="520"/>
      </w:pPr>
      <w:r>
        <w:rPr lang="en-US" sz="24" baseline="0" dirty="0">
          <w:jc w:val="left"/>
          <w:rFonts w:ascii="TimesNewRoman,Bold" w:hAnsi="TimesNewRoman,Bold" w:cs="TimesNewRoman,Bold"/>
          <w:color w:val="000000"/>
          <w:sz w:val="24"/>
          <w:szCs w:val="24"/>
        </w:rPr>
        <w:t>НАБОРЫ ИНСТРУМЕНТАРИЯ ПО ОБЪЕКТУ:  </w:t>
      </w:r>
      <w:r>
        <w:br w:type="textWrapping" w:clear="all"/>
      </w:r>
      <w:r>
        <w:rPr lang="en-US" sz="24" baseline="0" dirty="0">
          <w:jc w:val="left"/>
          <w:rFonts w:ascii="TimesNewRoman,Bold" w:hAnsi="TimesNewRoman,Bold" w:cs="TimesNewRoman,Bold"/>
          <w:color w:val="000000"/>
          <w:sz w:val="24"/>
          <w:szCs w:val="24"/>
        </w:rPr>
        <w:t>ЗДАНИЕ по адресу: Романов пер., стр.2</w:t>
      </w:r>
      <w:r>
        <w:rPr>
          <w:rFonts w:ascii="Times New Roman" w:hAnsi="Times New Roman" w:cs="Times New Roman"/>
          <w:sz w:val="24"/>
          <w:szCs w:val="24"/>
        </w:rPr>
        <w:t> </w:t>
      </w:r>
    </w:p>
    <w:p>
      <w:pPr>
        <w:spacing w:after="2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112" w:right="-80" w:firstLine="0"/>
              <w:jc w:val="both"/>
            </w:pPr>
            <w:r>
              <w:rPr lang="en-US" sz="20" baseline="0" dirty="0">
                <w:jc w:val="left"/>
                <w:rFonts w:ascii="TimesNewRoman,Bold" w:hAnsi="TimesNewRoman,Bold" w:cs="TimesNewRoman,Bold"/>
                <w:color w:val="000000"/>
                <w:sz w:val="20"/>
                <w:szCs w:val="20"/>
              </w:rPr>
              <w:t>Позиция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376"/>
              <w:jc w:val="both"/>
            </w:pPr>
            <w:r>
              <w:rPr lang="en-US" sz="20" baseline="0" dirty="0">
                <w:jc w:val="left"/>
                <w:rFonts w:ascii="TimesNewRoman,Bold" w:hAnsi="TimesNewRoman,Bold" w:cs="TimesNewRoman,Bold"/>
                <w:color w:val="000000"/>
                <w:sz w:val="20"/>
                <w:szCs w:val="20"/>
              </w:rPr>
              <w:t>Артикул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2265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Наименование и техническая характеристика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240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Кол-во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605" w:firstLine="1040"/>
              <w:jc w:val="both"/>
            </w:pPr>
            <w:r>
              <w:rPr lang="en-US" sz="22" baseline="1" dirty="0">
                <w:jc w:val="left"/>
                <w:rFonts w:ascii="TimesNewRoman,Bold" w:hAnsi="TimesNewRoman,Bold" w:cs="TimesNewRoman,Bold"/>
                <w:color w:val="000000"/>
                <w:position w:val="1"/>
                <w:sz w:val="22"/>
                <w:szCs w:val="22"/>
              </w:rPr>
              <w:t>Примечания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12" w:right="-80" w:firstLine="348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722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24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35"/>
              <w:jc w:val="both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605" w:firstLine="1625"/>
              <w:jc w:val="both"/>
            </w:pPr>
            <w:r>
              <w:rPr lang="en-US" sz="22" baseline="2" dirty="0">
                <w:jc w:val="left"/>
                <w:rFonts w:ascii="TimesNewRoman,Bold" w:hAnsi="TimesNewRoman,Bold" w:cs="TimesNewRoman,Bold"/>
                <w:color w:val="000000"/>
                <w:position w:val="2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112" w:right="-80" w:firstLine="5145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МЕДИЦИНСКИЕ ИНСТРУМЕНТЫ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822"/>
        </w:trPr>
        <w:tc>
          <w:tcPr>
            <w:tcW w:w="11699" w:type="dxa"/>
            <w:gridSpan w:val="3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48" w:right="322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12" w:right="-80" w:firstLine="34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3,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12" w:right="-80" w:firstLine="34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3L, длина 210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112" w:right="-80" w:firstLine="34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4, длина 135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112" w:right="-80" w:firstLine="34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200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1" w:after="0" w:line="240" w:lineRule="auto"/>
              <w:ind w:left="112" w:right="-80" w:firstLine="34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1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1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Ножницы препаровальные по NELSON-METZENBAUM  (MC INDOE), DUROTIP, изогнутые,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443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4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" w:after="0" w:line="240" w:lineRule="auto"/>
              <w:ind w:left="397" w:right="-80" w:firstLine="5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BC283R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LEхER, DUROTIP, изогнутые, длина 165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8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гинекологические  по SIMS, DUROTIP, изогнутые,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 препаровочные по WERTHEIM, DUROTIP, изогнутые, длина 230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BC295W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лигатурные DUROTIP, длина 180 мм, изогнутые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BC296W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лигатурные DUROTIP, длина 230 мм, изогнутые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BC324R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хирургические, прямые, остро/тупоконечные,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BC551R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гинекологические, DUROTIP, изогнутые, длина 255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4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BC552R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гинекологические, DUROTIP, изогнутые, длина 250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BC623R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ректальные по STELZNER, изогнутые,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BC763R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гинекологические по KIEBACK, изогнутые на 9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11"/>
                <w:sz w:val="22"/>
                <w:szCs w:val="22"/>
              </w:rPr>
              <w:t>0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4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4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BC764R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4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гинекологические по KIEBACK, пуговчатые, изогнутые, длина 260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4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4349845</wp:posOffset>
            </wp:positionV>
            <wp:extent cx="7723681" cy="610696"/>
            <wp:effectExtent l="0" t="0" r="0" b="0"/>
            <wp:wrapNone/>
            <wp:docPr id="1018" name="Freeform 10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4349845"/>
                      <a:ext cx="7609381" cy="496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68"/>
                          </w:tabs>
                          <w:spacing w:before="0" w:after="0" w:line="240" w:lineRule="auto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10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07"/>
                            <w:tab w:val="left" w:pos="2193"/>
                            <w:tab w:val="left" w:pos="11817"/>
                          </w:tabs>
                          <w:spacing w:before="1901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37	BH646R	Зажим кровоостанавливающий по  KOCHER-OCHSNER, прямой, зубчики 1х2, длина 200 мм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BD537R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средний, зубчики 1х2,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стандартный, зубчики 1х2,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стандартный, зубчики 1х2,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BD563R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стандартный, зубчики 1х2, длина 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BD670R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 по WAUGH, зубчики 1х2,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BD852R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анатомический, коагуляционный, изолированный,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BD855R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зубчики 1х2, коагуляционный, изолированный,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BF058R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Корнцанг по MAIER, прямой, длина 260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BF059R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Корнцанг по MAIER, изогнутый, длина 260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BF122R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FOERSTER-BALLENGER, прямой, с насечкой, длина 245мм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BF432R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Цапка по  BACKHAUS,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BF465R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Цапка, длина 115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BH134R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KELLY, прямой,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BH145R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CRILE, изогнутый,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BH424R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PEAN, прямой,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BH446R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ROCHESTER-PEAN, прямой,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BH618R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Зажим кровоостанавливающий по ROCHESTER-OCHSNER, прямой, зубчики 1х2, длина 140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BH650R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 KOCHER-OCHSNER, прямой, зубчики 1х2,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OVERHOLT-GEISSENDOERFER, длина 220мм, модель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OVERHOLT-GEISSENDOERFER, длина 225мм, модель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BJ047R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диссекционный по ZENKER, слегка изогнутый, длина 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8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BJ048R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диссекционный по ZENKER, изогнутый, длина 290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KIEBACK, длина 235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BJ091R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диссекционный по OVERHOLT, модель 1, длина 295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BJ096R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диссекционный по OVERHOLT, модель 6, длина 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4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1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BJ314R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 по MIKULICZ, зубчики 1х2, большой,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1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779111</wp:posOffset>
            </wp:positionV>
            <wp:extent cx="7688684" cy="2290146"/>
            <wp:effectExtent l="0" t="0" r="0" b="0"/>
            <wp:wrapNone/>
            <wp:docPr id="1019" name="Freeform 101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779111"/>
                      <a:ext cx="7574384" cy="2175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41"/>
                            <w:tab w:val="left" w:pos="2193"/>
                            <w:tab w:val="left" w:pos="11817"/>
                          </w:tabs>
                          <w:spacing w:before="0" w:after="0" w:line="405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47	BJ326R	Зажим захватывающий по FAURE, для гистерэктомии, сильно изогнутый, длина 205 мм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48	BJ507R	Зажим захватывающий по WERTHEIM, для гистерэктомии, изогнутый, длина 235 мм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41"/>
                            <w:tab w:val="left" w:pos="2193"/>
                            <w:tab w:val="left" w:pos="11817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49	BJ507R	Зажим захватывающий по WERTHEIM, для гистерэктомии, изогнутый, длина 235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41"/>
                            <w:tab w:val="left" w:pos="2193"/>
                            <w:tab w:val="left" w:pos="11817"/>
                          </w:tabs>
                          <w:spacing w:before="0" w:after="0" w:line="398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50	BJ511R	Зажим захватывающий по HOLZBACH, для гистерэктомии, изогнутый, длина 245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51	BJ551R	Зажим захватывающий по WERTHEIM для гистерэктомии, изогнутый, длина 245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41"/>
                            <w:tab w:val="left" w:pos="2193"/>
                            <w:tab w:val="left" w:pos="11817"/>
                          </w:tabs>
                          <w:spacing w:before="0" w:after="0" w:line="394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52	BJ552R	Зажим захватывающий по WERTHEIM для гистерэктомии, изогнутый, длина 240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53	BJ560R	Зажим захватывающий по BURKE для параметрия, длина 250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54	BJ561R	Зажим захватывающий по BURKE для параметрия, длина 250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55	BJ581R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Зажим захватывающий по WERTHEIM, бранши изогнуты на 9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-13"/>
                            <w:position w:val="13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˚, атравматический, длина 250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419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419" w:firstLine="535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BL931R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Коробка стальная, для игл круглая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CRILE-WOOD, DUROGRIP, длина 145мм,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CRILE-WOOD, DUROGRIP, длина 145мм,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BM037R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DE BAKEY, DUROGRIP, длина 260 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205мм,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205мм,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BM077R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HEGAR, DUROGRIP, длина 205мм,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BM078R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HEGAR, DUROGRIP, длина 240 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BM100R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WERTHEIM, DUROGRIP, длина 200 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BM101R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WERTHEIM, DUROGRIP, длина 240 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BM102R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WERTHEIM, DUROGRIP, длина 300 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BM976R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Направитель по BURKE, длина 270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BN150R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 двусторонний, длина 300 мм, диаметр 2,0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BN903R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Проводник по REDON, Ch.10,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BN904R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Проводник   по REDON, Ch.12,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 по ROUх, двойной, уп. 3 шт.,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 по ROUх, двойной, уп. 3 шт.,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острый, 1-зубый,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CUSHING, седловидный, 10х13 мм, длина 205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BT202R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CUSHING, седловидный, 15х22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BT260R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VOLKMANN, полуострый, 4-зубый, 8,5х19мм,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BT460R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KOCHER, 67х25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BT463R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 KOCHER, 80х60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BT511R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 по BRUNNER, 140х25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BT622R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MIKULICZ, длина 250 мм, 121х50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BT658R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FRITSCH, 46х75 мм, длина 235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BT758R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Шпатель по HABERER, 40х50 мм, длина 305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EA097R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 Allis, атравматический, длина 255 мм, ширина 8,4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EL423R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KRISTELLER с подъемником, 90х36 мм, длина 175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EL426R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KRISTELLER, с подъемником, 110х20 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EL497R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KRISTELLER, верхнее, 115х18 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EL498R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KRISTELLER, верхнее, 115х26 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EL499R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KRISTELLER, верхнее, 115х32 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EL634R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DOYEN, 60х45 мм,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EL635R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DOYEN, 90х45 мм,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EL860R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DOYEN, 80х30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EL868R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TUBINGER, 95х20 мм, длина 265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EL872R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SIMON, 115х22 мм, длина 275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EL873R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вагинальное по SIMON, 115х26 мм, длина 275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EO012R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 SIMS, маточный, 4/330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EO110R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Пулевка по SCHROEDER,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EO163R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Пулевка по SCHROEDER, 3х3 зубчики, прямая, длина 270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EO435R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Винт миомный по DOYEN,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прямой, ширина браншей 2мм,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 , прямой, ширина браншей 2мм,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DE BAKEY,прямой, ширина браншей 2мм,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BAKEY, прямой, ширина браншей 2мм, длина 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BAKEY, прямой, ширина браншей 3,5мм, длина 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сетки стальная, с двумя рукоятками, стандарт 3/4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402 х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516517</wp:posOffset>
            </wp:positionH>
            <wp:positionV relativeFrom="page">
              <wp:posOffset>737963</wp:posOffset>
            </wp:positionV>
            <wp:extent cx="7723864" cy="1330025"/>
            <wp:effectExtent l="0" t="0" r="0" b="0"/>
            <wp:wrapNone/>
            <wp:docPr id="1020" name="Freeform 10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6517" y="737963"/>
                      <a:ext cx="7609564" cy="1215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91"/>
                            <w:tab w:val="left" w:pos="1156"/>
                            <w:tab w:val="left" w:pos="2248"/>
                            <w:tab w:val="left" w:pos="11873"/>
                          </w:tabs>
                          <w:spacing w:before="0" w:after="0" w:line="342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106	JG252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Сетка стальная, внешний размер 406x253x44мм, стандарт 3/4 	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107	JG506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Почкообразный лоток, длина 250 мм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108	JG522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Медицинская чашка, 0,16 л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109	JG523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Медицинская чашка, 0,3 л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110		JG74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515"/>
                            <w:sz w:val="22"/>
                            <w:szCs w:val="22"/>
                          </w:rPr>
                          <w:t>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Пломба бумажная, белая, с индикатором для паровой стерилизации, упаковка 1000 штук	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111		JK741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Корпус контейнера алюминиевый, без перфорации, внешний размер 470х274х120мм, стандарт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1944503</wp:posOffset>
            </wp:positionH>
            <wp:positionV relativeFrom="page">
              <wp:posOffset>6951316</wp:posOffset>
            </wp:positionV>
            <wp:extent cx="6295656" cy="330280"/>
            <wp:effectExtent l="0" t="0" r="0" b="0"/>
            <wp:wrapNone/>
            <wp:docPr id="1021" name="Freeform 10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944503" y="6951316"/>
                      <a:ext cx="6181356" cy="21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2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3/4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3/4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419" w:firstLine="535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JP112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контейнера алюминиевая Primeline PRO, 3/4, синяя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3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EM133R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3,5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4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EM134R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4,5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5,5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6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EM136R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6,5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7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EM137R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7,5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8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EM138R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8,5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EM109R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9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EM139R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9,5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10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EM140R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10,5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11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EM141R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11,5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12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EM142R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12,5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13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EM143R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13,5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14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EM144R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маточный по HEGAR диам. 14,5 мм,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" w:after="0" w:line="240" w:lineRule="auto"/>
              <w:ind w:left="0" w:right="-80" w:firstLine="49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JK740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Корпус контейнера алюминиевый, без перфорации, внешний размер 470х274х90 мм, стандарт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586659</wp:posOffset>
            </wp:positionH>
            <wp:positionV relativeFrom="page">
              <wp:posOffset>2489040</wp:posOffset>
            </wp:positionV>
            <wp:extent cx="7649136" cy="1310213"/>
            <wp:effectExtent l="0" t="0" r="0" b="0"/>
            <wp:wrapNone/>
            <wp:docPr id="1022" name="Freeform 10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59" y="2489040"/>
                      <a:ext cx="7534836" cy="1195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7"/>
                            <w:tab w:val="left" w:pos="2138"/>
                            <w:tab w:val="left" w:pos="11755"/>
                          </w:tabs>
                          <w:spacing w:before="0" w:after="0" w:line="420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	PO107R	Зажим захватывающий эндоскопический "рот щуки", диам. 5 мм, длина 310 мм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	PO129R	Зажим захватывающий эндоскопический, волнообразный, диам. 5 мм, длина 310 мм     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7	PO132R	Зажим захватывающий эндоскопический,  зубцы 2х4,  диам. 5 мм, длина 310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8	PO117R	Зажим захватывающий эндоскопический, зубцы 2х3, диам.10 мм, длина 310 мм      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9	PM408R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Зажим захватывающий эндоскопический по MARYLAND, биполярный, диам. 5 мм, длина 310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79" w:type="dxa"/>
        <w:tblLook w:val="04A0" w:firstRow="1" w:lastRow="0" w:firstColumn="1" w:lastColumn="0" w:noHBand="0" w:noVBand="1"/>
      </w:tblPr>
      <w:tblGrid>
        <w:gridCol w:w="1032"/>
        <w:gridCol w:w="1531"/>
        <w:gridCol w:w="9155"/>
        <w:gridCol w:w="1125"/>
        <w:gridCol w:w="3355"/>
      </w:tblGrid>
      <w:tr>
        <w:trPr>
          <w:trHeight w:val="841"/>
        </w:trPr>
        <w:tc>
          <w:tcPr>
            <w:tcW w:w="1171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5" w:after="0" w:line="240" w:lineRule="auto"/>
              <w:ind w:left="28" w:right="5831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инструментов для гинекологии лапароскопический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  <w:tcBorders>
              <w:top w:val="nil"/>
            </w:tcBorders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PO006R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эндоскопические, перитонеальные, крючкообразные, диам. 5 мм,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PO030R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эндоскопические,METZENBAUM,5/310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PM400R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эндоскопические по METZENBAUM, биполярные, диам. 5 мм,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PO128R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эндоскопический, универсальный, прямой, диам. 5 мм,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55" w:type="dxa"/>
          </w:tcPr>
          <w:p/>
        </w:tc>
        <w:tc>
          <w:tcPr>
            <w:tcW w:w="1125" w:type="dxa"/>
          </w:tcPr>
          <w:p/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55" w:type="dxa"/>
          </w:tcPr>
          <w:p/>
        </w:tc>
        <w:tc>
          <w:tcPr>
            <w:tcW w:w="1125" w:type="dxa"/>
          </w:tcPr>
          <w:p/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55" w:type="dxa"/>
          </w:tcPr>
          <w:p/>
        </w:tc>
        <w:tc>
          <w:tcPr>
            <w:tcW w:w="1125" w:type="dxa"/>
          </w:tcPr>
          <w:p/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55" w:type="dxa"/>
          </w:tcPr>
          <w:p/>
        </w:tc>
        <w:tc>
          <w:tcPr>
            <w:tcW w:w="1125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0" w:right="426" w:firstLine="509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PM402R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эндоскопический, микро, биполярный, диам. 5 мм,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PM403R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эндоскопический, макро, биполярный, диам.5 мм,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Направитель узла, эндоскопический, по KUTHE, диам. 5, длина 310 мм 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PO505R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биопсийные эндоскопические,с зубом, диам. 5 мм, длина 310 мм        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BN320R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Зонд, с градуировкой, диам. 5 мм, длина 400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GK384R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Электрод-крючок, L-образный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GK372R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 для электродов, диам. 5 мм, длина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GK390R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Электрод-игла, диам. 5 мм, длина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PG027R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Трубка для аспирации-ирригации эндоскопическая, диам. 5 мм, длина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426" w:firstLine="50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эндоскопический, прямой, диам. 5 мм, длина 310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426" w:firstLine="5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4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эндоскопический, изогнутый влево, диам. 5 мм, длина 310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5" w:after="0" w:line="240" w:lineRule="auto"/>
              <w:ind w:left="0" w:right="426" w:firstLine="5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PL162R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 для ушивания эндоскопической раны, диам. 2,5 мм, длина 170 мм 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426" w:firstLine="50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PO182R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 по KRUSCHINSKI, со штопором и зажимом,  10/310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0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PO183R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Винт миомный эндоскопический по DOYEN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2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8" w:after="0" w:line="240" w:lineRule="auto"/>
              <w:ind w:left="0" w:right="426" w:firstLine="50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5162138</wp:posOffset>
            </wp:positionV>
            <wp:extent cx="7684253" cy="734141"/>
            <wp:effectExtent l="0" t="0" r="0" b="0"/>
            <wp:wrapNone/>
            <wp:docPr id="1023" name="Freeform 10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5162138"/>
                      <a:ext cx="7569953" cy="6198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84"/>
                            <w:tab w:val="left" w:pos="2193"/>
                            <w:tab w:val="left" w:pos="11809"/>
                          </w:tabs>
                          <w:spacing w:before="0" w:after="0" w:line="318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эндоскопа       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46	PG01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95"/>
                            <w:sz w:val="22"/>
                            <w:szCs w:val="22"/>
                          </w:rPr>
                          <w:t>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Игла для инсуффляции по VERESS, диам. 2,1 мм, длина 150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47	JP105	Крышка контейнера алюминиевая Primeline PRO, 1/1, серебристая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5963763</wp:posOffset>
            </wp:positionV>
            <wp:extent cx="7684032" cy="610697"/>
            <wp:effectExtent l="0" t="0" r="0" b="0"/>
            <wp:wrapNone/>
            <wp:docPr id="1024" name="Freeform 10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5963763"/>
                      <a:ext cx="7569732" cy="496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24"/>
                            <w:tab w:val="left" w:pos="1101"/>
                            <w:tab w:val="left" w:pos="2193"/>
                            <w:tab w:val="left" w:pos="11810"/>
                          </w:tabs>
                          <w:spacing w:before="0" w:after="0" w:line="580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48		JK444	Корпус контейнера алюминиевый, без перфорации, внешний размер 592х274х187, стандарт 1/1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49	PL960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Сетка стальная с силиконовым матом, подставкой стальной, для эндоскопических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Маточный манипулятор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Зонд-насадка манипулятора маточного, диам. 3 мм, длина 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Зонд-насадка манипулятора маточного, диам. 6,5 мм, длина 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Зонд-насадка манипулятора маточного, диам. 6,5 мм, длина 60 мм, кончик повернут на 180°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Зонд-насадка манипулятора маточного, диам. 6,5 мм, длина 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8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Зонд-насадка манипулятора маточного, диам. 6,5 мм, длина 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ER806P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Зонд-насадка манипулятора маточного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ER807P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Зонд-насадка манипулятора маточного, диам. 45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5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Обтуратор конический, 5/110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EK080P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5 мм троакара, уп. 20 шт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10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EK026R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10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EK056R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Обтуратор конический, 10/110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EK083P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троак.10-12мм с 5 мм переход.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EK086P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троакаров 10-12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EK084P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Клапан, диам. 10/12 мм, уп. 20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EK085P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Колпачок, диам. 10/12 мм, уп. 20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32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EK001SU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троакаров 5 мм, одноразовый, упаковка 20 шт.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32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EK002SU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Клапан, для троакаров, диам.10 -12 мм, одноразовый, упаковка 20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PE909A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Эндоскоп жесткий 30°, диам.10 мм,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" w:after="0" w:line="240" w:lineRule="auto"/>
              <w:ind w:left="0" w:right="-80" w:firstLine="43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JF431R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5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Сетка стальная, с крышкой, внешний размер 454х84х41 мм, с держателем для одного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инструментов, 540х253х166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" w:after="0" w:line="240" w:lineRule="auto"/>
              <w:ind w:left="0" w:right="370" w:firstLine="52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PL962R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Держатель для фиксации инструментов силиконовый, стальной, для троакаров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70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Средство для ухода Sterilit, в аэрозольной упаковке, флакон 300 мл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70" w:firstLine="47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44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PM995R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Щетка для чистки инструментов, диам. 10 мм, длина 550 мм,  упаковка 6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7" w:after="0" w:line="240" w:lineRule="auto"/>
              <w:ind w:left="0" w:right="418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GK469R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Щетка для чистки инструментов, диам. 3,7 мм, длина 550 мм, упаковка 6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418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GK299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Щетка для чистки электродов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GK239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Кабель монополярного электрода, штекер 5 мм, разъем 4 мм, длина 3,5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GN131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Кабель биполярного электрода, 8/4мм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22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5" w:after="0" w:line="240" w:lineRule="auto"/>
              <w:ind w:left="28" w:right="8775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Малый хирургический набор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BF059R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Корнцанг по MAIER, изогнутый, длина 260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BF432R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Цапка по  BACKHAUS,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BF465R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Цапка, длина 115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4, длина 135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3,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BC259R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BABY-METZENBAUM, DUROTIP, изогнутые,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180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BC295W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лигатурные DUROTIP, длина 180 мм, изогнутые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BC283R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LEхER, DUROTIP, изогнутые, длина 165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BC324R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хирургические, прямые, остро/тупоконечные,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BD537R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средний, зубчики 1х2,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стандартный, зубчики 1х2,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прямой, ширина браншей 2мм,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KOCHER, прямой, зубчики 1х2,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BH424R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PEAN, прямой,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HALSTED, изогнутый, зубчики 1х2,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6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6" w:after="0" w:line="240" w:lineRule="auto"/>
              <w:ind w:left="0" w:right="-80" w:firstLine="3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 MOSQUITO, изогнутый,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6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3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 KOCHER-OCHSNER, прямой, зубчики 1х2,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BABY-MIхTER,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BABY-MIхTER,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36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BH203R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HALSTED, изогнутый, длина 185мм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CRILE-WOOD, DUROGRIP, длина 145мм,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185 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 по ROUх, двойной, уп. 3 шт.,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BT321R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 LANGENBECK, 28х14 мм,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BT325R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 LANGENBECK, 40х10 мм,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BT260R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VOLKMANN, полуострый, 4-зубый, 8,5х19мм,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острый, 2-зубый,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CUSHING, седловидный, 10х13 мм, длина 205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EA092R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 Allis, атравматический, длина 160 мм, ширина  6,2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2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FK633NR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Ложка по VOLKMANN,5.2мм, длина 180 мм.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 по NELATON, изогнутый, желобоватый,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BN114R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 двусторонний, длина 145 мм, диаметр 1,5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BL931R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Коробка стальная, для игл круглая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Медицинская чашка, 0,16 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Медицинская чашка, 0,3 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Почкообразный лоток,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BN903R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Проводник по REDON, Ch.10,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BC271R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200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BD540R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средний, зубчики 1х2,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HALSTED, изогнутый, зубчики 1х2,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7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BABY-MIхTER,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BABY-MIхTER,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BH203R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HALSTED, изогнутый, длина 185мм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CRILE-WOOD, DUROGRIP, длина 145мм,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185 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 по ROUх, двойной, уп. 3 шт.,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BT321R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 LANGENBECK, 28х14 мм,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BT325R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 LANGENBECK, 40х10 мм,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BT260R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VOLKMANN, полуострый, 4-зубый, 8,5х19мм,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737963</wp:posOffset>
            </wp:positionV>
            <wp:extent cx="7688744" cy="1496141"/>
            <wp:effectExtent l="0" t="0" r="0" b="0"/>
            <wp:wrapNone/>
            <wp:docPr id="1025" name="Freeform 10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737963"/>
                      <a:ext cx="7574444" cy="13818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38"/>
                            <w:tab w:val="left" w:pos="1017"/>
                            <w:tab w:val="left" w:pos="2193"/>
                            <w:tab w:val="left" w:pos="11817"/>
                          </w:tabs>
                          <w:spacing w:before="0" w:after="0" w:line="307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52		BT122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4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Крючок, острый, 2-зубый, длина 165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53		BT184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4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Крючок по CUSHING, седловидный, 10х13 мм, длина 205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54		EA092R	Зажим захватывающий по  Allis, атравматический, длина 160 мм, ширина  6,2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55	FK633N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34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Ложка по VOLKMANN,5.2мм, длина 180 мм.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56		BN012R	Зонд по NELATON, изогнутый, желобоватый, длина 160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57		BN114R	Зонд двусторонний, длина 145 мм, диаметр 1,5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08"/>
                            <w:tab w:val="left" w:pos="2193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58	JK741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Корпус контейнера алюминиевый, без перфорации, внешний размер 470х274х120мм, стандарт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3/4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364" w:firstLine="535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JP113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контейнера алюминиевая Primeline PRO, 3/4, зеленая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JG252R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внешний размер 406x253x44мм, стандарт 3/4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сетки стальная, с двумя рукоятками, стандарт 3/4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402 х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9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JK340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Корпус контейнера алюминиевый, без перфорации, внешний размер 300х274х90, стандарт 1/2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364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JP123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контейнера алюминиевая Primeline PRO, 1/2, зеленая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JF112R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на ножках, внешний размер 243x253x56мм, стандарт 1/2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JF117R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сетки стальная, для сеток стандарта 1/2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240X250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9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JG744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Пломба бумажная, белая, с индикатором для паровой стерилизации, упаковка 1000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JG788U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Этикетка алюминиевая, золотистая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4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908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39" w:after="0" w:line="240" w:lineRule="auto"/>
              <w:ind w:left="27" w:right="8589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Большой хирургический набор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7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3,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3L, длина 210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4, длина 135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BB085R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4L,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BC253R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хирургические по  MAYO, DUROTIP, изогнутые, длина 170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145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180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200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5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BC279R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NELSON-METZENBAUM, DUROTIP, изогнутые, длина 260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BC295W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лигатурные DUROTIP, длина 180 мм, изогнутые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BC296W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лигатурные DUROTIP, длина 230 мм, изогнутые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BC324R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хирургические, прямые, остро/тупоконечные,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стандартный, зубчики 1х2,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стандартный, зубчики 1х2,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BF122R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FOERSTER-BALLENGER, прямой, с насечкой, длина 245мм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BF123R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FOERSTER-BALLENGER, изогнутый, с насечкой, длина 245мм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BF465R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Цапка, длина 115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 MOSQUITO, изогнутый,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BH145R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CRILE, изогнутый,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BH203R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HALSTED, изогнутый, длина 185мм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BH229R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BENGOLEA, изогнутый, длина 245мм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KOCHER, прямой, зубчики 1х2,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3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 KOCHER-OCHSNER, прямой, зубчики 1х2,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BH650R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 KOCHER-OCHSNER, прямой, зубчики 1х2,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BABY-MIхTER,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OVERHOLT-GEISSENDOERFER, длина 220мм, модель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BJ055R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диссекционный по  MIхTER, длина 230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BJ314R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 по MIKULICZ, зубчики 1х2, большой,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CRILE-WOOD, DUROGRIP, длина 145мм,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 DE BAKEY, DUROGRIP, длина 180 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BM037R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DE BAKEY, DUROGRIP, длина 260 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185 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205мм,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7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7" w:after="0" w:line="240" w:lineRule="auto"/>
              <w:ind w:left="0" w:right="-80" w:firstLine="37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7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235мм,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7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BM940P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Направитель, изогнутый, ширина 8 мм,  длина 185 мм, пластиковый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 по NELATON, изогнутый, желобоватый,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BN034R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Зонд, диам. 2,5 мм,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BN040R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Зонд, диам.3,0 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SENN-MILLER двустронний, острый, общая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BT041R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US-ARMY, двусторонний, уп. 2 шт.,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CUSHING, седловидный, 10х13 мм, длина 205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BT260R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VOLKMANN, полуострый, 4-зубый, 8,5х19мм,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BT361R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KOCHER-LANGENBECK, 55х11 мм, длина 215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BT602R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DEAVER, 25 мм, длина 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BT604R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DEAVER, 38 мм, длина 300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BT605R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DEAVER, 50 мм,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BT622R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MIKULICZ, длина 250 мм, 121х50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BT630R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KELLY, 150х39 мм, длина 265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BT762R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Шпатель по RIBBON, ширина 40, длина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BV608R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абдоминальный по  BAULFOUR, рамка 250х235 мм, зеркало 60 мм, 62х76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8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EA030R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 BABCOCK,  длина 155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EA052R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BABCOCK,  ширина 10 мм,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8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EA092R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 Allis, атравматический, длина 160 мм, ширина  6,2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8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EA095R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 Allis, атравматический, длина 200 мм, ширина 7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EA213R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кишечный по DOYEN, атравматический, изогнутый, длина 230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прямой, ширина браншей 2мм,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DE BAKEY,прямой, ширина браншей 2мм,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BAKEY,прямой, ширина браншей 3,5мм,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BAKEY,прямой, ширина браншей  2,8мм,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BAKEY,прямой, ширина браншей  2,8мм,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3" w:after="0" w:line="240" w:lineRule="auto"/>
              <w:ind w:left="0" w:right="418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BAKEY,прямой, ширина браншей  2,8мм,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3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Почкообразный лоток,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Медицинская чашка, 0,16 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BW080R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Рамка расширителя по FRANKFURT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BW081R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Фиксатор зеркала по FRANKFURT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BW085R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FRANKFURT,   14х18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BW086R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FRANKFURT,   17х16 мм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499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1" behindDoc="1" locked="0" layoutInCell="1" allowOverlap="1">
            <wp:simplePos x="0" y="0"/>
            <wp:positionH relativeFrom="page">
              <wp:posOffset>-20692</wp:posOffset>
            </wp:positionH>
            <wp:positionV relativeFrom="page">
              <wp:posOffset>4954015</wp:posOffset>
            </wp:positionV>
            <wp:extent cx="2910839" cy="973835"/>
            <wp:effectExtent l="0" t="0" r="0" b="0"/>
            <wp:wrapNone/>
            <wp:docPr id="1026" name="Freeform 102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2910839" cy="973835"/>
                    </a:xfrm>
                    <a:custGeom>
                      <a:rect l="l" t="t" r="r" b="b"/>
                      <a:pathLst>
                        <a:path w="12128500" h="4057650">
                          <a:moveTo>
                            <a:pt x="0" y="4057650"/>
                          </a:moveTo>
                          <a:lnTo>
                            <a:pt x="12128500" y="4057650"/>
                          </a:lnTo>
                          <a:lnTo>
                            <a:pt x="12128500" y="0"/>
                          </a:lnTo>
                          <a:lnTo>
                            <a:pt x="0" y="0"/>
                          </a:lnTo>
                          <a:lnTo>
                            <a:pt x="0" y="40576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586627</wp:posOffset>
            </wp:positionH>
            <wp:positionV relativeFrom="page">
              <wp:posOffset>5142326</wp:posOffset>
            </wp:positionV>
            <wp:extent cx="7649117" cy="784432"/>
            <wp:effectExtent l="0" t="0" r="0" b="0"/>
            <wp:wrapNone/>
            <wp:docPr id="1027" name="Freeform 10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86627" y="5142326"/>
                      <a:ext cx="7534817" cy="670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16"/>
                          </w:tabs>
                          <w:spacing w:before="0" w:after="0" w:line="240" w:lineRule="auto"/>
                          <w:ind w:left="0" w:right="0" w:firstLine="2138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7"/>
                            <w:tab w:val="left" w:pos="2138"/>
                            <w:tab w:val="left" w:pos="11755"/>
                          </w:tabs>
                          <w:spacing w:before="1730" w:after="0" w:line="391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7	PO191R	Зажим захватывающий эндоскопический, тонкий, окончатый, диам. 5 мм, длина 310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8	PO190R	Зажим захватывающий эндоскопический, диам. 5 мм, длина 310 мм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551575</wp:posOffset>
            </wp:positionH>
            <wp:positionV relativeFrom="page">
              <wp:posOffset>6376767</wp:posOffset>
            </wp:positionV>
            <wp:extent cx="7684078" cy="568025"/>
            <wp:effectExtent l="0" t="0" r="0" b="0"/>
            <wp:wrapNone/>
            <wp:docPr id="1028" name="Freeform 10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75" y="6376767"/>
                      <a:ext cx="7569778" cy="453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16"/>
                          </w:tabs>
                          <w:spacing w:before="0" w:after="0" w:line="240" w:lineRule="auto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длина 370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12"/>
                            <w:tab w:val="left" w:pos="2193"/>
                            <w:tab w:val="left" w:pos="11810"/>
                          </w:tabs>
                          <w:spacing w:before="1901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11	PO113R	Зажим захватывающий эндоскопический по BABCOCK, диам. 5 мм, длина 310 мм 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BW087R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FRANKFURT,   18х22 мм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BW088R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FRANKFURT,   30х19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BW092R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FRANKFURT,   35х11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JG691R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Клипс для фиксации инструментов, стальной, диаметр 7-12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JG703R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Штифт для фиксации инструментов стальной, диаметр 4,5 мм, высота 22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Разделитель для фиксации инструментов стальной, размер 244х15х28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на ножках, внешний размер, 485X253X76 мм, стандарт DIN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JK441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Корпус контейнера алюминиевый, без перфорации, внешний размер 592х274х120,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8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на ножках, внешний размер, 540X253X76 мм,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JP101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контейнера алюминиевая Primeline PRO, 1/1, красная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JF227R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стальная, с двумя рукоятками,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536 х 250 мм,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80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25" w:after="0" w:line="240" w:lineRule="auto"/>
              <w:ind w:left="28" w:right="4481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хирургических инструментов абоминальный лапароскопический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9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PO030R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эндоскопические,METZENBAUM,5/310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4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PM400R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эндоскопические по METZENBAUM, биполярные, диам. 5 мм,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PO101R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диссекционный эндоскопический, диам. 5 мм, длина 310 мм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PO237R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 по MARYLAND, изогнутый, 5/310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PO196R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 по BABCOCK, диам.10 мм, длина 370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5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PO232R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Зажим захватывающий эндоскопический универсальный, окончатый,  диам. 5 мм, длина 310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PO128R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эндоскопический, универсальный, прямой, диам. 5 мм, длина 310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PM618R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Зажим захватывающий эндоскопический рабочая вставка, по DORSEY, кишечный, диам. 5мм,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428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1" behindDoc="1" locked="0" layoutInCell="1" allowOverlap="1">
            <wp:simplePos x="0" y="0"/>
            <wp:positionH relativeFrom="page">
              <wp:posOffset>-413884</wp:posOffset>
            </wp:positionH>
            <wp:positionV relativeFrom="page">
              <wp:posOffset>2062987</wp:posOffset>
            </wp:positionV>
            <wp:extent cx="3697223" cy="973835"/>
            <wp:effectExtent l="0" t="0" r="0" b="0"/>
            <wp:wrapNone/>
            <wp:docPr id="1029" name="Freeform 102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3697223" cy="973835"/>
                    </a:xfrm>
                    <a:custGeom>
                      <a:rect l="l" t="t" r="r" b="b"/>
                      <a:pathLst>
                        <a:path w="15405100" h="4057650">
                          <a:moveTo>
                            <a:pt x="0" y="4057650"/>
                          </a:moveTo>
                          <a:lnTo>
                            <a:pt x="15405100" y="4057650"/>
                          </a:lnTo>
                          <a:lnTo>
                            <a:pt x="15405100" y="0"/>
                          </a:lnTo>
                          <a:lnTo>
                            <a:pt x="0" y="0"/>
                          </a:lnTo>
                          <a:lnTo>
                            <a:pt x="0" y="40576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1222595</wp:posOffset>
            </wp:positionV>
            <wp:extent cx="7684021" cy="633556"/>
            <wp:effectExtent l="0" t="0" r="0" b="0"/>
            <wp:wrapNone/>
            <wp:docPr id="1030" name="Freeform 10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1222595"/>
                      <a:ext cx="7569721" cy="5192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93"/>
                            <w:tab w:val="left" w:pos="2193"/>
                            <w:tab w:val="left" w:pos="11809"/>
                          </w:tabs>
                          <w:spacing w:before="0" w:after="0" w:line="477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циркулярного сшивающего аппарата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14	PM408R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Зажим захватывающий эндоскопический по MARYLAND, биполярный, диам. 5 мм, длина 310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4717130</wp:posOffset>
            </wp:positionV>
            <wp:extent cx="7684061" cy="1227917"/>
            <wp:effectExtent l="0" t="0" r="0" b="0"/>
            <wp:wrapNone/>
            <wp:docPr id="1031" name="Freeform 10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4717130"/>
                      <a:ext cx="7569761" cy="1113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7"/>
                            <w:tab w:val="left" w:pos="1024"/>
                            <w:tab w:val="left" w:pos="11809"/>
                          </w:tabs>
                          <w:spacing w:before="0" w:after="0" w:line="353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кремальерой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28		PL809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Клипаппликатор эндоскопический,12/310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29	PL475S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64"/>
                            <w:sz w:val="22"/>
                            <w:szCs w:val="22"/>
                          </w:rPr>
                          <w:t>U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Клипс лигатурный для аппендектомии, упаковка 12 картриджей по 4 клипса = 48 клипсов	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30		PL807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Клипаппликатор эндоскопический,ср-больш.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31	PL465S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64"/>
                            <w:sz w:val="22"/>
                            <w:szCs w:val="22"/>
                          </w:rPr>
                          <w:t>U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Клипс лигатурный, титановый средне-большой, двойной, с защелкой, упаковка 15 картриджей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5703159</wp:posOffset>
            </wp:positionV>
            <wp:extent cx="7684021" cy="610696"/>
            <wp:effectExtent l="0" t="0" r="0" b="0"/>
            <wp:wrapNone/>
            <wp:docPr id="1032" name="Freeform 10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5703159"/>
                      <a:ext cx="7569721" cy="496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7"/>
                            <w:tab w:val="left" w:pos="11809"/>
                          </w:tabs>
                          <w:spacing w:before="0" w:after="0" w:line="441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х 6 клипсов = 90 клипсов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32	PL462S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364"/>
                            <w:sz w:val="22"/>
                            <w:szCs w:val="22"/>
                          </w:rPr>
                          <w:t>U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Клипс лигатурный, титановый средне-большой, двойной, упаковка 15 картриджей х 6 клипсов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6071967</wp:posOffset>
            </wp:positionV>
            <wp:extent cx="7684021" cy="610697"/>
            <wp:effectExtent l="0" t="0" r="0" b="0"/>
            <wp:wrapNone/>
            <wp:docPr id="1033" name="Freeform 10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6071967"/>
                      <a:ext cx="7569721" cy="496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24"/>
                            <w:tab w:val="left" w:pos="2193"/>
                            <w:tab w:val="left" w:pos="11809"/>
                          </w:tabs>
                          <w:spacing w:before="0" w:after="0" w:line="441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= 90 клипсов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33	PL593R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Зажим захватывающий, расширитель самоудерживающийся, треугольная форма браншей, сила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2" behindDoc="1" locked="0" layoutInCell="1" allowOverlap="1">
            <wp:simplePos x="0" y="0"/>
            <wp:positionH relativeFrom="page">
              <wp:posOffset>1341764</wp:posOffset>
            </wp:positionH>
            <wp:positionV relativeFrom="page">
              <wp:posOffset>6279897</wp:posOffset>
            </wp:positionV>
            <wp:extent cx="185927" cy="973835"/>
            <wp:effectExtent l="0" t="0" r="0" b="0"/>
            <wp:wrapNone/>
            <wp:docPr id="1034" name="Freeform 103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185927" cy="973835"/>
                    </a:xfrm>
                    <a:custGeom>
                      <a:rect l="l" t="t" r="r" b="b"/>
                      <a:pathLst>
                        <a:path w="774700" h="4057650">
                          <a:moveTo>
                            <a:pt x="0" y="4057650"/>
                          </a:moveTo>
                          <a:lnTo>
                            <a:pt x="774700" y="4057650"/>
                          </a:lnTo>
                          <a:lnTo>
                            <a:pt x="774700" y="0"/>
                          </a:lnTo>
                          <a:lnTo>
                            <a:pt x="0" y="0"/>
                          </a:lnTo>
                          <a:lnTo>
                            <a:pt x="0" y="40576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3" behindDoc="1" locked="0" layoutInCell="1" allowOverlap="1">
            <wp:simplePos x="0" y="0"/>
            <wp:positionH relativeFrom="page">
              <wp:posOffset>7993258</wp:posOffset>
            </wp:positionH>
            <wp:positionV relativeFrom="page">
              <wp:posOffset>6402579</wp:posOffset>
            </wp:positionV>
            <wp:extent cx="185927" cy="728471"/>
            <wp:effectExtent l="0" t="0" r="0" b="0"/>
            <wp:wrapNone/>
            <wp:docPr id="1035" name="Freeform 103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185927" cy="728471"/>
                    </a:xfrm>
                    <a:custGeom>
                      <a:rect l="l" t="t" r="r" b="b"/>
                      <a:pathLst>
                        <a:path w="774700" h="3035300">
                          <a:moveTo>
                            <a:pt x="0" y="3035300"/>
                          </a:moveTo>
                          <a:lnTo>
                            <a:pt x="774700" y="3035300"/>
                          </a:lnTo>
                          <a:lnTo>
                            <a:pt x="774700" y="0"/>
                          </a:lnTo>
                          <a:lnTo>
                            <a:pt x="0" y="0"/>
                          </a:lnTo>
                          <a:lnTo>
                            <a:pt x="0" y="30353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58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PO141R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диссекционный эндоскопический, бранши изогнуты на 6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9"/>
                <w:sz w:val="22"/>
                <w:szCs w:val="22"/>
              </w:rPr>
              <w:t>0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диам.10 мм, длина 310 мм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63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Зажим захватывающий эндоскопический, диам. 10 мм, длина 370 мм, для захвата головки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0" w:right="426" w:firstLine="52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PM406R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эндоскопический, макро, биполярный, диам.5 мм, длина 420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GK372R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 для электродов, диам. 5 мм, длина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GK383R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Электрод-крючок, J-образный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GK384R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Электрод-крючок, L-образный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PL162R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 для ушивания эндоскопической раны, диам. 2,5 мм, длина 170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Направитель узла, эндоскопический, по KUTHE, диам. 5, длина 310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-80" w:firstLine="41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PL680R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Ранорасширитель эндоскопический веерообразный, диам. 10 мм, длина 400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PG027R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Трубка для аспирации-ирригации эндоскопическая, диам. 5 мм, длина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1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эндоскопический, прямой, диам. 5 мм, длина 310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эндоскопический, изогнутый влево, диам. 5 мм, длина 310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PL414R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эндоскопический, прямой, диам. 5 мм, длина 310 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PM976R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изолированный внешний   диам.5 мм, длина 370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PO959R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Рукоятка для эндоскопических инструментов, с разъемом для монополярного кабеля, с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закрытия 5,0N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426" w:firstLine="527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4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PL595SU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Кольцо силиконовое с крючком, уп. 12 шт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PL530R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Клипаппликатор эндоскопический, диам. 12,5 длина 350 мм, для клипсов бульдог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1" behindDoc="1" locked="0" layoutInCell="1" allowOverlap="1">
            <wp:simplePos x="0" y="0"/>
            <wp:positionH relativeFrom="page">
              <wp:posOffset>1341764</wp:posOffset>
            </wp:positionH>
            <wp:positionV relativeFrom="page">
              <wp:posOffset>1665225</wp:posOffset>
            </wp:positionV>
            <wp:extent cx="185927" cy="973835"/>
            <wp:effectExtent l="0" t="0" r="0" b="0"/>
            <wp:wrapNone/>
            <wp:docPr id="1036" name="Freeform 103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185927" cy="973835"/>
                    </a:xfrm>
                    <a:custGeom>
                      <a:rect l="l" t="t" r="r" b="b"/>
                      <a:pathLst>
                        <a:path w="774700" h="4057650">
                          <a:moveTo>
                            <a:pt x="0" y="4057650"/>
                          </a:moveTo>
                          <a:lnTo>
                            <a:pt x="774700" y="4057650"/>
                          </a:lnTo>
                          <a:lnTo>
                            <a:pt x="774700" y="0"/>
                          </a:lnTo>
                          <a:lnTo>
                            <a:pt x="0" y="0"/>
                          </a:lnTo>
                          <a:lnTo>
                            <a:pt x="0" y="405765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5209382</wp:posOffset>
            </wp:positionV>
            <wp:extent cx="7684253" cy="536021"/>
            <wp:effectExtent l="0" t="0" r="0" b="0"/>
            <wp:wrapNone/>
            <wp:docPr id="1037" name="Freeform 10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5209382"/>
                      <a:ext cx="7569953" cy="421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16"/>
                          </w:tabs>
                          <w:spacing w:before="0" w:after="0" w:line="240" w:lineRule="auto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эндоскопа       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120"/>
                            <w:tab w:val="left" w:pos="2193"/>
                            <w:tab w:val="left" w:pos="11810"/>
                          </w:tabs>
                          <w:spacing w:before="1901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60	JP105	Крышка контейнера алюминиевая Primeline PRO, 1/1, серебристая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5799171</wp:posOffset>
            </wp:positionV>
            <wp:extent cx="7684032" cy="610696"/>
            <wp:effectExtent l="0" t="0" r="0" b="0"/>
            <wp:wrapNone/>
            <wp:docPr id="1038" name="Freeform 10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5799171"/>
                      <a:ext cx="7569732" cy="496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24"/>
                            <w:tab w:val="left" w:pos="1101"/>
                            <w:tab w:val="left" w:pos="2193"/>
                            <w:tab w:val="left" w:pos="11810"/>
                          </w:tabs>
                          <w:spacing w:before="0" w:after="0" w:line="580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61		JK444	Корпус контейнера алюминиевый, без перфорации, внешний размер 592х274х187, стандарт 1/1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62	PL960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Сетка стальная с силиконовым матом, подставкой стальной, для эндоскопических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33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PL541S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Клипс сосудистый бульдог, длина 70 мм, временный, на кишечник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PL547S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Клипс сосудистый "бульдог", изогнутый, длина 45 мм, временный, венозный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PL549S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Клипс сосудистый "бульдог", изогнутый, длина 45 мм, временный, артериальный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5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Обтуратор конический, 5/110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EK080P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5 мм троакара, уп. 20 шт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10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EK026R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10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EK025R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10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EK056R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Обтуратор конический, 10/110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EK083P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троак.10-12мм с 5 мм переход.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EK086P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троакаров 10-12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Тубус троакара, 12 мм/110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EK066R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Обтуратор конический, 12/110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EK090R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Переходник-гильза от 10 мм к 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EK091R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Переходник-гильза, 12 - 10 -5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EK085P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Колпачок, диам. 10/12 мм, уп. 20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EK084P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Клапан, диам. 10/12 мм, уп. 20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EK087P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Колпачок 10/12/5мм, уп. 5 шт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32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EK001SU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 для троакаров 5 мм, одноразовый, упаковка 20 шт.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32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EK002SU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Клапан, для троакаров, диам.10 -12 мм, одноразовый, упаковка 20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PG008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Игла для инсуффляции по VERESS, диам. 2,1 мм, длина 120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PE909A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Эндоскоп жесткий 30°, диам.10 мм, 330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2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JF431R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Сетка стальная, с крышкой, внешний размер 454х84х41 мм, с держателем для одного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инструментов, 540х253х166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" w:after="0" w:line="240" w:lineRule="auto"/>
              <w:ind w:left="0" w:right="426" w:firstLine="52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PL962R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Держатель для фиксации инструментов силиконовый, стальной, для троакаров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Средство для ухода Sterilit, в аэрозольной упаковке, флакон 300 мл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PM995R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Щетка для чистки инструментов, диам. 10 мм, длина 550 мм,  упаковка 6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41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GK469R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Щетка для чистки инструментов, диам. 3,7 мм, длина 550 мм, упаковка 6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GK299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Щетка для чистки электродов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GK239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Кабель монополярного электрода, штекер 5 мм, разъем 4 мм, длина 3,5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GN131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Кабель биполярного электрода, 8/4мм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94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32" w:after="0" w:line="240" w:lineRule="auto"/>
              <w:ind w:left="28" w:right="10462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ССХ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BF122R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FOERSTER-BALLENGER, прямой, с насечкой, длина 245мм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BF465R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Цапка, длина 115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3,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4, длина 135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BC324R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хирургические, прямые, остро/тупоконечные,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BC295W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лигатурные DUROTIP, длина 180 мм, изогнутые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DUROTIP, изогнутые, длина 145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TOENNIS-ADSON, DUROTIP, изогнутые, длина 175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BD557R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хирургический, стандартный, зубчики 1х2,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прямой, ширина браншей 2мм,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FB402R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сосудистый  по DE BAKEY , прямой, ширина браншей 2мм,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 MOSQUITO, изогнутый,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BH145R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CRILE, изогнутый,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KOCHER, прямой, зубчики 1х2,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BH646R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 KOCHER-OCHSNER, прямой, зубчики 1х2,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BABY-MIхTER,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CRILE-WOOD, DUROGRIP, длина 145мм,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 DE BAKEY, DUROGRIP, длина 180 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BM067R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HEGAR-MAYO, DUROGRIP, длина 205мм, для нитей до 3/0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SENN-MILLER двустронний, острый, общая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CUSHING, седловидный, 10х13 мм, длина 205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BT041R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US-ARMY, двусторонний, уп. 2 шт.,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742535</wp:posOffset>
            </wp:positionV>
            <wp:extent cx="7159040" cy="330280"/>
            <wp:effectExtent l="0" t="0" r="0" b="0"/>
            <wp:wrapNone/>
            <wp:docPr id="1039" name="Freeform 10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742535"/>
                      <a:ext cx="7044740" cy="21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0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23	BV085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Ранорасширитель самоудерживающийся по ADSON-BABY, полуострый, 3х4 зуба, длина 140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551543</wp:posOffset>
            </wp:positionH>
            <wp:positionV relativeFrom="page">
              <wp:posOffset>5224622</wp:posOffset>
            </wp:positionV>
            <wp:extent cx="7688596" cy="795101"/>
            <wp:effectExtent l="0" t="0" r="0" b="0"/>
            <wp:wrapNone/>
            <wp:docPr id="1040" name="Freeform 10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43" y="5224622"/>
                      <a:ext cx="7574296" cy="6808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24"/>
                            <w:tab w:val="left" w:pos="1108"/>
                            <w:tab w:val="left" w:pos="2193"/>
                            <w:tab w:val="left" w:pos="11816"/>
                          </w:tabs>
                          <w:spacing w:before="0" w:after="0" w:line="366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длина 170 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44	BF058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9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Корнцанг по MAIER, прямой, длина 260 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45		JK741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Корпус контейнера алюминиевый, без перфорации, внешний размер 470х274х120мм, стандарт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58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3" w:after="0" w:line="240" w:lineRule="auto"/>
              <w:ind w:left="0" w:right="419" w:firstLine="535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FB121R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VARADY, для минифлебоэкстракции,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Элеватор по FREER, острый/тупой,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5523184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VENOSTRIP, набор, венэкстрактор со сменными головками 9; 12; 15 мм и рукояткой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Почкообразный лоток,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Медицинская чашка, 0,16 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BF122R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FOERSTER-BALLENGER, прямой, с насечкой, длина 245мм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39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BH203R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HALSTED, изогнутый, длина 185мм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MICRO-ADSON,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BABY-MIхTER,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BABY-CRILE-WOOD, DUROGRIP, длина 150 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1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BM056R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RYDER, DUROGRIP, тонкий, длина 175мм, для нитей 6/0-10/0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FB561R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сосудистый по BABY-DERRA, диаметр изгиба 26 мм, длина 175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MB238R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JAVID, диам.4 мм, длина 170 мм,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MB239R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JAVID, диам.6 мм, длина 180 мм,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FB543R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сосудистый по  DE BAKEY, бранши изогнуты на 4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12"/>
                <w:sz w:val="22"/>
                <w:szCs w:val="22"/>
              </w:rPr>
              <w:t>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1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FB367R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сосудистый мини-бульдог, бранши изогнуты на 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15"/>
                <w:sz w:val="22"/>
                <w:szCs w:val="22"/>
              </w:rPr>
              <w:t>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длина 55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BT206R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тупой, длина 235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Элеватор по FREER, острый/тупой,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BT020R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FARABEUF, двусторонний, уп. 2 шт.,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BV097R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Расширитель самоудерживающийся по ALLENBERG, тупой, 3х4 зуба, крючок 20х12 -35х10,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3/4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418" w:firstLine="535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JP114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контейнера алюминиевая Primeline PRO, 3/4, золотая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JG252R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внешний размер 406x253x44мм, стандарт 3/4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сетки стальная, с двумя рукоятками, стандарт 3/4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402 х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40" w:lineRule="auto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JG744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Пломба бумажная, белая, с индикатором для паровой стерилизации, упаковка 1000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3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в ассортименте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Зонды глазные в ассортименте, для зондирования протока слюнных желез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94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32" w:after="0" w:line="240" w:lineRule="auto"/>
              <w:ind w:left="28" w:right="8925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ЛОР инструментов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AA804R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Линейка хирургическая,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BB073R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№ 3,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BC060R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препаровальные, прямые, остроконечные,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BC061R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препаровальные, изогнутые, остроконечные, длина 110мм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BC157R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JOSEPH, изогнутые, остроконечные,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BC171R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сосудистые по STEVENS, изогнутые, остроконечные,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BC555R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хирургические по MAYO, изогнутые, длина 155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BC607R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METZENBAUM, изогнутые,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BD216R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анатомический по SEMKEN,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BD331R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лигатурный, прямой, ширина 0,15 мм,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BD665R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 по SEMKEN, зубчики 1х2,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BD667R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 по SEMKEN, зубчики 1х2,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BD878R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нейрохирургический по LUCAE, байонетный,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BD880R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нейрохирургический по JANSEN, байонетный,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BH109R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MICR0-HALSTED, изогнутый,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BH951R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NEGUS,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BH961R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 по SCHNIDT, изогнутый, тонкий,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BJ012R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лигатурный по  BABY-MIхTER,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BM236R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MAYO-HEGAR,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BM770R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Игла лигатурная HURD, острая, изогнутая влево,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BM771R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Игла лигатурная HURD,острая, изогнутая вправо длина 210мм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BM913R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Направитель по KOCHER, ширина 12 мм, длина 170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тонкий, 1-зубый, острый,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тонкий, 2-зубый, острый,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тонкий, 3-зубый, острый,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тонкий, 4-зубый, острый,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тонкий, тупой, 1-зубый,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тонкий, тупой, 2-зубый,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5974431</wp:posOffset>
            </wp:positionV>
            <wp:extent cx="7684021" cy="610697"/>
            <wp:effectExtent l="0" t="0" r="0" b="0"/>
            <wp:wrapNone/>
            <wp:docPr id="1041" name="Freeform 10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5974431"/>
                      <a:ext cx="7569721" cy="496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10"/>
                            <w:tab w:val="left" w:pos="11809"/>
                          </w:tabs>
                          <w:spacing w:before="0" w:after="0" w:line="441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56	FK902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Кусачки нейрохирургические по KERRISON, 130° вверх, разборные, диам. 3,0 мм, длина 180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6343239</wp:posOffset>
            </wp:positionV>
            <wp:extent cx="7684021" cy="610696"/>
            <wp:effectExtent l="0" t="0" r="0" b="0"/>
            <wp:wrapNone/>
            <wp:docPr id="1042" name="Freeform 10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6343239"/>
                      <a:ext cx="7569721" cy="496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10"/>
                            <w:tab w:val="left" w:pos="11809"/>
                          </w:tabs>
                          <w:spacing w:before="0" w:after="0" w:line="441" w:lineRule="exact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57	FK948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Кусачки нейрохирургические  по KERRISON, 90° вверх, разборные, диам. 1,0 мм, длина 180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551569</wp:posOffset>
            </wp:positionH>
            <wp:positionV relativeFrom="page">
              <wp:posOffset>6712047</wp:posOffset>
            </wp:positionV>
            <wp:extent cx="7684157" cy="545164"/>
            <wp:effectExtent l="0" t="0" r="0" b="0"/>
            <wp:wrapNone/>
            <wp:docPr id="1043" name="Freeform 10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1569" y="6712047"/>
                      <a:ext cx="7569857" cy="430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16"/>
                          </w:tabs>
                          <w:spacing w:before="0" w:after="0" w:line="240" w:lineRule="auto"/>
                          <w:ind w:left="0" w:right="0" w:firstLine="2193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24"/>
                            <w:tab w:val="left" w:pos="11810"/>
                          </w:tabs>
                          <w:spacing w:before="1901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58	FL038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3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Молоток по COTTLE , вес головки 235 г, диам. 30 мм, длина 185 мм, общий вес 320 г.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тонкий, тупой, 3-зубый,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BT119R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тонкий, тупой, 4-зубый, длина 165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BT284R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ISRAEL, тупой, 4-зубый, 39х40 мм, длина 255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BV032R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самоудерживающийся по JANSEN, 3х3 зуба, длина 100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BV070R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самоудерживающийся по WEITLANER, острый, 2х3 зуба,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BV243R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самоудерживающийся, 3х3 зубца, длина 170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DE007R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Штопфер, эксосевой,  длина 170 мм,  1,2/1,7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DO510R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 по WILLIGER, шир. 4,2 мм,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DX545R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Молоток, ERGOPLANT, вес 135 г, диам. 25 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EJ305R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Троакар для синускопии, диам.5мм, 85мм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ER050R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биопсийные по THOMS-GAYLOR, длина 240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Дилататор по TROUSSEAU, трахеи, длина 120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Дилататор по LABORDE, трахеи,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FA069R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Микрозажим, пистолетный, прямой,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FA072R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микрохирургические, пистолетные, прямые,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микрохирургические, пистолетные, угловые,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Кюретка, для пазух, угловая, 6х3 мм,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FK653R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Кюретка, для пазух, плавно изогнутая, 6х3 мм,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FK654R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Кюретка, для пазух, сильно изогнутая, 6х3 мм,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Ложка по LEMPERT, костная, размер 1,8 мм,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FK676R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Ложка по LEMPERT, костная, размер 2,0 мм,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FK677R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Ложка по LEMPERT, костная, размер 2,4 мм,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FK678R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Ложка по LEMPERT, костная, размер 2,6 мм,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FK679R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Ложка по LEMPERT, костная, размер 2,8 мм,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FK685R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Ложка по HALLE, костная, размер 5,2 мм, длина 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FK900R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нейрохирургические по KERRISON, 130° вверх, разборные, диам.1 мм, 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FK901R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Кусачки нейрохирургические по KERRISON, 130° вверх, разборные, диам.2,0 мм,  длина 180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36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GF351R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канюля аспирационная по FERGUSSON, диам. 2,0 мм, длина 110/195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GF352R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канюля аспирационная по FERGUSSON, диам.2,5 мм, длина 110/195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GF354R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канюля аспирационная по FERGUSSON, диам. 4,0 мм, длина 110/195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GF363R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канюля аспирационная по FERGUSSON, диам.3мм, длина 130/215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GF768R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Переходник, длина 55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GF771R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ZOELLNER, диам. 1,2 мм (упаковка 10 штук)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GF772R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ZOELLNER, диам. 1 мм (упаковка 10 штук)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GF773R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ZOELLNER, диам. 0,7 мм (упаковка 10 штук)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GF774R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ZOELLNER, диам. 0,5 мм (упаковка 10 штук)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GF775R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ZOELLNER, диам. 0,4 мм (упаковка 10 штук)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GF913R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аспирационная, диам. 1,5 мм с ирригационным каналом, диам.1,2 мм, длина 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GF917R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ADSON, диам. 4 мм,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GF940R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PLESTER, диам. 2 мм, длина 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GF942R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PLESTER, диам. 3 мм, длина 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5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GK299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Щетка для чистки электродов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" w:after="0" w:line="240" w:lineRule="auto"/>
              <w:ind w:left="0" w:right="-80" w:firstLine="45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GK550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LANDOLT, диам. 5 мм, длина 150 мм, для коагуляции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GK701R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коагуляционный, биполярный, ширина 0,9 мм, длина 160 мм,  с разъемом Aesculap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GK711R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коагуляционный, биполярный, ширина 0,9 мм, длина 160 мм,  с разъемом Aesculap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GK713R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коагуляционный, биполярный, ширина 0,9 мм, длина 200 мм,  с разъемом Aesculap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397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GK899R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коагуляционный биполярный, ширина 0,2 мм, длина  165 мм,  с разъемом Aesculap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426" w:firstLine="52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JG598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Средство для ухода Sterilit,  флакон 50 мл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OC415R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GRAEFE, длина 100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OF285R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 по WAGENER, пуговчатый,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OF315R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ушное по HARTMANN, диам. 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OF353R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BUCK, ушная, острая, диам. 3 мм, длина 150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OF410R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ушные  по HARTMANN-WULLSTEIN, 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97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OF431R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ушные по HENKELL, бранши 2,5х5 мм,  длина 80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39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OF438R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ушные  по HARTMANN, бранши диам. 2 мм,  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49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OF601R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 серповидный,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Игла перфорирующая, по ROSEN, микро, изогнутая, острая,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микро, угол 4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3"/>
                <w:sz w:val="22"/>
                <w:szCs w:val="22"/>
              </w:rPr>
              <w:t>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0,4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микро, угол 4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3"/>
                <w:sz w:val="22"/>
                <w:szCs w:val="22"/>
              </w:rPr>
              <w:t>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1,0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микро, угол 9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3"/>
                <w:sz w:val="22"/>
                <w:szCs w:val="22"/>
              </w:rPr>
              <w:t>0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0,4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микро, угол 9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3"/>
                <w:sz w:val="22"/>
                <w:szCs w:val="22"/>
              </w:rPr>
              <w:t>0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1,0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PLESTER, 0,2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PLESTER, 0,6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OG038R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PLESTER, изогнутый на  4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8"/>
                <w:sz w:val="22"/>
                <w:szCs w:val="22"/>
              </w:rPr>
              <w:t>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OG053R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Распатор, микро, изогнутый вправо, длина 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OG054R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Распатор, микро, изогнутый влево, длина 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OG081R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микро, ушной, 90°, 1,5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OG082R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микро, ушной, 90°, 2,0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микро, по SHAMBAUGH, 1,5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OG086R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микро, по SHAMBAUGH, 2,5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OG101R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 по PLESTER, серповидный,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OG106R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 по PLESTER, размер 2,4 X3,5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OG131R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хирургический, диам.1,0,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OG141R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для измерения длины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OG178R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HOUSE, 2,8х3,2-2,6х3,5,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OG181R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HOUSE, двусторонняя, размер 1,0х1,2 мм,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OG182R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HOUSE, двусторонняя, размер 1,5х1,8 мм,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OG300R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ушные по DIETER, режущие вверх, длина 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OG330R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ушные "аллигатор", прямые, бранши  3,5x 0,8 мм,  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OG341R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ушные, бранши 0,9х1 мм, прямые, 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OG350R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 по BELLUCCI, прямые,длина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OG356R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 для круротомии, режущие влево, 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OG357R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 для круротомии, режущие вправо, 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OG359R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ушные по MсGEE, изогнутые вниз, бранши 3,5 мм,  длина 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OG973R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 по PLESTER, диам. 0,7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OK039R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носовое по HARTMANN-HALLE,   длина 155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516517</wp:posOffset>
            </wp:positionH>
            <wp:positionV relativeFrom="page">
              <wp:posOffset>737963</wp:posOffset>
            </wp:positionV>
            <wp:extent cx="7719121" cy="3032335"/>
            <wp:effectExtent l="0" t="0" r="0" b="0"/>
            <wp:wrapNone/>
            <wp:docPr id="1044" name="Freeform 104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6517" y="737963"/>
                      <a:ext cx="7604821" cy="291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48"/>
                            <w:tab w:val="left" w:pos="2248"/>
                            <w:tab w:val="left" w:pos="11865"/>
                          </w:tabs>
                          <w:spacing w:before="0" w:after="0" w:line="366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118	OK083R	Зеркало носовое по KILLIAN,  75х7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119	OK084R	Зеркало носовое по KILLIAN, 90х7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120	OK369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Ножницы препаровальные по COTTLE - KNAPP, изогнутые, длина 105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121	OK412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Кусачки носовые по CRAIG-DOMNICK,изогнутые влево, длина 165 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122	OK441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 по BRUENINGS,  длина 190мм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123	OK442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 по BRUENINGS, разм. 5,5 х 3 мм, длина 190мм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124	OK505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по WEIL-BLAKESLEY, ширина  3 мм, длина 120мм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125	OK506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по WEIL-BLAKESLEY, ширина  3,6 мм, длина 120мм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126	OK507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по WEIL-BLAKESLEY, ширина  4,2 мм, длина 120мм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127	OK508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по WEIL-BLAKESLEY, ширина  4,8 мм, длина 125мм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128	OK520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по WEIL-BLAKESLEY, ширина  3,6 мм, длина 115мм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129	OK522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Щипцы носовые по WEIL-BLAKESLEY, ширина  4,8 мм, длина 115мм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130	OK545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0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Щипцы носовые по BLAKESLEY-WILDE, 13,5x3,8 мм, изогнутые на 90°, рабочая длина 110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1" behindDoc="1" locked="0" layoutInCell="1" allowOverlap="1">
            <wp:simplePos x="0" y="0"/>
            <wp:positionH relativeFrom="page">
              <wp:posOffset>7302886</wp:posOffset>
            </wp:positionH>
            <wp:positionV relativeFrom="page">
              <wp:posOffset>2615437</wp:posOffset>
            </wp:positionV>
            <wp:extent cx="1566671" cy="728471"/>
            <wp:effectExtent l="0" t="0" r="0" b="0"/>
            <wp:wrapNone/>
            <wp:docPr id="1045" name="Freeform 104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1566671" cy="728471"/>
                    </a:xfrm>
                    <a:custGeom>
                      <a:rect l="l" t="t" r="r" b="b"/>
                      <a:pathLst>
                        <a:path w="6527800" h="3035300">
                          <a:moveTo>
                            <a:pt x="0" y="3035300"/>
                          </a:moveTo>
                          <a:lnTo>
                            <a:pt x="6527800" y="3035300"/>
                          </a:lnTo>
                          <a:lnTo>
                            <a:pt x="6527800" y="0"/>
                          </a:lnTo>
                          <a:lnTo>
                            <a:pt x="0" y="0"/>
                          </a:lnTo>
                          <a:lnTo>
                            <a:pt x="0" y="30353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2" behindDoc="1" locked="0" layoutInCell="1" allowOverlap="1">
            <wp:simplePos x="0" y="0"/>
            <wp:positionH relativeFrom="page">
              <wp:posOffset>7993258</wp:posOffset>
            </wp:positionH>
            <wp:positionV relativeFrom="page">
              <wp:posOffset>6108447</wp:posOffset>
            </wp:positionV>
            <wp:extent cx="185927" cy="728471"/>
            <wp:effectExtent l="0" t="0" r="0" b="0"/>
            <wp:wrapNone/>
            <wp:docPr id="1046" name="Freeform 104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5400000" flipH="0" flipV="0">
                      <a:off x="0" y="0"/>
                      <a:ext cx="185927" cy="728471"/>
                    </a:xfrm>
                    <a:custGeom>
                      <a:rect l="l" t="t" r="r" b="b"/>
                      <a:pathLst>
                        <a:path w="774700" h="3035300">
                          <a:moveTo>
                            <a:pt x="0" y="3035300"/>
                          </a:moveTo>
                          <a:lnTo>
                            <a:pt x="774700" y="3035300"/>
                          </a:lnTo>
                          <a:lnTo>
                            <a:pt x="774700" y="0"/>
                          </a:lnTo>
                          <a:lnTo>
                            <a:pt x="0" y="0"/>
                          </a:lnTo>
                          <a:lnTo>
                            <a:pt x="0" y="3035300"/>
                          </a:lnTo>
                          <a:close/>
                        </a:path>
                      </a:pathLst>
                    </a:custGeom>
                    <a:solidFill>
                      <a:srgbClr val="FFFFFF">
                        <a:alpha val="100000"/>
                      </a:srgbClr>
                    </a:solidFill>
                    <a:ln w="3047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426" w:firstLine="527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носовые, прямые, длина 130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носовые, изогнутые влево, 130мм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носовые, изогнутые вправо, 130мм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носовые, STAMMBERGER, 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OK600R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Конхотом по MYLES, прямой, длина 120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OK620R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носовые, диам.3 мм, длина 120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OK680R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носовые, антральные, длина 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OK740R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Выкусыватель по HAJEK-KOFLER, 9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8"/>
                <w:sz w:val="22"/>
                <w:szCs w:val="22"/>
              </w:rPr>
              <w:t>0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 вверх,  3,3 мм, длина 140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OK814R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COAKLEY, слабо изогнутая, длина 170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OK815R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COAKLEY, изогнутая на 45°,  длина 170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OK874C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ирригационная по EICKEN, диам. 2,5мм, длина 130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Элеватор по COTTLE, двусторонний, тупой,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OL153R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Элеватор по MASING, двусторонний, тупой,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Элеватор по COTTLE, ширина 8 мм, длина 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OL165R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Элеватор по FREER, острый/тупой,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OL166R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Элеватор по FREER-YASARGIL, острый, длина 185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OL168R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 по GORNEY, 3,2 мм, с аспирацией,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OL170R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 по KILLIAN, острый/тупой, длина 185мм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 по PLESTER, ширина 8 мм, прямрй,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OL195R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Распатор, с аспирацией, шир. 4 мм,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OL272R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Остеотом по COTTLE, ширина 6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Остеотом по COTTLE, ширина 4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Остеотом по COTTLE, ширина 7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Долото по FREER, изогнутое, ширина 4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Долото по MASING, прямое, длина 175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OL326R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Остеотом по CINELLI, ширина 10 мм, длина 160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OL338R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Остеотом по FOMOW, ширина  5 мм, длина 170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OL354R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носовой по BALLENGER, 4х3 мм,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OL390R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Остеотом по WALTER, ширина 2 мм,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OL411R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Рашпиль по AUFRICHT, ширина 9 мм, длина 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OL413R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Рашпиль, с покрытием из алмазной крошки, прямой, ширина 7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OL451R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Пила по JOSEPH, изогнутая вправо, длина 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OL452R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Пила по JOSEPH, изогнутая влево, длина 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OL460R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Костная мельница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OL461R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Костная мельница, дробилка, для фрагментов до 40 мм диаметром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OM087R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гортанное, разм.7, диам. 24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OM169R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Роторасширитель по DAVIS-MEYER, рамка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OM179R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Шпатель для беззубых пациентов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OM183R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Шпатель, 87х38мм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OM230R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Шпатель по HARTMANN,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OM510R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NEGUS, аденоидная, разм.0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OM511R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NEGUS, аденоидная, разм.1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OM512R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NEGUS, аденоидная, разм.2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OM513R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NEGUS, аденоидная, разм.3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OM514R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NEGUS, аденоидная, разм.4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OM668R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Диссектор по HENKE, ширина 12 мм, длина 235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OM670R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Диссектор по LOPEZ-REINKE, длина 235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OM757R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Проволока, петля 42х31 мм, уп. 100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OM781R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Тонзиллэктом по TYDING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гортанные, прямые,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OP292R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Ларингоскоп операционный, длина 140мм, большой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OP293R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Ларингоскоп операционный, длина 140мм, средний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OP294R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Ларингоскоп операционный, длина 140мм, малый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OP295R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Ларингоскоп операционный, длина 120мм, большой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Ларингоскоп операционный, 19,5х12 мм, диам. 10,5 мм, длина 130мм, детский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OP281R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Ларингоскоп операционный, 12х18 мм, длина 180мм, взрослый, средний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OP282R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Ларингоскоп операционный, 12х18 мм, диам. 10х12 мм, длина 220мм, взрослый, средний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OP297R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Адаптер светопроводящего кабеля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OP298R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Адаптер светопроводящего кабеля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OP290R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Опора для подвесной ларингоскопии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прямые,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изогнутые влево,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изогнутые вправо, длина 250мм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OP304R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прямые, диам. 2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изогнутые влево, диам. 2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изогнутые вправо, диам. 2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OP307R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изогнутые вверх, диам. 2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гортанные, изогнутые влево,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гортанные, изогнутые вправо,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гортанные, изогнутые вверх, 250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OP325R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гортанные, 90˚ вверх,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OP402R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Иглодержатель, гортанный, длина 225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аспирационная, диам.2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аспирационная, диам.2,5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OP362R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аспирационная, диам.3 мм,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OP386R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хирургический, серповидный,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OP387R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хирургический, овальный, горизонтальный,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OP388R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хирургический, овальный, вертикальный,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OP389R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хирургический, изогнутый на  4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9"/>
                <w:sz w:val="22"/>
                <w:szCs w:val="22"/>
              </w:rPr>
              <w:t>5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OP390R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тупой, изогнутый на  9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pacing w:val="-10"/>
                <w:sz w:val="22"/>
                <w:szCs w:val="22"/>
              </w:rPr>
              <w:t>0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˚,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OP409R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Крючок, тупой, 90°,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OP396R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Направитель узла, длина 250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OP380R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Рукоятка,  для ларингеальных инструментов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OP906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Кабель светопроводящий, диам. 4,8 мм, длина 1,8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OK081R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носовое по KILLIAN,  36х7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OK082R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носовое по KILLIAN,  56х7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OL218R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WALTER, двусторонний, длина 130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OL623R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JOSEPH, ширина 6 мм, длина 160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OL616R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MCINDOE, ширина 10 мм, длина 150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OL620R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Крючок по JOSEPH, длина 165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OM208R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Шпатель по BRUENINGS,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носовой по COTTLE, длина 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4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1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BC259R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препаровальные по BABY-METZENBAUM, DUROTIP, изогнутые,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7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1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BC324R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хирургические, прямые, остро/тупоконечные, длина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OK350R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носовые по HEYMANN, длина 175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BD700R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хирургический по ADSON-BROWN, длина 120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OK243R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Корнцанг по HARTMANN, носовой, длина 200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-80" w:firstLine="38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BH111R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кровоостанавливающий по HALSTED MOSQUITO, изогнутый, длина 125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HALSEY, DUROGRIP, длина 130 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36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BM013R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Иглодержатель по BABY-CRILE-WOOD, DUROGRIP, длина 150 мм, для нитей 4/0-6/0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FK310R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 по JOSEPH, ширина 4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OL151R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Распатор по PENNINGTON, двусторонний,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OL335R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 KILLIAN-CLAUS, шир. 6 мм, длина 170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GF353R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канюля аспирационная по FERGUSSON, диам.3,0 мм, длина 110/195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Медицинская чашка, 0,16 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JG514R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Медицинская чашка, с градуировкой,  50 мл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34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OK544R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 по BLAKESLEY-WILDE, 10x3,5 мм, изогнутые на 90°, рабочая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42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79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 по BLAKESLEY-WILDE, 14,3x5 мм, изогнутые на 90°, рабочая длина 110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OK581R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носовые, STAMMBERGER, 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OK582R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носовые, STAMMBERGER, 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OK583R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носовые, STAMMBERGER, 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носовые, STAMMBERGER, 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OK621R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носовые, диам.2 мм, длина 120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OK606R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Конхотом, MACKAY-GRUNEWALD, 8х3 мм, 130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OK609R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Конхотом,MACKAY-GRUNEWALD, 6х1,5мм,130мм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OK684R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носовые, антральные, длина 100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OK745R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Выкусыватель по HAJEK-KOFLER, поворотный, 4 мм, длина 170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4829906</wp:posOffset>
            </wp:positionV>
            <wp:extent cx="7644401" cy="610696"/>
            <wp:effectExtent l="0" t="0" r="0" b="0"/>
            <wp:wrapNone/>
            <wp:docPr id="1047" name="Freeform 10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91196" y="4829906"/>
                      <a:ext cx="7530101" cy="496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50"/>
                            <w:tab w:val="left" w:pos="11747"/>
                          </w:tabs>
                          <w:spacing w:before="0" w:after="0" w:line="441" w:lineRule="exact"/>
                          <w:ind w:left="0" w:right="0" w:firstLine="213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диам. 6 мм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4	FH611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9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Троакар для нейроэндоскопии для операций на гипофизе для использования с оптикой 3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spacing w:val="-11"/>
                            <w:position w:val="13"/>
                            <w:sz w:val="22"/>
                            <w:szCs w:val="22"/>
                          </w:rPr>
                          <w:t>0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˚,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OK921R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Буж по RITTER, диам.2,5 мм, 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OK922R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Буж по RITTER, диам. 3 мм, 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OK924R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Буж по RITTER, диам.4 мм,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OK926R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Буж по RITTER, диам. 5 мм, 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FK651R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Кюретка, для пазух, угловая, 9,5х4 мм,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OK811R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Кюретка по COAKLEY, слегка изогнутая, длина 170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OK876R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ирригационная,EICKEN,2,5 мм,145мм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OK877R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Канюля ирригационная,EICKEN, 2,5, 145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43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JF212R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на ножках, внешний размер, 485X253X56 мм, стандарт DIN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JG367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Держатель для фиксации инструментов силиконовый, для окуляра эндоскопов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JG368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Держатель для фиксации инструментов силиконовый,  для тубуса эндоскопов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JG360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Разделитель для фиксации инструментов силиконовый, размер 243х41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JG300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Клипс для фиксации инструментов полимерный, упаковка 10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248X237 мм, для сетки стандарта 1/2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472 x 242 мм, для сеток стандарта DIN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17"/>
        </w:trPr>
        <w:tc>
          <w:tcPr>
            <w:tcW w:w="12844" w:type="dxa"/>
            <w:gridSpan w:val="4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3" w:after="0" w:line="240" w:lineRule="auto"/>
              <w:ind w:left="28" w:right="6767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инструментов для трансназальной нейроэндоскопии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6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7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FH615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 для аспирации, ирригации MINOP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6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3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FH605SU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Трубка силиконовая для аспирации, ирригации, длина 4 м, диам 4 мм, уп.10 шт.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6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FH610R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Троакар для нейроэндоскопии для операций на гипофизе для использования с оптикой </w:t>
            </w: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spacing w:val="-10"/>
                <w:position w:val="13"/>
                <w:sz w:val="22"/>
                <w:szCs w:val="22"/>
              </w:rPr>
              <w:t>0</w:t>
            </w: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˚,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диам. 6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4" w:after="0" w:line="240" w:lineRule="auto"/>
              <w:ind w:left="0" w:right="426" w:firstLine="527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PE487A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Эндоскоп жесткий 0°  диам.4 мм,  рабочая длина 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PE507A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Эндоскоп жесткий 30° диам.4 мм,  рабочая длина 195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FF357R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 с крышкой, для стерилизации и хранения оптик и троакаров MINOP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носовые, прямые, длина 130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OF601R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 хирургический серповидный,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микрохирургические, пистолетные, угловые,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FF600R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Выкусыватель по YASARGIL, диам. 3,5 мм, длина 190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FA076R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носовые, пистолетные, рабочая длина 150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556141</wp:posOffset>
            </wp:positionH>
            <wp:positionV relativeFrom="page">
              <wp:posOffset>742535</wp:posOffset>
            </wp:positionV>
            <wp:extent cx="7058229" cy="330280"/>
            <wp:effectExtent l="0" t="0" r="0" b="0"/>
            <wp:wrapNone/>
            <wp:docPr id="1048" name="Freeform 10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6141" y="742535"/>
                      <a:ext cx="6943929" cy="21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05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13	FD137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9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Кюретка, раб.длина 135 мм, общая длина  265 мм, диаметр 6 мм, полуострая, с изменяемым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556141</wp:posOffset>
            </wp:positionH>
            <wp:positionV relativeFrom="page">
              <wp:posOffset>830927</wp:posOffset>
            </wp:positionV>
            <wp:extent cx="7679447" cy="610697"/>
            <wp:effectExtent l="0" t="0" r="0" b="0"/>
            <wp:wrapNone/>
            <wp:docPr id="1049" name="Freeform 104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6141" y="830927"/>
                      <a:ext cx="7565147" cy="496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05"/>
                            <w:tab w:val="left" w:pos="11802"/>
                          </w:tabs>
                          <w:spacing w:before="0" w:after="0" w:line="441" w:lineRule="exact"/>
                          <w:ind w:left="0" w:right="0" w:firstLine="218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углом рабочей части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14	FD138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9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Нож хирургический, раб.длина 135 мм, общая длина  265 мм, острый, с изменяемым углом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556141</wp:posOffset>
            </wp:positionH>
            <wp:positionV relativeFrom="page">
              <wp:posOffset>1199735</wp:posOffset>
            </wp:positionV>
            <wp:extent cx="7679447" cy="610696"/>
            <wp:effectExtent l="0" t="0" r="0" b="0"/>
            <wp:wrapNone/>
            <wp:docPr id="1050" name="Freeform 105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6141" y="1199735"/>
                      <a:ext cx="7565147" cy="496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05"/>
                            <w:tab w:val="left" w:pos="11802"/>
                          </w:tabs>
                          <w:spacing w:before="0" w:after="0" w:line="441" w:lineRule="exact"/>
                          <w:ind w:left="0" w:right="0" w:firstLine="218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рабочей части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15	FD139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19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Диссектор, раб.длина 135 мм, общая длина  265 мм, ширина 2,1 мм, с изменяемым углом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556141</wp:posOffset>
            </wp:positionH>
            <wp:positionV relativeFrom="page">
              <wp:posOffset>3005676</wp:posOffset>
            </wp:positionV>
            <wp:extent cx="7679447" cy="610697"/>
            <wp:effectExtent l="0" t="0" r="0" b="0"/>
            <wp:wrapNone/>
            <wp:docPr id="1051" name="Freeform 10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56141" y="3005676"/>
                      <a:ext cx="7565147" cy="496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1003"/>
                            <w:tab w:val="left" w:pos="11802"/>
                          </w:tabs>
                          <w:spacing w:before="0" w:after="0" w:line="441" w:lineRule="exact"/>
                          <w:ind w:left="0" w:right="0" w:firstLine="2186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22	FK902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pacing w:val="422"/>
                            <w:sz w:val="22"/>
                            <w:szCs w:val="22"/>
                          </w:rPr>
                          <w:t>R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Кусачки нейрохирургические по KERRISON, 130° вверх, разборные, диам. 3,0 мм, длина 180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58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3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рабочей части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3" w:after="0" w:line="240" w:lineRule="auto"/>
              <w:ind w:left="0" w:right="426" w:firstLine="527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GK826R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коагуляционный, прямой, кончики 0,7, длина 255мм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GK828R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коагуляционный, прямой, кончики 1,0, длина 255мм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FF803R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Выкусыватель по CUSHING, разм. 2 х 10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FF805R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Выкусыватель по LOVE-GRUENWALD, разм. 3 х 10 мм, длина 180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FF806R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Выкусыватель по LOVE-GRUENWALD, 150° вверх, разм. 3 х 10 мм, длина 180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" w:after="0" w:line="240" w:lineRule="auto"/>
              <w:ind w:left="0" w:right="-80" w:firstLine="39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FK901R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" w:after="0" w:line="240" w:lineRule="auto"/>
              <w:ind w:left="0" w:right="-80" w:firstLine="48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Кусачки нейрохирургические по KERRISON, 130° вверх, разборные, диам.2,0 мм,  длина 180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4" w:after="0" w:line="240" w:lineRule="auto"/>
              <w:ind w:left="0" w:right="426" w:firstLine="527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0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FK931R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нейрохирургические по KERRISON, 130° вниз, разборные, диам. 2,0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0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396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FK932R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 нейрохирургические по KERRISON, 130° вниз, разборные, диам. 3,0 мм,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42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FF345R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Зажим захватывающий по LANDOLT, диам. 9 мм, рабочая длина 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3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OK521R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Щипцы носовые по WEIL-BLAKESLEY, ширина  4,2 мм, длина 115мм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28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FA075R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микрохирургические, пистолетные, угловые,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FA072R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Ножницы микрохирургические, пистолетные, прямые,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FA069R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Микрозажим, пистолетный, прямой, длина 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1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FF590R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носовое по PAPAVERO-CASPAR, разм. 90 х 13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FD718B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Микроиглодержатель, 90/220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FD743B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Микропинцет, байонетный, прямой, 0,9/210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FD766B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Микропинцет, байонетный, прямой, 2,5/90/210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JF227R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стальная, с двумя рукоятками,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2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JF222R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на ножках, внешний размер, 540X253X56 мм,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06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JF949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Силиконовый мат, размер 517 x 242 мм, для сеток стандарта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0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9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JK441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Корпус контейнера алюминиевый, без перфорации, внешний размер 592х274х120,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40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-80" w:firstLine="513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JP115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контейнера алюминиевая Primeline PRO, 3/4, серебристая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0" w:right="418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65"/>
        </w:trPr>
        <w:tc>
          <w:tcPr>
            <w:tcW w:w="12844" w:type="dxa"/>
            <w:gridSpan w:val="4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8" w:after="0" w:line="240" w:lineRule="auto"/>
              <w:ind w:left="28" w:right="9116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ранорасширителей Мюнстер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BV849R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Фиксатор зеркал, универсальный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BV819R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Рамка расширителя по MUENSTER, длина 100 мм (2 шт.)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BV843R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Штанга расширителя, для горизонтального положения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BV835R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Фиксатор зеркала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BV399R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Пинцет для удаления зеркал, 115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RT092R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Фиксатор штанги, двойной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BV833R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 зеркала, длина 200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BV840R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Рукоятка зеркала, длина 200 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BV842R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Штанга расширителя, с шарниром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BV829R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Штанга расширителя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0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RT069R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Штанга расширителя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BV815R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 абдоминальный по MUENSTER,рамка, разъемная, 238х270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9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BV817R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 абдоминальный по MUENSTER, рамка, разъемная, 408х350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8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BV814R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Расширитель  абдоминальный по MUENSTER, рамка, разъемная, 238х180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BV832R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540x253x50 мм, для расширителя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3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JF227R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стальная, с двумя рукоятками,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BV945R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MUENSTER, 50х90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BV553R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37х98мм (2 шт.)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BV558R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 59х80мм (2 шт.)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BV557R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 72х84мм (2 шт.)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BV556R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 58х80мм (2 шт.)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BV551R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, 37х62мм (2 шт.)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BV948R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KELLY, 70х63мм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BV961R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62х67мм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BV952R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85х140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BV973R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100х120мм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BV946R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MUENSTER, 50х105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BV960R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DEAVER, 25х85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BV956R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50х220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BV959R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абдоминальное,170х73 мм, Y-образное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BV958R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HARRINGTON, 127х62мм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/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BV949R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KELLY, 150х39мм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BV954R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абдоминальное, 30х220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BV950R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Зеркало абдоминальное по MIKULICZ, 120х50 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391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BV831R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Сетка стальная, 540x253x100 мм, для зеркал MUENSTER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40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9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JK440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Корпус контейнера алюминиевый, без перфорации, внешний размер 592х274х90,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6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404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9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JK442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Корпус контейнера алюминиевый, без перфорации, внешний размер 592х274х135, стандарт 1/1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19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513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JP102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Крышка контейнера алюминиевая Primeline PRO, 1/1, синяя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9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JG744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Пломба бумажная, белая, с индикатором для паровой стерилизации, упаковка 1000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51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0" w:after="0" w:line="240" w:lineRule="auto"/>
              <w:ind w:left="28" w:right="6643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оснащения стоматологических кабинетов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2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Аккумуляторная батарея к аппарату Zoll X Series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332" w:right="-80" w:firstLine="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Аппарат для диагностики жизнеспособности пульпы (электроодонтометр)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2" w:right="-80" w:firstLine="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Артикулятор стоматологический с лицевой дугой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332" w:right="-80" w:firstLine="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Бинокулярная оптика со встроенным светом и видео фиксации проводимого лечения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2" w:right="-80" w:firstLine="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Быстросъемное соединение RQ-34. W&amp;H, Германия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2" w:right="-80" w:firstLine="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Инъектор стоматологический, для карпульной анестезии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32" w:right="-80" w:firstLine="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Ключ для насадок К8. Mectron,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937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2" w:after="0" w:line="240" w:lineRule="auto"/>
              <w:ind w:left="340" w:right="2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" w:after="0" w:line="278" w:lineRule="exact"/>
              <w:ind w:left="28" w:right="-7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запасных частей для  стоматологических установок DKL (комплект шлангов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микромотора, комплект шлангов турбинного наконечника, комплект сменных роторных групп,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лампочек турбинных наконечников).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52" w:after="0" w:line="240" w:lineRule="auto"/>
              <w:ind w:left="507" w:right="4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Клиническая система Cad-cam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для подготовки зуба под коронку. Mectron, Италия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для препарирования полостей. Mectron, Италия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для чистки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парадонтологический анатомический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парадонтологический универсальный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сухая работа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эндодонтический ревизионный. Mectron, Италия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Набор эндодонтический ретроградный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базовый. Mectron, Италия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дренирования плевральной полости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515031</wp:posOffset>
            </wp:positionH>
            <wp:positionV relativeFrom="page">
              <wp:posOffset>5494371</wp:posOffset>
            </wp:positionV>
            <wp:extent cx="7720617" cy="1808562"/>
            <wp:effectExtent l="0" t="0" r="0" b="0"/>
            <wp:wrapNone/>
            <wp:docPr id="1052" name="Freeform 10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5031" y="5494371"/>
                      <a:ext cx="7606317" cy="1694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51"/>
                            <w:tab w:val="left" w:pos="11867"/>
                          </w:tabs>
                          <w:spacing w:before="0" w:after="0" w:line="291" w:lineRule="exact"/>
                          <w:ind w:left="0" w:right="0" w:firstLine="225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мостов, мт25573)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br w:type="textWrapping" w:clear="all"/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Турбинный наконечник TG-97L. W&amp;H, Германия 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Турбинный наконечник TG-98L. W&amp;H, Германия 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Угловой наконечник 1:1 WG-56LT. W&amp;H, Германия 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Угловой наконечник 1:5 WG-99LT. W&amp;H, Германия 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Угловой наконечник 2:1 WG-66LT. W&amp;H, Германия 	4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Угловой наконечник 20:1 WS-75LG. W&amp;H, Германия 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Фото техника с принадлежностиями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Хирургический лоток. Mectron, Италия	2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84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240" w:lineRule="auto"/>
              <w:ind w:left="340" w:right="2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" w:after="0" w:line="278" w:lineRule="exact"/>
              <w:ind w:left="28" w:right="-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имплантации ( Лоток прямоугольный из нержавеющей стали, зонд, зеркало, пинцет,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кюретажная ложка, кюретка, гладидка серповидная, распатор, глубиномер, ручка для  </w:t>
            </w:r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38" w:after="0" w:line="240" w:lineRule="auto"/>
              <w:ind w:left="28" w:right="-53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скальпеля с линейкой), мт25614,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4" w:after="0" w:line="240" w:lineRule="auto"/>
              <w:ind w:left="507" w:right="4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100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9" w:after="0" w:line="240" w:lineRule="auto"/>
              <w:ind w:left="340" w:right="245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9" w:after="0" w:line="278" w:lineRule="exact"/>
              <w:ind w:left="28" w:right="48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операций раскрытия имплантов, удаления ретинированных зубов, резекции ( лоток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прямоугольный из нержавеющей стали, зонд, зеркало, пинцет, кюретажная ложка, кюретка,  </w:t>
            </w:r>
            <w:r>
              <w:br w:type="textWrapping" w:clear="all"/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гладилка серповидная, распатор, ручка для скальпеля с линейкой), мт25615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89" w:after="0" w:line="240" w:lineRule="auto"/>
              <w:ind w:left="508" w:right="426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остеотомии.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парадонтологического приема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ретроградной хирургии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синус лифтинга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удаления зубов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удаления импланта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парадонтологический. Mectron, Италия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расширенный для подготовки ложа под имплантат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фрез для скалера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13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Наконечник стоматологический механический прямой для микромотора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56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Наконечник стоматологический механический угловой для микромотора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Наконечник стоматологический турбинный без фиброоптики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Портативный беспроводной микромотор Endo-Mate TC2 Nakanishi, мт25558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определения подвижности зубов, имплантатов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3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определения цвета естественных зубов VITA Easyshade Compact, мт25543, ШТ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65" w:after="0" w:line="240" w:lineRule="auto"/>
              <w:ind w:left="0" w:right="426" w:firstLine="52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оценки окклюзии зубных рядов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Прямой наконечник 1:1 НК-43LT. W&amp;H, Германия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Система для снятия старых ортопедических конструкций  (наконечник для снятия коронок и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63"/>
        </w:trPr>
        <w:tc>
          <w:tcPr>
            <w:tcW w:w="1032" w:type="dxa"/>
            <w:tcBorders>
              <w:bottom w:val="nil"/>
            </w:tcBorders>
          </w:tcPr>
          <w:p/>
        </w:tc>
        <w:tc>
          <w:tcPr>
            <w:tcW w:w="1531" w:type="dxa"/>
            <w:tcBorders>
              <w:bottom w:val="nil"/>
            </w:tcBorders>
          </w:tcPr>
          <w:p/>
        </w:tc>
        <w:tc>
          <w:tcPr>
            <w:tcW w:w="9136" w:type="dxa"/>
            <w:tcBorders>
              <w:bottom w:val="nil"/>
            </w:tcBorders>
          </w:tcPr>
          <w:p/>
        </w:tc>
        <w:tc>
          <w:tcPr>
            <w:tcW w:w="1144" w:type="dxa"/>
            <w:tcBorders>
              <w:bottom w:val="nil"/>
            </w:tcBorders>
          </w:tcPr>
          <w:p/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514993</wp:posOffset>
            </wp:positionH>
            <wp:positionV relativeFrom="page">
              <wp:posOffset>737963</wp:posOffset>
            </wp:positionV>
            <wp:extent cx="7725163" cy="519257"/>
            <wp:effectExtent l="0" t="0" r="0" b="0"/>
            <wp:wrapNone/>
            <wp:docPr id="1053" name="Freeform 10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4993" y="737963"/>
                      <a:ext cx="7610863" cy="4049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51"/>
                            <w:tab w:val="left" w:pos="11875"/>
                          </w:tabs>
                          <w:spacing w:before="0" w:after="0" w:line="436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Цифровой сканер стоматологический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Щипцы стоматологические для удаления зубов и корней зубов на верхней и нижней челюстях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1944504</wp:posOffset>
            </wp:positionH>
            <wp:positionV relativeFrom="page">
              <wp:posOffset>1384139</wp:posOffset>
            </wp:positionV>
            <wp:extent cx="6291094" cy="330280"/>
            <wp:effectExtent l="0" t="0" r="0" b="0"/>
            <wp:wrapNone/>
            <wp:docPr id="1054" name="Freeform 10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1944504" y="1384139"/>
                      <a:ext cx="6176794" cy="21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1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ассортименте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8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 ассортименте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8" w:after="0" w:line="240" w:lineRule="auto"/>
              <w:ind w:left="0" w:right="371" w:firstLine="472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Элеваторы стоматологические для удаления корней зубов на верхней и нижней челюстях в 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851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0" w:after="0" w:line="240" w:lineRule="auto"/>
              <w:ind w:left="28" w:right="6722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для оснащения кабинетов отоларигголога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37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Аппарат электрохирургический высокочастотной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Аудиометр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Аудиометр импедансный, импедансметр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Баллон для продувания ушей с запасными оливами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Б/Н 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Воронка Зигля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Б/Н 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Гибкий эндоскоп биопсийный,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41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Б/Н 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Гибкий эндоскоп смотровой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Жесткий эндоскоп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Б/Н 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Комплект инструментов для осмотра ЛОР-органов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Лупа бинокулярная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трахеотомии с трахеостомическими трубками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8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инструментов для диагностики и хирургии в оториноларингологии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инструментов для удаления инородных тел ЛОР-органов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камертонов медицинских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Осветитель налобный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Отоскоп, оториноскоп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диагностики пазух узи пазух носа Digital (215110)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84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Прибор для регистрации отоакустической эмиссии с термопринтером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Риноскоп, риноларингофиброскоп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Сканер ультразвуковой для носовых пазух (эхосинускоп)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эндостойка для ЛОР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7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Языкодержатель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26" w:firstLine="52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51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0" w:after="0" w:line="240" w:lineRule="auto"/>
              <w:ind w:left="28" w:right="7619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оснащения приемного отделения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9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Алкотестер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Вакуумный электроотсос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514992</wp:posOffset>
            </wp:positionH>
            <wp:positionV relativeFrom="page">
              <wp:posOffset>2950812</wp:posOffset>
            </wp:positionV>
            <wp:extent cx="7725177" cy="703661"/>
            <wp:effectExtent l="0" t="0" r="0" b="0"/>
            <wp:wrapNone/>
            <wp:docPr id="1055" name="Freeform 10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4992" y="2950812"/>
                      <a:ext cx="7610877" cy="5893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51"/>
                            <w:tab w:val="left" w:pos="11874"/>
                          </w:tabs>
                          <w:spacing w:before="0" w:after="0" w:line="290" w:lineRule="exact"/>
                          <w:ind w:left="0" w:right="0" w:firstLine="0"/>
                          <w:jc w:val="both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Анализатор компьютерный эхо-сигналов срединных структур головного мозга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Аппарат для холтеровского мониторирования сердечной деятельности	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51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Бифункциональный монитор для суточного мониторирования ЭКГ и АД  с 2 носимыми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28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Б/Н 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Глюкометр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Ингалятор- небулайзер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Инфузомат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Матрац противопролежневый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Мешок Амбу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для слепой пункционной биопсии печени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реанимационный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Пульсоксиметр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Спирометр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51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1" w:after="0" w:line="240" w:lineRule="auto"/>
              <w:ind w:left="28" w:right="5662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оснащения кабинетов функциональной диагностики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5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мониторами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5" w:after="0" w:line="240" w:lineRule="auto"/>
              <w:ind w:left="0" w:right="364" w:firstLine="479"/>
              <w:jc w:val="both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Источник бесперебойного питания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Система суточного мониторирования АД с 5 носимыми мониторами BPM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4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Цветная цифровая камера Сanon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Стетофонендоскоп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3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Неврологический молоток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9" w:after="0" w:line="240" w:lineRule="auto"/>
              <w:ind w:left="0" w:right="364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51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11" w:after="0" w:line="240" w:lineRule="auto"/>
              <w:ind w:left="28" w:right="7240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оснащения кабинетов дерматологии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Монофиламент 10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Набор медицинских инструментов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Сфигмоманометр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Кусачки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Лопаточки для ногтей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9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836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304" w:after="0" w:line="240" w:lineRule="auto"/>
              <w:ind w:left="28" w:right="7727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вспомогательного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78" w:lineRule="exact"/>
              <w:ind w:left="28" w:right="605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РУ на составляющие будет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предоставлено при закупке  </w:t>
            </w: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Коврик гимнастический. Габариты: 1850х600х15мм., AIREX Coronella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08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Термометр для холодильника по кол-ву полок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08" w:firstLine="424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Термометр комнатный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08" w:firstLine="535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479941</wp:posOffset>
            </wp:positionH>
            <wp:positionV relativeFrom="page">
              <wp:posOffset>2402172</wp:posOffset>
            </wp:positionV>
            <wp:extent cx="4863496" cy="330280"/>
            <wp:effectExtent l="0" t="0" r="0" b="0"/>
            <wp:wrapNone/>
            <wp:docPr id="1056" name="Freeform 10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479941" y="2402172"/>
                      <a:ext cx="4749196" cy="21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306"/>
                          </w:tabs>
                          <w:spacing w:before="0" w:after="0" w:line="240" w:lineRule="auto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 Б/Н 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Держатель для 1/2 термоподноса. Для кассет 500х500.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0" locked="0" layoutInCell="1" allowOverlap="1">
            <wp:simplePos x="0" y="0"/>
            <wp:positionH relativeFrom="page">
              <wp:posOffset>514987</wp:posOffset>
            </wp:positionH>
            <wp:positionV relativeFrom="page">
              <wp:posOffset>2490564</wp:posOffset>
            </wp:positionV>
            <wp:extent cx="7725353" cy="868253"/>
            <wp:effectExtent l="0" t="0" r="0" b="0"/>
            <wp:wrapNone/>
            <wp:docPr id="1057" name="Freeform 105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514987" y="2490564"/>
                      <a:ext cx="7611053" cy="753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9623"/>
                          </w:tabs>
                          <w:spacing w:before="0" w:after="0" w:line="240" w:lineRule="auto"/>
                          <w:ind w:left="0" w:right="0" w:firstLine="2251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Габариты: 500х500х200мм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color w:val="010302"/>
                          </w:rPr>
                          <w:tabs>
                            <w:tab w:val="left" w:pos="2251"/>
                            <w:tab w:val="left" w:pos="11875"/>
                          </w:tabs>
                          <w:spacing w:before="1767" w:after="0" w:line="494" w:lineRule="exact"/>
                          <w:ind w:left="0" w:right="0" w:firstLine="0"/>
                        </w:pP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Кассета для мытья приборов. Перфорированная. 8 отсеков. Габариты: 490х180х140	3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 lang="en-US" sz="22" baseline="0" dirty="0">
                            <w:jc w:val="left"/>
                            <w:rFonts w:ascii="TimesNewRoman" w:hAnsi="TimesNewRoman" w:cs="TimesNewRoman"/>
                            <w:color w:val="000000"/>
                            <w:sz w:val="22"/>
                            <w:szCs w:val="22"/>
                          </w:rPr>
                          <w:t>Б/Н	</w:t>
                        </w:r>
                        <w:r>
                          <w:rPr lang="en-US" sz="22" baseline="13" dirty="0">
                            <w:jc w:val="left"/>
                            <w:rFonts w:ascii="TimesNewRoman" w:hAnsi="TimesNewRoman" w:cs="TimesNewRoman"/>
                            <w:color w:val="000000"/>
                            <w:position w:val="13"/>
                            <w:sz w:val="22"/>
                            <w:szCs w:val="22"/>
                          </w:rPr>
                          <w:t>Кассета для стаканов. Полипропилен. 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after="34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</w:pPr>
    </w:p>
    <w:tbl>
      <w:tblPr>
        <w:tblStyle w:val="TableGrid"/>
        <w:tblLayout w:type="fixed"/>
        <w:tblpPr w:leftFromText="0" w:rightFromText="0" w:vertAnchor="text" w:horzAnchor="page" w:tblpX="451" w:tblpY="-10"/>
        <w:tblOverlap w:val="never"/>
        "
        <w:tblW w:w="16180" w:type="dxa"/>
        <w:tblLook w:val="04A0" w:firstRow="1" w:lastRow="0" w:firstColumn="1" w:lastColumn="0" w:noHBand="0" w:noVBand="1"/>
      </w:tblPr>
      <w:tblGrid>
        <w:gridCol w:w="1032"/>
        <w:gridCol w:w="1531"/>
        <w:gridCol w:w="9136"/>
        <w:gridCol w:w="1144"/>
        <w:gridCol w:w="3355"/>
      </w:tblGrid>
      <w:tr>
        <w:trPr>
          <w:trHeight w:val="289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Электронный гигрометр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6" w:after="0" w:line="240" w:lineRule="auto"/>
              <w:ind w:left="0" w:right="364" w:firstLine="4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Электронный термометр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48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Бак для грязного белья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479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5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Емкость для утилизации шприцев, игл и других одноразовых инструментов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Б/Н 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Емкости для дезинфекции инструментов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284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Б/Н 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 Емкость для сбора бытовых и медицинских отходов  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364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1699" w:type="dxa"/>
            <w:gridSpan w:val="3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0" w:after="0" w:line="240" w:lineRule="auto"/>
              <w:ind w:left="4182" w:right="4088" w:firstLine="0"/>
            </w:pPr>
            <w:r>
              <w:rPr lang="en-US" sz="22" baseline="0" dirty="0">
                <w:jc w:val="left"/>
                <w:rFonts w:ascii="TimesNewRoman,Bold" w:hAnsi="TimesNewRoman,Bold" w:cs="TimesNewRoman,Bold"/>
                <w:color w:val="000000"/>
                <w:sz w:val="22"/>
                <w:szCs w:val="22"/>
              </w:rPr>
              <w:t>ПРОЧИЕ ПРИНАДЛЕЖНОСТИ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251"/>
        </w:trPr>
        <w:tc>
          <w:tcPr>
            <w:tcW w:w="11699" w:type="dxa"/>
            <w:gridSpan w:val="3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" w:after="0" w:line="240" w:lineRule="auto"/>
              <w:ind w:left="28" w:right="8773" w:firstLine="0"/>
            </w:pPr>
            <w:r>
              <w:rPr lang="en-US" sz="22" baseline="0" dirty="0">
                <w:jc w:val="left"/>
                <w:rFonts w:ascii="TimesNewRoman,BoldItalic" w:hAnsi="TimesNewRoman,BoldItalic" w:cs="TimesNewRoman,BoldItalic"/>
                <w:color w:val="000000"/>
                <w:sz w:val="22"/>
                <w:szCs w:val="22"/>
              </w:rPr>
              <w:t>Набор оснащения буфетной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8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385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/>
        </w:tc>
        <w:tc>
          <w:tcPr>
            <w:tcW w:w="1144" w:type="dxa"/>
          </w:tcPr>
          <w:p/>
        </w:tc>
        <w:tc>
          <w:tcPr>
            <w:tcW w:w="3355" w:type="dxa"/>
          </w:tcPr>
          <w:p/>
        </w:tc>
      </w:tr>
      <w:tr>
        <w:trPr>
          <w:trHeight w:val="560"/>
        </w:trPr>
        <w:tc>
          <w:tcPr>
            <w:tcW w:w="1032" w:type="dxa"/>
          </w:tcPr>
          <w:p/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" w:after="0" w:line="240" w:lineRule="auto"/>
              <w:ind w:left="0" w:right="-80" w:firstLine="48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Габариты: 500х500х150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23" w:after="0" w:line="240" w:lineRule="auto"/>
              <w:ind w:left="0" w:right="418" w:firstLine="535"/>
            </w:pPr>
            <w:r>
              <w:rPr lang="en-US" sz="22" baseline="13" dirty="0">
                <w:jc w:val="left"/>
                <w:rFonts w:ascii="TimesNewRoman" w:hAnsi="TimesNewRoman" w:cs="TimesNewRoman"/>
                <w:color w:val="000000"/>
                <w:position w:val="13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40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Кассета для тарелок. Полипропилен. Вместимость: 16 таре-лок диаметром 24 см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6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Рейлинг инвентарный. Габариты: 600х70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4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  <w:tr>
        <w:trPr>
          <w:trHeight w:val="270"/>
        </w:trPr>
        <w:tc>
          <w:tcPr>
            <w:tcW w:w="103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40" w:right="-80" w:firstLine="0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Б/Н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531" w:type="dxa"/>
          </w:tcPr>
          <w:p/>
        </w:tc>
        <w:tc>
          <w:tcPr>
            <w:tcW w:w="9136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-80" w:firstLine="48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Структура под установку гастроемкостей. Габариты: 150х600х320мм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1144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0" w:right="418" w:firstLine="535"/>
              <w:jc w:val="both"/>
            </w:pPr>
            <w:r>
              <w:rPr lang="en-US" sz="22" baseline="0" dirty="0">
                <w:jc w:val="left"/>
                <w:rFonts w:ascii="TimesNewRoman" w:hAnsi="TimesNewRoman" w:cs="TimesNew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</w:p>
        </w:tc>
        <w:tc>
          <w:tcPr>
            <w:tcW w:w="3355" w:type="dxa"/>
          </w:tcPr>
          <w:p/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en-US"/>
        </w:rPr>
        <w:sectPr>
          <w:type w:val="continuous"/>
          <w:pgSz w:w="16850" w:h="11910"/>
          <w:pgMar w:top="500" w:right="168" w:bottom="500" w:left="431" w:header="708" w:footer="708" w:gutter="0"/>
          <w:docGrid w:linePitch="360"/>
        </w:sectPr>
      </w:pPr>
    </w:p>
    <w:sectPr>
      <w:type w:val="continuous"/>
      <w:pgSz w:w="16850" w:h="11910"/>
      <w:pgMar w:top="500" w:right="168" w:bottom="500" w:left="4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2" w:fontKey="{935B1D25-AA80-4105-B49D-00295E008160}"/>
  </w:font>
  <w:font w:name="MicrosoftSansSerif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5" w:fontKey="{4D48905B-8257-4294-A3D7-6BEA8057B216}"/>
  </w:font>
  <w:font w:name="TimesNewRoman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0" w:fontKey="{9F40704F-637E-4A05-99B7-40A67715207A}"/>
  </w:font>
  <w:font w:name="TimesNewRoman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4" w:fontKey="{23463A26-380C-4B50-A30F-62DDB92F0B23}"/>
  </w:font>
  <w:font w:name="TimesNewRoman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7" w:fontKey="{2D1875C2-60CB-438F-A703-C90CF0DA36EE}"/>
  </w:font>
  <w:font w:name="TimesNewRoman,Bold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1" w:fontKey="{901C01F2-3953-45FE-AE0D-CE18E55CF731}"/>
  </w:font>
  <w:font w:name="TimesNewRoman,Bold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8" w:fontKey="{F4F78408-0336-476D-BB1F-71A155AED524}"/>
  </w:font>
  <w:font w:name="TimesNewRoman,Bold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3" w:fontKey="{DB33B686-57BA-47B5-A85C-83A9D19B31F7}"/>
  </w:font>
  <w:font w:name="TimesNewRoman,BoldItalic">
    <w:panose1 w:val="02000603000000000000"/>
    <w:charset w:val="00"/>
    <w:family w:val="auto"/>
    <w:pitch w:val="variable"/>
    <w:sig w:usb0="80000000" w:usb1="00000000" w:usb2="00000000" w:usb3="00000000" w:csb0="00000000" w:csb1="00000000"/>
    <w:embedRegular r:id="rId16" w:fontKey="{C8099EFA-2563-4B96-BB3D-0E2D2F9C97F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  <w:style w:type="table" w:styleId="TableGrid">
    <w:name w:val="Table Grid"/>
    <w:basedOn w:val="TableNormal"/>
    <w:uiPriority w:val="59"/>
    <w:rsid w:val="00D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><Relationship Id="rId10" Type="http://schemas.openxmlformats.org/officeDocument/2006/relationships/font" Target="../fonts/font10.odttf"/><Relationship Id="rId11" Type="http://schemas.openxmlformats.org/officeDocument/2006/relationships/font" Target="../fonts/font11.odttf"/><Relationship Id="rId12" Type="http://schemas.openxmlformats.org/officeDocument/2006/relationships/font" Target="../fonts/font12.odttf"/><Relationship Id="rId13" Type="http://schemas.openxmlformats.org/officeDocument/2006/relationships/font" Target="../fonts/font13.odttf"/><Relationship Id="rId14" Type="http://schemas.openxmlformats.org/officeDocument/2006/relationships/font" Target="../fonts/font14.odttf"/><Relationship Id="rId15" Type="http://schemas.openxmlformats.org/officeDocument/2006/relationships/font" Target="../fonts/font15.odttf"/><Relationship Id="rId16" Type="http://schemas.openxmlformats.org/officeDocument/2006/relationships/font" Target="../fonts/font16.odttf"/><Relationship Id="rId17" Type="http://schemas.openxmlformats.org/officeDocument/2006/relationships/font" Target="../fonts/font17.odttf"/><Relationship Id="rId18" Type="http://schemas.openxmlformats.org/officeDocument/2006/relationships/font" Target="../fonts/font18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2022-08-22T09:55:09Z</dcterms:created>
  <dcterms:modified xsi:type="dcterms:W3CDTF">2022-08-22T09:55:09Z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