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4FA24" w14:textId="77777777" w:rsidR="00476964" w:rsidRPr="003F5D8C" w:rsidRDefault="00476964" w:rsidP="00BC3066">
      <w:pPr>
        <w:pStyle w:val="APEX6"/>
        <w:jc w:val="center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3F5D8C">
        <w:t>Содержание тома</w:t>
      </w:r>
    </w:p>
    <w:tbl>
      <w:tblPr>
        <w:tblW w:w="999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552"/>
        <w:gridCol w:w="6237"/>
        <w:gridCol w:w="1201"/>
      </w:tblGrid>
      <w:tr w:rsidR="00476964" w:rsidRPr="007F2D12" w14:paraId="0535D4BF" w14:textId="77777777" w:rsidTr="00B13573">
        <w:trPr>
          <w:cantSplit/>
          <w:trHeight w:val="454"/>
          <w:tblHeader/>
        </w:trPr>
        <w:tc>
          <w:tcPr>
            <w:tcW w:w="2552" w:type="dxa"/>
            <w:shd w:val="clear" w:color="auto" w:fill="auto"/>
            <w:vAlign w:val="center"/>
          </w:tcPr>
          <w:p w14:paraId="3F3D0FA5" w14:textId="77777777" w:rsidR="00476964" w:rsidRPr="007F2D12" w:rsidRDefault="00476964" w:rsidP="00476964">
            <w:pPr>
              <w:pStyle w:val="APEX-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Обозначение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48DFB3E" w14:textId="77777777" w:rsidR="00476964" w:rsidRPr="007F2D12" w:rsidRDefault="00476964" w:rsidP="00476964">
            <w:pPr>
              <w:pStyle w:val="APEX-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Наименование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75EC4C3E" w14:textId="77777777" w:rsidR="00476964" w:rsidRPr="007F2D12" w:rsidRDefault="00410248" w:rsidP="00476964">
            <w:pPr>
              <w:pStyle w:val="APEX-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номер стр.</w:t>
            </w:r>
          </w:p>
        </w:tc>
      </w:tr>
      <w:tr w:rsidR="00476964" w:rsidRPr="007F2D12" w14:paraId="01F2A9F0" w14:textId="77777777" w:rsidTr="00B13573">
        <w:trPr>
          <w:cantSplit/>
          <w:trHeight w:val="340"/>
        </w:trPr>
        <w:tc>
          <w:tcPr>
            <w:tcW w:w="2552" w:type="dxa"/>
            <w:vAlign w:val="center"/>
          </w:tcPr>
          <w:p w14:paraId="7D2F5E5A" w14:textId="77777777" w:rsidR="00476964" w:rsidRPr="007F2D12" w:rsidRDefault="00EB5422" w:rsidP="00E96E43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1</w:t>
            </w:r>
            <w:r w:rsidR="004E7AB6" w:rsidRPr="007F2D12">
              <w:rPr>
                <w:rFonts w:ascii="PT Sans Narrow" w:hAnsi="PT Sans Narrow"/>
              </w:rPr>
              <w:t>105</w:t>
            </w:r>
            <w:r w:rsidR="00476964" w:rsidRPr="007F2D12">
              <w:rPr>
                <w:rFonts w:ascii="PT Sans Narrow" w:hAnsi="PT Sans Narrow"/>
              </w:rPr>
              <w:t>-</w:t>
            </w:r>
            <w:r w:rsidR="002071F8" w:rsidRPr="007F2D12">
              <w:rPr>
                <w:rFonts w:ascii="PT Sans Narrow" w:hAnsi="PT Sans Narrow"/>
              </w:rPr>
              <w:t>0</w:t>
            </w:r>
            <w:r w:rsidR="00E96E43" w:rsidRPr="007F2D12">
              <w:rPr>
                <w:rFonts w:ascii="PT Sans Narrow" w:hAnsi="PT Sans Narrow"/>
              </w:rPr>
              <w:t>3</w:t>
            </w:r>
            <w:r w:rsidR="002071F8" w:rsidRPr="007F2D12">
              <w:rPr>
                <w:rFonts w:ascii="PT Sans Narrow" w:hAnsi="PT Sans Narrow"/>
              </w:rPr>
              <w:t>-ПЗ</w:t>
            </w:r>
            <w:r w:rsidR="004E7AB6" w:rsidRPr="007F2D12">
              <w:rPr>
                <w:rFonts w:ascii="PT Sans Narrow" w:hAnsi="PT Sans Narrow"/>
              </w:rPr>
              <w:t>2</w:t>
            </w:r>
            <w:r w:rsidR="002071F8" w:rsidRPr="007F2D12">
              <w:rPr>
                <w:rFonts w:ascii="PT Sans Narrow" w:hAnsi="PT Sans Narrow"/>
              </w:rPr>
              <w:t>.С</w:t>
            </w:r>
          </w:p>
        </w:tc>
        <w:tc>
          <w:tcPr>
            <w:tcW w:w="6237" w:type="dxa"/>
            <w:vAlign w:val="center"/>
          </w:tcPr>
          <w:p w14:paraId="1D43A107" w14:textId="77777777" w:rsidR="00476964" w:rsidRPr="007F2D12" w:rsidRDefault="00476964" w:rsidP="00476964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Содержание тома</w:t>
            </w:r>
          </w:p>
        </w:tc>
        <w:tc>
          <w:tcPr>
            <w:tcW w:w="1201" w:type="dxa"/>
            <w:vAlign w:val="center"/>
          </w:tcPr>
          <w:p w14:paraId="4685469C" w14:textId="702AFE73" w:rsidR="00476964" w:rsidRPr="007F2D12" w:rsidRDefault="00CC439B" w:rsidP="00023CF6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4</w:t>
            </w:r>
          </w:p>
        </w:tc>
      </w:tr>
      <w:tr w:rsidR="00476964" w:rsidRPr="007F2D12" w14:paraId="747F0B1A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556E18CE" w14:textId="77777777" w:rsidR="00476964" w:rsidRPr="007F2D12" w:rsidRDefault="006D466F" w:rsidP="00E96E43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1</w:t>
            </w:r>
            <w:r w:rsidR="004E7AB6" w:rsidRPr="007F2D12">
              <w:rPr>
                <w:rFonts w:ascii="PT Sans Narrow" w:hAnsi="PT Sans Narrow"/>
              </w:rPr>
              <w:t>105</w:t>
            </w:r>
            <w:r w:rsidR="002071F8" w:rsidRPr="007F2D12">
              <w:rPr>
                <w:rFonts w:ascii="PT Sans Narrow" w:hAnsi="PT Sans Narrow"/>
              </w:rPr>
              <w:t>-0</w:t>
            </w:r>
            <w:r w:rsidR="00E96E43" w:rsidRPr="007F2D12">
              <w:rPr>
                <w:rFonts w:ascii="PT Sans Narrow" w:hAnsi="PT Sans Narrow"/>
              </w:rPr>
              <w:t>3</w:t>
            </w:r>
            <w:r w:rsidR="00476964" w:rsidRPr="007F2D12">
              <w:rPr>
                <w:rFonts w:ascii="PT Sans Narrow" w:hAnsi="PT Sans Narrow"/>
              </w:rPr>
              <w:t>-ПЗ</w:t>
            </w:r>
            <w:r w:rsidR="004E7AB6" w:rsidRPr="007F2D12">
              <w:rPr>
                <w:rFonts w:ascii="PT Sans Narrow" w:hAnsi="PT Sans Narrow"/>
              </w:rPr>
              <w:t>2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BBA6EA7" w14:textId="77777777" w:rsidR="00476964" w:rsidRPr="007F2D12" w:rsidRDefault="00476964" w:rsidP="00476964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Текстовая часть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A33E904" w14:textId="65B033BD" w:rsidR="00476964" w:rsidRPr="007F2D12" w:rsidRDefault="00CC439B" w:rsidP="00023CF6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</w:t>
            </w:r>
          </w:p>
        </w:tc>
      </w:tr>
      <w:tr w:rsidR="000A4857" w:rsidRPr="007F2D12" w14:paraId="63B613C4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48D9DDAE" w14:textId="77777777" w:rsidR="000A4857" w:rsidRPr="007F2D12" w:rsidRDefault="00B47ED7" w:rsidP="00476964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Прикладываемые документы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91A3227" w14:textId="77777777" w:rsidR="000A4857" w:rsidRPr="007F2D12" w:rsidRDefault="000A4857" w:rsidP="00476964">
            <w:pPr>
              <w:pStyle w:val="APEX4"/>
              <w:rPr>
                <w:rFonts w:ascii="PT Sans Narrow" w:hAnsi="PT Sans Narrow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2D02E91F" w14:textId="77777777" w:rsidR="000A4857" w:rsidRPr="007F2D12" w:rsidRDefault="000A4857" w:rsidP="00410248">
            <w:pPr>
              <w:pStyle w:val="APEX4"/>
              <w:jc w:val="center"/>
              <w:rPr>
                <w:rFonts w:ascii="PT Sans Narrow" w:hAnsi="PT Sans Narrow"/>
              </w:rPr>
            </w:pPr>
          </w:p>
        </w:tc>
      </w:tr>
      <w:tr w:rsidR="005B4524" w:rsidRPr="007F2D12" w14:paraId="2BD6D77C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5B21274F" w14:textId="77777777" w:rsidR="005B4524" w:rsidRPr="007F2D12" w:rsidRDefault="005B4524" w:rsidP="00AC3DCC">
            <w:pPr>
              <w:pStyle w:val="APEX4"/>
              <w:ind w:left="82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1EDEB20" w14:textId="77777777" w:rsidR="005B4524" w:rsidRPr="007F2D12" w:rsidRDefault="005B4524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Задание на корректировку проектной и рабочей документации</w:t>
            </w:r>
            <w:r w:rsidR="00125C27">
              <w:rPr>
                <w:rFonts w:ascii="PT Sans Narrow" w:hAnsi="PT Sans Narrow"/>
              </w:rPr>
              <w:t xml:space="preserve"> 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F61F3E8" w14:textId="0113B09B" w:rsidR="005B4524" w:rsidRPr="007F2D12" w:rsidRDefault="00CC439B" w:rsidP="00410248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19</w:t>
            </w:r>
          </w:p>
        </w:tc>
      </w:tr>
      <w:tr w:rsidR="00125C27" w:rsidRPr="007F2D12" w14:paraId="45FE98B8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6C157F78" w14:textId="77777777" w:rsidR="00125C27" w:rsidRPr="0040046D" w:rsidRDefault="00125C27" w:rsidP="00AC3DCC">
            <w:pPr>
              <w:pStyle w:val="APEX4"/>
              <w:ind w:left="82"/>
              <w:rPr>
                <w:rFonts w:ascii="PT Sans Narrow" w:hAnsi="PT Sans Narrow"/>
                <w:highlight w:val="yellow"/>
              </w:rPr>
            </w:pPr>
            <w:r w:rsidRPr="002C6EB5">
              <w:rPr>
                <w:rFonts w:ascii="PT Sans Narrow" w:hAnsi="PT Sans Narrow"/>
              </w:rPr>
              <w:t>Приложение 2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FC80D1E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Правоустанавливающие документы на земельный участок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8ABE861" w14:textId="140EC521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45</w:t>
            </w:r>
          </w:p>
        </w:tc>
      </w:tr>
      <w:tr w:rsidR="00125C27" w:rsidRPr="007F2D12" w14:paraId="30A4E8A0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5335AF9F" w14:textId="77777777" w:rsidR="00125C27" w:rsidRPr="007F2D12" w:rsidRDefault="00125C27" w:rsidP="00AC3DCC">
            <w:pPr>
              <w:pStyle w:val="APEX4"/>
              <w:ind w:left="82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Приложение </w:t>
            </w:r>
            <w:r>
              <w:rPr>
                <w:rFonts w:ascii="PT Sans Narrow" w:hAnsi="PT Sans Narrow"/>
              </w:rPr>
              <w:t>3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D9F4C5D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Градостроительный план земельного участка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7341714F" w14:textId="2C932563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106</w:t>
            </w:r>
          </w:p>
        </w:tc>
      </w:tr>
      <w:tr w:rsidR="00125C27" w:rsidRPr="007F2D12" w14:paraId="6F31F003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417CFE98" w14:textId="77777777" w:rsidR="00125C27" w:rsidRPr="007F2D12" w:rsidRDefault="00125C27" w:rsidP="00AC3DCC">
            <w:pPr>
              <w:pStyle w:val="APEX4"/>
              <w:ind w:left="82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Приложение </w:t>
            </w:r>
            <w:r>
              <w:rPr>
                <w:rFonts w:ascii="PT Sans Narrow" w:hAnsi="PT Sans Narrow"/>
              </w:rPr>
              <w:t>4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33FD718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Задание на разработку проектной документации для объекта.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732BB7AA" w14:textId="362EACDE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118</w:t>
            </w:r>
          </w:p>
        </w:tc>
      </w:tr>
      <w:tr w:rsidR="00125C27" w:rsidRPr="007F2D12" w14:paraId="67877945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69D19BA6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Приложение </w:t>
            </w:r>
            <w:r>
              <w:rPr>
                <w:rFonts w:ascii="PT Sans Narrow" w:hAnsi="PT Sans Narrow"/>
              </w:rPr>
              <w:t>5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94D1330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Технические условия и Договора подключения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CE5D0C9" w14:textId="17F525D2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170</w:t>
            </w:r>
          </w:p>
        </w:tc>
      </w:tr>
      <w:tr w:rsidR="00125C27" w:rsidRPr="007F2D12" w14:paraId="74DC918E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53444C7E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Приложение </w:t>
            </w:r>
            <w:r>
              <w:rPr>
                <w:rFonts w:ascii="PT Sans Narrow" w:hAnsi="PT Sans Narrow"/>
              </w:rPr>
              <w:t>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E376459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Справка о фоновых концентрациях загрязняющих веществ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2E119DB9" w14:textId="48003263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388</w:t>
            </w:r>
          </w:p>
        </w:tc>
      </w:tr>
      <w:tr w:rsidR="00125C27" w:rsidRPr="007F2D12" w14:paraId="2F4F949E" w14:textId="77777777" w:rsidTr="00125C27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4CC8DC23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Приложение </w:t>
            </w:r>
            <w:r>
              <w:rPr>
                <w:rFonts w:ascii="PT Sans Narrow" w:hAnsi="PT Sans Narrow"/>
              </w:rPr>
              <w:t>7</w:t>
            </w:r>
          </w:p>
        </w:tc>
        <w:tc>
          <w:tcPr>
            <w:tcW w:w="6237" w:type="dxa"/>
            <w:shd w:val="clear" w:color="auto" w:fill="auto"/>
          </w:tcPr>
          <w:p w14:paraId="50B205C1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Справка о краткой климатической характеристике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58938B30" w14:textId="1598ED35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390</w:t>
            </w:r>
          </w:p>
        </w:tc>
      </w:tr>
      <w:tr w:rsidR="00125C27" w:rsidRPr="007F2D12" w14:paraId="67FADC95" w14:textId="77777777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1B05459F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Приложение </w:t>
            </w:r>
            <w:r>
              <w:rPr>
                <w:rFonts w:ascii="PT Sans Narrow" w:hAnsi="PT Sans Narrow"/>
              </w:rPr>
              <w:t>8</w:t>
            </w:r>
          </w:p>
        </w:tc>
        <w:tc>
          <w:tcPr>
            <w:tcW w:w="6237" w:type="dxa"/>
            <w:shd w:val="clear" w:color="auto" w:fill="auto"/>
          </w:tcPr>
          <w:p w14:paraId="344C9E88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Справка об интенсивности движения транспорта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7A6AA2F7" w14:textId="0EC2926B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394</w:t>
            </w:r>
          </w:p>
        </w:tc>
      </w:tr>
      <w:tr w:rsidR="00125C27" w:rsidRPr="007F2D12" w14:paraId="1CCBD362" w14:textId="77777777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1DED2DE7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Приложение </w:t>
            </w:r>
            <w:r>
              <w:rPr>
                <w:rFonts w:ascii="PT Sans Narrow" w:hAnsi="PT Sans Narrow"/>
              </w:rPr>
              <w:t>9</w:t>
            </w:r>
          </w:p>
        </w:tc>
        <w:tc>
          <w:tcPr>
            <w:tcW w:w="6237" w:type="dxa"/>
            <w:shd w:val="clear" w:color="auto" w:fill="auto"/>
          </w:tcPr>
          <w:p w14:paraId="2F06AE5E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Справка о шумовых характеристиках транспортных потоков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2E5C0F83" w14:textId="299182AF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397</w:t>
            </w:r>
          </w:p>
        </w:tc>
      </w:tr>
      <w:tr w:rsidR="00125C27" w:rsidRPr="007F2D12" w14:paraId="2BB0844C" w14:textId="77777777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52791252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Приложение </w:t>
            </w:r>
            <w:r>
              <w:rPr>
                <w:rFonts w:ascii="PT Sans Narrow" w:hAnsi="PT Sans Narrow"/>
              </w:rPr>
              <w:t>10</w:t>
            </w:r>
          </w:p>
        </w:tc>
        <w:tc>
          <w:tcPr>
            <w:tcW w:w="6237" w:type="dxa"/>
            <w:shd w:val="clear" w:color="auto" w:fill="auto"/>
          </w:tcPr>
          <w:p w14:paraId="09C0A4B7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Информационное письмо о времени прибытия пожарных подразделений Главного управления МЧС России по г. Москве 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E7BBA8D" w14:textId="2F6A1A3E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400</w:t>
            </w:r>
          </w:p>
        </w:tc>
      </w:tr>
      <w:tr w:rsidR="00125C27" w:rsidRPr="00706B37" w14:paraId="76B67A96" w14:textId="77777777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2DD01F9E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Приложение </w:t>
            </w:r>
            <w:r>
              <w:rPr>
                <w:rFonts w:ascii="PT Sans Narrow" w:hAnsi="PT Sans Narrow"/>
              </w:rPr>
              <w:t>11</w:t>
            </w:r>
          </w:p>
        </w:tc>
        <w:tc>
          <w:tcPr>
            <w:tcW w:w="6237" w:type="dxa"/>
            <w:shd w:val="clear" w:color="auto" w:fill="auto"/>
          </w:tcPr>
          <w:p w14:paraId="2459B93B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Специальные технические условия в результате применения которых на обязательной основе обеспечивается выполнение 384-ФЗ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2123D531" w14:textId="67AEBA66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402</w:t>
            </w:r>
          </w:p>
        </w:tc>
      </w:tr>
      <w:tr w:rsidR="00125C27" w:rsidRPr="007F2D12" w14:paraId="257A5F09" w14:textId="77777777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5189B8C3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</w:t>
            </w:r>
            <w:r>
              <w:rPr>
                <w:rFonts w:ascii="PT Sans Narrow" w:hAnsi="PT Sans Narrow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14:paraId="2B81FCD0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Научно-технический отчет исследования вибрационного воздействия железнодорожного транспорта на проектируемый объект строительства: «Жилые дома с инженерными сетями и благоустройством территории по адресу: г. Москва. Район Очаково-Матвеевское, ш. Очаковское (Очаковское шоссе, </w:t>
            </w:r>
            <w:proofErr w:type="spellStart"/>
            <w:r w:rsidRPr="007F2D12">
              <w:rPr>
                <w:rFonts w:ascii="PT Sans Narrow" w:hAnsi="PT Sans Narrow"/>
              </w:rPr>
              <w:t>влд</w:t>
            </w:r>
            <w:proofErr w:type="spellEnd"/>
            <w:r w:rsidRPr="007F2D12">
              <w:rPr>
                <w:rFonts w:ascii="PT Sans Narrow" w:hAnsi="PT Sans Narrow"/>
              </w:rPr>
              <w:t>. 3А, 5А) (Западный административный округ)»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4CC8796" w14:textId="04B732D8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428</w:t>
            </w:r>
          </w:p>
        </w:tc>
      </w:tr>
      <w:tr w:rsidR="00125C27" w:rsidRPr="007F2D12" w14:paraId="6833F89D" w14:textId="77777777" w:rsidTr="00BA1DEC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629C9211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</w:t>
            </w:r>
            <w:r>
              <w:rPr>
                <w:rFonts w:ascii="PT Sans Narrow" w:hAnsi="PT Sans Narrow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14:paraId="2B9C800D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  <w:color w:val="FF0000"/>
              </w:rPr>
            </w:pPr>
            <w:r w:rsidRPr="007F2D12">
              <w:rPr>
                <w:rFonts w:ascii="PT Sans Narrow" w:hAnsi="PT Sans Narrow"/>
              </w:rPr>
              <w:t xml:space="preserve">Письмо </w:t>
            </w:r>
            <w:r>
              <w:rPr>
                <w:rFonts w:ascii="PT Sans Narrow" w:hAnsi="PT Sans Narrow"/>
              </w:rPr>
              <w:t>Фонда реновации жилой застройки №ФР-28-9889/22-1 от 18.07.2022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2DE93F73" w14:textId="7A5B1DEC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504</w:t>
            </w:r>
          </w:p>
        </w:tc>
      </w:tr>
      <w:tr w:rsidR="00125C27" w:rsidRPr="007F2D12" w14:paraId="4E89D9B0" w14:textId="77777777" w:rsidTr="00125C27">
        <w:trPr>
          <w:cantSplit/>
          <w:trHeight w:val="466"/>
        </w:trPr>
        <w:tc>
          <w:tcPr>
            <w:tcW w:w="2552" w:type="dxa"/>
            <w:shd w:val="clear" w:color="auto" w:fill="auto"/>
            <w:vAlign w:val="center"/>
          </w:tcPr>
          <w:p w14:paraId="2CD59712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</w:t>
            </w:r>
            <w:r>
              <w:rPr>
                <w:rFonts w:ascii="PT Sans Narrow" w:hAnsi="PT Sans Narrow"/>
              </w:rPr>
              <w:t>4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91166EE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Письмо управы района Очаково-</w:t>
            </w:r>
            <w:proofErr w:type="spellStart"/>
            <w:r w:rsidRPr="007F2D12">
              <w:rPr>
                <w:rFonts w:ascii="PT Sans Narrow" w:hAnsi="PT Sans Narrow"/>
              </w:rPr>
              <w:t>матвеевское</w:t>
            </w:r>
            <w:proofErr w:type="spellEnd"/>
            <w:r w:rsidRPr="007F2D12">
              <w:rPr>
                <w:rFonts w:ascii="PT Sans Narrow" w:hAnsi="PT Sans Narrow"/>
              </w:rPr>
              <w:t xml:space="preserve"> города Москвы (Западный административный округ) 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4BA686B0" w14:textId="7EEE4E7A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506</w:t>
            </w:r>
          </w:p>
        </w:tc>
      </w:tr>
      <w:tr w:rsidR="00125C27" w:rsidRPr="007F2D12" w14:paraId="616D6FCA" w14:textId="77777777" w:rsidTr="00AD6462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19712748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</w:t>
            </w:r>
            <w:r>
              <w:rPr>
                <w:rFonts w:ascii="PT Sans Narrow" w:hAnsi="PT Sans Narrow"/>
              </w:rPr>
              <w:t>5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4FCAFAD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Письмо ООО «ПИК-УК» №954/1-Д-311-И от 29.06.2022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CEC545F" w14:textId="3881C8FB" w:rsidR="00125C27" w:rsidRPr="007F2D12" w:rsidRDefault="00CC439B" w:rsidP="00CC439B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509</w:t>
            </w:r>
          </w:p>
        </w:tc>
      </w:tr>
      <w:tr w:rsidR="00125C27" w:rsidRPr="007F2D12" w14:paraId="774BAE95" w14:textId="77777777" w:rsidTr="00342305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3E6689D3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</w:t>
            </w:r>
            <w:r>
              <w:rPr>
                <w:rFonts w:ascii="PT Sans Narrow" w:hAnsi="PT Sans Narrow"/>
              </w:rPr>
              <w:t>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EC23DA3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 xml:space="preserve">Письмо ООО «ПИК-УК» </w:t>
            </w:r>
            <w:r>
              <w:rPr>
                <w:rFonts w:ascii="PT Sans Narrow" w:hAnsi="PT Sans Narrow"/>
              </w:rPr>
              <w:t>1/1-Д-3194-И</w:t>
            </w:r>
            <w:r w:rsidRPr="007F2D12">
              <w:rPr>
                <w:rFonts w:ascii="PT Sans Narrow" w:hAnsi="PT Sans Narrow"/>
              </w:rPr>
              <w:t xml:space="preserve"> от </w:t>
            </w:r>
            <w:r>
              <w:rPr>
                <w:rFonts w:ascii="PT Sans Narrow" w:hAnsi="PT Sans Narrow"/>
              </w:rPr>
              <w:t>01</w:t>
            </w:r>
            <w:r w:rsidRPr="007F2D12">
              <w:rPr>
                <w:rFonts w:ascii="PT Sans Narrow" w:hAnsi="PT Sans Narrow"/>
              </w:rPr>
              <w:t>.06.2022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7CC39C2F" w14:textId="73A0A99D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514</w:t>
            </w:r>
          </w:p>
        </w:tc>
      </w:tr>
      <w:tr w:rsidR="00125C27" w:rsidRPr="007F2D12" w14:paraId="20F3A3F4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2D757F8B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</w:t>
            </w:r>
            <w:r>
              <w:rPr>
                <w:rFonts w:ascii="PT Sans Narrow" w:hAnsi="PT Sans Narrow"/>
              </w:rPr>
              <w:t>7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FAAC340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Сертификат соответствия №RA.DE.AB86.H01215 на программу</w:t>
            </w:r>
            <w:r>
              <w:rPr>
                <w:rFonts w:ascii="PT Sans Narrow" w:hAnsi="PT Sans Narrow"/>
              </w:rPr>
              <w:t xml:space="preserve"> </w:t>
            </w:r>
            <w:proofErr w:type="spellStart"/>
            <w:r w:rsidRPr="007F2D12">
              <w:rPr>
                <w:rFonts w:ascii="PT Sans Narrow" w:hAnsi="PT Sans Narrow"/>
              </w:rPr>
              <w:t>SOFiSTiK</w:t>
            </w:r>
            <w:proofErr w:type="spellEnd"/>
          </w:p>
        </w:tc>
        <w:tc>
          <w:tcPr>
            <w:tcW w:w="1201" w:type="dxa"/>
            <w:shd w:val="clear" w:color="auto" w:fill="auto"/>
            <w:vAlign w:val="center"/>
          </w:tcPr>
          <w:p w14:paraId="25113A3B" w14:textId="0CC7843C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516</w:t>
            </w:r>
          </w:p>
        </w:tc>
      </w:tr>
      <w:tr w:rsidR="00125C27" w:rsidRPr="007F2D12" w14:paraId="64083C9B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3DE59C29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</w:t>
            </w:r>
            <w:r>
              <w:rPr>
                <w:rFonts w:ascii="PT Sans Narrow" w:hAnsi="PT Sans Narrow"/>
              </w:rPr>
              <w:t>8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CA4A68A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Выписки из реестра членов СРО.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4395C736" w14:textId="79F42485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519</w:t>
            </w:r>
          </w:p>
        </w:tc>
      </w:tr>
      <w:tr w:rsidR="00125C27" w:rsidRPr="007F2D12" w14:paraId="69C26BF4" w14:textId="77777777" w:rsidTr="001653C4">
        <w:trPr>
          <w:cantSplit/>
          <w:trHeight w:val="18"/>
        </w:trPr>
        <w:tc>
          <w:tcPr>
            <w:tcW w:w="2552" w:type="dxa"/>
            <w:shd w:val="clear" w:color="auto" w:fill="auto"/>
            <w:vAlign w:val="center"/>
          </w:tcPr>
          <w:p w14:paraId="2B09E5EB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 w:rsidRPr="007F2D12">
              <w:rPr>
                <w:rFonts w:ascii="PT Sans Narrow" w:hAnsi="PT Sans Narrow"/>
              </w:rPr>
              <w:t>Приложение 1</w:t>
            </w:r>
            <w:r>
              <w:rPr>
                <w:rFonts w:ascii="PT Sans Narrow" w:hAnsi="PT Sans Narrow"/>
              </w:rPr>
              <w:t>9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5C63985" w14:textId="77777777" w:rsidR="00125C27" w:rsidRPr="002E640E" w:rsidRDefault="00125C27" w:rsidP="001653C4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Письмо ООО «СЗ «</w:t>
            </w:r>
            <w:proofErr w:type="spellStart"/>
            <w:r>
              <w:rPr>
                <w:rFonts w:ascii="PT Sans Narrow" w:hAnsi="PT Sans Narrow"/>
              </w:rPr>
              <w:t>ЦентрПолис</w:t>
            </w:r>
            <w:proofErr w:type="spellEnd"/>
            <w:r>
              <w:rPr>
                <w:rFonts w:ascii="PT Sans Narrow" w:hAnsi="PT Sans Narrow"/>
              </w:rPr>
              <w:t>» №ОЧК/22-606 от 04.07.2022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1099724B" w14:textId="391DF6DB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534</w:t>
            </w:r>
          </w:p>
        </w:tc>
      </w:tr>
      <w:tr w:rsidR="00125C27" w:rsidRPr="007F2D12" w14:paraId="2AA24D9B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62B45F22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Приложение 20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B51520A" w14:textId="1F1DC535" w:rsidR="00125C27" w:rsidRPr="002D2121" w:rsidRDefault="00125C27" w:rsidP="002D2121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Письмо Филиала ОАО «РЖД» Московская железная дорога №28-12/22 от 12.07.2022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26E497DA" w14:textId="2E509708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609</w:t>
            </w:r>
          </w:p>
        </w:tc>
      </w:tr>
      <w:tr w:rsidR="00125C27" w:rsidRPr="007F2D12" w14:paraId="110F2E6E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2F87EAC2" w14:textId="77777777" w:rsidR="00125C27" w:rsidRPr="007F2D12" w:rsidRDefault="00125C27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lastRenderedPageBreak/>
              <w:t>Приложение 21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C45D7D7" w14:textId="77777777" w:rsidR="00125C27" w:rsidRDefault="00125C27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Письмо ООО «СЗ «</w:t>
            </w:r>
            <w:proofErr w:type="spellStart"/>
            <w:r>
              <w:rPr>
                <w:rFonts w:ascii="PT Sans Narrow" w:hAnsi="PT Sans Narrow"/>
              </w:rPr>
              <w:t>ЦентрПолис</w:t>
            </w:r>
            <w:proofErr w:type="spellEnd"/>
            <w:r>
              <w:rPr>
                <w:rFonts w:ascii="PT Sans Narrow" w:hAnsi="PT Sans Narrow"/>
              </w:rPr>
              <w:t xml:space="preserve">» </w:t>
            </w:r>
            <w:r w:rsidRPr="005675A1">
              <w:rPr>
                <w:rFonts w:ascii="PT Sans Narrow" w:hAnsi="PT Sans Narrow"/>
              </w:rPr>
              <w:t>№ОЧК/22-</w:t>
            </w:r>
            <w:r>
              <w:rPr>
                <w:rFonts w:ascii="PT Sans Narrow" w:hAnsi="PT Sans Narrow"/>
              </w:rPr>
              <w:t>743 от 06.07.2022 г.</w:t>
            </w:r>
          </w:p>
          <w:p w14:paraId="6E7611E5" w14:textId="77777777" w:rsidR="00125C27" w:rsidRDefault="00125C27" w:rsidP="00125C27">
            <w:pPr>
              <w:pStyle w:val="APEX4"/>
              <w:rPr>
                <w:rFonts w:ascii="PT Sans Narrow" w:hAnsi="PT Sans Narrow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42996046" w14:textId="6AB799BA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610</w:t>
            </w:r>
          </w:p>
        </w:tc>
      </w:tr>
      <w:tr w:rsidR="00125C27" w:rsidRPr="007F2D12" w14:paraId="21F9EB7E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0E74F301" w14:textId="77777777" w:rsidR="00125C27" w:rsidRDefault="00125C27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Приложение 22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79B13F4" w14:textId="77777777" w:rsidR="00125C27" w:rsidRDefault="00125C27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Письмо ООО «СЗ «</w:t>
            </w:r>
            <w:proofErr w:type="spellStart"/>
            <w:r>
              <w:rPr>
                <w:rFonts w:ascii="PT Sans Narrow" w:hAnsi="PT Sans Narrow"/>
              </w:rPr>
              <w:t>ЦентрПолис</w:t>
            </w:r>
            <w:proofErr w:type="spellEnd"/>
            <w:r>
              <w:rPr>
                <w:rFonts w:ascii="PT Sans Narrow" w:hAnsi="PT Sans Narrow"/>
              </w:rPr>
              <w:t>» №ОЧК/22-849 от 06.07.2022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53594005" w14:textId="2103A1F1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613</w:t>
            </w:r>
          </w:p>
        </w:tc>
      </w:tr>
      <w:tr w:rsidR="00125C27" w:rsidRPr="007F2D12" w14:paraId="5669D2AD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0BCBF4ED" w14:textId="77777777" w:rsidR="00125C27" w:rsidRDefault="00125C27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Приложение 23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A7FEBC2" w14:textId="77777777" w:rsidR="00125C27" w:rsidRDefault="00125C27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Положительное заключение негосударственной экспертизы №</w:t>
            </w:r>
            <w:r>
              <w:t xml:space="preserve"> </w:t>
            </w:r>
            <w:r w:rsidRPr="002939FF">
              <w:rPr>
                <w:rFonts w:ascii="PT Sans Narrow" w:hAnsi="PT Sans Narrow"/>
              </w:rPr>
              <w:t>77-2-1-3-079058-2021</w:t>
            </w:r>
            <w:r>
              <w:rPr>
                <w:rFonts w:ascii="PT Sans Narrow" w:hAnsi="PT Sans Narrow"/>
              </w:rPr>
              <w:t xml:space="preserve"> от 17.12.2021 г. (наименование объекта экспертизы: </w:t>
            </w:r>
            <w:r w:rsidRPr="002939FF">
              <w:rPr>
                <w:rFonts w:ascii="PT Sans Narrow" w:hAnsi="PT Sans Narrow"/>
              </w:rPr>
              <w:t>«Жилой дом с подземной автостоянкой. Квартал 3, Корпуса 3.1, 3.2, 3.3, 3.4, 3.5, 3.6, 3.7, 3.8» по адресу: г. Москва, Западный административный округ, район Очаково-Матвеевское, ш. Очаковское</w:t>
            </w:r>
            <w:r>
              <w:rPr>
                <w:rFonts w:ascii="PT Sans Narrow" w:hAnsi="PT Sans Narrow"/>
              </w:rPr>
              <w:t>).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8844C25" w14:textId="6D796D14" w:rsidR="00125C27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615</w:t>
            </w:r>
          </w:p>
        </w:tc>
      </w:tr>
      <w:tr w:rsidR="00A903C6" w:rsidRPr="007F2D12" w14:paraId="3C386F20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700A11B9" w14:textId="2F80D892" w:rsidR="00A903C6" w:rsidRDefault="00A903C6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Приложение 24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D56E882" w14:textId="73AB0ED2" w:rsidR="00A903C6" w:rsidRDefault="00A903C6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Выписка из ЕГРЮЛ ООО «СЗ «</w:t>
            </w:r>
            <w:proofErr w:type="spellStart"/>
            <w:r>
              <w:rPr>
                <w:rFonts w:ascii="PT Sans Narrow" w:hAnsi="PT Sans Narrow"/>
              </w:rPr>
              <w:t>ЦентрПолис</w:t>
            </w:r>
            <w:proofErr w:type="spellEnd"/>
            <w:r>
              <w:rPr>
                <w:rFonts w:ascii="PT Sans Narrow" w:hAnsi="PT Sans Narrow"/>
              </w:rPr>
              <w:t>»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1A229846" w14:textId="582F5272" w:rsidR="00A903C6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617</w:t>
            </w:r>
          </w:p>
        </w:tc>
      </w:tr>
      <w:tr w:rsidR="00A903C6" w:rsidRPr="007F2D12" w14:paraId="09418EF6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0CC1EAD4" w14:textId="075A6CC5" w:rsidR="00A903C6" w:rsidRDefault="00A903C6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Приложение 25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65A72DA" w14:textId="3FE70BB7" w:rsidR="00A903C6" w:rsidRDefault="00A903C6" w:rsidP="00A903C6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Выписка из ЕГРЮЛ ООО «ГП-МФС»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56F4D2A3" w14:textId="0951BF4E" w:rsidR="00A903C6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626</w:t>
            </w:r>
          </w:p>
        </w:tc>
      </w:tr>
      <w:tr w:rsidR="001908DB" w:rsidRPr="007F2D12" w14:paraId="6626C49B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5CF04B8F" w14:textId="023AF23B" w:rsidR="001908DB" w:rsidRDefault="001908DB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Приложение 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98F90FB" w14:textId="718DBA2F" w:rsidR="001908DB" w:rsidRDefault="001908DB" w:rsidP="001908DB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 xml:space="preserve">Письмо </w:t>
            </w:r>
            <w:r w:rsidRPr="001908DB">
              <w:rPr>
                <w:rFonts w:ascii="PT Sans Narrow" w:hAnsi="PT Sans Narrow"/>
              </w:rPr>
              <w:t>Исх. №АБ-455 от 17 ноября 2023 г.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63B9B377" w14:textId="5441EFB8" w:rsidR="001908DB" w:rsidRPr="007F2D12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649</w:t>
            </w:r>
          </w:p>
        </w:tc>
      </w:tr>
      <w:tr w:rsidR="00CC439B" w:rsidRPr="007F2D12" w14:paraId="3FD675B8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53EEBECF" w14:textId="0C38200B" w:rsidR="00CC439B" w:rsidRDefault="00CC439B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Приложение 27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91AF2C1" w14:textId="46547603" w:rsidR="00CC439B" w:rsidRPr="00CC439B" w:rsidRDefault="00CC439B" w:rsidP="001908DB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Письмо № ОЧК</w:t>
            </w:r>
            <w:r>
              <w:rPr>
                <w:rFonts w:ascii="PT Sans Narrow" w:hAnsi="PT Sans Narrow"/>
                <w:lang w:val="en-US"/>
              </w:rPr>
              <w:t>/</w:t>
            </w:r>
            <w:r>
              <w:rPr>
                <w:rFonts w:ascii="PT Sans Narrow" w:hAnsi="PT Sans Narrow"/>
              </w:rPr>
              <w:t>23-13785 от 24.11.2023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69DF8AA3" w14:textId="3B286F12" w:rsidR="00CC439B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651</w:t>
            </w:r>
          </w:p>
        </w:tc>
      </w:tr>
      <w:tr w:rsidR="00CC439B" w:rsidRPr="007F2D12" w14:paraId="43E2ABE1" w14:textId="77777777" w:rsidTr="00B13573">
        <w:trPr>
          <w:cantSplit/>
          <w:trHeight w:val="340"/>
        </w:trPr>
        <w:tc>
          <w:tcPr>
            <w:tcW w:w="2552" w:type="dxa"/>
            <w:shd w:val="clear" w:color="auto" w:fill="auto"/>
            <w:vAlign w:val="center"/>
          </w:tcPr>
          <w:p w14:paraId="48500DD8" w14:textId="51F9B055" w:rsidR="00CC439B" w:rsidRDefault="00CC439B" w:rsidP="00125C27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Приложение 28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22FE70B" w14:textId="77D842FE" w:rsidR="00CC439B" w:rsidRPr="00CC439B" w:rsidRDefault="00CC439B" w:rsidP="001908DB">
            <w:pPr>
              <w:pStyle w:val="APEX4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Письмо от 23.11.2023 г. № ИСХ-2296</w:t>
            </w:r>
            <w:r w:rsidRPr="00CC439B">
              <w:rPr>
                <w:rFonts w:ascii="PT Sans Narrow" w:hAnsi="PT Sans Narrow"/>
              </w:rPr>
              <w:t>/</w:t>
            </w:r>
            <w:r>
              <w:rPr>
                <w:rFonts w:ascii="PT Sans Narrow" w:hAnsi="PT Sans Narrow"/>
              </w:rPr>
              <w:t>МОСК МИЦ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42BF6717" w14:textId="1BFAD7BD" w:rsidR="00CC439B" w:rsidRDefault="00CC439B" w:rsidP="00125C27">
            <w:pPr>
              <w:pStyle w:val="APEX4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652</w:t>
            </w:r>
            <w:bookmarkStart w:id="5" w:name="_GoBack"/>
            <w:bookmarkEnd w:id="5"/>
          </w:p>
        </w:tc>
      </w:tr>
    </w:tbl>
    <w:p w14:paraId="5FA46E69" w14:textId="3253CABD" w:rsidR="00476964" w:rsidRPr="003F5D8C" w:rsidRDefault="00476964" w:rsidP="00600A43">
      <w:pPr>
        <w:sectPr w:rsidR="00476964" w:rsidRPr="003F5D8C" w:rsidSect="00664A2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567" w:right="566" w:bottom="2268" w:left="1418" w:header="59" w:footer="794" w:gutter="0"/>
          <w:pgNumType w:start="1"/>
          <w:cols w:space="708"/>
          <w:titlePg/>
          <w:docGrid w:linePitch="360"/>
        </w:sectPr>
      </w:pPr>
    </w:p>
    <w:bookmarkEnd w:id="0"/>
    <w:bookmarkEnd w:id="1"/>
    <w:bookmarkEnd w:id="2"/>
    <w:bookmarkEnd w:id="3"/>
    <w:bookmarkEnd w:id="4"/>
    <w:p w14:paraId="40EBE98E" w14:textId="7CAC125B" w:rsidR="0049483A" w:rsidRPr="003F5D8C" w:rsidRDefault="0049483A" w:rsidP="00342743">
      <w:pPr>
        <w:pStyle w:val="APEX6"/>
        <w:ind w:left="0" w:firstLine="0"/>
        <w:rPr>
          <w:rStyle w:val="ac"/>
          <w:rFonts w:cstheme="minorHAnsi"/>
          <w:bCs w:val="0"/>
          <w:caps w:val="0"/>
          <w:color w:val="auto"/>
          <w:szCs w:val="20"/>
          <w:u w:val="none"/>
        </w:rPr>
      </w:pPr>
    </w:p>
    <w:sectPr w:rsidR="0049483A" w:rsidRPr="003F5D8C" w:rsidSect="00B4000E">
      <w:headerReference w:type="first" r:id="rId12"/>
      <w:footerReference w:type="first" r:id="rId13"/>
      <w:pgSz w:w="11906" w:h="16838" w:code="9"/>
      <w:pgMar w:top="568" w:right="851" w:bottom="1418" w:left="1560" w:header="56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B5C40" w14:textId="77777777" w:rsidR="00CA7D2C" w:rsidRDefault="00CA7D2C">
      <w:r>
        <w:separator/>
      </w:r>
    </w:p>
  </w:endnote>
  <w:endnote w:type="continuationSeparator" w:id="0">
    <w:p w14:paraId="560968D1" w14:textId="77777777" w:rsidR="00CA7D2C" w:rsidRDefault="00CA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6B51B" w14:textId="77777777" w:rsidR="00CA7D2C" w:rsidRPr="00346E70" w:rsidRDefault="00CA7D2C">
    <w:pPr>
      <w:pStyle w:val="a7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3CD873E3" wp14:editId="56E29378">
              <wp:simplePos x="0" y="0"/>
              <wp:positionH relativeFrom="page">
                <wp:posOffset>2686050</wp:posOffset>
              </wp:positionH>
              <wp:positionV relativeFrom="page">
                <wp:posOffset>10301288</wp:posOffset>
              </wp:positionV>
              <wp:extent cx="456883" cy="173990"/>
              <wp:effectExtent l="0" t="0" r="19685" b="16510"/>
              <wp:wrapNone/>
              <wp:docPr id="77" name="Text Box 1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883" cy="17399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D15306C" w14:textId="77777777" w:rsidR="00CA7D2C" w:rsidRPr="0050782B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Дата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873E3" id="_x0000_t202" coordsize="21600,21600" o:spt="202" path="m,l,21600r21600,l21600,xe">
              <v:stroke joinstyle="miter"/>
              <v:path gradientshapeok="t" o:connecttype="rect"/>
            </v:shapetype>
            <v:shape id="Text Box 1108" o:spid="_x0000_s1026" type="#_x0000_t202" style="position:absolute;margin-left:211.5pt;margin-top:811.15pt;width:36pt;height:13.7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" filled="f">
              <v:textbox inset="0,.5mm,0,0">
                <w:txbxContent>
                  <w:p w14:paraId="0D15306C" w14:textId="77777777" w:rsidR="00CA7D2C" w:rsidRPr="0050782B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16"/>
                        <w:szCs w:val="16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4D4051C9" wp14:editId="378E7B24">
              <wp:simplePos x="0" y="0"/>
              <wp:positionH relativeFrom="page">
                <wp:posOffset>2141621</wp:posOffset>
              </wp:positionH>
              <wp:positionV relativeFrom="page">
                <wp:posOffset>10116553</wp:posOffset>
              </wp:positionV>
              <wp:extent cx="1000058" cy="186690"/>
              <wp:effectExtent l="0" t="0" r="10160" b="22860"/>
              <wp:wrapNone/>
              <wp:docPr id="80" name="Text Box 1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0058" cy="18669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82DE2D2" w14:textId="77777777" w:rsidR="00CA7D2C" w:rsidRDefault="00CA7D2C" w:rsidP="00A74D09">
                          <w:pPr>
                            <w:pStyle w:val="Twordizme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051C9" id="Text Box 1105" o:spid="_x0000_s1027" type="#_x0000_t202" style="position:absolute;margin-left:168.65pt;margin-top:796.6pt;width:78.75pt;height:14.7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" filled="f" strokeweight="1pt">
              <v:textbox inset="0,.5mm,0,0">
                <w:txbxContent>
                  <w:p w14:paraId="782DE2D2" w14:textId="77777777" w:rsidR="00CA7D2C" w:rsidRDefault="00CA7D2C" w:rsidP="00A74D09">
                    <w:pPr>
                      <w:pStyle w:val="Twordizm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9344" behindDoc="0" locked="0" layoutInCell="1" allowOverlap="1" wp14:anchorId="7016D5DD" wp14:editId="37176B8F">
              <wp:simplePos x="0" y="0"/>
              <wp:positionH relativeFrom="column">
                <wp:posOffset>1784985</wp:posOffset>
              </wp:positionH>
              <wp:positionV relativeFrom="paragraph">
                <wp:posOffset>81598</wp:posOffset>
              </wp:positionV>
              <wp:extent cx="366712" cy="0"/>
              <wp:effectExtent l="0" t="0" r="33655" b="19050"/>
              <wp:wrapNone/>
              <wp:docPr id="163" name="Прямая соединительная линия 1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6712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534BB38D" id="Прямая соединительная линия 163" o:spid="_x0000_s1026" style="position:absolute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55pt,6.45pt" to="169.4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" strokecolor="black [3213]" strokeweight="1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8320" behindDoc="0" locked="0" layoutInCell="1" allowOverlap="1" wp14:anchorId="1886128F" wp14:editId="6A82C7F8">
              <wp:simplePos x="0" y="0"/>
              <wp:positionH relativeFrom="column">
                <wp:posOffset>2147570</wp:posOffset>
              </wp:positionH>
              <wp:positionV relativeFrom="paragraph">
                <wp:posOffset>-89536</wp:posOffset>
              </wp:positionV>
              <wp:extent cx="0" cy="529273"/>
              <wp:effectExtent l="0" t="0" r="19050" b="23495"/>
              <wp:wrapNone/>
              <wp:docPr id="160" name="Прямая соединительная линия 1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0" cy="529273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01B5E812" id="Прямая соединительная линия 160" o:spid="_x0000_s1026" style="position:absolute;flip:x y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1pt,-7.05pt" to="169.1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" strokecolor="black [3213]" strokeweight="1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363E74FF" wp14:editId="151B36CD">
              <wp:simplePos x="0" y="0"/>
              <wp:positionH relativeFrom="page">
                <wp:posOffset>720090</wp:posOffset>
              </wp:positionH>
              <wp:positionV relativeFrom="page">
                <wp:posOffset>10124440</wp:posOffset>
              </wp:positionV>
              <wp:extent cx="343535" cy="179705"/>
              <wp:effectExtent l="15240" t="8890" r="12700" b="11430"/>
              <wp:wrapNone/>
              <wp:docPr id="81" name="tbxIzm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D179325" w14:textId="77777777" w:rsidR="00CA7D2C" w:rsidRPr="001950F4" w:rsidRDefault="00CA7D2C" w:rsidP="00A74D09">
                          <w:pPr>
                            <w:pStyle w:val="Twordizme"/>
                            <w:rPr>
                              <w:i w:val="0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3E74FF" id="tbxIzme" o:spid="_x0000_s1028" type="#_x0000_t202" style="position:absolute;margin-left:56.7pt;margin-top:797.2pt;width:27.05pt;height:14.1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" filled="f" strokeweight="1pt">
              <v:textbox inset="0,.5mm,0,0">
                <w:txbxContent>
                  <w:p w14:paraId="6D179325" w14:textId="77777777" w:rsidR="00CA7D2C" w:rsidRPr="001950F4" w:rsidRDefault="00CA7D2C" w:rsidP="00A74D09">
                    <w:pPr>
                      <w:pStyle w:val="Twordizme"/>
                      <w:rPr>
                        <w:i w:val="0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501219FB" wp14:editId="617BA546">
              <wp:simplePos x="0" y="0"/>
              <wp:positionH relativeFrom="page">
                <wp:posOffset>720090</wp:posOffset>
              </wp:positionH>
              <wp:positionV relativeFrom="page">
                <wp:posOffset>10302240</wp:posOffset>
              </wp:positionV>
              <wp:extent cx="343535" cy="172085"/>
              <wp:effectExtent l="0" t="0" r="18415" b="18415"/>
              <wp:wrapNone/>
              <wp:docPr id="78" name="Text Box 1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7208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ACD3572" w14:textId="77777777" w:rsidR="00CA7D2C" w:rsidRPr="00E11A6A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Изм</w:t>
                          </w:r>
                          <w:r w:rsidRPr="00E11A6A">
                            <w:rPr>
                              <w:rFonts w:ascii="PT Sans Narrow" w:hAnsi="PT Sans Narrow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1219FB" id="Text Box 1100" o:spid="_x0000_s1029" type="#_x0000_t202" style="position:absolute;margin-left:56.7pt;margin-top:811.2pt;width:27.05pt;height:13.5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" filled="f" strokeweight="1pt">
              <v:textbox inset="0,.5mm,0,0">
                <w:txbxContent>
                  <w:p w14:paraId="6ACD3572" w14:textId="77777777" w:rsidR="00CA7D2C" w:rsidRPr="00E11A6A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Изм</w:t>
                    </w:r>
                    <w:r w:rsidRPr="00E11A6A">
                      <w:rPr>
                        <w:rFonts w:ascii="PT Sans Narrow" w:hAnsi="PT Sans Narrow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5F804844" wp14:editId="576150BD">
              <wp:simplePos x="0" y="0"/>
              <wp:positionH relativeFrom="page">
                <wp:posOffset>2143760</wp:posOffset>
              </wp:positionH>
              <wp:positionV relativeFrom="page">
                <wp:posOffset>10302240</wp:posOffset>
              </wp:positionV>
              <wp:extent cx="539750" cy="173990"/>
              <wp:effectExtent l="10160" t="5715" r="12065" b="10795"/>
              <wp:wrapNone/>
              <wp:docPr id="76" name="Text Box 1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399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089F313" w14:textId="77777777" w:rsidR="00CA7D2C" w:rsidRPr="00E11A6A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Cs w:val="18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Подп</w:t>
                          </w:r>
                          <w:r w:rsidRPr="00E11A6A">
                            <w:rPr>
                              <w:rFonts w:ascii="PT Sans Narrow" w:hAnsi="PT Sans Narrow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804844" id="Text Box 1106" o:spid="_x0000_s1030" type="#_x0000_t202" style="position:absolute;margin-left:168.8pt;margin-top:811.2pt;width:42.5pt;height:13.7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" filled="f" strokeweight=".5pt">
              <v:textbox inset="0,.5mm,0,0">
                <w:txbxContent>
                  <w:p w14:paraId="5089F313" w14:textId="77777777" w:rsidR="00CA7D2C" w:rsidRPr="00E11A6A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Cs w:val="18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Подп</w:t>
                    </w:r>
                    <w:r w:rsidRPr="00E11A6A">
                      <w:rPr>
                        <w:rFonts w:ascii="PT Sans Narrow" w:hAnsi="PT Sans Narrow"/>
                        <w:szCs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4B633C0D" wp14:editId="39038CF3">
              <wp:simplePos x="0" y="0"/>
              <wp:positionH relativeFrom="page">
                <wp:posOffset>1783715</wp:posOffset>
              </wp:positionH>
              <wp:positionV relativeFrom="page">
                <wp:posOffset>10302240</wp:posOffset>
              </wp:positionV>
              <wp:extent cx="360045" cy="173990"/>
              <wp:effectExtent l="12065" t="5715" r="8890" b="10795"/>
              <wp:wrapNone/>
              <wp:docPr id="75" name="Text Box 1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399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8E83E34" w14:textId="77777777" w:rsidR="00CA7D2C" w:rsidRPr="0024006B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24006B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№ док.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633C0D" id="Text Box 1104" o:spid="_x0000_s1031" type="#_x0000_t202" style="position:absolute;margin-left:140.45pt;margin-top:811.2pt;width:28.35pt;height:13.7pt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" filled="f" strokeweight=".5pt">
              <v:textbox inset="0,.5mm,0,0">
                <w:txbxContent>
                  <w:p w14:paraId="28E83E34" w14:textId="77777777" w:rsidR="00CA7D2C" w:rsidRPr="0024006B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24006B">
                      <w:rPr>
                        <w:rFonts w:ascii="PT Sans Narrow" w:hAnsi="PT Sans Narrow"/>
                        <w:sz w:val="22"/>
                        <w:szCs w:val="22"/>
                      </w:rPr>
                      <w:t>№ док.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592" behindDoc="0" locked="0" layoutInCell="1" allowOverlap="1" wp14:anchorId="58431207" wp14:editId="201788E3">
              <wp:simplePos x="0" y="0"/>
              <wp:positionH relativeFrom="page">
                <wp:posOffset>1423670</wp:posOffset>
              </wp:positionH>
              <wp:positionV relativeFrom="page">
                <wp:posOffset>10302240</wp:posOffset>
              </wp:positionV>
              <wp:extent cx="360045" cy="173990"/>
              <wp:effectExtent l="0" t="0" r="20955" b="16510"/>
              <wp:wrapNone/>
              <wp:docPr id="74" name="Text Box 1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399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353B0D4" w14:textId="77777777" w:rsidR="00CA7D2C" w:rsidRPr="0050782B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431207" id="Text Box 1125" o:spid="_x0000_s1032" type="#_x0000_t202" style="position:absolute;margin-left:112.1pt;margin-top:811.2pt;width:28.35pt;height:13.7pt;z-index:25169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" filled="f" strokeweight=".5pt">
              <v:textbox inset="0,.5mm,0,0">
                <w:txbxContent>
                  <w:p w14:paraId="5353B0D4" w14:textId="77777777" w:rsidR="00CA7D2C" w:rsidRPr="0050782B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16"/>
                        <w:szCs w:val="16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41EB26FC" wp14:editId="75436610">
              <wp:simplePos x="0" y="0"/>
              <wp:positionH relativeFrom="page">
                <wp:posOffset>1063625</wp:posOffset>
              </wp:positionH>
              <wp:positionV relativeFrom="page">
                <wp:posOffset>10302240</wp:posOffset>
              </wp:positionV>
              <wp:extent cx="360045" cy="173990"/>
              <wp:effectExtent l="0" t="0" r="20955" b="16510"/>
              <wp:wrapNone/>
              <wp:docPr id="73" name="Text Box 1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399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EAD428B" w14:textId="77777777" w:rsidR="00CA7D2C" w:rsidRPr="00E4387A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Кол</w:t>
                          </w:r>
                          <w:r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.</w:t>
                          </w:r>
                          <w:r w:rsidRPr="00E4387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уч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EB26FC" id="Text Box 1102" o:spid="_x0000_s1033" type="#_x0000_t202" style="position:absolute;margin-left:83.75pt;margin-top:811.2pt;width:28.35pt;height:13.7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" filled="f" strokeweight="1pt">
              <v:textbox inset="0,.5mm,0,0">
                <w:txbxContent>
                  <w:p w14:paraId="1EAD428B" w14:textId="77777777" w:rsidR="00CA7D2C" w:rsidRPr="00E4387A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proofErr w:type="spellStart"/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Кол</w:t>
                    </w:r>
                    <w:r>
                      <w:rPr>
                        <w:rFonts w:ascii="PT Sans Narrow" w:hAnsi="PT Sans Narrow"/>
                        <w:sz w:val="22"/>
                        <w:szCs w:val="22"/>
                      </w:rPr>
                      <w:t>.</w:t>
                    </w:r>
                    <w:r w:rsidRPr="00E4387A">
                      <w:rPr>
                        <w:rFonts w:ascii="PT Sans Narrow" w:hAnsi="PT Sans Narrow"/>
                        <w:sz w:val="22"/>
                        <w:szCs w:val="22"/>
                      </w:rPr>
                      <w:t>уч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544" behindDoc="0" locked="1" layoutInCell="1" allowOverlap="1" wp14:anchorId="35AF6FD2" wp14:editId="26619672">
              <wp:simplePos x="0" y="0"/>
              <wp:positionH relativeFrom="page">
                <wp:posOffset>718820</wp:posOffset>
              </wp:positionH>
              <wp:positionV relativeFrom="page">
                <wp:posOffset>10300970</wp:posOffset>
              </wp:positionV>
              <wp:extent cx="2323465" cy="0"/>
              <wp:effectExtent l="0" t="0" r="19685" b="19050"/>
              <wp:wrapNone/>
              <wp:docPr id="72" name="Line 1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2346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F73B98B" id="Line 1123" o:spid="_x0000_s1026" style="position:absolute;z-index: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pt,811.1pt" to="239.55pt,8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" strokeweight="1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520" behindDoc="0" locked="0" layoutInCell="1" allowOverlap="1" wp14:anchorId="08D54E03" wp14:editId="7A1E7E36">
              <wp:simplePos x="0" y="0"/>
              <wp:positionH relativeFrom="page">
                <wp:posOffset>723900</wp:posOffset>
              </wp:positionH>
              <wp:positionV relativeFrom="page">
                <wp:posOffset>9934575</wp:posOffset>
              </wp:positionV>
              <wp:extent cx="6659880" cy="0"/>
              <wp:effectExtent l="0" t="0" r="26670" b="19050"/>
              <wp:wrapNone/>
              <wp:docPr id="71" name="Line 1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58C5DC41" id="Line 1122" o:spid="_x0000_s1026" style="position:absolute;z-index:2516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pt,782.25pt" to="581.4pt,7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352" behindDoc="0" locked="1" layoutInCell="1" allowOverlap="1" wp14:anchorId="7EDCD580" wp14:editId="78F78150">
              <wp:simplePos x="0" y="0"/>
              <wp:positionH relativeFrom="page">
                <wp:posOffset>7018655</wp:posOffset>
              </wp:positionH>
              <wp:positionV relativeFrom="page">
                <wp:posOffset>9937115</wp:posOffset>
              </wp:positionV>
              <wp:extent cx="360045" cy="252095"/>
              <wp:effectExtent l="0" t="0" r="20955" b="14605"/>
              <wp:wrapNone/>
              <wp:docPr id="70" name="Text Box 1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2548F48" w14:textId="77777777" w:rsidR="00CA7D2C" w:rsidRPr="0050782B" w:rsidRDefault="00CA7D2C" w:rsidP="00A74D09">
                          <w:pPr>
                            <w:pStyle w:val="Twordpage"/>
                            <w:rPr>
                              <w:rFonts w:ascii="PT Sans Narrow" w:hAnsi="PT Sans Narrow"/>
                              <w:i w:val="0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i w:val="0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DCD580" id="Text Box 1110" o:spid="_x0000_s1034" type="#_x0000_t202" style="position:absolute;margin-left:552.65pt;margin-top:782.45pt;width:28.35pt;height:19.85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" filled="f" strokeweight="1pt">
              <v:textbox inset="0,1mm,0,0">
                <w:txbxContent>
                  <w:p w14:paraId="32548F48" w14:textId="77777777" w:rsidR="00CA7D2C" w:rsidRPr="0050782B" w:rsidRDefault="00CA7D2C" w:rsidP="00A74D09">
                    <w:pPr>
                      <w:pStyle w:val="Twordpage"/>
                      <w:rPr>
                        <w:rFonts w:ascii="PT Sans Narrow" w:hAnsi="PT Sans Narrow"/>
                        <w:i w:val="0"/>
                      </w:rPr>
                    </w:pPr>
                    <w:r w:rsidRPr="00E11A6A">
                      <w:rPr>
                        <w:rFonts w:ascii="PT Sans Narrow" w:hAnsi="PT Sans Narrow"/>
                        <w:i w:val="0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376" behindDoc="0" locked="1" layoutInCell="1" allowOverlap="1" wp14:anchorId="4A28D6F8" wp14:editId="1BCBBA25">
              <wp:simplePos x="0" y="0"/>
              <wp:positionH relativeFrom="page">
                <wp:posOffset>7019925</wp:posOffset>
              </wp:positionH>
              <wp:positionV relativeFrom="page">
                <wp:posOffset>10189210</wp:posOffset>
              </wp:positionV>
              <wp:extent cx="360000" cy="288000"/>
              <wp:effectExtent l="0" t="0" r="21590" b="17145"/>
              <wp:wrapNone/>
              <wp:docPr id="69" name="tbxPag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00" cy="288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397387D" w14:textId="074DA34A" w:rsidR="00CA7D2C" w:rsidRPr="000D3552" w:rsidRDefault="00CA7D2C" w:rsidP="00F13831">
                          <w:pPr>
                            <w:pStyle w:val="Gostframetex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  <w:lang w:val="en-US"/>
                            </w:rPr>
                          </w:pP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CC439B">
                            <w:rPr>
                              <w:rStyle w:val="a9"/>
                              <w:rFonts w:ascii="PT Sans Narrow" w:hAnsi="PT Sans Narrow"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 w:rsidRPr="00E11A6A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28D6F8" id="_x0000_t202" coordsize="21600,21600" o:spt="202" path="m,l,21600r21600,l21600,xe">
              <v:stroke joinstyle="miter"/>
              <v:path gradientshapeok="t" o:connecttype="rect"/>
            </v:shapetype>
            <v:shape id="tbxPagn" o:spid="_x0000_s1035" type="#_x0000_t202" style="position:absolute;margin-left:552.75pt;margin-top:802.3pt;width:28.35pt;height:22.7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" filled="f" strokeweight="1pt">
              <v:textbox inset="0,1mm,0,0">
                <w:txbxContent>
                  <w:p w14:paraId="1397387D" w14:textId="074DA34A" w:rsidR="00CA7D2C" w:rsidRPr="000D3552" w:rsidRDefault="00CA7D2C" w:rsidP="00F13831">
                    <w:pPr>
                      <w:pStyle w:val="Gostframetext"/>
                      <w:jc w:val="center"/>
                      <w:rPr>
                        <w:rFonts w:ascii="PT Sans Narrow" w:hAnsi="PT Sans Narrow"/>
                        <w:sz w:val="22"/>
                        <w:szCs w:val="22"/>
                        <w:lang w:val="en-US"/>
                      </w:rPr>
                    </w:pP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begin"/>
                    </w: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instrText xml:space="preserve"> PAGE </w:instrText>
                    </w: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separate"/>
                    </w:r>
                    <w:r w:rsidR="00CC439B">
                      <w:rPr>
                        <w:rStyle w:val="a9"/>
                        <w:rFonts w:ascii="PT Sans Narrow" w:hAnsi="PT Sans Narrow"/>
                        <w:noProof/>
                        <w:sz w:val="22"/>
                        <w:szCs w:val="22"/>
                      </w:rPr>
                      <w:t>2</w:t>
                    </w:r>
                    <w:r w:rsidRPr="00E11A6A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3568" behindDoc="0" locked="0" layoutInCell="1" allowOverlap="1" wp14:anchorId="71B0CCF1" wp14:editId="26B33FE6">
              <wp:simplePos x="0" y="0"/>
              <wp:positionH relativeFrom="page">
                <wp:posOffset>1423670</wp:posOffset>
              </wp:positionH>
              <wp:positionV relativeFrom="page">
                <wp:posOffset>10120630</wp:posOffset>
              </wp:positionV>
              <wp:extent cx="360045" cy="179705"/>
              <wp:effectExtent l="0" t="0" r="20955" b="10795"/>
              <wp:wrapNone/>
              <wp:docPr id="68" name="tbxIzm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1DD97A5" w14:textId="77777777" w:rsidR="00CA7D2C" w:rsidRPr="00FA5728" w:rsidRDefault="00CA7D2C" w:rsidP="00A74D09">
                          <w:pPr>
                            <w:pStyle w:val="Twordizme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B0CCF1" id="tbxIzml" o:spid="_x0000_s1036" type="#_x0000_t202" style="position:absolute;margin-left:112.1pt;margin-top:796.9pt;width:28.35pt;height:14.15pt;z-index:25169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" filled="f" strokeweight="1pt">
              <v:textbox inset="0,.5mm,0,0">
                <w:txbxContent>
                  <w:p w14:paraId="71DD97A5" w14:textId="77777777" w:rsidR="00CA7D2C" w:rsidRPr="00FA5728" w:rsidRDefault="00CA7D2C" w:rsidP="00A74D09">
                    <w:pPr>
                      <w:pStyle w:val="Twordizm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45A72841" wp14:editId="38C02D51">
              <wp:simplePos x="0" y="0"/>
              <wp:positionH relativeFrom="page">
                <wp:posOffset>2682240</wp:posOffset>
              </wp:positionH>
              <wp:positionV relativeFrom="page">
                <wp:posOffset>9942195</wp:posOffset>
              </wp:positionV>
              <wp:extent cx="0" cy="539750"/>
              <wp:effectExtent l="0" t="0" r="19050" b="31750"/>
              <wp:wrapNone/>
              <wp:docPr id="66" name="Line 1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7DFAFAA" id="Line 1120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1.2pt,782.85pt" to="211.2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448" behindDoc="0" locked="0" layoutInCell="1" allowOverlap="1" wp14:anchorId="3F973EE3" wp14:editId="285468BA">
              <wp:simplePos x="0" y="0"/>
              <wp:positionH relativeFrom="page">
                <wp:posOffset>2143760</wp:posOffset>
              </wp:positionH>
              <wp:positionV relativeFrom="page">
                <wp:posOffset>9942195</wp:posOffset>
              </wp:positionV>
              <wp:extent cx="0" cy="539750"/>
              <wp:effectExtent l="10160" t="7620" r="8890" b="14605"/>
              <wp:wrapNone/>
              <wp:docPr id="65" name="Line 1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72DCD4E8" id="Line 1119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8.8pt,782.85pt" to="168.8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49426E61" wp14:editId="14914BAB">
              <wp:simplePos x="0" y="0"/>
              <wp:positionH relativeFrom="page">
                <wp:posOffset>1423670</wp:posOffset>
              </wp:positionH>
              <wp:positionV relativeFrom="page">
                <wp:posOffset>9942195</wp:posOffset>
              </wp:positionV>
              <wp:extent cx="0" cy="539750"/>
              <wp:effectExtent l="0" t="0" r="19050" b="31750"/>
              <wp:wrapNone/>
              <wp:docPr id="64" name="Line 1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  <a:headEnd/>
                        <a:tailEnd/>
                      </a:ln>
                      <a:extLst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2C76C2F" id="Line 1118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2.1pt,782.85pt" to="112.1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" strokecolor="black [3213]" strokeweight="1pt">
              <v:stroke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25109D17" wp14:editId="09673727">
              <wp:simplePos x="0" y="0"/>
              <wp:positionH relativeFrom="page">
                <wp:posOffset>1063625</wp:posOffset>
              </wp:positionH>
              <wp:positionV relativeFrom="page">
                <wp:posOffset>9942195</wp:posOffset>
              </wp:positionV>
              <wp:extent cx="0" cy="539750"/>
              <wp:effectExtent l="0" t="0" r="19050" b="31750"/>
              <wp:wrapNone/>
              <wp:docPr id="63" name="Line 1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D5A95B9" id="Line 1117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3.75pt,782.85pt" to="83.75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57BB84B2" wp14:editId="4FDE7CFA">
              <wp:simplePos x="0" y="0"/>
              <wp:positionH relativeFrom="page">
                <wp:posOffset>1783715</wp:posOffset>
              </wp:positionH>
              <wp:positionV relativeFrom="page">
                <wp:posOffset>10120630</wp:posOffset>
              </wp:positionV>
              <wp:extent cx="360045" cy="179705"/>
              <wp:effectExtent l="12065" t="14605" r="8890" b="15240"/>
              <wp:wrapNone/>
              <wp:docPr id="62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A0D3BDC" w14:textId="77777777" w:rsidR="00CA7D2C" w:rsidRPr="00DF2469" w:rsidRDefault="00CA7D2C" w:rsidP="00A74D09">
                          <w:pPr>
                            <w:pStyle w:val="Twordizme"/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BB84B2" id="tbxNdoc" o:spid="_x0000_s1037" type="#_x0000_t202" style="position:absolute;margin-left:140.45pt;margin-top:796.9pt;width:28.35pt;height:14.15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" filled="f" strokeweight="1pt">
              <v:textbox inset="0,.5mm,0,0">
                <w:txbxContent>
                  <w:p w14:paraId="3A0D3BDC" w14:textId="77777777" w:rsidR="00CA7D2C" w:rsidRPr="00DF2469" w:rsidRDefault="00CA7D2C" w:rsidP="00A74D09">
                    <w:pPr>
                      <w:pStyle w:val="Twordizme"/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256D5445" wp14:editId="6E469F8C">
              <wp:simplePos x="0" y="0"/>
              <wp:positionH relativeFrom="page">
                <wp:posOffset>1063625</wp:posOffset>
              </wp:positionH>
              <wp:positionV relativeFrom="page">
                <wp:posOffset>10120630</wp:posOffset>
              </wp:positionV>
              <wp:extent cx="360045" cy="179705"/>
              <wp:effectExtent l="6350" t="14605" r="14605" b="15240"/>
              <wp:wrapNone/>
              <wp:docPr id="61" name="tbxIzm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7231ADD" w14:textId="77777777" w:rsidR="00CA7D2C" w:rsidRPr="0010719F" w:rsidRDefault="00CA7D2C" w:rsidP="0010719F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6D5445" id="tbxIzmk" o:spid="_x0000_s1038" type="#_x0000_t202" style="position:absolute;margin-left:83.75pt;margin-top:796.9pt;width:28.35pt;height:14.1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" filled="f" strokeweight="1pt">
              <v:textbox inset="0,.5mm,0,0">
                <w:txbxContent>
                  <w:p w14:paraId="27231ADD" w14:textId="77777777" w:rsidR="00CA7D2C" w:rsidRPr="0010719F" w:rsidRDefault="00CA7D2C" w:rsidP="0010719F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2663BED0" wp14:editId="5B9BFC44">
              <wp:simplePos x="0" y="0"/>
              <wp:positionH relativeFrom="page">
                <wp:posOffset>1783715</wp:posOffset>
              </wp:positionH>
              <wp:positionV relativeFrom="page">
                <wp:posOffset>9942195</wp:posOffset>
              </wp:positionV>
              <wp:extent cx="0" cy="539750"/>
              <wp:effectExtent l="12065" t="7620" r="6985" b="14605"/>
              <wp:wrapNone/>
              <wp:docPr id="60" name="Line 1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A02F098" id="Line 1126" o:spid="_x0000_s1026" style="position:absolute;z-index:2516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0.45pt,782.85pt" to="140.45pt,8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0A299A38" wp14:editId="790DFDD4">
              <wp:simplePos x="0" y="0"/>
              <wp:positionH relativeFrom="page">
                <wp:posOffset>3275965</wp:posOffset>
              </wp:positionH>
              <wp:positionV relativeFrom="page">
                <wp:posOffset>10115550</wp:posOffset>
              </wp:positionV>
              <wp:extent cx="3617595" cy="269875"/>
              <wp:effectExtent l="0" t="0" r="2540" b="0"/>
              <wp:wrapNone/>
              <wp:docPr id="59" name="tbxOboz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7595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47BFF1" w14:textId="35B990BE" w:rsidR="00CA7D2C" w:rsidRPr="007778F4" w:rsidRDefault="00CA7D2C" w:rsidP="00EB5422">
                          <w:pPr>
                            <w:pStyle w:val="Gostframetext"/>
                            <w:jc w:val="center"/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  <w:t>1191-</w:t>
                          </w:r>
                          <w:r w:rsidR="002D2121"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  <w:t>ПЗ2.С</w:t>
                          </w:r>
                        </w:p>
                        <w:p w14:paraId="539B6E8B" w14:textId="77777777" w:rsidR="00CA7D2C" w:rsidRPr="00F13831" w:rsidRDefault="00CA7D2C" w:rsidP="00F13831">
                          <w:pPr>
                            <w:pStyle w:val="Gostframetext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299A38" id="tbxOboz" o:spid="_x0000_s1039" type="#_x0000_t202" style="position:absolute;margin-left:257.95pt;margin-top:796.5pt;width:284.85pt;height:21.2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" filled="f" stroked="f">
              <v:textbox inset=",0,,0">
                <w:txbxContent>
                  <w:p w14:paraId="5847BFF1" w14:textId="35B990BE" w:rsidR="00CA7D2C" w:rsidRPr="007778F4" w:rsidRDefault="00CA7D2C" w:rsidP="00EB5422">
                    <w:pPr>
                      <w:pStyle w:val="Gostframetext"/>
                      <w:jc w:val="center"/>
                      <w:rPr>
                        <w:rFonts w:ascii="PT Sans Narrow" w:hAnsi="PT Sans Narrow"/>
                        <w:sz w:val="32"/>
                        <w:szCs w:val="32"/>
                      </w:rPr>
                    </w:pPr>
                    <w:r>
                      <w:rPr>
                        <w:rFonts w:ascii="PT Sans Narrow" w:hAnsi="PT Sans Narrow"/>
                        <w:sz w:val="32"/>
                        <w:szCs w:val="32"/>
                      </w:rPr>
                      <w:t>1191-</w:t>
                    </w:r>
                    <w:r w:rsidR="002D2121">
                      <w:rPr>
                        <w:rFonts w:ascii="PT Sans Narrow" w:hAnsi="PT Sans Narrow"/>
                        <w:sz w:val="32"/>
                        <w:szCs w:val="32"/>
                      </w:rPr>
                      <w:t>ПЗ2.С</w:t>
                    </w:r>
                  </w:p>
                  <w:p w14:paraId="539B6E8B" w14:textId="77777777" w:rsidR="00CA7D2C" w:rsidRPr="00F13831" w:rsidRDefault="00CA7D2C" w:rsidP="00F13831">
                    <w:pPr>
                      <w:pStyle w:val="Gostframetext"/>
                      <w:jc w:val="center"/>
                      <w:rPr>
                        <w:sz w:val="32"/>
                        <w:szCs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A9606" w14:textId="77777777" w:rsidR="00CA7D2C" w:rsidRDefault="00CA7D2C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1" layoutInCell="1" allowOverlap="1" wp14:anchorId="0B891C01" wp14:editId="260409E3">
              <wp:simplePos x="0" y="0"/>
              <wp:positionH relativeFrom="page">
                <wp:posOffset>720090</wp:posOffset>
              </wp:positionH>
              <wp:positionV relativeFrom="page">
                <wp:posOffset>9409430</wp:posOffset>
              </wp:positionV>
              <wp:extent cx="2339340" cy="0"/>
              <wp:effectExtent l="15240" t="8255" r="7620" b="10795"/>
              <wp:wrapNone/>
              <wp:docPr id="53" name="Line 9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0FE19683" id="Line 982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40.9pt" to="240.9pt,7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DNFgIAACwEAAAOAAAAZHJzL2Uyb0RvYy54bWysU9uO2yAQfa/Uf0C8J77Em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1" layoutInCell="1" allowOverlap="1" wp14:anchorId="03FC13CC" wp14:editId="789033C6">
              <wp:simplePos x="0" y="0"/>
              <wp:positionH relativeFrom="page">
                <wp:posOffset>721360</wp:posOffset>
              </wp:positionH>
              <wp:positionV relativeFrom="page">
                <wp:posOffset>9227820</wp:posOffset>
              </wp:positionV>
              <wp:extent cx="2339340" cy="0"/>
              <wp:effectExtent l="6985" t="7620" r="6350" b="11430"/>
              <wp:wrapNone/>
              <wp:docPr id="52" name="Line 9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2D16B57" id="Line 981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pt,726.6pt" to="241pt,7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4F1F3BC0" wp14:editId="7C44024C">
              <wp:simplePos x="0" y="0"/>
              <wp:positionH relativeFrom="page">
                <wp:posOffset>2160270</wp:posOffset>
              </wp:positionH>
              <wp:positionV relativeFrom="page">
                <wp:posOffset>9229725</wp:posOffset>
              </wp:positionV>
              <wp:extent cx="539750" cy="179705"/>
              <wp:effectExtent l="0" t="0" r="0" b="1270"/>
              <wp:wrapNone/>
              <wp:docPr id="51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39DFA" w14:textId="77777777" w:rsidR="00CA7D2C" w:rsidRPr="009E5C45" w:rsidRDefault="00CA7D2C" w:rsidP="00B25C5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1F3BC0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170.1pt;margin-top:726.75pt;width:42.5pt;height:14.1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" filled="f" stroked="f" strokeweight=".5pt">
              <v:textbox inset="0,.5mm,0,0">
                <w:txbxContent>
                  <w:p w14:paraId="71239DFA" w14:textId="77777777" w:rsidR="00CA7D2C" w:rsidRPr="009E5C45" w:rsidRDefault="00CA7D2C" w:rsidP="00B25C57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58191DBC" wp14:editId="5696A683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50" name="Line 9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46DD434E" id="Line 979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" stroked="f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1" layoutInCell="1" allowOverlap="1" wp14:anchorId="6C7EDB09" wp14:editId="59A5D43D">
              <wp:simplePos x="0" y="0"/>
              <wp:positionH relativeFrom="page">
                <wp:posOffset>1440180</wp:posOffset>
              </wp:positionH>
              <wp:positionV relativeFrom="page">
                <wp:posOffset>9037320</wp:posOffset>
              </wp:positionV>
              <wp:extent cx="0" cy="1440180"/>
              <wp:effectExtent l="11430" t="7620" r="7620" b="9525"/>
              <wp:wrapNone/>
              <wp:docPr id="49" name="Line 9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485E9D5" id="Line 978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3.4pt,711.6pt" to="113.4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1" layoutInCell="1" allowOverlap="1" wp14:anchorId="49CC1E9F" wp14:editId="36BF9A45">
              <wp:simplePos x="0" y="0"/>
              <wp:positionH relativeFrom="page">
                <wp:posOffset>1752600</wp:posOffset>
              </wp:positionH>
              <wp:positionV relativeFrom="page">
                <wp:posOffset>9037320</wp:posOffset>
              </wp:positionV>
              <wp:extent cx="0" cy="539750"/>
              <wp:effectExtent l="9525" t="7620" r="9525" b="14605"/>
              <wp:wrapNone/>
              <wp:docPr id="48" name="Line 9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7085949" id="Line 977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8pt,711.6pt" to="138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F8E211B" wp14:editId="3A98F30F">
              <wp:simplePos x="0" y="0"/>
              <wp:positionH relativeFrom="page">
                <wp:posOffset>1430020</wp:posOffset>
              </wp:positionH>
              <wp:positionV relativeFrom="page">
                <wp:posOffset>9229725</wp:posOffset>
              </wp:positionV>
              <wp:extent cx="360045" cy="179705"/>
              <wp:effectExtent l="1270" t="0" r="635" b="1270"/>
              <wp:wrapNone/>
              <wp:docPr id="47" name="tbxIzm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09A4AD" w14:textId="29C6F8A3" w:rsidR="00CA7D2C" w:rsidRPr="00420344" w:rsidRDefault="00420344" w:rsidP="00B25C57">
                          <w:pPr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</w:rPr>
                            <w:t>Зам.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8E211B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112.6pt;margin-top:726.75pt;width:28.35pt;height:14.1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" stroked="f" strokeweight=".5pt">
              <v:textbox inset="0,.5mm,0,0">
                <w:txbxContent>
                  <w:p w14:paraId="3909A4AD" w14:textId="29C6F8A3" w:rsidR="00CA7D2C" w:rsidRPr="00420344" w:rsidRDefault="00420344" w:rsidP="00B25C57">
                    <w:pPr>
                      <w:jc w:val="center"/>
                      <w:rPr>
                        <w:rFonts w:ascii="PT Sans Narrow" w:hAnsi="PT Sans Narrow"/>
                      </w:rPr>
                    </w:pPr>
                    <w:r w:rsidRPr="00420344">
                      <w:rPr>
                        <w:rFonts w:ascii="PT Sans Narrow" w:hAnsi="PT Sans Narrow"/>
                      </w:rPr>
                      <w:t>Зам.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1" layoutInCell="1" allowOverlap="1" wp14:anchorId="18B14FCF" wp14:editId="654F6501">
              <wp:simplePos x="0" y="0"/>
              <wp:positionH relativeFrom="page">
                <wp:posOffset>721360</wp:posOffset>
              </wp:positionH>
              <wp:positionV relativeFrom="page">
                <wp:posOffset>9037320</wp:posOffset>
              </wp:positionV>
              <wp:extent cx="6659880" cy="0"/>
              <wp:effectExtent l="6985" t="7620" r="10160" b="11430"/>
              <wp:wrapNone/>
              <wp:docPr id="46" name="Line 9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4482B626" id="Line 975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pt,711.6pt" to="581.2pt,7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191FQIAACw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1" layoutInCell="1" allowOverlap="1" wp14:anchorId="31E2C908" wp14:editId="6447006F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6659880" cy="635"/>
              <wp:effectExtent l="15240" t="13970" r="11430" b="13970"/>
              <wp:wrapNone/>
              <wp:docPr id="45" name="Line 9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65988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C6F7829" id="Line 97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54.1pt" to="581.1pt,7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" strokeweight="1pt">
              <o:lock v:ext="edit" aspectratio="t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1" layoutInCell="1" allowOverlap="1" wp14:anchorId="12E89BF0" wp14:editId="00B2F21A">
              <wp:simplePos x="0" y="0"/>
              <wp:positionH relativeFrom="page">
                <wp:posOffset>3060700</wp:posOffset>
              </wp:positionH>
              <wp:positionV relativeFrom="page">
                <wp:posOffset>9037320</wp:posOffset>
              </wp:positionV>
              <wp:extent cx="0" cy="1440180"/>
              <wp:effectExtent l="12700" t="7620" r="6350" b="9525"/>
              <wp:wrapNone/>
              <wp:docPr id="44" name="Line 9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5FB7EBD" id="Line 97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1pt,711.6pt" to="24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1" layoutInCell="1" allowOverlap="1" wp14:anchorId="6BFE6D7D" wp14:editId="1ABB4E66">
              <wp:simplePos x="0" y="0"/>
              <wp:positionH relativeFrom="page">
                <wp:posOffset>2700655</wp:posOffset>
              </wp:positionH>
              <wp:positionV relativeFrom="page">
                <wp:posOffset>9037320</wp:posOffset>
              </wp:positionV>
              <wp:extent cx="0" cy="1440180"/>
              <wp:effectExtent l="14605" t="7620" r="13970" b="9525"/>
              <wp:wrapNone/>
              <wp:docPr id="43" name="Line 9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B5E3158" id="Line 97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2.65pt,711.6pt" to="212.65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1" layoutInCell="1" allowOverlap="1" wp14:anchorId="1EBB52FB" wp14:editId="136B3C4E">
              <wp:simplePos x="0" y="0"/>
              <wp:positionH relativeFrom="page">
                <wp:posOffset>2160270</wp:posOffset>
              </wp:positionH>
              <wp:positionV relativeFrom="page">
                <wp:posOffset>9037320</wp:posOffset>
              </wp:positionV>
              <wp:extent cx="0" cy="1440180"/>
              <wp:effectExtent l="7620" t="7620" r="11430" b="9525"/>
              <wp:wrapNone/>
              <wp:docPr id="42" name="Line 9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5693083A" id="Line 97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0.1pt,711.6pt" to="170.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1" allowOverlap="1" wp14:anchorId="13F53D01" wp14:editId="4231F979">
              <wp:simplePos x="0" y="0"/>
              <wp:positionH relativeFrom="page">
                <wp:posOffset>1080135</wp:posOffset>
              </wp:positionH>
              <wp:positionV relativeFrom="page">
                <wp:posOffset>9037320</wp:posOffset>
              </wp:positionV>
              <wp:extent cx="0" cy="539750"/>
              <wp:effectExtent l="13335" t="7620" r="15240" b="14605"/>
              <wp:wrapNone/>
              <wp:docPr id="41" name="Line 9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5A75EFC5" id="Line 97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11.6pt" to="85.0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123C73F2" wp14:editId="3438CE5A">
              <wp:simplePos x="0" y="0"/>
              <wp:positionH relativeFrom="page">
                <wp:posOffset>3060700</wp:posOffset>
              </wp:positionH>
              <wp:positionV relativeFrom="page">
                <wp:posOffset>9577070</wp:posOffset>
              </wp:positionV>
              <wp:extent cx="2484120" cy="897255"/>
              <wp:effectExtent l="3175" t="4445" r="0" b="3175"/>
              <wp:wrapNone/>
              <wp:docPr id="40" name="tbxNai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897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87B4F52" w14:textId="77777777" w:rsidR="00CA7D2C" w:rsidRDefault="00CA7D2C" w:rsidP="002E3E3D">
                          <w:pPr>
                            <w:spacing w:line="280" w:lineRule="exact"/>
                            <w:rPr>
                              <w:szCs w:val="22"/>
                            </w:rPr>
                          </w:pPr>
                        </w:p>
                        <w:p w14:paraId="2D9EE205" w14:textId="77777777" w:rsidR="00CA7D2C" w:rsidRDefault="00CA7D2C" w:rsidP="002E3E3D">
                          <w:pPr>
                            <w:spacing w:line="280" w:lineRule="exact"/>
                            <w:rPr>
                              <w:szCs w:val="22"/>
                            </w:rPr>
                          </w:pPr>
                        </w:p>
                        <w:p w14:paraId="43519C94" w14:textId="77777777" w:rsidR="00CA7D2C" w:rsidRPr="00E11A6A" w:rsidRDefault="00CA7D2C" w:rsidP="002E3E3D">
                          <w:pPr>
                            <w:pStyle w:val="Gostframetext"/>
                            <w:spacing w:line="28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Пояснительная записка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3C73F2" id="tbxNaim" o:spid="_x0000_s1042" type="#_x0000_t202" style="position:absolute;margin-left:241pt;margin-top:754.1pt;width:195.6pt;height:70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" filled="f" stroked="f" strokecolor="red">
              <v:textbox inset="0,0,0,0">
                <w:txbxContent>
                  <w:p w14:paraId="787B4F52" w14:textId="77777777" w:rsidR="00CA7D2C" w:rsidRDefault="00CA7D2C" w:rsidP="002E3E3D">
                    <w:pPr>
                      <w:spacing w:line="280" w:lineRule="exact"/>
                      <w:rPr>
                        <w:szCs w:val="22"/>
                      </w:rPr>
                    </w:pPr>
                  </w:p>
                  <w:p w14:paraId="2D9EE205" w14:textId="77777777" w:rsidR="00CA7D2C" w:rsidRDefault="00CA7D2C" w:rsidP="002E3E3D">
                    <w:pPr>
                      <w:spacing w:line="280" w:lineRule="exact"/>
                      <w:rPr>
                        <w:szCs w:val="22"/>
                      </w:rPr>
                    </w:pPr>
                  </w:p>
                  <w:p w14:paraId="43519C94" w14:textId="77777777" w:rsidR="00CA7D2C" w:rsidRPr="00E11A6A" w:rsidRDefault="00CA7D2C" w:rsidP="002E3E3D">
                    <w:pPr>
                      <w:pStyle w:val="Gostframetext"/>
                      <w:spacing w:line="28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>
                      <w:rPr>
                        <w:rFonts w:ascii="PT Sans Narrow" w:hAnsi="PT Sans Narrow"/>
                        <w:sz w:val="22"/>
                        <w:szCs w:val="22"/>
                      </w:rPr>
                      <w:t>Пояснительная записка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02511875" wp14:editId="7C23F819">
              <wp:simplePos x="0" y="0"/>
              <wp:positionH relativeFrom="page">
                <wp:posOffset>5580380</wp:posOffset>
              </wp:positionH>
              <wp:positionV relativeFrom="page">
                <wp:posOffset>9757410</wp:posOffset>
              </wp:positionV>
              <wp:extent cx="539750" cy="179705"/>
              <wp:effectExtent l="8255" t="13335" r="13970" b="6985"/>
              <wp:wrapNone/>
              <wp:docPr id="39" name="tbxLi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83E3D75" w14:textId="77777777" w:rsidR="00CA7D2C" w:rsidRPr="00E11A6A" w:rsidRDefault="00CA7D2C" w:rsidP="00EB2D1A">
                          <w:pPr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</w:t>
                          </w:r>
                        </w:p>
                        <w:p w14:paraId="76C87F6D" w14:textId="77777777" w:rsidR="00CA7D2C" w:rsidRPr="0020303B" w:rsidRDefault="00CA7D2C" w:rsidP="00B25C57">
                          <w:pPr>
                            <w:pStyle w:val="Gostframetext"/>
                            <w:jc w:val="center"/>
                            <w:rPr>
                              <w:rFonts w:ascii="PT Sans" w:hAnsi="PT Sans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511875" id="tbxLite" o:spid="_x0000_s1043" type="#_x0000_t202" style="position:absolute;margin-left:439.4pt;margin-top:768.3pt;width:42.5pt;height:14.1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" filled="f" strokeweight="1pt">
              <v:textbox inset="0,.5mm,0,0">
                <w:txbxContent>
                  <w:p w14:paraId="283E3D75" w14:textId="77777777" w:rsidR="00CA7D2C" w:rsidRPr="00E11A6A" w:rsidRDefault="00CA7D2C" w:rsidP="00EB2D1A">
                    <w:pPr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П</w:t>
                    </w:r>
                  </w:p>
                  <w:p w14:paraId="76C87F6D" w14:textId="77777777" w:rsidR="00CA7D2C" w:rsidRPr="0020303B" w:rsidRDefault="00CA7D2C" w:rsidP="00B25C57">
                    <w:pPr>
                      <w:pStyle w:val="Gostframetext"/>
                      <w:jc w:val="center"/>
                      <w:rPr>
                        <w:rFonts w:ascii="PT Sans" w:hAnsi="PT Sans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0AF1CEC0" wp14:editId="799542EF">
              <wp:simplePos x="0" y="0"/>
              <wp:positionH relativeFrom="page">
                <wp:posOffset>6120130</wp:posOffset>
              </wp:positionH>
              <wp:positionV relativeFrom="page">
                <wp:posOffset>9757410</wp:posOffset>
              </wp:positionV>
              <wp:extent cx="539750" cy="179705"/>
              <wp:effectExtent l="14605" t="13335" r="7620" b="6985"/>
              <wp:wrapNone/>
              <wp:docPr id="38" name="tbxPag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916286D" w14:textId="7CE2F4C9" w:rsidR="00CA7D2C" w:rsidRPr="004C7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CC439B">
                            <w:rPr>
                              <w:rStyle w:val="a9"/>
                              <w:rFonts w:ascii="PT Sans Narrow" w:hAnsi="PT Sans Narrow"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 w:rsidRPr="004C79CD">
                            <w:rPr>
                              <w:rStyle w:val="a9"/>
                              <w:rFonts w:ascii="PT Sans Narrow" w:hAnsi="PT Sans Narrow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F1CEC0" id="_x0000_t202" coordsize="21600,21600" o:spt="202" path="m,l,21600r21600,l21600,xe">
              <v:stroke joinstyle="miter"/>
              <v:path gradientshapeok="t" o:connecttype="rect"/>
            </v:shapetype>
            <v:shape id="tbxPage" o:spid="_x0000_s1044" type="#_x0000_t202" style="position:absolute;margin-left:481.9pt;margin-top:768.3pt;width:42.5pt;height:14.1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" filled="f" strokeweight="1pt">
              <v:textbox inset="0,.5mm,0,0">
                <w:txbxContent>
                  <w:p w14:paraId="5916286D" w14:textId="7CE2F4C9" w:rsidR="00CA7D2C" w:rsidRPr="004C7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begin"/>
                    </w: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instrText xml:space="preserve"> PAGE </w:instrText>
                    </w: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separate"/>
                    </w:r>
                    <w:r w:rsidR="00CC439B">
                      <w:rPr>
                        <w:rStyle w:val="a9"/>
                        <w:rFonts w:ascii="PT Sans Narrow" w:hAnsi="PT Sans Narrow"/>
                        <w:noProof/>
                        <w:sz w:val="22"/>
                        <w:szCs w:val="22"/>
                      </w:rPr>
                      <w:t>1</w:t>
                    </w:r>
                    <w:r w:rsidRPr="004C79CD">
                      <w:rPr>
                        <w:rStyle w:val="a9"/>
                        <w:rFonts w:ascii="PT Sans Narrow" w:hAnsi="PT Sans Narrow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6E35CAF3" wp14:editId="20B7BD7F">
              <wp:simplePos x="0" y="0"/>
              <wp:positionH relativeFrom="page">
                <wp:posOffset>6660515</wp:posOffset>
              </wp:positionH>
              <wp:positionV relativeFrom="page">
                <wp:posOffset>9757410</wp:posOffset>
              </wp:positionV>
              <wp:extent cx="720090" cy="179705"/>
              <wp:effectExtent l="12065" t="13335" r="10795" b="6985"/>
              <wp:wrapNone/>
              <wp:docPr id="37" name="tbxPag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17F1FC2" w14:textId="3C7C4584" w:rsidR="00CA7D2C" w:rsidRPr="001F015F" w:rsidRDefault="00CC439B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35CAF3" id="tbxPags" o:spid="_x0000_s1045" type="#_x0000_t202" style="position:absolute;margin-left:524.45pt;margin-top:768.3pt;width:56.7pt;height:14.1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" filled="f" strokeweight="1pt">
              <v:textbox inset="0,.5mm,0,0">
                <w:txbxContent>
                  <w:p w14:paraId="717F1FC2" w14:textId="3C7C4584" w:rsidR="00CA7D2C" w:rsidRPr="001F015F" w:rsidRDefault="00CC439B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>
                      <w:rPr>
                        <w:rFonts w:ascii="PT Sans Narrow" w:hAnsi="PT Sans Narrow"/>
                        <w:sz w:val="22"/>
                        <w:szCs w:val="22"/>
                      </w:rPr>
                      <w:t>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43ED764C" wp14:editId="07E00E31">
              <wp:simplePos x="0" y="0"/>
              <wp:positionH relativeFrom="page">
                <wp:posOffset>6660515</wp:posOffset>
              </wp:positionH>
              <wp:positionV relativeFrom="page">
                <wp:posOffset>9577070</wp:posOffset>
              </wp:positionV>
              <wp:extent cx="720090" cy="179705"/>
              <wp:effectExtent l="12065" t="13970" r="10795" b="6350"/>
              <wp:wrapNone/>
              <wp:docPr id="36" name="Text Box 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015A2A6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Листов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ED764C" id="Text Box 965" o:spid="_x0000_s1046" type="#_x0000_t202" style="position:absolute;margin-left:524.45pt;margin-top:754.1pt;width:56.7pt;height:14.1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" filled="f" strokeweight="1pt">
              <v:textbox inset="0,.5mm,0,0">
                <w:txbxContent>
                  <w:p w14:paraId="5015A2A6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Листов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1" layoutInCell="1" allowOverlap="1" wp14:anchorId="398D1357" wp14:editId="742BCA84">
              <wp:simplePos x="0" y="0"/>
              <wp:positionH relativeFrom="page">
                <wp:posOffset>6120130</wp:posOffset>
              </wp:positionH>
              <wp:positionV relativeFrom="page">
                <wp:posOffset>9577070</wp:posOffset>
              </wp:positionV>
              <wp:extent cx="539750" cy="179705"/>
              <wp:effectExtent l="14605" t="13970" r="7620" b="6350"/>
              <wp:wrapNone/>
              <wp:docPr id="35" name="Text Box 9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AB6AD11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8D1357" id="Text Box 964" o:spid="_x0000_s1047" type="#_x0000_t202" style="position:absolute;margin-left:481.9pt;margin-top:754.1pt;width:42.5pt;height:14.1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" filled="f" strokeweight="1pt">
              <v:textbox inset="0,.5mm,0,0">
                <w:txbxContent>
                  <w:p w14:paraId="4AB6AD11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1" layoutInCell="1" allowOverlap="1" wp14:anchorId="4F0528F5" wp14:editId="1401145A">
              <wp:simplePos x="0" y="0"/>
              <wp:positionH relativeFrom="page">
                <wp:posOffset>5580380</wp:posOffset>
              </wp:positionH>
              <wp:positionV relativeFrom="page">
                <wp:posOffset>9577070</wp:posOffset>
              </wp:positionV>
              <wp:extent cx="539750" cy="179705"/>
              <wp:effectExtent l="8255" t="13970" r="13970" b="6350"/>
              <wp:wrapNone/>
              <wp:docPr id="34" name="Text Box 9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4E197C0" w14:textId="77777777" w:rsidR="00CA7D2C" w:rsidRPr="00E109CD" w:rsidRDefault="00CA7D2C" w:rsidP="00EB2D1A">
                          <w:pPr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870226"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Стадия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528F5" id="Text Box 963" o:spid="_x0000_s1048" type="#_x0000_t202" style="position:absolute;margin-left:439.4pt;margin-top:754.1pt;width:42.5pt;height:14.1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" filled="f" strokeweight="1pt">
              <v:textbox inset="0,.5mm,0,0">
                <w:txbxContent>
                  <w:p w14:paraId="54E197C0" w14:textId="77777777" w:rsidR="00CA7D2C" w:rsidRPr="00E109CD" w:rsidRDefault="00CA7D2C" w:rsidP="00EB2D1A">
                    <w:pPr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870226">
                      <w:rPr>
                        <w:rFonts w:ascii="PT Sans Narrow" w:hAnsi="PT Sans Narrow" w:cs="Arial"/>
                        <w:sz w:val="22"/>
                        <w:szCs w:val="22"/>
                      </w:rPr>
                      <w:t>Стадия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560" behindDoc="0" locked="1" layoutInCell="1" allowOverlap="1" wp14:anchorId="08766FE7" wp14:editId="42AFB507">
              <wp:simplePos x="0" y="0"/>
              <wp:positionH relativeFrom="page">
                <wp:posOffset>5580380</wp:posOffset>
              </wp:positionH>
              <wp:positionV relativeFrom="page">
                <wp:posOffset>9937115</wp:posOffset>
              </wp:positionV>
              <wp:extent cx="1800225" cy="539750"/>
              <wp:effectExtent l="8255" t="12065" r="10795" b="10160"/>
              <wp:wrapNone/>
              <wp:docPr id="32" name="Group 9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00225" cy="539750"/>
                        <a:chOff x="8771" y="15669"/>
                        <a:chExt cx="2835" cy="850"/>
                      </a:xfrm>
                    </wpg:grpSpPr>
                    <wps:wsp>
                      <wps:cNvPr id="33" name="tbxFirm"/>
                      <wps:cNvSpPr txBox="1">
                        <a:spLocks noChangeArrowheads="1"/>
                      </wps:cNvSpPr>
                      <wps:spPr bwMode="auto">
                        <a:xfrm>
                          <a:off x="8771" y="15669"/>
                          <a:ext cx="2835" cy="8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C9C9C3" w14:textId="77777777" w:rsidR="00CA7D2C" w:rsidRPr="00E11A6A" w:rsidRDefault="00CA7D2C" w:rsidP="002E3E3D">
                            <w:pPr>
                              <w:spacing w:line="440" w:lineRule="exact"/>
                              <w:jc w:val="center"/>
                              <w:rPr>
                                <w:rFonts w:ascii="PT Sans Narrow" w:hAnsi="PT Sans Narrow" w:cs="Arial"/>
                                <w:spacing w:val="-2"/>
                                <w:sz w:val="22"/>
                                <w:szCs w:val="22"/>
                              </w:rPr>
                            </w:pPr>
                            <w:r w:rsidRPr="00E11A6A">
                              <w:rPr>
                                <w:rFonts w:ascii="PT Sans Narrow" w:hAnsi="PT Sans Narrow" w:cs="Arial"/>
                                <w:spacing w:val="-2"/>
                                <w:sz w:val="22"/>
                                <w:szCs w:val="22"/>
                              </w:rPr>
                              <w:t>ООО «Проектное бюро АПЕКС»</w:t>
                            </w:r>
                          </w:p>
                        </w:txbxContent>
                      </wps:txbx>
                      <wps:bodyPr rot="0" vert="horz" wrap="square" lIns="0" tIns="72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766FE7" id="Group 961" o:spid="_x0000_s1049" style="position:absolute;margin-left:439.4pt;margin-top:782.45pt;width:141.75pt;height:42.5pt;z-index:251650560;mso-position-horizontal-relative:page;mso-position-vertical-relative:page" coordorigin="8771,15669" coordsize="2835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">
              <v:shape id="tbxFirm" o:spid="_x0000_s1050" type="#_x0000_t202" style="position:absolute;left:8771;top:15669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" filled="f" strokeweight="1pt">
                <v:textbox inset="0,2mm,0,0">
                  <w:txbxContent>
                    <w:p w14:paraId="03C9C9C3" w14:textId="77777777" w:rsidR="00CA7D2C" w:rsidRPr="00E11A6A" w:rsidRDefault="00CA7D2C" w:rsidP="002E3E3D">
                      <w:pPr>
                        <w:spacing w:line="440" w:lineRule="exact"/>
                        <w:jc w:val="center"/>
                        <w:rPr>
                          <w:rFonts w:ascii="PT Sans Narrow" w:hAnsi="PT Sans Narrow" w:cs="Arial"/>
                          <w:spacing w:val="-2"/>
                          <w:sz w:val="22"/>
                          <w:szCs w:val="22"/>
                        </w:rPr>
                      </w:pPr>
                      <w:r w:rsidRPr="00E11A6A">
                        <w:rPr>
                          <w:rFonts w:ascii="PT Sans Narrow" w:hAnsi="PT Sans Narrow" w:cs="Arial"/>
                          <w:spacing w:val="-2"/>
                          <w:sz w:val="22"/>
                          <w:szCs w:val="22"/>
                        </w:rPr>
                        <w:t>ООО «Проектное бюро АПЕКС»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69C0ABA7" wp14:editId="1F8604E7">
              <wp:simplePos x="0" y="0"/>
              <wp:positionH relativeFrom="page">
                <wp:posOffset>3121660</wp:posOffset>
              </wp:positionH>
              <wp:positionV relativeFrom="page">
                <wp:posOffset>9157970</wp:posOffset>
              </wp:positionV>
              <wp:extent cx="4155440" cy="323850"/>
              <wp:effectExtent l="0" t="4445" r="0" b="0"/>
              <wp:wrapNone/>
              <wp:docPr id="31" name="tbxOboz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544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C55265" w14:textId="442A6A07" w:rsidR="00CA7D2C" w:rsidRPr="007778F4" w:rsidRDefault="00CA7D2C" w:rsidP="00B25C57">
                          <w:pPr>
                            <w:pStyle w:val="Gostframetext"/>
                            <w:jc w:val="center"/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  <w:t>1191-ПЗ2</w:t>
                          </w:r>
                          <w:r w:rsidR="002D2121">
                            <w:rPr>
                              <w:rFonts w:ascii="PT Sans Narrow" w:hAnsi="PT Sans Narrow"/>
                              <w:sz w:val="32"/>
                              <w:szCs w:val="32"/>
                            </w:rPr>
                            <w:t>.С</w:t>
                          </w:r>
                        </w:p>
                      </w:txbxContent>
                    </wps:txbx>
                    <wps:bodyPr rot="0" vert="horz" wrap="square" lIns="91440" tIns="3600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C0ABA7" id="tbxOboz1" o:spid="_x0000_s1051" type="#_x0000_t202" style="position:absolute;margin-left:245.8pt;margin-top:721.1pt;width:327.2pt;height:25.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" filled="f" stroked="f">
              <v:textbox inset=",1mm,,0">
                <w:txbxContent>
                  <w:p w14:paraId="1AC55265" w14:textId="442A6A07" w:rsidR="00CA7D2C" w:rsidRPr="007778F4" w:rsidRDefault="00CA7D2C" w:rsidP="00B25C57">
                    <w:pPr>
                      <w:pStyle w:val="Gostframetext"/>
                      <w:jc w:val="center"/>
                      <w:rPr>
                        <w:rFonts w:ascii="PT Sans Narrow" w:hAnsi="PT Sans Narrow"/>
                        <w:sz w:val="32"/>
                        <w:szCs w:val="32"/>
                      </w:rPr>
                    </w:pPr>
                    <w:r>
                      <w:rPr>
                        <w:rFonts w:ascii="PT Sans Narrow" w:hAnsi="PT Sans Narrow"/>
                        <w:sz w:val="32"/>
                        <w:szCs w:val="32"/>
                      </w:rPr>
                      <w:t>1191-ПЗ2</w:t>
                    </w:r>
                    <w:r w:rsidR="002D2121">
                      <w:rPr>
                        <w:rFonts w:ascii="PT Sans Narrow" w:hAnsi="PT Sans Narrow"/>
                        <w:sz w:val="32"/>
                        <w:szCs w:val="32"/>
                      </w:rPr>
                      <w:t>.С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512" behindDoc="0" locked="1" layoutInCell="1" allowOverlap="1" wp14:anchorId="7376E696" wp14:editId="3378EC13">
              <wp:simplePos x="0" y="0"/>
              <wp:positionH relativeFrom="page">
                <wp:posOffset>2700655</wp:posOffset>
              </wp:positionH>
              <wp:positionV relativeFrom="page">
                <wp:posOffset>10297160</wp:posOffset>
              </wp:positionV>
              <wp:extent cx="360045" cy="179705"/>
              <wp:effectExtent l="14605" t="10160" r="6350" b="10160"/>
              <wp:wrapNone/>
              <wp:docPr id="30" name="tbxDat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FB814AE" w14:textId="77777777" w:rsidR="00420344" w:rsidRPr="00420344" w:rsidRDefault="00420344" w:rsidP="00420344">
                          <w:pPr>
                            <w:jc w:val="center"/>
                            <w:rPr>
                              <w:rFonts w:ascii="PT Sans Narrow" w:hAnsi="PT Sans Narrow"/>
                              <w:sz w:val="16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PT Sans Narrow" w:hAnsi="PT Sans Narrow"/>
                              <w:sz w:val="16"/>
                            </w:rPr>
                            <w:t>.11.23</w:t>
                          </w:r>
                        </w:p>
                        <w:p w14:paraId="796DC0A1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76E696" id="tbxDat6" o:spid="_x0000_s1052" type="#_x0000_t202" style="position:absolute;margin-left:212.65pt;margin-top:810.8pt;width:28.35pt;height:14.1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" filled="f" strokeweight="1pt">
              <v:textbox inset="0,.5mm,0,0">
                <w:txbxContent>
                  <w:p w14:paraId="6FB814AE" w14:textId="77777777" w:rsidR="00420344" w:rsidRPr="00420344" w:rsidRDefault="00420344" w:rsidP="00420344">
                    <w:pPr>
                      <w:jc w:val="center"/>
                      <w:rPr>
                        <w:rFonts w:ascii="PT Sans Narrow" w:hAnsi="PT Sans Narrow"/>
                        <w:sz w:val="16"/>
                      </w:rPr>
                    </w:pPr>
                    <w:r w:rsidRPr="00420344">
                      <w:rPr>
                        <w:rFonts w:ascii="PT Sans Narrow" w:hAnsi="PT Sans Narrow"/>
                        <w:sz w:val="16"/>
                      </w:rPr>
                      <w:t>24</w:t>
                    </w:r>
                    <w:r>
                      <w:rPr>
                        <w:rFonts w:ascii="PT Sans Narrow" w:hAnsi="PT Sans Narrow"/>
                        <w:sz w:val="16"/>
                      </w:rPr>
                      <w:t>.11.23</w:t>
                    </w:r>
                  </w:p>
                  <w:p w14:paraId="796DC0A1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7488" behindDoc="0" locked="1" layoutInCell="1" allowOverlap="1" wp14:anchorId="410557D0" wp14:editId="0506A846">
              <wp:simplePos x="0" y="0"/>
              <wp:positionH relativeFrom="page">
                <wp:posOffset>2700655</wp:posOffset>
              </wp:positionH>
              <wp:positionV relativeFrom="page">
                <wp:posOffset>10117455</wp:posOffset>
              </wp:positionV>
              <wp:extent cx="360045" cy="179705"/>
              <wp:effectExtent l="14605" t="11430" r="6350" b="8890"/>
              <wp:wrapNone/>
              <wp:docPr id="29" name="tbxDat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974EADC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0557D0" id="tbxDat5" o:spid="_x0000_s1053" type="#_x0000_t202" style="position:absolute;margin-left:212.65pt;margin-top:796.65pt;width:28.35pt;height:14.1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" filled="f" strokeweight="1pt">
              <v:textbox inset="0,.5mm,0,0">
                <w:txbxContent>
                  <w:p w14:paraId="1974EADC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464" behindDoc="0" locked="1" layoutInCell="1" allowOverlap="1" wp14:anchorId="6B723382" wp14:editId="172EF744">
              <wp:simplePos x="0" y="0"/>
              <wp:positionH relativeFrom="page">
                <wp:posOffset>2700655</wp:posOffset>
              </wp:positionH>
              <wp:positionV relativeFrom="page">
                <wp:posOffset>9937115</wp:posOffset>
              </wp:positionV>
              <wp:extent cx="360045" cy="179705"/>
              <wp:effectExtent l="14605" t="12065" r="6350" b="8255"/>
              <wp:wrapNone/>
              <wp:docPr id="28" name="tbxDat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1DE571C" w14:textId="77777777" w:rsidR="00420344" w:rsidRPr="00420344" w:rsidRDefault="00420344" w:rsidP="00420344">
                          <w:pPr>
                            <w:jc w:val="center"/>
                            <w:rPr>
                              <w:rFonts w:ascii="PT Sans Narrow" w:hAnsi="PT Sans Narrow"/>
                              <w:sz w:val="16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PT Sans Narrow" w:hAnsi="PT Sans Narrow"/>
                              <w:sz w:val="16"/>
                            </w:rPr>
                            <w:t>.11.23</w:t>
                          </w:r>
                        </w:p>
                        <w:p w14:paraId="26DC5CA3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723382" id="tbxDat4" o:spid="_x0000_s1054" type="#_x0000_t202" style="position:absolute;margin-left:212.65pt;margin-top:782.45pt;width:28.35pt;height:14.1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" filled="f" strokeweight="1pt">
              <v:textbox inset="0,.5mm,0,0">
                <w:txbxContent>
                  <w:p w14:paraId="61DE571C" w14:textId="77777777" w:rsidR="00420344" w:rsidRPr="00420344" w:rsidRDefault="00420344" w:rsidP="00420344">
                    <w:pPr>
                      <w:jc w:val="center"/>
                      <w:rPr>
                        <w:rFonts w:ascii="PT Sans Narrow" w:hAnsi="PT Sans Narrow"/>
                        <w:sz w:val="16"/>
                      </w:rPr>
                    </w:pPr>
                    <w:r w:rsidRPr="00420344">
                      <w:rPr>
                        <w:rFonts w:ascii="PT Sans Narrow" w:hAnsi="PT Sans Narrow"/>
                        <w:sz w:val="16"/>
                      </w:rPr>
                      <w:t>24</w:t>
                    </w:r>
                    <w:r>
                      <w:rPr>
                        <w:rFonts w:ascii="PT Sans Narrow" w:hAnsi="PT Sans Narrow"/>
                        <w:sz w:val="16"/>
                      </w:rPr>
                      <w:t>.11.23</w:t>
                    </w:r>
                  </w:p>
                  <w:p w14:paraId="26DC5CA3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440" behindDoc="0" locked="1" layoutInCell="1" allowOverlap="1" wp14:anchorId="7FD0BB0C" wp14:editId="05A4C947">
              <wp:simplePos x="0" y="0"/>
              <wp:positionH relativeFrom="page">
                <wp:posOffset>2700655</wp:posOffset>
              </wp:positionH>
              <wp:positionV relativeFrom="page">
                <wp:posOffset>9757410</wp:posOffset>
              </wp:positionV>
              <wp:extent cx="360045" cy="179705"/>
              <wp:effectExtent l="14605" t="13335" r="6350" b="6985"/>
              <wp:wrapNone/>
              <wp:docPr id="27" name="tbxDat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5536713" w14:textId="77777777" w:rsidR="00420344" w:rsidRPr="00420344" w:rsidRDefault="00420344" w:rsidP="00420344">
                          <w:pPr>
                            <w:jc w:val="center"/>
                            <w:rPr>
                              <w:rFonts w:ascii="PT Sans Narrow" w:hAnsi="PT Sans Narrow"/>
                              <w:sz w:val="16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PT Sans Narrow" w:hAnsi="PT Sans Narrow"/>
                              <w:sz w:val="16"/>
                            </w:rPr>
                            <w:t>.11.23</w:t>
                          </w:r>
                        </w:p>
                        <w:p w14:paraId="51937120" w14:textId="51EA51DD" w:rsidR="00CA7D2C" w:rsidRPr="00796177" w:rsidRDefault="00CA7D2C" w:rsidP="00B25C57">
                          <w:pPr>
                            <w:rPr>
                              <w:rFonts w:ascii="PT Sans" w:hAnsi="PT Sans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D0BB0C" id="tbxDat2" o:spid="_x0000_s1055" type="#_x0000_t202" style="position:absolute;margin-left:212.65pt;margin-top:768.3pt;width:28.35pt;height:14.15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" filled="f" strokeweight="1pt">
              <v:textbox inset="0,.5mm,0,0">
                <w:txbxContent>
                  <w:p w14:paraId="25536713" w14:textId="77777777" w:rsidR="00420344" w:rsidRPr="00420344" w:rsidRDefault="00420344" w:rsidP="00420344">
                    <w:pPr>
                      <w:jc w:val="center"/>
                      <w:rPr>
                        <w:rFonts w:ascii="PT Sans Narrow" w:hAnsi="PT Sans Narrow"/>
                        <w:sz w:val="16"/>
                      </w:rPr>
                    </w:pPr>
                    <w:r w:rsidRPr="00420344">
                      <w:rPr>
                        <w:rFonts w:ascii="PT Sans Narrow" w:hAnsi="PT Sans Narrow"/>
                        <w:sz w:val="16"/>
                      </w:rPr>
                      <w:t>24</w:t>
                    </w:r>
                    <w:r>
                      <w:rPr>
                        <w:rFonts w:ascii="PT Sans Narrow" w:hAnsi="PT Sans Narrow"/>
                        <w:sz w:val="16"/>
                      </w:rPr>
                      <w:t>.11.23</w:t>
                    </w:r>
                  </w:p>
                  <w:p w14:paraId="51937120" w14:textId="51EA51DD" w:rsidR="00CA7D2C" w:rsidRPr="00796177" w:rsidRDefault="00CA7D2C" w:rsidP="00B25C57">
                    <w:pPr>
                      <w:rPr>
                        <w:rFonts w:ascii="PT Sans" w:hAnsi="PT Sans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416" behindDoc="0" locked="1" layoutInCell="1" allowOverlap="1" wp14:anchorId="1DCA5D78" wp14:editId="777092AA">
              <wp:simplePos x="0" y="0"/>
              <wp:positionH relativeFrom="page">
                <wp:posOffset>2700655</wp:posOffset>
              </wp:positionH>
              <wp:positionV relativeFrom="page">
                <wp:posOffset>9577070</wp:posOffset>
              </wp:positionV>
              <wp:extent cx="360045" cy="179705"/>
              <wp:effectExtent l="14605" t="13970" r="6350" b="6350"/>
              <wp:wrapNone/>
              <wp:docPr id="26" name="tbxDa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8CE2785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CA5D78" id="tbxDat1" o:spid="_x0000_s1056" type="#_x0000_t202" style="position:absolute;margin-left:212.65pt;margin-top:754.1pt;width:28.35pt;height:14.15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" filled="f" strokeweight="1pt">
              <v:textbox inset="0,.5mm,0,0">
                <w:txbxContent>
                  <w:p w14:paraId="48CE2785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34B78E4D" wp14:editId="00DAF445">
              <wp:simplePos x="0" y="0"/>
              <wp:positionH relativeFrom="page">
                <wp:posOffset>2689860</wp:posOffset>
              </wp:positionH>
              <wp:positionV relativeFrom="page">
                <wp:posOffset>9410065</wp:posOffset>
              </wp:positionV>
              <wp:extent cx="360045" cy="179705"/>
              <wp:effectExtent l="3810" t="0" r="0" b="1905"/>
              <wp:wrapNone/>
              <wp:docPr id="25" name="Text Box 9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9F0CF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Дата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B78E4D" id="Text Box 954" o:spid="_x0000_s1057" type="#_x0000_t202" style="position:absolute;margin-left:211.8pt;margin-top:740.95pt;width:28.35pt;height:14.1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" filled="f" stroked="f" strokeweight=".5pt">
              <v:textbox inset="0,.5mm,0,0">
                <w:txbxContent>
                  <w:p w14:paraId="4719F0CF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6AD9BBCD" wp14:editId="3E06A547">
              <wp:simplePos x="0" y="0"/>
              <wp:positionH relativeFrom="page">
                <wp:posOffset>2689860</wp:posOffset>
              </wp:positionH>
              <wp:positionV relativeFrom="page">
                <wp:posOffset>9229725</wp:posOffset>
              </wp:positionV>
              <wp:extent cx="360045" cy="179705"/>
              <wp:effectExtent l="3810" t="0" r="0" b="1270"/>
              <wp:wrapNone/>
              <wp:docPr id="24" name="tbxIzm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21333D" w14:textId="36A64720" w:rsidR="00CA7D2C" w:rsidRPr="00420344" w:rsidRDefault="00420344" w:rsidP="00B25C57">
                          <w:pPr>
                            <w:jc w:val="center"/>
                            <w:rPr>
                              <w:rFonts w:ascii="PT Sans Narrow" w:hAnsi="PT Sans Narrow"/>
                              <w:sz w:val="16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PT Sans Narrow" w:hAnsi="PT Sans Narrow"/>
                              <w:sz w:val="16"/>
                            </w:rPr>
                            <w:t>.11.23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D9BBCD" id="tbxIzmd" o:spid="_x0000_s1058" type="#_x0000_t202" style="position:absolute;margin-left:211.8pt;margin-top:726.75pt;width:28.35pt;height:14.1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" filled="f" stroked="f" strokeweight=".5pt">
              <v:textbox inset="0,.5mm,0,0">
                <w:txbxContent>
                  <w:p w14:paraId="0821333D" w14:textId="36A64720" w:rsidR="00CA7D2C" w:rsidRPr="00420344" w:rsidRDefault="00420344" w:rsidP="00B25C57">
                    <w:pPr>
                      <w:jc w:val="center"/>
                      <w:rPr>
                        <w:rFonts w:ascii="PT Sans Narrow" w:hAnsi="PT Sans Narrow"/>
                        <w:sz w:val="16"/>
                      </w:rPr>
                    </w:pPr>
                    <w:r w:rsidRPr="00420344">
                      <w:rPr>
                        <w:rFonts w:ascii="PT Sans Narrow" w:hAnsi="PT Sans Narrow"/>
                        <w:sz w:val="16"/>
                      </w:rPr>
                      <w:t>24</w:t>
                    </w:r>
                    <w:r>
                      <w:rPr>
                        <w:rFonts w:ascii="PT Sans Narrow" w:hAnsi="PT Sans Narrow"/>
                        <w:sz w:val="16"/>
                      </w:rPr>
                      <w:t>.11.23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344" behindDoc="0" locked="1" layoutInCell="1" allowOverlap="1" wp14:anchorId="1FFF7946" wp14:editId="26DC3C29">
              <wp:simplePos x="0" y="0"/>
              <wp:positionH relativeFrom="page">
                <wp:posOffset>2160270</wp:posOffset>
              </wp:positionH>
              <wp:positionV relativeFrom="page">
                <wp:posOffset>10297160</wp:posOffset>
              </wp:positionV>
              <wp:extent cx="539750" cy="179705"/>
              <wp:effectExtent l="7620" t="10160" r="14605" b="10160"/>
              <wp:wrapNone/>
              <wp:docPr id="23" name="Text Box 9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09CB190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FF7946" id="Text Box 952" o:spid="_x0000_s1059" type="#_x0000_t202" style="position:absolute;margin-left:170.1pt;margin-top:810.8pt;width:42.5pt;height:14.15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" filled="f" strokeweight="1pt">
              <v:textbox>
                <w:txbxContent>
                  <w:p w14:paraId="209CB190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320" behindDoc="0" locked="1" layoutInCell="1" allowOverlap="1" wp14:anchorId="69FCC08B" wp14:editId="2073718F">
              <wp:simplePos x="0" y="0"/>
              <wp:positionH relativeFrom="page">
                <wp:posOffset>2160270</wp:posOffset>
              </wp:positionH>
              <wp:positionV relativeFrom="page">
                <wp:posOffset>10117455</wp:posOffset>
              </wp:positionV>
              <wp:extent cx="539750" cy="179705"/>
              <wp:effectExtent l="7620" t="11430" r="14605" b="8890"/>
              <wp:wrapNone/>
              <wp:docPr id="22" name="Text Box 9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8D3B8E9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FCC08B" id="Text Box 951" o:spid="_x0000_s1060" type="#_x0000_t202" style="position:absolute;margin-left:170.1pt;margin-top:796.65pt;width:42.5pt;height:14.1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" filled="f" strokeweight="1pt">
              <v:textbox>
                <w:txbxContent>
                  <w:p w14:paraId="68D3B8E9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9296" behindDoc="0" locked="1" layoutInCell="1" allowOverlap="1" wp14:anchorId="07D8455B" wp14:editId="0EE975B3">
              <wp:simplePos x="0" y="0"/>
              <wp:positionH relativeFrom="page">
                <wp:posOffset>2160270</wp:posOffset>
              </wp:positionH>
              <wp:positionV relativeFrom="page">
                <wp:posOffset>9937115</wp:posOffset>
              </wp:positionV>
              <wp:extent cx="539750" cy="179705"/>
              <wp:effectExtent l="7620" t="12065" r="14605" b="8255"/>
              <wp:wrapNone/>
              <wp:docPr id="21" name="Text Box 9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B42A913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D8455B" id="Text Box 950" o:spid="_x0000_s1061" type="#_x0000_t202" style="position:absolute;margin-left:170.1pt;margin-top:782.45pt;width:42.5pt;height:14.15pt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" filled="f" strokeweight="1pt">
              <v:textbox>
                <w:txbxContent>
                  <w:p w14:paraId="7B42A913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8272" behindDoc="0" locked="1" layoutInCell="1" allowOverlap="1" wp14:anchorId="2D550C00" wp14:editId="32BA29C7">
              <wp:simplePos x="0" y="0"/>
              <wp:positionH relativeFrom="page">
                <wp:posOffset>2160270</wp:posOffset>
              </wp:positionH>
              <wp:positionV relativeFrom="page">
                <wp:posOffset>9757410</wp:posOffset>
              </wp:positionV>
              <wp:extent cx="539750" cy="179705"/>
              <wp:effectExtent l="7620" t="13335" r="14605" b="6985"/>
              <wp:wrapNone/>
              <wp:docPr id="20" name="Text Box 9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BAF0B63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50C00" id="Text Box 949" o:spid="_x0000_s1062" type="#_x0000_t202" style="position:absolute;margin-left:170.1pt;margin-top:768.3pt;width:42.5pt;height:14.15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" filled="f" strokeweight="1pt">
              <v:textbox>
                <w:txbxContent>
                  <w:p w14:paraId="5BAF0B63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7248" behindDoc="0" locked="1" layoutInCell="1" allowOverlap="1" wp14:anchorId="2AE17F9A" wp14:editId="27E8F54A">
              <wp:simplePos x="0" y="0"/>
              <wp:positionH relativeFrom="page">
                <wp:posOffset>2160270</wp:posOffset>
              </wp:positionH>
              <wp:positionV relativeFrom="page">
                <wp:posOffset>9577070</wp:posOffset>
              </wp:positionV>
              <wp:extent cx="539750" cy="179705"/>
              <wp:effectExtent l="7620" t="13970" r="14605" b="6350"/>
              <wp:wrapNone/>
              <wp:docPr id="19" name="Text Box 9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E3B7590" w14:textId="77777777" w:rsidR="00CA7D2C" w:rsidRDefault="00CA7D2C" w:rsidP="00B25C5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E17F9A" id="Text Box 948" o:spid="_x0000_s1063" type="#_x0000_t202" style="position:absolute;margin-left:170.1pt;margin-top:754.1pt;width:42.5pt;height:14.15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" filled="f" strokeweight="1pt">
              <v:textbox>
                <w:txbxContent>
                  <w:p w14:paraId="7E3B7590" w14:textId="77777777" w:rsidR="00CA7D2C" w:rsidRDefault="00CA7D2C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6224" behindDoc="0" locked="0" layoutInCell="1" allowOverlap="1" wp14:anchorId="2F16D028" wp14:editId="193C51D2">
              <wp:simplePos x="0" y="0"/>
              <wp:positionH relativeFrom="page">
                <wp:posOffset>2149475</wp:posOffset>
              </wp:positionH>
              <wp:positionV relativeFrom="page">
                <wp:posOffset>9410065</wp:posOffset>
              </wp:positionV>
              <wp:extent cx="539750" cy="179705"/>
              <wp:effectExtent l="0" t="0" r="0" b="1905"/>
              <wp:wrapNone/>
              <wp:docPr id="18" name="Text Box 9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3CA02F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Подп</w:t>
                          </w:r>
                          <w:r w:rsidRPr="00E109CD">
                            <w:rPr>
                              <w:rFonts w:ascii="PT Sans Narrow" w:hAnsi="PT Sans Narrow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16D028" id="Text Box 947" o:spid="_x0000_s1064" type="#_x0000_t202" style="position:absolute;margin-left:169.25pt;margin-top:740.95pt;width:42.5pt;height:14.15pt;z-index:2516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" filled="f" stroked="f" strokeweight=".5pt">
              <v:textbox inset="0,.5mm,0,0">
                <w:txbxContent>
                  <w:p w14:paraId="653CA02F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Подп</w:t>
                    </w:r>
                    <w:r w:rsidRPr="00E109CD">
                      <w:rPr>
                        <w:rFonts w:ascii="PT Sans Narrow" w:hAnsi="PT Sans Narrow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5200" behindDoc="0" locked="1" layoutInCell="1" allowOverlap="1" wp14:anchorId="3A1B9D1D" wp14:editId="50672160">
              <wp:simplePos x="0" y="0"/>
              <wp:positionH relativeFrom="page">
                <wp:posOffset>720090</wp:posOffset>
              </wp:positionH>
              <wp:positionV relativeFrom="page">
                <wp:posOffset>10297160</wp:posOffset>
              </wp:positionV>
              <wp:extent cx="720090" cy="179705"/>
              <wp:effectExtent l="15240" t="10160" r="7620" b="10160"/>
              <wp:wrapNone/>
              <wp:docPr id="17" name="tbxJob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7794E77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rPr>
                              <w:rFonts w:ascii="PT Sans Narrow" w:hAnsi="PT Sans Narrow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PT Sans Narrow" w:hAnsi="PT Sans Narrow"/>
                            </w:rPr>
                            <w:t>Н</w:t>
                          </w:r>
                          <w:r w:rsidRPr="00E109CD">
                            <w:rPr>
                              <w:rFonts w:ascii="PT Sans Narrow" w:hAnsi="PT Sans Narrow"/>
                            </w:rPr>
                            <w:t>.</w:t>
                          </w: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контр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1B9D1D" id="tbxJob6" o:spid="_x0000_s1065" type="#_x0000_t202" style="position:absolute;margin-left:56.7pt;margin-top:810.8pt;width:56.7pt;height:14.15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" filled="f" strokeweight="1pt">
              <v:textbox inset=".5mm,.5mm,0,0">
                <w:txbxContent>
                  <w:p w14:paraId="07794E77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rPr>
                        <w:rFonts w:ascii="PT Sans Narrow" w:hAnsi="PT Sans Narrow"/>
                      </w:rPr>
                    </w:pPr>
                    <w:proofErr w:type="spellStart"/>
                    <w:proofErr w:type="gramStart"/>
                    <w:r>
                      <w:rPr>
                        <w:rFonts w:ascii="PT Sans Narrow" w:hAnsi="PT Sans Narrow"/>
                      </w:rPr>
                      <w:t>Н</w:t>
                    </w:r>
                    <w:r w:rsidRPr="00E109CD">
                      <w:rPr>
                        <w:rFonts w:ascii="PT Sans Narrow" w:hAnsi="PT Sans Narrow"/>
                      </w:rPr>
                      <w:t>.</w:t>
                    </w: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контр</w:t>
                    </w:r>
                    <w:proofErr w:type="spellEnd"/>
                    <w:proofErr w:type="gram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4176" behindDoc="0" locked="1" layoutInCell="1" allowOverlap="1" wp14:anchorId="1F78306D" wp14:editId="60E68330">
              <wp:simplePos x="0" y="0"/>
              <wp:positionH relativeFrom="page">
                <wp:posOffset>720090</wp:posOffset>
              </wp:positionH>
              <wp:positionV relativeFrom="page">
                <wp:posOffset>10117455</wp:posOffset>
              </wp:positionV>
              <wp:extent cx="720090" cy="179705"/>
              <wp:effectExtent l="15240" t="11430" r="7620" b="8890"/>
              <wp:wrapNone/>
              <wp:docPr id="16" name="tbxJob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9D9933C" w14:textId="77777777" w:rsidR="00CA7D2C" w:rsidRPr="009B1D15" w:rsidRDefault="00CA7D2C" w:rsidP="00B25C57">
                          <w:pPr>
                            <w:pStyle w:val="Gostframetext"/>
                          </w:pPr>
                        </w:p>
                        <w:p w14:paraId="4AF21B7F" w14:textId="77777777" w:rsidR="00CA7D2C" w:rsidRPr="00590055" w:rsidRDefault="00CA7D2C" w:rsidP="00B25C57"/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78306D" id="tbxJob5" o:spid="_x0000_s1066" type="#_x0000_t202" style="position:absolute;margin-left:56.7pt;margin-top:796.65pt;width:56.7pt;height:14.1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" filled="f" strokeweight="1pt">
              <v:textbox inset=".5mm,.5mm,0,0">
                <w:txbxContent>
                  <w:p w14:paraId="19D9933C" w14:textId="77777777" w:rsidR="00CA7D2C" w:rsidRPr="009B1D15" w:rsidRDefault="00CA7D2C" w:rsidP="00B25C57">
                    <w:pPr>
                      <w:pStyle w:val="Gostframetext"/>
                    </w:pPr>
                  </w:p>
                  <w:p w14:paraId="4AF21B7F" w14:textId="77777777" w:rsidR="00CA7D2C" w:rsidRPr="00590055" w:rsidRDefault="00CA7D2C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3152" behindDoc="0" locked="1" layoutInCell="1" allowOverlap="1" wp14:anchorId="0643AE1E" wp14:editId="6D7B7B07">
              <wp:simplePos x="0" y="0"/>
              <wp:positionH relativeFrom="page">
                <wp:posOffset>720090</wp:posOffset>
              </wp:positionH>
              <wp:positionV relativeFrom="page">
                <wp:posOffset>9937115</wp:posOffset>
              </wp:positionV>
              <wp:extent cx="720725" cy="179705"/>
              <wp:effectExtent l="15240" t="12065" r="6985" b="8255"/>
              <wp:wrapNone/>
              <wp:docPr id="15" name="tbxJob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72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9E31322" w14:textId="77777777" w:rsidR="00CA7D2C" w:rsidRPr="00E11A6A" w:rsidRDefault="00CA7D2C" w:rsidP="00EB2D1A">
                          <w:pPr>
                            <w:pStyle w:val="Gostframetext"/>
                            <w:spacing w:line="240" w:lineRule="exact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ГИП</w:t>
                          </w:r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43AE1E" id="tbxJob4" o:spid="_x0000_s1067" type="#_x0000_t202" style="position:absolute;margin-left:56.7pt;margin-top:782.45pt;width:56.75pt;height:14.15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" filled="f" strokeweight="1pt">
              <v:textbox inset=".5mm,.5mm,0,0">
                <w:txbxContent>
                  <w:p w14:paraId="69E31322" w14:textId="77777777" w:rsidR="00CA7D2C" w:rsidRPr="00E11A6A" w:rsidRDefault="00CA7D2C" w:rsidP="00EB2D1A">
                    <w:pPr>
                      <w:pStyle w:val="Gostframetext"/>
                      <w:spacing w:line="240" w:lineRule="exact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ГИП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2128" behindDoc="0" locked="1" layoutInCell="1" allowOverlap="1" wp14:anchorId="352BBC58" wp14:editId="69E55F19">
              <wp:simplePos x="0" y="0"/>
              <wp:positionH relativeFrom="page">
                <wp:posOffset>720090</wp:posOffset>
              </wp:positionH>
              <wp:positionV relativeFrom="page">
                <wp:posOffset>9757410</wp:posOffset>
              </wp:positionV>
              <wp:extent cx="720090" cy="179705"/>
              <wp:effectExtent l="15240" t="13335" r="7620" b="6985"/>
              <wp:wrapNone/>
              <wp:docPr id="14" name="tbxJob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08276B7" w14:textId="77777777" w:rsidR="00CA7D2C" w:rsidRPr="00E11A6A" w:rsidRDefault="00CA7D2C" w:rsidP="00EB2D1A">
                          <w:pPr>
                            <w:pStyle w:val="Gostframetext"/>
                            <w:spacing w:line="240" w:lineRule="exact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ГАП</w:t>
                          </w:r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2BBC58" id="tbxJob2" o:spid="_x0000_s1068" type="#_x0000_t202" style="position:absolute;margin-left:56.7pt;margin-top:768.3pt;width:56.7pt;height:14.15pt;z-index: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" filled="f" strokeweight="1pt">
              <v:textbox inset=".5mm,.5mm,0,0">
                <w:txbxContent>
                  <w:p w14:paraId="108276B7" w14:textId="77777777" w:rsidR="00CA7D2C" w:rsidRPr="00E11A6A" w:rsidRDefault="00CA7D2C" w:rsidP="00EB2D1A">
                    <w:pPr>
                      <w:pStyle w:val="Gostframetext"/>
                      <w:spacing w:line="240" w:lineRule="exact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ГАП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1104" behindDoc="0" locked="1" layoutInCell="1" allowOverlap="1" wp14:anchorId="1F7E27D6" wp14:editId="45CB09D8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720090" cy="179705"/>
              <wp:effectExtent l="15240" t="13970" r="7620" b="6350"/>
              <wp:wrapNone/>
              <wp:docPr id="13" name="tbxJob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20A8DB9" w14:textId="77777777" w:rsidR="00CA7D2C" w:rsidRPr="00C1138A" w:rsidRDefault="00CA7D2C" w:rsidP="00B25C57">
                          <w:pPr>
                            <w:pStyle w:val="Gostframetext"/>
                          </w:pPr>
                        </w:p>
                      </w:txbxContent>
                    </wps:txbx>
                    <wps:bodyPr rot="0" vert="horz" wrap="square" lIns="1800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7E27D6" id="tbxJob1" o:spid="_x0000_s1069" type="#_x0000_t202" style="position:absolute;margin-left:56.7pt;margin-top:754.1pt;width:56.7pt;height:14.15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" filled="f" strokeweight="1pt">
              <v:textbox inset=".5mm,.5mm,0,0">
                <w:txbxContent>
                  <w:p w14:paraId="420A8DB9" w14:textId="77777777" w:rsidR="00CA7D2C" w:rsidRPr="00C1138A" w:rsidRDefault="00CA7D2C" w:rsidP="00B25C57">
                    <w:pPr>
                      <w:pStyle w:val="Gostframetex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0080" behindDoc="0" locked="1" layoutInCell="1" allowOverlap="1" wp14:anchorId="194579CA" wp14:editId="195DF774">
              <wp:simplePos x="0" y="0"/>
              <wp:positionH relativeFrom="page">
                <wp:posOffset>1440815</wp:posOffset>
              </wp:positionH>
              <wp:positionV relativeFrom="page">
                <wp:posOffset>10297160</wp:posOffset>
              </wp:positionV>
              <wp:extent cx="719455" cy="180340"/>
              <wp:effectExtent l="12065" t="10160" r="11430" b="9525"/>
              <wp:wrapNone/>
              <wp:docPr id="12" name="tbxFam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8034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6B7B1C1" w14:textId="77777777" w:rsidR="00CA7D2C" w:rsidRPr="00BB63B9" w:rsidRDefault="00CA7D2C" w:rsidP="008B37A6">
                          <w:pPr>
                            <w:spacing w:line="220" w:lineRule="exact"/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Куликова</w:t>
                          </w:r>
                        </w:p>
                        <w:p w14:paraId="602B174C" w14:textId="77777777" w:rsidR="00CA7D2C" w:rsidRPr="00772489" w:rsidRDefault="00CA7D2C" w:rsidP="00B25C57">
                          <w:pPr>
                            <w:rPr>
                              <w:rFonts w:cs="Arial"/>
                              <w:color w:val="FF0000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4579CA" id="tbxFam6" o:spid="_x0000_s1070" type="#_x0000_t202" style="position:absolute;margin-left:113.45pt;margin-top:810.8pt;width:56.65pt;height:14.2pt;z-index:2516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" filled="f" strokeweight="1pt">
              <v:textbox inset=".5mm,1mm,0,0">
                <w:txbxContent>
                  <w:p w14:paraId="56B7B1C1" w14:textId="77777777" w:rsidR="00CA7D2C" w:rsidRPr="00BB63B9" w:rsidRDefault="00CA7D2C" w:rsidP="008B37A6">
                    <w:pPr>
                      <w:spacing w:line="220" w:lineRule="exact"/>
                      <w:rPr>
                        <w:rFonts w:ascii="PT Sans Narrow" w:hAnsi="PT Sans Narrow" w:cs="Arial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 w:cs="Arial"/>
                        <w:sz w:val="22"/>
                        <w:szCs w:val="22"/>
                      </w:rPr>
                      <w:t>Куликова</w:t>
                    </w:r>
                  </w:p>
                  <w:p w14:paraId="602B174C" w14:textId="77777777" w:rsidR="00CA7D2C" w:rsidRPr="00772489" w:rsidRDefault="00CA7D2C" w:rsidP="00B25C57">
                    <w:pPr>
                      <w:rPr>
                        <w:rFonts w:cs="Arial"/>
                        <w:color w:val="FF0000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056" behindDoc="0" locked="1" layoutInCell="1" allowOverlap="1" wp14:anchorId="44EAD20A" wp14:editId="7F88AC9C">
              <wp:simplePos x="0" y="0"/>
              <wp:positionH relativeFrom="page">
                <wp:posOffset>1440180</wp:posOffset>
              </wp:positionH>
              <wp:positionV relativeFrom="page">
                <wp:posOffset>10117455</wp:posOffset>
              </wp:positionV>
              <wp:extent cx="719455" cy="179705"/>
              <wp:effectExtent l="11430" t="11430" r="12065" b="8890"/>
              <wp:wrapNone/>
              <wp:docPr id="11" name="tbxFam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8A4901D" w14:textId="77777777" w:rsidR="00CA7D2C" w:rsidRPr="00C710CA" w:rsidRDefault="00CA7D2C" w:rsidP="00B25C57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EAD20A" id="tbxFam5" o:spid="_x0000_s1071" type="#_x0000_t202" style="position:absolute;margin-left:113.4pt;margin-top:796.65pt;width:56.65pt;height:14.15pt;z-index:2516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" filled="f" strokeweight="1pt">
              <v:textbox inset=".5mm,1mm,0,0">
                <w:txbxContent>
                  <w:p w14:paraId="08A4901D" w14:textId="77777777" w:rsidR="00CA7D2C" w:rsidRPr="00C710CA" w:rsidRDefault="00CA7D2C" w:rsidP="00B25C57">
                    <w:pPr>
                      <w:rPr>
                        <w:rFonts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8032" behindDoc="0" locked="1" layoutInCell="1" allowOverlap="1" wp14:anchorId="3952DADA" wp14:editId="3AA2B28A">
              <wp:simplePos x="0" y="0"/>
              <wp:positionH relativeFrom="page">
                <wp:posOffset>1440815</wp:posOffset>
              </wp:positionH>
              <wp:positionV relativeFrom="page">
                <wp:posOffset>9937115</wp:posOffset>
              </wp:positionV>
              <wp:extent cx="718820" cy="179705"/>
              <wp:effectExtent l="12065" t="12065" r="12065" b="8255"/>
              <wp:wrapNone/>
              <wp:docPr id="10" name="tbxFam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8820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1129F2D" w14:textId="77777777" w:rsidR="00CA7D2C" w:rsidRPr="0051516F" w:rsidRDefault="00CA7D2C" w:rsidP="008B37A6">
                          <w:pPr>
                            <w:spacing w:line="220" w:lineRule="exact"/>
                            <w:rPr>
                              <w:rFonts w:ascii="PT Sans Narrow" w:hAnsi="PT Sans Narrow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Зорин</w:t>
                          </w: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52DADA" id="tbxFam4" o:spid="_x0000_s1072" type="#_x0000_t202" style="position:absolute;margin-left:113.45pt;margin-top:782.45pt;width:56.6pt;height:14.15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" filled="f" strokeweight="1pt">
              <v:textbox inset=".5mm,1mm,0,0">
                <w:txbxContent>
                  <w:p w14:paraId="31129F2D" w14:textId="77777777" w:rsidR="00CA7D2C" w:rsidRPr="0051516F" w:rsidRDefault="00CA7D2C" w:rsidP="008B37A6">
                    <w:pPr>
                      <w:spacing w:line="220" w:lineRule="exact"/>
                      <w:rPr>
                        <w:rFonts w:ascii="PT Sans Narrow" w:hAnsi="PT Sans Narrow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PT Sans Narrow" w:hAnsi="PT Sans Narrow" w:cs="Arial"/>
                        <w:sz w:val="22"/>
                        <w:szCs w:val="22"/>
                      </w:rPr>
                      <w:t>Зорин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7008" behindDoc="0" locked="1" layoutInCell="1" allowOverlap="1" wp14:anchorId="0EA82DB4" wp14:editId="64EE1680">
              <wp:simplePos x="0" y="0"/>
              <wp:positionH relativeFrom="page">
                <wp:posOffset>1440180</wp:posOffset>
              </wp:positionH>
              <wp:positionV relativeFrom="page">
                <wp:posOffset>9757410</wp:posOffset>
              </wp:positionV>
              <wp:extent cx="719455" cy="179705"/>
              <wp:effectExtent l="11430" t="13335" r="12065" b="6985"/>
              <wp:wrapNone/>
              <wp:docPr id="9" name="tbxFam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E31FB3C" w14:textId="77777777" w:rsidR="00CA7D2C" w:rsidRPr="00E11A6A" w:rsidRDefault="00CA7D2C" w:rsidP="008B37A6">
                          <w:pPr>
                            <w:spacing w:line="200" w:lineRule="exact"/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PT Sans Narrow" w:hAnsi="PT Sans Narrow" w:cs="Arial"/>
                              <w:sz w:val="22"/>
                              <w:szCs w:val="22"/>
                            </w:rPr>
                            <w:t>Фролова</w:t>
                          </w: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A82DB4" id="tbxFam2" o:spid="_x0000_s1073" type="#_x0000_t202" style="position:absolute;margin-left:113.4pt;margin-top:768.3pt;width:56.65pt;height:14.15pt;z-index: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" filled="f" strokeweight="1pt">
              <v:textbox inset=".5mm,1mm,0,0">
                <w:txbxContent>
                  <w:p w14:paraId="3E31FB3C" w14:textId="77777777" w:rsidR="00CA7D2C" w:rsidRPr="00E11A6A" w:rsidRDefault="00CA7D2C" w:rsidP="008B37A6">
                    <w:pPr>
                      <w:spacing w:line="200" w:lineRule="exact"/>
                      <w:rPr>
                        <w:rFonts w:ascii="PT Sans Narrow" w:hAnsi="PT Sans Narrow" w:cs="Arial"/>
                        <w:sz w:val="22"/>
                        <w:szCs w:val="22"/>
                      </w:rPr>
                    </w:pPr>
                    <w:r>
                      <w:rPr>
                        <w:rFonts w:ascii="PT Sans Narrow" w:hAnsi="PT Sans Narrow" w:cs="Arial"/>
                        <w:sz w:val="22"/>
                        <w:szCs w:val="22"/>
                      </w:rPr>
                      <w:t>Фролова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5984" behindDoc="0" locked="1" layoutInCell="1" allowOverlap="1" wp14:anchorId="1CE20A9D" wp14:editId="26BDE1E8">
              <wp:simplePos x="0" y="0"/>
              <wp:positionH relativeFrom="page">
                <wp:posOffset>1440180</wp:posOffset>
              </wp:positionH>
              <wp:positionV relativeFrom="page">
                <wp:posOffset>9577070</wp:posOffset>
              </wp:positionV>
              <wp:extent cx="719455" cy="179705"/>
              <wp:effectExtent l="11430" t="13970" r="12065" b="6350"/>
              <wp:wrapNone/>
              <wp:docPr id="8" name="tbxFam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165E30F" w14:textId="77777777" w:rsidR="00CA7D2C" w:rsidRPr="00254007" w:rsidRDefault="00CA7D2C" w:rsidP="00B25C57">
                          <w:pPr>
                            <w:pStyle w:val="Gostframetext"/>
                            <w:rPr>
                              <w:color w:val="FF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E20A9D" id="tbxFam1" o:spid="_x0000_s1074" type="#_x0000_t202" style="position:absolute;margin-left:113.4pt;margin-top:754.1pt;width:56.65pt;height:14.15pt;z-index: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" filled="f" strokeweight="1pt">
              <v:textbox inset=".5mm,1mm,0,0">
                <w:txbxContent>
                  <w:p w14:paraId="3165E30F" w14:textId="77777777" w:rsidR="00CA7D2C" w:rsidRPr="00254007" w:rsidRDefault="00CA7D2C" w:rsidP="00B25C57">
                    <w:pPr>
                      <w:pStyle w:val="Gostframetext"/>
                      <w:rPr>
                        <w:color w:val="FF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4960" behindDoc="0" locked="0" layoutInCell="1" allowOverlap="1" wp14:anchorId="5D9055F3" wp14:editId="053E2EDC">
              <wp:simplePos x="0" y="0"/>
              <wp:positionH relativeFrom="page">
                <wp:posOffset>1790065</wp:posOffset>
              </wp:positionH>
              <wp:positionV relativeFrom="page">
                <wp:posOffset>9410065</wp:posOffset>
              </wp:positionV>
              <wp:extent cx="359410" cy="179705"/>
              <wp:effectExtent l="0" t="0" r="3175" b="1905"/>
              <wp:wrapNone/>
              <wp:docPr id="7" name="Text Box 9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DD8433" w14:textId="77777777" w:rsidR="00CA7D2C" w:rsidRPr="00E11A6A" w:rsidRDefault="00CA7D2C" w:rsidP="0024006B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Arial Narrow" w:hAnsi="Arial Narrow"/>
                              <w:sz w:val="22"/>
                              <w:szCs w:val="22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№ док</w:t>
                          </w:r>
                          <w:r w:rsidRPr="00E11A6A">
                            <w:rPr>
                              <w:rFonts w:ascii="Arial Narrow" w:hAnsi="Arial Narrow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9055F3" id="Text Box 936" o:spid="_x0000_s1075" type="#_x0000_t202" style="position:absolute;margin-left:140.95pt;margin-top:740.95pt;width:28.3pt;height:14.15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" filled="f" stroked="f" strokeweight=".5pt">
              <v:textbox inset="0,.5mm,0,0">
                <w:txbxContent>
                  <w:p w14:paraId="0ADD8433" w14:textId="77777777" w:rsidR="00CA7D2C" w:rsidRPr="00E11A6A" w:rsidRDefault="00CA7D2C" w:rsidP="0024006B">
                    <w:pPr>
                      <w:pStyle w:val="Gostframetext"/>
                      <w:spacing w:line="240" w:lineRule="exact"/>
                      <w:jc w:val="center"/>
                      <w:rPr>
                        <w:rFonts w:ascii="Arial Narrow" w:hAnsi="Arial Narrow"/>
                        <w:sz w:val="22"/>
                        <w:szCs w:val="22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№ док</w:t>
                    </w:r>
                    <w:r w:rsidRPr="00E11A6A">
                      <w:rPr>
                        <w:rFonts w:ascii="Arial Narrow" w:hAnsi="Arial Narrow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3936" behindDoc="0" locked="0" layoutInCell="1" allowOverlap="1" wp14:anchorId="3D9870C2" wp14:editId="1C2A9D38">
              <wp:simplePos x="0" y="0"/>
              <wp:positionH relativeFrom="page">
                <wp:posOffset>1790065</wp:posOffset>
              </wp:positionH>
              <wp:positionV relativeFrom="page">
                <wp:posOffset>9229725</wp:posOffset>
              </wp:positionV>
              <wp:extent cx="359410" cy="179705"/>
              <wp:effectExtent l="0" t="0" r="3175" b="1270"/>
              <wp:wrapNone/>
              <wp:docPr id="6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E7AACD" w14:textId="504BB261" w:rsidR="00CA7D2C" w:rsidRPr="00420344" w:rsidRDefault="00420344" w:rsidP="00B25C57">
                          <w:pPr>
                            <w:jc w:val="center"/>
                            <w:rPr>
                              <w:rFonts w:ascii="PT Sans Narrow" w:hAnsi="PT Sans Narrow"/>
                              <w:sz w:val="16"/>
                            </w:rPr>
                          </w:pPr>
                          <w:r w:rsidRPr="00420344">
                            <w:rPr>
                              <w:rFonts w:ascii="PT Sans Narrow" w:hAnsi="PT Sans Narrow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PT Sans Narrow" w:hAnsi="PT Sans Narrow"/>
                              <w:sz w:val="16"/>
                            </w:rPr>
                            <w:t>-91.1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9870C2" id="_x0000_s1076" type="#_x0000_t202" style="position:absolute;margin-left:140.95pt;margin-top:726.75pt;width:28.3pt;height:14.15pt;z-index: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" filled="f" stroked="f" strokeweight=".5pt">
              <v:textbox inset="0,.5mm,0,0">
                <w:txbxContent>
                  <w:p w14:paraId="02E7AACD" w14:textId="504BB261" w:rsidR="00CA7D2C" w:rsidRPr="00420344" w:rsidRDefault="00420344" w:rsidP="00B25C57">
                    <w:pPr>
                      <w:jc w:val="center"/>
                      <w:rPr>
                        <w:rFonts w:ascii="PT Sans Narrow" w:hAnsi="PT Sans Narrow"/>
                        <w:sz w:val="16"/>
                      </w:rPr>
                    </w:pPr>
                    <w:r w:rsidRPr="00420344">
                      <w:rPr>
                        <w:rFonts w:ascii="PT Sans Narrow" w:hAnsi="PT Sans Narrow"/>
                        <w:sz w:val="16"/>
                      </w:rPr>
                      <w:t>23</w:t>
                    </w:r>
                    <w:r>
                      <w:rPr>
                        <w:rFonts w:ascii="PT Sans Narrow" w:hAnsi="PT Sans Narrow"/>
                        <w:sz w:val="16"/>
                      </w:rPr>
                      <w:t>-91.1</w:t>
                    </w:r>
                    <w:bookmarkStart w:id="6" w:name="_GoBack"/>
                    <w:bookmarkEnd w:id="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2912" behindDoc="0" locked="0" layoutInCell="1" allowOverlap="1" wp14:anchorId="29DE1F8C" wp14:editId="496D0C29">
              <wp:simplePos x="0" y="0"/>
              <wp:positionH relativeFrom="page">
                <wp:posOffset>1069975</wp:posOffset>
              </wp:positionH>
              <wp:positionV relativeFrom="page">
                <wp:posOffset>9410065</wp:posOffset>
              </wp:positionV>
              <wp:extent cx="360045" cy="179705"/>
              <wp:effectExtent l="3175" t="0" r="0" b="1905"/>
              <wp:wrapNone/>
              <wp:docPr id="5" name="Text Box 9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AA1BAE" w14:textId="77777777" w:rsidR="00CA7D2C" w:rsidRPr="00241A4C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Кол</w:t>
                          </w:r>
                          <w:r w:rsidRPr="00241A4C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.уч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DE1F8C" id="Text Box 934" o:spid="_x0000_s1077" type="#_x0000_t202" style="position:absolute;margin-left:84.25pt;margin-top:740.95pt;width:28.35pt;height:14.15pt;z-index:2516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" filled="f" stroked="f" strokeweight=".5pt">
              <v:textbox inset="0,.5mm,0,0">
                <w:txbxContent>
                  <w:p w14:paraId="11AA1BAE" w14:textId="77777777" w:rsidR="00CA7D2C" w:rsidRPr="00241A4C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proofErr w:type="spellStart"/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Кол</w:t>
                    </w:r>
                    <w:r w:rsidRPr="00241A4C">
                      <w:rPr>
                        <w:rFonts w:ascii="PT Sans Narrow" w:hAnsi="PT Sans Narrow"/>
                        <w:sz w:val="22"/>
                        <w:szCs w:val="22"/>
                      </w:rPr>
                      <w:t>.уч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1888" behindDoc="0" locked="0" layoutInCell="1" allowOverlap="1" wp14:anchorId="7778539D" wp14:editId="5E2C9C41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360045" cy="179705"/>
              <wp:effectExtent l="0" t="0" r="0" b="1905"/>
              <wp:wrapNone/>
              <wp:docPr id="4" name="Text Box 9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1ECB20" w14:textId="77777777" w:rsidR="00CA7D2C" w:rsidRPr="00E11A6A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</w:pPr>
                          <w:r w:rsidRPr="00074DE1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Изм</w:t>
                          </w:r>
                          <w:r w:rsidRPr="00FF05C4">
                            <w:rPr>
                              <w:rFonts w:ascii="Arial Narrow" w:hAnsi="Arial Narrow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78539D" id="Text Box 933" o:spid="_x0000_s1078" type="#_x0000_t202" style="position:absolute;margin-left:55.9pt;margin-top:740.95pt;width:28.35pt;height:14.15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" filled="f" stroked="f" strokeweight=".5pt">
              <v:textbox inset="0,.5mm,0,0">
                <w:txbxContent>
                  <w:p w14:paraId="541ECB20" w14:textId="77777777" w:rsidR="00CA7D2C" w:rsidRPr="00E11A6A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  <w:sz w:val="22"/>
                        <w:szCs w:val="22"/>
                      </w:rPr>
                    </w:pPr>
                    <w:r w:rsidRPr="00074DE1">
                      <w:rPr>
                        <w:rFonts w:ascii="PT Sans Narrow" w:hAnsi="PT Sans Narrow"/>
                        <w:sz w:val="22"/>
                        <w:szCs w:val="22"/>
                      </w:rPr>
                      <w:t>Изм</w:t>
                    </w:r>
                    <w:r w:rsidRPr="00FF05C4">
                      <w:rPr>
                        <w:rFonts w:ascii="Arial Narrow" w:hAnsi="Arial Narrow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70734AF1" wp14:editId="120EFDE2">
              <wp:simplePos x="0" y="0"/>
              <wp:positionH relativeFrom="page">
                <wp:posOffset>709930</wp:posOffset>
              </wp:positionH>
              <wp:positionV relativeFrom="page">
                <wp:posOffset>9227820</wp:posOffset>
              </wp:positionV>
              <wp:extent cx="360045" cy="179705"/>
              <wp:effectExtent l="0" t="0" r="0" b="3175"/>
              <wp:wrapNone/>
              <wp:docPr id="3" name="tbxIzm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DB5D5C" w14:textId="6F7A7642" w:rsidR="00CA7D2C" w:rsidRPr="00420344" w:rsidRDefault="00420344" w:rsidP="00B25C57">
                          <w:pPr>
                            <w:jc w:val="center"/>
                            <w:rPr>
                              <w:szCs w:val="19"/>
                            </w:rPr>
                          </w:pPr>
                          <w:r>
                            <w:rPr>
                              <w:szCs w:val="19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734AF1" id="_x0000_s1079" type="#_x0000_t202" style="position:absolute;margin-left:55.9pt;margin-top:726.6pt;width:28.35pt;height:14.15pt;z-index: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" filled="f" stroked="f" strokeweight=".5pt">
              <v:textbox inset="0,.5mm,0,0">
                <w:txbxContent>
                  <w:p w14:paraId="4BDB5D5C" w14:textId="6F7A7642" w:rsidR="00CA7D2C" w:rsidRPr="00420344" w:rsidRDefault="00420344" w:rsidP="00B25C57">
                    <w:pPr>
                      <w:jc w:val="center"/>
                      <w:rPr>
                        <w:szCs w:val="19"/>
                      </w:rPr>
                    </w:pPr>
                    <w:r>
                      <w:rPr>
                        <w:szCs w:val="19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9840" behindDoc="0" locked="0" layoutInCell="1" allowOverlap="1" wp14:anchorId="642E842B" wp14:editId="679140E2">
              <wp:simplePos x="0" y="0"/>
              <wp:positionH relativeFrom="page">
                <wp:posOffset>1430020</wp:posOffset>
              </wp:positionH>
              <wp:positionV relativeFrom="page">
                <wp:posOffset>9410065</wp:posOffset>
              </wp:positionV>
              <wp:extent cx="360045" cy="179705"/>
              <wp:effectExtent l="1270" t="0" r="635" b="1905"/>
              <wp:wrapNone/>
              <wp:docPr id="2" name="Text Box 9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063612" w14:textId="77777777" w:rsidR="00CA7D2C" w:rsidRPr="00E109CD" w:rsidRDefault="00CA7D2C" w:rsidP="00EB2D1A">
                          <w:pPr>
                            <w:pStyle w:val="Gostframetext"/>
                            <w:spacing w:line="240" w:lineRule="exact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E11A6A">
                            <w:rPr>
                              <w:rFonts w:ascii="PT Sans Narrow" w:hAnsi="PT Sans Narrow"/>
                              <w:sz w:val="22"/>
                              <w:szCs w:val="22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2E842B" id="Text Box 931" o:spid="_x0000_s1080" type="#_x0000_t202" style="position:absolute;margin-left:112.6pt;margin-top:740.95pt;width:28.35pt;height:14.15pt;z-index: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" stroked="f" strokeweight=".5pt">
              <v:textbox inset="0,.5mm,0,0">
                <w:txbxContent>
                  <w:p w14:paraId="4E063612" w14:textId="77777777" w:rsidR="00CA7D2C" w:rsidRPr="00E109CD" w:rsidRDefault="00CA7D2C" w:rsidP="00EB2D1A">
                    <w:pPr>
                      <w:pStyle w:val="Gostframetext"/>
                      <w:spacing w:line="240" w:lineRule="exact"/>
                      <w:jc w:val="center"/>
                      <w:rPr>
                        <w:rFonts w:ascii="PT Sans Narrow" w:hAnsi="PT Sans Narrow"/>
                      </w:rPr>
                    </w:pPr>
                    <w:r w:rsidRPr="00E11A6A">
                      <w:rPr>
                        <w:rFonts w:ascii="PT Sans Narrow" w:hAnsi="PT Sans Narrow"/>
                        <w:sz w:val="22"/>
                        <w:szCs w:val="22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8816" behindDoc="0" locked="0" layoutInCell="1" allowOverlap="1" wp14:anchorId="4A730115" wp14:editId="38FD5A72">
              <wp:simplePos x="0" y="0"/>
              <wp:positionH relativeFrom="page">
                <wp:posOffset>1069975</wp:posOffset>
              </wp:positionH>
              <wp:positionV relativeFrom="page">
                <wp:posOffset>9229725</wp:posOffset>
              </wp:positionV>
              <wp:extent cx="360045" cy="179705"/>
              <wp:effectExtent l="3175" t="0" r="0" b="1270"/>
              <wp:wrapNone/>
              <wp:docPr id="1" name="tbxIzm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7263F3" w14:textId="5A3F2F40" w:rsidR="00CA7D2C" w:rsidRPr="0010719F" w:rsidRDefault="00420344" w:rsidP="00B25C57">
                          <w:pPr>
                            <w:jc w:val="center"/>
                          </w:pP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730115" id="_x0000_s1081" type="#_x0000_t202" style="position:absolute;margin-left:84.25pt;margin-top:726.75pt;width:28.35pt;height:14.15pt;z-index: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" stroked="f" strokeweight=".5pt">
              <v:textbox inset="0,.5mm,0,0">
                <w:txbxContent>
                  <w:p w14:paraId="637263F3" w14:textId="5A3F2F40" w:rsidR="00CA7D2C" w:rsidRPr="0010719F" w:rsidRDefault="00420344" w:rsidP="00B25C57">
                    <w:pPr>
                      <w:jc w:val="center"/>
                    </w:pP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D9E3C" w14:textId="77777777" w:rsidR="00CA7D2C" w:rsidRDefault="00CA7D2C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712000" behindDoc="0" locked="0" layoutInCell="1" allowOverlap="1" wp14:anchorId="232B1BE6" wp14:editId="47DA0D83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360045" cy="167640"/>
              <wp:effectExtent l="0" t="0" r="0" b="4445"/>
              <wp:wrapNone/>
              <wp:docPr id="97" name="Text Box 13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C71540" w14:textId="77777777" w:rsidR="00CA7D2C" w:rsidRPr="00FF05C4" w:rsidRDefault="00CA7D2C" w:rsidP="00476964">
                          <w:pPr>
                            <w:pStyle w:val="APEX11"/>
                          </w:pPr>
                          <w:r w:rsidRPr="00FF05C4">
                            <w:t>Изм.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2B1BE6" id="_x0000_t202" coordsize="21600,21600" o:spt="202" path="m,l,21600r21600,l21600,xe">
              <v:stroke joinstyle="miter"/>
              <v:path gradientshapeok="t" o:connecttype="rect"/>
            </v:shapetype>
            <v:shape id="Text Box 1369" o:spid="_x0000_s1087" type="#_x0000_t202" style="position:absolute;margin-left:55.9pt;margin-top:740.95pt;width:28.35pt;height:13.2pt;z-index:25171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" filled="f" stroked="f" strokeweight=".5pt">
              <v:textbox inset="0,0,0,0">
                <w:txbxContent>
                  <w:p w14:paraId="45C71540" w14:textId="77777777" w:rsidR="00CA7D2C" w:rsidRPr="00FF05C4" w:rsidRDefault="00CA7D2C" w:rsidP="00476964">
                    <w:pPr>
                      <w:pStyle w:val="APEX11"/>
                    </w:pPr>
                    <w:r w:rsidRPr="00FF05C4"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3024" behindDoc="0" locked="0" layoutInCell="1" allowOverlap="1" wp14:anchorId="134534F5" wp14:editId="610D50BA">
              <wp:simplePos x="0" y="0"/>
              <wp:positionH relativeFrom="page">
                <wp:posOffset>1069975</wp:posOffset>
              </wp:positionH>
              <wp:positionV relativeFrom="page">
                <wp:posOffset>9410065</wp:posOffset>
              </wp:positionV>
              <wp:extent cx="360045" cy="167005"/>
              <wp:effectExtent l="3175" t="0" r="0" b="0"/>
              <wp:wrapNone/>
              <wp:docPr id="98" name="Text Box 13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F02DA" w14:textId="77777777" w:rsidR="00CA7D2C" w:rsidRPr="00FF05C4" w:rsidRDefault="00CA7D2C" w:rsidP="00476964">
                          <w:pPr>
                            <w:pStyle w:val="APEX11"/>
                          </w:pPr>
                          <w:proofErr w:type="spellStart"/>
                          <w:r w:rsidRPr="00FF05C4">
                            <w:t>Кол.уч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4534F5" id="Text Box 1370" o:spid="_x0000_s1088" type="#_x0000_t202" style="position:absolute;margin-left:84.25pt;margin-top:740.95pt;width:28.35pt;height:13.15pt;z-index:25171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" filled="f" stroked="f" strokeweight=".5pt">
              <v:textbox inset="0,0,0,0">
                <w:txbxContent>
                  <w:p w14:paraId="33FF02DA" w14:textId="77777777" w:rsidR="00CA7D2C" w:rsidRPr="00FF05C4" w:rsidRDefault="00CA7D2C" w:rsidP="00476964">
                    <w:pPr>
                      <w:pStyle w:val="APEX11"/>
                    </w:pPr>
                    <w:proofErr w:type="spellStart"/>
                    <w:r w:rsidRPr="00FF05C4">
                      <w:t>Кол.уч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9952" behindDoc="0" locked="0" layoutInCell="1" allowOverlap="1" wp14:anchorId="56DED279" wp14:editId="3D3D632B">
              <wp:simplePos x="0" y="0"/>
              <wp:positionH relativeFrom="page">
                <wp:posOffset>1430020</wp:posOffset>
              </wp:positionH>
              <wp:positionV relativeFrom="page">
                <wp:posOffset>9410065</wp:posOffset>
              </wp:positionV>
              <wp:extent cx="360045" cy="167005"/>
              <wp:effectExtent l="1270" t="0" r="635" b="0"/>
              <wp:wrapNone/>
              <wp:docPr id="99" name="Text Box 13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67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E928E8" w14:textId="77777777" w:rsidR="00CA7D2C" w:rsidRPr="00FF05C4" w:rsidRDefault="00CA7D2C" w:rsidP="00476964">
                          <w:pPr>
                            <w:pStyle w:val="APEX11"/>
                          </w:pPr>
                          <w:r w:rsidRPr="00FF05C4"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DED279" id="Text Box 1367" o:spid="_x0000_s1089" type="#_x0000_t202" style="position:absolute;margin-left:112.6pt;margin-top:740.95pt;width:28.35pt;height:13.15pt;z-index:25170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" stroked="f" strokeweight=".5pt">
              <v:textbox inset="0,0,0,0">
                <w:txbxContent>
                  <w:p w14:paraId="4DE928E8" w14:textId="77777777" w:rsidR="00CA7D2C" w:rsidRPr="00FF05C4" w:rsidRDefault="00CA7D2C" w:rsidP="00476964">
                    <w:pPr>
                      <w:pStyle w:val="APEX11"/>
                    </w:pPr>
                    <w:r w:rsidRPr="00FF05C4"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5072" behindDoc="0" locked="0" layoutInCell="1" allowOverlap="1" wp14:anchorId="77124215" wp14:editId="127E1B30">
              <wp:simplePos x="0" y="0"/>
              <wp:positionH relativeFrom="page">
                <wp:posOffset>1790065</wp:posOffset>
              </wp:positionH>
              <wp:positionV relativeFrom="page">
                <wp:posOffset>9410065</wp:posOffset>
              </wp:positionV>
              <wp:extent cx="359410" cy="167005"/>
              <wp:effectExtent l="0" t="0" r="3175" b="0"/>
              <wp:wrapNone/>
              <wp:docPr id="100" name="Text Box 13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3C7284" w14:textId="77777777" w:rsidR="00CA7D2C" w:rsidRPr="00D34242" w:rsidRDefault="00CA7D2C" w:rsidP="00476964">
                          <w:pPr>
                            <w:pStyle w:val="APEX11"/>
                          </w:pPr>
                          <w:r>
                            <w:t>№</w:t>
                          </w:r>
                          <w:r w:rsidRPr="00FF05C4">
                            <w:t>до</w:t>
                          </w:r>
                          <w:r>
                            <w:t>к.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124215" id="Text Box 1372" o:spid="_x0000_s1090" type="#_x0000_t202" style="position:absolute;margin-left:140.95pt;margin-top:740.95pt;width:28.3pt;height:13.15pt;z-index:25171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" filled="f" stroked="f" strokeweight=".5pt">
              <v:textbox inset="0,0,0,0">
                <w:txbxContent>
                  <w:p w14:paraId="323C7284" w14:textId="77777777" w:rsidR="00CA7D2C" w:rsidRPr="00D34242" w:rsidRDefault="00CA7D2C" w:rsidP="00476964">
                    <w:pPr>
                      <w:pStyle w:val="APEX11"/>
                    </w:pPr>
                    <w:r>
                      <w:t>№</w:t>
                    </w:r>
                    <w:r w:rsidRPr="00FF05C4">
                      <w:t>до</w:t>
                    </w:r>
                    <w:r>
                      <w:t>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1152" behindDoc="0" locked="1" layoutInCell="1" allowOverlap="1" wp14:anchorId="0AE5C826" wp14:editId="2C3C06C3">
              <wp:simplePos x="0" y="0"/>
              <wp:positionH relativeFrom="page">
                <wp:posOffset>720090</wp:posOffset>
              </wp:positionH>
              <wp:positionV relativeFrom="page">
                <wp:posOffset>9409430</wp:posOffset>
              </wp:positionV>
              <wp:extent cx="2339340" cy="0"/>
              <wp:effectExtent l="15240" t="17780" r="17145" b="10795"/>
              <wp:wrapNone/>
              <wp:docPr id="101" name="Line 14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7305337D" id="Line 1418" o:spid="_x0000_s1026" style="position:absolute;z-index:2517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40.9pt" to="240.9pt,7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IUyFgIAAC4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60128" behindDoc="0" locked="1" layoutInCell="1" allowOverlap="1" wp14:anchorId="15DC4015" wp14:editId="3D9325EB">
              <wp:simplePos x="0" y="0"/>
              <wp:positionH relativeFrom="page">
                <wp:posOffset>721360</wp:posOffset>
              </wp:positionH>
              <wp:positionV relativeFrom="page">
                <wp:posOffset>9229725</wp:posOffset>
              </wp:positionV>
              <wp:extent cx="2339340" cy="0"/>
              <wp:effectExtent l="16510" t="9525" r="15875" b="9525"/>
              <wp:wrapNone/>
              <wp:docPr id="102" name="Line 14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00DE018" id="Line 1417" o:spid="_x0000_s1026" style="position:absolute;z-index:2517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pt,726.75pt" to="241pt,7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W6XFgIAAC4EAAAOAAAAZHJzL2Uyb0RvYy54bWysU8GO2jAQvVfqP1i+QxLIsh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9104" behindDoc="0" locked="0" layoutInCell="1" allowOverlap="1" wp14:anchorId="51227C5D" wp14:editId="3309ED61">
              <wp:simplePos x="0" y="0"/>
              <wp:positionH relativeFrom="page">
                <wp:posOffset>2160270</wp:posOffset>
              </wp:positionH>
              <wp:positionV relativeFrom="page">
                <wp:posOffset>9229725</wp:posOffset>
              </wp:positionV>
              <wp:extent cx="539750" cy="179705"/>
              <wp:effectExtent l="0" t="0" r="0" b="1270"/>
              <wp:wrapNone/>
              <wp:docPr id="103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554CEA" w14:textId="77777777" w:rsidR="00CA7D2C" w:rsidRPr="009E5C45" w:rsidRDefault="00CA7D2C" w:rsidP="00B25C5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227C5D" id="_x0000_s1091" type="#_x0000_t202" style="position:absolute;margin-left:170.1pt;margin-top:726.75pt;width:42.5pt;height:14.15pt;z-index:2517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" filled="f" stroked="f" strokeweight=".5pt">
              <v:textbox inset="0,.5mm,0,0">
                <w:txbxContent>
                  <w:p w14:paraId="69554CEA" w14:textId="77777777" w:rsidR="00CA7D2C" w:rsidRPr="009E5C45" w:rsidRDefault="00CA7D2C" w:rsidP="00B25C57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8080" behindDoc="0" locked="0" layoutInCell="1" allowOverlap="1" wp14:anchorId="1EE463CE" wp14:editId="3AD586D7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104" name="Line 14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002A607C" id="Line 1415" o:spid="_x0000_s1026" style="position:absolute;z-index:2517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" stroked="f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7056" behindDoc="0" locked="1" layoutInCell="1" allowOverlap="1" wp14:anchorId="2CA2B801" wp14:editId="7979C64B">
              <wp:simplePos x="0" y="0"/>
              <wp:positionH relativeFrom="page">
                <wp:posOffset>1440180</wp:posOffset>
              </wp:positionH>
              <wp:positionV relativeFrom="page">
                <wp:posOffset>9037320</wp:posOffset>
              </wp:positionV>
              <wp:extent cx="0" cy="1440180"/>
              <wp:effectExtent l="11430" t="17145" r="17145" b="9525"/>
              <wp:wrapNone/>
              <wp:docPr id="105" name="Line 14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5378829" id="Line 1414" o:spid="_x0000_s1026" style="position:absolute;z-index: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3.4pt,711.6pt" to="113.4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6032" behindDoc="0" locked="1" layoutInCell="1" allowOverlap="1" wp14:anchorId="4FB91379" wp14:editId="0A2CD5E9">
              <wp:simplePos x="0" y="0"/>
              <wp:positionH relativeFrom="page">
                <wp:posOffset>1800225</wp:posOffset>
              </wp:positionH>
              <wp:positionV relativeFrom="page">
                <wp:posOffset>9037320</wp:posOffset>
              </wp:positionV>
              <wp:extent cx="0" cy="539750"/>
              <wp:effectExtent l="9525" t="17145" r="9525" b="14605"/>
              <wp:wrapNone/>
              <wp:docPr id="106" name="Line 1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EAC09DF" id="Line 1413" o:spid="_x0000_s1026" style="position:absolute;z-index:2517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1.75pt,711.6pt" to="141.7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VlIEwIAAC0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5008" behindDoc="0" locked="0" layoutInCell="1" allowOverlap="1" wp14:anchorId="75171406" wp14:editId="116815DB">
              <wp:simplePos x="0" y="0"/>
              <wp:positionH relativeFrom="page">
                <wp:posOffset>1430020</wp:posOffset>
              </wp:positionH>
              <wp:positionV relativeFrom="page">
                <wp:posOffset>9229725</wp:posOffset>
              </wp:positionV>
              <wp:extent cx="360045" cy="179705"/>
              <wp:effectExtent l="1270" t="0" r="635" b="1270"/>
              <wp:wrapNone/>
              <wp:docPr id="107" name="tbxIzm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59286" w14:textId="77777777" w:rsidR="00CA7D2C" w:rsidRPr="0010719F" w:rsidRDefault="00CA7D2C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171406" id="_x0000_s1092" type="#_x0000_t202" style="position:absolute;margin-left:112.6pt;margin-top:726.75pt;width:28.35pt;height:14.15pt;z-index:2517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" stroked="f" strokeweight=".5pt">
              <v:textbox inset="0,.5mm,0,0">
                <w:txbxContent>
                  <w:p w14:paraId="7AF59286" w14:textId="77777777" w:rsidR="00CA7D2C" w:rsidRPr="0010719F" w:rsidRDefault="00CA7D2C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3984" behindDoc="0" locked="1" layoutInCell="1" allowOverlap="1" wp14:anchorId="611B26C8" wp14:editId="69ABB7A5">
              <wp:simplePos x="0" y="0"/>
              <wp:positionH relativeFrom="page">
                <wp:posOffset>720090</wp:posOffset>
              </wp:positionH>
              <wp:positionV relativeFrom="page">
                <wp:posOffset>9037320</wp:posOffset>
              </wp:positionV>
              <wp:extent cx="6623685" cy="0"/>
              <wp:effectExtent l="15240" t="17145" r="9525" b="11430"/>
              <wp:wrapNone/>
              <wp:docPr id="108" name="Line 1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36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93D4FFF" id="Line 1411" o:spid="_x0000_s1026" style="position:absolute;z-index:2517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11.6pt" to="578.25pt,7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2960" behindDoc="0" locked="1" layoutInCell="1" allowOverlap="1" wp14:anchorId="7BB131D8" wp14:editId="57D223CD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6623685" cy="0"/>
              <wp:effectExtent l="15240" t="13970" r="9525" b="14605"/>
              <wp:wrapNone/>
              <wp:docPr id="109" name="Line 14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6236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475F0D9" id="Line 1410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54.1pt" to="578.2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" strokeweight="1.5pt">
              <o:lock v:ext="edit" aspectratio="t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1936" behindDoc="0" locked="1" layoutInCell="1" allowOverlap="1" wp14:anchorId="33B464E3" wp14:editId="2A8F2425">
              <wp:simplePos x="0" y="0"/>
              <wp:positionH relativeFrom="page">
                <wp:posOffset>3060700</wp:posOffset>
              </wp:positionH>
              <wp:positionV relativeFrom="page">
                <wp:posOffset>9037320</wp:posOffset>
              </wp:positionV>
              <wp:extent cx="0" cy="1440180"/>
              <wp:effectExtent l="12700" t="17145" r="15875" b="9525"/>
              <wp:wrapNone/>
              <wp:docPr id="110" name="Line 1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77CDB042" id="Line 1409" o:spid="_x0000_s1026" style="position:absolute;z-index:25175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1pt,711.6pt" to="24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50912" behindDoc="0" locked="1" layoutInCell="1" allowOverlap="1" wp14:anchorId="506A6473" wp14:editId="1C9C74C8">
              <wp:simplePos x="0" y="0"/>
              <wp:positionH relativeFrom="page">
                <wp:posOffset>2700655</wp:posOffset>
              </wp:positionH>
              <wp:positionV relativeFrom="page">
                <wp:posOffset>9037320</wp:posOffset>
              </wp:positionV>
              <wp:extent cx="0" cy="1440180"/>
              <wp:effectExtent l="14605" t="17145" r="13970" b="9525"/>
              <wp:wrapNone/>
              <wp:docPr id="111" name="Line 14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5DD760A0" id="Line 1408" o:spid="_x0000_s1026" style="position:absolute;z-index:25175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2.65pt,711.6pt" to="212.65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9888" behindDoc="0" locked="1" layoutInCell="1" allowOverlap="1" wp14:anchorId="3938F0CD" wp14:editId="587AC1A3">
              <wp:simplePos x="0" y="0"/>
              <wp:positionH relativeFrom="page">
                <wp:posOffset>2160270</wp:posOffset>
              </wp:positionH>
              <wp:positionV relativeFrom="page">
                <wp:posOffset>9037320</wp:posOffset>
              </wp:positionV>
              <wp:extent cx="0" cy="1440180"/>
              <wp:effectExtent l="17145" t="17145" r="11430" b="9525"/>
              <wp:wrapNone/>
              <wp:docPr id="112" name="Line 14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401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76F6AB0" id="Line 1407" o:spid="_x0000_s1026" style="position:absolute;z-index:25174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0.1pt,711.6pt" to="170.1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8864" behindDoc="0" locked="1" layoutInCell="1" allowOverlap="1" wp14:anchorId="786369E5" wp14:editId="18E274AC">
              <wp:simplePos x="0" y="0"/>
              <wp:positionH relativeFrom="page">
                <wp:posOffset>1080135</wp:posOffset>
              </wp:positionH>
              <wp:positionV relativeFrom="page">
                <wp:posOffset>9037320</wp:posOffset>
              </wp:positionV>
              <wp:extent cx="0" cy="539750"/>
              <wp:effectExtent l="13335" t="17145" r="15240" b="14605"/>
              <wp:wrapNone/>
              <wp:docPr id="113" name="Line 14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3975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BF0DB72" id="Line 1406" o:spid="_x0000_s1026" style="position:absolute;z-index:25174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11.6pt" to="85.05pt,7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MDEwIAAC0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" strokeweight="1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7840" behindDoc="0" locked="1" layoutInCell="1" allowOverlap="1" wp14:anchorId="42A2B557" wp14:editId="77138FB0">
              <wp:simplePos x="0" y="0"/>
              <wp:positionH relativeFrom="page">
                <wp:posOffset>3060700</wp:posOffset>
              </wp:positionH>
              <wp:positionV relativeFrom="page">
                <wp:posOffset>9587865</wp:posOffset>
              </wp:positionV>
              <wp:extent cx="2484120" cy="851535"/>
              <wp:effectExtent l="3175" t="0" r="0" b="0"/>
              <wp:wrapNone/>
              <wp:docPr id="114" name="tbxNai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4120" cy="851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7F206" w14:textId="77777777" w:rsidR="00CA7D2C" w:rsidRDefault="00CA7D2C" w:rsidP="00B25C57">
                          <w:pPr>
                            <w:rPr>
                              <w:szCs w:val="22"/>
                            </w:rPr>
                          </w:pPr>
                        </w:p>
                        <w:p w14:paraId="22ACA527" w14:textId="77777777" w:rsidR="00CA7D2C" w:rsidRPr="00C5448A" w:rsidRDefault="00CA7D2C" w:rsidP="00B25C57">
                          <w:pPr>
                            <w:rPr>
                              <w:sz w:val="20"/>
                              <w:szCs w:val="22"/>
                            </w:rPr>
                          </w:pPr>
                        </w:p>
                        <w:p w14:paraId="54487BE5" w14:textId="77777777" w:rsidR="00CA7D2C" w:rsidRPr="004878D4" w:rsidRDefault="00CA7D2C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  <w:r>
                            <w:t>Пояснительная записка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A2B557" id="_x0000_s1093" type="#_x0000_t202" style="position:absolute;margin-left:241pt;margin-top:754.95pt;width:195.6pt;height:67.05pt;z-index:2517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" filled="f" stroked="f" strokecolor="red">
              <v:textbox inset="0,0,0,0">
                <w:txbxContent>
                  <w:p w14:paraId="2517F206" w14:textId="77777777" w:rsidR="00CA7D2C" w:rsidRDefault="00CA7D2C" w:rsidP="00B25C57">
                    <w:pPr>
                      <w:rPr>
                        <w:szCs w:val="22"/>
                      </w:rPr>
                    </w:pPr>
                  </w:p>
                  <w:p w14:paraId="22ACA527" w14:textId="77777777" w:rsidR="00CA7D2C" w:rsidRPr="00C5448A" w:rsidRDefault="00CA7D2C" w:rsidP="00B25C57">
                    <w:pPr>
                      <w:rPr>
                        <w:sz w:val="20"/>
                        <w:szCs w:val="22"/>
                      </w:rPr>
                    </w:pPr>
                  </w:p>
                  <w:p w14:paraId="54487BE5" w14:textId="77777777" w:rsidR="00CA7D2C" w:rsidRPr="004878D4" w:rsidRDefault="00CA7D2C" w:rsidP="00476964">
                    <w:pPr>
                      <w:pStyle w:val="APEX11"/>
                      <w:rPr>
                        <w:lang w:val="en-US"/>
                      </w:rPr>
                    </w:pPr>
                    <w:r>
                      <w:t>Пояснительная записка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6816" behindDoc="0" locked="1" layoutInCell="1" allowOverlap="1" wp14:anchorId="447C3EE9" wp14:editId="6D8640BE">
              <wp:simplePos x="0" y="0"/>
              <wp:positionH relativeFrom="page">
                <wp:posOffset>5544820</wp:posOffset>
              </wp:positionH>
              <wp:positionV relativeFrom="page">
                <wp:posOffset>9757410</wp:posOffset>
              </wp:positionV>
              <wp:extent cx="539750" cy="179705"/>
              <wp:effectExtent l="10795" t="13335" r="11430" b="16510"/>
              <wp:wrapNone/>
              <wp:docPr id="115" name="tbxLi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01F1884" w14:textId="77777777" w:rsidR="00CA7D2C" w:rsidRDefault="00CA7D2C" w:rsidP="00476964">
                          <w:pPr>
                            <w:pStyle w:val="APEX11"/>
                          </w:pPr>
                          <w:r>
                            <w:t>П</w:t>
                          </w:r>
                        </w:p>
                        <w:p w14:paraId="73FC70DE" w14:textId="77777777" w:rsidR="00CA7D2C" w:rsidRPr="00CC5F57" w:rsidRDefault="00CA7D2C" w:rsidP="00B25C57">
                          <w:pPr>
                            <w:pStyle w:val="Gostframetext"/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7C3EE9" id="_x0000_s1094" type="#_x0000_t202" style="position:absolute;margin-left:436.6pt;margin-top:768.3pt;width:42.5pt;height:14.15pt;z-index: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" filled="f" strokeweight="1.5pt">
              <v:textbox inset="0,0,0,0">
                <w:txbxContent>
                  <w:p w14:paraId="701F1884" w14:textId="77777777" w:rsidR="00CA7D2C" w:rsidRDefault="00CA7D2C" w:rsidP="00476964">
                    <w:pPr>
                      <w:pStyle w:val="APEX11"/>
                    </w:pPr>
                    <w:r>
                      <w:t>П</w:t>
                    </w:r>
                  </w:p>
                  <w:p w14:paraId="73FC70DE" w14:textId="77777777" w:rsidR="00CA7D2C" w:rsidRPr="00CC5F57" w:rsidRDefault="00CA7D2C" w:rsidP="00B25C57">
                    <w:pPr>
                      <w:pStyle w:val="Gostframetext"/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5792" behindDoc="0" locked="1" layoutInCell="1" allowOverlap="1" wp14:anchorId="526E9988" wp14:editId="7804CE72">
              <wp:simplePos x="0" y="0"/>
              <wp:positionH relativeFrom="page">
                <wp:posOffset>6084570</wp:posOffset>
              </wp:positionH>
              <wp:positionV relativeFrom="page">
                <wp:posOffset>9757410</wp:posOffset>
              </wp:positionV>
              <wp:extent cx="539750" cy="179705"/>
              <wp:effectExtent l="17145" t="13335" r="14605" b="16510"/>
              <wp:wrapNone/>
              <wp:docPr id="116" name="tbxPag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7713287" w14:textId="77777777" w:rsidR="00CA7D2C" w:rsidRDefault="00CA7D2C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  <w:r>
                            <w:rPr>
                              <w:rStyle w:val="a9"/>
                              <w:szCs w:val="18"/>
                            </w:rPr>
                            <w:t>8</w:t>
                          </w:r>
                        </w:p>
                        <w:p w14:paraId="2CAC5CC8" w14:textId="77777777" w:rsidR="00CA7D2C" w:rsidRDefault="00CA7D2C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</w:p>
                        <w:p w14:paraId="6B70222C" w14:textId="77777777" w:rsidR="00CA7D2C" w:rsidRDefault="00CA7D2C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</w:p>
                        <w:p w14:paraId="47DBD0B2" w14:textId="77777777" w:rsidR="00CA7D2C" w:rsidRDefault="00CA7D2C" w:rsidP="00476964">
                          <w:pPr>
                            <w:pStyle w:val="APEX11"/>
                            <w:rPr>
                              <w:rStyle w:val="a9"/>
                              <w:szCs w:val="18"/>
                            </w:rPr>
                          </w:pPr>
                        </w:p>
                        <w:p w14:paraId="56E206EB" w14:textId="77777777" w:rsidR="00CA7D2C" w:rsidRPr="00BF1E96" w:rsidRDefault="00CA7D2C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6E9988" id="_x0000_s1095" type="#_x0000_t202" style="position:absolute;margin-left:479.1pt;margin-top:768.3pt;width:42.5pt;height:14.15pt;z-index:2517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" filled="f" strokeweight="1.5pt">
              <v:textbox inset="0,0,0,0">
                <w:txbxContent>
                  <w:p w14:paraId="57713287" w14:textId="77777777" w:rsidR="00CA7D2C" w:rsidRDefault="00CA7D2C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  <w:r>
                      <w:rPr>
                        <w:rStyle w:val="a9"/>
                        <w:szCs w:val="18"/>
                      </w:rPr>
                      <w:t>8</w:t>
                    </w:r>
                  </w:p>
                  <w:p w14:paraId="2CAC5CC8" w14:textId="77777777" w:rsidR="00CA7D2C" w:rsidRDefault="00CA7D2C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</w:p>
                  <w:p w14:paraId="6B70222C" w14:textId="77777777" w:rsidR="00CA7D2C" w:rsidRDefault="00CA7D2C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</w:p>
                  <w:p w14:paraId="47DBD0B2" w14:textId="77777777" w:rsidR="00CA7D2C" w:rsidRDefault="00CA7D2C" w:rsidP="00476964">
                    <w:pPr>
                      <w:pStyle w:val="APEX11"/>
                      <w:rPr>
                        <w:rStyle w:val="a9"/>
                        <w:szCs w:val="18"/>
                      </w:rPr>
                    </w:pPr>
                  </w:p>
                  <w:p w14:paraId="56E206EB" w14:textId="77777777" w:rsidR="00CA7D2C" w:rsidRPr="00BF1E96" w:rsidRDefault="00CA7D2C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4768" behindDoc="0" locked="1" layoutInCell="1" allowOverlap="1" wp14:anchorId="6B70D5A9" wp14:editId="62C1A41C">
              <wp:simplePos x="0" y="0"/>
              <wp:positionH relativeFrom="page">
                <wp:posOffset>6624955</wp:posOffset>
              </wp:positionH>
              <wp:positionV relativeFrom="page">
                <wp:posOffset>9757410</wp:posOffset>
              </wp:positionV>
              <wp:extent cx="720090" cy="179705"/>
              <wp:effectExtent l="14605" t="13335" r="17780" b="16510"/>
              <wp:wrapNone/>
              <wp:docPr id="117" name="tbxPag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DFE6BE7" w14:textId="77777777" w:rsidR="00CA7D2C" w:rsidRPr="006033C4" w:rsidRDefault="00CA7D2C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  <w:r>
                            <w:rPr>
                              <w:rStyle w:val="a9"/>
                              <w:lang w:val="en-US"/>
                            </w:rPr>
                            <w:t>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70D5A9" id="_x0000_s1096" type="#_x0000_t202" style="position:absolute;margin-left:521.65pt;margin-top:768.3pt;width:56.7pt;height:14.15pt;z-index:25174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" filled="f" strokeweight="1.5pt">
              <v:textbox inset="0,0,0,0">
                <w:txbxContent>
                  <w:p w14:paraId="2DFE6BE7" w14:textId="77777777" w:rsidR="00CA7D2C" w:rsidRPr="006033C4" w:rsidRDefault="00CA7D2C" w:rsidP="00476964">
                    <w:pPr>
                      <w:pStyle w:val="APEX11"/>
                      <w:rPr>
                        <w:lang w:val="en-US"/>
                      </w:rPr>
                    </w:pPr>
                    <w:r>
                      <w:rPr>
                        <w:rStyle w:val="a9"/>
                        <w:lang w:val="en-US"/>
                      </w:rPr>
                      <w:t>24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3744" behindDoc="0" locked="1" layoutInCell="1" allowOverlap="1" wp14:anchorId="39C1BFC8" wp14:editId="58E72DED">
              <wp:simplePos x="0" y="0"/>
              <wp:positionH relativeFrom="page">
                <wp:posOffset>6624955</wp:posOffset>
              </wp:positionH>
              <wp:positionV relativeFrom="page">
                <wp:posOffset>9577070</wp:posOffset>
              </wp:positionV>
              <wp:extent cx="720090" cy="179705"/>
              <wp:effectExtent l="14605" t="13970" r="17780" b="15875"/>
              <wp:wrapNone/>
              <wp:docPr id="118" name="Text Box 14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BE79843" w14:textId="77777777" w:rsidR="00CA7D2C" w:rsidRPr="003D7736" w:rsidRDefault="00CA7D2C" w:rsidP="00476964">
                          <w:pPr>
                            <w:pStyle w:val="APEX11"/>
                          </w:pPr>
                          <w:r w:rsidRPr="003D7736">
                            <w:t>Листов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C1BFC8" id="Text Box 1401" o:spid="_x0000_s1097" type="#_x0000_t202" style="position:absolute;margin-left:521.65pt;margin-top:754.1pt;width:56.7pt;height:14.15pt;z-index:25174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" filled="f" strokeweight="1.5pt">
              <v:textbox inset="0,0,0,0">
                <w:txbxContent>
                  <w:p w14:paraId="4BE79843" w14:textId="77777777" w:rsidR="00CA7D2C" w:rsidRPr="003D7736" w:rsidRDefault="00CA7D2C" w:rsidP="00476964">
                    <w:pPr>
                      <w:pStyle w:val="APEX11"/>
                    </w:pPr>
                    <w:r w:rsidRPr="003D7736">
                      <w:t>Листов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2720" behindDoc="0" locked="1" layoutInCell="1" allowOverlap="1" wp14:anchorId="37D9C7DF" wp14:editId="38D589A2">
              <wp:simplePos x="0" y="0"/>
              <wp:positionH relativeFrom="page">
                <wp:posOffset>6084570</wp:posOffset>
              </wp:positionH>
              <wp:positionV relativeFrom="page">
                <wp:posOffset>9577070</wp:posOffset>
              </wp:positionV>
              <wp:extent cx="539750" cy="179705"/>
              <wp:effectExtent l="17145" t="13970" r="14605" b="15875"/>
              <wp:wrapNone/>
              <wp:docPr id="119" name="Text Box 14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658EAB7" w14:textId="77777777" w:rsidR="00CA7D2C" w:rsidRPr="003D7736" w:rsidRDefault="00CA7D2C" w:rsidP="00476964">
                          <w:pPr>
                            <w:pStyle w:val="APEX11"/>
                          </w:pPr>
                          <w:r w:rsidRPr="003D7736"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D9C7DF" id="Text Box 1400" o:spid="_x0000_s1098" type="#_x0000_t202" style="position:absolute;margin-left:479.1pt;margin-top:754.1pt;width:42.5pt;height:14.15pt;z-index:25174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" filled="f" strokeweight="1.5pt">
              <v:textbox inset="0,0,0,0">
                <w:txbxContent>
                  <w:p w14:paraId="5658EAB7" w14:textId="77777777" w:rsidR="00CA7D2C" w:rsidRPr="003D7736" w:rsidRDefault="00CA7D2C" w:rsidP="00476964">
                    <w:pPr>
                      <w:pStyle w:val="APEX11"/>
                    </w:pPr>
                    <w:r w:rsidRPr="003D7736">
                      <w:t>Лист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1696" behindDoc="0" locked="1" layoutInCell="1" allowOverlap="1" wp14:anchorId="730DDA99" wp14:editId="75881C1C">
              <wp:simplePos x="0" y="0"/>
              <wp:positionH relativeFrom="page">
                <wp:posOffset>5544820</wp:posOffset>
              </wp:positionH>
              <wp:positionV relativeFrom="page">
                <wp:posOffset>9577070</wp:posOffset>
              </wp:positionV>
              <wp:extent cx="539750" cy="179705"/>
              <wp:effectExtent l="10795" t="13970" r="11430" b="15875"/>
              <wp:wrapNone/>
              <wp:docPr id="120" name="Text Box 13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B960D9A" w14:textId="77777777" w:rsidR="00CA7D2C" w:rsidRPr="003D7736" w:rsidRDefault="00CA7D2C" w:rsidP="00476964">
                          <w:pPr>
                            <w:pStyle w:val="APEX11"/>
                          </w:pPr>
                          <w:r w:rsidRPr="003D7736">
                            <w:t>Стадия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0DDA99" id="Text Box 1399" o:spid="_x0000_s1099" type="#_x0000_t202" style="position:absolute;margin-left:436.6pt;margin-top:754.1pt;width:42.5pt;height:14.15pt;z-index:2517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" filled="f" strokeweight="1.5pt">
              <v:textbox inset="0,0,0,0">
                <w:txbxContent>
                  <w:p w14:paraId="7B960D9A" w14:textId="77777777" w:rsidR="00CA7D2C" w:rsidRPr="003D7736" w:rsidRDefault="00CA7D2C" w:rsidP="00476964">
                    <w:pPr>
                      <w:pStyle w:val="APEX11"/>
                    </w:pPr>
                    <w:r w:rsidRPr="003D7736">
                      <w:t>Стадия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40672" behindDoc="0" locked="1" layoutInCell="1" allowOverlap="1" wp14:anchorId="01AB5A2F" wp14:editId="25AF61DE">
              <wp:simplePos x="0" y="0"/>
              <wp:positionH relativeFrom="page">
                <wp:posOffset>5544820</wp:posOffset>
              </wp:positionH>
              <wp:positionV relativeFrom="page">
                <wp:posOffset>9937115</wp:posOffset>
              </wp:positionV>
              <wp:extent cx="1800225" cy="539750"/>
              <wp:effectExtent l="10795" t="12065" r="17780" b="10160"/>
              <wp:wrapNone/>
              <wp:docPr id="121" name="Group 13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00225" cy="539750"/>
                        <a:chOff x="8771" y="15669"/>
                        <a:chExt cx="2835" cy="850"/>
                      </a:xfrm>
                    </wpg:grpSpPr>
                    <wps:wsp>
                      <wps:cNvPr id="122" name="tbxFirm"/>
                      <wps:cNvSpPr txBox="1">
                        <a:spLocks noChangeArrowheads="1"/>
                      </wps:cNvSpPr>
                      <wps:spPr bwMode="auto">
                        <a:xfrm>
                          <a:off x="8771" y="15669"/>
                          <a:ext cx="2835" cy="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9AA79E" w14:textId="77777777" w:rsidR="00CA7D2C" w:rsidRDefault="00CA7D2C" w:rsidP="00476964">
                            <w:pPr>
                              <w:pStyle w:val="APEX11"/>
                            </w:pPr>
                          </w:p>
                          <w:p w14:paraId="4C1D44BF" w14:textId="77777777" w:rsidR="00CA7D2C" w:rsidRPr="005123CD" w:rsidRDefault="00CA7D2C" w:rsidP="00476964">
                            <w:pPr>
                              <w:pStyle w:val="APEX11"/>
                            </w:pPr>
                            <w:r w:rsidRPr="005123CD">
                              <w:t>ООО «Проектное Бюро АПЕКС»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AB5A2F" id="Group 1397" o:spid="_x0000_s1100" style="position:absolute;margin-left:436.6pt;margin-top:782.45pt;width:141.75pt;height:42.5pt;z-index:251740672;mso-position-horizontal-relative:page;mso-position-vertical-relative:page" coordorigin="8771,15669" coordsize="2835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">
              <v:shape id="tbxFirm" o:spid="_x0000_s1101" type="#_x0000_t202" style="position:absolute;left:8771;top:15669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" filled="f" strokeweight="1.5pt">
                <v:textbox inset="0,0,0,0">
                  <w:txbxContent>
                    <w:p w14:paraId="549AA79E" w14:textId="77777777" w:rsidR="00CA7D2C" w:rsidRDefault="00CA7D2C" w:rsidP="00476964">
                      <w:pPr>
                        <w:pStyle w:val="APEX11"/>
                      </w:pPr>
                    </w:p>
                    <w:p w14:paraId="4C1D44BF" w14:textId="77777777" w:rsidR="00CA7D2C" w:rsidRPr="005123CD" w:rsidRDefault="00CA7D2C" w:rsidP="00476964">
                      <w:pPr>
                        <w:pStyle w:val="APEX11"/>
                      </w:pPr>
                      <w:r w:rsidRPr="005123CD">
                        <w:t>ООО «Проектное Бюро АПЕКС»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9648" behindDoc="0" locked="0" layoutInCell="1" allowOverlap="1" wp14:anchorId="544A3C3E" wp14:editId="3EF60904">
              <wp:simplePos x="0" y="0"/>
              <wp:positionH relativeFrom="page">
                <wp:posOffset>3121660</wp:posOffset>
              </wp:positionH>
              <wp:positionV relativeFrom="page">
                <wp:posOffset>9157970</wp:posOffset>
              </wp:positionV>
              <wp:extent cx="4155440" cy="323850"/>
              <wp:effectExtent l="0" t="4445" r="0" b="0"/>
              <wp:wrapNone/>
              <wp:docPr id="123" name="tbxOboz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544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4B32C3" w14:textId="77777777" w:rsidR="00CA7D2C" w:rsidRPr="00D34242" w:rsidRDefault="00CA7D2C" w:rsidP="00476964">
                          <w:pPr>
                            <w:pStyle w:val="APEX16"/>
                          </w:pPr>
                          <w:r>
                            <w:t>10</w:t>
                          </w:r>
                          <w:r>
                            <w:rPr>
                              <w:lang w:val="ru-RU"/>
                            </w:rPr>
                            <w:t>35</w:t>
                          </w:r>
                          <w:r>
                            <w:t>-01</w:t>
                          </w:r>
                          <w:r>
                            <w:rPr>
                              <w:lang w:val="ru-RU"/>
                            </w:rPr>
                            <w:t>-</w:t>
                          </w:r>
                          <w:r>
                            <w:t>ПЗ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4A3C3E" id="_x0000_s1102" type="#_x0000_t202" style="position:absolute;margin-left:245.8pt;margin-top:721.1pt;width:327.2pt;height:25.5pt;z-index:25173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" filled="f" stroked="f">
              <v:textbox inset=",0,,0">
                <w:txbxContent>
                  <w:p w14:paraId="394B32C3" w14:textId="77777777" w:rsidR="00CA7D2C" w:rsidRPr="00D34242" w:rsidRDefault="00CA7D2C" w:rsidP="00476964">
                    <w:pPr>
                      <w:pStyle w:val="APEX16"/>
                    </w:pPr>
                    <w:r>
                      <w:t>10</w:t>
                    </w:r>
                    <w:r>
                      <w:rPr>
                        <w:lang w:val="ru-RU"/>
                      </w:rPr>
                      <w:t>35</w:t>
                    </w:r>
                    <w:r>
                      <w:t>-01</w:t>
                    </w:r>
                    <w:r>
                      <w:rPr>
                        <w:lang w:val="ru-RU"/>
                      </w:rPr>
                      <w:t>-</w:t>
                    </w:r>
                    <w:r>
                      <w:t>ПЗ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8624" behindDoc="0" locked="1" layoutInCell="1" allowOverlap="1" wp14:anchorId="7FC4A6E8" wp14:editId="364404EC">
              <wp:simplePos x="0" y="0"/>
              <wp:positionH relativeFrom="page">
                <wp:posOffset>2700655</wp:posOffset>
              </wp:positionH>
              <wp:positionV relativeFrom="page">
                <wp:posOffset>10297160</wp:posOffset>
              </wp:positionV>
              <wp:extent cx="360045" cy="179705"/>
              <wp:effectExtent l="5080" t="10160" r="6350" b="10160"/>
              <wp:wrapNone/>
              <wp:docPr id="124" name="tbxDat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6B0A9A5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4A6E8" id="_x0000_s1103" type="#_x0000_t202" style="position:absolute;margin-left:212.65pt;margin-top:810.8pt;width:28.35pt;height:14.15pt;z-index:25173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" filled="f" strokeweight=".5pt">
              <v:textbox inset="0,.5mm,0,0">
                <w:txbxContent>
                  <w:p w14:paraId="06B0A9A5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7600" behindDoc="0" locked="1" layoutInCell="1" allowOverlap="1" wp14:anchorId="6A7DA846" wp14:editId="71AD7DC3">
              <wp:simplePos x="0" y="0"/>
              <wp:positionH relativeFrom="page">
                <wp:posOffset>2700655</wp:posOffset>
              </wp:positionH>
              <wp:positionV relativeFrom="page">
                <wp:posOffset>10117455</wp:posOffset>
              </wp:positionV>
              <wp:extent cx="360045" cy="179705"/>
              <wp:effectExtent l="5080" t="11430" r="6350" b="8890"/>
              <wp:wrapNone/>
              <wp:docPr id="125" name="tbxDat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A34E65A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7DA846" id="_x0000_s1104" type="#_x0000_t202" style="position:absolute;margin-left:212.65pt;margin-top:796.65pt;width:28.35pt;height:14.15pt;z-index:2517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" filled="f" strokeweight=".5pt">
              <v:textbox inset="0,.5mm,0,0">
                <w:txbxContent>
                  <w:p w14:paraId="4A34E65A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6576" behindDoc="0" locked="1" layoutInCell="1" allowOverlap="1" wp14:anchorId="27BE971B" wp14:editId="55B7A4A0">
              <wp:simplePos x="0" y="0"/>
              <wp:positionH relativeFrom="page">
                <wp:posOffset>2700655</wp:posOffset>
              </wp:positionH>
              <wp:positionV relativeFrom="page">
                <wp:posOffset>9937115</wp:posOffset>
              </wp:positionV>
              <wp:extent cx="360045" cy="179705"/>
              <wp:effectExtent l="5080" t="12065" r="6350" b="8255"/>
              <wp:wrapNone/>
              <wp:docPr id="126" name="tbxDat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AA18CDA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BE971B" id="_x0000_s1105" type="#_x0000_t202" style="position:absolute;margin-left:212.65pt;margin-top:782.45pt;width:28.35pt;height:14.15pt;z-index:2517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" filled="f" strokeweight=".5pt">
              <v:textbox inset="0,.5mm,0,0">
                <w:txbxContent>
                  <w:p w14:paraId="4AA18CDA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5552" behindDoc="0" locked="1" layoutInCell="1" allowOverlap="1" wp14:anchorId="01336259" wp14:editId="2B50AA1A">
              <wp:simplePos x="0" y="0"/>
              <wp:positionH relativeFrom="page">
                <wp:posOffset>2700655</wp:posOffset>
              </wp:positionH>
              <wp:positionV relativeFrom="page">
                <wp:posOffset>9757410</wp:posOffset>
              </wp:positionV>
              <wp:extent cx="360045" cy="179705"/>
              <wp:effectExtent l="5080" t="13335" r="6350" b="6985"/>
              <wp:wrapNone/>
              <wp:docPr id="127" name="tbxDat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D0FAD60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336259" id="_x0000_s1106" type="#_x0000_t202" style="position:absolute;margin-left:212.65pt;margin-top:768.3pt;width:28.35pt;height:14.15pt;z-index:2517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" filled="f" strokeweight=".5pt">
              <v:textbox inset="0,.5mm,0,0">
                <w:txbxContent>
                  <w:p w14:paraId="0D0FAD60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4528" behindDoc="0" locked="1" layoutInCell="1" allowOverlap="1" wp14:anchorId="509A8302" wp14:editId="52A0C7B8">
              <wp:simplePos x="0" y="0"/>
              <wp:positionH relativeFrom="page">
                <wp:posOffset>2700655</wp:posOffset>
              </wp:positionH>
              <wp:positionV relativeFrom="page">
                <wp:posOffset>9577070</wp:posOffset>
              </wp:positionV>
              <wp:extent cx="360045" cy="179705"/>
              <wp:effectExtent l="5080" t="13970" r="6350" b="6350"/>
              <wp:wrapNone/>
              <wp:docPr id="128" name="tbxDa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31D0042" w14:textId="77777777" w:rsidR="00CA7D2C" w:rsidRPr="004F61CA" w:rsidRDefault="00CA7D2C" w:rsidP="00B25C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9A8302" id="_x0000_s1107" type="#_x0000_t202" style="position:absolute;margin-left:212.65pt;margin-top:754.1pt;width:28.35pt;height:14.15pt;z-index:25173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" filled="f" strokeweight=".5pt">
              <v:textbox inset="0,.5mm,0,0">
                <w:txbxContent>
                  <w:p w14:paraId="631D0042" w14:textId="77777777" w:rsidR="00CA7D2C" w:rsidRPr="004F61CA" w:rsidRDefault="00CA7D2C" w:rsidP="00B25C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3504" behindDoc="0" locked="0" layoutInCell="1" allowOverlap="1" wp14:anchorId="7D1AB3DC" wp14:editId="0472ECD8">
              <wp:simplePos x="0" y="0"/>
              <wp:positionH relativeFrom="page">
                <wp:posOffset>2689860</wp:posOffset>
              </wp:positionH>
              <wp:positionV relativeFrom="page">
                <wp:posOffset>9410065</wp:posOffset>
              </wp:positionV>
              <wp:extent cx="360045" cy="179705"/>
              <wp:effectExtent l="3810" t="0" r="0" b="1905"/>
              <wp:wrapNone/>
              <wp:docPr id="129" name="Text Box 1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106C45" w14:textId="77777777" w:rsidR="00CA7D2C" w:rsidRPr="00FF05C4" w:rsidRDefault="00CA7D2C" w:rsidP="00476964">
                          <w:pPr>
                            <w:pStyle w:val="APEX11"/>
                          </w:pPr>
                          <w:r w:rsidRPr="00FF05C4">
                            <w:t>Дата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1AB3DC" id="Text Box 1390" o:spid="_x0000_s1108" type="#_x0000_t202" style="position:absolute;margin-left:211.8pt;margin-top:740.95pt;width:28.35pt;height:14.15pt;z-index:25173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" filled="f" stroked="f" strokeweight=".5pt">
              <v:textbox inset="0,0,0,0">
                <w:txbxContent>
                  <w:p w14:paraId="10106C45" w14:textId="77777777" w:rsidR="00CA7D2C" w:rsidRPr="00FF05C4" w:rsidRDefault="00CA7D2C" w:rsidP="00476964">
                    <w:pPr>
                      <w:pStyle w:val="APEX11"/>
                    </w:pPr>
                    <w:r w:rsidRPr="00FF05C4"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2480" behindDoc="0" locked="0" layoutInCell="1" allowOverlap="1" wp14:anchorId="47F4DFED" wp14:editId="183F6F8D">
              <wp:simplePos x="0" y="0"/>
              <wp:positionH relativeFrom="page">
                <wp:posOffset>2689860</wp:posOffset>
              </wp:positionH>
              <wp:positionV relativeFrom="page">
                <wp:posOffset>9229725</wp:posOffset>
              </wp:positionV>
              <wp:extent cx="360045" cy="179705"/>
              <wp:effectExtent l="3810" t="0" r="0" b="1270"/>
              <wp:wrapNone/>
              <wp:docPr id="130" name="tbxIzm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608B60" w14:textId="77777777" w:rsidR="00CA7D2C" w:rsidRPr="00DF2469" w:rsidRDefault="00CA7D2C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F4DFED" id="_x0000_s1109" type="#_x0000_t202" style="position:absolute;margin-left:211.8pt;margin-top:726.75pt;width:28.35pt;height:14.15pt;z-index:25173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" filled="f" stroked="f" strokeweight=".5pt">
              <v:textbox inset="0,.5mm,0,0">
                <w:txbxContent>
                  <w:p w14:paraId="2F608B60" w14:textId="77777777" w:rsidR="00CA7D2C" w:rsidRPr="00DF2469" w:rsidRDefault="00CA7D2C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1456" behindDoc="0" locked="1" layoutInCell="1" allowOverlap="1" wp14:anchorId="54A72FA4" wp14:editId="2CDB81FE">
              <wp:simplePos x="0" y="0"/>
              <wp:positionH relativeFrom="page">
                <wp:posOffset>2160270</wp:posOffset>
              </wp:positionH>
              <wp:positionV relativeFrom="page">
                <wp:posOffset>10297160</wp:posOffset>
              </wp:positionV>
              <wp:extent cx="539750" cy="179705"/>
              <wp:effectExtent l="7620" t="10160" r="5080" b="10160"/>
              <wp:wrapNone/>
              <wp:docPr id="131" name="Text Box 13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B8F821B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A72FA4" id="Text Box 1388" o:spid="_x0000_s1110" type="#_x0000_t202" style="position:absolute;margin-left:170.1pt;margin-top:810.8pt;width:42.5pt;height:14.15pt;z-index:25173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" filled="f" strokeweight=".5pt">
              <v:textbox>
                <w:txbxContent>
                  <w:p w14:paraId="2B8F821B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0432" behindDoc="0" locked="1" layoutInCell="1" allowOverlap="1" wp14:anchorId="7C16B7D3" wp14:editId="0E970F98">
              <wp:simplePos x="0" y="0"/>
              <wp:positionH relativeFrom="page">
                <wp:posOffset>2160270</wp:posOffset>
              </wp:positionH>
              <wp:positionV relativeFrom="page">
                <wp:posOffset>10117455</wp:posOffset>
              </wp:positionV>
              <wp:extent cx="539750" cy="179705"/>
              <wp:effectExtent l="7620" t="11430" r="5080" b="8890"/>
              <wp:wrapNone/>
              <wp:docPr id="132" name="Text Box 13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36D1D54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16B7D3" id="Text Box 1387" o:spid="_x0000_s1111" type="#_x0000_t202" style="position:absolute;margin-left:170.1pt;margin-top:796.65pt;width:42.5pt;height:14.15pt;z-index:2517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" filled="f" strokeweight=".5pt">
              <v:textbox>
                <w:txbxContent>
                  <w:p w14:paraId="136D1D54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9408" behindDoc="0" locked="1" layoutInCell="1" allowOverlap="1" wp14:anchorId="543DEA19" wp14:editId="664A9D8B">
              <wp:simplePos x="0" y="0"/>
              <wp:positionH relativeFrom="page">
                <wp:posOffset>2160270</wp:posOffset>
              </wp:positionH>
              <wp:positionV relativeFrom="page">
                <wp:posOffset>9937115</wp:posOffset>
              </wp:positionV>
              <wp:extent cx="539750" cy="179705"/>
              <wp:effectExtent l="7620" t="12065" r="5080" b="8255"/>
              <wp:wrapNone/>
              <wp:docPr id="133" name="Text Box 13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932CA95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3DEA19" id="Text Box 1386" o:spid="_x0000_s1112" type="#_x0000_t202" style="position:absolute;margin-left:170.1pt;margin-top:782.45pt;width:42.5pt;height:14.15pt;z-index:2517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" filled="f" strokeweight=".5pt">
              <v:textbox>
                <w:txbxContent>
                  <w:p w14:paraId="2932CA95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8384" behindDoc="0" locked="1" layoutInCell="1" allowOverlap="1" wp14:anchorId="578ABCE1" wp14:editId="007CE659">
              <wp:simplePos x="0" y="0"/>
              <wp:positionH relativeFrom="page">
                <wp:posOffset>2160270</wp:posOffset>
              </wp:positionH>
              <wp:positionV relativeFrom="page">
                <wp:posOffset>9757410</wp:posOffset>
              </wp:positionV>
              <wp:extent cx="539750" cy="179705"/>
              <wp:effectExtent l="7620" t="13335" r="5080" b="6985"/>
              <wp:wrapNone/>
              <wp:docPr id="134" name="Text Box 1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97C9EE0" w14:textId="77777777" w:rsidR="00CA7D2C" w:rsidRDefault="00CA7D2C" w:rsidP="00B25C57">
                          <w:pPr>
                            <w:pStyle w:val="Twordfami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8ABCE1" id="Text Box 1385" o:spid="_x0000_s1113" type="#_x0000_t202" style="position:absolute;margin-left:170.1pt;margin-top:768.3pt;width:42.5pt;height:14.15pt;z-index:25172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" filled="f" strokeweight=".5pt">
              <v:textbox>
                <w:txbxContent>
                  <w:p w14:paraId="397C9EE0" w14:textId="77777777" w:rsidR="00CA7D2C" w:rsidRDefault="00CA7D2C" w:rsidP="00B25C57">
                    <w:pPr>
                      <w:pStyle w:val="Twordfami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7360" behindDoc="0" locked="1" layoutInCell="1" allowOverlap="1" wp14:anchorId="529D994E" wp14:editId="030F2F4A">
              <wp:simplePos x="0" y="0"/>
              <wp:positionH relativeFrom="page">
                <wp:posOffset>2160270</wp:posOffset>
              </wp:positionH>
              <wp:positionV relativeFrom="page">
                <wp:posOffset>9577070</wp:posOffset>
              </wp:positionV>
              <wp:extent cx="539750" cy="179705"/>
              <wp:effectExtent l="7620" t="13970" r="5080" b="6350"/>
              <wp:wrapNone/>
              <wp:docPr id="135" name="Text Box 13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4074003" w14:textId="77777777" w:rsidR="00CA7D2C" w:rsidRDefault="00CA7D2C" w:rsidP="00B25C5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9D994E" id="Text Box 1384" o:spid="_x0000_s1114" type="#_x0000_t202" style="position:absolute;margin-left:170.1pt;margin-top:754.1pt;width:42.5pt;height:14.15pt;z-index:2517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" filled="f" strokeweight=".5pt">
              <v:textbox>
                <w:txbxContent>
                  <w:p w14:paraId="64074003" w14:textId="77777777" w:rsidR="00CA7D2C" w:rsidRDefault="00CA7D2C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6336" behindDoc="0" locked="0" layoutInCell="1" allowOverlap="1" wp14:anchorId="7895E2AD" wp14:editId="2925FAEA">
              <wp:simplePos x="0" y="0"/>
              <wp:positionH relativeFrom="page">
                <wp:posOffset>2149475</wp:posOffset>
              </wp:positionH>
              <wp:positionV relativeFrom="page">
                <wp:posOffset>9410065</wp:posOffset>
              </wp:positionV>
              <wp:extent cx="539750" cy="179705"/>
              <wp:effectExtent l="0" t="0" r="0" b="1905"/>
              <wp:wrapNone/>
              <wp:docPr id="136" name="Text Box 13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C2468" w14:textId="77777777" w:rsidR="00CA7D2C" w:rsidRPr="00FF05C4" w:rsidRDefault="00CA7D2C" w:rsidP="00476964">
                          <w:pPr>
                            <w:pStyle w:val="APEX11"/>
                          </w:pPr>
                          <w:r w:rsidRPr="00FF05C4">
                            <w:t>Подп.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95E2AD" id="Text Box 1383" o:spid="_x0000_s1115" type="#_x0000_t202" style="position:absolute;margin-left:169.25pt;margin-top:740.95pt;width:42.5pt;height:14.15pt;z-index:2517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/yaswIAALU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" filled="f" stroked="f" strokeweight=".5pt">
              <v:textbox inset="0,0,0,0">
                <w:txbxContent>
                  <w:p w14:paraId="10BC2468" w14:textId="77777777" w:rsidR="00CA7D2C" w:rsidRPr="00FF05C4" w:rsidRDefault="00CA7D2C" w:rsidP="00476964">
                    <w:pPr>
                      <w:pStyle w:val="APEX11"/>
                    </w:pPr>
                    <w:r w:rsidRPr="00FF05C4">
                      <w:t>Подп.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5312" behindDoc="0" locked="1" layoutInCell="1" allowOverlap="1" wp14:anchorId="3117BB59" wp14:editId="767B2516">
              <wp:simplePos x="0" y="0"/>
              <wp:positionH relativeFrom="page">
                <wp:posOffset>720090</wp:posOffset>
              </wp:positionH>
              <wp:positionV relativeFrom="page">
                <wp:posOffset>10297160</wp:posOffset>
              </wp:positionV>
              <wp:extent cx="720090" cy="179705"/>
              <wp:effectExtent l="5715" t="10160" r="7620" b="10160"/>
              <wp:wrapNone/>
              <wp:docPr id="137" name="tbxJob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D9C3D5C" w14:textId="77777777" w:rsidR="00CA7D2C" w:rsidRPr="00C5448A" w:rsidRDefault="00CA7D2C" w:rsidP="00B25C57">
                          <w:pPr>
                            <w:pStyle w:val="Gostframetext"/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17BB59" id="_x0000_s1116" type="#_x0000_t202" style="position:absolute;margin-left:56.7pt;margin-top:810.8pt;width:56.7pt;height:14.15pt;z-index:2517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" filled="f" strokeweight=".5pt">
              <v:textbox inset=".5mm,0,0,0">
                <w:txbxContent>
                  <w:p w14:paraId="0D9C3D5C" w14:textId="77777777" w:rsidR="00CA7D2C" w:rsidRPr="00C5448A" w:rsidRDefault="00CA7D2C" w:rsidP="00B25C57">
                    <w:pPr>
                      <w:pStyle w:val="Gostframetex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4288" behindDoc="0" locked="1" layoutInCell="1" allowOverlap="1" wp14:anchorId="6D4AC270" wp14:editId="68122FDB">
              <wp:simplePos x="0" y="0"/>
              <wp:positionH relativeFrom="page">
                <wp:posOffset>720090</wp:posOffset>
              </wp:positionH>
              <wp:positionV relativeFrom="page">
                <wp:posOffset>10117455</wp:posOffset>
              </wp:positionV>
              <wp:extent cx="720090" cy="179705"/>
              <wp:effectExtent l="5715" t="11430" r="7620" b="8890"/>
              <wp:wrapNone/>
              <wp:docPr id="138" name="tbxJob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D6CBFEA" w14:textId="77777777" w:rsidR="00CA7D2C" w:rsidRPr="009B1D15" w:rsidRDefault="00CA7D2C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proofErr w:type="gramStart"/>
                          <w:r>
                            <w:t>Н.контр</w:t>
                          </w:r>
                          <w:proofErr w:type="spellEnd"/>
                          <w:proofErr w:type="gramEnd"/>
                          <w:r>
                            <w:t>.</w:t>
                          </w:r>
                        </w:p>
                        <w:p w14:paraId="000B6946" w14:textId="77777777" w:rsidR="00CA7D2C" w:rsidRPr="00590055" w:rsidRDefault="00CA7D2C" w:rsidP="00B25C57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4AC270" id="_x0000_s1117" type="#_x0000_t202" style="position:absolute;margin-left:56.7pt;margin-top:796.65pt;width:56.7pt;height:14.15pt;z-index:2517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" filled="f" strokeweight=".5pt">
              <v:textbox inset=".5mm,0,0,0">
                <w:txbxContent>
                  <w:p w14:paraId="6D6CBFEA" w14:textId="77777777" w:rsidR="00CA7D2C" w:rsidRPr="009B1D15" w:rsidRDefault="00CA7D2C" w:rsidP="00476964">
                    <w:pPr>
                      <w:pStyle w:val="APEX11"/>
                      <w:jc w:val="left"/>
                    </w:pPr>
                    <w:proofErr w:type="spellStart"/>
                    <w:proofErr w:type="gramStart"/>
                    <w:r>
                      <w:t>Н.контр</w:t>
                    </w:r>
                    <w:proofErr w:type="spellEnd"/>
                    <w:proofErr w:type="gramEnd"/>
                    <w:r>
                      <w:t>.</w:t>
                    </w:r>
                  </w:p>
                  <w:p w14:paraId="000B6946" w14:textId="77777777" w:rsidR="00CA7D2C" w:rsidRPr="00590055" w:rsidRDefault="00CA7D2C" w:rsidP="00B25C57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3264" behindDoc="0" locked="1" layoutInCell="1" allowOverlap="1" wp14:anchorId="1CC2D76D" wp14:editId="79CF3587">
              <wp:simplePos x="0" y="0"/>
              <wp:positionH relativeFrom="page">
                <wp:posOffset>720090</wp:posOffset>
              </wp:positionH>
              <wp:positionV relativeFrom="page">
                <wp:posOffset>9937115</wp:posOffset>
              </wp:positionV>
              <wp:extent cx="720090" cy="179705"/>
              <wp:effectExtent l="5715" t="12065" r="7620" b="8255"/>
              <wp:wrapNone/>
              <wp:docPr id="139" name="tbxJob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1C3251C" w14:textId="77777777" w:rsidR="00CA7D2C" w:rsidRPr="003D7736" w:rsidRDefault="00CA7D2C" w:rsidP="00476964">
                          <w:pPr>
                            <w:pStyle w:val="APEX11"/>
                            <w:jc w:val="left"/>
                          </w:pPr>
                          <w:r>
                            <w:t>ГИП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C2D76D" id="_x0000_s1118" type="#_x0000_t202" style="position:absolute;margin-left:56.7pt;margin-top:782.45pt;width:56.7pt;height:14.15pt;z-index:25172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" filled="f" strokeweight=".5pt">
              <v:textbox inset=".5mm,0,0,0">
                <w:txbxContent>
                  <w:p w14:paraId="31C3251C" w14:textId="77777777" w:rsidR="00CA7D2C" w:rsidRPr="003D7736" w:rsidRDefault="00CA7D2C" w:rsidP="00476964">
                    <w:pPr>
                      <w:pStyle w:val="APEX11"/>
                      <w:jc w:val="left"/>
                    </w:pPr>
                    <w:r>
                      <w:t>ГИП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2240" behindDoc="0" locked="1" layoutInCell="1" allowOverlap="1" wp14:anchorId="1D458072" wp14:editId="0E5D4765">
              <wp:simplePos x="0" y="0"/>
              <wp:positionH relativeFrom="page">
                <wp:posOffset>720090</wp:posOffset>
              </wp:positionH>
              <wp:positionV relativeFrom="page">
                <wp:posOffset>9757410</wp:posOffset>
              </wp:positionV>
              <wp:extent cx="720090" cy="179705"/>
              <wp:effectExtent l="5715" t="13335" r="7620" b="6985"/>
              <wp:wrapNone/>
              <wp:docPr id="140" name="tbxJob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4CC8D94" w14:textId="77777777" w:rsidR="00CA7D2C" w:rsidRPr="00590055" w:rsidRDefault="00CA7D2C" w:rsidP="00476964">
                          <w:pPr>
                            <w:pStyle w:val="APEX11"/>
                            <w:jc w:val="left"/>
                            <w:rPr>
                              <w:lang w:val="en-US"/>
                            </w:rPr>
                          </w:pPr>
                          <w:r>
                            <w:t>Проверил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458072" id="_x0000_s1119" type="#_x0000_t202" style="position:absolute;margin-left:56.7pt;margin-top:768.3pt;width:56.7pt;height:14.15pt;z-index:25172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" filled="f" strokeweight=".5pt">
              <v:textbox inset=".5mm,0,0,0">
                <w:txbxContent>
                  <w:p w14:paraId="34CC8D94" w14:textId="77777777" w:rsidR="00CA7D2C" w:rsidRPr="00590055" w:rsidRDefault="00CA7D2C" w:rsidP="00476964">
                    <w:pPr>
                      <w:pStyle w:val="APEX11"/>
                      <w:jc w:val="left"/>
                      <w:rPr>
                        <w:lang w:val="en-US"/>
                      </w:rPr>
                    </w:pPr>
                    <w:r>
                      <w:t>Проверил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1216" behindDoc="0" locked="1" layoutInCell="1" allowOverlap="1" wp14:anchorId="2B88A717" wp14:editId="347ED614">
              <wp:simplePos x="0" y="0"/>
              <wp:positionH relativeFrom="page">
                <wp:posOffset>720090</wp:posOffset>
              </wp:positionH>
              <wp:positionV relativeFrom="page">
                <wp:posOffset>9577070</wp:posOffset>
              </wp:positionV>
              <wp:extent cx="720090" cy="179705"/>
              <wp:effectExtent l="5715" t="13970" r="7620" b="6350"/>
              <wp:wrapNone/>
              <wp:docPr id="141" name="tbxJob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23CF2C7" w14:textId="77777777" w:rsidR="00CA7D2C" w:rsidRPr="00C1138A" w:rsidRDefault="00CA7D2C" w:rsidP="00476964">
                          <w:pPr>
                            <w:pStyle w:val="APEX11"/>
                            <w:jc w:val="left"/>
                          </w:pPr>
                          <w:r>
                            <w:t>Разработал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88A717" id="_x0000_s1120" type="#_x0000_t202" style="position:absolute;margin-left:56.7pt;margin-top:754.1pt;width:56.7pt;height:14.15pt;z-index:25172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" filled="f" strokeweight=".5pt">
              <v:textbox inset=".5mm,0,0,0">
                <w:txbxContent>
                  <w:p w14:paraId="523CF2C7" w14:textId="77777777" w:rsidR="00CA7D2C" w:rsidRPr="00C1138A" w:rsidRDefault="00CA7D2C" w:rsidP="00476964">
                    <w:pPr>
                      <w:pStyle w:val="APEX11"/>
                      <w:jc w:val="left"/>
                    </w:pPr>
                    <w:r>
                      <w:t>Разработал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0192" behindDoc="0" locked="1" layoutInCell="1" allowOverlap="1" wp14:anchorId="00E78401" wp14:editId="4CBFB975">
              <wp:simplePos x="0" y="0"/>
              <wp:positionH relativeFrom="page">
                <wp:posOffset>1440180</wp:posOffset>
              </wp:positionH>
              <wp:positionV relativeFrom="page">
                <wp:posOffset>10297160</wp:posOffset>
              </wp:positionV>
              <wp:extent cx="719455" cy="179705"/>
              <wp:effectExtent l="11430" t="10160" r="12065" b="10160"/>
              <wp:wrapNone/>
              <wp:docPr id="142" name="tbxFam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EDA99CC" w14:textId="77777777" w:rsidR="00CA7D2C" w:rsidRPr="00B807C1" w:rsidRDefault="00CA7D2C" w:rsidP="00B25C57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18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E78401" id="_x0000_s1121" type="#_x0000_t202" style="position:absolute;margin-left:113.4pt;margin-top:810.8pt;width:56.65pt;height:14.15pt;z-index:2517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" filled="f" strokeweight=".5pt">
              <v:textbox inset=".5mm,1mm,0,0">
                <w:txbxContent>
                  <w:p w14:paraId="6EDA99CC" w14:textId="77777777" w:rsidR="00CA7D2C" w:rsidRPr="00B807C1" w:rsidRDefault="00CA7D2C" w:rsidP="00B25C57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9168" behindDoc="0" locked="1" layoutInCell="1" allowOverlap="1" wp14:anchorId="723AA5F4" wp14:editId="4EFD6EE3">
              <wp:simplePos x="0" y="0"/>
              <wp:positionH relativeFrom="page">
                <wp:posOffset>1440180</wp:posOffset>
              </wp:positionH>
              <wp:positionV relativeFrom="page">
                <wp:posOffset>10117455</wp:posOffset>
              </wp:positionV>
              <wp:extent cx="719455" cy="179705"/>
              <wp:effectExtent l="11430" t="11430" r="12065" b="8890"/>
              <wp:wrapNone/>
              <wp:docPr id="143" name="tbxFam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06D30A6" w14:textId="77777777" w:rsidR="00CA7D2C" w:rsidRPr="007923D1" w:rsidRDefault="00CA7D2C" w:rsidP="00476964">
                          <w:pPr>
                            <w:pStyle w:val="APEX11"/>
                            <w:jc w:val="left"/>
                          </w:pPr>
                          <w:r>
                            <w:t>Куликова</w:t>
                          </w:r>
                        </w:p>
                        <w:p w14:paraId="77EFF8EA" w14:textId="77777777" w:rsidR="00CA7D2C" w:rsidRPr="00B807C1" w:rsidRDefault="00CA7D2C" w:rsidP="00B25C57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3AA5F4" id="_x0000_s1122" type="#_x0000_t202" style="position:absolute;margin-left:113.4pt;margin-top:796.65pt;width:56.65pt;height:14.15pt;z-index:25171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" filled="f" strokeweight=".5pt">
              <v:textbox inset=".5mm,0,0,0">
                <w:txbxContent>
                  <w:p w14:paraId="006D30A6" w14:textId="77777777" w:rsidR="00CA7D2C" w:rsidRPr="007923D1" w:rsidRDefault="00CA7D2C" w:rsidP="00476964">
                    <w:pPr>
                      <w:pStyle w:val="APEX11"/>
                      <w:jc w:val="left"/>
                    </w:pPr>
                    <w:r>
                      <w:t>Куликова</w:t>
                    </w:r>
                  </w:p>
                  <w:p w14:paraId="77EFF8EA" w14:textId="77777777" w:rsidR="00CA7D2C" w:rsidRPr="00B807C1" w:rsidRDefault="00CA7D2C" w:rsidP="00B25C57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144" behindDoc="0" locked="1" layoutInCell="1" allowOverlap="1" wp14:anchorId="6B93CE02" wp14:editId="205310E0">
              <wp:simplePos x="0" y="0"/>
              <wp:positionH relativeFrom="page">
                <wp:posOffset>1440180</wp:posOffset>
              </wp:positionH>
              <wp:positionV relativeFrom="page">
                <wp:posOffset>9937115</wp:posOffset>
              </wp:positionV>
              <wp:extent cx="719455" cy="179705"/>
              <wp:effectExtent l="11430" t="12065" r="12065" b="8255"/>
              <wp:wrapNone/>
              <wp:docPr id="144" name="tbxFam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8683E5F" w14:textId="77777777" w:rsidR="00CA7D2C" w:rsidRPr="00784A96" w:rsidRDefault="00CA7D2C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r>
                            <w:t>Харлап</w:t>
                          </w:r>
                          <w:proofErr w:type="spellEnd"/>
                        </w:p>
                        <w:p w14:paraId="522DAD0F" w14:textId="77777777" w:rsidR="00CA7D2C" w:rsidRPr="00A42125" w:rsidRDefault="00CA7D2C" w:rsidP="00B25C57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93CE02" id="_x0000_s1123" type="#_x0000_t202" style="position:absolute;margin-left:113.4pt;margin-top:782.45pt;width:56.65pt;height:14.15pt;z-index:25171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" filled="f" strokeweight=".5pt">
              <v:textbox inset=".5mm,0,0,0">
                <w:txbxContent>
                  <w:p w14:paraId="78683E5F" w14:textId="77777777" w:rsidR="00CA7D2C" w:rsidRPr="00784A96" w:rsidRDefault="00CA7D2C" w:rsidP="00476964">
                    <w:pPr>
                      <w:pStyle w:val="APEX11"/>
                      <w:jc w:val="left"/>
                    </w:pPr>
                    <w:proofErr w:type="spellStart"/>
                    <w:r>
                      <w:t>Харлап</w:t>
                    </w:r>
                    <w:proofErr w:type="spellEnd"/>
                  </w:p>
                  <w:p w14:paraId="522DAD0F" w14:textId="77777777" w:rsidR="00CA7D2C" w:rsidRPr="00A42125" w:rsidRDefault="00CA7D2C" w:rsidP="00B25C57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7120" behindDoc="0" locked="1" layoutInCell="1" allowOverlap="1" wp14:anchorId="2DBB1574" wp14:editId="7D32BFD4">
              <wp:simplePos x="0" y="0"/>
              <wp:positionH relativeFrom="page">
                <wp:posOffset>1440180</wp:posOffset>
              </wp:positionH>
              <wp:positionV relativeFrom="page">
                <wp:posOffset>9757410</wp:posOffset>
              </wp:positionV>
              <wp:extent cx="719455" cy="179705"/>
              <wp:effectExtent l="11430" t="13335" r="12065" b="6985"/>
              <wp:wrapNone/>
              <wp:docPr id="145" name="tbxFam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094BEE7" w14:textId="77777777" w:rsidR="00CA7D2C" w:rsidRPr="007923D1" w:rsidRDefault="00CA7D2C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r>
                            <w:t>Воленко</w:t>
                          </w:r>
                          <w:proofErr w:type="spellEnd"/>
                        </w:p>
                        <w:p w14:paraId="656C4A5B" w14:textId="77777777" w:rsidR="00CA7D2C" w:rsidRPr="00A01B15" w:rsidRDefault="00CA7D2C" w:rsidP="00B25C57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BB1574" id="_x0000_s1124" type="#_x0000_t202" style="position:absolute;margin-left:113.4pt;margin-top:768.3pt;width:56.65pt;height:14.15pt;z-index:2517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" filled="f" strokeweight=".5pt">
              <v:textbox inset=".5mm,0,0,0">
                <w:txbxContent>
                  <w:p w14:paraId="0094BEE7" w14:textId="77777777" w:rsidR="00CA7D2C" w:rsidRPr="007923D1" w:rsidRDefault="00CA7D2C" w:rsidP="00476964">
                    <w:pPr>
                      <w:pStyle w:val="APEX11"/>
                      <w:jc w:val="left"/>
                    </w:pPr>
                    <w:proofErr w:type="spellStart"/>
                    <w:r>
                      <w:t>Воленко</w:t>
                    </w:r>
                    <w:proofErr w:type="spellEnd"/>
                  </w:p>
                  <w:p w14:paraId="656C4A5B" w14:textId="77777777" w:rsidR="00CA7D2C" w:rsidRPr="00A01B15" w:rsidRDefault="00CA7D2C" w:rsidP="00B25C57">
                    <w:pPr>
                      <w:rPr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6096" behindDoc="0" locked="1" layoutInCell="1" allowOverlap="1" wp14:anchorId="1EF62D2A" wp14:editId="652F758E">
              <wp:simplePos x="0" y="0"/>
              <wp:positionH relativeFrom="page">
                <wp:posOffset>1440180</wp:posOffset>
              </wp:positionH>
              <wp:positionV relativeFrom="page">
                <wp:posOffset>9577070</wp:posOffset>
              </wp:positionV>
              <wp:extent cx="719455" cy="179705"/>
              <wp:effectExtent l="11430" t="13970" r="12065" b="6350"/>
              <wp:wrapNone/>
              <wp:docPr id="146" name="tbxFam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DE9CEAA" w14:textId="77777777" w:rsidR="00CA7D2C" w:rsidRPr="007923D1" w:rsidRDefault="00CA7D2C" w:rsidP="00476964">
                          <w:pPr>
                            <w:pStyle w:val="APEX11"/>
                            <w:jc w:val="left"/>
                          </w:pPr>
                          <w:proofErr w:type="spellStart"/>
                          <w:r>
                            <w:t>Харлап</w:t>
                          </w:r>
                          <w:proofErr w:type="spellEnd"/>
                        </w:p>
                        <w:p w14:paraId="7DAA2180" w14:textId="77777777" w:rsidR="00CA7D2C" w:rsidRPr="00BF1E96" w:rsidRDefault="00CA7D2C" w:rsidP="00B25C57">
                          <w:pPr>
                            <w:pStyle w:val="Gostframetex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F62D2A" id="_x0000_s1125" type="#_x0000_t202" style="position:absolute;margin-left:113.4pt;margin-top:754.1pt;width:56.65pt;height:14.15pt;z-index:25171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" filled="f" strokeweight=".5pt">
              <v:textbox inset=".5mm,0,0,0">
                <w:txbxContent>
                  <w:p w14:paraId="2DE9CEAA" w14:textId="77777777" w:rsidR="00CA7D2C" w:rsidRPr="007923D1" w:rsidRDefault="00CA7D2C" w:rsidP="00476964">
                    <w:pPr>
                      <w:pStyle w:val="APEX11"/>
                      <w:jc w:val="left"/>
                    </w:pPr>
                    <w:proofErr w:type="spellStart"/>
                    <w:r>
                      <w:t>Харлап</w:t>
                    </w:r>
                    <w:proofErr w:type="spellEnd"/>
                  </w:p>
                  <w:p w14:paraId="7DAA2180" w14:textId="77777777" w:rsidR="00CA7D2C" w:rsidRPr="00BF1E96" w:rsidRDefault="00CA7D2C" w:rsidP="00B25C57">
                    <w:pPr>
                      <w:pStyle w:val="Gostframetex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4048" behindDoc="0" locked="0" layoutInCell="1" allowOverlap="1" wp14:anchorId="68BDA57F" wp14:editId="4E82DBF7">
              <wp:simplePos x="0" y="0"/>
              <wp:positionH relativeFrom="page">
                <wp:posOffset>1790065</wp:posOffset>
              </wp:positionH>
              <wp:positionV relativeFrom="page">
                <wp:posOffset>9229725</wp:posOffset>
              </wp:positionV>
              <wp:extent cx="359410" cy="179705"/>
              <wp:effectExtent l="0" t="0" r="3175" b="1270"/>
              <wp:wrapNone/>
              <wp:docPr id="147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977EF7" w14:textId="77777777" w:rsidR="00CA7D2C" w:rsidRPr="009E5C45" w:rsidRDefault="00CA7D2C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BDA57F" id="_x0000_s1126" type="#_x0000_t202" style="position:absolute;margin-left:140.95pt;margin-top:726.75pt;width:28.3pt;height:14.15pt;z-index: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" filled="f" stroked="f" strokeweight=".5pt">
              <v:textbox inset="0,.5mm,0,0">
                <w:txbxContent>
                  <w:p w14:paraId="21977EF7" w14:textId="77777777" w:rsidR="00CA7D2C" w:rsidRPr="009E5C45" w:rsidRDefault="00CA7D2C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0976" behindDoc="0" locked="0" layoutInCell="1" allowOverlap="1" wp14:anchorId="0D3D82FA" wp14:editId="0BD6680C">
              <wp:simplePos x="0" y="0"/>
              <wp:positionH relativeFrom="page">
                <wp:posOffset>709930</wp:posOffset>
              </wp:positionH>
              <wp:positionV relativeFrom="page">
                <wp:posOffset>9229725</wp:posOffset>
              </wp:positionV>
              <wp:extent cx="360045" cy="179705"/>
              <wp:effectExtent l="0" t="0" r="0" b="1270"/>
              <wp:wrapNone/>
              <wp:docPr id="148" name="tbxIzm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EE28B" w14:textId="77777777" w:rsidR="00CA7D2C" w:rsidRPr="003D7736" w:rsidRDefault="00CA7D2C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3D82FA" id="_x0000_s1127" type="#_x0000_t202" style="position:absolute;margin-left:55.9pt;margin-top:726.75pt;width:28.35pt;height:14.15pt;z-index:25171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" filled="f" stroked="f" strokeweight=".5pt">
              <v:textbox inset="0,.5mm,0,0">
                <w:txbxContent>
                  <w:p w14:paraId="174EE28B" w14:textId="77777777" w:rsidR="00CA7D2C" w:rsidRPr="003D7736" w:rsidRDefault="00CA7D2C" w:rsidP="00476964">
                    <w:pPr>
                      <w:pStyle w:val="APEX11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8928" behindDoc="0" locked="0" layoutInCell="1" allowOverlap="1" wp14:anchorId="3B6242D1" wp14:editId="43AA1714">
              <wp:simplePos x="0" y="0"/>
              <wp:positionH relativeFrom="page">
                <wp:posOffset>1069975</wp:posOffset>
              </wp:positionH>
              <wp:positionV relativeFrom="page">
                <wp:posOffset>9229725</wp:posOffset>
              </wp:positionV>
              <wp:extent cx="360045" cy="179705"/>
              <wp:effectExtent l="3175" t="0" r="0" b="1270"/>
              <wp:wrapNone/>
              <wp:docPr id="149" name="tbxIzm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AC02AE" w14:textId="77777777" w:rsidR="00CA7D2C" w:rsidRPr="0010719F" w:rsidRDefault="00CA7D2C" w:rsidP="00476964">
                          <w:pPr>
                            <w:pStyle w:val="APEX11"/>
                          </w:pP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6242D1" id="_x0000_s1128" type="#_x0000_t202" style="position:absolute;margin-left:84.25pt;margin-top:726.75pt;width:28.35pt;height:14.15pt;z-index:25170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" stroked="f" strokeweight=".5pt">
              <v:textbox inset="0,.5mm,0,0">
                <w:txbxContent>
                  <w:p w14:paraId="1AAC02AE" w14:textId="77777777" w:rsidR="00CA7D2C" w:rsidRPr="0010719F" w:rsidRDefault="00CA7D2C" w:rsidP="00476964">
                    <w:pPr>
                      <w:pStyle w:val="APEX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7904" behindDoc="0" locked="1" layoutInCell="1" allowOverlap="1" wp14:anchorId="6F443B38" wp14:editId="27A0D532">
              <wp:simplePos x="0" y="0"/>
              <wp:positionH relativeFrom="page">
                <wp:posOffset>360045</wp:posOffset>
              </wp:positionH>
              <wp:positionV relativeFrom="page">
                <wp:posOffset>5976620</wp:posOffset>
              </wp:positionV>
              <wp:extent cx="179705" cy="720090"/>
              <wp:effectExtent l="17145" t="13970" r="12700" b="18415"/>
              <wp:wrapNone/>
              <wp:docPr id="150" name="tbxFam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33DA13" w14:textId="77777777" w:rsidR="00CA7D2C" w:rsidRPr="0010719F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443B38" id="tbxFam8" o:spid="_x0000_s1129" type="#_x0000_t202" style="position:absolute;margin-left:28.35pt;margin-top:470.6pt;width:14.15pt;height:56.7pt;z-index:25170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" strokeweight="1.5pt">
              <v:textbox style="layout-flow:vertical;mso-layout-flow-alt:bottom-to-top" inset=".5mm,0,0,0">
                <w:txbxContent>
                  <w:p w14:paraId="2833DA13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6880" behindDoc="0" locked="1" layoutInCell="1" allowOverlap="1" wp14:anchorId="601FB0C2" wp14:editId="3ACCFB43">
              <wp:simplePos x="0" y="0"/>
              <wp:positionH relativeFrom="page">
                <wp:posOffset>540385</wp:posOffset>
              </wp:positionH>
              <wp:positionV relativeFrom="page">
                <wp:posOffset>5976620</wp:posOffset>
              </wp:positionV>
              <wp:extent cx="179705" cy="720090"/>
              <wp:effectExtent l="16510" t="13970" r="13335" b="18415"/>
              <wp:wrapNone/>
              <wp:docPr id="151" name="tbxFam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B543F1" w14:textId="77777777" w:rsidR="00CA7D2C" w:rsidRPr="0010719F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1FB0C2" id="tbxFam9" o:spid="_x0000_s1130" type="#_x0000_t202" style="position:absolute;margin-left:42.55pt;margin-top:470.6pt;width:14.15pt;height:56.7pt;z-index:25170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" strokeweight="1.5pt">
              <v:textbox style="layout-flow:vertical;mso-layout-flow-alt:bottom-to-top" inset=".5mm,0,0,0">
                <w:txbxContent>
                  <w:p w14:paraId="3FB543F1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5856" behindDoc="0" locked="1" layoutInCell="1" allowOverlap="1" wp14:anchorId="64D00BAF" wp14:editId="1C5D2A51">
              <wp:simplePos x="0" y="0"/>
              <wp:positionH relativeFrom="page">
                <wp:posOffset>360045</wp:posOffset>
              </wp:positionH>
              <wp:positionV relativeFrom="page">
                <wp:posOffset>6696710</wp:posOffset>
              </wp:positionV>
              <wp:extent cx="179705" cy="720090"/>
              <wp:effectExtent l="17145" t="10160" r="12700" b="12700"/>
              <wp:wrapNone/>
              <wp:docPr id="152" name="tbxJob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EAE8EB" w14:textId="77777777" w:rsidR="00CA7D2C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D00BAF" id="tbxJob8" o:spid="_x0000_s1131" type="#_x0000_t202" style="position:absolute;margin-left:28.35pt;margin-top:527.3pt;width:14.15pt;height:56.7pt;z-index:25170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" strokeweight="1.5pt">
              <v:textbox style="layout-flow:vertical;mso-layout-flow-alt:bottom-to-top" inset=".5mm,0,0,0">
                <w:txbxContent>
                  <w:p w14:paraId="14EAE8EB" w14:textId="77777777" w:rsidR="00CA7D2C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832" behindDoc="0" locked="1" layoutInCell="1" allowOverlap="1" wp14:anchorId="3D2D34ED" wp14:editId="0A54373A">
              <wp:simplePos x="0" y="0"/>
              <wp:positionH relativeFrom="page">
                <wp:posOffset>540385</wp:posOffset>
              </wp:positionH>
              <wp:positionV relativeFrom="page">
                <wp:posOffset>6696710</wp:posOffset>
              </wp:positionV>
              <wp:extent cx="179705" cy="720090"/>
              <wp:effectExtent l="16510" t="10160" r="13335" b="12700"/>
              <wp:wrapNone/>
              <wp:docPr id="153" name="tbxJob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70FBDA" w14:textId="77777777" w:rsidR="00CA7D2C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2D34ED" id="tbxJob9" o:spid="_x0000_s1132" type="#_x0000_t202" style="position:absolute;margin-left:42.55pt;margin-top:527.3pt;width:14.15pt;height:56.7pt;z-index:2517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" strokeweight="1.5pt">
              <v:textbox style="layout-flow:vertical;mso-layout-flow-alt:bottom-to-top" inset=".5mm,0,0,0">
                <w:txbxContent>
                  <w:p w14:paraId="0A70FBDA" w14:textId="77777777" w:rsidR="00CA7D2C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3808" behindDoc="0" locked="1" layoutInCell="1" allowOverlap="1" wp14:anchorId="5BD7585A" wp14:editId="6F655BF2">
              <wp:simplePos x="0" y="0"/>
              <wp:positionH relativeFrom="page">
                <wp:posOffset>288290</wp:posOffset>
              </wp:positionH>
              <wp:positionV relativeFrom="page">
                <wp:posOffset>7417435</wp:posOffset>
              </wp:positionV>
              <wp:extent cx="179705" cy="899160"/>
              <wp:effectExtent l="12065" t="16510" r="17780" b="17780"/>
              <wp:wrapNone/>
              <wp:docPr id="154" name="Text Box 13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899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4C0924" w14:textId="77777777" w:rsidR="00CA7D2C" w:rsidRPr="003D7736" w:rsidRDefault="00CA7D2C" w:rsidP="00476964">
                          <w:pPr>
                            <w:pStyle w:val="APEX11"/>
                          </w:pPr>
                          <w:proofErr w:type="spellStart"/>
                          <w:r w:rsidRPr="003D7736">
                            <w:t>Взам</w:t>
                          </w:r>
                          <w:proofErr w:type="spellEnd"/>
                          <w:r w:rsidRPr="003D7736">
                            <w:t>. инв. №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D7585A" id="Text Box 1361" o:spid="_x0000_s1133" type="#_x0000_t202" style="position:absolute;margin-left:22.7pt;margin-top:584.05pt;width:14.15pt;height:70.8pt;z-index:25170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" strokeweight="1.5pt">
              <v:textbox style="layout-flow:vertical;mso-layout-flow-alt:bottom-to-top" inset="0,0,0,0">
                <w:txbxContent>
                  <w:p w14:paraId="184C0924" w14:textId="77777777" w:rsidR="00CA7D2C" w:rsidRPr="003D7736" w:rsidRDefault="00CA7D2C" w:rsidP="00476964">
                    <w:pPr>
                      <w:pStyle w:val="APEX11"/>
                    </w:pPr>
                    <w:proofErr w:type="spellStart"/>
                    <w:r w:rsidRPr="003D7736">
                      <w:t>Взам</w:t>
                    </w:r>
                    <w:proofErr w:type="spellEnd"/>
                    <w:r w:rsidRPr="003D7736">
                      <w:t>. инв. №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2784" behindDoc="0" locked="1" layoutInCell="1" allowOverlap="1" wp14:anchorId="1E85384B" wp14:editId="77CD65F1">
              <wp:simplePos x="0" y="0"/>
              <wp:positionH relativeFrom="page">
                <wp:posOffset>467995</wp:posOffset>
              </wp:positionH>
              <wp:positionV relativeFrom="page">
                <wp:posOffset>7417435</wp:posOffset>
              </wp:positionV>
              <wp:extent cx="252095" cy="899160"/>
              <wp:effectExtent l="10795" t="16510" r="13335" b="17780"/>
              <wp:wrapNone/>
              <wp:docPr id="155" name="tbxInvz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899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7FCC89" w14:textId="77777777" w:rsidR="00CA7D2C" w:rsidRPr="0010719F" w:rsidRDefault="00CA7D2C" w:rsidP="00D16D33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85384B" id="tbxInvz" o:spid="_x0000_s1134" type="#_x0000_t202" style="position:absolute;margin-left:36.85pt;margin-top:584.05pt;width:19.85pt;height:70.8pt;z-index:25170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" strokeweight="1.5pt">
              <v:textbox style="layout-flow:vertical;mso-layout-flow-alt:bottom-to-top" inset="1mm,1mm,0,0">
                <w:txbxContent>
                  <w:p w14:paraId="0F7FCC89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1760" behindDoc="0" locked="1" layoutInCell="1" allowOverlap="1" wp14:anchorId="1DCCC072" wp14:editId="52FF8C7C">
              <wp:simplePos x="0" y="0"/>
              <wp:positionH relativeFrom="page">
                <wp:posOffset>288290</wp:posOffset>
              </wp:positionH>
              <wp:positionV relativeFrom="page">
                <wp:posOffset>8317865</wp:posOffset>
              </wp:positionV>
              <wp:extent cx="179705" cy="1259840"/>
              <wp:effectExtent l="12065" t="12065" r="17780" b="13970"/>
              <wp:wrapNone/>
              <wp:docPr id="156" name="Text Box 13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1259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87A171" w14:textId="77777777" w:rsidR="00CA7D2C" w:rsidRPr="00D34242" w:rsidRDefault="00CA7D2C" w:rsidP="00476964">
                          <w:pPr>
                            <w:pStyle w:val="APEX11"/>
                          </w:pPr>
                          <w:r w:rsidRPr="00D34242">
                            <w:t>Подп. и дата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CCC072" id="Text Box 1359" o:spid="_x0000_s1135" type="#_x0000_t202" style="position:absolute;margin-left:22.7pt;margin-top:654.95pt;width:14.15pt;height:99.2pt;z-index:2517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" strokeweight="1.5pt">
              <v:textbox style="layout-flow:vertical;mso-layout-flow-alt:bottom-to-top" inset="0,0,0,0">
                <w:txbxContent>
                  <w:p w14:paraId="1D87A171" w14:textId="77777777" w:rsidR="00CA7D2C" w:rsidRPr="00D34242" w:rsidRDefault="00CA7D2C" w:rsidP="00476964">
                    <w:pPr>
                      <w:pStyle w:val="APEX11"/>
                    </w:pPr>
                    <w:r w:rsidRPr="00D34242">
                      <w:t>Подп. и дата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736" behindDoc="0" locked="1" layoutInCell="1" allowOverlap="1" wp14:anchorId="30BD5E4B" wp14:editId="6BD736A4">
              <wp:simplePos x="0" y="0"/>
              <wp:positionH relativeFrom="page">
                <wp:posOffset>467995</wp:posOffset>
              </wp:positionH>
              <wp:positionV relativeFrom="page">
                <wp:posOffset>8317865</wp:posOffset>
              </wp:positionV>
              <wp:extent cx="252095" cy="1259840"/>
              <wp:effectExtent l="10795" t="12065" r="13335" b="13970"/>
              <wp:wrapNone/>
              <wp:docPr id="157" name="tbxInp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1259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81C1BF" w14:textId="77777777" w:rsidR="00CA7D2C" w:rsidRPr="0010719F" w:rsidRDefault="00CA7D2C" w:rsidP="00D16D33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BD5E4B" id="tbxInpd" o:spid="_x0000_s1136" type="#_x0000_t202" style="position:absolute;margin-left:36.85pt;margin-top:654.95pt;width:19.85pt;height:99.2pt;z-index:2517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" strokeweight="1.5pt">
              <v:textbox style="layout-flow:vertical;mso-layout-flow-alt:bottom-to-top" inset="1mm,1mm,0,0">
                <w:txbxContent>
                  <w:p w14:paraId="4C81C1BF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9712" behindDoc="0" locked="1" layoutInCell="1" allowOverlap="1" wp14:anchorId="3A5811C9" wp14:editId="5FAF2E8C">
              <wp:simplePos x="0" y="0"/>
              <wp:positionH relativeFrom="page">
                <wp:posOffset>288290</wp:posOffset>
              </wp:positionH>
              <wp:positionV relativeFrom="page">
                <wp:posOffset>9577705</wp:posOffset>
              </wp:positionV>
              <wp:extent cx="179705" cy="899795"/>
              <wp:effectExtent l="12065" t="14605" r="17780" b="9525"/>
              <wp:wrapNone/>
              <wp:docPr id="158" name="Text Box 13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89979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FB8E6E0" w14:textId="77777777" w:rsidR="00CA7D2C" w:rsidRPr="003D7736" w:rsidRDefault="00CA7D2C" w:rsidP="00476964">
                          <w:pPr>
                            <w:pStyle w:val="APEX11"/>
                            <w:rPr>
                              <w:lang w:val="en-US"/>
                            </w:rPr>
                          </w:pPr>
                          <w:r w:rsidRPr="003D7736">
                            <w:t>Инв. № подл.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5811C9" id="Text Box 1357" o:spid="_x0000_s1137" type="#_x0000_t202" style="position:absolute;margin-left:22.7pt;margin-top:754.15pt;width:14.15pt;height:70.85pt;z-index:25169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" filled="f" strokeweight="1.5pt">
              <v:textbox style="layout-flow:vertical;mso-layout-flow-alt:bottom-to-top" inset="0,0,0,0">
                <w:txbxContent>
                  <w:p w14:paraId="7FB8E6E0" w14:textId="77777777" w:rsidR="00CA7D2C" w:rsidRPr="003D7736" w:rsidRDefault="00CA7D2C" w:rsidP="00476964">
                    <w:pPr>
                      <w:pStyle w:val="APEX11"/>
                      <w:rPr>
                        <w:lang w:val="en-US"/>
                      </w:rPr>
                    </w:pPr>
                    <w:r w:rsidRPr="003D7736">
                      <w:t>Инв. № подл.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8688" behindDoc="0" locked="1" layoutInCell="1" allowOverlap="1" wp14:anchorId="5E99AB97" wp14:editId="4858ADED">
              <wp:simplePos x="0" y="0"/>
              <wp:positionH relativeFrom="page">
                <wp:posOffset>467995</wp:posOffset>
              </wp:positionH>
              <wp:positionV relativeFrom="page">
                <wp:posOffset>9577705</wp:posOffset>
              </wp:positionV>
              <wp:extent cx="252095" cy="899795"/>
              <wp:effectExtent l="10795" t="14605" r="13335" b="9525"/>
              <wp:wrapNone/>
              <wp:docPr id="159" name="tbxInp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899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4235C" w14:textId="77777777" w:rsidR="00CA7D2C" w:rsidRPr="006B6D20" w:rsidRDefault="00CA7D2C" w:rsidP="00D16D33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99AB97" id="tbxInpo" o:spid="_x0000_s1138" type="#_x0000_t202" style="position:absolute;margin-left:36.85pt;margin-top:754.15pt;width:19.85pt;height:70.85pt;z-index: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" strokeweight="1.5pt">
              <v:textbox style="layout-flow:vertical;mso-layout-flow-alt:bottom-to-top" inset="1mm,1mm,0,0">
                <w:txbxContent>
                  <w:p w14:paraId="45B4235C" w14:textId="77777777" w:rsidR="00CA7D2C" w:rsidRPr="006B6D20" w:rsidRDefault="00CA7D2C" w:rsidP="00D16D33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645C1FD0" w14:textId="77777777" w:rsidR="00CA7D2C" w:rsidRDefault="00CA7D2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6FD4D" w14:textId="77777777" w:rsidR="00CA7D2C" w:rsidRDefault="00CA7D2C">
      <w:r>
        <w:separator/>
      </w:r>
    </w:p>
  </w:footnote>
  <w:footnote w:type="continuationSeparator" w:id="0">
    <w:p w14:paraId="52AA56D2" w14:textId="77777777" w:rsidR="00CA7D2C" w:rsidRDefault="00CA7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E3DD4" w14:textId="77777777" w:rsidR="00CA7D2C" w:rsidRPr="00A621EF" w:rsidRDefault="00CA7D2C" w:rsidP="00E15328">
    <w:pPr>
      <w:pStyle w:val="APEXregulartext"/>
      <w:rPr>
        <w:rFonts w:cs="Arial"/>
        <w:sz w:val="13"/>
        <w:szCs w:val="13"/>
      </w:rPr>
    </w:pPr>
    <w:r w:rsidRPr="00D94C94">
      <w:rPr>
        <w:lang w:eastAsia="ru-RU"/>
      </w:rPr>
      <mc:AlternateContent>
        <mc:Choice Requires="wpg">
          <w:drawing>
            <wp:anchor distT="0" distB="0" distL="114300" distR="114300" simplePos="0" relativeHeight="251696640" behindDoc="0" locked="0" layoutInCell="1" allowOverlap="1" wp14:anchorId="2CD61716" wp14:editId="2C406110">
              <wp:simplePos x="0" y="0"/>
              <wp:positionH relativeFrom="page">
                <wp:posOffset>716280</wp:posOffset>
              </wp:positionH>
              <wp:positionV relativeFrom="page">
                <wp:posOffset>180340</wp:posOffset>
              </wp:positionV>
              <wp:extent cx="6659880" cy="10295890"/>
              <wp:effectExtent l="15240" t="8890" r="11430" b="10795"/>
              <wp:wrapNone/>
              <wp:docPr id="82" name="Group 1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10295890"/>
                        <a:chOff x="1134" y="340"/>
                        <a:chExt cx="10433" cy="16160"/>
                      </a:xfrm>
                    </wpg:grpSpPr>
                    <wps:wsp>
                      <wps:cNvPr id="83" name="Line 113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4" name="Line 1131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5" name="Line 1132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6" name="Line 1133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07A91D21" id="Group 1129" o:spid="_x0000_s1026" style="position:absolute;margin-left:56.4pt;margin-top:14.2pt;width:524.4pt;height:810.7pt;z-index:251696640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">
              <v:line id="Line 1130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YbtuMMAAADbAAAADwAAAGRycy9kb3ducmV2LnhtbESP3WoCMRSE7wXfIRyhdzVrC6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G7bjDAAAA2wAAAA8AAAAAAAAAAAAA&#10;AAAAoQIAAGRycy9kb3ducmV2LnhtbFBLBQYAAAAABAAEAPkAAACRAwAAAAA=&#10;" strokeweight="1pt"/>
              <v:line id="Line 1131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91zMMAAADbAAAADwAAAGRycy9kb3ducmV2LnhtbESP3WoCMRSE7wXfIRyhdzVrKa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vdczDAAAA2wAAAA8AAAAAAAAAAAAA&#10;AAAAoQIAAGRycy9kb3ducmV2LnhtbFBLBQYAAAAABAAEAPkAAACRAwAAAAA=&#10;" strokeweight="1pt"/>
              <v:line id="Line 1132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PQV8MAAADbAAAADwAAAGRycy9kb3ducmV2LnhtbESP3WoCMRSE7wXfIRyhdzVroa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Uj0FfDAAAA2wAAAA8AAAAAAAAAAAAA&#10;AAAAoQIAAGRycy9kb3ducmV2LnhtbFBLBQYAAAAABAAEAPkAAACRAwAAAAA=&#10;" strokeweight="1pt"/>
              <v:line id="Line 1133" o:spid="_x0000_s1030" style="position:absolute;visibility:visible;mso-wrap-style:square" from="1134,16500" to="11565,16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FOIMQAAADbAAAADwAAAGRycy9kb3ducmV2LnhtbESPwW7CMBBE70j8g7VIvRGHHhBNcSIE&#10;VCriUJX2A5Z4iQPxOrJdSPn6ulKlHkcz80azrAbbiSv50DpWMMtyEMS10y03Cj4/XqYLECEia+wc&#10;k4JvClCV49ESC+1u/E7XQ2xEgnAoUIGJsS+kDLUhiyFzPXHyTs5bjEn6RmqPtwS3nXzM87m02HJa&#10;MNjT2lB9OXxZBTt/3F9m98bII+/8tnvbPAV7VuphMqyeQUQa4n/4r/2qFSzm8Psl/QBZ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8U4gxAAAANsAAAAPAAAAAAAAAAAA&#10;AAAAAKECAABkcnMvZG93bnJldi54bWxQSwUGAAAAAAQABAD5AAAAkgMAAAAA&#10;" strokeweight="1pt"/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78BC4" w14:textId="77777777" w:rsidR="00CA7D2C" w:rsidRDefault="00CA7D2C" w:rsidP="002B6AF7">
    <w:pPr>
      <w:pStyle w:val="APEXregulartext"/>
      <w:rPr>
        <w:rFonts w:cs="Arial"/>
        <w:sz w:val="13"/>
        <w:szCs w:val="13"/>
      </w:rPr>
    </w:pPr>
    <w:r w:rsidRPr="00D94C94">
      <w:rPr>
        <w:lang w:eastAsia="ru-RU"/>
      </w:rPr>
      <mc:AlternateContent>
        <mc:Choice Requires="wpg">
          <w:drawing>
            <wp:anchor distT="0" distB="0" distL="114300" distR="114300" simplePos="0" relativeHeight="251672064" behindDoc="0" locked="0" layoutInCell="1" allowOverlap="1" wp14:anchorId="28CFA3A8" wp14:editId="40C61E6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295890"/>
              <wp:effectExtent l="15240" t="8890" r="11430" b="10795"/>
              <wp:wrapNone/>
              <wp:docPr id="54" name="Group 9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10295890"/>
                        <a:chOff x="1134" y="340"/>
                        <a:chExt cx="10433" cy="16160"/>
                      </a:xfrm>
                    </wpg:grpSpPr>
                    <wps:wsp>
                      <wps:cNvPr id="55" name="Line 99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6" name="Line 991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7" name="Line 992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8" name="Line 993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5E65E6C1" id="Group 989" o:spid="_x0000_s1026" style="position:absolute;margin-left:56.7pt;margin-top:14.2pt;width:524.4pt;height:810.7pt;z-index:25167206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">
              <v:line id="Line 990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P8EMMAAADbAAAADwAAAGRycy9kb3ducmV2LnhtbESP3WoCMRSE7wu+QziCdzWroL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D/BDDAAAA2wAAAA8AAAAAAAAAAAAA&#10;AAAAoQIAAGRycy9kb3ducmV2LnhtbFBLBQYAAAAABAAEAPkAAACRAwAAAAA=&#10;" strokeweight="1pt"/>
              <v:line id="Line 991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5FiZ8QAAADbAAAADwAAAGRycy9kb3ducmV2LnhtbESP0WoCMRRE3wX/IVyhbzVroW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kWJnxAAAANsAAAAPAAAAAAAAAAAA&#10;AAAAAKECAABkcnMvZG93bnJldi54bWxQSwUGAAAAAAQABAD5AAAAkgMAAAAA&#10;" strokeweight="1pt"/>
              <v:line id="Line 992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3H/MMAAADbAAAADwAAAGRycy9kb3ducmV2LnhtbESP0WoCMRRE3wv+Q7gF3zRrw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Tdx/zDAAAA2wAAAA8AAAAAAAAAAAAA&#10;AAAAoQIAAGRycy9kb3ducmV2LnhtbFBLBQYAAAAABAAEAPkAAACRAwAAAAA=&#10;" strokeweight="1pt"/>
              <v:line id="Line 993" o:spid="_x0000_s1030" style="position:absolute;visibility:visible;mso-wrap-style:square" from="1134,16500" to="11565,16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JTjsEAAADbAAAADwAAAGRycy9kb3ducmV2LnhtbERPy2oCMRTdF/yHcIXuakah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QlOOwQAAANsAAAAPAAAAAAAAAAAAAAAA&#10;AKECAABkcnMvZG93bnJldi54bWxQSwUGAAAAAAQABAD5AAAAjwMAAAAA&#10;" strokeweight="1pt"/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2BD41" w14:textId="77777777" w:rsidR="00CA7D2C" w:rsidRPr="002D51AC" w:rsidRDefault="00CA7D2C" w:rsidP="00A229D0">
    <w:pPr>
      <w:pStyle w:val="Bilfingerregulartext"/>
      <w:rPr>
        <w:sz w:val="15"/>
        <w:szCs w:val="15"/>
      </w:rPr>
    </w:pPr>
    <w:r w:rsidRPr="002B6AF7">
      <w:rPr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67296" behindDoc="0" locked="0" layoutInCell="1" allowOverlap="1" wp14:anchorId="6A839CC1" wp14:editId="5621940B">
              <wp:simplePos x="0" y="0"/>
              <wp:positionH relativeFrom="column">
                <wp:posOffset>-180340</wp:posOffset>
              </wp:positionH>
              <wp:positionV relativeFrom="paragraph">
                <wp:posOffset>-144145</wp:posOffset>
              </wp:positionV>
              <wp:extent cx="6624955" cy="10261600"/>
              <wp:effectExtent l="10160" t="17780" r="13335" b="17145"/>
              <wp:wrapNone/>
              <wp:docPr id="87" name="Group 14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955" cy="10261600"/>
                        <a:chOff x="1134" y="340"/>
                        <a:chExt cx="10433" cy="16160"/>
                      </a:xfrm>
                    </wpg:grpSpPr>
                    <wps:wsp>
                      <wps:cNvPr id="88" name="Line 1425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9" name="Line 1426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0" name="Line 1427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1" name="Line 1428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8818AD8" id="Group 1424" o:spid="_x0000_s1026" style="position:absolute;margin-left:-14.2pt;margin-top:-11.35pt;width:521.65pt;height:808pt;z-index:251767296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">
              <v:line id="Line 1425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mN78EAAADbAAAADwAAAGRycy9kb3ducmV2LnhtbERPz2vCMBS+D/wfwhO8rekmDKlGGQN1&#10;7LZOCt4ezbPp2rzUJNXuv18Ogx0/vt+b3WR7cSMfWscKnrIcBHHtdMuNgtPX/nEFIkRkjb1jUvBD&#10;AXbb2cMGC+3u/Em3MjYihXAoUIGJcSikDLUhiyFzA3HiLs5bjAn6RmqP9xRue/mc5y/SYsupweBA&#10;b4bqrhytgmos+fzd7X2P4+F4vFTXLiw/lFrMp9c1iEhT/Bf/ud+1glUam76kHyC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WY3vwQAAANsAAAAPAAAAAAAAAAAAAAAA&#10;AKECAABkcnMvZG93bnJldi54bWxQSwUGAAAAAAQABAD5AAAAjwMAAAAA&#10;" strokeweight="1.5pt"/>
              <v:line id="Line 1426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UodMMAAADbAAAADwAAAGRycy9kb3ducmV2LnhtbESPQWvCQBSE7wX/w/KE3urGCqLRVURQ&#10;S2+NInh7ZJ9JTPZturvR9N+7hUKPw8x8wyzXvWnEnZyvLCsYjxIQxLnVFRcKTsfd2wyED8gaG8uk&#10;4Ic8rFeDlyWm2j74i+5ZKESEsE9RQRlCm0rp85IM+pFtiaN3tc5giNIVUjt8RLhp5HuSTKXBiuNC&#10;iS1tS8rrrDMKzl3Gl1u9cw12+8Phev6u/eRTqddhv1mACNSH//Bf+0MrmM3h90v8AXL1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cVKHTDAAAA2wAAAA8AAAAAAAAAAAAA&#10;AAAAoQIAAGRycy9kb3ducmV2LnhtbFBLBQYAAAAABAAEAPkAAACRAwAAAAA=&#10;" strokeweight="1.5pt"/>
              <v:line id="Line 1427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YXNMAAAADbAAAADwAAAGRycy9kb3ducmV2LnhtbERPz2vCMBS+C/sfwhvspukUxHVGGQN1&#10;eLOOwm6P5tl2bV5qkmr9781B8Pjx/V6uB9OKCzlfW1bwPklAEBdW11wq+D1uxgsQPiBrbC2Tght5&#10;WK9eRktMtb3ygS5ZKEUMYZ+igiqELpXSFxUZ9BPbEUfuZJ3BEKErpXZ4jeGmldMkmUuDNceGCjv6&#10;rqhost4oyPuM//6bjWux3+52p/zc+NleqbfX4esTRKAhPMUP949W8BH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P2FzTAAAAA2wAAAA8AAAAAAAAAAAAAAAAA&#10;oQIAAGRycy9kb3ducmV2LnhtbFBLBQYAAAAABAAEAPkAAACOAwAAAAA=&#10;" strokeweight="1.5pt"/>
              <v:line id="Line 1428" o:spid="_x0000_s1030" style="position:absolute;visibility:visible;mso-wrap-style:square" from="1134,16500" to="11565,16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qyr8MAAADbAAAADwAAAGRycy9kb3ducmV2LnhtbESPQWvCQBSE7wX/w/IEb3VjhVKjq4hg&#10;Lb0ZRfD2yD6TmOzbuLvR9N+7hUKPw8x8wyxWvWnEnZyvLCuYjBMQxLnVFRcKjoft6wcIH5A1NpZJ&#10;wQ95WC0HLwtMtX3wnu5ZKESEsE9RQRlCm0rp85IM+rFtiaN3sc5giNIVUjt8RLhp5FuSvEuDFceF&#10;ElvalJTXWWcUnLqMz9d66xrsPne7y+lW++m3UqNhv56DCNSH//Bf+0srmE3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6sq/DAAAA2wAAAA8AAAAAAAAAAAAA&#10;AAAAoQIAAGRycy9kb3ducmV2LnhtbFBLBQYAAAAABAAEAPkAAACRAwAAAAA=&#10;" strokeweight="1.5pt"/>
            </v:group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6272" behindDoc="0" locked="1" layoutInCell="1" allowOverlap="1" wp14:anchorId="61395478" wp14:editId="6F6A5DB3">
              <wp:simplePos x="0" y="0"/>
              <wp:positionH relativeFrom="page">
                <wp:posOffset>360045</wp:posOffset>
              </wp:positionH>
              <wp:positionV relativeFrom="page">
                <wp:posOffset>5076825</wp:posOffset>
              </wp:positionV>
              <wp:extent cx="179705" cy="360045"/>
              <wp:effectExtent l="17145" t="9525" r="12700" b="11430"/>
              <wp:wrapNone/>
              <wp:docPr id="92" name="tbxDat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6E4EA1" w14:textId="77777777" w:rsidR="00CA7D2C" w:rsidRPr="0010719F" w:rsidRDefault="00CA7D2C" w:rsidP="00D16D33"/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395478" id="_x0000_t202" coordsize="21600,21600" o:spt="202" path="m,l,21600r21600,l21600,xe">
              <v:stroke joinstyle="miter"/>
              <v:path gradientshapeok="t" o:connecttype="rect"/>
            </v:shapetype>
            <v:shape id="tbxDat8" o:spid="_x0000_s1082" type="#_x0000_t202" style="position:absolute;left:0;text-align:left;margin-left:28.35pt;margin-top:399.75pt;width:14.15pt;height:28.35pt;z-index:25176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" strokeweight="1.5pt">
              <v:textbox style="layout-flow:vertical;mso-layout-flow-alt:bottom-to-top" inset="0,0,0,0">
                <w:txbxContent>
                  <w:p w14:paraId="326E4EA1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5248" behindDoc="0" locked="1" layoutInCell="1" allowOverlap="1" wp14:anchorId="5E99A19F" wp14:editId="46DA4BDE">
              <wp:simplePos x="0" y="0"/>
              <wp:positionH relativeFrom="page">
                <wp:posOffset>540385</wp:posOffset>
              </wp:positionH>
              <wp:positionV relativeFrom="page">
                <wp:posOffset>5076825</wp:posOffset>
              </wp:positionV>
              <wp:extent cx="179705" cy="360045"/>
              <wp:effectExtent l="16510" t="9525" r="13335" b="11430"/>
              <wp:wrapNone/>
              <wp:docPr id="93" name="tbxDat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59DDC0" w14:textId="77777777" w:rsidR="00CA7D2C" w:rsidRPr="0010719F" w:rsidRDefault="00CA7D2C" w:rsidP="00D16D33"/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99A19F" id="tbxDat9" o:spid="_x0000_s1083" type="#_x0000_t202" style="position:absolute;left:0;text-align:left;margin-left:42.55pt;margin-top:399.75pt;width:14.15pt;height:28.35pt;z-index:25176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" strokeweight="1.5pt">
              <v:textbox style="layout-flow:vertical;mso-layout-flow-alt:bottom-to-top" inset="0,0,0,0">
                <w:txbxContent>
                  <w:p w14:paraId="2E59DDC0" w14:textId="77777777" w:rsidR="00CA7D2C" w:rsidRPr="0010719F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4224" behindDoc="0" locked="1" layoutInCell="1" allowOverlap="1" wp14:anchorId="3F9D6E32" wp14:editId="1599593F">
              <wp:simplePos x="0" y="0"/>
              <wp:positionH relativeFrom="page">
                <wp:posOffset>360045</wp:posOffset>
              </wp:positionH>
              <wp:positionV relativeFrom="page">
                <wp:posOffset>5436870</wp:posOffset>
              </wp:positionV>
              <wp:extent cx="179705" cy="539750"/>
              <wp:effectExtent l="17145" t="17145" r="12700" b="14605"/>
              <wp:wrapNone/>
              <wp:docPr id="94" name="Text Box 14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539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51F486" w14:textId="77777777" w:rsidR="00CA7D2C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9D6E32" id="Text Box 1421" o:spid="_x0000_s1084" type="#_x0000_t202" style="position:absolute;left:0;text-align:left;margin-left:28.35pt;margin-top:428.1pt;width:14.15pt;height:42.5pt;z-index:25176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" strokeweight="1.5pt">
              <v:textbox style="layout-flow:vertical;mso-layout-flow-alt:bottom-to-top" inset=".5mm,0,0,0">
                <w:txbxContent>
                  <w:p w14:paraId="4451F486" w14:textId="77777777" w:rsidR="00CA7D2C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3200" behindDoc="0" locked="1" layoutInCell="1" allowOverlap="1" wp14:anchorId="37017AA3" wp14:editId="4ECA9442">
              <wp:simplePos x="0" y="0"/>
              <wp:positionH relativeFrom="page">
                <wp:posOffset>540385</wp:posOffset>
              </wp:positionH>
              <wp:positionV relativeFrom="page">
                <wp:posOffset>5436870</wp:posOffset>
              </wp:positionV>
              <wp:extent cx="179705" cy="539750"/>
              <wp:effectExtent l="16510" t="17145" r="13335" b="14605"/>
              <wp:wrapNone/>
              <wp:docPr id="95" name="Text Box 14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539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7DC5CC" w14:textId="77777777" w:rsidR="00CA7D2C" w:rsidRDefault="00CA7D2C" w:rsidP="00D16D33"/>
                      </w:txbxContent>
                    </wps:txbx>
                    <wps:bodyPr rot="0" vert="vert270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017AA3" id="Text Box 1420" o:spid="_x0000_s1085" type="#_x0000_t202" style="position:absolute;left:0;text-align:left;margin-left:42.55pt;margin-top:428.1pt;width:14.15pt;height:42.5pt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" strokeweight="1.5pt">
              <v:textbox style="layout-flow:vertical;mso-layout-flow-alt:bottom-to-top" inset=".5mm,0,0,0">
                <w:txbxContent>
                  <w:p w14:paraId="087DC5CC" w14:textId="77777777" w:rsidR="00CA7D2C" w:rsidRDefault="00CA7D2C" w:rsidP="00D16D33"/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rFonts w:cs="Arial"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2176" behindDoc="0" locked="1" layoutInCell="1" allowOverlap="1" wp14:anchorId="4CA68809" wp14:editId="2BBD95DD">
              <wp:simplePos x="0" y="0"/>
              <wp:positionH relativeFrom="page">
                <wp:posOffset>180340</wp:posOffset>
              </wp:positionH>
              <wp:positionV relativeFrom="page">
                <wp:posOffset>5076825</wp:posOffset>
              </wp:positionV>
              <wp:extent cx="179705" cy="2339975"/>
              <wp:effectExtent l="18415" t="9525" r="11430" b="12700"/>
              <wp:wrapNone/>
              <wp:docPr id="96" name="Text Box 14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2339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C5A49A" w14:textId="77777777" w:rsidR="00CA7D2C" w:rsidRPr="00A07336" w:rsidRDefault="00CA7D2C" w:rsidP="00476964">
                          <w:pPr>
                            <w:pStyle w:val="APEX11"/>
                            <w:jc w:val="left"/>
                          </w:pPr>
                          <w:r w:rsidRPr="00A07336">
                            <w:t>Согласовано</w:t>
                          </w:r>
                        </w:p>
                      </w:txbxContent>
                    </wps:txbx>
                    <wps:bodyPr rot="0" vert="vert270" wrap="square" lIns="0" tIns="0" rIns="0" bIns="72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68809" id="Text Box 1419" o:spid="_x0000_s1086" type="#_x0000_t202" style="position:absolute;left:0;text-align:left;margin-left:14.2pt;margin-top:399.75pt;width:14.15pt;height:184.25pt;z-index:25176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" strokeweight="1.5pt">
              <v:textbox style="layout-flow:vertical;mso-layout-flow-alt:bottom-to-top" inset="0,0,0,2mm">
                <w:txbxContent>
                  <w:p w14:paraId="66C5A49A" w14:textId="77777777" w:rsidR="00CA7D2C" w:rsidRPr="00A07336" w:rsidRDefault="00CA7D2C" w:rsidP="00476964">
                    <w:pPr>
                      <w:pStyle w:val="APEX11"/>
                      <w:jc w:val="left"/>
                    </w:pPr>
                    <w:r w:rsidRPr="00A07336">
                      <w:t>Согласовано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7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2F656E"/>
    <w:multiLevelType w:val="hybridMultilevel"/>
    <w:tmpl w:val="A0487AC2"/>
    <w:lvl w:ilvl="0" w:tplc="58820C2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EB454B8"/>
    <w:multiLevelType w:val="hybridMultilevel"/>
    <w:tmpl w:val="A0487AC2"/>
    <w:lvl w:ilvl="0" w:tplc="58820C2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E1826CB"/>
    <w:multiLevelType w:val="multilevel"/>
    <w:tmpl w:val="CB4CC072"/>
    <w:lvl w:ilvl="0">
      <w:start w:val="1"/>
      <w:numFmt w:val="decimal"/>
      <w:pStyle w:val="APEX"/>
      <w:lvlText w:val="%1."/>
      <w:lvlJc w:val="left"/>
      <w:pPr>
        <w:ind w:left="8016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426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C31117C"/>
    <w:multiLevelType w:val="hybridMultilevel"/>
    <w:tmpl w:val="D3481134"/>
    <w:lvl w:ilvl="0" w:tplc="7B10AD3A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3141529F"/>
    <w:multiLevelType w:val="multilevel"/>
    <w:tmpl w:val="69322260"/>
    <w:lvl w:ilvl="0">
      <w:start w:val="1"/>
      <w:numFmt w:val="decimal"/>
      <w:pStyle w:val="APEX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APEX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</w:rPr>
    </w:lvl>
    <w:lvl w:ilvl="2">
      <w:start w:val="1"/>
      <w:numFmt w:val="decimal"/>
      <w:pStyle w:val="APEX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7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8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9" w15:restartNumberingAfterBreak="0">
    <w:nsid w:val="4225561F"/>
    <w:multiLevelType w:val="hybridMultilevel"/>
    <w:tmpl w:val="5B121B6C"/>
    <w:lvl w:ilvl="0" w:tplc="FEDCFE9C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82B4B"/>
    <w:multiLevelType w:val="multilevel"/>
    <w:tmpl w:val="1B7A825A"/>
    <w:lvl w:ilvl="0">
      <w:start w:val="2"/>
      <w:numFmt w:val="decimal"/>
      <w:lvlText w:val="%1."/>
      <w:lvlJc w:val="left"/>
      <w:pPr>
        <w:ind w:left="111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07" w:hanging="450"/>
      </w:pPr>
      <w:rPr>
        <w:rFonts w:hint="default"/>
      </w:rPr>
    </w:lvl>
    <w:lvl w:ilvl="2">
      <w:start w:val="1"/>
      <w:numFmt w:val="decimal"/>
      <w:pStyle w:val="APEX2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7" w:hanging="1800"/>
      </w:pPr>
      <w:rPr>
        <w:rFonts w:hint="default"/>
      </w:rPr>
    </w:lvl>
  </w:abstractNum>
  <w:abstractNum w:abstractNumId="11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2" w15:restartNumberingAfterBreak="0">
    <w:nsid w:val="63E75B85"/>
    <w:multiLevelType w:val="hybridMultilevel"/>
    <w:tmpl w:val="6914B83A"/>
    <w:lvl w:ilvl="0" w:tplc="F000DF58">
      <w:start w:val="1"/>
      <w:numFmt w:val="bullet"/>
      <w:pStyle w:val="APEX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57758C8"/>
    <w:multiLevelType w:val="hybridMultilevel"/>
    <w:tmpl w:val="348A0EE4"/>
    <w:lvl w:ilvl="0" w:tplc="58820C2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2"/>
  </w:num>
  <w:num w:numId="5">
    <w:abstractNumId w:val="8"/>
  </w:num>
  <w:num w:numId="6">
    <w:abstractNumId w:val="11"/>
  </w:num>
  <w:num w:numId="7">
    <w:abstractNumId w:val="3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"/>
  </w:num>
  <w:num w:numId="13">
    <w:abstractNumId w:val="1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51"/>
  <w:drawingGridHorizontalSpacing w:val="187"/>
  <w:displayHorizontalDrawingGridEvery w:val="0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20"/>
    <w:rsid w:val="00000DBD"/>
    <w:rsid w:val="00000E6D"/>
    <w:rsid w:val="000024F0"/>
    <w:rsid w:val="000037CB"/>
    <w:rsid w:val="0000389B"/>
    <w:rsid w:val="00003FBA"/>
    <w:rsid w:val="0000518A"/>
    <w:rsid w:val="000053A9"/>
    <w:rsid w:val="00005C71"/>
    <w:rsid w:val="000069F6"/>
    <w:rsid w:val="00010647"/>
    <w:rsid w:val="00011903"/>
    <w:rsid w:val="00012877"/>
    <w:rsid w:val="000215C2"/>
    <w:rsid w:val="00021A33"/>
    <w:rsid w:val="00023542"/>
    <w:rsid w:val="00023CF6"/>
    <w:rsid w:val="00024258"/>
    <w:rsid w:val="00024DA7"/>
    <w:rsid w:val="000253B0"/>
    <w:rsid w:val="0002685E"/>
    <w:rsid w:val="00026A69"/>
    <w:rsid w:val="000300F9"/>
    <w:rsid w:val="000309B7"/>
    <w:rsid w:val="00031601"/>
    <w:rsid w:val="0003167B"/>
    <w:rsid w:val="00031E00"/>
    <w:rsid w:val="000331A7"/>
    <w:rsid w:val="0003409A"/>
    <w:rsid w:val="00036C42"/>
    <w:rsid w:val="00037ECA"/>
    <w:rsid w:val="00040A01"/>
    <w:rsid w:val="000433F4"/>
    <w:rsid w:val="00043B94"/>
    <w:rsid w:val="00043DBC"/>
    <w:rsid w:val="00044513"/>
    <w:rsid w:val="000447E6"/>
    <w:rsid w:val="00046188"/>
    <w:rsid w:val="000465FF"/>
    <w:rsid w:val="000503B6"/>
    <w:rsid w:val="00055EE4"/>
    <w:rsid w:val="00056E98"/>
    <w:rsid w:val="0006012F"/>
    <w:rsid w:val="00061439"/>
    <w:rsid w:val="0006156A"/>
    <w:rsid w:val="0006196C"/>
    <w:rsid w:val="000626BD"/>
    <w:rsid w:val="0006330C"/>
    <w:rsid w:val="00064743"/>
    <w:rsid w:val="000674E1"/>
    <w:rsid w:val="00070A84"/>
    <w:rsid w:val="00071452"/>
    <w:rsid w:val="00071602"/>
    <w:rsid w:val="00072FB3"/>
    <w:rsid w:val="00074A0E"/>
    <w:rsid w:val="00074CBE"/>
    <w:rsid w:val="00074DE1"/>
    <w:rsid w:val="00075B43"/>
    <w:rsid w:val="00075BFD"/>
    <w:rsid w:val="00077C1F"/>
    <w:rsid w:val="00080088"/>
    <w:rsid w:val="00082DB8"/>
    <w:rsid w:val="00083415"/>
    <w:rsid w:val="000835B1"/>
    <w:rsid w:val="000860AA"/>
    <w:rsid w:val="0008662C"/>
    <w:rsid w:val="000909AD"/>
    <w:rsid w:val="00093563"/>
    <w:rsid w:val="00093929"/>
    <w:rsid w:val="000948D4"/>
    <w:rsid w:val="00095F0D"/>
    <w:rsid w:val="000A0927"/>
    <w:rsid w:val="000A3D99"/>
    <w:rsid w:val="000A41B3"/>
    <w:rsid w:val="000A41C9"/>
    <w:rsid w:val="000A4857"/>
    <w:rsid w:val="000A5A44"/>
    <w:rsid w:val="000A65E3"/>
    <w:rsid w:val="000B28ED"/>
    <w:rsid w:val="000B3333"/>
    <w:rsid w:val="000C0A55"/>
    <w:rsid w:val="000C25D2"/>
    <w:rsid w:val="000C2682"/>
    <w:rsid w:val="000C2ACD"/>
    <w:rsid w:val="000C3B48"/>
    <w:rsid w:val="000C4DEA"/>
    <w:rsid w:val="000C6984"/>
    <w:rsid w:val="000C6A67"/>
    <w:rsid w:val="000C7261"/>
    <w:rsid w:val="000D05C2"/>
    <w:rsid w:val="000D1087"/>
    <w:rsid w:val="000D1982"/>
    <w:rsid w:val="000D3552"/>
    <w:rsid w:val="000D39F2"/>
    <w:rsid w:val="000D5C37"/>
    <w:rsid w:val="000D5E69"/>
    <w:rsid w:val="000D6545"/>
    <w:rsid w:val="000D71AD"/>
    <w:rsid w:val="000D7329"/>
    <w:rsid w:val="000D79C1"/>
    <w:rsid w:val="000E056B"/>
    <w:rsid w:val="000E0AD4"/>
    <w:rsid w:val="000E2338"/>
    <w:rsid w:val="000E4035"/>
    <w:rsid w:val="000E5260"/>
    <w:rsid w:val="000E582E"/>
    <w:rsid w:val="000E6062"/>
    <w:rsid w:val="000E6793"/>
    <w:rsid w:val="000E77EE"/>
    <w:rsid w:val="000F03B7"/>
    <w:rsid w:val="000F0741"/>
    <w:rsid w:val="000F13CC"/>
    <w:rsid w:val="000F15F5"/>
    <w:rsid w:val="000F1836"/>
    <w:rsid w:val="000F367F"/>
    <w:rsid w:val="000F3C04"/>
    <w:rsid w:val="000F4D41"/>
    <w:rsid w:val="000F5E73"/>
    <w:rsid w:val="00102111"/>
    <w:rsid w:val="001022EE"/>
    <w:rsid w:val="0010595D"/>
    <w:rsid w:val="00105CC9"/>
    <w:rsid w:val="00106BFB"/>
    <w:rsid w:val="0010719F"/>
    <w:rsid w:val="001077A6"/>
    <w:rsid w:val="00107F09"/>
    <w:rsid w:val="001147E3"/>
    <w:rsid w:val="00114A84"/>
    <w:rsid w:val="0011566E"/>
    <w:rsid w:val="0011620B"/>
    <w:rsid w:val="00116BA3"/>
    <w:rsid w:val="00117713"/>
    <w:rsid w:val="00120761"/>
    <w:rsid w:val="0012090B"/>
    <w:rsid w:val="001223A9"/>
    <w:rsid w:val="00123AA8"/>
    <w:rsid w:val="00125C27"/>
    <w:rsid w:val="00127F0A"/>
    <w:rsid w:val="00130223"/>
    <w:rsid w:val="00131439"/>
    <w:rsid w:val="0013307E"/>
    <w:rsid w:val="001361BB"/>
    <w:rsid w:val="00137653"/>
    <w:rsid w:val="00140111"/>
    <w:rsid w:val="00141833"/>
    <w:rsid w:val="00141B47"/>
    <w:rsid w:val="0014481B"/>
    <w:rsid w:val="00144FCD"/>
    <w:rsid w:val="001463AC"/>
    <w:rsid w:val="00146968"/>
    <w:rsid w:val="00146D32"/>
    <w:rsid w:val="001471F2"/>
    <w:rsid w:val="0014799E"/>
    <w:rsid w:val="00151219"/>
    <w:rsid w:val="00151978"/>
    <w:rsid w:val="00151CD5"/>
    <w:rsid w:val="00152122"/>
    <w:rsid w:val="001533D4"/>
    <w:rsid w:val="0015445C"/>
    <w:rsid w:val="001544B9"/>
    <w:rsid w:val="001544FB"/>
    <w:rsid w:val="001555A5"/>
    <w:rsid w:val="001569F8"/>
    <w:rsid w:val="00156FAB"/>
    <w:rsid w:val="00160405"/>
    <w:rsid w:val="001611D6"/>
    <w:rsid w:val="00164B2D"/>
    <w:rsid w:val="00164FFB"/>
    <w:rsid w:val="001653C4"/>
    <w:rsid w:val="001657A9"/>
    <w:rsid w:val="00166A3D"/>
    <w:rsid w:val="001707BB"/>
    <w:rsid w:val="00170A9F"/>
    <w:rsid w:val="00171E60"/>
    <w:rsid w:val="00171EED"/>
    <w:rsid w:val="00172C85"/>
    <w:rsid w:val="001737AF"/>
    <w:rsid w:val="00173AE0"/>
    <w:rsid w:val="00174686"/>
    <w:rsid w:val="00175114"/>
    <w:rsid w:val="001765D8"/>
    <w:rsid w:val="00176631"/>
    <w:rsid w:val="001766D3"/>
    <w:rsid w:val="001771B0"/>
    <w:rsid w:val="0017774A"/>
    <w:rsid w:val="00181A77"/>
    <w:rsid w:val="00181C17"/>
    <w:rsid w:val="00182D6A"/>
    <w:rsid w:val="00182DB9"/>
    <w:rsid w:val="00183147"/>
    <w:rsid w:val="00183933"/>
    <w:rsid w:val="00184D79"/>
    <w:rsid w:val="00187383"/>
    <w:rsid w:val="001908DB"/>
    <w:rsid w:val="00191F6C"/>
    <w:rsid w:val="00193CED"/>
    <w:rsid w:val="00194DC5"/>
    <w:rsid w:val="001950F4"/>
    <w:rsid w:val="0019525E"/>
    <w:rsid w:val="00195A0C"/>
    <w:rsid w:val="00196646"/>
    <w:rsid w:val="00197BD9"/>
    <w:rsid w:val="001A03FE"/>
    <w:rsid w:val="001A0603"/>
    <w:rsid w:val="001A08B2"/>
    <w:rsid w:val="001A0E09"/>
    <w:rsid w:val="001A1144"/>
    <w:rsid w:val="001A1B88"/>
    <w:rsid w:val="001A4D0B"/>
    <w:rsid w:val="001A4F87"/>
    <w:rsid w:val="001A73A6"/>
    <w:rsid w:val="001B2E58"/>
    <w:rsid w:val="001B348B"/>
    <w:rsid w:val="001B3E51"/>
    <w:rsid w:val="001C0696"/>
    <w:rsid w:val="001C1C48"/>
    <w:rsid w:val="001C33A5"/>
    <w:rsid w:val="001C48F3"/>
    <w:rsid w:val="001C55EC"/>
    <w:rsid w:val="001C5610"/>
    <w:rsid w:val="001D08F1"/>
    <w:rsid w:val="001D1946"/>
    <w:rsid w:val="001D2285"/>
    <w:rsid w:val="001D29A4"/>
    <w:rsid w:val="001D2C6C"/>
    <w:rsid w:val="001D4180"/>
    <w:rsid w:val="001D452F"/>
    <w:rsid w:val="001D4B9D"/>
    <w:rsid w:val="001D50BF"/>
    <w:rsid w:val="001D5357"/>
    <w:rsid w:val="001D7108"/>
    <w:rsid w:val="001D7466"/>
    <w:rsid w:val="001E08B9"/>
    <w:rsid w:val="001E1288"/>
    <w:rsid w:val="001E3AAC"/>
    <w:rsid w:val="001E4416"/>
    <w:rsid w:val="001F015F"/>
    <w:rsid w:val="001F15B0"/>
    <w:rsid w:val="001F1960"/>
    <w:rsid w:val="001F1A13"/>
    <w:rsid w:val="001F2E1C"/>
    <w:rsid w:val="001F3307"/>
    <w:rsid w:val="001F33F0"/>
    <w:rsid w:val="001F3E02"/>
    <w:rsid w:val="001F3F24"/>
    <w:rsid w:val="001F3F6E"/>
    <w:rsid w:val="001F483E"/>
    <w:rsid w:val="001F519D"/>
    <w:rsid w:val="001F5929"/>
    <w:rsid w:val="001F6184"/>
    <w:rsid w:val="001F70CB"/>
    <w:rsid w:val="001F7252"/>
    <w:rsid w:val="001F7E09"/>
    <w:rsid w:val="001F7E90"/>
    <w:rsid w:val="00200B99"/>
    <w:rsid w:val="00200CD0"/>
    <w:rsid w:val="0020303B"/>
    <w:rsid w:val="00203C3E"/>
    <w:rsid w:val="00204D0E"/>
    <w:rsid w:val="00206B05"/>
    <w:rsid w:val="002071F8"/>
    <w:rsid w:val="0020752D"/>
    <w:rsid w:val="00207836"/>
    <w:rsid w:val="00210967"/>
    <w:rsid w:val="00210BB4"/>
    <w:rsid w:val="0021114B"/>
    <w:rsid w:val="00215714"/>
    <w:rsid w:val="00216286"/>
    <w:rsid w:val="002179DC"/>
    <w:rsid w:val="00217AD2"/>
    <w:rsid w:val="00217EFE"/>
    <w:rsid w:val="00220A15"/>
    <w:rsid w:val="00222A1E"/>
    <w:rsid w:val="00222FA8"/>
    <w:rsid w:val="002240A7"/>
    <w:rsid w:val="00224B34"/>
    <w:rsid w:val="00224D66"/>
    <w:rsid w:val="00225904"/>
    <w:rsid w:val="00225FD3"/>
    <w:rsid w:val="0022736C"/>
    <w:rsid w:val="00227CBB"/>
    <w:rsid w:val="002323D0"/>
    <w:rsid w:val="00232671"/>
    <w:rsid w:val="0023486C"/>
    <w:rsid w:val="00234BE0"/>
    <w:rsid w:val="0024006B"/>
    <w:rsid w:val="00241427"/>
    <w:rsid w:val="00241A4C"/>
    <w:rsid w:val="002441D0"/>
    <w:rsid w:val="00244536"/>
    <w:rsid w:val="00245545"/>
    <w:rsid w:val="00245828"/>
    <w:rsid w:val="00245F64"/>
    <w:rsid w:val="00246F3D"/>
    <w:rsid w:val="0025016C"/>
    <w:rsid w:val="00250B3D"/>
    <w:rsid w:val="002510E2"/>
    <w:rsid w:val="00251875"/>
    <w:rsid w:val="00251B34"/>
    <w:rsid w:val="0025283E"/>
    <w:rsid w:val="00252B42"/>
    <w:rsid w:val="00254007"/>
    <w:rsid w:val="00256AA9"/>
    <w:rsid w:val="00256EBE"/>
    <w:rsid w:val="00260D0F"/>
    <w:rsid w:val="002618FA"/>
    <w:rsid w:val="002646FE"/>
    <w:rsid w:val="002647F2"/>
    <w:rsid w:val="00264A7E"/>
    <w:rsid w:val="00265DDC"/>
    <w:rsid w:val="002668F4"/>
    <w:rsid w:val="002700B4"/>
    <w:rsid w:val="00270732"/>
    <w:rsid w:val="00271796"/>
    <w:rsid w:val="00271CF4"/>
    <w:rsid w:val="00271E70"/>
    <w:rsid w:val="00272044"/>
    <w:rsid w:val="002737BC"/>
    <w:rsid w:val="00276ACD"/>
    <w:rsid w:val="00276B6E"/>
    <w:rsid w:val="00276F1E"/>
    <w:rsid w:val="0027729A"/>
    <w:rsid w:val="00277438"/>
    <w:rsid w:val="00280ED1"/>
    <w:rsid w:val="002819FD"/>
    <w:rsid w:val="002834CB"/>
    <w:rsid w:val="00284EFD"/>
    <w:rsid w:val="002861EE"/>
    <w:rsid w:val="0028640A"/>
    <w:rsid w:val="0029228D"/>
    <w:rsid w:val="002929E0"/>
    <w:rsid w:val="00292B7D"/>
    <w:rsid w:val="002933A0"/>
    <w:rsid w:val="002939FF"/>
    <w:rsid w:val="00293C19"/>
    <w:rsid w:val="002949ED"/>
    <w:rsid w:val="002950BB"/>
    <w:rsid w:val="00295B72"/>
    <w:rsid w:val="0029618D"/>
    <w:rsid w:val="0029686F"/>
    <w:rsid w:val="0029777F"/>
    <w:rsid w:val="002A3009"/>
    <w:rsid w:val="002A31AD"/>
    <w:rsid w:val="002A4B0F"/>
    <w:rsid w:val="002A5CAE"/>
    <w:rsid w:val="002A776D"/>
    <w:rsid w:val="002A7D03"/>
    <w:rsid w:val="002B0EA2"/>
    <w:rsid w:val="002B172B"/>
    <w:rsid w:val="002B286F"/>
    <w:rsid w:val="002B6AF7"/>
    <w:rsid w:val="002B7660"/>
    <w:rsid w:val="002C0264"/>
    <w:rsid w:val="002C17B6"/>
    <w:rsid w:val="002C1B89"/>
    <w:rsid w:val="002C2152"/>
    <w:rsid w:val="002C48BB"/>
    <w:rsid w:val="002C6832"/>
    <w:rsid w:val="002C6EB5"/>
    <w:rsid w:val="002C6F81"/>
    <w:rsid w:val="002C71A8"/>
    <w:rsid w:val="002C7CC8"/>
    <w:rsid w:val="002D0205"/>
    <w:rsid w:val="002D15C9"/>
    <w:rsid w:val="002D2121"/>
    <w:rsid w:val="002D41CA"/>
    <w:rsid w:val="002D51AC"/>
    <w:rsid w:val="002D5D48"/>
    <w:rsid w:val="002D5EEA"/>
    <w:rsid w:val="002D625D"/>
    <w:rsid w:val="002D6EC0"/>
    <w:rsid w:val="002D71BE"/>
    <w:rsid w:val="002D74A2"/>
    <w:rsid w:val="002E040F"/>
    <w:rsid w:val="002E0CC8"/>
    <w:rsid w:val="002E1011"/>
    <w:rsid w:val="002E23CC"/>
    <w:rsid w:val="002E3E3D"/>
    <w:rsid w:val="002E5432"/>
    <w:rsid w:val="002E640E"/>
    <w:rsid w:val="002E76AC"/>
    <w:rsid w:val="002F05E7"/>
    <w:rsid w:val="002F0CB1"/>
    <w:rsid w:val="002F1482"/>
    <w:rsid w:val="002F1893"/>
    <w:rsid w:val="002F1ADD"/>
    <w:rsid w:val="002F2DAD"/>
    <w:rsid w:val="002F2DD1"/>
    <w:rsid w:val="002F3AB9"/>
    <w:rsid w:val="002F3E32"/>
    <w:rsid w:val="002F3E73"/>
    <w:rsid w:val="002F692E"/>
    <w:rsid w:val="002F6B16"/>
    <w:rsid w:val="002F70D0"/>
    <w:rsid w:val="00300371"/>
    <w:rsid w:val="00301B40"/>
    <w:rsid w:val="00304E1F"/>
    <w:rsid w:val="00305778"/>
    <w:rsid w:val="003105B5"/>
    <w:rsid w:val="003106BB"/>
    <w:rsid w:val="003123F7"/>
    <w:rsid w:val="00313967"/>
    <w:rsid w:val="00313AC1"/>
    <w:rsid w:val="00313DD7"/>
    <w:rsid w:val="00314A4D"/>
    <w:rsid w:val="00315F59"/>
    <w:rsid w:val="003164CD"/>
    <w:rsid w:val="00317163"/>
    <w:rsid w:val="0032087F"/>
    <w:rsid w:val="00321464"/>
    <w:rsid w:val="00323CCE"/>
    <w:rsid w:val="00324038"/>
    <w:rsid w:val="00325EE0"/>
    <w:rsid w:val="003265C7"/>
    <w:rsid w:val="00326624"/>
    <w:rsid w:val="00326D3B"/>
    <w:rsid w:val="00327A46"/>
    <w:rsid w:val="00327B1D"/>
    <w:rsid w:val="0033066F"/>
    <w:rsid w:val="00331076"/>
    <w:rsid w:val="0033111E"/>
    <w:rsid w:val="0033153B"/>
    <w:rsid w:val="003315D2"/>
    <w:rsid w:val="0033364B"/>
    <w:rsid w:val="00333FD0"/>
    <w:rsid w:val="00334029"/>
    <w:rsid w:val="00340D53"/>
    <w:rsid w:val="00341109"/>
    <w:rsid w:val="0034196D"/>
    <w:rsid w:val="00342305"/>
    <w:rsid w:val="00342743"/>
    <w:rsid w:val="003452FD"/>
    <w:rsid w:val="00346E70"/>
    <w:rsid w:val="0035118B"/>
    <w:rsid w:val="003516ED"/>
    <w:rsid w:val="00352D3E"/>
    <w:rsid w:val="00353372"/>
    <w:rsid w:val="003536CF"/>
    <w:rsid w:val="00353E41"/>
    <w:rsid w:val="003540EB"/>
    <w:rsid w:val="00360C9C"/>
    <w:rsid w:val="003616C5"/>
    <w:rsid w:val="003620F3"/>
    <w:rsid w:val="00366808"/>
    <w:rsid w:val="003670A3"/>
    <w:rsid w:val="0036711E"/>
    <w:rsid w:val="00367D66"/>
    <w:rsid w:val="003700FD"/>
    <w:rsid w:val="003701B2"/>
    <w:rsid w:val="0037080C"/>
    <w:rsid w:val="00370BF8"/>
    <w:rsid w:val="003730CE"/>
    <w:rsid w:val="00374651"/>
    <w:rsid w:val="00376716"/>
    <w:rsid w:val="003826DA"/>
    <w:rsid w:val="003827BF"/>
    <w:rsid w:val="00382CB7"/>
    <w:rsid w:val="00383F15"/>
    <w:rsid w:val="0038427F"/>
    <w:rsid w:val="00384D5F"/>
    <w:rsid w:val="003903D4"/>
    <w:rsid w:val="0039191D"/>
    <w:rsid w:val="00392DC1"/>
    <w:rsid w:val="00393BAD"/>
    <w:rsid w:val="003972DA"/>
    <w:rsid w:val="003A0771"/>
    <w:rsid w:val="003A541C"/>
    <w:rsid w:val="003A6D14"/>
    <w:rsid w:val="003A7A0A"/>
    <w:rsid w:val="003B3E05"/>
    <w:rsid w:val="003B40F9"/>
    <w:rsid w:val="003B5092"/>
    <w:rsid w:val="003B575A"/>
    <w:rsid w:val="003B5DB3"/>
    <w:rsid w:val="003B603F"/>
    <w:rsid w:val="003C2637"/>
    <w:rsid w:val="003C404B"/>
    <w:rsid w:val="003C4B46"/>
    <w:rsid w:val="003C520A"/>
    <w:rsid w:val="003C54BC"/>
    <w:rsid w:val="003C5638"/>
    <w:rsid w:val="003C5FE1"/>
    <w:rsid w:val="003C6312"/>
    <w:rsid w:val="003C6895"/>
    <w:rsid w:val="003C7B40"/>
    <w:rsid w:val="003D09DC"/>
    <w:rsid w:val="003D5C4D"/>
    <w:rsid w:val="003D6CCB"/>
    <w:rsid w:val="003D7736"/>
    <w:rsid w:val="003D7D33"/>
    <w:rsid w:val="003E2D06"/>
    <w:rsid w:val="003E578B"/>
    <w:rsid w:val="003E6253"/>
    <w:rsid w:val="003E7FC8"/>
    <w:rsid w:val="003F0061"/>
    <w:rsid w:val="003F0F8F"/>
    <w:rsid w:val="003F0FC1"/>
    <w:rsid w:val="003F4788"/>
    <w:rsid w:val="003F5120"/>
    <w:rsid w:val="003F5BFF"/>
    <w:rsid w:val="003F5D8C"/>
    <w:rsid w:val="003F6018"/>
    <w:rsid w:val="0040046D"/>
    <w:rsid w:val="004008DC"/>
    <w:rsid w:val="00400FD8"/>
    <w:rsid w:val="00401BA0"/>
    <w:rsid w:val="004034E4"/>
    <w:rsid w:val="00403EAF"/>
    <w:rsid w:val="00404FDB"/>
    <w:rsid w:val="00405007"/>
    <w:rsid w:val="00405267"/>
    <w:rsid w:val="00405627"/>
    <w:rsid w:val="0040671D"/>
    <w:rsid w:val="00406A03"/>
    <w:rsid w:val="004074DD"/>
    <w:rsid w:val="00407911"/>
    <w:rsid w:val="00410248"/>
    <w:rsid w:val="00412681"/>
    <w:rsid w:val="00413F19"/>
    <w:rsid w:val="004143B1"/>
    <w:rsid w:val="00414D43"/>
    <w:rsid w:val="00415337"/>
    <w:rsid w:val="00416E44"/>
    <w:rsid w:val="00417008"/>
    <w:rsid w:val="0041740B"/>
    <w:rsid w:val="00417B07"/>
    <w:rsid w:val="00420344"/>
    <w:rsid w:val="0042072D"/>
    <w:rsid w:val="00420875"/>
    <w:rsid w:val="0042199A"/>
    <w:rsid w:val="0042438C"/>
    <w:rsid w:val="00424ACB"/>
    <w:rsid w:val="004256B4"/>
    <w:rsid w:val="0042677A"/>
    <w:rsid w:val="004268A9"/>
    <w:rsid w:val="0042695F"/>
    <w:rsid w:val="004276BD"/>
    <w:rsid w:val="00430461"/>
    <w:rsid w:val="00430A99"/>
    <w:rsid w:val="0043110D"/>
    <w:rsid w:val="00435A04"/>
    <w:rsid w:val="00440334"/>
    <w:rsid w:val="00440473"/>
    <w:rsid w:val="0044155C"/>
    <w:rsid w:val="00443D78"/>
    <w:rsid w:val="00444638"/>
    <w:rsid w:val="0044663E"/>
    <w:rsid w:val="00446DC5"/>
    <w:rsid w:val="004474A3"/>
    <w:rsid w:val="00450A81"/>
    <w:rsid w:val="00450B17"/>
    <w:rsid w:val="00452BE2"/>
    <w:rsid w:val="00453B6B"/>
    <w:rsid w:val="0045425A"/>
    <w:rsid w:val="0045758B"/>
    <w:rsid w:val="004600D7"/>
    <w:rsid w:val="00460470"/>
    <w:rsid w:val="00461783"/>
    <w:rsid w:val="00461C3E"/>
    <w:rsid w:val="00462606"/>
    <w:rsid w:val="00462BDA"/>
    <w:rsid w:val="00463914"/>
    <w:rsid w:val="00465245"/>
    <w:rsid w:val="00465FA5"/>
    <w:rsid w:val="004665F5"/>
    <w:rsid w:val="00466FBD"/>
    <w:rsid w:val="00470411"/>
    <w:rsid w:val="0047137C"/>
    <w:rsid w:val="00471588"/>
    <w:rsid w:val="00472C7F"/>
    <w:rsid w:val="00473792"/>
    <w:rsid w:val="0047440E"/>
    <w:rsid w:val="00474697"/>
    <w:rsid w:val="00474F25"/>
    <w:rsid w:val="00475ADB"/>
    <w:rsid w:val="0047663D"/>
    <w:rsid w:val="00476964"/>
    <w:rsid w:val="00477604"/>
    <w:rsid w:val="00477DD8"/>
    <w:rsid w:val="00486D1C"/>
    <w:rsid w:val="004874EE"/>
    <w:rsid w:val="004878D4"/>
    <w:rsid w:val="00487F72"/>
    <w:rsid w:val="00491CBF"/>
    <w:rsid w:val="00492ACF"/>
    <w:rsid w:val="00492E5F"/>
    <w:rsid w:val="0049483A"/>
    <w:rsid w:val="004950A9"/>
    <w:rsid w:val="004959C7"/>
    <w:rsid w:val="004961CF"/>
    <w:rsid w:val="00496FB8"/>
    <w:rsid w:val="00497239"/>
    <w:rsid w:val="00497C26"/>
    <w:rsid w:val="004A2375"/>
    <w:rsid w:val="004A3120"/>
    <w:rsid w:val="004A3B72"/>
    <w:rsid w:val="004A4F0B"/>
    <w:rsid w:val="004A533C"/>
    <w:rsid w:val="004A5F24"/>
    <w:rsid w:val="004A6211"/>
    <w:rsid w:val="004A6DBE"/>
    <w:rsid w:val="004B0BB3"/>
    <w:rsid w:val="004B3CF9"/>
    <w:rsid w:val="004B480F"/>
    <w:rsid w:val="004B56F7"/>
    <w:rsid w:val="004B5FA0"/>
    <w:rsid w:val="004B6604"/>
    <w:rsid w:val="004B6944"/>
    <w:rsid w:val="004C2753"/>
    <w:rsid w:val="004C65A9"/>
    <w:rsid w:val="004C79CD"/>
    <w:rsid w:val="004C7D27"/>
    <w:rsid w:val="004D0636"/>
    <w:rsid w:val="004D0A74"/>
    <w:rsid w:val="004D2976"/>
    <w:rsid w:val="004D2E10"/>
    <w:rsid w:val="004D2F70"/>
    <w:rsid w:val="004D3A8E"/>
    <w:rsid w:val="004D44D9"/>
    <w:rsid w:val="004D5929"/>
    <w:rsid w:val="004D5F70"/>
    <w:rsid w:val="004D63E3"/>
    <w:rsid w:val="004D7463"/>
    <w:rsid w:val="004E145E"/>
    <w:rsid w:val="004E4528"/>
    <w:rsid w:val="004E4F3E"/>
    <w:rsid w:val="004E6E03"/>
    <w:rsid w:val="004E7AB6"/>
    <w:rsid w:val="004F0838"/>
    <w:rsid w:val="004F12BB"/>
    <w:rsid w:val="004F2D0C"/>
    <w:rsid w:val="004F52F8"/>
    <w:rsid w:val="004F53B5"/>
    <w:rsid w:val="004F55A2"/>
    <w:rsid w:val="004F61CA"/>
    <w:rsid w:val="004F7DF3"/>
    <w:rsid w:val="00501506"/>
    <w:rsid w:val="005015E2"/>
    <w:rsid w:val="00501829"/>
    <w:rsid w:val="00501EBC"/>
    <w:rsid w:val="005028B2"/>
    <w:rsid w:val="00503B2D"/>
    <w:rsid w:val="0050418F"/>
    <w:rsid w:val="0050547B"/>
    <w:rsid w:val="00506557"/>
    <w:rsid w:val="00506E52"/>
    <w:rsid w:val="0050700F"/>
    <w:rsid w:val="0050782B"/>
    <w:rsid w:val="005078F5"/>
    <w:rsid w:val="00507C2F"/>
    <w:rsid w:val="00510B82"/>
    <w:rsid w:val="00512282"/>
    <w:rsid w:val="00512541"/>
    <w:rsid w:val="00512874"/>
    <w:rsid w:val="00513F6E"/>
    <w:rsid w:val="0051434A"/>
    <w:rsid w:val="0051469F"/>
    <w:rsid w:val="00514E71"/>
    <w:rsid w:val="0051516F"/>
    <w:rsid w:val="00515AF7"/>
    <w:rsid w:val="00517C79"/>
    <w:rsid w:val="00520A58"/>
    <w:rsid w:val="00521092"/>
    <w:rsid w:val="00523E12"/>
    <w:rsid w:val="0052495D"/>
    <w:rsid w:val="005249E1"/>
    <w:rsid w:val="00525C7C"/>
    <w:rsid w:val="00526F6E"/>
    <w:rsid w:val="00531AE9"/>
    <w:rsid w:val="00531B5B"/>
    <w:rsid w:val="00532884"/>
    <w:rsid w:val="00533699"/>
    <w:rsid w:val="00534953"/>
    <w:rsid w:val="0053678C"/>
    <w:rsid w:val="00536900"/>
    <w:rsid w:val="005369B2"/>
    <w:rsid w:val="00537260"/>
    <w:rsid w:val="0053739E"/>
    <w:rsid w:val="005409FF"/>
    <w:rsid w:val="00541AE9"/>
    <w:rsid w:val="00543B3E"/>
    <w:rsid w:val="00543E39"/>
    <w:rsid w:val="00543F4F"/>
    <w:rsid w:val="0054433F"/>
    <w:rsid w:val="0054625B"/>
    <w:rsid w:val="00546D06"/>
    <w:rsid w:val="00546D72"/>
    <w:rsid w:val="00546F06"/>
    <w:rsid w:val="00546F3D"/>
    <w:rsid w:val="00552113"/>
    <w:rsid w:val="0055372A"/>
    <w:rsid w:val="0055389C"/>
    <w:rsid w:val="0055424D"/>
    <w:rsid w:val="00554587"/>
    <w:rsid w:val="00555BC7"/>
    <w:rsid w:val="00556D5C"/>
    <w:rsid w:val="005625B5"/>
    <w:rsid w:val="00564D98"/>
    <w:rsid w:val="00564D9A"/>
    <w:rsid w:val="00566974"/>
    <w:rsid w:val="005675A1"/>
    <w:rsid w:val="00567F34"/>
    <w:rsid w:val="00570D13"/>
    <w:rsid w:val="00574441"/>
    <w:rsid w:val="00575CD2"/>
    <w:rsid w:val="00576299"/>
    <w:rsid w:val="00577E32"/>
    <w:rsid w:val="00580DF9"/>
    <w:rsid w:val="00581463"/>
    <w:rsid w:val="0058173E"/>
    <w:rsid w:val="00581C9C"/>
    <w:rsid w:val="00581EFB"/>
    <w:rsid w:val="00582434"/>
    <w:rsid w:val="0058460D"/>
    <w:rsid w:val="005869E2"/>
    <w:rsid w:val="00587446"/>
    <w:rsid w:val="00587FA4"/>
    <w:rsid w:val="00590055"/>
    <w:rsid w:val="005915F2"/>
    <w:rsid w:val="0059244C"/>
    <w:rsid w:val="0059255A"/>
    <w:rsid w:val="00595491"/>
    <w:rsid w:val="005975F3"/>
    <w:rsid w:val="0059784B"/>
    <w:rsid w:val="005978A2"/>
    <w:rsid w:val="005A04BB"/>
    <w:rsid w:val="005A19C0"/>
    <w:rsid w:val="005A2489"/>
    <w:rsid w:val="005A2E63"/>
    <w:rsid w:val="005A38D3"/>
    <w:rsid w:val="005A59BC"/>
    <w:rsid w:val="005A6385"/>
    <w:rsid w:val="005A6DEE"/>
    <w:rsid w:val="005A7F81"/>
    <w:rsid w:val="005B2B0E"/>
    <w:rsid w:val="005B3A39"/>
    <w:rsid w:val="005B4524"/>
    <w:rsid w:val="005B4A9A"/>
    <w:rsid w:val="005B4B8E"/>
    <w:rsid w:val="005B63CC"/>
    <w:rsid w:val="005B7750"/>
    <w:rsid w:val="005B7CEA"/>
    <w:rsid w:val="005C02BB"/>
    <w:rsid w:val="005C1C3F"/>
    <w:rsid w:val="005C2157"/>
    <w:rsid w:val="005C26B5"/>
    <w:rsid w:val="005C601B"/>
    <w:rsid w:val="005C79A9"/>
    <w:rsid w:val="005D0C34"/>
    <w:rsid w:val="005D19C0"/>
    <w:rsid w:val="005D1FBC"/>
    <w:rsid w:val="005D3032"/>
    <w:rsid w:val="005D316C"/>
    <w:rsid w:val="005D3E19"/>
    <w:rsid w:val="005D46BF"/>
    <w:rsid w:val="005D4DFF"/>
    <w:rsid w:val="005D4EF0"/>
    <w:rsid w:val="005D5D96"/>
    <w:rsid w:val="005D5EDB"/>
    <w:rsid w:val="005D5F84"/>
    <w:rsid w:val="005D6FD6"/>
    <w:rsid w:val="005D7382"/>
    <w:rsid w:val="005E0623"/>
    <w:rsid w:val="005E290A"/>
    <w:rsid w:val="005E2A32"/>
    <w:rsid w:val="005E7CD8"/>
    <w:rsid w:val="005F1616"/>
    <w:rsid w:val="005F1C45"/>
    <w:rsid w:val="005F2258"/>
    <w:rsid w:val="005F5982"/>
    <w:rsid w:val="005F675E"/>
    <w:rsid w:val="00600A43"/>
    <w:rsid w:val="00603640"/>
    <w:rsid w:val="00604E6A"/>
    <w:rsid w:val="00605B7A"/>
    <w:rsid w:val="006061AF"/>
    <w:rsid w:val="00606C0D"/>
    <w:rsid w:val="006113C2"/>
    <w:rsid w:val="00612AA0"/>
    <w:rsid w:val="00615C4A"/>
    <w:rsid w:val="00615D8A"/>
    <w:rsid w:val="00615E9E"/>
    <w:rsid w:val="006166C3"/>
    <w:rsid w:val="006200D1"/>
    <w:rsid w:val="006208A2"/>
    <w:rsid w:val="00621DAC"/>
    <w:rsid w:val="00621EFD"/>
    <w:rsid w:val="00623380"/>
    <w:rsid w:val="006248EB"/>
    <w:rsid w:val="006251F5"/>
    <w:rsid w:val="006253FF"/>
    <w:rsid w:val="00631DD4"/>
    <w:rsid w:val="00632F2A"/>
    <w:rsid w:val="006338B8"/>
    <w:rsid w:val="006367C7"/>
    <w:rsid w:val="00640905"/>
    <w:rsid w:val="00640970"/>
    <w:rsid w:val="00640A08"/>
    <w:rsid w:val="00642B98"/>
    <w:rsid w:val="00643324"/>
    <w:rsid w:val="006435CD"/>
    <w:rsid w:val="00645B74"/>
    <w:rsid w:val="0065267E"/>
    <w:rsid w:val="0065328A"/>
    <w:rsid w:val="0065391A"/>
    <w:rsid w:val="00655EDF"/>
    <w:rsid w:val="006571B0"/>
    <w:rsid w:val="006608E6"/>
    <w:rsid w:val="0066166A"/>
    <w:rsid w:val="00662215"/>
    <w:rsid w:val="00662C5D"/>
    <w:rsid w:val="006642A9"/>
    <w:rsid w:val="00664A25"/>
    <w:rsid w:val="00664D62"/>
    <w:rsid w:val="00665A9F"/>
    <w:rsid w:val="00665B17"/>
    <w:rsid w:val="00666582"/>
    <w:rsid w:val="00670204"/>
    <w:rsid w:val="00670F6D"/>
    <w:rsid w:val="006712B3"/>
    <w:rsid w:val="006717F7"/>
    <w:rsid w:val="00671C02"/>
    <w:rsid w:val="00671E87"/>
    <w:rsid w:val="0067211E"/>
    <w:rsid w:val="0067221D"/>
    <w:rsid w:val="006736E3"/>
    <w:rsid w:val="006747EF"/>
    <w:rsid w:val="00676346"/>
    <w:rsid w:val="00676BD2"/>
    <w:rsid w:val="00680677"/>
    <w:rsid w:val="00680B1F"/>
    <w:rsid w:val="006817AA"/>
    <w:rsid w:val="00682250"/>
    <w:rsid w:val="00684342"/>
    <w:rsid w:val="00686850"/>
    <w:rsid w:val="00686DF4"/>
    <w:rsid w:val="0069052D"/>
    <w:rsid w:val="006926F5"/>
    <w:rsid w:val="00692E4C"/>
    <w:rsid w:val="00693652"/>
    <w:rsid w:val="0069396E"/>
    <w:rsid w:val="006945EC"/>
    <w:rsid w:val="00696CC4"/>
    <w:rsid w:val="006A02E9"/>
    <w:rsid w:val="006A1A23"/>
    <w:rsid w:val="006A2A93"/>
    <w:rsid w:val="006A54E9"/>
    <w:rsid w:val="006A6962"/>
    <w:rsid w:val="006A6D15"/>
    <w:rsid w:val="006A7448"/>
    <w:rsid w:val="006B03A7"/>
    <w:rsid w:val="006B0482"/>
    <w:rsid w:val="006B26CB"/>
    <w:rsid w:val="006B2A79"/>
    <w:rsid w:val="006B3794"/>
    <w:rsid w:val="006B3D72"/>
    <w:rsid w:val="006B5A8E"/>
    <w:rsid w:val="006B6D20"/>
    <w:rsid w:val="006B79FF"/>
    <w:rsid w:val="006C0597"/>
    <w:rsid w:val="006C0FB9"/>
    <w:rsid w:val="006C30C6"/>
    <w:rsid w:val="006C4EA6"/>
    <w:rsid w:val="006C623D"/>
    <w:rsid w:val="006C6714"/>
    <w:rsid w:val="006C699E"/>
    <w:rsid w:val="006C6B81"/>
    <w:rsid w:val="006C6D55"/>
    <w:rsid w:val="006C6FEA"/>
    <w:rsid w:val="006D14BC"/>
    <w:rsid w:val="006D24EC"/>
    <w:rsid w:val="006D26F1"/>
    <w:rsid w:val="006D461E"/>
    <w:rsid w:val="006D466F"/>
    <w:rsid w:val="006E249A"/>
    <w:rsid w:val="006E25C8"/>
    <w:rsid w:val="006E36C1"/>
    <w:rsid w:val="006E5687"/>
    <w:rsid w:val="006E6292"/>
    <w:rsid w:val="006E6635"/>
    <w:rsid w:val="006E6E8C"/>
    <w:rsid w:val="006E72B9"/>
    <w:rsid w:val="006E7A45"/>
    <w:rsid w:val="006F10BE"/>
    <w:rsid w:val="006F1759"/>
    <w:rsid w:val="006F2371"/>
    <w:rsid w:val="006F24F9"/>
    <w:rsid w:val="006F26DC"/>
    <w:rsid w:val="006F475F"/>
    <w:rsid w:val="006F4D75"/>
    <w:rsid w:val="006F7127"/>
    <w:rsid w:val="006F7A1A"/>
    <w:rsid w:val="006F7C88"/>
    <w:rsid w:val="0070058B"/>
    <w:rsid w:val="00700E24"/>
    <w:rsid w:val="007015BD"/>
    <w:rsid w:val="00701E31"/>
    <w:rsid w:val="00702966"/>
    <w:rsid w:val="00702DAE"/>
    <w:rsid w:val="00703C8B"/>
    <w:rsid w:val="00703E7A"/>
    <w:rsid w:val="0070571C"/>
    <w:rsid w:val="00706B37"/>
    <w:rsid w:val="00707988"/>
    <w:rsid w:val="00712CEF"/>
    <w:rsid w:val="00716A32"/>
    <w:rsid w:val="00717A32"/>
    <w:rsid w:val="00721333"/>
    <w:rsid w:val="007214ED"/>
    <w:rsid w:val="0072163B"/>
    <w:rsid w:val="007219F4"/>
    <w:rsid w:val="00722686"/>
    <w:rsid w:val="00722DCA"/>
    <w:rsid w:val="00723052"/>
    <w:rsid w:val="0072311E"/>
    <w:rsid w:val="0072412E"/>
    <w:rsid w:val="007249DF"/>
    <w:rsid w:val="00724EEF"/>
    <w:rsid w:val="007258DD"/>
    <w:rsid w:val="00727607"/>
    <w:rsid w:val="00730053"/>
    <w:rsid w:val="0073049A"/>
    <w:rsid w:val="00730B51"/>
    <w:rsid w:val="00730BDF"/>
    <w:rsid w:val="00731A85"/>
    <w:rsid w:val="00732293"/>
    <w:rsid w:val="00732A6D"/>
    <w:rsid w:val="00734253"/>
    <w:rsid w:val="00734FF8"/>
    <w:rsid w:val="00741069"/>
    <w:rsid w:val="00744126"/>
    <w:rsid w:val="0074451F"/>
    <w:rsid w:val="007470EE"/>
    <w:rsid w:val="00750A1F"/>
    <w:rsid w:val="00750C33"/>
    <w:rsid w:val="00750E97"/>
    <w:rsid w:val="00750EB9"/>
    <w:rsid w:val="007529A6"/>
    <w:rsid w:val="00752DEE"/>
    <w:rsid w:val="00753D39"/>
    <w:rsid w:val="00753FFA"/>
    <w:rsid w:val="007560AE"/>
    <w:rsid w:val="007626CD"/>
    <w:rsid w:val="00762AF6"/>
    <w:rsid w:val="007647F5"/>
    <w:rsid w:val="00765935"/>
    <w:rsid w:val="00765BCC"/>
    <w:rsid w:val="0076721B"/>
    <w:rsid w:val="007704BA"/>
    <w:rsid w:val="007713B1"/>
    <w:rsid w:val="007713E9"/>
    <w:rsid w:val="00772489"/>
    <w:rsid w:val="00772F23"/>
    <w:rsid w:val="00773A50"/>
    <w:rsid w:val="00774CB0"/>
    <w:rsid w:val="00774D03"/>
    <w:rsid w:val="00774F33"/>
    <w:rsid w:val="007778F4"/>
    <w:rsid w:val="007803BB"/>
    <w:rsid w:val="00780BF4"/>
    <w:rsid w:val="0078190F"/>
    <w:rsid w:val="0078349B"/>
    <w:rsid w:val="00785485"/>
    <w:rsid w:val="00785A15"/>
    <w:rsid w:val="00785C36"/>
    <w:rsid w:val="00787202"/>
    <w:rsid w:val="00787BEA"/>
    <w:rsid w:val="007904F7"/>
    <w:rsid w:val="00790B6F"/>
    <w:rsid w:val="007914FE"/>
    <w:rsid w:val="007923D1"/>
    <w:rsid w:val="00796177"/>
    <w:rsid w:val="007A4293"/>
    <w:rsid w:val="007A4DAE"/>
    <w:rsid w:val="007A73E9"/>
    <w:rsid w:val="007B10BA"/>
    <w:rsid w:val="007B123C"/>
    <w:rsid w:val="007B4352"/>
    <w:rsid w:val="007B6584"/>
    <w:rsid w:val="007B6B21"/>
    <w:rsid w:val="007C03B1"/>
    <w:rsid w:val="007C05BC"/>
    <w:rsid w:val="007C0EF4"/>
    <w:rsid w:val="007C1521"/>
    <w:rsid w:val="007C1CA2"/>
    <w:rsid w:val="007C1FE3"/>
    <w:rsid w:val="007C2E7D"/>
    <w:rsid w:val="007C30DA"/>
    <w:rsid w:val="007C45F9"/>
    <w:rsid w:val="007C5838"/>
    <w:rsid w:val="007C5C2A"/>
    <w:rsid w:val="007C5CFD"/>
    <w:rsid w:val="007D00C3"/>
    <w:rsid w:val="007D06C0"/>
    <w:rsid w:val="007D4EA9"/>
    <w:rsid w:val="007D6D45"/>
    <w:rsid w:val="007D7653"/>
    <w:rsid w:val="007E098A"/>
    <w:rsid w:val="007E4E04"/>
    <w:rsid w:val="007E51FE"/>
    <w:rsid w:val="007E5E1E"/>
    <w:rsid w:val="007E7731"/>
    <w:rsid w:val="007F2D12"/>
    <w:rsid w:val="007F41FA"/>
    <w:rsid w:val="007F5F35"/>
    <w:rsid w:val="007F64E1"/>
    <w:rsid w:val="007F67EC"/>
    <w:rsid w:val="007F67F3"/>
    <w:rsid w:val="00800925"/>
    <w:rsid w:val="00801D75"/>
    <w:rsid w:val="00802FB7"/>
    <w:rsid w:val="008040C6"/>
    <w:rsid w:val="0080541C"/>
    <w:rsid w:val="00805AF4"/>
    <w:rsid w:val="00806F3A"/>
    <w:rsid w:val="00806FBB"/>
    <w:rsid w:val="008073DC"/>
    <w:rsid w:val="0081074B"/>
    <w:rsid w:val="00813529"/>
    <w:rsid w:val="00813F08"/>
    <w:rsid w:val="00814A42"/>
    <w:rsid w:val="008164B2"/>
    <w:rsid w:val="008170AE"/>
    <w:rsid w:val="0082067D"/>
    <w:rsid w:val="00822797"/>
    <w:rsid w:val="008233B6"/>
    <w:rsid w:val="0082347D"/>
    <w:rsid w:val="0082423A"/>
    <w:rsid w:val="00827274"/>
    <w:rsid w:val="00827301"/>
    <w:rsid w:val="008273FB"/>
    <w:rsid w:val="0082745A"/>
    <w:rsid w:val="00827A60"/>
    <w:rsid w:val="008306B8"/>
    <w:rsid w:val="00832CB1"/>
    <w:rsid w:val="00834B7C"/>
    <w:rsid w:val="008377ED"/>
    <w:rsid w:val="008409B0"/>
    <w:rsid w:val="008412DA"/>
    <w:rsid w:val="00842668"/>
    <w:rsid w:val="00843114"/>
    <w:rsid w:val="0084341C"/>
    <w:rsid w:val="00845C15"/>
    <w:rsid w:val="0084670B"/>
    <w:rsid w:val="00846888"/>
    <w:rsid w:val="00850988"/>
    <w:rsid w:val="00852828"/>
    <w:rsid w:val="00852A09"/>
    <w:rsid w:val="0085357D"/>
    <w:rsid w:val="008544D1"/>
    <w:rsid w:val="008561E6"/>
    <w:rsid w:val="00856B32"/>
    <w:rsid w:val="00856BC5"/>
    <w:rsid w:val="008575CC"/>
    <w:rsid w:val="00857D35"/>
    <w:rsid w:val="00857E92"/>
    <w:rsid w:val="00860C30"/>
    <w:rsid w:val="008613A5"/>
    <w:rsid w:val="00861432"/>
    <w:rsid w:val="008661E4"/>
    <w:rsid w:val="00866C29"/>
    <w:rsid w:val="00870226"/>
    <w:rsid w:val="00870616"/>
    <w:rsid w:val="008706CC"/>
    <w:rsid w:val="008717B3"/>
    <w:rsid w:val="0087398C"/>
    <w:rsid w:val="00873D35"/>
    <w:rsid w:val="00874E74"/>
    <w:rsid w:val="00875ACD"/>
    <w:rsid w:val="00876358"/>
    <w:rsid w:val="00882737"/>
    <w:rsid w:val="00883224"/>
    <w:rsid w:val="0088474A"/>
    <w:rsid w:val="00884B07"/>
    <w:rsid w:val="00886A14"/>
    <w:rsid w:val="0088752D"/>
    <w:rsid w:val="00887EDB"/>
    <w:rsid w:val="008900D3"/>
    <w:rsid w:val="00890232"/>
    <w:rsid w:val="00891941"/>
    <w:rsid w:val="00893970"/>
    <w:rsid w:val="008960A8"/>
    <w:rsid w:val="0089699D"/>
    <w:rsid w:val="00896C22"/>
    <w:rsid w:val="008971D3"/>
    <w:rsid w:val="008977C7"/>
    <w:rsid w:val="008A3739"/>
    <w:rsid w:val="008A6B53"/>
    <w:rsid w:val="008A7572"/>
    <w:rsid w:val="008B001A"/>
    <w:rsid w:val="008B01CE"/>
    <w:rsid w:val="008B2171"/>
    <w:rsid w:val="008B2E24"/>
    <w:rsid w:val="008B37A6"/>
    <w:rsid w:val="008B437A"/>
    <w:rsid w:val="008B4E86"/>
    <w:rsid w:val="008B57D8"/>
    <w:rsid w:val="008B5B12"/>
    <w:rsid w:val="008C05B4"/>
    <w:rsid w:val="008C06B1"/>
    <w:rsid w:val="008C1574"/>
    <w:rsid w:val="008C224A"/>
    <w:rsid w:val="008C475D"/>
    <w:rsid w:val="008C6817"/>
    <w:rsid w:val="008D0186"/>
    <w:rsid w:val="008D031D"/>
    <w:rsid w:val="008D338D"/>
    <w:rsid w:val="008D33CC"/>
    <w:rsid w:val="008D3537"/>
    <w:rsid w:val="008D3BDF"/>
    <w:rsid w:val="008D413E"/>
    <w:rsid w:val="008D4E0F"/>
    <w:rsid w:val="008D4E41"/>
    <w:rsid w:val="008D5301"/>
    <w:rsid w:val="008E0B2D"/>
    <w:rsid w:val="008E16DB"/>
    <w:rsid w:val="008E1DD5"/>
    <w:rsid w:val="008E3745"/>
    <w:rsid w:val="008E3D48"/>
    <w:rsid w:val="008E3EA8"/>
    <w:rsid w:val="008E4596"/>
    <w:rsid w:val="008E6C97"/>
    <w:rsid w:val="008E6F47"/>
    <w:rsid w:val="008F1139"/>
    <w:rsid w:val="008F2521"/>
    <w:rsid w:val="008F3D12"/>
    <w:rsid w:val="008F4284"/>
    <w:rsid w:val="008F4401"/>
    <w:rsid w:val="008F45AB"/>
    <w:rsid w:val="008F77B1"/>
    <w:rsid w:val="008F7B78"/>
    <w:rsid w:val="008F7D09"/>
    <w:rsid w:val="009002AB"/>
    <w:rsid w:val="0090075A"/>
    <w:rsid w:val="00900AC1"/>
    <w:rsid w:val="00900B5A"/>
    <w:rsid w:val="00901A12"/>
    <w:rsid w:val="00901CE6"/>
    <w:rsid w:val="009038AF"/>
    <w:rsid w:val="009054D7"/>
    <w:rsid w:val="00906F8A"/>
    <w:rsid w:val="00907A88"/>
    <w:rsid w:val="00912CDE"/>
    <w:rsid w:val="00913091"/>
    <w:rsid w:val="009146BF"/>
    <w:rsid w:val="009149CE"/>
    <w:rsid w:val="00914B4C"/>
    <w:rsid w:val="00915AE4"/>
    <w:rsid w:val="00916B4B"/>
    <w:rsid w:val="00917014"/>
    <w:rsid w:val="00920C66"/>
    <w:rsid w:val="0092132B"/>
    <w:rsid w:val="00921D9F"/>
    <w:rsid w:val="009223C2"/>
    <w:rsid w:val="009229CB"/>
    <w:rsid w:val="00922D13"/>
    <w:rsid w:val="00923272"/>
    <w:rsid w:val="009239DB"/>
    <w:rsid w:val="009247F3"/>
    <w:rsid w:val="00925B5F"/>
    <w:rsid w:val="009275C9"/>
    <w:rsid w:val="0093024A"/>
    <w:rsid w:val="00931593"/>
    <w:rsid w:val="00931C6D"/>
    <w:rsid w:val="00931FF7"/>
    <w:rsid w:val="00934B90"/>
    <w:rsid w:val="009351C5"/>
    <w:rsid w:val="009355B2"/>
    <w:rsid w:val="00936687"/>
    <w:rsid w:val="00936A9C"/>
    <w:rsid w:val="009404B6"/>
    <w:rsid w:val="009404E7"/>
    <w:rsid w:val="0094099D"/>
    <w:rsid w:val="0094117A"/>
    <w:rsid w:val="00942DD1"/>
    <w:rsid w:val="0094454A"/>
    <w:rsid w:val="00944802"/>
    <w:rsid w:val="00944B1E"/>
    <w:rsid w:val="009518DD"/>
    <w:rsid w:val="00951E3C"/>
    <w:rsid w:val="009536AF"/>
    <w:rsid w:val="009568C6"/>
    <w:rsid w:val="00956B82"/>
    <w:rsid w:val="00957155"/>
    <w:rsid w:val="00960024"/>
    <w:rsid w:val="00960D61"/>
    <w:rsid w:val="009623A3"/>
    <w:rsid w:val="00962D9A"/>
    <w:rsid w:val="00963E9F"/>
    <w:rsid w:val="00964BA5"/>
    <w:rsid w:val="00964E4E"/>
    <w:rsid w:val="00965F5D"/>
    <w:rsid w:val="00971815"/>
    <w:rsid w:val="00972289"/>
    <w:rsid w:val="00973156"/>
    <w:rsid w:val="009731A7"/>
    <w:rsid w:val="009744B5"/>
    <w:rsid w:val="009747CB"/>
    <w:rsid w:val="00974A4C"/>
    <w:rsid w:val="00974BCA"/>
    <w:rsid w:val="00975F98"/>
    <w:rsid w:val="009767CC"/>
    <w:rsid w:val="00976DE7"/>
    <w:rsid w:val="00980B02"/>
    <w:rsid w:val="00981131"/>
    <w:rsid w:val="00982729"/>
    <w:rsid w:val="00982D82"/>
    <w:rsid w:val="00983174"/>
    <w:rsid w:val="0098786F"/>
    <w:rsid w:val="00987B68"/>
    <w:rsid w:val="0099238D"/>
    <w:rsid w:val="00992978"/>
    <w:rsid w:val="009A13BE"/>
    <w:rsid w:val="009A1687"/>
    <w:rsid w:val="009A2E27"/>
    <w:rsid w:val="009A6976"/>
    <w:rsid w:val="009B1049"/>
    <w:rsid w:val="009B1D15"/>
    <w:rsid w:val="009B4D40"/>
    <w:rsid w:val="009C096E"/>
    <w:rsid w:val="009C0AC4"/>
    <w:rsid w:val="009C0E50"/>
    <w:rsid w:val="009C18B0"/>
    <w:rsid w:val="009C4733"/>
    <w:rsid w:val="009C536B"/>
    <w:rsid w:val="009C5C5E"/>
    <w:rsid w:val="009D0D18"/>
    <w:rsid w:val="009D0F61"/>
    <w:rsid w:val="009D3D57"/>
    <w:rsid w:val="009D4FD7"/>
    <w:rsid w:val="009D53FF"/>
    <w:rsid w:val="009E2AFB"/>
    <w:rsid w:val="009E3F7D"/>
    <w:rsid w:val="009E4879"/>
    <w:rsid w:val="009E51B1"/>
    <w:rsid w:val="009E556D"/>
    <w:rsid w:val="009F1461"/>
    <w:rsid w:val="009F3200"/>
    <w:rsid w:val="009F75FC"/>
    <w:rsid w:val="009F7695"/>
    <w:rsid w:val="00A01B15"/>
    <w:rsid w:val="00A01D6E"/>
    <w:rsid w:val="00A01F6F"/>
    <w:rsid w:val="00A0205E"/>
    <w:rsid w:val="00A0257E"/>
    <w:rsid w:val="00A037C4"/>
    <w:rsid w:val="00A04637"/>
    <w:rsid w:val="00A0561D"/>
    <w:rsid w:val="00A075DE"/>
    <w:rsid w:val="00A1038F"/>
    <w:rsid w:val="00A10582"/>
    <w:rsid w:val="00A141DA"/>
    <w:rsid w:val="00A155E7"/>
    <w:rsid w:val="00A168A5"/>
    <w:rsid w:val="00A17CA4"/>
    <w:rsid w:val="00A203AC"/>
    <w:rsid w:val="00A20F57"/>
    <w:rsid w:val="00A21BA5"/>
    <w:rsid w:val="00A229D0"/>
    <w:rsid w:val="00A22DBC"/>
    <w:rsid w:val="00A230F8"/>
    <w:rsid w:val="00A235EF"/>
    <w:rsid w:val="00A26465"/>
    <w:rsid w:val="00A2655F"/>
    <w:rsid w:val="00A265EE"/>
    <w:rsid w:val="00A30773"/>
    <w:rsid w:val="00A30DBF"/>
    <w:rsid w:val="00A31510"/>
    <w:rsid w:val="00A329C4"/>
    <w:rsid w:val="00A329C5"/>
    <w:rsid w:val="00A345FC"/>
    <w:rsid w:val="00A3594A"/>
    <w:rsid w:val="00A35D57"/>
    <w:rsid w:val="00A364BC"/>
    <w:rsid w:val="00A36C45"/>
    <w:rsid w:val="00A36D8D"/>
    <w:rsid w:val="00A37243"/>
    <w:rsid w:val="00A37978"/>
    <w:rsid w:val="00A37FAA"/>
    <w:rsid w:val="00A41576"/>
    <w:rsid w:val="00A42125"/>
    <w:rsid w:val="00A426A6"/>
    <w:rsid w:val="00A426AC"/>
    <w:rsid w:val="00A428C8"/>
    <w:rsid w:val="00A43087"/>
    <w:rsid w:val="00A434AA"/>
    <w:rsid w:val="00A45B31"/>
    <w:rsid w:val="00A5118D"/>
    <w:rsid w:val="00A53984"/>
    <w:rsid w:val="00A539E8"/>
    <w:rsid w:val="00A56B61"/>
    <w:rsid w:val="00A578FE"/>
    <w:rsid w:val="00A5799B"/>
    <w:rsid w:val="00A57B71"/>
    <w:rsid w:val="00A60646"/>
    <w:rsid w:val="00A616EE"/>
    <w:rsid w:val="00A621EF"/>
    <w:rsid w:val="00A64F49"/>
    <w:rsid w:val="00A71764"/>
    <w:rsid w:val="00A71768"/>
    <w:rsid w:val="00A73C32"/>
    <w:rsid w:val="00A74D09"/>
    <w:rsid w:val="00A756AE"/>
    <w:rsid w:val="00A77FA2"/>
    <w:rsid w:val="00A81A52"/>
    <w:rsid w:val="00A831D1"/>
    <w:rsid w:val="00A84298"/>
    <w:rsid w:val="00A902BE"/>
    <w:rsid w:val="00A903C6"/>
    <w:rsid w:val="00A903E6"/>
    <w:rsid w:val="00A90DD1"/>
    <w:rsid w:val="00A92AD2"/>
    <w:rsid w:val="00A956FF"/>
    <w:rsid w:val="00A969DC"/>
    <w:rsid w:val="00A9711C"/>
    <w:rsid w:val="00AA068F"/>
    <w:rsid w:val="00AA0A04"/>
    <w:rsid w:val="00AA6393"/>
    <w:rsid w:val="00AA6D82"/>
    <w:rsid w:val="00AA745D"/>
    <w:rsid w:val="00AB004B"/>
    <w:rsid w:val="00AB144C"/>
    <w:rsid w:val="00AB2830"/>
    <w:rsid w:val="00AB339F"/>
    <w:rsid w:val="00AB42D9"/>
    <w:rsid w:val="00AB4B57"/>
    <w:rsid w:val="00AB52BE"/>
    <w:rsid w:val="00AB6E10"/>
    <w:rsid w:val="00AB6F9C"/>
    <w:rsid w:val="00AB7417"/>
    <w:rsid w:val="00AB7DE1"/>
    <w:rsid w:val="00AC1BC9"/>
    <w:rsid w:val="00AC3DCC"/>
    <w:rsid w:val="00AC48DC"/>
    <w:rsid w:val="00AC4F07"/>
    <w:rsid w:val="00AC540E"/>
    <w:rsid w:val="00AD0284"/>
    <w:rsid w:val="00AD1697"/>
    <w:rsid w:val="00AD2C63"/>
    <w:rsid w:val="00AD3E37"/>
    <w:rsid w:val="00AD48D0"/>
    <w:rsid w:val="00AD50A1"/>
    <w:rsid w:val="00AD6462"/>
    <w:rsid w:val="00AD7588"/>
    <w:rsid w:val="00AE0852"/>
    <w:rsid w:val="00AE1B17"/>
    <w:rsid w:val="00AE4D34"/>
    <w:rsid w:val="00AE4D7F"/>
    <w:rsid w:val="00AE5FF5"/>
    <w:rsid w:val="00AE639C"/>
    <w:rsid w:val="00AE63AA"/>
    <w:rsid w:val="00AE7298"/>
    <w:rsid w:val="00AE7962"/>
    <w:rsid w:val="00AF13EC"/>
    <w:rsid w:val="00AF20CA"/>
    <w:rsid w:val="00B00E92"/>
    <w:rsid w:val="00B00FA0"/>
    <w:rsid w:val="00B01AB1"/>
    <w:rsid w:val="00B02676"/>
    <w:rsid w:val="00B036DC"/>
    <w:rsid w:val="00B03809"/>
    <w:rsid w:val="00B03A07"/>
    <w:rsid w:val="00B05FD3"/>
    <w:rsid w:val="00B06102"/>
    <w:rsid w:val="00B07035"/>
    <w:rsid w:val="00B07775"/>
    <w:rsid w:val="00B07C7B"/>
    <w:rsid w:val="00B129C6"/>
    <w:rsid w:val="00B13573"/>
    <w:rsid w:val="00B1397D"/>
    <w:rsid w:val="00B150BE"/>
    <w:rsid w:val="00B15DE5"/>
    <w:rsid w:val="00B17316"/>
    <w:rsid w:val="00B2068D"/>
    <w:rsid w:val="00B20B13"/>
    <w:rsid w:val="00B21A8B"/>
    <w:rsid w:val="00B21E38"/>
    <w:rsid w:val="00B221C7"/>
    <w:rsid w:val="00B2312E"/>
    <w:rsid w:val="00B23696"/>
    <w:rsid w:val="00B23A34"/>
    <w:rsid w:val="00B23B2D"/>
    <w:rsid w:val="00B25C57"/>
    <w:rsid w:val="00B25E19"/>
    <w:rsid w:val="00B27801"/>
    <w:rsid w:val="00B307A1"/>
    <w:rsid w:val="00B3090F"/>
    <w:rsid w:val="00B3131F"/>
    <w:rsid w:val="00B3136A"/>
    <w:rsid w:val="00B31D95"/>
    <w:rsid w:val="00B358CB"/>
    <w:rsid w:val="00B4000E"/>
    <w:rsid w:val="00B40084"/>
    <w:rsid w:val="00B41781"/>
    <w:rsid w:val="00B42211"/>
    <w:rsid w:val="00B42B28"/>
    <w:rsid w:val="00B4468E"/>
    <w:rsid w:val="00B448ED"/>
    <w:rsid w:val="00B45669"/>
    <w:rsid w:val="00B46E13"/>
    <w:rsid w:val="00B477D3"/>
    <w:rsid w:val="00B47ED7"/>
    <w:rsid w:val="00B52D5D"/>
    <w:rsid w:val="00B53D96"/>
    <w:rsid w:val="00B61A6A"/>
    <w:rsid w:val="00B62150"/>
    <w:rsid w:val="00B62CB3"/>
    <w:rsid w:val="00B63D9D"/>
    <w:rsid w:val="00B63E5E"/>
    <w:rsid w:val="00B646F0"/>
    <w:rsid w:val="00B66AC3"/>
    <w:rsid w:val="00B67262"/>
    <w:rsid w:val="00B73B4F"/>
    <w:rsid w:val="00B749A7"/>
    <w:rsid w:val="00B75369"/>
    <w:rsid w:val="00B75662"/>
    <w:rsid w:val="00B77146"/>
    <w:rsid w:val="00B807C1"/>
    <w:rsid w:val="00B80B76"/>
    <w:rsid w:val="00B82ADB"/>
    <w:rsid w:val="00B82F69"/>
    <w:rsid w:val="00B83C92"/>
    <w:rsid w:val="00B842B4"/>
    <w:rsid w:val="00B8465A"/>
    <w:rsid w:val="00B85D98"/>
    <w:rsid w:val="00B867F8"/>
    <w:rsid w:val="00B87CE4"/>
    <w:rsid w:val="00B91209"/>
    <w:rsid w:val="00B91855"/>
    <w:rsid w:val="00B92F53"/>
    <w:rsid w:val="00B93C18"/>
    <w:rsid w:val="00B93F3C"/>
    <w:rsid w:val="00B940A4"/>
    <w:rsid w:val="00BA1DEC"/>
    <w:rsid w:val="00BA3422"/>
    <w:rsid w:val="00BA4252"/>
    <w:rsid w:val="00BA627D"/>
    <w:rsid w:val="00BA62D8"/>
    <w:rsid w:val="00BA62DD"/>
    <w:rsid w:val="00BB098E"/>
    <w:rsid w:val="00BB16AE"/>
    <w:rsid w:val="00BB3BEC"/>
    <w:rsid w:val="00BB455E"/>
    <w:rsid w:val="00BB46E1"/>
    <w:rsid w:val="00BB5ABC"/>
    <w:rsid w:val="00BB5EC4"/>
    <w:rsid w:val="00BB63B9"/>
    <w:rsid w:val="00BB76ED"/>
    <w:rsid w:val="00BB78A3"/>
    <w:rsid w:val="00BB7CAF"/>
    <w:rsid w:val="00BC1AAB"/>
    <w:rsid w:val="00BC21DA"/>
    <w:rsid w:val="00BC2BD4"/>
    <w:rsid w:val="00BC3066"/>
    <w:rsid w:val="00BC4EC2"/>
    <w:rsid w:val="00BC5A76"/>
    <w:rsid w:val="00BC614E"/>
    <w:rsid w:val="00BC690D"/>
    <w:rsid w:val="00BC7859"/>
    <w:rsid w:val="00BC7903"/>
    <w:rsid w:val="00BD1251"/>
    <w:rsid w:val="00BD1634"/>
    <w:rsid w:val="00BD1B11"/>
    <w:rsid w:val="00BD20CA"/>
    <w:rsid w:val="00BD293E"/>
    <w:rsid w:val="00BD3342"/>
    <w:rsid w:val="00BD3D73"/>
    <w:rsid w:val="00BD43FC"/>
    <w:rsid w:val="00BD514F"/>
    <w:rsid w:val="00BD6417"/>
    <w:rsid w:val="00BE05C3"/>
    <w:rsid w:val="00BE1EED"/>
    <w:rsid w:val="00BE352A"/>
    <w:rsid w:val="00BE3CFF"/>
    <w:rsid w:val="00BE454D"/>
    <w:rsid w:val="00BE61CD"/>
    <w:rsid w:val="00BE6269"/>
    <w:rsid w:val="00BE7307"/>
    <w:rsid w:val="00BF1B26"/>
    <w:rsid w:val="00BF1E0B"/>
    <w:rsid w:val="00BF1E96"/>
    <w:rsid w:val="00BF2745"/>
    <w:rsid w:val="00BF3FA3"/>
    <w:rsid w:val="00BF46D2"/>
    <w:rsid w:val="00BF4B55"/>
    <w:rsid w:val="00BF5D45"/>
    <w:rsid w:val="00C00DCE"/>
    <w:rsid w:val="00C01006"/>
    <w:rsid w:val="00C02B76"/>
    <w:rsid w:val="00C02C31"/>
    <w:rsid w:val="00C05259"/>
    <w:rsid w:val="00C071EE"/>
    <w:rsid w:val="00C10B23"/>
    <w:rsid w:val="00C11120"/>
    <w:rsid w:val="00C1138A"/>
    <w:rsid w:val="00C11BB7"/>
    <w:rsid w:val="00C12860"/>
    <w:rsid w:val="00C12FEF"/>
    <w:rsid w:val="00C16303"/>
    <w:rsid w:val="00C16F03"/>
    <w:rsid w:val="00C17E78"/>
    <w:rsid w:val="00C26845"/>
    <w:rsid w:val="00C26868"/>
    <w:rsid w:val="00C27736"/>
    <w:rsid w:val="00C27B6F"/>
    <w:rsid w:val="00C30034"/>
    <w:rsid w:val="00C3133F"/>
    <w:rsid w:val="00C327CA"/>
    <w:rsid w:val="00C32C27"/>
    <w:rsid w:val="00C32DA3"/>
    <w:rsid w:val="00C35734"/>
    <w:rsid w:val="00C35EBE"/>
    <w:rsid w:val="00C36CAF"/>
    <w:rsid w:val="00C37185"/>
    <w:rsid w:val="00C37E79"/>
    <w:rsid w:val="00C4006F"/>
    <w:rsid w:val="00C42E5E"/>
    <w:rsid w:val="00C43C98"/>
    <w:rsid w:val="00C44079"/>
    <w:rsid w:val="00C45D41"/>
    <w:rsid w:val="00C50EDD"/>
    <w:rsid w:val="00C5448A"/>
    <w:rsid w:val="00C54D37"/>
    <w:rsid w:val="00C55CC5"/>
    <w:rsid w:val="00C56BEF"/>
    <w:rsid w:val="00C5731A"/>
    <w:rsid w:val="00C574FA"/>
    <w:rsid w:val="00C61BBE"/>
    <w:rsid w:val="00C622C2"/>
    <w:rsid w:val="00C643E2"/>
    <w:rsid w:val="00C66099"/>
    <w:rsid w:val="00C66BAA"/>
    <w:rsid w:val="00C710CA"/>
    <w:rsid w:val="00C716DB"/>
    <w:rsid w:val="00C71E93"/>
    <w:rsid w:val="00C72EDA"/>
    <w:rsid w:val="00C72F17"/>
    <w:rsid w:val="00C77029"/>
    <w:rsid w:val="00C81150"/>
    <w:rsid w:val="00C825EA"/>
    <w:rsid w:val="00C84482"/>
    <w:rsid w:val="00C85384"/>
    <w:rsid w:val="00C85708"/>
    <w:rsid w:val="00C87BF9"/>
    <w:rsid w:val="00C87C29"/>
    <w:rsid w:val="00C9086B"/>
    <w:rsid w:val="00C91980"/>
    <w:rsid w:val="00C928C4"/>
    <w:rsid w:val="00C92A83"/>
    <w:rsid w:val="00C92B60"/>
    <w:rsid w:val="00C92D11"/>
    <w:rsid w:val="00C9348E"/>
    <w:rsid w:val="00C94B41"/>
    <w:rsid w:val="00C9614F"/>
    <w:rsid w:val="00C96423"/>
    <w:rsid w:val="00C96879"/>
    <w:rsid w:val="00C96ADC"/>
    <w:rsid w:val="00C9760B"/>
    <w:rsid w:val="00C979D9"/>
    <w:rsid w:val="00CA1D4B"/>
    <w:rsid w:val="00CA1E8D"/>
    <w:rsid w:val="00CA1F8A"/>
    <w:rsid w:val="00CA2160"/>
    <w:rsid w:val="00CA3249"/>
    <w:rsid w:val="00CA58B6"/>
    <w:rsid w:val="00CA61F2"/>
    <w:rsid w:val="00CA7D2C"/>
    <w:rsid w:val="00CB2EF4"/>
    <w:rsid w:val="00CB40DC"/>
    <w:rsid w:val="00CB7A16"/>
    <w:rsid w:val="00CC0992"/>
    <w:rsid w:val="00CC1C5C"/>
    <w:rsid w:val="00CC439B"/>
    <w:rsid w:val="00CC4FF6"/>
    <w:rsid w:val="00CC5F57"/>
    <w:rsid w:val="00CC61EF"/>
    <w:rsid w:val="00CC63BB"/>
    <w:rsid w:val="00CC705E"/>
    <w:rsid w:val="00CD1489"/>
    <w:rsid w:val="00CD2518"/>
    <w:rsid w:val="00CD506B"/>
    <w:rsid w:val="00CD65BC"/>
    <w:rsid w:val="00CD65DC"/>
    <w:rsid w:val="00CE0AEC"/>
    <w:rsid w:val="00CE3456"/>
    <w:rsid w:val="00CE3D2A"/>
    <w:rsid w:val="00CE620E"/>
    <w:rsid w:val="00CE7936"/>
    <w:rsid w:val="00CF18AA"/>
    <w:rsid w:val="00CF1AE2"/>
    <w:rsid w:val="00CF32E2"/>
    <w:rsid w:val="00CF4FB4"/>
    <w:rsid w:val="00D009EE"/>
    <w:rsid w:val="00D034A6"/>
    <w:rsid w:val="00D03C90"/>
    <w:rsid w:val="00D0474B"/>
    <w:rsid w:val="00D057B4"/>
    <w:rsid w:val="00D05CB5"/>
    <w:rsid w:val="00D06E13"/>
    <w:rsid w:val="00D0762D"/>
    <w:rsid w:val="00D10067"/>
    <w:rsid w:val="00D10D03"/>
    <w:rsid w:val="00D11D86"/>
    <w:rsid w:val="00D1278B"/>
    <w:rsid w:val="00D13E31"/>
    <w:rsid w:val="00D140D0"/>
    <w:rsid w:val="00D147E2"/>
    <w:rsid w:val="00D153BA"/>
    <w:rsid w:val="00D16AA6"/>
    <w:rsid w:val="00D16D33"/>
    <w:rsid w:val="00D203E1"/>
    <w:rsid w:val="00D218BB"/>
    <w:rsid w:val="00D22860"/>
    <w:rsid w:val="00D23293"/>
    <w:rsid w:val="00D23520"/>
    <w:rsid w:val="00D23667"/>
    <w:rsid w:val="00D237FE"/>
    <w:rsid w:val="00D250EA"/>
    <w:rsid w:val="00D258D1"/>
    <w:rsid w:val="00D2678C"/>
    <w:rsid w:val="00D268D0"/>
    <w:rsid w:val="00D26EF4"/>
    <w:rsid w:val="00D27C5D"/>
    <w:rsid w:val="00D27CD6"/>
    <w:rsid w:val="00D30961"/>
    <w:rsid w:val="00D31207"/>
    <w:rsid w:val="00D315EF"/>
    <w:rsid w:val="00D31CD9"/>
    <w:rsid w:val="00D31F0F"/>
    <w:rsid w:val="00D31FAE"/>
    <w:rsid w:val="00D3309C"/>
    <w:rsid w:val="00D3391D"/>
    <w:rsid w:val="00D33FFB"/>
    <w:rsid w:val="00D34AA2"/>
    <w:rsid w:val="00D36F93"/>
    <w:rsid w:val="00D374A0"/>
    <w:rsid w:val="00D40E7A"/>
    <w:rsid w:val="00D41611"/>
    <w:rsid w:val="00D41AD5"/>
    <w:rsid w:val="00D41B5E"/>
    <w:rsid w:val="00D45F2D"/>
    <w:rsid w:val="00D4669F"/>
    <w:rsid w:val="00D4680C"/>
    <w:rsid w:val="00D46A6E"/>
    <w:rsid w:val="00D46CC9"/>
    <w:rsid w:val="00D472A5"/>
    <w:rsid w:val="00D50202"/>
    <w:rsid w:val="00D5076F"/>
    <w:rsid w:val="00D50C1C"/>
    <w:rsid w:val="00D53481"/>
    <w:rsid w:val="00D53FD4"/>
    <w:rsid w:val="00D55360"/>
    <w:rsid w:val="00D555C1"/>
    <w:rsid w:val="00D5572E"/>
    <w:rsid w:val="00D56854"/>
    <w:rsid w:val="00D56C93"/>
    <w:rsid w:val="00D5785F"/>
    <w:rsid w:val="00D57BFA"/>
    <w:rsid w:val="00D60B17"/>
    <w:rsid w:val="00D63725"/>
    <w:rsid w:val="00D63F19"/>
    <w:rsid w:val="00D64A15"/>
    <w:rsid w:val="00D656ED"/>
    <w:rsid w:val="00D706F6"/>
    <w:rsid w:val="00D7077D"/>
    <w:rsid w:val="00D707BA"/>
    <w:rsid w:val="00D71E3A"/>
    <w:rsid w:val="00D727E1"/>
    <w:rsid w:val="00D72AE4"/>
    <w:rsid w:val="00D73669"/>
    <w:rsid w:val="00D76878"/>
    <w:rsid w:val="00D76CFE"/>
    <w:rsid w:val="00D80488"/>
    <w:rsid w:val="00D804E9"/>
    <w:rsid w:val="00D8053D"/>
    <w:rsid w:val="00D822D2"/>
    <w:rsid w:val="00D8298B"/>
    <w:rsid w:val="00D83634"/>
    <w:rsid w:val="00D83C94"/>
    <w:rsid w:val="00D86EFA"/>
    <w:rsid w:val="00D877B4"/>
    <w:rsid w:val="00D87D10"/>
    <w:rsid w:val="00D9100D"/>
    <w:rsid w:val="00D9180D"/>
    <w:rsid w:val="00D91A26"/>
    <w:rsid w:val="00D946FA"/>
    <w:rsid w:val="00D94BCA"/>
    <w:rsid w:val="00D94C94"/>
    <w:rsid w:val="00D96080"/>
    <w:rsid w:val="00D97344"/>
    <w:rsid w:val="00D97BD3"/>
    <w:rsid w:val="00DA1A38"/>
    <w:rsid w:val="00DA297F"/>
    <w:rsid w:val="00DA4859"/>
    <w:rsid w:val="00DA5365"/>
    <w:rsid w:val="00DA6606"/>
    <w:rsid w:val="00DA6BF4"/>
    <w:rsid w:val="00DB08F2"/>
    <w:rsid w:val="00DB1517"/>
    <w:rsid w:val="00DB2802"/>
    <w:rsid w:val="00DB294B"/>
    <w:rsid w:val="00DB30AF"/>
    <w:rsid w:val="00DB323F"/>
    <w:rsid w:val="00DB4150"/>
    <w:rsid w:val="00DB4D0E"/>
    <w:rsid w:val="00DB4D38"/>
    <w:rsid w:val="00DB5BE1"/>
    <w:rsid w:val="00DB5FB2"/>
    <w:rsid w:val="00DB6396"/>
    <w:rsid w:val="00DB68E9"/>
    <w:rsid w:val="00DB711C"/>
    <w:rsid w:val="00DB7581"/>
    <w:rsid w:val="00DC04E2"/>
    <w:rsid w:val="00DC0AC0"/>
    <w:rsid w:val="00DC0D31"/>
    <w:rsid w:val="00DC12D7"/>
    <w:rsid w:val="00DC187B"/>
    <w:rsid w:val="00DC60AA"/>
    <w:rsid w:val="00DC65C8"/>
    <w:rsid w:val="00DD3720"/>
    <w:rsid w:val="00DD5889"/>
    <w:rsid w:val="00DD5D11"/>
    <w:rsid w:val="00DD614D"/>
    <w:rsid w:val="00DD6A24"/>
    <w:rsid w:val="00DD6ABE"/>
    <w:rsid w:val="00DD7CC9"/>
    <w:rsid w:val="00DE004F"/>
    <w:rsid w:val="00DE0432"/>
    <w:rsid w:val="00DE1078"/>
    <w:rsid w:val="00DE24A5"/>
    <w:rsid w:val="00DE28CA"/>
    <w:rsid w:val="00DE2E64"/>
    <w:rsid w:val="00DE4085"/>
    <w:rsid w:val="00DE5938"/>
    <w:rsid w:val="00DE6E13"/>
    <w:rsid w:val="00DE7C72"/>
    <w:rsid w:val="00DE7DB6"/>
    <w:rsid w:val="00DF0379"/>
    <w:rsid w:val="00DF07F1"/>
    <w:rsid w:val="00DF14DC"/>
    <w:rsid w:val="00DF327D"/>
    <w:rsid w:val="00DF530B"/>
    <w:rsid w:val="00DF5DF5"/>
    <w:rsid w:val="00DF6B83"/>
    <w:rsid w:val="00DF7806"/>
    <w:rsid w:val="00DF7C6B"/>
    <w:rsid w:val="00E01454"/>
    <w:rsid w:val="00E03BA8"/>
    <w:rsid w:val="00E03D8D"/>
    <w:rsid w:val="00E04038"/>
    <w:rsid w:val="00E0456E"/>
    <w:rsid w:val="00E04AD6"/>
    <w:rsid w:val="00E05523"/>
    <w:rsid w:val="00E05706"/>
    <w:rsid w:val="00E06983"/>
    <w:rsid w:val="00E107BC"/>
    <w:rsid w:val="00E109CD"/>
    <w:rsid w:val="00E10B6D"/>
    <w:rsid w:val="00E11A6A"/>
    <w:rsid w:val="00E11BA2"/>
    <w:rsid w:val="00E12725"/>
    <w:rsid w:val="00E15328"/>
    <w:rsid w:val="00E156EE"/>
    <w:rsid w:val="00E200A8"/>
    <w:rsid w:val="00E20811"/>
    <w:rsid w:val="00E2140E"/>
    <w:rsid w:val="00E2235B"/>
    <w:rsid w:val="00E2244C"/>
    <w:rsid w:val="00E26869"/>
    <w:rsid w:val="00E27A6B"/>
    <w:rsid w:val="00E27BD7"/>
    <w:rsid w:val="00E306B9"/>
    <w:rsid w:val="00E31446"/>
    <w:rsid w:val="00E31914"/>
    <w:rsid w:val="00E360E6"/>
    <w:rsid w:val="00E37B7B"/>
    <w:rsid w:val="00E40511"/>
    <w:rsid w:val="00E41643"/>
    <w:rsid w:val="00E416DE"/>
    <w:rsid w:val="00E4387A"/>
    <w:rsid w:val="00E453C8"/>
    <w:rsid w:val="00E45850"/>
    <w:rsid w:val="00E45862"/>
    <w:rsid w:val="00E466B6"/>
    <w:rsid w:val="00E50CE2"/>
    <w:rsid w:val="00E53425"/>
    <w:rsid w:val="00E53707"/>
    <w:rsid w:val="00E5501C"/>
    <w:rsid w:val="00E56BB6"/>
    <w:rsid w:val="00E56E43"/>
    <w:rsid w:val="00E572B8"/>
    <w:rsid w:val="00E609CE"/>
    <w:rsid w:val="00E60EA3"/>
    <w:rsid w:val="00E63AA7"/>
    <w:rsid w:val="00E63C40"/>
    <w:rsid w:val="00E63F67"/>
    <w:rsid w:val="00E649D9"/>
    <w:rsid w:val="00E64F5C"/>
    <w:rsid w:val="00E6539F"/>
    <w:rsid w:val="00E657D0"/>
    <w:rsid w:val="00E70B92"/>
    <w:rsid w:val="00E70C58"/>
    <w:rsid w:val="00E71229"/>
    <w:rsid w:val="00E72589"/>
    <w:rsid w:val="00E72880"/>
    <w:rsid w:val="00E7576E"/>
    <w:rsid w:val="00E7632B"/>
    <w:rsid w:val="00E8013B"/>
    <w:rsid w:val="00E80F7B"/>
    <w:rsid w:val="00E835F8"/>
    <w:rsid w:val="00E8436F"/>
    <w:rsid w:val="00E86007"/>
    <w:rsid w:val="00E86CEF"/>
    <w:rsid w:val="00E878A8"/>
    <w:rsid w:val="00E87DBC"/>
    <w:rsid w:val="00E900F7"/>
    <w:rsid w:val="00E91220"/>
    <w:rsid w:val="00E91881"/>
    <w:rsid w:val="00E9192A"/>
    <w:rsid w:val="00E91DAA"/>
    <w:rsid w:val="00E91E7F"/>
    <w:rsid w:val="00E939C6"/>
    <w:rsid w:val="00E93A0F"/>
    <w:rsid w:val="00E942A7"/>
    <w:rsid w:val="00E94B87"/>
    <w:rsid w:val="00E96E43"/>
    <w:rsid w:val="00E97291"/>
    <w:rsid w:val="00E97E67"/>
    <w:rsid w:val="00EA021B"/>
    <w:rsid w:val="00EA2211"/>
    <w:rsid w:val="00EA3679"/>
    <w:rsid w:val="00EA6528"/>
    <w:rsid w:val="00EA6AA0"/>
    <w:rsid w:val="00EA6B72"/>
    <w:rsid w:val="00EA72CF"/>
    <w:rsid w:val="00EA7DFE"/>
    <w:rsid w:val="00EB037E"/>
    <w:rsid w:val="00EB1390"/>
    <w:rsid w:val="00EB2D1A"/>
    <w:rsid w:val="00EB2FAF"/>
    <w:rsid w:val="00EB5422"/>
    <w:rsid w:val="00EB66C8"/>
    <w:rsid w:val="00EC0025"/>
    <w:rsid w:val="00EC1905"/>
    <w:rsid w:val="00EC31CA"/>
    <w:rsid w:val="00EC4D93"/>
    <w:rsid w:val="00EC691D"/>
    <w:rsid w:val="00EC7A16"/>
    <w:rsid w:val="00ED15B5"/>
    <w:rsid w:val="00ED1DAC"/>
    <w:rsid w:val="00ED1DE9"/>
    <w:rsid w:val="00ED1F4F"/>
    <w:rsid w:val="00ED3933"/>
    <w:rsid w:val="00ED495B"/>
    <w:rsid w:val="00ED515B"/>
    <w:rsid w:val="00ED5A35"/>
    <w:rsid w:val="00ED5C0B"/>
    <w:rsid w:val="00ED6C9A"/>
    <w:rsid w:val="00ED70A2"/>
    <w:rsid w:val="00EE0A38"/>
    <w:rsid w:val="00EE1841"/>
    <w:rsid w:val="00EE2648"/>
    <w:rsid w:val="00EE3610"/>
    <w:rsid w:val="00EE442A"/>
    <w:rsid w:val="00EE62E7"/>
    <w:rsid w:val="00EF425A"/>
    <w:rsid w:val="00EF54E1"/>
    <w:rsid w:val="00EF6374"/>
    <w:rsid w:val="00EF638B"/>
    <w:rsid w:val="00EF69F5"/>
    <w:rsid w:val="00F04161"/>
    <w:rsid w:val="00F07041"/>
    <w:rsid w:val="00F07088"/>
    <w:rsid w:val="00F10354"/>
    <w:rsid w:val="00F11737"/>
    <w:rsid w:val="00F13831"/>
    <w:rsid w:val="00F153F1"/>
    <w:rsid w:val="00F159BC"/>
    <w:rsid w:val="00F17795"/>
    <w:rsid w:val="00F20C94"/>
    <w:rsid w:val="00F22653"/>
    <w:rsid w:val="00F24873"/>
    <w:rsid w:val="00F24C90"/>
    <w:rsid w:val="00F26481"/>
    <w:rsid w:val="00F26C05"/>
    <w:rsid w:val="00F2743A"/>
    <w:rsid w:val="00F30096"/>
    <w:rsid w:val="00F3320F"/>
    <w:rsid w:val="00F34E0A"/>
    <w:rsid w:val="00F35E8C"/>
    <w:rsid w:val="00F37E34"/>
    <w:rsid w:val="00F4095F"/>
    <w:rsid w:val="00F42594"/>
    <w:rsid w:val="00F43238"/>
    <w:rsid w:val="00F45E83"/>
    <w:rsid w:val="00F54367"/>
    <w:rsid w:val="00F55C36"/>
    <w:rsid w:val="00F565E2"/>
    <w:rsid w:val="00F57A87"/>
    <w:rsid w:val="00F62CB6"/>
    <w:rsid w:val="00F65F65"/>
    <w:rsid w:val="00F662CC"/>
    <w:rsid w:val="00F700A2"/>
    <w:rsid w:val="00F71231"/>
    <w:rsid w:val="00F75AB2"/>
    <w:rsid w:val="00F76D3C"/>
    <w:rsid w:val="00F772F1"/>
    <w:rsid w:val="00F77637"/>
    <w:rsid w:val="00F77A12"/>
    <w:rsid w:val="00F812CE"/>
    <w:rsid w:val="00F8135D"/>
    <w:rsid w:val="00F824CF"/>
    <w:rsid w:val="00F82E7A"/>
    <w:rsid w:val="00F83132"/>
    <w:rsid w:val="00F83E7B"/>
    <w:rsid w:val="00F8421A"/>
    <w:rsid w:val="00F858B0"/>
    <w:rsid w:val="00F878FA"/>
    <w:rsid w:val="00F87B6C"/>
    <w:rsid w:val="00F912E4"/>
    <w:rsid w:val="00F92589"/>
    <w:rsid w:val="00FA1D1A"/>
    <w:rsid w:val="00FA2CB2"/>
    <w:rsid w:val="00FA3E5D"/>
    <w:rsid w:val="00FA5041"/>
    <w:rsid w:val="00FA5FD6"/>
    <w:rsid w:val="00FA654C"/>
    <w:rsid w:val="00FB0F5D"/>
    <w:rsid w:val="00FB122B"/>
    <w:rsid w:val="00FB26E1"/>
    <w:rsid w:val="00FB33B3"/>
    <w:rsid w:val="00FB5A31"/>
    <w:rsid w:val="00FB75D2"/>
    <w:rsid w:val="00FC25BC"/>
    <w:rsid w:val="00FC37E9"/>
    <w:rsid w:val="00FC65C5"/>
    <w:rsid w:val="00FD0712"/>
    <w:rsid w:val="00FD10D0"/>
    <w:rsid w:val="00FD1482"/>
    <w:rsid w:val="00FD413E"/>
    <w:rsid w:val="00FD42DB"/>
    <w:rsid w:val="00FD44A1"/>
    <w:rsid w:val="00FD4BB4"/>
    <w:rsid w:val="00FD6259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75EA65C"/>
  <w15:chartTrackingRefBased/>
  <w15:docId w15:val="{AECC714C-E2B9-4CCD-B599-2EF2327A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locked="1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 w:uiPriority="99"/>
    <w:lsdException w:name="head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 w:uiPriority="99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DBF"/>
    <w:pPr>
      <w:spacing w:line="360" w:lineRule="auto"/>
    </w:pPr>
    <w:rPr>
      <w:rFonts w:ascii="Arial" w:hAnsi="Arial"/>
      <w:sz w:val="19"/>
      <w:szCs w:val="24"/>
      <w:lang w:val="ru-RU" w:eastAsia="ru-RU"/>
    </w:rPr>
  </w:style>
  <w:style w:type="paragraph" w:styleId="1">
    <w:name w:val="heading 1"/>
    <w:basedOn w:val="a0"/>
    <w:next w:val="a0"/>
    <w:link w:val="10"/>
    <w:uiPriority w:val="9"/>
    <w:qFormat/>
    <w:locked/>
    <w:rsid w:val="002A4B0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locked/>
    <w:rsid w:val="002A4B0F"/>
    <w:pPr>
      <w:keepNext/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qFormat/>
    <w:locked/>
    <w:rsid w:val="00470411"/>
    <w:p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5">
    <w:name w:val="heading 5"/>
    <w:basedOn w:val="a0"/>
    <w:next w:val="a0"/>
    <w:qFormat/>
    <w:locked/>
    <w:rsid w:val="00615D8A"/>
    <w:pPr>
      <w:widowControl w:val="0"/>
      <w:tabs>
        <w:tab w:val="num" w:pos="1461"/>
      </w:tabs>
      <w:spacing w:before="240" w:after="60" w:line="280" w:lineRule="atLeast"/>
      <w:ind w:left="1461" w:hanging="1008"/>
      <w:outlineLvl w:val="4"/>
    </w:pPr>
    <w:rPr>
      <w:szCs w:val="20"/>
      <w:lang w:val="nl"/>
    </w:rPr>
  </w:style>
  <w:style w:type="paragraph" w:styleId="6">
    <w:name w:val="heading 6"/>
    <w:basedOn w:val="a0"/>
    <w:next w:val="a0"/>
    <w:qFormat/>
    <w:locked/>
    <w:rsid w:val="00615D8A"/>
    <w:pPr>
      <w:widowControl w:val="0"/>
      <w:tabs>
        <w:tab w:val="num" w:pos="1605"/>
      </w:tabs>
      <w:spacing w:before="240" w:after="60" w:line="280" w:lineRule="atLeast"/>
      <w:ind w:left="1605" w:hanging="1152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qFormat/>
    <w:locked/>
    <w:rsid w:val="00615D8A"/>
    <w:pPr>
      <w:widowControl w:val="0"/>
      <w:tabs>
        <w:tab w:val="num" w:pos="1749"/>
      </w:tabs>
      <w:spacing w:before="240" w:after="60" w:line="280" w:lineRule="atLeast"/>
      <w:ind w:left="1749" w:hanging="1296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qFormat/>
    <w:locked/>
    <w:rsid w:val="00615D8A"/>
    <w:pPr>
      <w:widowControl w:val="0"/>
      <w:tabs>
        <w:tab w:val="num" w:pos="1893"/>
      </w:tabs>
      <w:spacing w:before="240" w:after="60" w:line="280" w:lineRule="atLeast"/>
      <w:ind w:left="1893" w:hanging="1440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qFormat/>
    <w:locked/>
    <w:rsid w:val="00615D8A"/>
    <w:pPr>
      <w:widowControl w:val="0"/>
      <w:tabs>
        <w:tab w:val="num" w:pos="2037"/>
      </w:tabs>
      <w:spacing w:before="240" w:after="60" w:line="280" w:lineRule="atLeast"/>
      <w:ind w:left="2037" w:hanging="1584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locked/>
    <w:rsid w:val="002D51AC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A74D09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A74D09"/>
  </w:style>
  <w:style w:type="paragraph" w:customStyle="1" w:styleId="Twordizme">
    <w:name w:val="Tword_izme"/>
    <w:basedOn w:val="a0"/>
    <w:link w:val="TwordizmeChar"/>
    <w:locked/>
    <w:rsid w:val="00A74D09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A74D09"/>
    <w:rPr>
      <w:rFonts w:ascii="Arial" w:hAnsi="Arial"/>
      <w:i/>
      <w:sz w:val="16"/>
      <w:szCs w:val="24"/>
      <w:lang w:val="ru-RU" w:eastAsia="ru-RU" w:bidi="ar-SA"/>
    </w:rPr>
  </w:style>
  <w:style w:type="paragraph" w:customStyle="1" w:styleId="Twordfami">
    <w:name w:val="Tword_fami"/>
    <w:basedOn w:val="a0"/>
    <w:locked/>
    <w:rsid w:val="00A74D09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A74D09"/>
    <w:rPr>
      <w:i/>
      <w:sz w:val="18"/>
    </w:rPr>
  </w:style>
  <w:style w:type="paragraph" w:customStyle="1" w:styleId="Tworddate">
    <w:name w:val="Tword_date"/>
    <w:basedOn w:val="a0"/>
    <w:locked/>
    <w:rsid w:val="00A74D09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A74D09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A74D09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A74D09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E03D8D"/>
    <w:pPr>
      <w:spacing w:after="120" w:line="480" w:lineRule="auto"/>
    </w:pPr>
  </w:style>
  <w:style w:type="character" w:customStyle="1" w:styleId="22">
    <w:name w:val="Основной текст 2 Знак"/>
    <w:link w:val="21"/>
    <w:rsid w:val="00E03D8D"/>
    <w:rPr>
      <w:rFonts w:ascii="Arial" w:hAnsi="Arial"/>
      <w:sz w:val="19"/>
      <w:szCs w:val="24"/>
      <w:lang w:val="ru-RU" w:eastAsia="ru-RU"/>
    </w:rPr>
  </w:style>
  <w:style w:type="paragraph" w:customStyle="1" w:styleId="Twordpage">
    <w:name w:val="Tword_page"/>
    <w:basedOn w:val="a0"/>
    <w:locked/>
    <w:rsid w:val="00A74D09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uiPriority w:val="99"/>
    <w:rsid w:val="00E03D8D"/>
    <w:rPr>
      <w:rFonts w:ascii="Arial" w:hAnsi="Arial"/>
      <w:sz w:val="16"/>
      <w:szCs w:val="24"/>
      <w:lang w:val="ru-RU" w:eastAsia="ru-RU"/>
    </w:rPr>
  </w:style>
  <w:style w:type="paragraph" w:styleId="aa">
    <w:name w:val="Body Text"/>
    <w:basedOn w:val="a0"/>
    <w:link w:val="ab"/>
    <w:locked/>
    <w:rsid w:val="00E60EA3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E60EA3"/>
    <w:rPr>
      <w:rFonts w:ascii="Arial" w:hAnsi="Arial"/>
      <w:sz w:val="22"/>
      <w:szCs w:val="22"/>
      <w:lang w:val="en-US" w:eastAsia="en-US" w:bidi="ar-SA"/>
    </w:rPr>
  </w:style>
  <w:style w:type="paragraph" w:styleId="a1">
    <w:name w:val="Normal Indent"/>
    <w:basedOn w:val="a0"/>
    <w:locked/>
    <w:rsid w:val="00470411"/>
    <w:pPr>
      <w:ind w:left="708"/>
    </w:pPr>
  </w:style>
  <w:style w:type="paragraph" w:styleId="23">
    <w:name w:val="toc 2"/>
    <w:basedOn w:val="APEX3"/>
    <w:next w:val="a0"/>
    <w:autoRedefine/>
    <w:uiPriority w:val="39"/>
    <w:locked/>
    <w:rsid w:val="008E1DD5"/>
    <w:pPr>
      <w:spacing w:after="120" w:line="240" w:lineRule="auto"/>
    </w:pPr>
    <w:rPr>
      <w:bCs w:val="0"/>
      <w:iCs/>
    </w:rPr>
  </w:style>
  <w:style w:type="character" w:styleId="ac">
    <w:name w:val="Hyperlink"/>
    <w:uiPriority w:val="99"/>
    <w:locked/>
    <w:rsid w:val="008F3D12"/>
    <w:rPr>
      <w:color w:val="0000FF"/>
      <w:u w:val="single"/>
    </w:rPr>
  </w:style>
  <w:style w:type="paragraph" w:customStyle="1" w:styleId="APEXlist">
    <w:name w:val="APEX list"/>
    <w:qFormat/>
    <w:rsid w:val="00CD1489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</w:rPr>
  </w:style>
  <w:style w:type="paragraph" w:styleId="11">
    <w:name w:val="toc 1"/>
    <w:basedOn w:val="APEX3"/>
    <w:next w:val="a0"/>
    <w:autoRedefine/>
    <w:uiPriority w:val="39"/>
    <w:rsid w:val="008E1DD5"/>
    <w:pPr>
      <w:tabs>
        <w:tab w:val="clear" w:pos="0"/>
        <w:tab w:val="clear" w:pos="570"/>
      </w:tabs>
      <w:spacing w:after="120" w:line="240" w:lineRule="auto"/>
    </w:pPr>
    <w:rPr>
      <w:rFonts w:cstheme="minorHAnsi"/>
      <w:noProof w:val="0"/>
      <w:szCs w:val="20"/>
      <w:lang w:eastAsia="ru-RU"/>
    </w:rPr>
  </w:style>
  <w:style w:type="paragraph" w:customStyle="1" w:styleId="PROEKTtext">
    <w:name w:val="PROEKT text"/>
    <w:basedOn w:val="a0"/>
    <w:link w:val="PROEKTtextChar"/>
    <w:rsid w:val="00F83E7B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APEXHeadingProekt1">
    <w:name w:val="APEX Heading Proekt 1"/>
    <w:basedOn w:val="PROEKTtext"/>
    <w:next w:val="PROEKTtext"/>
    <w:qFormat/>
    <w:rsid w:val="00AE639C"/>
    <w:pPr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APEXHeadingProekt3">
    <w:name w:val="APEX Heading Proekt 3"/>
    <w:basedOn w:val="PROEKTtext"/>
    <w:next w:val="PROEKTtext"/>
    <w:qFormat/>
    <w:rsid w:val="001E1288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APEXHeadingProekt2">
    <w:name w:val="APEX Heading Proekt 2"/>
    <w:basedOn w:val="PROEKTtext"/>
    <w:next w:val="PROEKTtext"/>
    <w:qFormat/>
    <w:rsid w:val="00B42B28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APEXHeadingProekt4">
    <w:name w:val="APEX Heading Proekt 4 Знак"/>
    <w:link w:val="APEXHeadingProekt40"/>
    <w:rsid w:val="00802FB7"/>
    <w:rPr>
      <w:rFonts w:ascii="Arial" w:hAnsi="Arial" w:cs="Arial"/>
      <w:i/>
      <w:kern w:val="28"/>
      <w:sz w:val="18"/>
      <w:szCs w:val="19"/>
      <w:lang w:val="ru-RU" w:eastAsia="ru-RU"/>
    </w:rPr>
  </w:style>
  <w:style w:type="paragraph" w:customStyle="1" w:styleId="APEXHeadingProekt40">
    <w:name w:val="APEX Heading Proekt 4"/>
    <w:basedOn w:val="PROEKTtext"/>
    <w:next w:val="PROEKTtext"/>
    <w:link w:val="APEXHeadingProekt4"/>
    <w:qFormat/>
    <w:rsid w:val="00802FB7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a0"/>
    <w:locked/>
    <w:rsid w:val="00BE1EED"/>
    <w:pPr>
      <w:tabs>
        <w:tab w:val="left" w:pos="0"/>
        <w:tab w:val="left" w:leader="dot" w:pos="570"/>
        <w:tab w:val="left" w:pos="950"/>
        <w:tab w:val="left" w:pos="1134"/>
        <w:tab w:val="right" w:pos="9498"/>
        <w:tab w:val="right" w:pos="9627"/>
      </w:tabs>
      <w:spacing w:before="120" w:line="312" w:lineRule="auto"/>
      <w:ind w:left="1134" w:right="532" w:hanging="567"/>
    </w:pPr>
    <w:rPr>
      <w:rFonts w:ascii="PT Sans" w:eastAsia="Calibri" w:hAnsi="PT Sans" w:cs="Arial"/>
      <w:b/>
      <w:bCs/>
      <w:noProof/>
      <w:sz w:val="24"/>
      <w:szCs w:val="20"/>
    </w:rPr>
  </w:style>
  <w:style w:type="paragraph" w:customStyle="1" w:styleId="P">
    <w:name w:val="P"/>
    <w:basedOn w:val="PROEKTtext"/>
    <w:locked/>
    <w:rsid w:val="004D5F70"/>
  </w:style>
  <w:style w:type="paragraph" w:customStyle="1" w:styleId="PROEKTTOC1">
    <w:name w:val="PROEKT_TOC_1"/>
    <w:basedOn w:val="PROEKTtext"/>
    <w:locked/>
    <w:rsid w:val="004D5F70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9229CB"/>
    <w:pPr>
      <w:ind w:left="3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0"/>
    <w:next w:val="a0"/>
    <w:autoRedefine/>
    <w:semiHidden/>
    <w:locked/>
    <w:rsid w:val="009229CB"/>
    <w:pPr>
      <w:ind w:left="570"/>
    </w:pPr>
    <w:rPr>
      <w:rFonts w:asciiTheme="minorHAnsi" w:hAnsiTheme="minorHAnsi" w:cstheme="minorHAns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47137C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2E76AC"/>
    <w:pPr>
      <w:numPr>
        <w:numId w:val="2"/>
      </w:numPr>
    </w:pPr>
  </w:style>
  <w:style w:type="numbering" w:styleId="111111">
    <w:name w:val="Outline List 2"/>
    <w:basedOn w:val="a4"/>
    <w:locked/>
    <w:rsid w:val="002E76AC"/>
    <w:pPr>
      <w:numPr>
        <w:numId w:val="3"/>
      </w:numPr>
    </w:pPr>
  </w:style>
  <w:style w:type="table" w:styleId="ad">
    <w:name w:val="Table Grid"/>
    <w:basedOn w:val="a3"/>
    <w:locked/>
    <w:rsid w:val="00067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EKTtextChar">
    <w:name w:val="PROEKT text Char"/>
    <w:link w:val="PROEKTtext"/>
    <w:rsid w:val="00BD43FC"/>
    <w:rPr>
      <w:rFonts w:ascii="Arial" w:hAnsi="Arial" w:cs="Arial"/>
      <w:sz w:val="19"/>
      <w:szCs w:val="19"/>
    </w:rPr>
  </w:style>
  <w:style w:type="paragraph" w:customStyle="1" w:styleId="ContentTitle">
    <w:name w:val="Content Title"/>
    <w:basedOn w:val="a0"/>
    <w:rsid w:val="002D51AC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83E7B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BF1E96"/>
    <w:rPr>
      <w:sz w:val="18"/>
    </w:rPr>
  </w:style>
  <w:style w:type="paragraph" w:customStyle="1" w:styleId="ae">
    <w:name w:val="Комментарий"/>
    <w:basedOn w:val="a0"/>
    <w:next w:val="a0"/>
    <w:rsid w:val="00D9180D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qFormat/>
    <w:rsid w:val="008D413E"/>
    <w:rPr>
      <w:rFonts w:ascii="Calibri" w:eastAsia="MS Mincho" w:hAnsi="Calibri" w:cs="Arial"/>
      <w:sz w:val="22"/>
      <w:szCs w:val="22"/>
      <w:lang w:eastAsia="ja-JP"/>
    </w:rPr>
  </w:style>
  <w:style w:type="character" w:customStyle="1" w:styleId="af0">
    <w:name w:val="Без интервала Знак"/>
    <w:link w:val="af"/>
    <w:uiPriority w:val="1"/>
    <w:rsid w:val="008D413E"/>
    <w:rPr>
      <w:rFonts w:ascii="Calibri" w:eastAsia="MS Mincho" w:hAnsi="Calibri" w:cs="Arial"/>
      <w:sz w:val="22"/>
      <w:szCs w:val="22"/>
      <w:lang w:eastAsia="ja-JP"/>
    </w:rPr>
  </w:style>
  <w:style w:type="character" w:customStyle="1" w:styleId="10">
    <w:name w:val="Заголовок 1 Знак"/>
    <w:link w:val="1"/>
    <w:uiPriority w:val="9"/>
    <w:rsid w:val="00203C3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"/>
    <w:rsid w:val="005D316C"/>
    <w:rPr>
      <w:rFonts w:ascii="Arial" w:hAnsi="Arial"/>
      <w:b/>
      <w:sz w:val="19"/>
      <w:szCs w:val="22"/>
    </w:rPr>
  </w:style>
  <w:style w:type="paragraph" w:styleId="af1">
    <w:name w:val="List Paragraph"/>
    <w:aliases w:val="Абзац с отступом,Начало абзаца"/>
    <w:basedOn w:val="a0"/>
    <w:link w:val="af2"/>
    <w:uiPriority w:val="34"/>
    <w:qFormat/>
    <w:rsid w:val="000215C2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Абзац с отступом Знак,Начало абзаца Знак"/>
    <w:link w:val="af1"/>
    <w:uiPriority w:val="34"/>
    <w:rsid w:val="000215C2"/>
    <w:rPr>
      <w:rFonts w:ascii="Arial" w:eastAsia="Calibri" w:hAnsi="Arial" w:cs="Arial"/>
      <w:sz w:val="18"/>
      <w:szCs w:val="18"/>
      <w:lang w:eastAsia="de-DE"/>
    </w:rPr>
  </w:style>
  <w:style w:type="paragraph" w:styleId="af3">
    <w:name w:val="TOC Heading"/>
    <w:basedOn w:val="1"/>
    <w:next w:val="a0"/>
    <w:uiPriority w:val="39"/>
    <w:unhideWhenUsed/>
    <w:qFormat/>
    <w:rsid w:val="00BE1EE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en-US" w:eastAsia="en-US"/>
    </w:rPr>
  </w:style>
  <w:style w:type="paragraph" w:customStyle="1" w:styleId="APEXregulartext">
    <w:name w:val="APEX regular text"/>
    <w:qFormat/>
    <w:rsid w:val="00920C66"/>
    <w:pPr>
      <w:spacing w:line="360" w:lineRule="auto"/>
      <w:ind w:firstLine="709"/>
      <w:jc w:val="both"/>
    </w:pPr>
    <w:rPr>
      <w:rFonts w:ascii="Arial" w:hAnsi="Arial"/>
      <w:bCs/>
      <w:noProof/>
      <w:sz w:val="18"/>
      <w:lang w:val="ru-RU" w:eastAsia="de-DE"/>
    </w:rPr>
  </w:style>
  <w:style w:type="paragraph" w:styleId="af4">
    <w:name w:val="Balloon Text"/>
    <w:basedOn w:val="a0"/>
    <w:link w:val="af5"/>
    <w:rsid w:val="008D53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sid w:val="008D5301"/>
    <w:rPr>
      <w:rFonts w:ascii="Tahoma" w:hAnsi="Tahoma" w:cs="Tahoma"/>
      <w:sz w:val="16"/>
      <w:szCs w:val="16"/>
      <w:lang w:val="ru-RU" w:eastAsia="ru-RU"/>
    </w:rPr>
  </w:style>
  <w:style w:type="paragraph" w:customStyle="1" w:styleId="APEXtable">
    <w:name w:val="APEX table"/>
    <w:qFormat/>
    <w:rsid w:val="00920C66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val="ru-RU"/>
    </w:rPr>
  </w:style>
  <w:style w:type="paragraph" w:customStyle="1" w:styleId="APEXpartheaderEXCL">
    <w:name w:val="APEX part header EXCL"/>
    <w:qFormat/>
    <w:rsid w:val="006A1A23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  <w:lang w:val="ru-RU" w:eastAsia="ru-RU"/>
    </w:rPr>
  </w:style>
  <w:style w:type="paragraph" w:styleId="a">
    <w:name w:val="List Bullet"/>
    <w:aliases w:val="Маркированный список Знак"/>
    <w:basedOn w:val="a0"/>
    <w:locked/>
    <w:rsid w:val="000D6545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6">
    <w:name w:val="annotation text"/>
    <w:basedOn w:val="a0"/>
    <w:link w:val="af7"/>
    <w:uiPriority w:val="99"/>
    <w:locked/>
    <w:rsid w:val="000D6545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rsid w:val="000D6545"/>
    <w:rPr>
      <w:lang w:val="ru-RU" w:eastAsia="ru-RU"/>
    </w:rPr>
  </w:style>
  <w:style w:type="paragraph" w:styleId="af8">
    <w:name w:val="Title"/>
    <w:basedOn w:val="a0"/>
    <w:link w:val="af9"/>
    <w:locked/>
    <w:rsid w:val="002B6AF7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9">
    <w:name w:val="Заголовок Знак"/>
    <w:link w:val="af8"/>
    <w:rsid w:val="002B6AF7"/>
    <w:rPr>
      <w:rFonts w:ascii="Arial" w:hAnsi="Arial"/>
      <w:b/>
      <w:bCs/>
      <w:color w:val="000000"/>
      <w:sz w:val="40"/>
      <w:szCs w:val="40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2B6AF7"/>
    <w:pPr>
      <w:numPr>
        <w:numId w:val="6"/>
      </w:numPr>
    </w:pPr>
  </w:style>
  <w:style w:type="paragraph" w:customStyle="1" w:styleId="APEXpartheaderINCL">
    <w:name w:val="APEX part header INCL"/>
    <w:basedOn w:val="APEXpartheaderEXCL"/>
    <w:qFormat/>
    <w:rsid w:val="006A1A23"/>
    <w:pPr>
      <w:outlineLvl w:val="0"/>
    </w:pPr>
  </w:style>
  <w:style w:type="character" w:styleId="afa">
    <w:name w:val="Emphasis"/>
    <w:qFormat/>
    <w:locked/>
    <w:rsid w:val="00703C8B"/>
    <w:rPr>
      <w:i/>
      <w:iCs/>
    </w:rPr>
  </w:style>
  <w:style w:type="character" w:customStyle="1" w:styleId="afb">
    <w:name w:val="Основной текст_"/>
    <w:link w:val="50"/>
    <w:rsid w:val="0043110D"/>
    <w:rPr>
      <w:sz w:val="26"/>
      <w:szCs w:val="26"/>
      <w:shd w:val="clear" w:color="auto" w:fill="FFFFFF"/>
    </w:rPr>
  </w:style>
  <w:style w:type="paragraph" w:customStyle="1" w:styleId="50">
    <w:name w:val="Основной текст5"/>
    <w:basedOn w:val="a0"/>
    <w:link w:val="afb"/>
    <w:rsid w:val="0043110D"/>
    <w:pPr>
      <w:widowControl w:val="0"/>
      <w:shd w:val="clear" w:color="auto" w:fill="FFFFFF"/>
      <w:spacing w:before="60" w:line="322" w:lineRule="exact"/>
      <w:ind w:hanging="340"/>
      <w:jc w:val="both"/>
    </w:pPr>
    <w:rPr>
      <w:rFonts w:ascii="Times New Roman" w:hAnsi="Times New Roman"/>
      <w:sz w:val="26"/>
      <w:szCs w:val="26"/>
    </w:rPr>
  </w:style>
  <w:style w:type="character" w:styleId="afc">
    <w:name w:val="annotation reference"/>
    <w:uiPriority w:val="99"/>
    <w:unhideWhenUsed/>
    <w:locked/>
    <w:rsid w:val="007C05BC"/>
    <w:rPr>
      <w:sz w:val="16"/>
      <w:szCs w:val="16"/>
    </w:rPr>
  </w:style>
  <w:style w:type="paragraph" w:customStyle="1" w:styleId="13">
    <w:name w:val="Заголовок1"/>
    <w:basedOn w:val="a0"/>
    <w:rsid w:val="007C05BC"/>
    <w:pPr>
      <w:spacing w:line="240" w:lineRule="auto"/>
      <w:jc w:val="center"/>
    </w:pPr>
    <w:rPr>
      <w:rFonts w:ascii="Times New Roman" w:hAnsi="Times New Roman"/>
      <w:sz w:val="28"/>
    </w:rPr>
  </w:style>
  <w:style w:type="paragraph" w:customStyle="1" w:styleId="APEX4">
    <w:name w:val="APEX Таблица"/>
    <w:basedOn w:val="a0"/>
    <w:link w:val="APEX5"/>
    <w:qFormat/>
    <w:rsid w:val="00476964"/>
    <w:pPr>
      <w:spacing w:line="240" w:lineRule="auto"/>
      <w:ind w:left="57" w:right="57"/>
    </w:pPr>
    <w:rPr>
      <w:rFonts w:ascii="PT Sans" w:hAnsi="PT Sans"/>
      <w:sz w:val="22"/>
      <w:szCs w:val="22"/>
    </w:rPr>
  </w:style>
  <w:style w:type="paragraph" w:customStyle="1" w:styleId="APEX-">
    <w:name w:val="APEX Таблица - заголовок"/>
    <w:basedOn w:val="APEX4"/>
    <w:link w:val="APEX-0"/>
    <w:qFormat/>
    <w:rsid w:val="00476964"/>
    <w:pPr>
      <w:jc w:val="center"/>
    </w:pPr>
    <w:rPr>
      <w:caps/>
    </w:rPr>
  </w:style>
  <w:style w:type="character" w:customStyle="1" w:styleId="APEX5">
    <w:name w:val="APEX Таблица Знак"/>
    <w:link w:val="APEX4"/>
    <w:rsid w:val="00476964"/>
    <w:rPr>
      <w:rFonts w:ascii="PT Sans" w:hAnsi="PT Sans"/>
      <w:sz w:val="22"/>
      <w:szCs w:val="22"/>
      <w:lang w:val="ru-RU" w:eastAsia="ru-RU"/>
    </w:rPr>
  </w:style>
  <w:style w:type="paragraph" w:customStyle="1" w:styleId="APEX6">
    <w:name w:val="APEX Заголовок большой"/>
    <w:basedOn w:val="APEX3"/>
    <w:link w:val="APEX7"/>
    <w:rsid w:val="002700B4"/>
    <w:pPr>
      <w:ind w:firstLine="170"/>
      <w:outlineLvl w:val="0"/>
    </w:pPr>
  </w:style>
  <w:style w:type="character" w:customStyle="1" w:styleId="APEX-0">
    <w:name w:val="APEX Таблица - заголовок Знак"/>
    <w:link w:val="APEX-"/>
    <w:rsid w:val="00476964"/>
    <w:rPr>
      <w:rFonts w:ascii="PT Sans" w:hAnsi="PT Sans"/>
      <w:caps/>
      <w:sz w:val="22"/>
      <w:szCs w:val="22"/>
      <w:lang w:val="ru-RU" w:eastAsia="ru-RU"/>
    </w:rPr>
  </w:style>
  <w:style w:type="character" w:customStyle="1" w:styleId="APEX7">
    <w:name w:val="APEX Заголовок большой Знак"/>
    <w:link w:val="APEX6"/>
    <w:rsid w:val="002700B4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Bilfingerregulartext">
    <w:name w:val="Bilfinger regular text"/>
    <w:link w:val="Bilfingerregulartext0"/>
    <w:rsid w:val="00476964"/>
    <w:pPr>
      <w:spacing w:line="360" w:lineRule="auto"/>
      <w:ind w:firstLine="709"/>
      <w:jc w:val="both"/>
    </w:pPr>
    <w:rPr>
      <w:rFonts w:ascii="Arial" w:hAnsi="Arial"/>
      <w:bCs/>
      <w:noProof/>
      <w:sz w:val="18"/>
      <w:lang w:val="ru-RU" w:eastAsia="de-DE"/>
    </w:rPr>
  </w:style>
  <w:style w:type="paragraph" w:customStyle="1" w:styleId="APEX11">
    <w:name w:val="APEX Штамп 11"/>
    <w:link w:val="APEX110"/>
    <w:qFormat/>
    <w:rsid w:val="00476964"/>
    <w:pPr>
      <w:jc w:val="center"/>
    </w:pPr>
    <w:rPr>
      <w:rFonts w:ascii="PT Sans Narrow" w:hAnsi="PT Sans Narrow"/>
      <w:sz w:val="22"/>
      <w:szCs w:val="22"/>
      <w:lang w:val="ru-RU" w:eastAsia="ru-RU"/>
    </w:rPr>
  </w:style>
  <w:style w:type="paragraph" w:customStyle="1" w:styleId="APEX16">
    <w:name w:val="APEX Штамп 16"/>
    <w:basedOn w:val="APEX11"/>
    <w:link w:val="APEX160"/>
    <w:qFormat/>
    <w:rsid w:val="00476964"/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476964"/>
    <w:rPr>
      <w:rFonts w:ascii="Arial" w:hAnsi="Arial"/>
      <w:sz w:val="18"/>
      <w:szCs w:val="24"/>
      <w:lang w:val="ru-RU" w:eastAsia="ru-RU"/>
    </w:rPr>
  </w:style>
  <w:style w:type="character" w:customStyle="1" w:styleId="APEX110">
    <w:name w:val="APEX Штамп 11 Знак"/>
    <w:link w:val="APEX11"/>
    <w:rsid w:val="00476964"/>
    <w:rPr>
      <w:rFonts w:ascii="PT Sans Narrow" w:hAnsi="PT Sans Narrow"/>
      <w:sz w:val="22"/>
      <w:szCs w:val="22"/>
      <w:lang w:val="ru-RU" w:eastAsia="ru-RU"/>
    </w:rPr>
  </w:style>
  <w:style w:type="character" w:customStyle="1" w:styleId="APEX160">
    <w:name w:val="APEX Штамп 16 Знак"/>
    <w:link w:val="APEX16"/>
    <w:rsid w:val="00476964"/>
    <w:rPr>
      <w:rFonts w:ascii="PT Sans Narrow" w:hAnsi="PT Sans Narrow"/>
      <w:sz w:val="32"/>
      <w:szCs w:val="32"/>
      <w:lang w:eastAsia="ru-RU"/>
    </w:rPr>
  </w:style>
  <w:style w:type="character" w:customStyle="1" w:styleId="a8">
    <w:name w:val="Нижний колонтитул Знак"/>
    <w:link w:val="a7"/>
    <w:rsid w:val="00476964"/>
    <w:rPr>
      <w:rFonts w:ascii="Arial" w:hAnsi="Arial"/>
      <w:sz w:val="19"/>
      <w:szCs w:val="24"/>
      <w:lang w:val="ru-RU" w:eastAsia="ru-RU"/>
    </w:rPr>
  </w:style>
  <w:style w:type="paragraph" w:customStyle="1" w:styleId="APEX">
    <w:name w:val="APEX Заголовок нумерация"/>
    <w:next w:val="APEX0"/>
    <w:link w:val="APEX8"/>
    <w:qFormat/>
    <w:rsid w:val="000D05C2"/>
    <w:pPr>
      <w:numPr>
        <w:numId w:val="7"/>
      </w:numPr>
      <w:outlineLvl w:val="0"/>
    </w:pPr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0">
    <w:name w:val="APEX Поднумерация"/>
    <w:basedOn w:val="APEX"/>
    <w:next w:val="APEX9"/>
    <w:link w:val="APEXa"/>
    <w:qFormat/>
    <w:rsid w:val="0033066F"/>
    <w:pPr>
      <w:numPr>
        <w:ilvl w:val="1"/>
      </w:numPr>
      <w:spacing w:before="320" w:after="120"/>
      <w:outlineLvl w:val="1"/>
    </w:pPr>
  </w:style>
  <w:style w:type="character" w:customStyle="1" w:styleId="APEX8">
    <w:name w:val="APEX Заголовок нумерация Знак"/>
    <w:link w:val="APEX"/>
    <w:rsid w:val="000D05C2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9">
    <w:name w:val="APEX Обычный текст"/>
    <w:link w:val="APEXb"/>
    <w:qFormat/>
    <w:rsid w:val="00515AF7"/>
    <w:pPr>
      <w:spacing w:before="120"/>
      <w:ind w:left="397" w:right="113"/>
      <w:jc w:val="both"/>
    </w:pPr>
    <w:rPr>
      <w:rFonts w:ascii="PT Sans" w:hAnsi="PT Sans"/>
      <w:bCs/>
      <w:noProof/>
      <w:sz w:val="22"/>
      <w:szCs w:val="22"/>
      <w:lang w:val="ru-RU"/>
    </w:rPr>
  </w:style>
  <w:style w:type="character" w:customStyle="1" w:styleId="APEXa">
    <w:name w:val="APEX Поднумерация Знак"/>
    <w:basedOn w:val="APEX8"/>
    <w:link w:val="APEX0"/>
    <w:rsid w:val="0033066F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1">
    <w:name w:val="APEX перечень"/>
    <w:basedOn w:val="APEX9"/>
    <w:next w:val="APEX9"/>
    <w:link w:val="APEXc"/>
    <w:qFormat/>
    <w:rsid w:val="00476964"/>
    <w:pPr>
      <w:numPr>
        <w:numId w:val="8"/>
      </w:numPr>
      <w:tabs>
        <w:tab w:val="num" w:pos="148"/>
      </w:tabs>
      <w:spacing w:after="120"/>
      <w:ind w:left="397" w:firstLine="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476964"/>
    <w:rPr>
      <w:rFonts w:ascii="Arial" w:hAnsi="Arial"/>
      <w:bCs/>
      <w:noProof/>
      <w:sz w:val="18"/>
      <w:lang w:val="ru-RU" w:eastAsia="de-DE"/>
    </w:rPr>
  </w:style>
  <w:style w:type="character" w:customStyle="1" w:styleId="APEXb">
    <w:name w:val="APEX Обычный текст Знак"/>
    <w:link w:val="APEX9"/>
    <w:rsid w:val="00515AF7"/>
    <w:rPr>
      <w:rFonts w:ascii="PT Sans" w:hAnsi="PT Sans"/>
      <w:bCs/>
      <w:noProof/>
      <w:sz w:val="22"/>
      <w:szCs w:val="22"/>
      <w:lang w:val="ru-RU"/>
    </w:rPr>
  </w:style>
  <w:style w:type="paragraph" w:customStyle="1" w:styleId="APEX3">
    <w:name w:val="APEX Содержание"/>
    <w:basedOn w:val="APEX9"/>
    <w:link w:val="APEXd"/>
    <w:qFormat/>
    <w:rsid w:val="002700B4"/>
    <w:pPr>
      <w:tabs>
        <w:tab w:val="left" w:pos="0"/>
        <w:tab w:val="left" w:leader="dot" w:pos="570"/>
        <w:tab w:val="left" w:pos="950"/>
        <w:tab w:val="right" w:pos="9627"/>
      </w:tabs>
      <w:spacing w:line="312" w:lineRule="auto"/>
      <w:jc w:val="left"/>
    </w:pPr>
    <w:rPr>
      <w:caps/>
      <w:lang w:eastAsia="de-DE"/>
    </w:rPr>
  </w:style>
  <w:style w:type="character" w:customStyle="1" w:styleId="APEXd">
    <w:name w:val="APEX Содержание Знак"/>
    <w:link w:val="APEX3"/>
    <w:rsid w:val="002700B4"/>
    <w:rPr>
      <w:rFonts w:ascii="PT Sans" w:hAnsi="PT Sans"/>
      <w:bCs/>
      <w:caps/>
      <w:noProof/>
      <w:sz w:val="22"/>
      <w:szCs w:val="22"/>
      <w:lang w:val="ru-RU" w:eastAsia="de-DE"/>
    </w:rPr>
  </w:style>
  <w:style w:type="paragraph" w:customStyle="1" w:styleId="APEX-1">
    <w:name w:val="APEX Таблица - текст с полями"/>
    <w:basedOn w:val="APEX4"/>
    <w:link w:val="APEX-2"/>
    <w:qFormat/>
    <w:rsid w:val="00476964"/>
    <w:pPr>
      <w:spacing w:before="240" w:after="240"/>
    </w:pPr>
  </w:style>
  <w:style w:type="character" w:customStyle="1" w:styleId="APEX-2">
    <w:name w:val="APEX Таблица - текст с полями Знак"/>
    <w:basedOn w:val="APEX5"/>
    <w:link w:val="APEX-1"/>
    <w:rsid w:val="00476964"/>
    <w:rPr>
      <w:rFonts w:ascii="PT Sans" w:hAnsi="PT Sans"/>
      <w:sz w:val="22"/>
      <w:szCs w:val="22"/>
      <w:lang w:val="ru-RU" w:eastAsia="ru-RU"/>
    </w:rPr>
  </w:style>
  <w:style w:type="paragraph" w:customStyle="1" w:styleId="1400">
    <w:name w:val="1400"/>
    <w:basedOn w:val="a0"/>
    <w:rsid w:val="00476964"/>
    <w:pPr>
      <w:autoSpaceDE w:val="0"/>
      <w:autoSpaceDN w:val="0"/>
      <w:spacing w:line="240" w:lineRule="auto"/>
      <w:jc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APEX2">
    <w:name w:val="APEX Подподнумерация"/>
    <w:basedOn w:val="APEX0"/>
    <w:qFormat/>
    <w:rsid w:val="000D05C2"/>
    <w:pPr>
      <w:numPr>
        <w:ilvl w:val="2"/>
        <w:numId w:val="9"/>
      </w:numPr>
      <w:ind w:left="1480"/>
      <w:outlineLvl w:val="2"/>
    </w:pPr>
  </w:style>
  <w:style w:type="paragraph" w:styleId="51">
    <w:name w:val="toc 5"/>
    <w:basedOn w:val="a0"/>
    <w:next w:val="a0"/>
    <w:autoRedefine/>
    <w:locked/>
    <w:rsid w:val="000D05C2"/>
    <w:pPr>
      <w:ind w:left="760"/>
    </w:pPr>
    <w:rPr>
      <w:rFonts w:asciiTheme="minorHAnsi" w:hAnsiTheme="minorHAnsi" w:cstheme="minorHAnsi"/>
      <w:sz w:val="20"/>
      <w:szCs w:val="20"/>
    </w:rPr>
  </w:style>
  <w:style w:type="paragraph" w:styleId="60">
    <w:name w:val="toc 6"/>
    <w:basedOn w:val="a0"/>
    <w:next w:val="a0"/>
    <w:autoRedefine/>
    <w:locked/>
    <w:rsid w:val="000D05C2"/>
    <w:pPr>
      <w:ind w:left="950"/>
    </w:pPr>
    <w:rPr>
      <w:rFonts w:asciiTheme="minorHAnsi" w:hAnsiTheme="minorHAnsi" w:cstheme="minorHAnsi"/>
      <w:sz w:val="20"/>
      <w:szCs w:val="20"/>
    </w:rPr>
  </w:style>
  <w:style w:type="paragraph" w:styleId="70">
    <w:name w:val="toc 7"/>
    <w:basedOn w:val="a0"/>
    <w:next w:val="a0"/>
    <w:autoRedefine/>
    <w:locked/>
    <w:rsid w:val="000D05C2"/>
    <w:pPr>
      <w:ind w:left="1140"/>
    </w:pPr>
    <w:rPr>
      <w:rFonts w:asciiTheme="minorHAnsi" w:hAnsiTheme="minorHAnsi" w:cstheme="minorHAnsi"/>
      <w:sz w:val="20"/>
      <w:szCs w:val="20"/>
    </w:rPr>
  </w:style>
  <w:style w:type="paragraph" w:styleId="80">
    <w:name w:val="toc 8"/>
    <w:basedOn w:val="a0"/>
    <w:next w:val="a0"/>
    <w:autoRedefine/>
    <w:locked/>
    <w:rsid w:val="000D05C2"/>
    <w:pPr>
      <w:ind w:left="1330"/>
    </w:pPr>
    <w:rPr>
      <w:rFonts w:asciiTheme="minorHAnsi" w:hAnsiTheme="minorHAnsi" w:cstheme="minorHAnsi"/>
      <w:sz w:val="20"/>
      <w:szCs w:val="20"/>
    </w:rPr>
  </w:style>
  <w:style w:type="paragraph" w:styleId="90">
    <w:name w:val="toc 9"/>
    <w:basedOn w:val="a0"/>
    <w:next w:val="a0"/>
    <w:autoRedefine/>
    <w:locked/>
    <w:rsid w:val="000D05C2"/>
    <w:pPr>
      <w:ind w:left="1520"/>
    </w:pPr>
    <w:rPr>
      <w:rFonts w:asciiTheme="minorHAnsi" w:hAnsiTheme="minorHAnsi" w:cstheme="minorHAnsi"/>
      <w:sz w:val="20"/>
      <w:szCs w:val="20"/>
    </w:rPr>
  </w:style>
  <w:style w:type="paragraph" w:customStyle="1" w:styleId="Normal1">
    <w:name w:val="Normal1"/>
    <w:rsid w:val="00B05FD3"/>
    <w:pPr>
      <w:widowControl w:val="0"/>
    </w:pPr>
    <w:rPr>
      <w:color w:val="000000"/>
      <w:lang w:eastAsia="ru-RU"/>
    </w:rPr>
  </w:style>
  <w:style w:type="paragraph" w:customStyle="1" w:styleId="APEXe">
    <w:name w:val="APEX Заголовок Поднумерация"/>
    <w:basedOn w:val="APEX"/>
    <w:next w:val="APEX9"/>
    <w:qFormat/>
    <w:rsid w:val="00D822D2"/>
    <w:pPr>
      <w:numPr>
        <w:numId w:val="0"/>
      </w:numPr>
      <w:spacing w:before="320" w:after="120"/>
      <w:ind w:left="858" w:right="397" w:hanging="432"/>
    </w:pPr>
    <w:rPr>
      <w:rFonts w:eastAsia="Calibri"/>
      <w:bCs w:val="0"/>
      <w:noProof w:val="0"/>
      <w:lang w:eastAsia="en-US"/>
    </w:rPr>
  </w:style>
  <w:style w:type="character" w:customStyle="1" w:styleId="APEXc">
    <w:name w:val="APEX перечень Знак"/>
    <w:link w:val="APEX1"/>
    <w:rsid w:val="00D822D2"/>
    <w:rPr>
      <w:rFonts w:ascii="PT Sans" w:eastAsia="Calibri" w:hAnsi="PT Sans"/>
      <w:bCs/>
      <w:noProof/>
      <w:sz w:val="22"/>
      <w:szCs w:val="22"/>
      <w:lang w:val="ru-RU"/>
    </w:rPr>
  </w:style>
  <w:style w:type="paragraph" w:customStyle="1" w:styleId="BilfingerHeadingProekt1">
    <w:name w:val="Bilfinger Heading Proekt 1"/>
    <w:basedOn w:val="PROEKTtext"/>
    <w:next w:val="PROEKTtext"/>
    <w:rsid w:val="00680677"/>
    <w:pPr>
      <w:widowControl w:val="0"/>
      <w:tabs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680677"/>
    <w:pPr>
      <w:keepNext/>
      <w:tabs>
        <w:tab w:val="num" w:pos="436"/>
      </w:tabs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680677"/>
    <w:pPr>
      <w:keepNext/>
      <w:tabs>
        <w:tab w:val="num" w:pos="74"/>
      </w:tabs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fontstyle01">
    <w:name w:val="fontstyle01"/>
    <w:basedOn w:val="a2"/>
    <w:rsid w:val="00D27CD6"/>
    <w:rPr>
      <w:rFonts w:ascii="PT Sans" w:hAnsi="PT Sans" w:hint="default"/>
      <w:b w:val="0"/>
      <w:bCs w:val="0"/>
      <w:i w:val="0"/>
      <w:iCs w:val="0"/>
      <w:color w:val="000000"/>
      <w:sz w:val="22"/>
      <w:szCs w:val="22"/>
    </w:rPr>
  </w:style>
  <w:style w:type="paragraph" w:styleId="afd">
    <w:name w:val="annotation subject"/>
    <w:basedOn w:val="af6"/>
    <w:next w:val="af6"/>
    <w:link w:val="afe"/>
    <w:locked/>
    <w:rsid w:val="000A4857"/>
    <w:rPr>
      <w:rFonts w:ascii="Arial" w:hAnsi="Arial"/>
      <w:b/>
      <w:bCs/>
    </w:rPr>
  </w:style>
  <w:style w:type="character" w:customStyle="1" w:styleId="afe">
    <w:name w:val="Тема примечания Знак"/>
    <w:basedOn w:val="af7"/>
    <w:link w:val="afd"/>
    <w:rsid w:val="000A4857"/>
    <w:rPr>
      <w:rFonts w:ascii="Arial" w:hAnsi="Arial"/>
      <w:b/>
      <w:bCs/>
      <w:lang w:val="ru-RU" w:eastAsia="ru-RU"/>
    </w:rPr>
  </w:style>
  <w:style w:type="paragraph" w:styleId="aff">
    <w:name w:val="endnote text"/>
    <w:basedOn w:val="a0"/>
    <w:link w:val="aff0"/>
    <w:locked/>
    <w:rsid w:val="000A4857"/>
    <w:pPr>
      <w:spacing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2"/>
    <w:link w:val="aff"/>
    <w:rsid w:val="000A4857"/>
    <w:rPr>
      <w:rFonts w:ascii="Arial" w:hAnsi="Arial"/>
      <w:lang w:val="ru-RU" w:eastAsia="ru-RU"/>
    </w:rPr>
  </w:style>
  <w:style w:type="character" w:styleId="aff1">
    <w:name w:val="endnote reference"/>
    <w:basedOn w:val="a2"/>
    <w:locked/>
    <w:rsid w:val="000A4857"/>
    <w:rPr>
      <w:vertAlign w:val="superscript"/>
    </w:rPr>
  </w:style>
  <w:style w:type="character" w:customStyle="1" w:styleId="fontstyle21">
    <w:name w:val="fontstyle21"/>
    <w:basedOn w:val="a2"/>
    <w:rsid w:val="00AE1B17"/>
    <w:rPr>
      <w:rFonts w:ascii="PT Sans Narrow" w:hAnsi="PT Sans Narrow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PEXf">
    <w:name w:val="APEX Перечень маркировочный"/>
    <w:basedOn w:val="APEX9"/>
    <w:next w:val="APEX9"/>
    <w:link w:val="APEXf0"/>
    <w:qFormat/>
    <w:rsid w:val="00021A33"/>
    <w:pPr>
      <w:spacing w:after="120" w:line="360" w:lineRule="auto"/>
      <w:ind w:left="1134" w:right="0" w:hanging="567"/>
      <w:contextualSpacing/>
    </w:pPr>
    <w:rPr>
      <w:rFonts w:eastAsia="Calibri"/>
      <w:noProof w:val="0"/>
      <w:lang w:eastAsia="de-DE"/>
    </w:rPr>
  </w:style>
  <w:style w:type="character" w:customStyle="1" w:styleId="APEXf0">
    <w:name w:val="APEX Перечень маркировочный Знак"/>
    <w:link w:val="APEXf"/>
    <w:rsid w:val="00021A33"/>
    <w:rPr>
      <w:rFonts w:ascii="PT Sans" w:eastAsia="Calibri" w:hAnsi="PT Sans"/>
      <w:bCs/>
      <w:sz w:val="22"/>
      <w:szCs w:val="22"/>
      <w:lang w:val="ru-RU" w:eastAsia="de-DE"/>
    </w:rPr>
  </w:style>
  <w:style w:type="paragraph" w:styleId="aff2">
    <w:name w:val="Normal (Web)"/>
    <w:basedOn w:val="a0"/>
    <w:uiPriority w:val="99"/>
    <w:unhideWhenUsed/>
    <w:locked/>
    <w:rsid w:val="00E8600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APEXf1">
    <w:name w:val="APEX Заголовок поднумерация"/>
    <w:basedOn w:val="APEX"/>
    <w:next w:val="APEX9"/>
    <w:qFormat/>
    <w:rsid w:val="00787BEA"/>
    <w:pPr>
      <w:numPr>
        <w:numId w:val="0"/>
      </w:numPr>
      <w:spacing w:before="320" w:after="120" w:line="360" w:lineRule="auto"/>
      <w:ind w:left="567" w:hanging="567"/>
      <w:outlineLvl w:val="1"/>
    </w:pPr>
    <w:rPr>
      <w:rFonts w:eastAsia="Calibri"/>
      <w:bCs w:val="0"/>
      <w:noProof w:val="0"/>
      <w:lang w:eastAsia="en-US"/>
    </w:rPr>
  </w:style>
  <w:style w:type="paragraph" w:customStyle="1" w:styleId="TableParagraph">
    <w:name w:val="Table Paragraph"/>
    <w:basedOn w:val="a0"/>
    <w:uiPriority w:val="1"/>
    <w:qFormat/>
    <w:rsid w:val="000E582E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78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3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6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7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0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6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8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2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7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80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ub\bim$\01_Published\03_Templates\MsOffice\&#1054;&#1055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3C0DB-2BC4-42FE-B547-9BC09481A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ОПЗ</Template>
  <TotalTime>15</TotalTime>
  <Pages>3</Pages>
  <Words>417</Words>
  <Characters>2381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Этот текст приведен здесь для настройки шаблона</vt:lpstr>
      <vt:lpstr>Этот текст приведен здесь для настройки шаблона</vt:lpstr>
    </vt:vector>
  </TitlesOfParts>
  <Company>org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Этот текст приведен здесь для настройки шаблона</dc:title>
  <dc:subject/>
  <dc:creator>Polyakov Ilya</dc:creator>
  <cp:keywords/>
  <dc:description/>
  <cp:lastModifiedBy>Yurmov Ivan</cp:lastModifiedBy>
  <cp:revision>7</cp:revision>
  <cp:lastPrinted>2023-11-15T18:32:00Z</cp:lastPrinted>
  <dcterms:created xsi:type="dcterms:W3CDTF">2023-11-17T13:31:00Z</dcterms:created>
  <dcterms:modified xsi:type="dcterms:W3CDTF">2023-11-29T21:15:00Z</dcterms:modified>
</cp:coreProperties>
</file>