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60BF41" w14:textId="77777777" w:rsidR="00CE13F9" w:rsidRPr="003F5D8C" w:rsidRDefault="00CE13F9" w:rsidP="00CE13F9">
      <w:pPr>
        <w:pStyle w:val="APEX6"/>
        <w:rPr>
          <w:rFonts w:eastAsia="Calibri"/>
        </w:rPr>
      </w:pPr>
      <w:bookmarkStart w:id="0" w:name="_Toc206416233"/>
      <w:bookmarkStart w:id="1" w:name="_Toc206416395"/>
      <w:bookmarkStart w:id="2" w:name="_Toc206417084"/>
      <w:bookmarkStart w:id="3" w:name="_Toc206417139"/>
      <w:bookmarkStart w:id="4" w:name="_Toc217904484"/>
      <w:r w:rsidRPr="003F5D8C">
        <w:rPr>
          <w:rFonts w:eastAsia="Calibri"/>
        </w:rPr>
        <w:t xml:space="preserve">Содержание ПОЯСНИТЕЛЬНОЙ ЗАПИСКИ </w:t>
      </w:r>
      <w:bookmarkStart w:id="5" w:name="_GoBack"/>
      <w:bookmarkEnd w:id="5"/>
    </w:p>
    <w:p w14:paraId="0B95F057" w14:textId="77777777" w:rsidR="00CE13F9" w:rsidRDefault="00CE13F9" w:rsidP="00CE13F9">
      <w:pPr>
        <w:pStyle w:val="11"/>
        <w:rPr>
          <w:rFonts w:asciiTheme="minorHAnsi" w:eastAsiaTheme="minorEastAsia" w:hAnsiTheme="minorHAnsi" w:cstheme="minorBidi"/>
          <w:bCs w:val="0"/>
          <w:caps w:val="0"/>
          <w:noProof/>
          <w:szCs w:val="22"/>
        </w:rPr>
      </w:pPr>
      <w:r w:rsidRPr="003F5D8C">
        <w:rPr>
          <w:rFonts w:eastAsia="Calibri"/>
          <w:iCs/>
        </w:rPr>
        <w:fldChar w:fldCharType="begin"/>
      </w:r>
      <w:r w:rsidRPr="003F5D8C">
        <w:rPr>
          <w:rFonts w:eastAsia="Calibri"/>
          <w:iCs/>
        </w:rPr>
        <w:instrText xml:space="preserve"> TOC \h \z \t "APEX Заголовок нумерация;1;APEX Поднумерация;2" </w:instrText>
      </w:r>
      <w:r w:rsidRPr="003F5D8C">
        <w:rPr>
          <w:rFonts w:eastAsia="Calibri"/>
          <w:iCs/>
        </w:rPr>
        <w:fldChar w:fldCharType="separate"/>
      </w:r>
      <w:hyperlink w:anchor="_Toc150975280" w:history="1">
        <w:r w:rsidRPr="00AD1A0A">
          <w:rPr>
            <w:rStyle w:val="ac"/>
            <w:noProof/>
          </w:rPr>
          <w:t>ПЕРЕЧЕНЬ КОРРЕКТИРОВОК, ВНЕСЕННЫХ В ПРОЕКТНУЮ ДОКУМЕНТАЦИЮ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_Toc150975280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231F746" w14:textId="6C471177" w:rsidR="00CE13F9" w:rsidRDefault="00CE13F9" w:rsidP="00CE13F9">
      <w:pPr>
        <w:pStyle w:val="11"/>
        <w:rPr>
          <w:rFonts w:asciiTheme="minorHAnsi" w:eastAsiaTheme="minorEastAsia" w:hAnsiTheme="minorHAnsi" w:cstheme="minorBidi"/>
          <w:bCs w:val="0"/>
          <w:caps w:val="0"/>
          <w:noProof/>
          <w:szCs w:val="22"/>
        </w:rPr>
      </w:pPr>
      <w:hyperlink w:anchor="_Toc150975281" w:history="1">
        <w:r w:rsidRPr="00AD1A0A">
          <w:rPr>
            <w:rStyle w:val="ac"/>
            <w:noProof/>
          </w:rPr>
          <w:t>а) реквизиты одного из следующих документов, на основании которого принято решение о разработке проектной документации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_Toc150975281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21E7FEB7" w14:textId="77777777" w:rsidR="00CE13F9" w:rsidRDefault="00CE13F9" w:rsidP="00CE13F9">
      <w:pPr>
        <w:pStyle w:val="11"/>
        <w:ind w:right="566"/>
        <w:rPr>
          <w:rFonts w:asciiTheme="minorHAnsi" w:eastAsiaTheme="minorEastAsia" w:hAnsiTheme="minorHAnsi" w:cstheme="minorBidi"/>
          <w:bCs w:val="0"/>
          <w:caps w:val="0"/>
          <w:noProof/>
          <w:szCs w:val="22"/>
        </w:rPr>
      </w:pPr>
      <w:hyperlink w:anchor="_Toc150975282" w:history="1">
        <w:r w:rsidRPr="00AD1A0A">
          <w:rPr>
            <w:rStyle w:val="ac"/>
            <w:noProof/>
          </w:rPr>
          <w:t>б) исходные данные и условия для подготовки проектной документации на объект капитального строительства.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_Toc150975282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5C23747E" w14:textId="77777777" w:rsidR="00CE13F9" w:rsidRDefault="00CE13F9" w:rsidP="00CE13F9">
      <w:pPr>
        <w:pStyle w:val="11"/>
        <w:rPr>
          <w:rFonts w:asciiTheme="minorHAnsi" w:eastAsiaTheme="minorEastAsia" w:hAnsiTheme="minorHAnsi" w:cstheme="minorBidi"/>
          <w:bCs w:val="0"/>
          <w:caps w:val="0"/>
          <w:noProof/>
          <w:szCs w:val="22"/>
        </w:rPr>
      </w:pPr>
      <w:hyperlink w:anchor="_Toc150975283" w:history="1">
        <w:r w:rsidRPr="00AD1A0A">
          <w:rPr>
            <w:rStyle w:val="ac"/>
            <w:noProof/>
          </w:rPr>
          <w:t>в) сведения о функциональном назначении объекта капитального строительства;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_Toc150975283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5738E096" w14:textId="77777777" w:rsidR="00CE13F9" w:rsidRDefault="00CE13F9" w:rsidP="00CE13F9">
      <w:pPr>
        <w:pStyle w:val="11"/>
        <w:rPr>
          <w:rFonts w:asciiTheme="minorHAnsi" w:eastAsiaTheme="minorEastAsia" w:hAnsiTheme="minorHAnsi" w:cstheme="minorBidi"/>
          <w:bCs w:val="0"/>
          <w:caps w:val="0"/>
          <w:noProof/>
          <w:szCs w:val="22"/>
        </w:rPr>
      </w:pPr>
      <w:hyperlink w:anchor="_Toc150975284" w:history="1">
        <w:r w:rsidRPr="00AD1A0A">
          <w:rPr>
            <w:rStyle w:val="ac"/>
            <w:noProof/>
          </w:rPr>
          <w:t>г) сведения о потребности объекта капитального строительства в топливе, газе, воде и электрической энергии;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_Toc150975284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3C0CBA07" w14:textId="77777777" w:rsidR="00CE13F9" w:rsidRDefault="00CE13F9" w:rsidP="00CE13F9">
      <w:pPr>
        <w:pStyle w:val="11"/>
        <w:rPr>
          <w:rFonts w:asciiTheme="minorHAnsi" w:eastAsiaTheme="minorEastAsia" w:hAnsiTheme="minorHAnsi" w:cstheme="minorBidi"/>
          <w:bCs w:val="0"/>
          <w:caps w:val="0"/>
          <w:noProof/>
          <w:szCs w:val="22"/>
        </w:rPr>
      </w:pPr>
      <w:hyperlink w:anchor="_Toc150975285" w:history="1">
        <w:r w:rsidRPr="00AD1A0A">
          <w:rPr>
            <w:rStyle w:val="ac"/>
            <w:noProof/>
          </w:rPr>
          <w:t>е) сведения о сырьевой базе, потребности производства в воде, топливно-энергетических ресурсах - для объектов производственного назначения;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_Toc150975285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4F4968B9" w14:textId="77777777" w:rsidR="00CE13F9" w:rsidRDefault="00CE13F9" w:rsidP="00CE13F9">
      <w:pPr>
        <w:pStyle w:val="11"/>
        <w:rPr>
          <w:rFonts w:asciiTheme="minorHAnsi" w:eastAsiaTheme="minorEastAsia" w:hAnsiTheme="minorHAnsi" w:cstheme="minorBidi"/>
          <w:bCs w:val="0"/>
          <w:caps w:val="0"/>
          <w:noProof/>
          <w:szCs w:val="22"/>
        </w:rPr>
      </w:pPr>
      <w:hyperlink w:anchor="_Toc150975286" w:history="1">
        <w:r w:rsidRPr="00AD1A0A">
          <w:rPr>
            <w:rStyle w:val="ac"/>
            <w:noProof/>
          </w:rPr>
          <w:t>ж) сведения о комплексном использовании сырья, вторичных энергоресурсов, отходов производства - для объектов производственного назначения;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_Toc150975286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4E43544D" w14:textId="77777777" w:rsidR="00CE13F9" w:rsidRDefault="00CE13F9" w:rsidP="00CE13F9">
      <w:pPr>
        <w:pStyle w:val="11"/>
        <w:rPr>
          <w:rFonts w:asciiTheme="minorHAnsi" w:eastAsiaTheme="minorEastAsia" w:hAnsiTheme="minorHAnsi" w:cstheme="minorBidi"/>
          <w:bCs w:val="0"/>
          <w:caps w:val="0"/>
          <w:noProof/>
          <w:szCs w:val="22"/>
        </w:rPr>
      </w:pPr>
      <w:hyperlink w:anchor="_Toc150975287" w:history="1">
        <w:r w:rsidRPr="00AD1A0A">
          <w:rPr>
            <w:rStyle w:val="ac"/>
            <w:noProof/>
          </w:rPr>
          <w:t>з) сведения о земельных участках, изымаемых для государственных или муниципальных нужд, о земельных участках, в отношении которых устанавливается сервитут, публичный сервитут, обоснование их размеров, если такие размеры не установлены нормами отвода земель для конкретных видов деятельности, или правилами землепользования и застройки, или проектами планировки, проектами межевания территории, - при необходимости изъятия земельного участка для государственных или муниципальных нужд, установления сервитута, публичного сервитута;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_Toc150975287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0805F8AD" w14:textId="77777777" w:rsidR="00CE13F9" w:rsidRDefault="00CE13F9" w:rsidP="00CE13F9">
      <w:pPr>
        <w:pStyle w:val="11"/>
        <w:rPr>
          <w:rFonts w:asciiTheme="minorHAnsi" w:eastAsiaTheme="minorEastAsia" w:hAnsiTheme="minorHAnsi" w:cstheme="minorBidi"/>
          <w:bCs w:val="0"/>
          <w:caps w:val="0"/>
          <w:noProof/>
          <w:szCs w:val="22"/>
        </w:rPr>
      </w:pPr>
      <w:hyperlink w:anchor="_Toc150975288" w:history="1">
        <w:r w:rsidRPr="00AD1A0A">
          <w:rPr>
            <w:rStyle w:val="ac"/>
            <w:noProof/>
          </w:rPr>
          <w:t>и) сведения о категории земель, на которых располагается (будет располагаться) объект капитального строительства;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_Toc150975288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6821AB22" w14:textId="77777777" w:rsidR="00CE13F9" w:rsidRDefault="00CE13F9" w:rsidP="00CE13F9">
      <w:pPr>
        <w:pStyle w:val="11"/>
        <w:rPr>
          <w:rFonts w:asciiTheme="minorHAnsi" w:eastAsiaTheme="minorEastAsia" w:hAnsiTheme="minorHAnsi" w:cstheme="minorBidi"/>
          <w:bCs w:val="0"/>
          <w:caps w:val="0"/>
          <w:noProof/>
          <w:szCs w:val="22"/>
        </w:rPr>
      </w:pPr>
      <w:hyperlink w:anchor="_Toc150975289" w:history="1">
        <w:r w:rsidRPr="00AD1A0A">
          <w:rPr>
            <w:rStyle w:val="ac"/>
            <w:noProof/>
          </w:rPr>
          <w:t>к) сведения о размере средств, требующихся для возмещения правообладателям земельных участков и (или) расположенных на таких земельных участках объектов недвижимого имущества, - в случае их изъятия для государственных или муниципальных нужд;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_Toc150975289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6EAF3095" w14:textId="77777777" w:rsidR="00CE13F9" w:rsidRDefault="00CE13F9" w:rsidP="00CE13F9">
      <w:pPr>
        <w:pStyle w:val="11"/>
        <w:rPr>
          <w:rFonts w:asciiTheme="minorHAnsi" w:eastAsiaTheme="minorEastAsia" w:hAnsiTheme="minorHAnsi" w:cstheme="minorBidi"/>
          <w:bCs w:val="0"/>
          <w:caps w:val="0"/>
          <w:noProof/>
          <w:szCs w:val="22"/>
        </w:rPr>
      </w:pPr>
      <w:hyperlink w:anchor="_Toc150975290" w:history="1">
        <w:r w:rsidRPr="00AD1A0A">
          <w:rPr>
            <w:rStyle w:val="ac"/>
            <w:noProof/>
          </w:rPr>
          <w:t>л) сведения об использованных в проекте изобретениях, результатах проведенных патентных исследований;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_Toc150975290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51E7C049" w14:textId="77777777" w:rsidR="00CE13F9" w:rsidRDefault="00CE13F9" w:rsidP="00CE13F9">
      <w:pPr>
        <w:pStyle w:val="11"/>
        <w:rPr>
          <w:rFonts w:asciiTheme="minorHAnsi" w:eastAsiaTheme="minorEastAsia" w:hAnsiTheme="minorHAnsi" w:cstheme="minorBidi"/>
          <w:bCs w:val="0"/>
          <w:caps w:val="0"/>
          <w:noProof/>
          <w:szCs w:val="22"/>
        </w:rPr>
      </w:pPr>
      <w:hyperlink w:anchor="_Toc150975291" w:history="1">
        <w:r w:rsidRPr="00AD1A0A">
          <w:rPr>
            <w:rStyle w:val="ac"/>
            <w:noProof/>
          </w:rPr>
          <w:t>м) технико-экономические показатели проектируемых объектов капитального строительства;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_Toc150975291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42C8899C" w14:textId="77777777" w:rsidR="00CE13F9" w:rsidRDefault="00CE13F9" w:rsidP="00CE13F9">
      <w:pPr>
        <w:pStyle w:val="11"/>
        <w:rPr>
          <w:rFonts w:asciiTheme="minorHAnsi" w:eastAsiaTheme="minorEastAsia" w:hAnsiTheme="minorHAnsi" w:cstheme="minorBidi"/>
          <w:bCs w:val="0"/>
          <w:caps w:val="0"/>
          <w:noProof/>
          <w:szCs w:val="22"/>
        </w:rPr>
      </w:pPr>
      <w:hyperlink w:anchor="_Toc150975292" w:history="1">
        <w:r w:rsidRPr="00AD1A0A">
          <w:rPr>
            <w:rStyle w:val="ac"/>
            <w:noProof/>
          </w:rPr>
          <w:t>н) сведения о наличии разработанных и согласованных специальных технических условий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_Toc150975292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2253FE64" w14:textId="77777777" w:rsidR="00CE13F9" w:rsidRDefault="00CE13F9" w:rsidP="00CE13F9">
      <w:pPr>
        <w:pStyle w:val="11"/>
        <w:rPr>
          <w:rFonts w:asciiTheme="minorHAnsi" w:eastAsiaTheme="minorEastAsia" w:hAnsiTheme="minorHAnsi" w:cstheme="minorBidi"/>
          <w:bCs w:val="0"/>
          <w:caps w:val="0"/>
          <w:noProof/>
          <w:szCs w:val="22"/>
        </w:rPr>
      </w:pPr>
      <w:hyperlink w:anchor="_Toc150975293" w:history="1">
        <w:r w:rsidRPr="00AD1A0A">
          <w:rPr>
            <w:rStyle w:val="ac"/>
            <w:noProof/>
          </w:rPr>
          <w:t>о) данные о проектной мощности объекта капитального строительства, значимости объекта капитального строительства для поселений (муниципального образования), а также о численности работников и их прОфессионально-квалификационном составе, числе рабочих мест (кроме жилых зданий) и другие данные, характеризующие объект капитального строительства, - для объектов непроизводственного назначения;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_Toc150975293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0B52F835" w14:textId="77777777" w:rsidR="00CE13F9" w:rsidRDefault="00CE13F9" w:rsidP="00CE13F9">
      <w:pPr>
        <w:pStyle w:val="11"/>
        <w:rPr>
          <w:rFonts w:asciiTheme="minorHAnsi" w:eastAsiaTheme="minorEastAsia" w:hAnsiTheme="minorHAnsi" w:cstheme="minorBidi"/>
          <w:bCs w:val="0"/>
          <w:caps w:val="0"/>
          <w:noProof/>
          <w:szCs w:val="22"/>
        </w:rPr>
      </w:pPr>
      <w:hyperlink w:anchor="_Toc150975294" w:history="1">
        <w:r w:rsidRPr="00AD1A0A">
          <w:rPr>
            <w:rStyle w:val="ac"/>
            <w:noProof/>
          </w:rPr>
          <w:t>п) сведения о компьютерных программах, которые использовались при выполнении расчетов конструктивных элементов зданий, строений и сооружений;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_Toc150975294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0908AD5F" w14:textId="77777777" w:rsidR="00CE13F9" w:rsidRDefault="00CE13F9" w:rsidP="00CE13F9">
      <w:pPr>
        <w:pStyle w:val="11"/>
        <w:rPr>
          <w:rFonts w:asciiTheme="minorHAnsi" w:eastAsiaTheme="minorEastAsia" w:hAnsiTheme="minorHAnsi" w:cstheme="minorBidi"/>
          <w:bCs w:val="0"/>
          <w:caps w:val="0"/>
          <w:noProof/>
          <w:szCs w:val="22"/>
        </w:rPr>
      </w:pPr>
      <w:hyperlink w:anchor="_Toc150975295" w:history="1">
        <w:r w:rsidRPr="00AD1A0A">
          <w:rPr>
            <w:rStyle w:val="ac"/>
            <w:noProof/>
          </w:rPr>
          <w:t>р) обоснование возможности осуществления строительства объекта капитального строительства по этапам строительства с выделением этих этапов (при необходимости);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_Toc150975295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2CEFDE1E" w14:textId="77777777" w:rsidR="00CE13F9" w:rsidRDefault="00CE13F9" w:rsidP="00CE13F9">
      <w:pPr>
        <w:pStyle w:val="23"/>
        <w:rPr>
          <w:rFonts w:asciiTheme="minorHAnsi" w:eastAsiaTheme="minorEastAsia" w:hAnsiTheme="minorHAnsi" w:cstheme="minorBidi"/>
          <w:iCs w:val="0"/>
          <w:caps w:val="0"/>
          <w:lang w:eastAsia="ru-RU"/>
        </w:rPr>
      </w:pPr>
      <w:hyperlink w:anchor="_Toc150975296" w:history="1">
        <w:r w:rsidRPr="00AD1A0A">
          <w:rPr>
            <w:rStyle w:val="ac"/>
            <w:lang w:eastAsia="ru-RU"/>
          </w:rPr>
          <w:t xml:space="preserve">С) </w:t>
        </w:r>
        <w:r w:rsidRPr="00AD1A0A">
          <w:rPr>
            <w:rStyle w:val="ac"/>
          </w:rPr>
          <w:t>сведения о сроке эксплуатации здания и его частей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_Toc150975296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14:paraId="0928FF1E" w14:textId="77777777" w:rsidR="00CE13F9" w:rsidRDefault="00CE13F9" w:rsidP="00CE13F9">
      <w:pPr>
        <w:pStyle w:val="23"/>
        <w:rPr>
          <w:rFonts w:asciiTheme="minorHAnsi" w:eastAsiaTheme="minorEastAsia" w:hAnsiTheme="minorHAnsi" w:cstheme="minorBidi"/>
          <w:iCs w:val="0"/>
          <w:caps w:val="0"/>
          <w:lang w:eastAsia="ru-RU"/>
        </w:rPr>
      </w:pPr>
      <w:hyperlink w:anchor="_Toc150975297" w:history="1">
        <w:r w:rsidRPr="00AD1A0A">
          <w:rPr>
            <w:rStyle w:val="ac"/>
          </w:rPr>
          <w:t>Т) требования к способам проведения мероприятий по техническому обслуживанию для обеспечения безопасности строительных конструкций, инженерных сетей и систем, к мониторингу технического состояния зданий и сооружений окружающей застройки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_Toc150975297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14:paraId="04CFC9B0" w14:textId="77777777" w:rsidR="00CE13F9" w:rsidRDefault="00CE13F9" w:rsidP="00CE13F9">
      <w:pPr>
        <w:pStyle w:val="23"/>
        <w:rPr>
          <w:rFonts w:asciiTheme="minorHAnsi" w:eastAsiaTheme="minorEastAsia" w:hAnsiTheme="minorHAnsi" w:cstheme="minorBidi"/>
          <w:iCs w:val="0"/>
          <w:caps w:val="0"/>
          <w:lang w:eastAsia="ru-RU"/>
        </w:rPr>
      </w:pPr>
      <w:hyperlink w:anchor="_Toc150975298" w:history="1">
        <w:r w:rsidRPr="00AD1A0A">
          <w:rPr>
            <w:rStyle w:val="ac"/>
          </w:rPr>
          <w:t>У) сведения о значениях эксплуатационных нагрузок на строительные конструкции, инженерные сети и системы, которые недопустимо превышать в процессе эксплуатации;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_Toc150975298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14:paraId="327929B9" w14:textId="77777777" w:rsidR="00CE13F9" w:rsidRDefault="00CE13F9" w:rsidP="00CE13F9">
      <w:pPr>
        <w:pStyle w:val="23"/>
        <w:rPr>
          <w:rFonts w:asciiTheme="minorHAnsi" w:eastAsiaTheme="minorEastAsia" w:hAnsiTheme="minorHAnsi" w:cstheme="minorBidi"/>
          <w:iCs w:val="0"/>
          <w:caps w:val="0"/>
          <w:lang w:eastAsia="ru-RU"/>
        </w:rPr>
      </w:pPr>
      <w:hyperlink w:anchor="_Toc150975299" w:history="1">
        <w:r w:rsidRPr="00AD1A0A">
          <w:rPr>
            <w:rStyle w:val="ac"/>
          </w:rPr>
          <w:t>Ф) сведения о размещении скрытых электропроводок, трубопроводов и иных устройств, повреждение которых может привести к угрозе причинения вреда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_Toc150975299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14:paraId="6D426E4E" w14:textId="77777777" w:rsidR="00CE13F9" w:rsidRDefault="00CE13F9" w:rsidP="00CE13F9">
      <w:pPr>
        <w:pStyle w:val="23"/>
        <w:rPr>
          <w:rFonts w:asciiTheme="minorHAnsi" w:eastAsiaTheme="minorEastAsia" w:hAnsiTheme="minorHAnsi" w:cstheme="minorBidi"/>
          <w:iCs w:val="0"/>
          <w:caps w:val="0"/>
          <w:lang w:eastAsia="ru-RU"/>
        </w:rPr>
      </w:pPr>
      <w:hyperlink w:anchor="_Toc150975300" w:history="1">
        <w:r w:rsidRPr="00AD1A0A">
          <w:rPr>
            <w:rStyle w:val="ac"/>
          </w:rPr>
          <w:t>Х) сведения о минимальной периодичности осуществления проверок, осмотров, освидетельствований состояния и текущих ремонтов строительных конструкций, оснований, инженерных сетей и систем в процессе эксплуатации.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_Toc150975300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14:paraId="288E86D8" w14:textId="77777777" w:rsidR="00CE13F9" w:rsidRDefault="00CE13F9" w:rsidP="00CE13F9">
      <w:pPr>
        <w:pStyle w:val="23"/>
        <w:rPr>
          <w:rFonts w:asciiTheme="minorHAnsi" w:eastAsiaTheme="minorEastAsia" w:hAnsiTheme="minorHAnsi" w:cstheme="minorBidi"/>
          <w:iCs w:val="0"/>
          <w:caps w:val="0"/>
          <w:lang w:eastAsia="ru-RU"/>
        </w:rPr>
      </w:pPr>
      <w:hyperlink w:anchor="_Toc150975301" w:history="1">
        <w:r w:rsidRPr="00AD1A0A">
          <w:rPr>
            <w:rStyle w:val="ac"/>
          </w:rPr>
          <w:t>Ц) Заверение проектной организации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_Toc150975301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</w:t>
        </w:r>
        <w:r>
          <w:rPr>
            <w:webHidden/>
          </w:rPr>
          <w:fldChar w:fldCharType="end"/>
        </w:r>
      </w:hyperlink>
    </w:p>
    <w:p w14:paraId="5FA46E69" w14:textId="7ED7E482" w:rsidR="00476964" w:rsidRPr="003F5D8C" w:rsidRDefault="00CE13F9" w:rsidP="00CE13F9">
      <w:pPr>
        <w:sectPr w:rsidR="00476964" w:rsidRPr="003F5D8C" w:rsidSect="00664A25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567" w:right="566" w:bottom="2268" w:left="1418" w:header="59" w:footer="794" w:gutter="0"/>
          <w:pgNumType w:start="1"/>
          <w:cols w:space="708"/>
          <w:titlePg/>
          <w:docGrid w:linePitch="360"/>
        </w:sectPr>
      </w:pPr>
      <w:r w:rsidRPr="003F5D8C">
        <w:rPr>
          <w:rFonts w:eastAsia="Calibri" w:cstheme="minorHAnsi"/>
          <w:bCs/>
          <w:iCs/>
          <w:szCs w:val="20"/>
        </w:rPr>
        <w:fldChar w:fldCharType="end"/>
      </w:r>
    </w:p>
    <w:p w14:paraId="4BD682D1" w14:textId="77777777" w:rsidR="0014481B" w:rsidRDefault="0014481B" w:rsidP="0014481B">
      <w:pPr>
        <w:pStyle w:val="APEX"/>
        <w:numPr>
          <w:ilvl w:val="0"/>
          <w:numId w:val="0"/>
        </w:numPr>
        <w:ind w:firstLine="284"/>
        <w:rPr>
          <w:rStyle w:val="ac"/>
          <w:rFonts w:cstheme="minorHAnsi"/>
          <w:color w:val="auto"/>
          <w:szCs w:val="20"/>
          <w:u w:val="none"/>
          <w:lang w:eastAsia="ru-RU"/>
        </w:rPr>
      </w:pPr>
      <w:bookmarkStart w:id="6" w:name="_Toc150975280"/>
      <w:bookmarkStart w:id="7" w:name="_Toc378858950"/>
      <w:bookmarkStart w:id="8" w:name="_Toc380754600"/>
      <w:bookmarkStart w:id="9" w:name="_Toc422489164"/>
      <w:bookmarkStart w:id="10" w:name="_Toc422490031"/>
      <w:bookmarkStart w:id="11" w:name="_Toc422491863"/>
      <w:bookmarkEnd w:id="0"/>
      <w:bookmarkEnd w:id="1"/>
      <w:bookmarkEnd w:id="2"/>
      <w:bookmarkEnd w:id="3"/>
      <w:bookmarkEnd w:id="4"/>
      <w:r w:rsidRPr="0014481B">
        <w:rPr>
          <w:rStyle w:val="ac"/>
          <w:rFonts w:cstheme="minorHAnsi"/>
          <w:color w:val="auto"/>
          <w:szCs w:val="20"/>
          <w:u w:val="none"/>
          <w:lang w:eastAsia="ru-RU"/>
        </w:rPr>
        <w:lastRenderedPageBreak/>
        <w:t>ПЕРЕЧЕНЬ КОРРЕКТИРОВОК, ВНЕСЕННЫХ В ПРОЕКТНУЮ ДОКУМЕНТАЦИЮ</w:t>
      </w:r>
      <w:bookmarkEnd w:id="6"/>
    </w:p>
    <w:p w14:paraId="3A53F300" w14:textId="77777777" w:rsidR="0014481B" w:rsidRDefault="0014481B" w:rsidP="0014481B">
      <w:pPr>
        <w:pStyle w:val="APEX"/>
        <w:numPr>
          <w:ilvl w:val="0"/>
          <w:numId w:val="0"/>
        </w:numPr>
        <w:ind w:firstLine="284"/>
        <w:rPr>
          <w:rStyle w:val="ac"/>
          <w:rFonts w:cstheme="minorHAnsi"/>
          <w:color w:val="auto"/>
          <w:szCs w:val="20"/>
          <w:u w:val="none"/>
          <w:lang w:eastAsia="ru-RU"/>
        </w:rPr>
      </w:pPr>
    </w:p>
    <w:p w14:paraId="4A4E6C59" w14:textId="47C2EC20" w:rsidR="00665A9F" w:rsidRPr="00665A9F" w:rsidRDefault="00665A9F" w:rsidP="00665A9F">
      <w:pPr>
        <w:spacing w:line="240" w:lineRule="auto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>Раздел 2. Схема планировочной организации земельного участка</w:t>
      </w:r>
    </w:p>
    <w:p w14:paraId="5DF506E4" w14:textId="77777777" w:rsidR="0022736C" w:rsidRPr="0022736C" w:rsidRDefault="0022736C" w:rsidP="0022736C">
      <w:pPr>
        <w:spacing w:line="240" w:lineRule="auto"/>
        <w:ind w:left="426"/>
        <w:rPr>
          <w:rFonts w:ascii="PT Sans" w:hAnsi="PT Sans"/>
          <w:sz w:val="22"/>
        </w:rPr>
      </w:pPr>
      <w:r w:rsidRPr="0022736C">
        <w:rPr>
          <w:rFonts w:ascii="PT Sans" w:hAnsi="PT Sans"/>
          <w:sz w:val="22"/>
        </w:rPr>
        <w:t>Корректировкой предусмотрено:</w:t>
      </w:r>
    </w:p>
    <w:p w14:paraId="31C519A7" w14:textId="2621E5FB" w:rsidR="0022736C" w:rsidRPr="0022736C" w:rsidRDefault="0022736C" w:rsidP="0022736C">
      <w:pPr>
        <w:spacing w:line="240" w:lineRule="auto"/>
        <w:ind w:left="426"/>
        <w:rPr>
          <w:rFonts w:ascii="PT Sans" w:hAnsi="PT Sans"/>
          <w:sz w:val="22"/>
        </w:rPr>
      </w:pPr>
      <w:r w:rsidRPr="0022736C">
        <w:rPr>
          <w:rFonts w:ascii="PT Sans" w:hAnsi="PT Sans"/>
          <w:sz w:val="22"/>
        </w:rPr>
        <w:t>-уточнение технико-экономических показателей земельного участка;</w:t>
      </w:r>
    </w:p>
    <w:p w14:paraId="7175D9DB" w14:textId="77777777" w:rsidR="0022736C" w:rsidRPr="0022736C" w:rsidRDefault="0022736C" w:rsidP="0022736C">
      <w:pPr>
        <w:spacing w:line="240" w:lineRule="auto"/>
        <w:ind w:left="426"/>
        <w:rPr>
          <w:rFonts w:ascii="PT Sans" w:hAnsi="PT Sans"/>
          <w:sz w:val="22"/>
        </w:rPr>
      </w:pPr>
      <w:r w:rsidRPr="0022736C">
        <w:rPr>
          <w:rFonts w:ascii="PT Sans" w:hAnsi="PT Sans"/>
          <w:sz w:val="22"/>
        </w:rPr>
        <w:t>-уточнение плановой геометрии проездов, тротуаров, газонов, велодорожки;</w:t>
      </w:r>
    </w:p>
    <w:p w14:paraId="51339D9E" w14:textId="77777777" w:rsidR="0022736C" w:rsidRPr="0022736C" w:rsidRDefault="0022736C" w:rsidP="0022736C">
      <w:pPr>
        <w:spacing w:line="240" w:lineRule="auto"/>
        <w:ind w:left="426"/>
        <w:rPr>
          <w:rFonts w:ascii="PT Sans" w:hAnsi="PT Sans"/>
          <w:sz w:val="22"/>
        </w:rPr>
      </w:pPr>
      <w:r w:rsidRPr="0022736C">
        <w:rPr>
          <w:rFonts w:ascii="PT Sans" w:hAnsi="PT Sans"/>
          <w:sz w:val="22"/>
        </w:rPr>
        <w:t>-изменение мест размещения, количества площадок для мусорных контейнеров;</w:t>
      </w:r>
    </w:p>
    <w:p w14:paraId="4432A85D" w14:textId="77777777" w:rsidR="0022736C" w:rsidRPr="0022736C" w:rsidRDefault="0022736C" w:rsidP="0022736C">
      <w:pPr>
        <w:spacing w:line="240" w:lineRule="auto"/>
        <w:ind w:left="426"/>
        <w:rPr>
          <w:rFonts w:ascii="PT Sans" w:hAnsi="PT Sans"/>
          <w:sz w:val="22"/>
        </w:rPr>
      </w:pPr>
      <w:r w:rsidRPr="0022736C">
        <w:rPr>
          <w:rFonts w:ascii="PT Sans" w:hAnsi="PT Sans"/>
          <w:sz w:val="22"/>
        </w:rPr>
        <w:t>-изменение месторасположения и количества площадок для ТП (по отдельному проекту, месторасположения шкафа АППНО;</w:t>
      </w:r>
    </w:p>
    <w:p w14:paraId="39190690" w14:textId="77777777" w:rsidR="0022736C" w:rsidRPr="0022736C" w:rsidRDefault="0022736C" w:rsidP="0022736C">
      <w:pPr>
        <w:spacing w:line="240" w:lineRule="auto"/>
        <w:ind w:left="426"/>
        <w:rPr>
          <w:rFonts w:ascii="PT Sans" w:hAnsi="PT Sans"/>
          <w:sz w:val="22"/>
        </w:rPr>
      </w:pPr>
      <w:r w:rsidRPr="0022736C">
        <w:rPr>
          <w:rFonts w:ascii="PT Sans" w:hAnsi="PT Sans"/>
          <w:sz w:val="22"/>
        </w:rPr>
        <w:t>-уточнение решений по озеленению, по малым -архитектурным формам;</w:t>
      </w:r>
    </w:p>
    <w:p w14:paraId="101D9616" w14:textId="77777777" w:rsidR="0022736C" w:rsidRPr="0022736C" w:rsidRDefault="0022736C" w:rsidP="0022736C">
      <w:pPr>
        <w:spacing w:line="240" w:lineRule="auto"/>
        <w:ind w:left="426"/>
        <w:rPr>
          <w:rFonts w:ascii="PT Sans" w:hAnsi="PT Sans"/>
          <w:sz w:val="22"/>
        </w:rPr>
      </w:pPr>
      <w:r w:rsidRPr="0022736C">
        <w:rPr>
          <w:rFonts w:ascii="PT Sans" w:hAnsi="PT Sans"/>
          <w:sz w:val="22"/>
        </w:rPr>
        <w:t>-уточнение конструкций дорожных одежд;</w:t>
      </w:r>
    </w:p>
    <w:p w14:paraId="5A138050" w14:textId="3D559870" w:rsidR="0022736C" w:rsidRPr="0022736C" w:rsidRDefault="0022736C" w:rsidP="0022736C">
      <w:pPr>
        <w:spacing w:line="240" w:lineRule="auto"/>
        <w:ind w:left="426"/>
        <w:rPr>
          <w:rFonts w:ascii="PT Sans" w:hAnsi="PT Sans"/>
          <w:sz w:val="22"/>
        </w:rPr>
      </w:pPr>
      <w:r w:rsidRPr="0022736C">
        <w:rPr>
          <w:rFonts w:ascii="PT Sans" w:hAnsi="PT Sans"/>
          <w:sz w:val="22"/>
        </w:rPr>
        <w:t>-изменение расчетного количества парковочных мест постоянного хранения в связи с изменением исходных данных для расчета</w:t>
      </w:r>
      <w:r>
        <w:rPr>
          <w:rFonts w:ascii="PT Sans" w:hAnsi="PT Sans"/>
          <w:sz w:val="22"/>
        </w:rPr>
        <w:t>;</w:t>
      </w:r>
    </w:p>
    <w:p w14:paraId="392E715A" w14:textId="77777777" w:rsidR="0022736C" w:rsidRPr="0022736C" w:rsidRDefault="0022736C" w:rsidP="0022736C">
      <w:pPr>
        <w:spacing w:line="240" w:lineRule="auto"/>
        <w:ind w:left="426"/>
        <w:rPr>
          <w:rFonts w:ascii="PT Sans" w:hAnsi="PT Sans"/>
          <w:sz w:val="22"/>
        </w:rPr>
      </w:pPr>
      <w:r w:rsidRPr="0022736C">
        <w:rPr>
          <w:rFonts w:ascii="PT Sans" w:hAnsi="PT Sans"/>
          <w:sz w:val="22"/>
        </w:rPr>
        <w:t xml:space="preserve">-изменения планового положения открытых плоскостных автостоянок, в том числе для МГН; </w:t>
      </w:r>
    </w:p>
    <w:p w14:paraId="45BF5FF0" w14:textId="798F6CF1" w:rsidR="0022736C" w:rsidRPr="0022736C" w:rsidRDefault="0022736C" w:rsidP="0022736C">
      <w:pPr>
        <w:spacing w:line="240" w:lineRule="auto"/>
        <w:ind w:left="426"/>
        <w:rPr>
          <w:rFonts w:ascii="PT Sans" w:hAnsi="PT Sans"/>
          <w:sz w:val="22"/>
        </w:rPr>
      </w:pPr>
      <w:r w:rsidRPr="0022736C">
        <w:rPr>
          <w:rFonts w:ascii="PT Sans" w:hAnsi="PT Sans"/>
          <w:sz w:val="22"/>
        </w:rPr>
        <w:t>-изменение плановой геометрии и количества парковочных мест без изменения количества мест МГН</w:t>
      </w:r>
    </w:p>
    <w:p w14:paraId="59D056A6" w14:textId="77777777" w:rsidR="0022736C" w:rsidRPr="0022736C" w:rsidRDefault="0022736C" w:rsidP="0022736C">
      <w:pPr>
        <w:spacing w:line="240" w:lineRule="auto"/>
        <w:ind w:left="426"/>
        <w:rPr>
          <w:rFonts w:ascii="PT Sans" w:hAnsi="PT Sans"/>
          <w:sz w:val="22"/>
        </w:rPr>
      </w:pPr>
      <w:r w:rsidRPr="0022736C">
        <w:rPr>
          <w:rFonts w:ascii="PT Sans" w:hAnsi="PT Sans"/>
          <w:sz w:val="22"/>
        </w:rPr>
        <w:t>-изменение решений по устройству наружных сетей.</w:t>
      </w:r>
    </w:p>
    <w:p w14:paraId="53A816DC" w14:textId="77777777" w:rsidR="00665A9F" w:rsidRPr="00665A9F" w:rsidRDefault="00665A9F" w:rsidP="00665A9F">
      <w:pPr>
        <w:spacing w:line="240" w:lineRule="auto"/>
        <w:rPr>
          <w:rFonts w:ascii="PT Sans" w:hAnsi="PT Sans"/>
          <w:sz w:val="22"/>
        </w:rPr>
      </w:pPr>
    </w:p>
    <w:p w14:paraId="7281E8EF" w14:textId="59E730A4" w:rsidR="00665A9F" w:rsidRPr="00665A9F" w:rsidRDefault="00665A9F" w:rsidP="00665A9F">
      <w:pPr>
        <w:spacing w:line="240" w:lineRule="auto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>Раздел 3. Архитектурные решения</w:t>
      </w:r>
    </w:p>
    <w:p w14:paraId="29880CFF" w14:textId="77777777" w:rsidR="009518DD" w:rsidRDefault="00665A9F" w:rsidP="00665A9F">
      <w:pPr>
        <w:spacing w:line="240" w:lineRule="auto"/>
        <w:ind w:left="426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>1. Уточн</w:t>
      </w:r>
      <w:r w:rsidR="009518DD">
        <w:rPr>
          <w:rFonts w:ascii="PT Sans" w:hAnsi="PT Sans"/>
          <w:sz w:val="22"/>
        </w:rPr>
        <w:t>ены:</w:t>
      </w:r>
      <w:r w:rsidRPr="00665A9F">
        <w:rPr>
          <w:rFonts w:ascii="PT Sans" w:hAnsi="PT Sans"/>
          <w:sz w:val="22"/>
        </w:rPr>
        <w:t xml:space="preserve"> контур автостоянки; </w:t>
      </w:r>
      <w:r w:rsidR="009518DD">
        <w:rPr>
          <w:rFonts w:ascii="PT Sans" w:hAnsi="PT Sans"/>
          <w:sz w:val="22"/>
        </w:rPr>
        <w:t>к</w:t>
      </w:r>
      <w:r w:rsidRPr="00665A9F">
        <w:rPr>
          <w:rFonts w:ascii="PT Sans" w:hAnsi="PT Sans"/>
          <w:sz w:val="22"/>
        </w:rPr>
        <w:t>онфигурацию лестничных клеток;</w:t>
      </w:r>
      <w:r w:rsidR="009518DD">
        <w:rPr>
          <w:rFonts w:ascii="PT Sans" w:hAnsi="PT Sans"/>
          <w:sz w:val="22"/>
        </w:rPr>
        <w:t xml:space="preserve"> </w:t>
      </w:r>
      <w:r w:rsidRPr="00665A9F">
        <w:rPr>
          <w:rFonts w:ascii="PT Sans" w:hAnsi="PT Sans"/>
          <w:sz w:val="22"/>
        </w:rPr>
        <w:t xml:space="preserve">расположение и конфигурацию </w:t>
      </w:r>
      <w:proofErr w:type="spellStart"/>
      <w:r w:rsidRPr="00665A9F">
        <w:rPr>
          <w:rFonts w:ascii="PT Sans" w:hAnsi="PT Sans"/>
          <w:sz w:val="22"/>
        </w:rPr>
        <w:t>форкамеры</w:t>
      </w:r>
      <w:proofErr w:type="spellEnd"/>
      <w:r w:rsidRPr="00665A9F">
        <w:rPr>
          <w:rFonts w:ascii="PT Sans" w:hAnsi="PT Sans"/>
          <w:sz w:val="22"/>
        </w:rPr>
        <w:t>; конфигураци</w:t>
      </w:r>
      <w:r w:rsidR="009518DD">
        <w:rPr>
          <w:rFonts w:ascii="PT Sans" w:hAnsi="PT Sans"/>
          <w:sz w:val="22"/>
        </w:rPr>
        <w:t>я</w:t>
      </w:r>
      <w:r w:rsidRPr="00665A9F">
        <w:rPr>
          <w:rFonts w:ascii="PT Sans" w:hAnsi="PT Sans"/>
          <w:sz w:val="22"/>
        </w:rPr>
        <w:t xml:space="preserve"> лифтового холла; </w:t>
      </w:r>
    </w:p>
    <w:p w14:paraId="68BD5B64" w14:textId="270DB332" w:rsidR="00665A9F" w:rsidRPr="00665A9F" w:rsidRDefault="009518DD" w:rsidP="00665A9F">
      <w:pPr>
        <w:spacing w:line="240" w:lineRule="auto"/>
        <w:ind w:left="426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>2</w:t>
      </w:r>
      <w:r w:rsidR="00665A9F" w:rsidRPr="00665A9F">
        <w:rPr>
          <w:rFonts w:ascii="PT Sans" w:hAnsi="PT Sans"/>
          <w:sz w:val="22"/>
        </w:rPr>
        <w:t>. Актуализирова</w:t>
      </w:r>
      <w:r>
        <w:rPr>
          <w:rFonts w:ascii="PT Sans" w:hAnsi="PT Sans"/>
          <w:sz w:val="22"/>
        </w:rPr>
        <w:t>ны:</w:t>
      </w:r>
      <w:r w:rsidR="00665A9F" w:rsidRPr="00665A9F">
        <w:rPr>
          <w:rFonts w:ascii="PT Sans" w:hAnsi="PT Sans"/>
          <w:sz w:val="22"/>
        </w:rPr>
        <w:t xml:space="preserve"> графическую часть в соответствии с изменениями в КР;</w:t>
      </w:r>
    </w:p>
    <w:p w14:paraId="4367F521" w14:textId="723CB5FF" w:rsidR="00665A9F" w:rsidRPr="00665A9F" w:rsidRDefault="009518DD" w:rsidP="00665A9F">
      <w:pPr>
        <w:spacing w:line="240" w:lineRule="auto"/>
        <w:ind w:left="426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>3</w:t>
      </w:r>
      <w:r w:rsidR="00665A9F" w:rsidRPr="00665A9F">
        <w:rPr>
          <w:rFonts w:ascii="PT Sans" w:hAnsi="PT Sans"/>
          <w:sz w:val="22"/>
        </w:rPr>
        <w:t>. Актуализирова</w:t>
      </w:r>
      <w:r>
        <w:rPr>
          <w:rFonts w:ascii="PT Sans" w:hAnsi="PT Sans"/>
          <w:sz w:val="22"/>
        </w:rPr>
        <w:t>но</w:t>
      </w:r>
      <w:r w:rsidR="00665A9F" w:rsidRPr="00665A9F">
        <w:rPr>
          <w:rFonts w:ascii="PT Sans" w:hAnsi="PT Sans"/>
          <w:sz w:val="22"/>
        </w:rPr>
        <w:t xml:space="preserve"> расположение шкаф-пакетов;</w:t>
      </w:r>
    </w:p>
    <w:p w14:paraId="0633B8C0" w14:textId="0EBF5513" w:rsidR="00665A9F" w:rsidRDefault="009518DD" w:rsidP="00665A9F">
      <w:pPr>
        <w:spacing w:line="240" w:lineRule="auto"/>
        <w:ind w:left="426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>4</w:t>
      </w:r>
      <w:r w:rsidR="00665A9F" w:rsidRPr="00665A9F">
        <w:rPr>
          <w:rFonts w:ascii="PT Sans" w:hAnsi="PT Sans"/>
          <w:sz w:val="22"/>
        </w:rPr>
        <w:t>. Уточн</w:t>
      </w:r>
      <w:r>
        <w:rPr>
          <w:rFonts w:ascii="PT Sans" w:hAnsi="PT Sans"/>
          <w:sz w:val="22"/>
        </w:rPr>
        <w:t>ен</w:t>
      </w:r>
      <w:r w:rsidR="00665A9F" w:rsidRPr="00665A9F">
        <w:rPr>
          <w:rFonts w:ascii="PT Sans" w:hAnsi="PT Sans"/>
          <w:sz w:val="22"/>
        </w:rPr>
        <w:t xml:space="preserve"> контур технических помещений и машинных помещений лифтов на кровле.</w:t>
      </w:r>
    </w:p>
    <w:p w14:paraId="1154FE49" w14:textId="17BF5648" w:rsidR="00665A9F" w:rsidRPr="00665A9F" w:rsidRDefault="00665A9F" w:rsidP="00665A9F">
      <w:pPr>
        <w:spacing w:line="240" w:lineRule="auto"/>
        <w:ind w:left="426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>8</w:t>
      </w:r>
      <w:r w:rsidRPr="00665A9F">
        <w:rPr>
          <w:rFonts w:ascii="PT Sans" w:hAnsi="PT Sans"/>
          <w:sz w:val="22"/>
        </w:rPr>
        <w:t>. Выполн</w:t>
      </w:r>
      <w:r w:rsidR="009518DD">
        <w:rPr>
          <w:rFonts w:ascii="PT Sans" w:hAnsi="PT Sans"/>
          <w:sz w:val="22"/>
        </w:rPr>
        <w:t>ена</w:t>
      </w:r>
      <w:r w:rsidRPr="00665A9F">
        <w:rPr>
          <w:rFonts w:ascii="PT Sans" w:hAnsi="PT Sans"/>
          <w:sz w:val="22"/>
        </w:rPr>
        <w:t xml:space="preserve"> корректировку ПД согласно обновленным заданиям ИОС;</w:t>
      </w:r>
    </w:p>
    <w:p w14:paraId="25C6AA79" w14:textId="2F11E7E2" w:rsidR="0022736C" w:rsidRPr="0022736C" w:rsidRDefault="00665A9F" w:rsidP="009518DD">
      <w:pPr>
        <w:spacing w:line="240" w:lineRule="auto"/>
        <w:ind w:left="426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>9</w:t>
      </w:r>
      <w:r w:rsidRPr="00665A9F">
        <w:rPr>
          <w:rFonts w:ascii="PT Sans" w:hAnsi="PT Sans"/>
          <w:sz w:val="22"/>
        </w:rPr>
        <w:t>. Уточн</w:t>
      </w:r>
      <w:r w:rsidR="009518DD">
        <w:rPr>
          <w:rFonts w:ascii="PT Sans" w:hAnsi="PT Sans"/>
          <w:sz w:val="22"/>
        </w:rPr>
        <w:t>ена</w:t>
      </w:r>
      <w:r w:rsidRPr="00665A9F">
        <w:rPr>
          <w:rFonts w:ascii="PT Sans" w:hAnsi="PT Sans"/>
          <w:sz w:val="22"/>
        </w:rPr>
        <w:t xml:space="preserve"> конфигурации </w:t>
      </w:r>
      <w:proofErr w:type="spellStart"/>
      <w:r w:rsidRPr="00665A9F">
        <w:rPr>
          <w:rFonts w:ascii="PT Sans" w:hAnsi="PT Sans"/>
          <w:sz w:val="22"/>
        </w:rPr>
        <w:t>венткамер</w:t>
      </w:r>
      <w:proofErr w:type="spellEnd"/>
      <w:r w:rsidRPr="00665A9F">
        <w:rPr>
          <w:rFonts w:ascii="PT Sans" w:hAnsi="PT Sans"/>
          <w:sz w:val="22"/>
        </w:rPr>
        <w:t>;</w:t>
      </w:r>
      <w:r w:rsidR="009518DD">
        <w:rPr>
          <w:rFonts w:ascii="PT Sans" w:hAnsi="PT Sans"/>
          <w:sz w:val="22"/>
        </w:rPr>
        <w:t xml:space="preserve"> </w:t>
      </w:r>
      <w:r w:rsidRPr="00665A9F">
        <w:rPr>
          <w:rFonts w:ascii="PT Sans" w:hAnsi="PT Sans"/>
          <w:sz w:val="22"/>
        </w:rPr>
        <w:t>расположение входов в тамбур шлюз на подземном этаже; количество входов в ЛК на подземном этаже; расположение ПК на первом этаже; расположение входов в помещения консьержа; расположение ПУИ на 1-м этаже; вход в колясочные; расположение и конфигурацию КП МПТЦ; конфигураци</w:t>
      </w:r>
      <w:r w:rsidR="009518DD">
        <w:rPr>
          <w:rFonts w:ascii="PT Sans" w:hAnsi="PT Sans"/>
          <w:sz w:val="22"/>
        </w:rPr>
        <w:t>я</w:t>
      </w:r>
      <w:r w:rsidRPr="00665A9F">
        <w:rPr>
          <w:rFonts w:ascii="PT Sans" w:hAnsi="PT Sans"/>
          <w:sz w:val="22"/>
        </w:rPr>
        <w:t xml:space="preserve"> и расположение сан тех кабин; входы в машинные отделения лифтов; расположение и конфигурац</w:t>
      </w:r>
      <w:r w:rsidR="0022736C">
        <w:rPr>
          <w:rFonts w:ascii="PT Sans" w:hAnsi="PT Sans"/>
          <w:sz w:val="22"/>
        </w:rPr>
        <w:t xml:space="preserve">ию </w:t>
      </w:r>
      <w:proofErr w:type="spellStart"/>
      <w:r w:rsidR="0022736C">
        <w:rPr>
          <w:rFonts w:ascii="PT Sans" w:hAnsi="PT Sans"/>
          <w:sz w:val="22"/>
        </w:rPr>
        <w:t>форкамеры</w:t>
      </w:r>
      <w:proofErr w:type="spellEnd"/>
      <w:r w:rsidR="0022736C">
        <w:rPr>
          <w:rFonts w:ascii="PT Sans" w:hAnsi="PT Sans"/>
          <w:sz w:val="22"/>
        </w:rPr>
        <w:t xml:space="preserve"> на подземном этаже;</w:t>
      </w:r>
      <w:r w:rsidR="0022736C" w:rsidRPr="0022736C">
        <w:rPr>
          <w:rFonts w:ascii="PT Sans" w:hAnsi="PT Sans"/>
          <w:sz w:val="22"/>
        </w:rPr>
        <w:t xml:space="preserve"> размер ворот в рампе</w:t>
      </w:r>
    </w:p>
    <w:p w14:paraId="459EFE1F" w14:textId="77777777" w:rsidR="0022736C" w:rsidRPr="00665A9F" w:rsidRDefault="0022736C" w:rsidP="00665A9F">
      <w:pPr>
        <w:spacing w:line="240" w:lineRule="auto"/>
        <w:ind w:left="426"/>
        <w:rPr>
          <w:rFonts w:ascii="PT Sans" w:hAnsi="PT Sans"/>
          <w:sz w:val="22"/>
        </w:rPr>
      </w:pPr>
    </w:p>
    <w:p w14:paraId="772E08A0" w14:textId="7AD6B5C0" w:rsidR="00665A9F" w:rsidRPr="00665A9F" w:rsidRDefault="00665A9F" w:rsidP="00665A9F">
      <w:pPr>
        <w:spacing w:line="240" w:lineRule="auto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>Раздел 4. Конструктивные и объемно-планировочные решения</w:t>
      </w:r>
    </w:p>
    <w:p w14:paraId="40B00AE2" w14:textId="15342817" w:rsidR="00665A9F" w:rsidRPr="00665A9F" w:rsidRDefault="00665A9F" w:rsidP="00665A9F">
      <w:pPr>
        <w:spacing w:line="240" w:lineRule="auto"/>
        <w:ind w:left="426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>1. Уточн</w:t>
      </w:r>
      <w:r w:rsidR="009518DD">
        <w:rPr>
          <w:rFonts w:ascii="PT Sans" w:hAnsi="PT Sans"/>
          <w:sz w:val="22"/>
        </w:rPr>
        <w:t>ены:</w:t>
      </w:r>
      <w:r w:rsidRPr="00665A9F">
        <w:rPr>
          <w:rFonts w:ascii="PT Sans" w:hAnsi="PT Sans"/>
          <w:sz w:val="22"/>
        </w:rPr>
        <w:t xml:space="preserve"> отметк</w:t>
      </w:r>
      <w:r w:rsidR="009518DD">
        <w:rPr>
          <w:rFonts w:ascii="PT Sans" w:hAnsi="PT Sans"/>
          <w:sz w:val="22"/>
        </w:rPr>
        <w:t>и</w:t>
      </w:r>
      <w:r w:rsidRPr="00665A9F">
        <w:rPr>
          <w:rFonts w:ascii="PT Sans" w:hAnsi="PT Sans"/>
          <w:sz w:val="22"/>
        </w:rPr>
        <w:t xml:space="preserve"> свай для размещения над ними приямка</w:t>
      </w:r>
      <w:r w:rsidR="009518DD">
        <w:rPr>
          <w:rFonts w:ascii="PT Sans" w:hAnsi="PT Sans"/>
          <w:sz w:val="22"/>
        </w:rPr>
        <w:t>,</w:t>
      </w:r>
      <w:r w:rsidRPr="00665A9F">
        <w:rPr>
          <w:rFonts w:ascii="PT Sans" w:hAnsi="PT Sans"/>
          <w:sz w:val="22"/>
        </w:rPr>
        <w:t xml:space="preserve"> положени</w:t>
      </w:r>
      <w:r w:rsidR="009518DD">
        <w:rPr>
          <w:rFonts w:ascii="PT Sans" w:hAnsi="PT Sans"/>
          <w:sz w:val="22"/>
        </w:rPr>
        <w:t>я</w:t>
      </w:r>
      <w:r w:rsidRPr="00665A9F">
        <w:rPr>
          <w:rFonts w:ascii="PT Sans" w:hAnsi="PT Sans"/>
          <w:sz w:val="22"/>
        </w:rPr>
        <w:t xml:space="preserve"> приямков, габаритов плиты и</w:t>
      </w:r>
      <w:r w:rsidR="009518DD">
        <w:rPr>
          <w:rFonts w:ascii="PT Sans" w:hAnsi="PT Sans"/>
          <w:sz w:val="22"/>
        </w:rPr>
        <w:t xml:space="preserve"> </w:t>
      </w:r>
      <w:r w:rsidRPr="00665A9F">
        <w:rPr>
          <w:rFonts w:ascii="PT Sans" w:hAnsi="PT Sans"/>
          <w:sz w:val="22"/>
        </w:rPr>
        <w:t>проемов в стенах подвала;</w:t>
      </w:r>
      <w:r w:rsidR="009518DD">
        <w:rPr>
          <w:rFonts w:ascii="PT Sans" w:hAnsi="PT Sans"/>
          <w:sz w:val="22"/>
        </w:rPr>
        <w:t xml:space="preserve"> </w:t>
      </w:r>
      <w:r w:rsidRPr="00665A9F">
        <w:rPr>
          <w:rFonts w:ascii="PT Sans" w:hAnsi="PT Sans"/>
          <w:sz w:val="22"/>
        </w:rPr>
        <w:t>конфигурацию антресольных</w:t>
      </w:r>
      <w:r w:rsidR="009518DD">
        <w:rPr>
          <w:rFonts w:ascii="PT Sans" w:hAnsi="PT Sans"/>
          <w:sz w:val="22"/>
        </w:rPr>
        <w:t xml:space="preserve"> перекрытий подвала,</w:t>
      </w:r>
      <w:r w:rsidRPr="00665A9F">
        <w:rPr>
          <w:rFonts w:ascii="PT Sans" w:hAnsi="PT Sans"/>
          <w:sz w:val="22"/>
        </w:rPr>
        <w:t xml:space="preserve"> балки,</w:t>
      </w:r>
      <w:r w:rsidR="009518DD">
        <w:rPr>
          <w:rFonts w:ascii="PT Sans" w:hAnsi="PT Sans"/>
          <w:sz w:val="22"/>
        </w:rPr>
        <w:t xml:space="preserve"> </w:t>
      </w:r>
      <w:r w:rsidRPr="00665A9F">
        <w:rPr>
          <w:rFonts w:ascii="PT Sans" w:hAnsi="PT Sans"/>
          <w:sz w:val="22"/>
        </w:rPr>
        <w:t>стены/пилоны;</w:t>
      </w:r>
      <w:r w:rsidR="009518DD">
        <w:rPr>
          <w:rFonts w:ascii="PT Sans" w:hAnsi="PT Sans"/>
          <w:sz w:val="22"/>
        </w:rPr>
        <w:t xml:space="preserve"> к</w:t>
      </w:r>
      <w:r w:rsidRPr="00665A9F">
        <w:rPr>
          <w:rFonts w:ascii="PT Sans" w:hAnsi="PT Sans"/>
          <w:sz w:val="22"/>
        </w:rPr>
        <w:t>онтур плиты над подвалом, отметки;</w:t>
      </w:r>
      <w:r w:rsidR="009518DD">
        <w:rPr>
          <w:rFonts w:ascii="PT Sans" w:hAnsi="PT Sans"/>
          <w:sz w:val="22"/>
        </w:rPr>
        <w:t xml:space="preserve"> конфигурация </w:t>
      </w:r>
      <w:r w:rsidRPr="00665A9F">
        <w:rPr>
          <w:rFonts w:ascii="PT Sans" w:hAnsi="PT Sans"/>
          <w:sz w:val="22"/>
        </w:rPr>
        <w:t>откосов котлована;</w:t>
      </w:r>
    </w:p>
    <w:p w14:paraId="2040F77F" w14:textId="6479DADE" w:rsidR="00665A9F" w:rsidRPr="00665A9F" w:rsidRDefault="00665A9F" w:rsidP="00665A9F">
      <w:pPr>
        <w:spacing w:line="240" w:lineRule="auto"/>
        <w:ind w:left="426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>5. Актуализирова</w:t>
      </w:r>
      <w:r w:rsidR="009518DD">
        <w:rPr>
          <w:rFonts w:ascii="PT Sans" w:hAnsi="PT Sans"/>
          <w:sz w:val="22"/>
        </w:rPr>
        <w:t>на</w:t>
      </w:r>
      <w:r w:rsidRPr="00665A9F">
        <w:rPr>
          <w:rFonts w:ascii="PT Sans" w:hAnsi="PT Sans"/>
          <w:sz w:val="22"/>
        </w:rPr>
        <w:t xml:space="preserve"> схему расположения утолщений под</w:t>
      </w:r>
      <w:r w:rsidR="009518DD">
        <w:rPr>
          <w:rFonts w:ascii="PT Sans" w:hAnsi="PT Sans"/>
          <w:sz w:val="22"/>
        </w:rPr>
        <w:t xml:space="preserve"> </w:t>
      </w:r>
      <w:r w:rsidRPr="00665A9F">
        <w:rPr>
          <w:rFonts w:ascii="PT Sans" w:hAnsi="PT Sans"/>
          <w:sz w:val="22"/>
        </w:rPr>
        <w:t>башенные краны;</w:t>
      </w:r>
    </w:p>
    <w:p w14:paraId="3DC19718" w14:textId="6B47FE42" w:rsidR="00665A9F" w:rsidRDefault="00665A9F" w:rsidP="00665A9F">
      <w:pPr>
        <w:spacing w:line="240" w:lineRule="auto"/>
        <w:ind w:left="426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>6. Уточн</w:t>
      </w:r>
      <w:r w:rsidR="009518DD">
        <w:rPr>
          <w:rFonts w:ascii="PT Sans" w:hAnsi="PT Sans"/>
          <w:sz w:val="22"/>
        </w:rPr>
        <w:t>ены:</w:t>
      </w:r>
      <w:r w:rsidRPr="00665A9F">
        <w:rPr>
          <w:rFonts w:ascii="PT Sans" w:hAnsi="PT Sans"/>
          <w:sz w:val="22"/>
        </w:rPr>
        <w:t xml:space="preserve"> тип </w:t>
      </w:r>
      <w:proofErr w:type="spellStart"/>
      <w:r w:rsidRPr="00665A9F">
        <w:rPr>
          <w:rFonts w:ascii="PT Sans" w:hAnsi="PT Sans"/>
          <w:sz w:val="22"/>
        </w:rPr>
        <w:t>гидрошпонок</w:t>
      </w:r>
      <w:proofErr w:type="spellEnd"/>
      <w:r w:rsidRPr="00665A9F">
        <w:rPr>
          <w:rFonts w:ascii="PT Sans" w:hAnsi="PT Sans"/>
          <w:sz w:val="22"/>
        </w:rPr>
        <w:t xml:space="preserve"> в деформационных швах; гидроизоляци</w:t>
      </w:r>
      <w:r w:rsidR="009518DD">
        <w:rPr>
          <w:rFonts w:ascii="PT Sans" w:hAnsi="PT Sans"/>
          <w:sz w:val="22"/>
        </w:rPr>
        <w:t>я</w:t>
      </w:r>
      <w:r w:rsidRPr="00665A9F">
        <w:rPr>
          <w:rFonts w:ascii="PT Sans" w:hAnsi="PT Sans"/>
          <w:sz w:val="22"/>
        </w:rPr>
        <w:t xml:space="preserve"> стен подвала.</w:t>
      </w:r>
    </w:p>
    <w:p w14:paraId="43F20CA8" w14:textId="77777777" w:rsidR="009518DD" w:rsidRPr="00665A9F" w:rsidRDefault="009518DD" w:rsidP="00665A9F">
      <w:pPr>
        <w:spacing w:line="240" w:lineRule="auto"/>
        <w:ind w:left="426"/>
        <w:rPr>
          <w:rFonts w:ascii="PT Sans" w:hAnsi="PT Sans"/>
          <w:sz w:val="22"/>
        </w:rPr>
      </w:pPr>
    </w:p>
    <w:p w14:paraId="46CE598C" w14:textId="0BC7766E" w:rsidR="00665A9F" w:rsidRPr="00665A9F" w:rsidRDefault="00665A9F" w:rsidP="00665A9F">
      <w:pPr>
        <w:spacing w:line="240" w:lineRule="auto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 xml:space="preserve">Раздел 5. 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решений. </w:t>
      </w:r>
    </w:p>
    <w:p w14:paraId="754E23ED" w14:textId="19EE7C5B" w:rsidR="00665A9F" w:rsidRPr="00665A9F" w:rsidRDefault="00665A9F" w:rsidP="00665A9F">
      <w:pPr>
        <w:spacing w:line="240" w:lineRule="auto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>Подраздел 1. Система электроснабжения.</w:t>
      </w:r>
    </w:p>
    <w:p w14:paraId="5506331D" w14:textId="77777777" w:rsidR="00665A9F" w:rsidRDefault="00665A9F" w:rsidP="00665A9F">
      <w:pPr>
        <w:spacing w:line="240" w:lineRule="auto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>Часть 1. Электрооборудование и электроосвещение.</w:t>
      </w:r>
      <w:r w:rsidRPr="00665A9F">
        <w:rPr>
          <w:rFonts w:ascii="PT Sans" w:hAnsi="PT Sans"/>
          <w:sz w:val="22"/>
        </w:rPr>
        <w:tab/>
      </w:r>
    </w:p>
    <w:p w14:paraId="51C533A8" w14:textId="2CC8F5A5" w:rsidR="00665A9F" w:rsidRPr="00665A9F" w:rsidRDefault="00665A9F" w:rsidP="00665A9F">
      <w:pPr>
        <w:spacing w:line="240" w:lineRule="auto"/>
        <w:ind w:left="567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>Выполн</w:t>
      </w:r>
      <w:r w:rsidR="009518DD">
        <w:rPr>
          <w:rFonts w:ascii="PT Sans" w:hAnsi="PT Sans"/>
          <w:sz w:val="22"/>
        </w:rPr>
        <w:t>ена</w:t>
      </w:r>
      <w:r w:rsidRPr="00665A9F">
        <w:rPr>
          <w:rFonts w:ascii="PT Sans" w:hAnsi="PT Sans"/>
          <w:sz w:val="22"/>
        </w:rPr>
        <w:t xml:space="preserve"> корректировк</w:t>
      </w:r>
      <w:r w:rsidR="009518DD">
        <w:rPr>
          <w:rFonts w:ascii="PT Sans" w:hAnsi="PT Sans"/>
          <w:sz w:val="22"/>
        </w:rPr>
        <w:t>а</w:t>
      </w:r>
      <w:r w:rsidRPr="00665A9F">
        <w:rPr>
          <w:rFonts w:ascii="PT Sans" w:hAnsi="PT Sans"/>
          <w:sz w:val="22"/>
        </w:rPr>
        <w:t xml:space="preserve"> проектной документации согласно:</w:t>
      </w:r>
    </w:p>
    <w:p w14:paraId="155B97EA" w14:textId="77777777" w:rsidR="00665A9F" w:rsidRPr="00665A9F" w:rsidRDefault="00665A9F" w:rsidP="00665A9F">
      <w:pPr>
        <w:spacing w:line="240" w:lineRule="auto"/>
        <w:ind w:left="567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>1.</w:t>
      </w:r>
      <w:r w:rsidRPr="00665A9F">
        <w:rPr>
          <w:rFonts w:ascii="PT Sans" w:hAnsi="PT Sans"/>
          <w:sz w:val="22"/>
        </w:rPr>
        <w:tab/>
        <w:t xml:space="preserve">обновленным заданиям смежных разделов на электроснабжения систем </w:t>
      </w:r>
      <w:proofErr w:type="spellStart"/>
      <w:r w:rsidRPr="00665A9F">
        <w:rPr>
          <w:rFonts w:ascii="PT Sans" w:hAnsi="PT Sans"/>
          <w:sz w:val="22"/>
        </w:rPr>
        <w:t>общеобменной</w:t>
      </w:r>
      <w:proofErr w:type="spellEnd"/>
      <w:r w:rsidRPr="00665A9F">
        <w:rPr>
          <w:rFonts w:ascii="PT Sans" w:hAnsi="PT Sans"/>
          <w:sz w:val="22"/>
        </w:rPr>
        <w:t xml:space="preserve"> вентиляции, </w:t>
      </w:r>
      <w:proofErr w:type="spellStart"/>
      <w:r w:rsidRPr="00665A9F">
        <w:rPr>
          <w:rFonts w:ascii="PT Sans" w:hAnsi="PT Sans"/>
          <w:sz w:val="22"/>
        </w:rPr>
        <w:t>противодымной</w:t>
      </w:r>
      <w:proofErr w:type="spellEnd"/>
      <w:r w:rsidRPr="00665A9F">
        <w:rPr>
          <w:rFonts w:ascii="PT Sans" w:hAnsi="PT Sans"/>
          <w:sz w:val="22"/>
        </w:rPr>
        <w:t xml:space="preserve"> вентиляции, водоснабжения, </w:t>
      </w:r>
      <w:proofErr w:type="spellStart"/>
      <w:r w:rsidRPr="00665A9F">
        <w:rPr>
          <w:rFonts w:ascii="PT Sans" w:hAnsi="PT Sans"/>
          <w:sz w:val="22"/>
        </w:rPr>
        <w:t>тепломеханики</w:t>
      </w:r>
      <w:proofErr w:type="spellEnd"/>
      <w:r w:rsidRPr="00665A9F">
        <w:rPr>
          <w:rFonts w:ascii="PT Sans" w:hAnsi="PT Sans"/>
          <w:sz w:val="22"/>
        </w:rPr>
        <w:t>, автоматизации;</w:t>
      </w:r>
    </w:p>
    <w:p w14:paraId="75DFA45A" w14:textId="77777777" w:rsidR="00665A9F" w:rsidRPr="00665A9F" w:rsidRDefault="00665A9F" w:rsidP="00665A9F">
      <w:pPr>
        <w:spacing w:line="240" w:lineRule="auto"/>
        <w:ind w:left="567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>2.</w:t>
      </w:r>
      <w:r w:rsidRPr="00665A9F">
        <w:rPr>
          <w:rFonts w:ascii="PT Sans" w:hAnsi="PT Sans"/>
          <w:sz w:val="22"/>
        </w:rPr>
        <w:tab/>
        <w:t>изменениям архитектурных решений;</w:t>
      </w:r>
    </w:p>
    <w:p w14:paraId="1FB10151" w14:textId="77777777" w:rsidR="00665A9F" w:rsidRPr="00665A9F" w:rsidRDefault="00665A9F" w:rsidP="00665A9F">
      <w:pPr>
        <w:spacing w:line="240" w:lineRule="auto"/>
        <w:ind w:left="567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>3.</w:t>
      </w:r>
      <w:r w:rsidRPr="00665A9F">
        <w:rPr>
          <w:rFonts w:ascii="PT Sans" w:hAnsi="PT Sans"/>
          <w:sz w:val="22"/>
        </w:rPr>
        <w:tab/>
        <w:t>добавлению электроснабжения дренажной насосной станции (ДНС);</w:t>
      </w:r>
    </w:p>
    <w:p w14:paraId="6B0155EE" w14:textId="189B5BE1" w:rsidR="0022736C" w:rsidRPr="0022736C" w:rsidRDefault="0022736C" w:rsidP="0022736C">
      <w:pPr>
        <w:spacing w:line="240" w:lineRule="auto"/>
        <w:ind w:left="567"/>
        <w:rPr>
          <w:rFonts w:ascii="PT Sans" w:hAnsi="PT Sans"/>
          <w:sz w:val="22"/>
        </w:rPr>
      </w:pPr>
      <w:r w:rsidRPr="0022736C">
        <w:rPr>
          <w:rFonts w:ascii="PT Sans" w:hAnsi="PT Sans"/>
          <w:sz w:val="22"/>
        </w:rPr>
        <w:t>Исключ</w:t>
      </w:r>
      <w:r w:rsidR="009518DD">
        <w:rPr>
          <w:rFonts w:ascii="PT Sans" w:hAnsi="PT Sans"/>
          <w:sz w:val="22"/>
        </w:rPr>
        <w:t>ены</w:t>
      </w:r>
      <w:r w:rsidRPr="0022736C">
        <w:rPr>
          <w:rFonts w:ascii="PT Sans" w:hAnsi="PT Sans"/>
          <w:sz w:val="22"/>
        </w:rPr>
        <w:t xml:space="preserve"> выключатель нагрузки перед счетчиком в этажном щите. </w:t>
      </w:r>
    </w:p>
    <w:p w14:paraId="71BB7612" w14:textId="256A14B7" w:rsidR="00665A9F" w:rsidRPr="00665A9F" w:rsidRDefault="009518DD" w:rsidP="00665A9F">
      <w:pPr>
        <w:spacing w:line="240" w:lineRule="auto"/>
        <w:ind w:left="567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lastRenderedPageBreak/>
        <w:t>С</w:t>
      </w:r>
      <w:r w:rsidR="00665A9F" w:rsidRPr="00665A9F">
        <w:rPr>
          <w:rFonts w:ascii="PT Sans" w:hAnsi="PT Sans"/>
          <w:sz w:val="22"/>
        </w:rPr>
        <w:t xml:space="preserve">ветильники аварийного эвакуационного и </w:t>
      </w:r>
      <w:proofErr w:type="spellStart"/>
      <w:r w:rsidR="00665A9F" w:rsidRPr="00665A9F">
        <w:rPr>
          <w:rFonts w:ascii="PT Sans" w:hAnsi="PT Sans"/>
          <w:sz w:val="22"/>
        </w:rPr>
        <w:t>антипанического</w:t>
      </w:r>
      <w:proofErr w:type="spellEnd"/>
      <w:r w:rsidR="00665A9F" w:rsidRPr="00665A9F">
        <w:rPr>
          <w:rFonts w:ascii="PT Sans" w:hAnsi="PT Sans"/>
          <w:sz w:val="22"/>
        </w:rPr>
        <w:t xml:space="preserve"> освещения автостоянки предусмотре</w:t>
      </w:r>
      <w:r>
        <w:rPr>
          <w:rFonts w:ascii="PT Sans" w:hAnsi="PT Sans"/>
          <w:sz w:val="22"/>
        </w:rPr>
        <w:t>ны</w:t>
      </w:r>
      <w:r w:rsidR="00665A9F" w:rsidRPr="00665A9F">
        <w:rPr>
          <w:rFonts w:ascii="PT Sans" w:hAnsi="PT Sans"/>
          <w:sz w:val="22"/>
        </w:rPr>
        <w:t xml:space="preserve"> без встроенных аккумуляторных батарей.</w:t>
      </w:r>
    </w:p>
    <w:p w14:paraId="3FAD7FCF" w14:textId="76F8E4D1" w:rsidR="00665A9F" w:rsidRPr="00665A9F" w:rsidRDefault="009518DD" w:rsidP="00665A9F">
      <w:pPr>
        <w:spacing w:line="240" w:lineRule="auto"/>
        <w:ind w:left="567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>Уточнено с</w:t>
      </w:r>
      <w:r w:rsidR="00665A9F" w:rsidRPr="00665A9F">
        <w:rPr>
          <w:rFonts w:ascii="PT Sans" w:hAnsi="PT Sans"/>
          <w:sz w:val="22"/>
        </w:rPr>
        <w:t xml:space="preserve">ечение </w:t>
      </w:r>
      <w:proofErr w:type="spellStart"/>
      <w:r w:rsidR="00665A9F" w:rsidRPr="00665A9F">
        <w:rPr>
          <w:rFonts w:ascii="PT Sans" w:hAnsi="PT Sans"/>
          <w:sz w:val="22"/>
        </w:rPr>
        <w:t>молниеприемной</w:t>
      </w:r>
      <w:proofErr w:type="spellEnd"/>
      <w:r w:rsidR="00665A9F" w:rsidRPr="00665A9F">
        <w:rPr>
          <w:rFonts w:ascii="PT Sans" w:hAnsi="PT Sans"/>
          <w:sz w:val="22"/>
        </w:rPr>
        <w:t xml:space="preserve"> сетки в пироге </w:t>
      </w:r>
    </w:p>
    <w:p w14:paraId="5E5B3415" w14:textId="77777777" w:rsidR="009518DD" w:rsidRDefault="009518DD" w:rsidP="00665A9F">
      <w:pPr>
        <w:spacing w:line="240" w:lineRule="auto"/>
        <w:rPr>
          <w:rFonts w:ascii="PT Sans" w:hAnsi="PT Sans"/>
          <w:sz w:val="22"/>
        </w:rPr>
      </w:pPr>
    </w:p>
    <w:p w14:paraId="24ECF6E9" w14:textId="5FF89439" w:rsidR="00665A9F" w:rsidRDefault="00665A9F" w:rsidP="00665A9F">
      <w:pPr>
        <w:spacing w:line="240" w:lineRule="auto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>Подраздел 1. Система электроснабжения.</w:t>
      </w:r>
      <w:r>
        <w:rPr>
          <w:rFonts w:ascii="PT Sans" w:hAnsi="PT Sans"/>
          <w:sz w:val="22"/>
        </w:rPr>
        <w:t xml:space="preserve"> </w:t>
      </w:r>
      <w:r w:rsidRPr="00665A9F">
        <w:rPr>
          <w:rFonts w:ascii="PT Sans" w:hAnsi="PT Sans"/>
          <w:sz w:val="22"/>
        </w:rPr>
        <w:t>Часть 2. Наружные сети электроснабжения. Наружное освещение.</w:t>
      </w:r>
      <w:r w:rsidRPr="00665A9F">
        <w:rPr>
          <w:rFonts w:ascii="PT Sans" w:hAnsi="PT Sans"/>
          <w:sz w:val="22"/>
        </w:rPr>
        <w:tab/>
      </w:r>
    </w:p>
    <w:p w14:paraId="02D4436C" w14:textId="446E39F3" w:rsidR="00665A9F" w:rsidRPr="00665A9F" w:rsidRDefault="00665A9F" w:rsidP="00665A9F">
      <w:pPr>
        <w:spacing w:line="240" w:lineRule="auto"/>
        <w:ind w:left="567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>1</w:t>
      </w:r>
      <w:r w:rsidRPr="00665A9F">
        <w:rPr>
          <w:rFonts w:ascii="PT Sans" w:hAnsi="PT Sans"/>
          <w:sz w:val="22"/>
        </w:rPr>
        <w:t>.Уточн</w:t>
      </w:r>
      <w:r w:rsidR="000C2ACD">
        <w:rPr>
          <w:rFonts w:ascii="PT Sans" w:hAnsi="PT Sans"/>
          <w:sz w:val="22"/>
        </w:rPr>
        <w:t>ены:</w:t>
      </w:r>
      <w:r w:rsidRPr="00665A9F">
        <w:rPr>
          <w:rFonts w:ascii="PT Sans" w:hAnsi="PT Sans"/>
          <w:sz w:val="22"/>
        </w:rPr>
        <w:t xml:space="preserve"> </w:t>
      </w:r>
      <w:r w:rsidR="000C2ACD">
        <w:rPr>
          <w:rFonts w:ascii="PT Sans" w:hAnsi="PT Sans"/>
          <w:sz w:val="22"/>
        </w:rPr>
        <w:t>планово-высотное положение сети,</w:t>
      </w:r>
      <w:r w:rsidRPr="00665A9F">
        <w:rPr>
          <w:rFonts w:ascii="PT Sans" w:hAnsi="PT Sans"/>
          <w:sz w:val="22"/>
        </w:rPr>
        <w:t xml:space="preserve"> спецификацию изделии и материалов.</w:t>
      </w:r>
    </w:p>
    <w:p w14:paraId="1E8FC99E" w14:textId="77777777" w:rsidR="000C2ACD" w:rsidRDefault="00665A9F" w:rsidP="000C2ACD">
      <w:pPr>
        <w:spacing w:line="240" w:lineRule="auto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>Подраздел 1. Система электроснабжения.</w:t>
      </w:r>
      <w:r w:rsidR="000C2ACD">
        <w:rPr>
          <w:rFonts w:ascii="PT Sans" w:hAnsi="PT Sans"/>
          <w:sz w:val="22"/>
        </w:rPr>
        <w:t xml:space="preserve"> </w:t>
      </w:r>
      <w:r w:rsidRPr="00665A9F">
        <w:rPr>
          <w:rFonts w:ascii="PT Sans" w:hAnsi="PT Sans"/>
          <w:sz w:val="22"/>
        </w:rPr>
        <w:t xml:space="preserve">Часть 2. Наружные сети электроснабжения. Электроснабжение </w:t>
      </w:r>
      <w:proofErr w:type="gramStart"/>
      <w:r w:rsidRPr="00665A9F">
        <w:rPr>
          <w:rFonts w:ascii="PT Sans" w:hAnsi="PT Sans"/>
          <w:sz w:val="22"/>
        </w:rPr>
        <w:t>ДНС..</w:t>
      </w:r>
      <w:proofErr w:type="gramEnd"/>
      <w:r w:rsidRPr="00665A9F">
        <w:rPr>
          <w:rFonts w:ascii="PT Sans" w:hAnsi="PT Sans"/>
          <w:sz w:val="22"/>
        </w:rPr>
        <w:tab/>
      </w:r>
    </w:p>
    <w:p w14:paraId="347C365E" w14:textId="6922AEAF" w:rsidR="00665A9F" w:rsidRPr="00665A9F" w:rsidRDefault="00665A9F" w:rsidP="000C2ACD">
      <w:pPr>
        <w:spacing w:line="240" w:lineRule="auto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>Уточн</w:t>
      </w:r>
      <w:r w:rsidR="000C2ACD">
        <w:rPr>
          <w:rFonts w:ascii="PT Sans" w:hAnsi="PT Sans"/>
          <w:sz w:val="22"/>
        </w:rPr>
        <w:t>ены:</w:t>
      </w:r>
      <w:r w:rsidRPr="00665A9F">
        <w:rPr>
          <w:rFonts w:ascii="PT Sans" w:hAnsi="PT Sans"/>
          <w:sz w:val="22"/>
        </w:rPr>
        <w:t xml:space="preserve"> наименование и мощность </w:t>
      </w:r>
      <w:proofErr w:type="spellStart"/>
      <w:r w:rsidRPr="00665A9F">
        <w:rPr>
          <w:rFonts w:ascii="PT Sans" w:hAnsi="PT Sans"/>
          <w:sz w:val="22"/>
        </w:rPr>
        <w:t>электроприемников</w:t>
      </w:r>
      <w:proofErr w:type="spellEnd"/>
      <w:r w:rsidRPr="00665A9F">
        <w:rPr>
          <w:rFonts w:ascii="PT Sans" w:hAnsi="PT Sans"/>
          <w:sz w:val="22"/>
        </w:rPr>
        <w:t>; точк</w:t>
      </w:r>
      <w:r w:rsidR="000C2ACD">
        <w:rPr>
          <w:rFonts w:ascii="PT Sans" w:hAnsi="PT Sans"/>
          <w:sz w:val="22"/>
        </w:rPr>
        <w:t>а</w:t>
      </w:r>
      <w:r w:rsidRPr="00665A9F">
        <w:rPr>
          <w:rFonts w:ascii="PT Sans" w:hAnsi="PT Sans"/>
          <w:sz w:val="22"/>
        </w:rPr>
        <w:t xml:space="preserve"> подключения;</w:t>
      </w:r>
      <w:r w:rsidR="000C2ACD">
        <w:rPr>
          <w:rFonts w:ascii="PT Sans" w:hAnsi="PT Sans"/>
          <w:sz w:val="22"/>
        </w:rPr>
        <w:t xml:space="preserve"> </w:t>
      </w:r>
      <w:r w:rsidRPr="00665A9F">
        <w:rPr>
          <w:rFonts w:ascii="PT Sans" w:hAnsi="PT Sans"/>
          <w:sz w:val="22"/>
        </w:rPr>
        <w:t>спецификаци</w:t>
      </w:r>
      <w:r w:rsidR="000C2ACD">
        <w:rPr>
          <w:rFonts w:ascii="PT Sans" w:hAnsi="PT Sans"/>
          <w:sz w:val="22"/>
        </w:rPr>
        <w:t>я</w:t>
      </w:r>
      <w:r w:rsidRPr="00665A9F">
        <w:rPr>
          <w:rFonts w:ascii="PT Sans" w:hAnsi="PT Sans"/>
          <w:sz w:val="22"/>
        </w:rPr>
        <w:t xml:space="preserve"> изделии и материалов.</w:t>
      </w:r>
    </w:p>
    <w:p w14:paraId="1C3E7291" w14:textId="4EAA1414" w:rsidR="00665A9F" w:rsidRPr="00665A9F" w:rsidRDefault="00665A9F" w:rsidP="00665A9F">
      <w:pPr>
        <w:spacing w:line="240" w:lineRule="auto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>Подраздел 2. Система водоснабжения.</w:t>
      </w:r>
    </w:p>
    <w:p w14:paraId="374F9CC8" w14:textId="77777777" w:rsidR="00665A9F" w:rsidRDefault="00665A9F" w:rsidP="00665A9F">
      <w:pPr>
        <w:spacing w:line="240" w:lineRule="auto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>Часть 1. Система внутреннего водоснабжения.</w:t>
      </w:r>
      <w:r w:rsidRPr="00665A9F">
        <w:rPr>
          <w:rFonts w:ascii="PT Sans" w:hAnsi="PT Sans"/>
          <w:sz w:val="22"/>
        </w:rPr>
        <w:tab/>
      </w:r>
    </w:p>
    <w:p w14:paraId="22119CE1" w14:textId="7FE60742" w:rsidR="0022736C" w:rsidRPr="0022736C" w:rsidRDefault="0022736C" w:rsidP="0022736C">
      <w:pPr>
        <w:spacing w:line="240" w:lineRule="auto"/>
        <w:ind w:left="567"/>
        <w:rPr>
          <w:rFonts w:ascii="PT Sans" w:hAnsi="PT Sans"/>
          <w:sz w:val="22"/>
        </w:rPr>
      </w:pPr>
      <w:r w:rsidRPr="0022736C">
        <w:rPr>
          <w:rFonts w:ascii="PT Sans" w:hAnsi="PT Sans"/>
          <w:sz w:val="22"/>
        </w:rPr>
        <w:t>1. Уточн</w:t>
      </w:r>
      <w:r w:rsidR="000C2ACD">
        <w:rPr>
          <w:rFonts w:ascii="PT Sans" w:hAnsi="PT Sans"/>
          <w:sz w:val="22"/>
        </w:rPr>
        <w:t>ены: архитектурные отметки,</w:t>
      </w:r>
      <w:r w:rsidRPr="0022736C">
        <w:rPr>
          <w:rFonts w:ascii="PT Sans" w:hAnsi="PT Sans"/>
          <w:sz w:val="22"/>
        </w:rPr>
        <w:t xml:space="preserve"> расходы и баланс </w:t>
      </w:r>
      <w:r w:rsidR="000C2ACD">
        <w:rPr>
          <w:rFonts w:ascii="PT Sans" w:hAnsi="PT Sans"/>
          <w:sz w:val="22"/>
        </w:rPr>
        <w:t>,</w:t>
      </w:r>
      <w:r w:rsidRPr="0022736C">
        <w:rPr>
          <w:rFonts w:ascii="PT Sans" w:hAnsi="PT Sans"/>
          <w:sz w:val="22"/>
        </w:rPr>
        <w:t xml:space="preserve"> описани</w:t>
      </w:r>
      <w:r w:rsidR="000C2ACD">
        <w:rPr>
          <w:rFonts w:ascii="PT Sans" w:hAnsi="PT Sans"/>
          <w:sz w:val="22"/>
        </w:rPr>
        <w:t>е контуров систем водоснабжения,</w:t>
      </w:r>
      <w:r w:rsidRPr="0022736C">
        <w:rPr>
          <w:rFonts w:ascii="PT Sans" w:hAnsi="PT Sans"/>
          <w:sz w:val="22"/>
        </w:rPr>
        <w:t xml:space="preserve"> в</w:t>
      </w:r>
      <w:r w:rsidR="000C2ACD">
        <w:rPr>
          <w:rFonts w:ascii="PT Sans" w:hAnsi="PT Sans"/>
          <w:sz w:val="22"/>
        </w:rPr>
        <w:t>ысоты установки пожарных кранов,</w:t>
      </w:r>
      <w:r w:rsidRPr="0022736C">
        <w:rPr>
          <w:rFonts w:ascii="PT Sans" w:hAnsi="PT Sans"/>
          <w:sz w:val="22"/>
        </w:rPr>
        <w:t xml:space="preserve"> описание и тип применяемой изоляции на</w:t>
      </w:r>
      <w:r w:rsidR="009518DD">
        <w:rPr>
          <w:rFonts w:ascii="PT Sans" w:hAnsi="PT Sans"/>
          <w:sz w:val="22"/>
        </w:rPr>
        <w:t xml:space="preserve"> </w:t>
      </w:r>
      <w:r w:rsidRPr="0022736C">
        <w:rPr>
          <w:rFonts w:ascii="PT Sans" w:hAnsi="PT Sans"/>
          <w:sz w:val="22"/>
        </w:rPr>
        <w:t>трубопроводах ХВС и ГВС, прокладываемых в пространстве</w:t>
      </w:r>
      <w:r w:rsidR="009518DD">
        <w:rPr>
          <w:rFonts w:ascii="PT Sans" w:hAnsi="PT Sans"/>
          <w:sz w:val="22"/>
        </w:rPr>
        <w:t xml:space="preserve"> </w:t>
      </w:r>
      <w:r w:rsidRPr="0022736C">
        <w:rPr>
          <w:rFonts w:ascii="PT Sans" w:hAnsi="PT Sans"/>
          <w:sz w:val="22"/>
        </w:rPr>
        <w:t>автостоянки</w:t>
      </w:r>
      <w:r w:rsidR="000C2ACD">
        <w:rPr>
          <w:rFonts w:ascii="PT Sans" w:hAnsi="PT Sans"/>
          <w:sz w:val="22"/>
        </w:rPr>
        <w:t>,</w:t>
      </w:r>
      <w:r w:rsidRPr="0022736C">
        <w:rPr>
          <w:rFonts w:ascii="PT Sans" w:hAnsi="PT Sans"/>
          <w:sz w:val="22"/>
        </w:rPr>
        <w:t xml:space="preserve"> расположение запорной, предохранительной</w:t>
      </w:r>
      <w:r w:rsidR="009518DD">
        <w:rPr>
          <w:rFonts w:ascii="PT Sans" w:hAnsi="PT Sans"/>
          <w:sz w:val="22"/>
        </w:rPr>
        <w:t xml:space="preserve"> </w:t>
      </w:r>
      <w:r w:rsidRPr="0022736C">
        <w:rPr>
          <w:rFonts w:ascii="PT Sans" w:hAnsi="PT Sans"/>
          <w:sz w:val="22"/>
        </w:rPr>
        <w:t xml:space="preserve">арматуры, </w:t>
      </w:r>
      <w:proofErr w:type="spellStart"/>
      <w:r w:rsidRPr="0022736C">
        <w:rPr>
          <w:rFonts w:ascii="PT Sans" w:hAnsi="PT Sans"/>
          <w:sz w:val="22"/>
        </w:rPr>
        <w:t>воздухоотводчиков</w:t>
      </w:r>
      <w:proofErr w:type="spellEnd"/>
      <w:r w:rsidRPr="0022736C">
        <w:rPr>
          <w:rFonts w:ascii="PT Sans" w:hAnsi="PT Sans"/>
          <w:sz w:val="22"/>
        </w:rPr>
        <w:t xml:space="preserve"> и неподвижных опор</w:t>
      </w:r>
      <w:r w:rsidR="000C2ACD">
        <w:rPr>
          <w:rFonts w:ascii="PT Sans" w:hAnsi="PT Sans"/>
          <w:sz w:val="22"/>
        </w:rPr>
        <w:t>,</w:t>
      </w:r>
      <w:r w:rsidRPr="0022736C">
        <w:rPr>
          <w:rFonts w:ascii="PT Sans" w:hAnsi="PT Sans"/>
          <w:sz w:val="22"/>
        </w:rPr>
        <w:t xml:space="preserve"> места установки, тип и количество запорной</w:t>
      </w:r>
      <w:r w:rsidR="009518DD">
        <w:rPr>
          <w:rFonts w:ascii="PT Sans" w:hAnsi="PT Sans"/>
          <w:sz w:val="22"/>
        </w:rPr>
        <w:t xml:space="preserve"> </w:t>
      </w:r>
      <w:r w:rsidRPr="0022736C">
        <w:rPr>
          <w:rFonts w:ascii="PT Sans" w:hAnsi="PT Sans"/>
          <w:sz w:val="22"/>
        </w:rPr>
        <w:t>арматуры на противопожарных стояках и магистралях.</w:t>
      </w:r>
      <w:r w:rsidRPr="0022736C">
        <w:rPr>
          <w:rFonts w:ascii="PT Sans" w:hAnsi="PT Sans"/>
          <w:sz w:val="22"/>
        </w:rPr>
        <w:br/>
      </w:r>
      <w:r w:rsidR="000C2ACD">
        <w:rPr>
          <w:rFonts w:ascii="PT Sans" w:hAnsi="PT Sans"/>
          <w:sz w:val="22"/>
        </w:rPr>
        <w:t>2</w:t>
      </w:r>
      <w:r w:rsidRPr="0022736C">
        <w:rPr>
          <w:rFonts w:ascii="PT Sans" w:hAnsi="PT Sans"/>
          <w:sz w:val="22"/>
        </w:rPr>
        <w:t>. Откорректирова</w:t>
      </w:r>
      <w:r w:rsidR="000C2ACD">
        <w:rPr>
          <w:rFonts w:ascii="PT Sans" w:hAnsi="PT Sans"/>
          <w:sz w:val="22"/>
        </w:rPr>
        <w:t>на</w:t>
      </w:r>
      <w:r w:rsidRPr="0022736C">
        <w:rPr>
          <w:rFonts w:ascii="PT Sans" w:hAnsi="PT Sans"/>
          <w:sz w:val="22"/>
        </w:rPr>
        <w:t xml:space="preserve"> разводк</w:t>
      </w:r>
      <w:r w:rsidR="000C2ACD">
        <w:rPr>
          <w:rFonts w:ascii="PT Sans" w:hAnsi="PT Sans"/>
          <w:sz w:val="22"/>
        </w:rPr>
        <w:t>а</w:t>
      </w:r>
      <w:r w:rsidRPr="0022736C">
        <w:rPr>
          <w:rFonts w:ascii="PT Sans" w:hAnsi="PT Sans"/>
          <w:sz w:val="22"/>
        </w:rPr>
        <w:t xml:space="preserve"> трубопроводов систем</w:t>
      </w:r>
      <w:r w:rsidR="009518DD">
        <w:rPr>
          <w:rFonts w:ascii="PT Sans" w:hAnsi="PT Sans"/>
          <w:sz w:val="22"/>
        </w:rPr>
        <w:t xml:space="preserve"> </w:t>
      </w:r>
      <w:r w:rsidRPr="0022736C">
        <w:rPr>
          <w:rFonts w:ascii="PT Sans" w:hAnsi="PT Sans"/>
          <w:sz w:val="22"/>
        </w:rPr>
        <w:t>водоснабжения в связи с изменением архитектурно</w:t>
      </w:r>
      <w:r w:rsidR="009518DD">
        <w:rPr>
          <w:rFonts w:ascii="PT Sans" w:hAnsi="PT Sans"/>
          <w:sz w:val="22"/>
        </w:rPr>
        <w:t xml:space="preserve"> </w:t>
      </w:r>
      <w:r w:rsidRPr="0022736C">
        <w:rPr>
          <w:rFonts w:ascii="PT Sans" w:hAnsi="PT Sans"/>
          <w:sz w:val="22"/>
        </w:rPr>
        <w:t xml:space="preserve">планировочных решений и </w:t>
      </w:r>
      <w:proofErr w:type="spellStart"/>
      <w:r w:rsidRPr="0022736C">
        <w:rPr>
          <w:rFonts w:ascii="PT Sans" w:hAnsi="PT Sans"/>
          <w:sz w:val="22"/>
        </w:rPr>
        <w:t>взаимоувязки</w:t>
      </w:r>
      <w:proofErr w:type="spellEnd"/>
      <w:r w:rsidRPr="0022736C">
        <w:rPr>
          <w:rFonts w:ascii="PT Sans" w:hAnsi="PT Sans"/>
          <w:sz w:val="22"/>
        </w:rPr>
        <w:t xml:space="preserve"> со смежными</w:t>
      </w:r>
      <w:r w:rsidR="009518DD">
        <w:rPr>
          <w:rFonts w:ascii="PT Sans" w:hAnsi="PT Sans"/>
          <w:sz w:val="22"/>
        </w:rPr>
        <w:t xml:space="preserve"> </w:t>
      </w:r>
      <w:r w:rsidRPr="0022736C">
        <w:rPr>
          <w:rFonts w:ascii="PT Sans" w:hAnsi="PT Sans"/>
          <w:sz w:val="22"/>
        </w:rPr>
        <w:t>системами:</w:t>
      </w:r>
      <w:r w:rsidRPr="0022736C">
        <w:rPr>
          <w:rFonts w:ascii="PT Sans" w:hAnsi="PT Sans"/>
          <w:sz w:val="22"/>
        </w:rPr>
        <w:br/>
        <w:t>- уточнить подключение противопожарных стояков к</w:t>
      </w:r>
      <w:r w:rsidR="009518DD">
        <w:rPr>
          <w:rFonts w:ascii="PT Sans" w:hAnsi="PT Sans"/>
          <w:sz w:val="22"/>
        </w:rPr>
        <w:t xml:space="preserve"> </w:t>
      </w:r>
      <w:r w:rsidRPr="0022736C">
        <w:rPr>
          <w:rFonts w:ascii="PT Sans" w:hAnsi="PT Sans"/>
          <w:sz w:val="22"/>
        </w:rPr>
        <w:t>магистралям;</w:t>
      </w:r>
      <w:r w:rsidRPr="0022736C">
        <w:rPr>
          <w:rFonts w:ascii="PT Sans" w:hAnsi="PT Sans"/>
          <w:sz w:val="22"/>
        </w:rPr>
        <w:br/>
        <w:t>- уточнить разводку трубопроводов в связи с корректировкой</w:t>
      </w:r>
      <w:r w:rsidR="009518DD">
        <w:rPr>
          <w:rFonts w:ascii="PT Sans" w:hAnsi="PT Sans"/>
          <w:sz w:val="22"/>
        </w:rPr>
        <w:t xml:space="preserve"> </w:t>
      </w:r>
      <w:r w:rsidRPr="0022736C">
        <w:rPr>
          <w:rFonts w:ascii="PT Sans" w:hAnsi="PT Sans"/>
          <w:sz w:val="22"/>
        </w:rPr>
        <w:t>контуров водоснабжения.</w:t>
      </w:r>
      <w:r w:rsidRPr="0022736C">
        <w:rPr>
          <w:rFonts w:ascii="PT Sans" w:hAnsi="PT Sans"/>
          <w:sz w:val="22"/>
        </w:rPr>
        <w:br/>
      </w:r>
      <w:r w:rsidR="000C2ACD">
        <w:rPr>
          <w:rFonts w:ascii="PT Sans" w:hAnsi="PT Sans"/>
          <w:sz w:val="22"/>
        </w:rPr>
        <w:t>3</w:t>
      </w:r>
      <w:r w:rsidRPr="0022736C">
        <w:rPr>
          <w:rFonts w:ascii="PT Sans" w:hAnsi="PT Sans"/>
          <w:sz w:val="22"/>
        </w:rPr>
        <w:t>. Откорректировать технические параметры насосных</w:t>
      </w:r>
      <w:r w:rsidR="009518DD">
        <w:rPr>
          <w:rFonts w:ascii="PT Sans" w:hAnsi="PT Sans"/>
          <w:sz w:val="22"/>
        </w:rPr>
        <w:t xml:space="preserve"> </w:t>
      </w:r>
      <w:r w:rsidRPr="0022736C">
        <w:rPr>
          <w:rFonts w:ascii="PT Sans" w:hAnsi="PT Sans"/>
          <w:sz w:val="22"/>
        </w:rPr>
        <w:t>станций под актуальные расходы без замены оборудования.</w:t>
      </w:r>
    </w:p>
    <w:p w14:paraId="528351B9" w14:textId="77777777" w:rsidR="00665A9F" w:rsidRPr="00665A9F" w:rsidRDefault="00665A9F" w:rsidP="00665A9F">
      <w:pPr>
        <w:spacing w:line="240" w:lineRule="auto"/>
        <w:rPr>
          <w:rFonts w:ascii="PT Sans" w:hAnsi="PT Sans"/>
          <w:sz w:val="22"/>
        </w:rPr>
      </w:pPr>
    </w:p>
    <w:p w14:paraId="12E2F602" w14:textId="30AF06CE" w:rsidR="00665A9F" w:rsidRPr="00665A9F" w:rsidRDefault="00665A9F" w:rsidP="00665A9F">
      <w:pPr>
        <w:spacing w:line="240" w:lineRule="auto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>Подраздел 2. Система водоснабжения.</w:t>
      </w:r>
    </w:p>
    <w:p w14:paraId="31F5BA35" w14:textId="77777777" w:rsidR="00665A9F" w:rsidRDefault="00665A9F" w:rsidP="00665A9F">
      <w:pPr>
        <w:spacing w:line="240" w:lineRule="auto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>Часть 3. Наружные сети водоснабжения. Водомерный узел</w:t>
      </w:r>
      <w:r w:rsidRPr="00665A9F">
        <w:rPr>
          <w:rFonts w:ascii="PT Sans" w:hAnsi="PT Sans"/>
          <w:sz w:val="22"/>
        </w:rPr>
        <w:tab/>
      </w:r>
    </w:p>
    <w:p w14:paraId="28046F5D" w14:textId="3FDF4AE3" w:rsidR="00665A9F" w:rsidRPr="00665A9F" w:rsidRDefault="00665A9F" w:rsidP="00665A9F">
      <w:pPr>
        <w:spacing w:line="240" w:lineRule="auto"/>
        <w:ind w:left="567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>1.</w:t>
      </w:r>
      <w:r w:rsidRPr="00665A9F">
        <w:rPr>
          <w:rFonts w:ascii="PT Sans" w:hAnsi="PT Sans"/>
          <w:sz w:val="22"/>
        </w:rPr>
        <w:tab/>
        <w:t>Уточн</w:t>
      </w:r>
      <w:r w:rsidR="000C2ACD">
        <w:rPr>
          <w:rFonts w:ascii="PT Sans" w:hAnsi="PT Sans"/>
          <w:sz w:val="22"/>
        </w:rPr>
        <w:t>ены</w:t>
      </w:r>
      <w:r w:rsidRPr="00665A9F">
        <w:rPr>
          <w:rFonts w:ascii="PT Sans" w:hAnsi="PT Sans"/>
          <w:sz w:val="22"/>
        </w:rPr>
        <w:t xml:space="preserve"> расходы согласно актуальному балансу водоснабжения / водоотведения</w:t>
      </w:r>
      <w:r w:rsidR="0022736C">
        <w:rPr>
          <w:rFonts w:ascii="PT Sans" w:hAnsi="PT Sans"/>
          <w:sz w:val="22"/>
        </w:rPr>
        <w:t xml:space="preserve"> и принципиальная схема водомерного узла</w:t>
      </w:r>
      <w:r w:rsidRPr="00665A9F">
        <w:rPr>
          <w:rFonts w:ascii="PT Sans" w:hAnsi="PT Sans"/>
          <w:sz w:val="22"/>
        </w:rPr>
        <w:t>.</w:t>
      </w:r>
    </w:p>
    <w:p w14:paraId="4D3104F2" w14:textId="20D5954F" w:rsidR="00665A9F" w:rsidRPr="00665A9F" w:rsidRDefault="00665A9F" w:rsidP="00665A9F">
      <w:pPr>
        <w:spacing w:line="240" w:lineRule="auto"/>
        <w:ind w:left="567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>2.</w:t>
      </w:r>
      <w:r w:rsidRPr="00665A9F">
        <w:rPr>
          <w:rFonts w:ascii="PT Sans" w:hAnsi="PT Sans"/>
          <w:sz w:val="22"/>
        </w:rPr>
        <w:tab/>
        <w:t xml:space="preserve"> Включ</w:t>
      </w:r>
      <w:r w:rsidR="000C2ACD">
        <w:rPr>
          <w:rFonts w:ascii="PT Sans" w:hAnsi="PT Sans"/>
          <w:sz w:val="22"/>
        </w:rPr>
        <w:t>ен</w:t>
      </w:r>
      <w:r w:rsidRPr="00665A9F">
        <w:rPr>
          <w:rFonts w:ascii="PT Sans" w:hAnsi="PT Sans"/>
          <w:sz w:val="22"/>
        </w:rPr>
        <w:t xml:space="preserve"> актуальный Договор о подключении (технологическом присоединении).</w:t>
      </w:r>
    </w:p>
    <w:p w14:paraId="6C97A0A9" w14:textId="77777777" w:rsidR="00665A9F" w:rsidRPr="00665A9F" w:rsidRDefault="00665A9F" w:rsidP="00665A9F">
      <w:pPr>
        <w:spacing w:line="240" w:lineRule="auto"/>
        <w:rPr>
          <w:rFonts w:ascii="PT Sans" w:hAnsi="PT Sans"/>
          <w:sz w:val="22"/>
        </w:rPr>
      </w:pPr>
    </w:p>
    <w:p w14:paraId="0FFB710D" w14:textId="29169845" w:rsidR="00665A9F" w:rsidRPr="00665A9F" w:rsidRDefault="00665A9F" w:rsidP="00665A9F">
      <w:pPr>
        <w:spacing w:line="240" w:lineRule="auto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 xml:space="preserve">Подраздел 3. Система водоотведения. </w:t>
      </w:r>
    </w:p>
    <w:p w14:paraId="6F1A8012" w14:textId="77777777" w:rsidR="00665A9F" w:rsidRDefault="00665A9F" w:rsidP="00665A9F">
      <w:pPr>
        <w:spacing w:line="240" w:lineRule="auto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>Часть 1. Система внутреннего водоотведения.</w:t>
      </w:r>
      <w:r w:rsidRPr="00665A9F">
        <w:rPr>
          <w:rFonts w:ascii="PT Sans" w:hAnsi="PT Sans"/>
          <w:sz w:val="22"/>
        </w:rPr>
        <w:tab/>
      </w:r>
    </w:p>
    <w:p w14:paraId="3C2CCABA" w14:textId="2302200E" w:rsidR="00665A9F" w:rsidRPr="00665A9F" w:rsidRDefault="00665A9F" w:rsidP="00665A9F">
      <w:pPr>
        <w:spacing w:line="240" w:lineRule="auto"/>
        <w:ind w:left="567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>1. Уточне</w:t>
      </w:r>
      <w:r w:rsidR="000C2ACD">
        <w:rPr>
          <w:rFonts w:ascii="PT Sans" w:hAnsi="PT Sans"/>
          <w:sz w:val="22"/>
        </w:rPr>
        <w:t>на</w:t>
      </w:r>
      <w:r w:rsidRPr="00665A9F">
        <w:rPr>
          <w:rFonts w:ascii="PT Sans" w:hAnsi="PT Sans"/>
          <w:sz w:val="22"/>
        </w:rPr>
        <w:t xml:space="preserve"> применяемой нормативной документации; </w:t>
      </w:r>
    </w:p>
    <w:p w14:paraId="6AA1B784" w14:textId="086D45DE" w:rsidR="00665A9F" w:rsidRPr="00665A9F" w:rsidRDefault="00665A9F" w:rsidP="000C2ACD">
      <w:pPr>
        <w:spacing w:line="240" w:lineRule="auto"/>
        <w:ind w:left="567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>2. Уточне</w:t>
      </w:r>
      <w:r w:rsidR="000C2ACD">
        <w:rPr>
          <w:rFonts w:ascii="PT Sans" w:hAnsi="PT Sans"/>
          <w:sz w:val="22"/>
        </w:rPr>
        <w:t>ны:</w:t>
      </w:r>
      <w:r w:rsidRPr="00665A9F">
        <w:rPr>
          <w:rFonts w:ascii="PT Sans" w:hAnsi="PT Sans"/>
          <w:sz w:val="22"/>
        </w:rPr>
        <w:t xml:space="preserve"> архитектурны</w:t>
      </w:r>
      <w:r w:rsidR="000C2ACD">
        <w:rPr>
          <w:rFonts w:ascii="PT Sans" w:hAnsi="PT Sans"/>
          <w:sz w:val="22"/>
        </w:rPr>
        <w:t>е отмет</w:t>
      </w:r>
      <w:r w:rsidRPr="00665A9F">
        <w:rPr>
          <w:rFonts w:ascii="PT Sans" w:hAnsi="PT Sans"/>
          <w:sz w:val="22"/>
        </w:rPr>
        <w:t>к</w:t>
      </w:r>
      <w:r w:rsidR="000C2ACD">
        <w:rPr>
          <w:rFonts w:ascii="PT Sans" w:hAnsi="PT Sans"/>
          <w:sz w:val="22"/>
        </w:rPr>
        <w:t>и</w:t>
      </w:r>
      <w:r w:rsidRPr="00665A9F">
        <w:rPr>
          <w:rFonts w:ascii="PT Sans" w:hAnsi="PT Sans"/>
          <w:sz w:val="22"/>
        </w:rPr>
        <w:t>; расход</w:t>
      </w:r>
      <w:r w:rsidR="000C2ACD">
        <w:rPr>
          <w:rFonts w:ascii="PT Sans" w:hAnsi="PT Sans"/>
          <w:sz w:val="22"/>
        </w:rPr>
        <w:t>ы</w:t>
      </w:r>
      <w:r w:rsidRPr="00665A9F">
        <w:rPr>
          <w:rFonts w:ascii="PT Sans" w:hAnsi="PT Sans"/>
          <w:sz w:val="22"/>
        </w:rPr>
        <w:t>; наименований систем водоотведения; диаметр</w:t>
      </w:r>
      <w:r w:rsidR="000C2ACD">
        <w:rPr>
          <w:rFonts w:ascii="PT Sans" w:hAnsi="PT Sans"/>
          <w:sz w:val="22"/>
        </w:rPr>
        <w:t xml:space="preserve">ы </w:t>
      </w:r>
      <w:r w:rsidRPr="00665A9F">
        <w:rPr>
          <w:rFonts w:ascii="PT Sans" w:hAnsi="PT Sans"/>
          <w:sz w:val="22"/>
        </w:rPr>
        <w:t>трубопроводов систем водоотведения; описания и типа применяемой изоляции; уклон</w:t>
      </w:r>
      <w:r w:rsidR="000C2ACD">
        <w:rPr>
          <w:rFonts w:ascii="PT Sans" w:hAnsi="PT Sans"/>
          <w:sz w:val="22"/>
        </w:rPr>
        <w:t>ы</w:t>
      </w:r>
      <w:r w:rsidRPr="00665A9F">
        <w:rPr>
          <w:rFonts w:ascii="PT Sans" w:hAnsi="PT Sans"/>
          <w:sz w:val="22"/>
        </w:rPr>
        <w:t xml:space="preserve"> трубопроводов систем водоотведения; расположени</w:t>
      </w:r>
      <w:r w:rsidR="000C2ACD">
        <w:rPr>
          <w:rFonts w:ascii="PT Sans" w:hAnsi="PT Sans"/>
          <w:sz w:val="22"/>
        </w:rPr>
        <w:t>е</w:t>
      </w:r>
      <w:r w:rsidRPr="00665A9F">
        <w:rPr>
          <w:rFonts w:ascii="PT Sans" w:hAnsi="PT Sans"/>
          <w:sz w:val="22"/>
        </w:rPr>
        <w:t xml:space="preserve"> и тип</w:t>
      </w:r>
      <w:r w:rsidR="000C2ACD">
        <w:rPr>
          <w:rFonts w:ascii="PT Sans" w:hAnsi="PT Sans"/>
          <w:sz w:val="22"/>
        </w:rPr>
        <w:t>ы</w:t>
      </w:r>
      <w:r w:rsidRPr="00665A9F">
        <w:rPr>
          <w:rFonts w:ascii="PT Sans" w:hAnsi="PT Sans"/>
          <w:sz w:val="22"/>
        </w:rPr>
        <w:t xml:space="preserve"> применяемых фитингов, прочисток, ревизий и арматуры систем водоотведения;</w:t>
      </w:r>
    </w:p>
    <w:p w14:paraId="590A3BE3" w14:textId="164613EE" w:rsidR="00665A9F" w:rsidRPr="00665A9F" w:rsidRDefault="000C2ACD" w:rsidP="00665A9F">
      <w:pPr>
        <w:spacing w:line="240" w:lineRule="auto"/>
        <w:ind w:left="567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>3</w:t>
      </w:r>
      <w:r w:rsidR="00665A9F" w:rsidRPr="00665A9F">
        <w:rPr>
          <w:rFonts w:ascii="PT Sans" w:hAnsi="PT Sans"/>
          <w:sz w:val="22"/>
        </w:rPr>
        <w:t>. Добавлен отдельн</w:t>
      </w:r>
      <w:r>
        <w:rPr>
          <w:rFonts w:ascii="PT Sans" w:hAnsi="PT Sans"/>
          <w:sz w:val="22"/>
        </w:rPr>
        <w:t>ый</w:t>
      </w:r>
      <w:r w:rsidR="00665A9F" w:rsidRPr="00665A9F">
        <w:rPr>
          <w:rFonts w:ascii="PT Sans" w:hAnsi="PT Sans"/>
          <w:sz w:val="22"/>
        </w:rPr>
        <w:t xml:space="preserve"> выпуска для ИТП;</w:t>
      </w:r>
    </w:p>
    <w:p w14:paraId="78A853BF" w14:textId="5323EA57" w:rsidR="00665A9F" w:rsidRPr="00665A9F" w:rsidRDefault="00665A9F" w:rsidP="00665A9F">
      <w:pPr>
        <w:spacing w:line="240" w:lineRule="auto"/>
        <w:ind w:left="567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 xml:space="preserve">10. </w:t>
      </w:r>
      <w:r w:rsidR="000C2ACD">
        <w:rPr>
          <w:rFonts w:ascii="PT Sans" w:hAnsi="PT Sans"/>
          <w:sz w:val="22"/>
        </w:rPr>
        <w:t>Ск</w:t>
      </w:r>
      <w:r w:rsidRPr="00665A9F">
        <w:rPr>
          <w:rFonts w:ascii="PT Sans" w:hAnsi="PT Sans"/>
          <w:sz w:val="22"/>
        </w:rPr>
        <w:t>орректиров</w:t>
      </w:r>
      <w:r w:rsidR="000C2ACD">
        <w:rPr>
          <w:rFonts w:ascii="PT Sans" w:hAnsi="PT Sans"/>
          <w:sz w:val="22"/>
        </w:rPr>
        <w:t>ана</w:t>
      </w:r>
      <w:r w:rsidRPr="00665A9F">
        <w:rPr>
          <w:rFonts w:ascii="PT Sans" w:hAnsi="PT Sans"/>
          <w:sz w:val="22"/>
        </w:rPr>
        <w:t xml:space="preserve"> разводки трубопроводов систем водоотведения в связи с изменением архитектурно-планировочных решений и </w:t>
      </w:r>
      <w:proofErr w:type="spellStart"/>
      <w:r w:rsidRPr="00665A9F">
        <w:rPr>
          <w:rFonts w:ascii="PT Sans" w:hAnsi="PT Sans"/>
          <w:sz w:val="22"/>
        </w:rPr>
        <w:t>взаимоувязки</w:t>
      </w:r>
      <w:proofErr w:type="spellEnd"/>
      <w:r w:rsidRPr="00665A9F">
        <w:rPr>
          <w:rFonts w:ascii="PT Sans" w:hAnsi="PT Sans"/>
          <w:sz w:val="22"/>
        </w:rPr>
        <w:t xml:space="preserve"> со смежными системами.</w:t>
      </w:r>
    </w:p>
    <w:p w14:paraId="6CA1AFE2" w14:textId="77777777" w:rsidR="00665A9F" w:rsidRPr="00665A9F" w:rsidRDefault="00665A9F" w:rsidP="00665A9F">
      <w:pPr>
        <w:spacing w:line="240" w:lineRule="auto"/>
        <w:rPr>
          <w:rFonts w:ascii="PT Sans" w:hAnsi="PT Sans"/>
          <w:sz w:val="22"/>
        </w:rPr>
      </w:pPr>
    </w:p>
    <w:p w14:paraId="28C89FA3" w14:textId="791B931E" w:rsidR="00665A9F" w:rsidRDefault="00665A9F" w:rsidP="00665A9F">
      <w:pPr>
        <w:spacing w:line="240" w:lineRule="auto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 xml:space="preserve">Подраздел 3. Система водоотведения. </w:t>
      </w:r>
    </w:p>
    <w:p w14:paraId="01F55968" w14:textId="0C06C547" w:rsidR="0022736C" w:rsidRPr="0022736C" w:rsidRDefault="0022736C" w:rsidP="0022736C">
      <w:pPr>
        <w:spacing w:line="240" w:lineRule="auto"/>
        <w:ind w:left="567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 xml:space="preserve">1. </w:t>
      </w:r>
      <w:r w:rsidR="000C2ACD">
        <w:rPr>
          <w:rFonts w:ascii="PT Sans" w:hAnsi="PT Sans"/>
          <w:sz w:val="22"/>
        </w:rPr>
        <w:t xml:space="preserve">Уточнены архитектурные отметки; расходы и баланс </w:t>
      </w:r>
      <w:proofErr w:type="spellStart"/>
      <w:r w:rsidR="000C2ACD">
        <w:rPr>
          <w:rFonts w:ascii="PT Sans" w:hAnsi="PT Sans"/>
          <w:sz w:val="22"/>
        </w:rPr>
        <w:t>ВиВ</w:t>
      </w:r>
      <w:proofErr w:type="spellEnd"/>
      <w:r w:rsidR="000C2ACD">
        <w:rPr>
          <w:rFonts w:ascii="PT Sans" w:hAnsi="PT Sans"/>
          <w:sz w:val="22"/>
        </w:rPr>
        <w:t xml:space="preserve">; </w:t>
      </w:r>
      <w:r w:rsidRPr="0022736C">
        <w:rPr>
          <w:rFonts w:ascii="PT Sans" w:hAnsi="PT Sans"/>
          <w:sz w:val="22"/>
        </w:rPr>
        <w:t>описание и тип применяемой изоляции на</w:t>
      </w:r>
      <w:r>
        <w:rPr>
          <w:rFonts w:ascii="PT Sans" w:hAnsi="PT Sans"/>
          <w:sz w:val="22"/>
        </w:rPr>
        <w:t xml:space="preserve"> </w:t>
      </w:r>
      <w:r w:rsidRPr="0022736C">
        <w:rPr>
          <w:rFonts w:ascii="PT Sans" w:hAnsi="PT Sans"/>
          <w:sz w:val="22"/>
        </w:rPr>
        <w:t>трубопроводах водостока, прокладываемых в пространстве</w:t>
      </w:r>
      <w:r>
        <w:rPr>
          <w:rFonts w:ascii="PT Sans" w:hAnsi="PT Sans"/>
          <w:sz w:val="22"/>
        </w:rPr>
        <w:t xml:space="preserve"> </w:t>
      </w:r>
      <w:proofErr w:type="gramStart"/>
      <w:r w:rsidRPr="0022736C">
        <w:rPr>
          <w:rFonts w:ascii="PT Sans" w:hAnsi="PT Sans"/>
          <w:sz w:val="22"/>
        </w:rPr>
        <w:t>автостоянки</w:t>
      </w:r>
      <w:r w:rsidR="000C2ACD">
        <w:rPr>
          <w:rFonts w:ascii="PT Sans" w:hAnsi="PT Sans"/>
          <w:sz w:val="22"/>
        </w:rPr>
        <w:t xml:space="preserve">; </w:t>
      </w:r>
      <w:r w:rsidRPr="0022736C">
        <w:rPr>
          <w:rFonts w:ascii="PT Sans" w:hAnsi="PT Sans"/>
          <w:sz w:val="22"/>
        </w:rPr>
        <w:t xml:space="preserve"> расположение</w:t>
      </w:r>
      <w:proofErr w:type="gramEnd"/>
      <w:r w:rsidRPr="0022736C">
        <w:rPr>
          <w:rFonts w:ascii="PT Sans" w:hAnsi="PT Sans"/>
          <w:sz w:val="22"/>
        </w:rPr>
        <w:t xml:space="preserve"> и тип применяемых фитингов,</w:t>
      </w:r>
      <w:r>
        <w:rPr>
          <w:rFonts w:ascii="PT Sans" w:hAnsi="PT Sans"/>
          <w:sz w:val="22"/>
        </w:rPr>
        <w:t xml:space="preserve"> </w:t>
      </w:r>
      <w:r w:rsidRPr="0022736C">
        <w:rPr>
          <w:rFonts w:ascii="PT Sans" w:hAnsi="PT Sans"/>
          <w:sz w:val="22"/>
        </w:rPr>
        <w:t>прочисток и ревизий систем водоотведения:</w:t>
      </w:r>
    </w:p>
    <w:p w14:paraId="3ADB9808" w14:textId="3C9DB763" w:rsidR="0022736C" w:rsidRPr="0022736C" w:rsidRDefault="0022736C" w:rsidP="0022736C">
      <w:pPr>
        <w:spacing w:line="240" w:lineRule="auto"/>
        <w:ind w:left="567"/>
        <w:rPr>
          <w:rFonts w:ascii="PT Sans" w:hAnsi="PT Sans"/>
          <w:sz w:val="22"/>
        </w:rPr>
      </w:pPr>
      <w:r w:rsidRPr="0022736C">
        <w:rPr>
          <w:rFonts w:ascii="PT Sans" w:hAnsi="PT Sans"/>
          <w:sz w:val="22"/>
        </w:rPr>
        <w:t>- добавить переходы с полимерных труб на металлические в</w:t>
      </w:r>
      <w:r>
        <w:rPr>
          <w:rFonts w:ascii="PT Sans" w:hAnsi="PT Sans"/>
          <w:sz w:val="22"/>
        </w:rPr>
        <w:t xml:space="preserve"> </w:t>
      </w:r>
      <w:r w:rsidRPr="0022736C">
        <w:rPr>
          <w:rFonts w:ascii="PT Sans" w:hAnsi="PT Sans"/>
          <w:sz w:val="22"/>
        </w:rPr>
        <w:t>местах подключения водосточных воронок в пристройках.</w:t>
      </w:r>
    </w:p>
    <w:p w14:paraId="31E7F011" w14:textId="496F2305" w:rsidR="0022736C" w:rsidRPr="00665A9F" w:rsidRDefault="000C2ACD" w:rsidP="0022736C">
      <w:pPr>
        <w:spacing w:line="240" w:lineRule="auto"/>
        <w:ind w:left="567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lastRenderedPageBreak/>
        <w:t>2</w:t>
      </w:r>
      <w:r w:rsidR="0022736C" w:rsidRPr="0022736C">
        <w:rPr>
          <w:rFonts w:ascii="PT Sans" w:hAnsi="PT Sans"/>
          <w:sz w:val="22"/>
        </w:rPr>
        <w:t>. Откорректирова</w:t>
      </w:r>
      <w:r>
        <w:rPr>
          <w:rFonts w:ascii="PT Sans" w:hAnsi="PT Sans"/>
          <w:sz w:val="22"/>
        </w:rPr>
        <w:t>на</w:t>
      </w:r>
      <w:r w:rsidR="0022736C" w:rsidRPr="0022736C">
        <w:rPr>
          <w:rFonts w:ascii="PT Sans" w:hAnsi="PT Sans"/>
          <w:sz w:val="22"/>
        </w:rPr>
        <w:t xml:space="preserve"> разводку трубопроводов систем</w:t>
      </w:r>
      <w:r w:rsidR="0022736C">
        <w:rPr>
          <w:rFonts w:ascii="PT Sans" w:hAnsi="PT Sans"/>
          <w:sz w:val="22"/>
        </w:rPr>
        <w:t xml:space="preserve"> </w:t>
      </w:r>
      <w:r w:rsidR="0022736C" w:rsidRPr="0022736C">
        <w:rPr>
          <w:rFonts w:ascii="PT Sans" w:hAnsi="PT Sans"/>
          <w:sz w:val="22"/>
        </w:rPr>
        <w:t>водоотведения в связи с изменением архитектурно</w:t>
      </w:r>
      <w:r w:rsidR="0022736C">
        <w:rPr>
          <w:rFonts w:ascii="PT Sans" w:hAnsi="PT Sans"/>
          <w:sz w:val="22"/>
        </w:rPr>
        <w:t>-</w:t>
      </w:r>
      <w:r w:rsidR="0022736C" w:rsidRPr="0022736C">
        <w:rPr>
          <w:rFonts w:ascii="PT Sans" w:hAnsi="PT Sans"/>
          <w:sz w:val="22"/>
        </w:rPr>
        <w:t xml:space="preserve">планировочных решений и </w:t>
      </w:r>
      <w:proofErr w:type="spellStart"/>
      <w:r w:rsidR="0022736C" w:rsidRPr="0022736C">
        <w:rPr>
          <w:rFonts w:ascii="PT Sans" w:hAnsi="PT Sans"/>
          <w:sz w:val="22"/>
        </w:rPr>
        <w:t>взаимоувязки</w:t>
      </w:r>
      <w:proofErr w:type="spellEnd"/>
      <w:r w:rsidR="0022736C" w:rsidRPr="0022736C">
        <w:rPr>
          <w:rFonts w:ascii="PT Sans" w:hAnsi="PT Sans"/>
          <w:sz w:val="22"/>
        </w:rPr>
        <w:t xml:space="preserve"> со </w:t>
      </w:r>
      <w:proofErr w:type="spellStart"/>
      <w:r w:rsidR="0022736C" w:rsidRPr="0022736C">
        <w:rPr>
          <w:rFonts w:ascii="PT Sans" w:hAnsi="PT Sans"/>
          <w:sz w:val="22"/>
        </w:rPr>
        <w:t>смежнымисистемами</w:t>
      </w:r>
      <w:proofErr w:type="spellEnd"/>
      <w:r w:rsidR="0022736C" w:rsidRPr="0022736C">
        <w:rPr>
          <w:rFonts w:ascii="PT Sans" w:hAnsi="PT Sans"/>
          <w:sz w:val="22"/>
        </w:rPr>
        <w:t>:</w:t>
      </w:r>
      <w:r w:rsidR="0022736C">
        <w:rPr>
          <w:rFonts w:ascii="PT Sans" w:hAnsi="PT Sans"/>
          <w:sz w:val="22"/>
        </w:rPr>
        <w:t xml:space="preserve"> </w:t>
      </w:r>
      <w:r w:rsidR="0022736C" w:rsidRPr="0022736C">
        <w:rPr>
          <w:rFonts w:ascii="PT Sans" w:hAnsi="PT Sans"/>
          <w:sz w:val="22"/>
        </w:rPr>
        <w:t>- уточнить количество выпусков системы условно чистых</w:t>
      </w:r>
      <w:r w:rsidR="0022736C">
        <w:rPr>
          <w:rFonts w:ascii="PT Sans" w:hAnsi="PT Sans"/>
          <w:sz w:val="22"/>
        </w:rPr>
        <w:t xml:space="preserve"> </w:t>
      </w:r>
      <w:r w:rsidR="0022736C" w:rsidRPr="0022736C">
        <w:rPr>
          <w:rFonts w:ascii="PT Sans" w:hAnsi="PT Sans"/>
          <w:sz w:val="22"/>
        </w:rPr>
        <w:t>вод</w:t>
      </w:r>
    </w:p>
    <w:p w14:paraId="09800CE4" w14:textId="77777777" w:rsidR="00665A9F" w:rsidRDefault="00665A9F" w:rsidP="00665A9F">
      <w:pPr>
        <w:spacing w:line="240" w:lineRule="auto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>Часть 2. Наружные сети водоотведения</w:t>
      </w:r>
      <w:r w:rsidRPr="00665A9F">
        <w:rPr>
          <w:rFonts w:ascii="PT Sans" w:hAnsi="PT Sans"/>
          <w:sz w:val="22"/>
        </w:rPr>
        <w:tab/>
      </w:r>
    </w:p>
    <w:p w14:paraId="33A106FC" w14:textId="367C7BBC" w:rsidR="00665A9F" w:rsidRPr="00665A9F" w:rsidRDefault="00665A9F" w:rsidP="00665A9F">
      <w:pPr>
        <w:spacing w:line="240" w:lineRule="auto"/>
        <w:ind w:left="567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>1.</w:t>
      </w:r>
      <w:r w:rsidRPr="00665A9F">
        <w:rPr>
          <w:rFonts w:ascii="PT Sans" w:hAnsi="PT Sans"/>
          <w:sz w:val="22"/>
        </w:rPr>
        <w:tab/>
        <w:t>Уточн</w:t>
      </w:r>
      <w:r w:rsidR="000C2ACD">
        <w:rPr>
          <w:rFonts w:ascii="PT Sans" w:hAnsi="PT Sans"/>
          <w:sz w:val="22"/>
        </w:rPr>
        <w:t>ены:</w:t>
      </w:r>
      <w:r w:rsidRPr="00665A9F">
        <w:rPr>
          <w:rFonts w:ascii="PT Sans" w:hAnsi="PT Sans"/>
          <w:sz w:val="22"/>
        </w:rPr>
        <w:t xml:space="preserve"> расходы хозяйственно-бытовой канализации согласно актуальному балансу водоснабжения / водоотведения;</w:t>
      </w:r>
    </w:p>
    <w:p w14:paraId="4395B20F" w14:textId="21565B3E" w:rsidR="00665A9F" w:rsidRPr="00665A9F" w:rsidRDefault="00665A9F" w:rsidP="00665A9F">
      <w:pPr>
        <w:spacing w:line="240" w:lineRule="auto"/>
        <w:ind w:left="567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>2.</w:t>
      </w:r>
      <w:r w:rsidRPr="00665A9F">
        <w:rPr>
          <w:rFonts w:ascii="PT Sans" w:hAnsi="PT Sans"/>
          <w:sz w:val="22"/>
        </w:rPr>
        <w:tab/>
        <w:t xml:space="preserve"> Включ</w:t>
      </w:r>
      <w:r w:rsidR="000C2ACD">
        <w:rPr>
          <w:rFonts w:ascii="PT Sans" w:hAnsi="PT Sans"/>
          <w:sz w:val="22"/>
        </w:rPr>
        <w:t>ен</w:t>
      </w:r>
      <w:r w:rsidRPr="00665A9F">
        <w:rPr>
          <w:rFonts w:ascii="PT Sans" w:hAnsi="PT Sans"/>
          <w:sz w:val="22"/>
        </w:rPr>
        <w:t xml:space="preserve"> актуальный Договор о подключении (технологическом присоединении).</w:t>
      </w:r>
    </w:p>
    <w:p w14:paraId="752EDD42" w14:textId="06DA7EEF" w:rsidR="0022736C" w:rsidRPr="0022736C" w:rsidRDefault="00665A9F" w:rsidP="0022736C">
      <w:pPr>
        <w:spacing w:line="240" w:lineRule="auto"/>
        <w:ind w:left="567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 xml:space="preserve">3. </w:t>
      </w:r>
      <w:r w:rsidR="0022736C" w:rsidRPr="0022736C">
        <w:rPr>
          <w:rFonts w:ascii="PT Sans" w:hAnsi="PT Sans"/>
          <w:sz w:val="22"/>
        </w:rPr>
        <w:t>Уточн</w:t>
      </w:r>
      <w:r w:rsidR="000C2ACD">
        <w:rPr>
          <w:rFonts w:ascii="PT Sans" w:hAnsi="PT Sans"/>
          <w:sz w:val="22"/>
        </w:rPr>
        <w:t>ены:</w:t>
      </w:r>
      <w:r w:rsidR="0022736C" w:rsidRPr="0022736C">
        <w:rPr>
          <w:rFonts w:ascii="PT Sans" w:hAnsi="PT Sans"/>
          <w:sz w:val="22"/>
        </w:rPr>
        <w:t xml:space="preserve"> планово-высотное положение и количество</w:t>
      </w:r>
      <w:r w:rsidR="0022736C">
        <w:rPr>
          <w:rFonts w:ascii="PT Sans" w:hAnsi="PT Sans"/>
          <w:sz w:val="22"/>
        </w:rPr>
        <w:t xml:space="preserve"> </w:t>
      </w:r>
      <w:r w:rsidR="0022736C" w:rsidRPr="0022736C">
        <w:rPr>
          <w:rFonts w:ascii="PT Sans" w:hAnsi="PT Sans"/>
          <w:sz w:val="22"/>
        </w:rPr>
        <w:t>выпусков хозяйственно-бытовой канализации и дождевой</w:t>
      </w:r>
      <w:r w:rsidR="0022736C">
        <w:rPr>
          <w:rFonts w:ascii="PT Sans" w:hAnsi="PT Sans"/>
          <w:sz w:val="22"/>
        </w:rPr>
        <w:t xml:space="preserve"> </w:t>
      </w:r>
      <w:r w:rsidR="0022736C" w:rsidRPr="0022736C">
        <w:rPr>
          <w:rFonts w:ascii="PT Sans" w:hAnsi="PT Sans"/>
          <w:sz w:val="22"/>
        </w:rPr>
        <w:t>канализации</w:t>
      </w:r>
      <w:r w:rsidR="000C2ACD">
        <w:rPr>
          <w:rFonts w:ascii="PT Sans" w:hAnsi="PT Sans"/>
          <w:sz w:val="22"/>
        </w:rPr>
        <w:t>;</w:t>
      </w:r>
      <w:r w:rsidRPr="00665A9F">
        <w:rPr>
          <w:rFonts w:ascii="PT Sans" w:hAnsi="PT Sans"/>
          <w:sz w:val="22"/>
        </w:rPr>
        <w:t xml:space="preserve"> спецификаци</w:t>
      </w:r>
      <w:r w:rsidR="000C2ACD">
        <w:rPr>
          <w:rFonts w:ascii="PT Sans" w:hAnsi="PT Sans"/>
          <w:sz w:val="22"/>
        </w:rPr>
        <w:t xml:space="preserve">я изделии и материалов; </w:t>
      </w:r>
      <w:r w:rsidR="0022736C" w:rsidRPr="0022736C">
        <w:rPr>
          <w:rFonts w:ascii="PT Sans" w:hAnsi="PT Sans"/>
          <w:sz w:val="22"/>
        </w:rPr>
        <w:t>тип основания под проектируемые выпуски</w:t>
      </w:r>
    </w:p>
    <w:p w14:paraId="57783AAC" w14:textId="77777777" w:rsidR="0022736C" w:rsidRPr="00665A9F" w:rsidRDefault="0022736C" w:rsidP="00665A9F">
      <w:pPr>
        <w:spacing w:line="240" w:lineRule="auto"/>
        <w:ind w:left="567"/>
        <w:rPr>
          <w:rFonts w:ascii="PT Sans" w:hAnsi="PT Sans"/>
          <w:sz w:val="22"/>
        </w:rPr>
      </w:pPr>
    </w:p>
    <w:p w14:paraId="4210436A" w14:textId="77777777" w:rsidR="00665A9F" w:rsidRDefault="00665A9F" w:rsidP="00665A9F">
      <w:pPr>
        <w:spacing w:line="240" w:lineRule="auto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 xml:space="preserve">Часть3. </w:t>
      </w:r>
      <w:proofErr w:type="spellStart"/>
      <w:r w:rsidRPr="00665A9F">
        <w:rPr>
          <w:rFonts w:ascii="PT Sans" w:hAnsi="PT Sans"/>
          <w:sz w:val="22"/>
        </w:rPr>
        <w:t>Пристенный</w:t>
      </w:r>
      <w:proofErr w:type="spellEnd"/>
      <w:r w:rsidRPr="00665A9F">
        <w:rPr>
          <w:rFonts w:ascii="PT Sans" w:hAnsi="PT Sans"/>
          <w:sz w:val="22"/>
        </w:rPr>
        <w:t xml:space="preserve"> дренаж</w:t>
      </w:r>
      <w:r w:rsidRPr="00665A9F">
        <w:rPr>
          <w:rFonts w:ascii="PT Sans" w:hAnsi="PT Sans"/>
          <w:sz w:val="22"/>
        </w:rPr>
        <w:tab/>
      </w:r>
    </w:p>
    <w:p w14:paraId="39AB9D48" w14:textId="7C73D013" w:rsidR="00665A9F" w:rsidRPr="00665A9F" w:rsidRDefault="00665A9F" w:rsidP="000C2ACD">
      <w:pPr>
        <w:spacing w:line="240" w:lineRule="auto"/>
        <w:ind w:left="567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>1. Уточн</w:t>
      </w:r>
      <w:r w:rsidR="000C2ACD">
        <w:rPr>
          <w:rFonts w:ascii="PT Sans" w:hAnsi="PT Sans"/>
          <w:sz w:val="22"/>
        </w:rPr>
        <w:t>ены:</w:t>
      </w:r>
      <w:r w:rsidRPr="00665A9F">
        <w:rPr>
          <w:rFonts w:ascii="PT Sans" w:hAnsi="PT Sans"/>
          <w:sz w:val="22"/>
        </w:rPr>
        <w:t xml:space="preserve"> объемы дренажных вод в соответствии с актуальными </w:t>
      </w:r>
      <w:proofErr w:type="gramStart"/>
      <w:r w:rsidRPr="00665A9F">
        <w:rPr>
          <w:rFonts w:ascii="PT Sans" w:hAnsi="PT Sans"/>
          <w:sz w:val="22"/>
        </w:rPr>
        <w:t>ИГИ</w:t>
      </w:r>
      <w:r w:rsidR="000C2ACD">
        <w:rPr>
          <w:rFonts w:ascii="PT Sans" w:hAnsi="PT Sans"/>
          <w:sz w:val="22"/>
        </w:rPr>
        <w:t xml:space="preserve">; </w:t>
      </w:r>
      <w:r w:rsidRPr="00665A9F">
        <w:rPr>
          <w:rFonts w:ascii="PT Sans" w:hAnsi="PT Sans"/>
          <w:sz w:val="22"/>
        </w:rPr>
        <w:t xml:space="preserve"> планово</w:t>
      </w:r>
      <w:proofErr w:type="gramEnd"/>
      <w:r w:rsidRPr="00665A9F">
        <w:rPr>
          <w:rFonts w:ascii="PT Sans" w:hAnsi="PT Sans"/>
          <w:sz w:val="22"/>
        </w:rPr>
        <w:t xml:space="preserve">-высотное положение сетей </w:t>
      </w:r>
      <w:proofErr w:type="spellStart"/>
      <w:r w:rsidRPr="00665A9F">
        <w:rPr>
          <w:rFonts w:ascii="PT Sans" w:hAnsi="PT Sans"/>
          <w:sz w:val="22"/>
        </w:rPr>
        <w:t>пристенного</w:t>
      </w:r>
      <w:proofErr w:type="spellEnd"/>
      <w:r w:rsidRPr="00665A9F">
        <w:rPr>
          <w:rFonts w:ascii="PT Sans" w:hAnsi="PT Sans"/>
          <w:sz w:val="22"/>
        </w:rPr>
        <w:t xml:space="preserve"> дренажа;</w:t>
      </w:r>
    </w:p>
    <w:p w14:paraId="07BDA0B6" w14:textId="6CCBB908" w:rsidR="00665A9F" w:rsidRPr="00665A9F" w:rsidRDefault="00665A9F" w:rsidP="00665A9F">
      <w:pPr>
        <w:spacing w:line="240" w:lineRule="auto"/>
        <w:ind w:left="567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>3. Включ</w:t>
      </w:r>
      <w:r w:rsidR="000C2ACD">
        <w:rPr>
          <w:rFonts w:ascii="PT Sans" w:hAnsi="PT Sans"/>
          <w:sz w:val="22"/>
        </w:rPr>
        <w:t>ен</w:t>
      </w:r>
      <w:r w:rsidRPr="00665A9F">
        <w:rPr>
          <w:rFonts w:ascii="PT Sans" w:hAnsi="PT Sans"/>
          <w:sz w:val="22"/>
        </w:rPr>
        <w:t xml:space="preserve"> актуальный Договор о подключении (технологическом присоединении).</w:t>
      </w:r>
    </w:p>
    <w:p w14:paraId="10CB1985" w14:textId="3BC0CCD7" w:rsidR="00665A9F" w:rsidRPr="00665A9F" w:rsidRDefault="00665A9F" w:rsidP="00665A9F">
      <w:pPr>
        <w:spacing w:line="240" w:lineRule="auto"/>
        <w:ind w:left="567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>4. Уточн</w:t>
      </w:r>
      <w:r w:rsidR="000C2ACD">
        <w:rPr>
          <w:rFonts w:ascii="PT Sans" w:hAnsi="PT Sans"/>
          <w:sz w:val="22"/>
        </w:rPr>
        <w:t>ена</w:t>
      </w:r>
      <w:r w:rsidRPr="00665A9F">
        <w:rPr>
          <w:rFonts w:ascii="PT Sans" w:hAnsi="PT Sans"/>
          <w:sz w:val="22"/>
        </w:rPr>
        <w:t xml:space="preserve"> спецификацию изделии и материалов.</w:t>
      </w:r>
    </w:p>
    <w:p w14:paraId="5A9ECE05" w14:textId="4A0C978C" w:rsidR="00665A9F" w:rsidRPr="00665A9F" w:rsidRDefault="00665A9F" w:rsidP="00665A9F">
      <w:pPr>
        <w:spacing w:line="240" w:lineRule="auto"/>
        <w:ind w:left="567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>5. Разработа</w:t>
      </w:r>
      <w:r w:rsidR="000C2ACD">
        <w:rPr>
          <w:rFonts w:ascii="PT Sans" w:hAnsi="PT Sans"/>
          <w:sz w:val="22"/>
        </w:rPr>
        <w:t>ны</w:t>
      </w:r>
      <w:r w:rsidRPr="00665A9F">
        <w:rPr>
          <w:rFonts w:ascii="PT Sans" w:hAnsi="PT Sans"/>
          <w:sz w:val="22"/>
        </w:rPr>
        <w:t xml:space="preserve"> конструктивные решения с учетом актуальных ИГИ.</w:t>
      </w:r>
    </w:p>
    <w:p w14:paraId="738A18D8" w14:textId="52913485" w:rsidR="00665A9F" w:rsidRDefault="00665A9F" w:rsidP="00665A9F">
      <w:pPr>
        <w:spacing w:line="240" w:lineRule="auto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>Подраздел3. Система водоотведения. Часть 4. Дренажная насосная станция.</w:t>
      </w:r>
      <w:r w:rsidRPr="00665A9F">
        <w:rPr>
          <w:rFonts w:ascii="PT Sans" w:hAnsi="PT Sans"/>
          <w:sz w:val="22"/>
        </w:rPr>
        <w:tab/>
      </w:r>
    </w:p>
    <w:p w14:paraId="45CF846C" w14:textId="5DE934B7" w:rsidR="00665A9F" w:rsidRPr="00665A9F" w:rsidRDefault="00665A9F" w:rsidP="000C2ACD">
      <w:pPr>
        <w:spacing w:line="240" w:lineRule="auto"/>
        <w:ind w:left="567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>1</w:t>
      </w:r>
      <w:r w:rsidRPr="00665A9F">
        <w:rPr>
          <w:rFonts w:ascii="PT Sans" w:hAnsi="PT Sans"/>
          <w:sz w:val="22"/>
        </w:rPr>
        <w:t>. Уточн</w:t>
      </w:r>
      <w:r w:rsidR="000C2ACD">
        <w:rPr>
          <w:rFonts w:ascii="PT Sans" w:hAnsi="PT Sans"/>
          <w:sz w:val="22"/>
        </w:rPr>
        <w:t>ена</w:t>
      </w:r>
      <w:r w:rsidRPr="00665A9F">
        <w:rPr>
          <w:rFonts w:ascii="PT Sans" w:hAnsi="PT Sans"/>
          <w:sz w:val="22"/>
        </w:rPr>
        <w:t xml:space="preserve"> производительность дренажной насосной станции</w:t>
      </w:r>
      <w:r w:rsidR="000C2ACD">
        <w:rPr>
          <w:rFonts w:ascii="PT Sans" w:hAnsi="PT Sans"/>
          <w:sz w:val="22"/>
        </w:rPr>
        <w:t>;</w:t>
      </w:r>
      <w:r w:rsidRPr="00665A9F">
        <w:rPr>
          <w:rFonts w:ascii="PT Sans" w:hAnsi="PT Sans"/>
          <w:sz w:val="22"/>
        </w:rPr>
        <w:t xml:space="preserve"> планово-высотное положение ДНС</w:t>
      </w:r>
      <w:r w:rsidR="000C2ACD">
        <w:rPr>
          <w:rFonts w:ascii="PT Sans" w:hAnsi="PT Sans"/>
          <w:sz w:val="22"/>
        </w:rPr>
        <w:t>;</w:t>
      </w:r>
      <w:r w:rsidRPr="00665A9F">
        <w:rPr>
          <w:rFonts w:ascii="PT Sans" w:hAnsi="PT Sans"/>
          <w:sz w:val="22"/>
        </w:rPr>
        <w:t xml:space="preserve"> спецификацию изделии и материалов.</w:t>
      </w:r>
    </w:p>
    <w:p w14:paraId="451803D1" w14:textId="0DFE049B" w:rsidR="00665A9F" w:rsidRPr="00665A9F" w:rsidRDefault="000C2ACD" w:rsidP="00665A9F">
      <w:pPr>
        <w:spacing w:line="240" w:lineRule="auto"/>
        <w:ind w:left="567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>2</w:t>
      </w:r>
      <w:r w:rsidR="00665A9F" w:rsidRPr="00665A9F">
        <w:rPr>
          <w:rFonts w:ascii="PT Sans" w:hAnsi="PT Sans"/>
          <w:sz w:val="22"/>
        </w:rPr>
        <w:t>. Разработа</w:t>
      </w:r>
      <w:r>
        <w:rPr>
          <w:rFonts w:ascii="PT Sans" w:hAnsi="PT Sans"/>
          <w:sz w:val="22"/>
        </w:rPr>
        <w:t>ны</w:t>
      </w:r>
      <w:r w:rsidR="00665A9F" w:rsidRPr="00665A9F">
        <w:rPr>
          <w:rFonts w:ascii="PT Sans" w:hAnsi="PT Sans"/>
          <w:sz w:val="22"/>
        </w:rPr>
        <w:t xml:space="preserve"> конструктивные решения с учетом актуальных ИГИ.</w:t>
      </w:r>
    </w:p>
    <w:p w14:paraId="455747EF" w14:textId="0A04E2BD" w:rsidR="00665A9F" w:rsidRPr="00665A9F" w:rsidRDefault="00665A9F" w:rsidP="00665A9F">
      <w:pPr>
        <w:spacing w:line="240" w:lineRule="auto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 xml:space="preserve">Подраздел 4. Отопление, вентиляция и кондиционирование воздуха, тепловые сети. </w:t>
      </w:r>
    </w:p>
    <w:p w14:paraId="371BAB2C" w14:textId="77777777" w:rsidR="00665A9F" w:rsidRDefault="00665A9F" w:rsidP="00665A9F">
      <w:pPr>
        <w:spacing w:line="240" w:lineRule="auto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 xml:space="preserve">Часть 1. Система отопления, вентиляции и кондиционирования воздуха. </w:t>
      </w:r>
      <w:r w:rsidRPr="00665A9F">
        <w:rPr>
          <w:rFonts w:ascii="PT Sans" w:hAnsi="PT Sans"/>
          <w:sz w:val="22"/>
        </w:rPr>
        <w:tab/>
      </w:r>
    </w:p>
    <w:p w14:paraId="5E772B5A" w14:textId="5A6036CB" w:rsidR="0022736C" w:rsidRPr="0022736C" w:rsidRDefault="0022736C" w:rsidP="00665A9F">
      <w:pPr>
        <w:spacing w:line="240" w:lineRule="auto"/>
        <w:ind w:left="567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 xml:space="preserve">1. </w:t>
      </w:r>
      <w:r w:rsidRPr="0022736C">
        <w:rPr>
          <w:rFonts w:ascii="PT Sans" w:hAnsi="PT Sans"/>
          <w:sz w:val="22"/>
        </w:rPr>
        <w:t>Выполн</w:t>
      </w:r>
      <w:r w:rsidR="000C2ACD">
        <w:rPr>
          <w:rFonts w:ascii="PT Sans" w:hAnsi="PT Sans"/>
          <w:sz w:val="22"/>
        </w:rPr>
        <w:t>ена</w:t>
      </w:r>
      <w:r w:rsidRPr="0022736C">
        <w:rPr>
          <w:rFonts w:ascii="PT Sans" w:hAnsi="PT Sans"/>
          <w:sz w:val="22"/>
        </w:rPr>
        <w:t xml:space="preserve"> корректировку согласно обновленному бренд-листу и заданиям смежных разделов. </w:t>
      </w:r>
    </w:p>
    <w:p w14:paraId="4CF4BD00" w14:textId="6BDF0769" w:rsidR="00665A9F" w:rsidRPr="00665A9F" w:rsidRDefault="0022736C" w:rsidP="00665A9F">
      <w:pPr>
        <w:spacing w:line="240" w:lineRule="auto"/>
        <w:ind w:left="567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>2</w:t>
      </w:r>
      <w:r w:rsidR="00665A9F" w:rsidRPr="00665A9F">
        <w:rPr>
          <w:rFonts w:ascii="PT Sans" w:hAnsi="PT Sans"/>
          <w:sz w:val="22"/>
        </w:rPr>
        <w:t>. Добав</w:t>
      </w:r>
      <w:r w:rsidR="000C2ACD">
        <w:rPr>
          <w:rFonts w:ascii="PT Sans" w:hAnsi="PT Sans"/>
          <w:sz w:val="22"/>
        </w:rPr>
        <w:t>лены</w:t>
      </w:r>
      <w:r w:rsidR="00665A9F" w:rsidRPr="00665A9F">
        <w:rPr>
          <w:rFonts w:ascii="PT Sans" w:hAnsi="PT Sans"/>
          <w:sz w:val="22"/>
        </w:rPr>
        <w:t xml:space="preserve"> решения по удалению газов после систем ППТ в </w:t>
      </w:r>
      <w:proofErr w:type="spellStart"/>
      <w:r w:rsidR="00665A9F" w:rsidRPr="00665A9F">
        <w:rPr>
          <w:rFonts w:ascii="PT Sans" w:hAnsi="PT Sans"/>
          <w:sz w:val="22"/>
        </w:rPr>
        <w:t>электрощитовых</w:t>
      </w:r>
      <w:proofErr w:type="spellEnd"/>
      <w:r w:rsidR="00665A9F" w:rsidRPr="00665A9F">
        <w:rPr>
          <w:rFonts w:ascii="PT Sans" w:hAnsi="PT Sans"/>
          <w:sz w:val="22"/>
        </w:rPr>
        <w:t>;</w:t>
      </w:r>
    </w:p>
    <w:p w14:paraId="6403980B" w14:textId="192ECB59" w:rsidR="00665A9F" w:rsidRPr="00665A9F" w:rsidRDefault="0022736C" w:rsidP="00665A9F">
      <w:pPr>
        <w:spacing w:line="240" w:lineRule="auto"/>
        <w:ind w:left="567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>3</w:t>
      </w:r>
      <w:r w:rsidR="00665A9F" w:rsidRPr="00665A9F">
        <w:rPr>
          <w:rFonts w:ascii="PT Sans" w:hAnsi="PT Sans"/>
          <w:sz w:val="22"/>
        </w:rPr>
        <w:t>. Уточн</w:t>
      </w:r>
      <w:r w:rsidR="000C2ACD">
        <w:rPr>
          <w:rFonts w:ascii="PT Sans" w:hAnsi="PT Sans"/>
          <w:sz w:val="22"/>
        </w:rPr>
        <w:t>ена</w:t>
      </w:r>
      <w:r w:rsidR="00665A9F" w:rsidRPr="00665A9F">
        <w:rPr>
          <w:rFonts w:ascii="PT Sans" w:hAnsi="PT Sans"/>
          <w:sz w:val="22"/>
        </w:rPr>
        <w:t xml:space="preserve"> спецификаци</w:t>
      </w:r>
      <w:r w:rsidR="000C2ACD">
        <w:rPr>
          <w:rFonts w:ascii="PT Sans" w:hAnsi="PT Sans"/>
          <w:sz w:val="22"/>
        </w:rPr>
        <w:t>я</w:t>
      </w:r>
      <w:r w:rsidR="00665A9F" w:rsidRPr="00665A9F">
        <w:rPr>
          <w:rFonts w:ascii="PT Sans" w:hAnsi="PT Sans"/>
          <w:sz w:val="22"/>
        </w:rPr>
        <w:t xml:space="preserve"> изделии и материалов.</w:t>
      </w:r>
    </w:p>
    <w:p w14:paraId="19086B2F" w14:textId="34E8D00E" w:rsidR="00665A9F" w:rsidRPr="00665A9F" w:rsidRDefault="00665A9F" w:rsidP="00665A9F">
      <w:pPr>
        <w:spacing w:line="240" w:lineRule="auto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 xml:space="preserve">Подраздел 4. Отопление, вентиляция и кондиционирование воздуха, тепловые сети. </w:t>
      </w:r>
    </w:p>
    <w:p w14:paraId="2F511B8E" w14:textId="77777777" w:rsidR="00665A9F" w:rsidRDefault="00665A9F" w:rsidP="00665A9F">
      <w:pPr>
        <w:spacing w:line="240" w:lineRule="auto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>Часть 2. Индивидуальный тепловой пункт. Тепломеханические решения.</w:t>
      </w:r>
      <w:r w:rsidRPr="00665A9F">
        <w:rPr>
          <w:rFonts w:ascii="PT Sans" w:hAnsi="PT Sans"/>
          <w:sz w:val="22"/>
        </w:rPr>
        <w:tab/>
      </w:r>
    </w:p>
    <w:p w14:paraId="2BA0E9C6" w14:textId="19CBA6F8" w:rsidR="0022736C" w:rsidRPr="0022736C" w:rsidRDefault="0022736C" w:rsidP="0022736C">
      <w:pPr>
        <w:spacing w:line="240" w:lineRule="auto"/>
        <w:ind w:left="567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 xml:space="preserve">1. </w:t>
      </w:r>
      <w:r w:rsidRPr="0022736C">
        <w:rPr>
          <w:rFonts w:ascii="PT Sans" w:hAnsi="PT Sans"/>
          <w:sz w:val="22"/>
        </w:rPr>
        <w:t>Выполн</w:t>
      </w:r>
      <w:r w:rsidR="000C2ACD">
        <w:rPr>
          <w:rFonts w:ascii="PT Sans" w:hAnsi="PT Sans"/>
          <w:sz w:val="22"/>
        </w:rPr>
        <w:t xml:space="preserve">ена </w:t>
      </w:r>
      <w:r w:rsidRPr="0022736C">
        <w:rPr>
          <w:rFonts w:ascii="PT Sans" w:hAnsi="PT Sans"/>
          <w:sz w:val="22"/>
        </w:rPr>
        <w:t>корректировку согласно обновленным</w:t>
      </w:r>
      <w:r w:rsidR="000C2ACD">
        <w:rPr>
          <w:rFonts w:ascii="PT Sans" w:hAnsi="PT Sans"/>
          <w:sz w:val="22"/>
        </w:rPr>
        <w:t xml:space="preserve"> </w:t>
      </w:r>
      <w:r w:rsidRPr="0022736C">
        <w:rPr>
          <w:rFonts w:ascii="PT Sans" w:hAnsi="PT Sans"/>
          <w:sz w:val="22"/>
        </w:rPr>
        <w:t>заданиям смежных разделов.</w:t>
      </w:r>
      <w:r w:rsidRPr="0022736C">
        <w:rPr>
          <w:rFonts w:ascii="PT Sans" w:hAnsi="PT Sans"/>
          <w:sz w:val="22"/>
        </w:rPr>
        <w:br/>
        <w:t>2. Уточн</w:t>
      </w:r>
      <w:r w:rsidR="000C2ACD">
        <w:rPr>
          <w:rFonts w:ascii="PT Sans" w:hAnsi="PT Sans"/>
          <w:sz w:val="22"/>
        </w:rPr>
        <w:t>ена</w:t>
      </w:r>
      <w:r w:rsidRPr="0022736C">
        <w:rPr>
          <w:rFonts w:ascii="PT Sans" w:hAnsi="PT Sans"/>
          <w:sz w:val="22"/>
        </w:rPr>
        <w:t xml:space="preserve"> номенклатуру применяемого оборудования.</w:t>
      </w:r>
    </w:p>
    <w:p w14:paraId="60493A79" w14:textId="5A0572F0" w:rsidR="00665A9F" w:rsidRPr="00665A9F" w:rsidRDefault="00665A9F" w:rsidP="00665A9F">
      <w:pPr>
        <w:spacing w:line="240" w:lineRule="auto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 xml:space="preserve">Подраздел 5. Сети связи. </w:t>
      </w:r>
    </w:p>
    <w:p w14:paraId="6A5B3E0F" w14:textId="77777777" w:rsidR="00665A9F" w:rsidRDefault="00665A9F" w:rsidP="00665A9F">
      <w:pPr>
        <w:spacing w:line="240" w:lineRule="auto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>Часть 3. Автоматическая система пожарной сигнализации. Оповещение и управление эвакуацией людей при пожаре.</w:t>
      </w:r>
      <w:r w:rsidRPr="00665A9F">
        <w:rPr>
          <w:rFonts w:ascii="PT Sans" w:hAnsi="PT Sans"/>
          <w:sz w:val="22"/>
        </w:rPr>
        <w:tab/>
      </w:r>
    </w:p>
    <w:p w14:paraId="5D07D7C9" w14:textId="390058C4" w:rsidR="00665A9F" w:rsidRPr="00665A9F" w:rsidRDefault="00665A9F" w:rsidP="00665A9F">
      <w:pPr>
        <w:spacing w:line="240" w:lineRule="auto"/>
        <w:ind w:left="567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>1. Актуализирова</w:t>
      </w:r>
      <w:r w:rsidR="000C2ACD">
        <w:rPr>
          <w:rFonts w:ascii="PT Sans" w:hAnsi="PT Sans"/>
          <w:sz w:val="22"/>
        </w:rPr>
        <w:t>ны:</w:t>
      </w:r>
      <w:r w:rsidRPr="00665A9F">
        <w:rPr>
          <w:rFonts w:ascii="PT Sans" w:hAnsi="PT Sans"/>
          <w:sz w:val="22"/>
        </w:rPr>
        <w:t xml:space="preserve"> структурные схемы оборудования;</w:t>
      </w:r>
      <w:r w:rsidR="000C2ACD">
        <w:rPr>
          <w:rFonts w:ascii="PT Sans" w:hAnsi="PT Sans"/>
          <w:sz w:val="22"/>
        </w:rPr>
        <w:t xml:space="preserve"> </w:t>
      </w:r>
      <w:r w:rsidRPr="00665A9F">
        <w:rPr>
          <w:rFonts w:ascii="PT Sans" w:hAnsi="PT Sans"/>
          <w:sz w:val="22"/>
        </w:rPr>
        <w:t>количество</w:t>
      </w:r>
      <w:r w:rsidR="000C2ACD">
        <w:rPr>
          <w:rFonts w:ascii="PT Sans" w:hAnsi="PT Sans"/>
          <w:sz w:val="22"/>
        </w:rPr>
        <w:t xml:space="preserve"> оборудования</w:t>
      </w:r>
    </w:p>
    <w:p w14:paraId="10EE1210" w14:textId="77777777" w:rsidR="00665A9F" w:rsidRPr="00665A9F" w:rsidRDefault="00665A9F" w:rsidP="00665A9F">
      <w:pPr>
        <w:spacing w:line="240" w:lineRule="auto"/>
        <w:rPr>
          <w:rFonts w:ascii="PT Sans" w:hAnsi="PT Sans"/>
          <w:sz w:val="22"/>
        </w:rPr>
      </w:pPr>
    </w:p>
    <w:p w14:paraId="1837B3B3" w14:textId="77777777" w:rsidR="00665A9F" w:rsidRPr="00665A9F" w:rsidRDefault="00665A9F" w:rsidP="00665A9F">
      <w:pPr>
        <w:spacing w:line="240" w:lineRule="auto"/>
        <w:rPr>
          <w:rFonts w:ascii="PT Sans" w:hAnsi="PT Sans"/>
          <w:sz w:val="22"/>
        </w:rPr>
      </w:pPr>
    </w:p>
    <w:p w14:paraId="2BF5A33C" w14:textId="4C3F28D1" w:rsidR="00665A9F" w:rsidRPr="00665A9F" w:rsidRDefault="00665A9F" w:rsidP="00665A9F">
      <w:pPr>
        <w:spacing w:line="240" w:lineRule="auto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 xml:space="preserve">Подраздел 5. Сети связи. </w:t>
      </w:r>
    </w:p>
    <w:p w14:paraId="38CB4208" w14:textId="77777777" w:rsidR="00665A9F" w:rsidRDefault="00665A9F" w:rsidP="00665A9F">
      <w:pPr>
        <w:spacing w:line="240" w:lineRule="auto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>Часть 4. Автоматизированная система управления и диспетчеризации инженерного оборудования.</w:t>
      </w:r>
      <w:r w:rsidRPr="00665A9F">
        <w:rPr>
          <w:rFonts w:ascii="PT Sans" w:hAnsi="PT Sans"/>
          <w:sz w:val="22"/>
        </w:rPr>
        <w:tab/>
      </w:r>
    </w:p>
    <w:p w14:paraId="0983FA09" w14:textId="3AF48B6D" w:rsidR="00665A9F" w:rsidRPr="00665A9F" w:rsidRDefault="00665A9F" w:rsidP="00665A9F">
      <w:pPr>
        <w:spacing w:line="240" w:lineRule="auto"/>
        <w:ind w:left="567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>Актуализирова</w:t>
      </w:r>
      <w:r w:rsidR="000C2ACD">
        <w:rPr>
          <w:rFonts w:ascii="PT Sans" w:hAnsi="PT Sans"/>
          <w:sz w:val="22"/>
        </w:rPr>
        <w:t>ны</w:t>
      </w:r>
      <w:r w:rsidRPr="00665A9F">
        <w:rPr>
          <w:rFonts w:ascii="PT Sans" w:hAnsi="PT Sans"/>
          <w:sz w:val="22"/>
        </w:rPr>
        <w:t xml:space="preserve"> схемы автоматизации инженерных систем по заданиям смежников;</w:t>
      </w:r>
    </w:p>
    <w:p w14:paraId="271BD874" w14:textId="77777777" w:rsidR="00665A9F" w:rsidRPr="00665A9F" w:rsidRDefault="00665A9F" w:rsidP="00665A9F">
      <w:pPr>
        <w:spacing w:line="240" w:lineRule="auto"/>
        <w:rPr>
          <w:rFonts w:ascii="PT Sans" w:hAnsi="PT Sans"/>
          <w:sz w:val="22"/>
        </w:rPr>
      </w:pPr>
    </w:p>
    <w:p w14:paraId="653BBF8E" w14:textId="77777777" w:rsidR="00665A9F" w:rsidRDefault="00665A9F" w:rsidP="00665A9F">
      <w:pPr>
        <w:spacing w:line="240" w:lineRule="auto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>Подраздел 5. Сети связи. Часть 6. Наружные сети связи.</w:t>
      </w:r>
      <w:r w:rsidRPr="00665A9F">
        <w:rPr>
          <w:rFonts w:ascii="PT Sans" w:hAnsi="PT Sans"/>
          <w:sz w:val="22"/>
        </w:rPr>
        <w:tab/>
      </w:r>
    </w:p>
    <w:p w14:paraId="5A8FB506" w14:textId="72881960" w:rsidR="00665A9F" w:rsidRPr="00665A9F" w:rsidRDefault="00665A9F" w:rsidP="00665A9F">
      <w:pPr>
        <w:spacing w:line="240" w:lineRule="auto"/>
        <w:ind w:left="567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>1.Уточни</w:t>
      </w:r>
      <w:r w:rsidR="000C2ACD">
        <w:rPr>
          <w:rFonts w:ascii="PT Sans" w:hAnsi="PT Sans"/>
          <w:sz w:val="22"/>
        </w:rPr>
        <w:t>нены</w:t>
      </w:r>
      <w:r>
        <w:rPr>
          <w:rFonts w:ascii="PT Sans" w:hAnsi="PT Sans"/>
          <w:sz w:val="22"/>
        </w:rPr>
        <w:t xml:space="preserve"> </w:t>
      </w:r>
      <w:r w:rsidRPr="00665A9F">
        <w:rPr>
          <w:rFonts w:ascii="PT Sans" w:hAnsi="PT Sans"/>
          <w:sz w:val="22"/>
        </w:rPr>
        <w:t xml:space="preserve">планово-высотного положения сети </w:t>
      </w:r>
    </w:p>
    <w:p w14:paraId="56207C5F" w14:textId="1D75481E" w:rsidR="00665A9F" w:rsidRPr="00665A9F" w:rsidRDefault="00665A9F" w:rsidP="00665A9F">
      <w:pPr>
        <w:spacing w:line="240" w:lineRule="auto"/>
        <w:ind w:left="567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>2.Откорректиров</w:t>
      </w:r>
      <w:r w:rsidR="000C2ACD">
        <w:rPr>
          <w:rFonts w:ascii="PT Sans" w:hAnsi="PT Sans"/>
          <w:sz w:val="22"/>
        </w:rPr>
        <w:t>ана</w:t>
      </w:r>
      <w:r w:rsidRPr="00665A9F">
        <w:rPr>
          <w:rFonts w:ascii="PT Sans" w:hAnsi="PT Sans"/>
          <w:sz w:val="22"/>
        </w:rPr>
        <w:t xml:space="preserve"> спецификацию изделии и материалов.</w:t>
      </w:r>
    </w:p>
    <w:p w14:paraId="37503682" w14:textId="105DA5F7" w:rsidR="00665A9F" w:rsidRPr="00665A9F" w:rsidRDefault="00665A9F" w:rsidP="00665A9F">
      <w:pPr>
        <w:spacing w:line="240" w:lineRule="auto"/>
        <w:rPr>
          <w:rFonts w:ascii="PT Sans" w:hAnsi="PT Sans"/>
          <w:sz w:val="22"/>
        </w:rPr>
      </w:pPr>
    </w:p>
    <w:p w14:paraId="42E439A0" w14:textId="77777777" w:rsidR="00665A9F" w:rsidRDefault="00665A9F" w:rsidP="00665A9F">
      <w:pPr>
        <w:spacing w:line="240" w:lineRule="auto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>Подраздел 5. Сети связи. Часть 8 Автоматизация ДНС.</w:t>
      </w:r>
      <w:r w:rsidRPr="00665A9F">
        <w:rPr>
          <w:rFonts w:ascii="PT Sans" w:hAnsi="PT Sans"/>
          <w:sz w:val="22"/>
        </w:rPr>
        <w:tab/>
      </w:r>
    </w:p>
    <w:p w14:paraId="1B47E595" w14:textId="57A33843" w:rsidR="00665A9F" w:rsidRPr="00665A9F" w:rsidRDefault="00665A9F" w:rsidP="00665A9F">
      <w:pPr>
        <w:spacing w:line="240" w:lineRule="auto"/>
        <w:ind w:left="567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 xml:space="preserve">1. </w:t>
      </w:r>
      <w:proofErr w:type="spellStart"/>
      <w:r w:rsidRPr="00665A9F">
        <w:rPr>
          <w:rFonts w:ascii="PT Sans" w:hAnsi="PT Sans"/>
          <w:sz w:val="22"/>
        </w:rPr>
        <w:t>Выполн</w:t>
      </w:r>
      <w:r w:rsidR="000C2ACD">
        <w:rPr>
          <w:rFonts w:ascii="PT Sans" w:hAnsi="PT Sans"/>
          <w:sz w:val="22"/>
        </w:rPr>
        <w:t>ена</w:t>
      </w:r>
      <w:r w:rsidRPr="00665A9F">
        <w:rPr>
          <w:rFonts w:ascii="PT Sans" w:hAnsi="PT Sans"/>
          <w:sz w:val="22"/>
        </w:rPr>
        <w:t>ь</w:t>
      </w:r>
      <w:proofErr w:type="spellEnd"/>
      <w:r w:rsidRPr="00665A9F">
        <w:rPr>
          <w:rFonts w:ascii="PT Sans" w:hAnsi="PT Sans"/>
          <w:sz w:val="22"/>
        </w:rPr>
        <w:t xml:space="preserve"> корректировку схемы автоматизации согласно измененной технологической схемы;</w:t>
      </w:r>
    </w:p>
    <w:p w14:paraId="303F3C21" w14:textId="6DF61911" w:rsidR="00665A9F" w:rsidRPr="00665A9F" w:rsidRDefault="00665A9F" w:rsidP="00665A9F">
      <w:pPr>
        <w:spacing w:line="240" w:lineRule="auto"/>
        <w:ind w:left="567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>2. Уточн</w:t>
      </w:r>
      <w:r w:rsidR="000C2ACD">
        <w:rPr>
          <w:rFonts w:ascii="PT Sans" w:hAnsi="PT Sans"/>
          <w:sz w:val="22"/>
        </w:rPr>
        <w:t>ена</w:t>
      </w:r>
      <w:r w:rsidRPr="00665A9F">
        <w:rPr>
          <w:rFonts w:ascii="PT Sans" w:hAnsi="PT Sans"/>
          <w:sz w:val="22"/>
        </w:rPr>
        <w:t xml:space="preserve"> спецификацию оборудования;</w:t>
      </w:r>
    </w:p>
    <w:p w14:paraId="32662829" w14:textId="21786A1D" w:rsidR="00665A9F" w:rsidRPr="00665A9F" w:rsidRDefault="00665A9F" w:rsidP="000C2ACD">
      <w:pPr>
        <w:spacing w:line="240" w:lineRule="auto"/>
        <w:ind w:left="567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lastRenderedPageBreak/>
        <w:t>3. Измен</w:t>
      </w:r>
      <w:r w:rsidR="000C2ACD">
        <w:rPr>
          <w:rFonts w:ascii="PT Sans" w:hAnsi="PT Sans"/>
          <w:sz w:val="22"/>
        </w:rPr>
        <w:t>ены:</w:t>
      </w:r>
      <w:r w:rsidRPr="00665A9F">
        <w:rPr>
          <w:rFonts w:ascii="PT Sans" w:hAnsi="PT Sans"/>
          <w:sz w:val="22"/>
        </w:rPr>
        <w:t xml:space="preserve"> структур</w:t>
      </w:r>
      <w:r w:rsidR="000C2ACD">
        <w:rPr>
          <w:rFonts w:ascii="PT Sans" w:hAnsi="PT Sans"/>
          <w:sz w:val="22"/>
        </w:rPr>
        <w:t>а</w:t>
      </w:r>
      <w:r w:rsidRPr="00665A9F">
        <w:rPr>
          <w:rFonts w:ascii="PT Sans" w:hAnsi="PT Sans"/>
          <w:sz w:val="22"/>
        </w:rPr>
        <w:t xml:space="preserve"> передачи данных с электросчётчиков в контроллер шкафа управления; формат сигналов, переданных с электросчётчика на контроллер шкафа управления, в соответствии со обновле</w:t>
      </w:r>
      <w:r>
        <w:rPr>
          <w:rFonts w:ascii="PT Sans" w:hAnsi="PT Sans"/>
          <w:sz w:val="22"/>
        </w:rPr>
        <w:t>нной структурой передачи данных</w:t>
      </w:r>
      <w:r w:rsidRPr="00665A9F">
        <w:rPr>
          <w:rFonts w:ascii="PT Sans" w:hAnsi="PT Sans"/>
          <w:sz w:val="22"/>
        </w:rPr>
        <w:t>;</w:t>
      </w:r>
    </w:p>
    <w:p w14:paraId="1BB4FAA7" w14:textId="77777777" w:rsidR="000C2ACD" w:rsidRDefault="000C2ACD" w:rsidP="00665A9F">
      <w:pPr>
        <w:spacing w:line="240" w:lineRule="auto"/>
        <w:rPr>
          <w:rFonts w:ascii="PT Sans" w:hAnsi="PT Sans"/>
          <w:sz w:val="22"/>
        </w:rPr>
      </w:pPr>
    </w:p>
    <w:p w14:paraId="2B65DF02" w14:textId="1CEAF9AC" w:rsidR="004D2976" w:rsidRDefault="004D2976" w:rsidP="004D2976">
      <w:pPr>
        <w:spacing w:line="240" w:lineRule="auto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 xml:space="preserve">Подраздел </w:t>
      </w:r>
      <w:r>
        <w:rPr>
          <w:rFonts w:ascii="PT Sans" w:hAnsi="PT Sans"/>
          <w:sz w:val="22"/>
        </w:rPr>
        <w:t>6</w:t>
      </w:r>
      <w:r w:rsidRPr="00665A9F">
        <w:rPr>
          <w:rFonts w:ascii="PT Sans" w:hAnsi="PT Sans"/>
          <w:sz w:val="22"/>
        </w:rPr>
        <w:t xml:space="preserve">. </w:t>
      </w:r>
    </w:p>
    <w:p w14:paraId="44407B2B" w14:textId="0573940A" w:rsidR="004D2976" w:rsidRDefault="004D2976" w:rsidP="004D2976">
      <w:pPr>
        <w:spacing w:line="240" w:lineRule="auto"/>
        <w:ind w:left="567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>1. Уточнены</w:t>
      </w:r>
      <w:r w:rsidRPr="004D2976">
        <w:rPr>
          <w:rFonts w:ascii="PT Sans" w:hAnsi="PT Sans"/>
          <w:sz w:val="22"/>
        </w:rPr>
        <w:t xml:space="preserve"> расположени</w:t>
      </w:r>
      <w:r>
        <w:rPr>
          <w:rFonts w:ascii="PT Sans" w:hAnsi="PT Sans"/>
          <w:sz w:val="22"/>
        </w:rPr>
        <w:t>я</w:t>
      </w:r>
      <w:r w:rsidR="00787202">
        <w:rPr>
          <w:rFonts w:ascii="PT Sans" w:hAnsi="PT Sans"/>
          <w:sz w:val="22"/>
        </w:rPr>
        <w:t xml:space="preserve"> и количество</w:t>
      </w:r>
      <w:r w:rsidRPr="004D2976">
        <w:rPr>
          <w:rFonts w:ascii="PT Sans" w:hAnsi="PT Sans"/>
          <w:sz w:val="22"/>
        </w:rPr>
        <w:t xml:space="preserve"> башенных кранов;</w:t>
      </w:r>
      <w:r w:rsidR="00787202">
        <w:rPr>
          <w:rFonts w:ascii="Times New Roman" w:hAnsi="Times New Roman"/>
          <w:sz w:val="24"/>
        </w:rPr>
        <w:t>.</w:t>
      </w:r>
      <w:r w:rsidRPr="004D2976">
        <w:rPr>
          <w:rFonts w:ascii="PT Sans" w:hAnsi="PT Sans"/>
          <w:sz w:val="22"/>
        </w:rPr>
        <w:br/>
        <w:t>2. Откорректирова</w:t>
      </w:r>
      <w:r>
        <w:rPr>
          <w:rFonts w:ascii="PT Sans" w:hAnsi="PT Sans"/>
          <w:sz w:val="22"/>
        </w:rPr>
        <w:t>но</w:t>
      </w:r>
      <w:r w:rsidRPr="004D2976">
        <w:rPr>
          <w:rFonts w:ascii="PT Sans" w:hAnsi="PT Sans"/>
          <w:sz w:val="22"/>
        </w:rPr>
        <w:t xml:space="preserve"> расположение бытового городка в</w:t>
      </w:r>
      <w:r w:rsidRPr="004D2976">
        <w:rPr>
          <w:rFonts w:ascii="PT Sans" w:hAnsi="PT Sans"/>
          <w:sz w:val="22"/>
        </w:rPr>
        <w:br/>
        <w:t>соответствии с уточнением расположения башенных кранов;</w:t>
      </w:r>
      <w:r w:rsidRPr="004D2976">
        <w:rPr>
          <w:rFonts w:ascii="PT Sans" w:hAnsi="PT Sans"/>
          <w:sz w:val="22"/>
        </w:rPr>
        <w:br/>
      </w:r>
      <w:r w:rsidR="00080088">
        <w:rPr>
          <w:rFonts w:ascii="PT Sans" w:hAnsi="PT Sans"/>
          <w:sz w:val="22"/>
        </w:rPr>
        <w:t>3</w:t>
      </w:r>
      <w:r w:rsidRPr="004D2976">
        <w:rPr>
          <w:rFonts w:ascii="PT Sans" w:hAnsi="PT Sans"/>
          <w:sz w:val="22"/>
        </w:rPr>
        <w:t>. Выполн</w:t>
      </w:r>
      <w:r>
        <w:rPr>
          <w:rFonts w:ascii="PT Sans" w:hAnsi="PT Sans"/>
          <w:sz w:val="22"/>
        </w:rPr>
        <w:t>ена</w:t>
      </w:r>
      <w:r w:rsidRPr="004D2976">
        <w:rPr>
          <w:rFonts w:ascii="PT Sans" w:hAnsi="PT Sans"/>
          <w:sz w:val="22"/>
        </w:rPr>
        <w:t xml:space="preserve"> корректировку тома, в связи с</w:t>
      </w:r>
      <w:r w:rsidR="00080088">
        <w:rPr>
          <w:rFonts w:ascii="PT Sans" w:hAnsi="PT Sans"/>
          <w:sz w:val="22"/>
        </w:rPr>
        <w:t xml:space="preserve"> изменениями в</w:t>
      </w:r>
      <w:r w:rsidR="00080088">
        <w:rPr>
          <w:rFonts w:ascii="PT Sans" w:hAnsi="PT Sans"/>
          <w:sz w:val="22"/>
        </w:rPr>
        <w:br/>
        <w:t>смежных разделах;</w:t>
      </w:r>
    </w:p>
    <w:p w14:paraId="7756F3C2" w14:textId="7646FEA5" w:rsidR="00080088" w:rsidRPr="004D2976" w:rsidRDefault="00080088" w:rsidP="004D2976">
      <w:pPr>
        <w:spacing w:line="240" w:lineRule="auto"/>
        <w:ind w:left="567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>4. Проект организации</w:t>
      </w:r>
      <w:r w:rsidRPr="00080088">
        <w:rPr>
          <w:rFonts w:ascii="PT Sans" w:hAnsi="PT Sans"/>
          <w:sz w:val="22"/>
        </w:rPr>
        <w:t xml:space="preserve"> строительного водопонижения уточнен в части актуализация котлована и фундаментной плиты</w:t>
      </w:r>
      <w:r>
        <w:rPr>
          <w:rFonts w:ascii="PT Sans" w:hAnsi="PT Sans"/>
          <w:sz w:val="22"/>
        </w:rPr>
        <w:t>.</w:t>
      </w:r>
    </w:p>
    <w:p w14:paraId="1BE5FCA5" w14:textId="77777777" w:rsidR="004D2976" w:rsidRDefault="004D2976" w:rsidP="00665A9F">
      <w:pPr>
        <w:spacing w:line="240" w:lineRule="auto"/>
        <w:rPr>
          <w:rFonts w:ascii="PT Sans" w:hAnsi="PT Sans"/>
          <w:sz w:val="22"/>
        </w:rPr>
      </w:pPr>
    </w:p>
    <w:p w14:paraId="1495791B" w14:textId="1BDD828C" w:rsidR="00665A9F" w:rsidRPr="00665A9F" w:rsidRDefault="00665A9F" w:rsidP="00665A9F">
      <w:pPr>
        <w:spacing w:line="240" w:lineRule="auto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 xml:space="preserve">Подраздел 7. Технологические решения. </w:t>
      </w:r>
    </w:p>
    <w:p w14:paraId="2979B726" w14:textId="77777777" w:rsidR="00665A9F" w:rsidRDefault="00665A9F" w:rsidP="00665A9F">
      <w:pPr>
        <w:spacing w:line="240" w:lineRule="auto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>Часть 1. Технологические решения подземной автостоянки.</w:t>
      </w:r>
      <w:r w:rsidRPr="00665A9F">
        <w:rPr>
          <w:rFonts w:ascii="PT Sans" w:hAnsi="PT Sans"/>
          <w:sz w:val="22"/>
        </w:rPr>
        <w:tab/>
      </w:r>
    </w:p>
    <w:p w14:paraId="4553C6A4" w14:textId="2ECCFCD1" w:rsidR="00665A9F" w:rsidRPr="00665A9F" w:rsidRDefault="00665A9F" w:rsidP="00665A9F">
      <w:pPr>
        <w:spacing w:line="240" w:lineRule="auto"/>
        <w:ind w:left="567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>1. Уточн</w:t>
      </w:r>
      <w:r w:rsidR="000C2ACD">
        <w:rPr>
          <w:rFonts w:ascii="PT Sans" w:hAnsi="PT Sans"/>
          <w:sz w:val="22"/>
        </w:rPr>
        <w:t>ено</w:t>
      </w:r>
      <w:r w:rsidRPr="00665A9F">
        <w:rPr>
          <w:rFonts w:ascii="PT Sans" w:hAnsi="PT Sans"/>
          <w:sz w:val="22"/>
        </w:rPr>
        <w:t xml:space="preserve"> количество </w:t>
      </w:r>
      <w:proofErr w:type="spellStart"/>
      <w:r w:rsidRPr="00665A9F">
        <w:rPr>
          <w:rFonts w:ascii="PT Sans" w:hAnsi="PT Sans"/>
          <w:sz w:val="22"/>
        </w:rPr>
        <w:t>машиномест</w:t>
      </w:r>
      <w:proofErr w:type="spellEnd"/>
      <w:r w:rsidRPr="00665A9F">
        <w:rPr>
          <w:rFonts w:ascii="PT Sans" w:hAnsi="PT Sans"/>
          <w:sz w:val="22"/>
        </w:rPr>
        <w:t xml:space="preserve"> по классам; </w:t>
      </w:r>
    </w:p>
    <w:p w14:paraId="39F86682" w14:textId="1B883DE2" w:rsidR="00665A9F" w:rsidRDefault="00665A9F" w:rsidP="00665A9F">
      <w:pPr>
        <w:spacing w:line="240" w:lineRule="auto"/>
        <w:ind w:left="567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>2. Актуализирова</w:t>
      </w:r>
      <w:r w:rsidR="000C2ACD">
        <w:rPr>
          <w:rFonts w:ascii="PT Sans" w:hAnsi="PT Sans"/>
          <w:sz w:val="22"/>
        </w:rPr>
        <w:t>на</w:t>
      </w:r>
      <w:r w:rsidRPr="00665A9F">
        <w:rPr>
          <w:rFonts w:ascii="PT Sans" w:hAnsi="PT Sans"/>
          <w:sz w:val="22"/>
        </w:rPr>
        <w:t xml:space="preserve"> графическую часть в соответствии с уточнением объемно-планировочных решений раздела АР</w:t>
      </w:r>
    </w:p>
    <w:p w14:paraId="2994DE88" w14:textId="46D6F756" w:rsidR="009518DD" w:rsidRPr="009518DD" w:rsidRDefault="009518DD" w:rsidP="009518DD">
      <w:pPr>
        <w:spacing w:line="240" w:lineRule="auto"/>
        <w:ind w:left="567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 xml:space="preserve">3. </w:t>
      </w:r>
      <w:r w:rsidR="000C2ACD">
        <w:rPr>
          <w:rFonts w:ascii="PT Sans" w:hAnsi="PT Sans"/>
          <w:sz w:val="22"/>
        </w:rPr>
        <w:t>Уточнена</w:t>
      </w:r>
      <w:r w:rsidRPr="009518DD">
        <w:rPr>
          <w:rFonts w:ascii="PT Sans" w:hAnsi="PT Sans"/>
          <w:sz w:val="22"/>
        </w:rPr>
        <w:t xml:space="preserve"> ширину въезда/выезда в подземный паркинг</w:t>
      </w:r>
    </w:p>
    <w:p w14:paraId="26FBD473" w14:textId="05F4FDA9" w:rsidR="009518DD" w:rsidRPr="00665A9F" w:rsidRDefault="009518DD" w:rsidP="00665A9F">
      <w:pPr>
        <w:spacing w:line="240" w:lineRule="auto"/>
        <w:ind w:left="567"/>
        <w:rPr>
          <w:rFonts w:ascii="PT Sans" w:hAnsi="PT Sans"/>
          <w:sz w:val="22"/>
        </w:rPr>
      </w:pPr>
    </w:p>
    <w:p w14:paraId="41DC8AB4" w14:textId="67A2CFB4" w:rsidR="00665A9F" w:rsidRPr="00665A9F" w:rsidRDefault="00665A9F" w:rsidP="00665A9F">
      <w:pPr>
        <w:spacing w:line="240" w:lineRule="auto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 xml:space="preserve">Подраздел 7. Технологические решения. </w:t>
      </w:r>
    </w:p>
    <w:p w14:paraId="13F745DF" w14:textId="77777777" w:rsidR="00665A9F" w:rsidRDefault="00665A9F" w:rsidP="00665A9F">
      <w:pPr>
        <w:spacing w:line="240" w:lineRule="auto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 xml:space="preserve">Часть 3. Технологические решения </w:t>
      </w:r>
      <w:proofErr w:type="spellStart"/>
      <w:r w:rsidRPr="00665A9F">
        <w:rPr>
          <w:rFonts w:ascii="PT Sans" w:hAnsi="PT Sans"/>
          <w:sz w:val="22"/>
        </w:rPr>
        <w:t>мусороудаления</w:t>
      </w:r>
      <w:proofErr w:type="spellEnd"/>
      <w:r w:rsidRPr="00665A9F">
        <w:rPr>
          <w:rFonts w:ascii="PT Sans" w:hAnsi="PT Sans"/>
          <w:sz w:val="22"/>
        </w:rPr>
        <w:t>.</w:t>
      </w:r>
      <w:r w:rsidRPr="00665A9F">
        <w:rPr>
          <w:rFonts w:ascii="PT Sans" w:hAnsi="PT Sans"/>
          <w:sz w:val="22"/>
        </w:rPr>
        <w:tab/>
      </w:r>
    </w:p>
    <w:p w14:paraId="706992A8" w14:textId="48041C9C" w:rsidR="0022736C" w:rsidRPr="0022736C" w:rsidRDefault="000C2ACD" w:rsidP="0022736C">
      <w:pPr>
        <w:spacing w:line="240" w:lineRule="auto"/>
        <w:ind w:left="567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>1</w:t>
      </w:r>
      <w:r w:rsidR="0022736C" w:rsidRPr="0022736C">
        <w:rPr>
          <w:rFonts w:ascii="PT Sans" w:hAnsi="PT Sans"/>
          <w:sz w:val="22"/>
        </w:rPr>
        <w:t xml:space="preserve">. Актуализировать графическую часть в соответствии с уточнением объемно-планировочных решений раздела АР. </w:t>
      </w:r>
    </w:p>
    <w:p w14:paraId="1443D938" w14:textId="46922A32" w:rsidR="00665A9F" w:rsidRPr="00665A9F" w:rsidRDefault="00665A9F" w:rsidP="0022736C">
      <w:pPr>
        <w:spacing w:line="240" w:lineRule="auto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 xml:space="preserve">Подраздел 7. Технологические решения. </w:t>
      </w:r>
    </w:p>
    <w:p w14:paraId="5FB11DE6" w14:textId="77777777" w:rsidR="00665A9F" w:rsidRDefault="00665A9F" w:rsidP="00665A9F">
      <w:pPr>
        <w:spacing w:line="240" w:lineRule="auto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>Часть 4. Технологические решения жилого дома, встроенных помещений, ЦИН</w:t>
      </w:r>
      <w:r w:rsidRPr="00665A9F">
        <w:rPr>
          <w:rFonts w:ascii="PT Sans" w:hAnsi="PT Sans"/>
          <w:sz w:val="22"/>
        </w:rPr>
        <w:tab/>
      </w:r>
    </w:p>
    <w:p w14:paraId="09F0FC8F" w14:textId="6AD8C52B" w:rsidR="00665A9F" w:rsidRPr="00665A9F" w:rsidRDefault="00665A9F" w:rsidP="00665A9F">
      <w:pPr>
        <w:spacing w:line="240" w:lineRule="auto"/>
        <w:ind w:left="567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>1. Актуализирова</w:t>
      </w:r>
      <w:r w:rsidR="000C2ACD">
        <w:rPr>
          <w:rFonts w:ascii="PT Sans" w:hAnsi="PT Sans"/>
          <w:sz w:val="22"/>
        </w:rPr>
        <w:t>ны</w:t>
      </w:r>
      <w:r w:rsidRPr="00665A9F">
        <w:rPr>
          <w:rFonts w:ascii="PT Sans" w:hAnsi="PT Sans"/>
          <w:sz w:val="22"/>
        </w:rPr>
        <w:t xml:space="preserve"> объемно-планировочные решения по обновленному разделу АР;</w:t>
      </w:r>
    </w:p>
    <w:p w14:paraId="7D15AACD" w14:textId="2CD97253" w:rsidR="00665A9F" w:rsidRPr="00665A9F" w:rsidRDefault="00665A9F" w:rsidP="00665A9F">
      <w:pPr>
        <w:spacing w:line="240" w:lineRule="auto"/>
        <w:ind w:left="567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>2. Уточн</w:t>
      </w:r>
      <w:r w:rsidR="000C2ACD">
        <w:rPr>
          <w:rFonts w:ascii="PT Sans" w:hAnsi="PT Sans"/>
          <w:sz w:val="22"/>
        </w:rPr>
        <w:t>ена</w:t>
      </w:r>
      <w:r w:rsidRPr="00665A9F">
        <w:rPr>
          <w:rFonts w:ascii="PT Sans" w:hAnsi="PT Sans"/>
          <w:sz w:val="22"/>
        </w:rPr>
        <w:t xml:space="preserve"> численность персонала БКТ. </w:t>
      </w:r>
    </w:p>
    <w:p w14:paraId="601F7352" w14:textId="33A346E5" w:rsidR="00665A9F" w:rsidRPr="00665A9F" w:rsidRDefault="00665A9F" w:rsidP="00665A9F">
      <w:pPr>
        <w:spacing w:line="240" w:lineRule="auto"/>
        <w:ind w:left="567"/>
        <w:rPr>
          <w:rFonts w:ascii="PT Sans" w:hAnsi="PT Sans"/>
          <w:sz w:val="22"/>
        </w:rPr>
      </w:pPr>
    </w:p>
    <w:p w14:paraId="56DAEEBD" w14:textId="2847C425" w:rsidR="00665A9F" w:rsidRDefault="00665A9F" w:rsidP="00665A9F">
      <w:pPr>
        <w:spacing w:line="240" w:lineRule="auto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 xml:space="preserve">Раздел 8 Перечень мероприятий по охране окружающей среды. </w:t>
      </w:r>
      <w:r w:rsidRPr="00665A9F">
        <w:rPr>
          <w:rFonts w:ascii="PT Sans" w:hAnsi="PT Sans"/>
          <w:sz w:val="22"/>
        </w:rPr>
        <w:tab/>
      </w:r>
    </w:p>
    <w:p w14:paraId="2E445AD0" w14:textId="2815AD4A" w:rsidR="00665A9F" w:rsidRPr="00665A9F" w:rsidRDefault="00665A9F" w:rsidP="000C2ACD">
      <w:pPr>
        <w:spacing w:line="240" w:lineRule="auto"/>
        <w:ind w:left="709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>1. Уточн</w:t>
      </w:r>
      <w:r w:rsidR="000C2ACD">
        <w:rPr>
          <w:rFonts w:ascii="PT Sans" w:hAnsi="PT Sans"/>
          <w:sz w:val="22"/>
        </w:rPr>
        <w:t>ены:</w:t>
      </w:r>
      <w:r w:rsidRPr="00665A9F">
        <w:rPr>
          <w:rFonts w:ascii="PT Sans" w:hAnsi="PT Sans"/>
          <w:sz w:val="22"/>
        </w:rPr>
        <w:t xml:space="preserve"> расчет поверхностного стока на период эксплуатации; расчет шумового воздействия на период эксплуатации;</w:t>
      </w:r>
    </w:p>
    <w:p w14:paraId="0C868777" w14:textId="2E655370" w:rsidR="00665A9F" w:rsidRPr="00665A9F" w:rsidRDefault="00665A9F" w:rsidP="000C2ACD">
      <w:pPr>
        <w:spacing w:line="240" w:lineRule="auto"/>
        <w:ind w:left="709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>3. Актуализирова</w:t>
      </w:r>
      <w:r w:rsidR="000C2ACD">
        <w:rPr>
          <w:rFonts w:ascii="PT Sans" w:hAnsi="PT Sans"/>
          <w:sz w:val="22"/>
        </w:rPr>
        <w:t>ны:</w:t>
      </w:r>
      <w:r w:rsidRPr="00665A9F">
        <w:rPr>
          <w:rFonts w:ascii="PT Sans" w:hAnsi="PT Sans"/>
          <w:sz w:val="22"/>
        </w:rPr>
        <w:t xml:space="preserve"> расчет количества отходов на период эксплуатации; расчет отходов на период строительства</w:t>
      </w:r>
      <w:r w:rsidR="000C2ACD">
        <w:rPr>
          <w:rFonts w:ascii="PT Sans" w:hAnsi="PT Sans"/>
          <w:sz w:val="22"/>
        </w:rPr>
        <w:t>;</w:t>
      </w:r>
      <w:r w:rsidRPr="00665A9F">
        <w:rPr>
          <w:rFonts w:ascii="PT Sans" w:hAnsi="PT Sans"/>
          <w:sz w:val="22"/>
        </w:rPr>
        <w:t xml:space="preserve"> показатели, влияющие на уровень естественного освещения помещений;</w:t>
      </w:r>
    </w:p>
    <w:p w14:paraId="285A7FFC" w14:textId="77777777" w:rsidR="009518DD" w:rsidRDefault="00665A9F" w:rsidP="00665A9F">
      <w:pPr>
        <w:spacing w:line="240" w:lineRule="auto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>Раздел 9 Мероприятия по обеспечению пожарной безопасности</w:t>
      </w:r>
      <w:r w:rsidRPr="00665A9F">
        <w:rPr>
          <w:rFonts w:ascii="PT Sans" w:hAnsi="PT Sans"/>
          <w:sz w:val="22"/>
        </w:rPr>
        <w:tab/>
      </w:r>
    </w:p>
    <w:p w14:paraId="2007A1CC" w14:textId="348BBD4C" w:rsidR="00665A9F" w:rsidRPr="00665A9F" w:rsidRDefault="00665A9F" w:rsidP="00665A9F">
      <w:pPr>
        <w:spacing w:line="240" w:lineRule="auto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>Актуализирова</w:t>
      </w:r>
      <w:r w:rsidR="00B82F69">
        <w:rPr>
          <w:rFonts w:ascii="PT Sans" w:hAnsi="PT Sans"/>
          <w:sz w:val="22"/>
        </w:rPr>
        <w:t>н</w:t>
      </w:r>
      <w:r w:rsidRPr="00665A9F">
        <w:rPr>
          <w:rFonts w:ascii="PT Sans" w:hAnsi="PT Sans"/>
          <w:sz w:val="22"/>
        </w:rPr>
        <w:t xml:space="preserve"> раздел в соответствии с уточнение объемно-планировочных решений раздела «Архитектурные решения» и раздела «Схема планировочной организации земельного участка».</w:t>
      </w:r>
    </w:p>
    <w:p w14:paraId="72829BC9" w14:textId="77777777" w:rsidR="009518DD" w:rsidRDefault="00665A9F" w:rsidP="00665A9F">
      <w:pPr>
        <w:spacing w:line="240" w:lineRule="auto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>Раздел 10. Мероприятия по обеспечению доступа инвалидов.</w:t>
      </w:r>
      <w:r w:rsidRPr="00665A9F">
        <w:rPr>
          <w:rFonts w:ascii="PT Sans" w:hAnsi="PT Sans"/>
          <w:sz w:val="22"/>
        </w:rPr>
        <w:tab/>
      </w:r>
    </w:p>
    <w:p w14:paraId="5FD6C01C" w14:textId="4468CEB6" w:rsidR="00665A9F" w:rsidRPr="00665A9F" w:rsidRDefault="00665A9F" w:rsidP="00665A9F">
      <w:pPr>
        <w:spacing w:line="240" w:lineRule="auto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>Актуализирова</w:t>
      </w:r>
      <w:r w:rsidR="00B82F69">
        <w:rPr>
          <w:rFonts w:ascii="PT Sans" w:hAnsi="PT Sans"/>
          <w:sz w:val="22"/>
        </w:rPr>
        <w:t>н</w:t>
      </w:r>
      <w:r w:rsidRPr="00665A9F">
        <w:rPr>
          <w:rFonts w:ascii="PT Sans" w:hAnsi="PT Sans"/>
          <w:sz w:val="22"/>
        </w:rPr>
        <w:t xml:space="preserve"> раздел в соответствии с уточнение объемно-планировочных решений раздела «Архитектурные решения» и раздела «Схема планировочной организации земельного участка».</w:t>
      </w:r>
    </w:p>
    <w:p w14:paraId="52D7FCBE" w14:textId="77777777" w:rsidR="009518DD" w:rsidRDefault="00665A9F" w:rsidP="00665A9F">
      <w:pPr>
        <w:spacing w:line="240" w:lineRule="auto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 xml:space="preserve">Раздел 11. Смета на строительство объектов капитального строительства </w:t>
      </w:r>
    </w:p>
    <w:p w14:paraId="4C94EA6E" w14:textId="515D781E" w:rsidR="00665A9F" w:rsidRPr="00665A9F" w:rsidRDefault="00665A9F" w:rsidP="00665A9F">
      <w:pPr>
        <w:spacing w:line="240" w:lineRule="auto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>Приве</w:t>
      </w:r>
      <w:r w:rsidR="00B82F69">
        <w:rPr>
          <w:rFonts w:ascii="PT Sans" w:hAnsi="PT Sans"/>
          <w:sz w:val="22"/>
        </w:rPr>
        <w:t>дена</w:t>
      </w:r>
      <w:r w:rsidRPr="00665A9F">
        <w:rPr>
          <w:rFonts w:ascii="PT Sans" w:hAnsi="PT Sans"/>
          <w:sz w:val="22"/>
        </w:rPr>
        <w:t xml:space="preserve"> в соответствие с откорректированными проектными решениями. </w:t>
      </w:r>
    </w:p>
    <w:p w14:paraId="431E75A6" w14:textId="77777777" w:rsidR="00665A9F" w:rsidRDefault="00665A9F" w:rsidP="00665A9F">
      <w:pPr>
        <w:spacing w:line="240" w:lineRule="auto"/>
        <w:rPr>
          <w:rFonts w:ascii="PT Sans" w:hAnsi="PT Sans"/>
          <w:sz w:val="22"/>
        </w:rPr>
      </w:pPr>
    </w:p>
    <w:p w14:paraId="78BD3318" w14:textId="599F17F8" w:rsidR="00665A9F" w:rsidRPr="00665A9F" w:rsidRDefault="00665A9F" w:rsidP="00665A9F">
      <w:pPr>
        <w:spacing w:line="240" w:lineRule="auto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>Раздел 12. Иная документация в случаях, предусмотренных законодательными и иными нормативными и правовыми актами Российской Федерации</w:t>
      </w:r>
    </w:p>
    <w:p w14:paraId="425FFF4E" w14:textId="77777777" w:rsidR="00665A9F" w:rsidRDefault="00665A9F" w:rsidP="00665A9F">
      <w:pPr>
        <w:spacing w:line="240" w:lineRule="auto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>Технический отчет Инженерно-геологические изыскания</w:t>
      </w:r>
      <w:r w:rsidRPr="00665A9F">
        <w:rPr>
          <w:rFonts w:ascii="PT Sans" w:hAnsi="PT Sans"/>
          <w:sz w:val="22"/>
        </w:rPr>
        <w:tab/>
      </w:r>
    </w:p>
    <w:p w14:paraId="37A77501" w14:textId="3E259659" w:rsidR="009518DD" w:rsidRDefault="00665A9F" w:rsidP="00665A9F">
      <w:pPr>
        <w:spacing w:line="240" w:lineRule="auto"/>
        <w:rPr>
          <w:rFonts w:ascii="PT Sans" w:hAnsi="PT Sans"/>
          <w:sz w:val="22"/>
        </w:rPr>
      </w:pPr>
      <w:r w:rsidRPr="00665A9F">
        <w:rPr>
          <w:rFonts w:ascii="PT Sans" w:hAnsi="PT Sans"/>
          <w:sz w:val="22"/>
        </w:rPr>
        <w:t>Актуализирова</w:t>
      </w:r>
      <w:r w:rsidR="00B82F69">
        <w:rPr>
          <w:rFonts w:ascii="PT Sans" w:hAnsi="PT Sans"/>
          <w:sz w:val="22"/>
        </w:rPr>
        <w:t>ны</w:t>
      </w:r>
      <w:r w:rsidRPr="00665A9F">
        <w:rPr>
          <w:rFonts w:ascii="PT Sans" w:hAnsi="PT Sans"/>
          <w:sz w:val="22"/>
        </w:rPr>
        <w:t xml:space="preserve"> данные отчета инженерно-геологических изысканий в объеме необходимом и достаточным для получения положительного заключения ГАУ </w:t>
      </w:r>
      <w:proofErr w:type="spellStart"/>
      <w:r w:rsidRPr="00665A9F">
        <w:rPr>
          <w:rFonts w:ascii="PT Sans" w:hAnsi="PT Sans"/>
          <w:sz w:val="22"/>
        </w:rPr>
        <w:t>Мосгосэкспертизы</w:t>
      </w:r>
      <w:proofErr w:type="spellEnd"/>
      <w:r w:rsidRPr="00665A9F">
        <w:rPr>
          <w:rFonts w:ascii="PT Sans" w:hAnsi="PT Sans"/>
          <w:sz w:val="22"/>
        </w:rPr>
        <w:t>.</w:t>
      </w:r>
    </w:p>
    <w:p w14:paraId="3E5E8471" w14:textId="77777777" w:rsidR="009518DD" w:rsidRDefault="009518DD" w:rsidP="00665A9F">
      <w:pPr>
        <w:spacing w:line="240" w:lineRule="auto"/>
        <w:rPr>
          <w:rFonts w:ascii="PT Sans" w:hAnsi="PT Sans"/>
          <w:sz w:val="22"/>
        </w:rPr>
      </w:pPr>
    </w:p>
    <w:p w14:paraId="06491940" w14:textId="5C6C35F3" w:rsidR="0014481B" w:rsidRDefault="0014481B" w:rsidP="00665A9F">
      <w:pPr>
        <w:spacing w:line="240" w:lineRule="auto"/>
        <w:rPr>
          <w:rStyle w:val="ac"/>
          <w:rFonts w:ascii="PT Sans" w:hAnsi="PT Sans" w:cstheme="minorHAnsi"/>
          <w:bCs/>
          <w:caps/>
          <w:noProof/>
          <w:color w:val="auto"/>
          <w:sz w:val="22"/>
          <w:szCs w:val="20"/>
          <w:u w:val="none"/>
        </w:rPr>
      </w:pPr>
      <w:r>
        <w:rPr>
          <w:rStyle w:val="ac"/>
          <w:rFonts w:cstheme="minorHAnsi"/>
          <w:color w:val="auto"/>
          <w:szCs w:val="20"/>
          <w:u w:val="none"/>
        </w:rPr>
        <w:br w:type="page"/>
      </w:r>
    </w:p>
    <w:p w14:paraId="76CDBE87" w14:textId="5A68EC96" w:rsidR="00264A7E" w:rsidRPr="003F5D8C" w:rsidRDefault="00264A7E" w:rsidP="000A4857">
      <w:pPr>
        <w:pStyle w:val="APEX"/>
        <w:numPr>
          <w:ilvl w:val="0"/>
          <w:numId w:val="0"/>
        </w:numPr>
        <w:ind w:firstLine="284"/>
        <w:rPr>
          <w:rStyle w:val="ac"/>
          <w:rFonts w:cstheme="minorHAnsi"/>
          <w:color w:val="auto"/>
          <w:szCs w:val="20"/>
          <w:u w:val="none"/>
          <w:lang w:eastAsia="ru-RU"/>
        </w:rPr>
      </w:pPr>
      <w:bookmarkStart w:id="12" w:name="_Toc150975281"/>
      <w:r w:rsidRPr="003F5D8C">
        <w:rPr>
          <w:rStyle w:val="ac"/>
          <w:rFonts w:cstheme="minorHAnsi"/>
          <w:color w:val="auto"/>
          <w:szCs w:val="20"/>
          <w:u w:val="none"/>
          <w:lang w:eastAsia="ru-RU"/>
        </w:rPr>
        <w:lastRenderedPageBreak/>
        <w:t>а) реквизиты одного из следующих документов, на основании которого принято решение о разработке проектной документации</w:t>
      </w:r>
      <w:bookmarkEnd w:id="12"/>
    </w:p>
    <w:p w14:paraId="4E132DD7" w14:textId="77777777" w:rsidR="0033111E" w:rsidRDefault="00F24873" w:rsidP="00F24873">
      <w:pPr>
        <w:spacing w:line="240" w:lineRule="auto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>Проектная документация на строительство объекта «</w:t>
      </w:r>
      <w:r w:rsidRPr="00F24873">
        <w:rPr>
          <w:rFonts w:ascii="PT Sans" w:hAnsi="PT Sans"/>
          <w:sz w:val="22"/>
        </w:rPr>
        <w:t xml:space="preserve">Жилые дома с инженерными сетями и благоустройством территории по адресу: г. Москва, район Очаково-Матвеевское, ш. Очаковское (Очаковское шоссе, </w:t>
      </w:r>
      <w:proofErr w:type="spellStart"/>
      <w:r w:rsidRPr="00F24873">
        <w:rPr>
          <w:rFonts w:ascii="PT Sans" w:hAnsi="PT Sans"/>
          <w:sz w:val="22"/>
        </w:rPr>
        <w:t>влд</w:t>
      </w:r>
      <w:proofErr w:type="spellEnd"/>
      <w:r w:rsidRPr="00F24873">
        <w:rPr>
          <w:rFonts w:ascii="PT Sans" w:hAnsi="PT Sans"/>
          <w:sz w:val="22"/>
        </w:rPr>
        <w:t>. 3А, 5А) (Западный административный округ)</w:t>
      </w:r>
      <w:r>
        <w:rPr>
          <w:rFonts w:ascii="PT Sans" w:hAnsi="PT Sans"/>
          <w:sz w:val="22"/>
        </w:rPr>
        <w:t xml:space="preserve"> разработана на основании:</w:t>
      </w:r>
    </w:p>
    <w:p w14:paraId="50D2610E" w14:textId="77777777" w:rsidR="00F24873" w:rsidRDefault="00F24873" w:rsidP="00F24873">
      <w:pPr>
        <w:spacing w:line="240" w:lineRule="auto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>- Договора №</w:t>
      </w:r>
      <w:r w:rsidRPr="00F24873">
        <w:rPr>
          <w:rFonts w:ascii="PT Sans" w:hAnsi="PT Sans"/>
          <w:sz w:val="22"/>
        </w:rPr>
        <w:t>1191</w:t>
      </w:r>
      <w:r>
        <w:rPr>
          <w:rFonts w:ascii="PT Sans" w:hAnsi="PT Sans"/>
          <w:sz w:val="22"/>
        </w:rPr>
        <w:t>.01.80 от 21 марта 2022 г. между ООО «ГП-МФС» и ООО «Проектное бюро Апекс».</w:t>
      </w:r>
    </w:p>
    <w:p w14:paraId="31E228A8" w14:textId="77777777" w:rsidR="00F24873" w:rsidRDefault="00F24873" w:rsidP="00F24873">
      <w:pPr>
        <w:spacing w:line="240" w:lineRule="auto"/>
        <w:rPr>
          <w:rFonts w:ascii="PT Sans" w:hAnsi="PT Sans"/>
          <w:sz w:val="22"/>
        </w:rPr>
      </w:pPr>
      <w:r w:rsidRPr="00703E7A">
        <w:rPr>
          <w:rFonts w:ascii="PT Sans" w:hAnsi="PT Sans"/>
          <w:sz w:val="22"/>
        </w:rPr>
        <w:t>- Договора безвозмездного пользования земельным участком №</w:t>
      </w:r>
      <w:r w:rsidR="00703E7A" w:rsidRPr="00703E7A">
        <w:rPr>
          <w:rFonts w:ascii="PT Sans" w:hAnsi="PT Sans"/>
          <w:sz w:val="22"/>
        </w:rPr>
        <w:t>М-07-614008</w:t>
      </w:r>
      <w:r w:rsidRPr="00703E7A">
        <w:rPr>
          <w:rFonts w:ascii="PT Sans" w:hAnsi="PT Sans"/>
          <w:sz w:val="22"/>
        </w:rPr>
        <w:t xml:space="preserve"> от </w:t>
      </w:r>
      <w:r w:rsidR="00703E7A" w:rsidRPr="00703E7A">
        <w:rPr>
          <w:rFonts w:ascii="PT Sans" w:hAnsi="PT Sans"/>
          <w:sz w:val="22"/>
        </w:rPr>
        <w:t>14.04.2021 г.</w:t>
      </w:r>
      <w:r w:rsidRPr="00703E7A">
        <w:rPr>
          <w:rFonts w:ascii="PT Sans" w:hAnsi="PT Sans"/>
          <w:sz w:val="22"/>
        </w:rPr>
        <w:t xml:space="preserve"> между Департаментом городского имущества города Москвы и Московским фондом реновации жилой застройки.</w:t>
      </w:r>
    </w:p>
    <w:p w14:paraId="4C3E9550" w14:textId="77777777" w:rsidR="0052495D" w:rsidRDefault="0052495D" w:rsidP="00F24873">
      <w:pPr>
        <w:spacing w:line="240" w:lineRule="auto"/>
        <w:rPr>
          <w:rFonts w:ascii="PT Sans" w:hAnsi="PT Sans"/>
          <w:sz w:val="22"/>
        </w:rPr>
      </w:pPr>
    </w:p>
    <w:p w14:paraId="17F30790" w14:textId="77777777" w:rsidR="0052495D" w:rsidRDefault="0052495D" w:rsidP="00F24873">
      <w:pPr>
        <w:spacing w:line="240" w:lineRule="auto"/>
        <w:rPr>
          <w:rFonts w:ascii="PT Sans" w:hAnsi="PT Sans"/>
          <w:sz w:val="22"/>
        </w:rPr>
      </w:pPr>
    </w:p>
    <w:p w14:paraId="294900B8" w14:textId="77777777" w:rsidR="00264A7E" w:rsidRPr="003F5D8C" w:rsidRDefault="00264A7E" w:rsidP="000A4857">
      <w:pPr>
        <w:pStyle w:val="APEX"/>
        <w:numPr>
          <w:ilvl w:val="0"/>
          <w:numId w:val="0"/>
        </w:numPr>
        <w:ind w:firstLine="284"/>
        <w:rPr>
          <w:rStyle w:val="ac"/>
          <w:rFonts w:cstheme="minorHAnsi"/>
          <w:color w:val="auto"/>
          <w:szCs w:val="20"/>
          <w:u w:val="none"/>
          <w:lang w:eastAsia="ru-RU"/>
        </w:rPr>
      </w:pPr>
      <w:bookmarkStart w:id="13" w:name="_Toc150975282"/>
      <w:r w:rsidRPr="003F5D8C">
        <w:rPr>
          <w:rStyle w:val="ac"/>
          <w:rFonts w:cstheme="minorHAnsi"/>
          <w:color w:val="auto"/>
          <w:szCs w:val="20"/>
          <w:u w:val="none"/>
          <w:lang w:eastAsia="ru-RU"/>
        </w:rPr>
        <w:t>б) исходные данные и условия для подготовки проектной документации на объект капитального строительства.</w:t>
      </w:r>
      <w:bookmarkEnd w:id="13"/>
      <w:r w:rsidRPr="003F5D8C">
        <w:rPr>
          <w:rStyle w:val="ac"/>
          <w:rFonts w:cstheme="minorHAnsi"/>
          <w:color w:val="auto"/>
          <w:szCs w:val="20"/>
          <w:u w:val="none"/>
          <w:lang w:eastAsia="ru-RU"/>
        </w:rPr>
        <w:t xml:space="preserve"> </w:t>
      </w:r>
    </w:p>
    <w:p w14:paraId="70AD5DFF" w14:textId="77777777" w:rsidR="004E7AB6" w:rsidRDefault="004E7AB6" w:rsidP="00116BA3">
      <w:pPr>
        <w:spacing w:line="240" w:lineRule="auto"/>
        <w:jc w:val="both"/>
        <w:rPr>
          <w:rFonts w:ascii="PT Sans" w:hAnsi="PT Sans"/>
          <w:sz w:val="22"/>
        </w:rPr>
      </w:pPr>
      <w:r w:rsidRPr="00116BA3">
        <w:rPr>
          <w:rFonts w:ascii="PT Sans" w:hAnsi="PT Sans"/>
          <w:sz w:val="22"/>
        </w:rPr>
        <w:t>В качестве исходных данных при разработке проектной документации использованы следующие материалы:</w:t>
      </w:r>
    </w:p>
    <w:p w14:paraId="45FBE098" w14:textId="77777777" w:rsidR="00F24873" w:rsidRPr="00F24873" w:rsidRDefault="00F24873" w:rsidP="00F24873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 xml:space="preserve">1. </w:t>
      </w:r>
      <w:r w:rsidRPr="00F24873">
        <w:rPr>
          <w:rFonts w:ascii="PT Sans" w:hAnsi="PT Sans"/>
          <w:sz w:val="22"/>
        </w:rPr>
        <w:t>Договор безвозмездного пользования земельным участком</w:t>
      </w:r>
      <w:r w:rsidR="00703E7A">
        <w:rPr>
          <w:rFonts w:ascii="PT Sans" w:hAnsi="PT Sans"/>
          <w:sz w:val="22"/>
        </w:rPr>
        <w:t xml:space="preserve"> </w:t>
      </w:r>
      <w:r w:rsidR="00703E7A" w:rsidRPr="00703E7A">
        <w:rPr>
          <w:rFonts w:ascii="PT Sans" w:hAnsi="PT Sans"/>
          <w:sz w:val="22"/>
        </w:rPr>
        <w:t>№М-07-614008 от 14.04.2021 г.</w:t>
      </w:r>
    </w:p>
    <w:p w14:paraId="6AE402DB" w14:textId="77777777" w:rsidR="00F24873" w:rsidRDefault="00F24873" w:rsidP="00F24873">
      <w:pPr>
        <w:spacing w:line="240" w:lineRule="auto"/>
        <w:ind w:left="284"/>
        <w:rPr>
          <w:rFonts w:ascii="PT Sans" w:hAnsi="PT Sans"/>
          <w:sz w:val="22"/>
        </w:rPr>
      </w:pPr>
      <w:r w:rsidRPr="00F24873">
        <w:rPr>
          <w:rFonts w:ascii="PT Sans" w:hAnsi="PT Sans"/>
          <w:sz w:val="22"/>
        </w:rPr>
        <w:t xml:space="preserve">2. </w:t>
      </w:r>
      <w:r w:rsidR="00B91209" w:rsidRPr="00F24873">
        <w:rPr>
          <w:rFonts w:ascii="PT Sans" w:hAnsi="PT Sans"/>
          <w:sz w:val="22"/>
        </w:rPr>
        <w:t xml:space="preserve"> Градостроительный план земельного участка </w:t>
      </w:r>
      <w:r w:rsidR="0017774A" w:rsidRPr="00F24873">
        <w:rPr>
          <w:rFonts w:ascii="PT Sans" w:hAnsi="PT Sans"/>
          <w:sz w:val="22"/>
        </w:rPr>
        <w:t xml:space="preserve">№РФ-77-4-53-3-23-2022-3317 </w:t>
      </w:r>
      <w:r w:rsidR="00B91209" w:rsidRPr="00F24873">
        <w:rPr>
          <w:rFonts w:ascii="PT Sans" w:hAnsi="PT Sans"/>
          <w:sz w:val="22"/>
        </w:rPr>
        <w:t xml:space="preserve">от </w:t>
      </w:r>
      <w:r w:rsidR="0017774A" w:rsidRPr="00F24873">
        <w:rPr>
          <w:rFonts w:ascii="PT Sans" w:hAnsi="PT Sans"/>
          <w:sz w:val="22"/>
        </w:rPr>
        <w:t>26.05</w:t>
      </w:r>
      <w:r w:rsidR="00B91209" w:rsidRPr="00F24873">
        <w:rPr>
          <w:rFonts w:ascii="PT Sans" w:hAnsi="PT Sans"/>
          <w:sz w:val="22"/>
        </w:rPr>
        <w:t>.202</w:t>
      </w:r>
      <w:r w:rsidR="0017774A" w:rsidRPr="00F24873">
        <w:rPr>
          <w:rFonts w:ascii="PT Sans" w:hAnsi="PT Sans"/>
          <w:sz w:val="22"/>
        </w:rPr>
        <w:t>2</w:t>
      </w:r>
      <w:r>
        <w:rPr>
          <w:rFonts w:ascii="PT Sans" w:hAnsi="PT Sans"/>
          <w:sz w:val="22"/>
        </w:rPr>
        <w:t xml:space="preserve"> </w:t>
      </w:r>
      <w:r w:rsidR="00B91209" w:rsidRPr="00F24873">
        <w:rPr>
          <w:rFonts w:ascii="PT Sans" w:hAnsi="PT Sans"/>
          <w:sz w:val="22"/>
        </w:rPr>
        <w:t>г.</w:t>
      </w:r>
    </w:p>
    <w:p w14:paraId="484E6B04" w14:textId="77777777" w:rsidR="00F24873" w:rsidRDefault="00F24873" w:rsidP="00F24873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 xml:space="preserve">3. </w:t>
      </w:r>
      <w:r w:rsidR="004E7AB6" w:rsidRPr="0029777F">
        <w:rPr>
          <w:rFonts w:ascii="PT Sans" w:hAnsi="PT Sans"/>
          <w:sz w:val="22"/>
        </w:rPr>
        <w:t>Задание на разработку проектной документации для объекта</w:t>
      </w:r>
      <w:r w:rsidR="00BA1DEC" w:rsidRPr="0029777F">
        <w:rPr>
          <w:rFonts w:ascii="PT Sans" w:hAnsi="PT Sans"/>
          <w:sz w:val="22"/>
        </w:rPr>
        <w:t>.</w:t>
      </w:r>
    </w:p>
    <w:p w14:paraId="036C622E" w14:textId="77777777" w:rsidR="00B646F0" w:rsidRDefault="00F24873" w:rsidP="00F24873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 xml:space="preserve">4. </w:t>
      </w:r>
      <w:r w:rsidR="00BA1DEC" w:rsidRPr="0029777F">
        <w:rPr>
          <w:rFonts w:ascii="PT Sans" w:hAnsi="PT Sans"/>
          <w:sz w:val="22"/>
        </w:rPr>
        <w:t>Комплект технических условий</w:t>
      </w:r>
      <w:r w:rsidR="00EA72CF">
        <w:rPr>
          <w:rFonts w:ascii="PT Sans" w:hAnsi="PT Sans"/>
          <w:sz w:val="22"/>
        </w:rPr>
        <w:t>:</w:t>
      </w:r>
    </w:p>
    <w:p w14:paraId="6FFF3D80" w14:textId="77777777" w:rsidR="00EA72CF" w:rsidRDefault="00EA72CF" w:rsidP="00F24873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>- Договор №ИА-22-302-10804 (150063) об осуществлении технологического присоединения к электрическим сетям</w:t>
      </w:r>
      <w:r w:rsidR="002C71A8">
        <w:rPr>
          <w:rFonts w:ascii="PT Sans" w:hAnsi="PT Sans"/>
          <w:sz w:val="22"/>
        </w:rPr>
        <w:t xml:space="preserve"> от 02.06.2022 г.</w:t>
      </w:r>
    </w:p>
    <w:p w14:paraId="2DE73995" w14:textId="77777777" w:rsidR="00EA72CF" w:rsidRDefault="00EA72CF" w:rsidP="00F24873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>- Договор №14106 ДП-В о подключении (технологическом присоединении) к централизованной системе холодного водоснабжения</w:t>
      </w:r>
      <w:r w:rsidR="002C71A8">
        <w:rPr>
          <w:rFonts w:ascii="PT Sans" w:hAnsi="PT Sans"/>
          <w:sz w:val="22"/>
        </w:rPr>
        <w:t xml:space="preserve"> от 24 июня 2022 г.</w:t>
      </w:r>
    </w:p>
    <w:p w14:paraId="1A98DA21" w14:textId="77777777" w:rsidR="0050700F" w:rsidRDefault="00EA72CF" w:rsidP="0050700F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>- Договор №14107 ДП-В о подключении (технологическом присоединении) к централизованной системе водоотведения</w:t>
      </w:r>
      <w:r w:rsidR="002C71A8">
        <w:rPr>
          <w:rFonts w:ascii="PT Sans" w:hAnsi="PT Sans"/>
          <w:sz w:val="22"/>
        </w:rPr>
        <w:t xml:space="preserve"> от 24 июня 2022 г.</w:t>
      </w:r>
    </w:p>
    <w:p w14:paraId="74F4E506" w14:textId="77777777" w:rsidR="0050700F" w:rsidRPr="0050700F" w:rsidRDefault="0050700F" w:rsidP="0050700F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>- Договор №10-11/22-404 о подключении к системе теплоснабжения от 13.06.2022 г.</w:t>
      </w:r>
    </w:p>
    <w:p w14:paraId="72030A7E" w14:textId="77777777" w:rsidR="00EA72CF" w:rsidRDefault="00EA72CF" w:rsidP="00F24873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>- Технические условия на разработку проекта устройства (при необходимости переустройства) сети наружного освещения №25187 от 19.12.2021 г.</w:t>
      </w:r>
    </w:p>
    <w:p w14:paraId="79B67297" w14:textId="77777777" w:rsidR="00EA72CF" w:rsidRDefault="00EA72CF" w:rsidP="00F24873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>- Технические условия №МПТЦ-КТУ-573 на подключение к сети кабельного телевидения, телефонной сети, сети передачи данный (ПД) и сети проводного вещания от 07.04.2022 г.</w:t>
      </w:r>
    </w:p>
    <w:p w14:paraId="6756FD92" w14:textId="77777777" w:rsidR="00EA72CF" w:rsidRDefault="00EA72CF" w:rsidP="00F24873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>- Технические условия на присоединение внутридомовых технических средств локальных компонентов объектов к общегородским системам</w:t>
      </w:r>
      <w:r w:rsidR="00925B5F">
        <w:rPr>
          <w:rFonts w:ascii="PT Sans" w:hAnsi="PT Sans"/>
          <w:sz w:val="22"/>
        </w:rPr>
        <w:t xml:space="preserve"> №4374 от 27.12.2021 г.</w:t>
      </w:r>
    </w:p>
    <w:p w14:paraId="0F4AA77A" w14:textId="77777777" w:rsidR="00925B5F" w:rsidRDefault="00925B5F" w:rsidP="00F24873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>- Технические требования №56370 к оборудованию, установленному на объекте защиты, для обеспечения передачи сигналов от объектовой станции пожарной сигнализации на программно-аппаратный комплекс системы мониторинга, обработки и передачи данных о параметрах возгорания, угрозах и рисках развития крупных пожаров «Стрелец-мониторинг» Единого дежурно-диспетчерского центра реагирования на чрезвычайные ситуации города Москвы от 14.06.2022 г.</w:t>
      </w:r>
    </w:p>
    <w:p w14:paraId="3E07BA34" w14:textId="77777777" w:rsidR="00925B5F" w:rsidRDefault="00925B5F" w:rsidP="00F24873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>- Технические условия №56374 на сопряжение объектовой системы оповещения с региональной автоматизированной системой централизованного оповещения населения города Москвы о чрезвычайных ситуациях от 14.06.2022 г.</w:t>
      </w:r>
    </w:p>
    <w:p w14:paraId="497F3049" w14:textId="77777777" w:rsidR="0050700F" w:rsidRDefault="0050700F" w:rsidP="00F24873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>- Технические условия №</w:t>
      </w:r>
      <w:r w:rsidRPr="0050700F">
        <w:rPr>
          <w:rFonts w:ascii="PT Sans" w:hAnsi="PT Sans"/>
          <w:sz w:val="22"/>
        </w:rPr>
        <w:t>659-</w:t>
      </w:r>
      <w:r>
        <w:rPr>
          <w:rFonts w:ascii="PT Sans" w:hAnsi="PT Sans"/>
          <w:sz w:val="22"/>
          <w:lang w:val="en-US"/>
        </w:rPr>
        <w:t>C</w:t>
      </w:r>
      <w:r>
        <w:rPr>
          <w:rFonts w:ascii="PT Sans" w:hAnsi="PT Sans"/>
          <w:sz w:val="22"/>
        </w:rPr>
        <w:t xml:space="preserve"> от 19 мая 2022 г. на строительство телефонной канализации</w:t>
      </w:r>
    </w:p>
    <w:p w14:paraId="2F6C40BB" w14:textId="77777777" w:rsidR="002A31AD" w:rsidRPr="0050700F" w:rsidRDefault="002A31AD" w:rsidP="00F24873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 xml:space="preserve">- Технические условия на организацию учета электрической энергии жилого дома по адресу: г. Москва, район Очаково-Матвеевское. ш. Очаковское (Очаковское шоссе, </w:t>
      </w:r>
      <w:proofErr w:type="spellStart"/>
      <w:r>
        <w:rPr>
          <w:rFonts w:ascii="PT Sans" w:hAnsi="PT Sans"/>
          <w:sz w:val="22"/>
        </w:rPr>
        <w:t>влд</w:t>
      </w:r>
      <w:proofErr w:type="spellEnd"/>
      <w:r>
        <w:rPr>
          <w:rFonts w:ascii="PT Sans" w:hAnsi="PT Sans"/>
          <w:sz w:val="22"/>
        </w:rPr>
        <w:t>. 3А, 5А).</w:t>
      </w:r>
    </w:p>
    <w:p w14:paraId="66FC0219" w14:textId="77777777" w:rsidR="004950A9" w:rsidRDefault="00F24873" w:rsidP="00F24873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 xml:space="preserve">5. </w:t>
      </w:r>
      <w:r w:rsidR="004950A9" w:rsidRPr="0029777F">
        <w:rPr>
          <w:rFonts w:ascii="PT Sans" w:hAnsi="PT Sans"/>
          <w:sz w:val="22"/>
        </w:rPr>
        <w:t>Справка о фоновых концентрациях загрязняющих веществ Э-3</w:t>
      </w:r>
      <w:r w:rsidR="0029777F" w:rsidRPr="0029777F">
        <w:rPr>
          <w:rFonts w:ascii="PT Sans" w:hAnsi="PT Sans"/>
          <w:sz w:val="22"/>
        </w:rPr>
        <w:t>635</w:t>
      </w:r>
      <w:r w:rsidR="004950A9" w:rsidRPr="0029777F">
        <w:rPr>
          <w:rFonts w:ascii="PT Sans" w:hAnsi="PT Sans"/>
          <w:sz w:val="22"/>
        </w:rPr>
        <w:t xml:space="preserve"> от</w:t>
      </w:r>
      <w:r w:rsidR="0029777F" w:rsidRPr="0029777F">
        <w:rPr>
          <w:rFonts w:ascii="PT Sans" w:hAnsi="PT Sans"/>
          <w:sz w:val="22"/>
        </w:rPr>
        <w:t xml:space="preserve"> 02.12</w:t>
      </w:r>
      <w:r w:rsidR="004950A9" w:rsidRPr="0029777F">
        <w:rPr>
          <w:rFonts w:ascii="PT Sans" w:hAnsi="PT Sans"/>
          <w:sz w:val="22"/>
        </w:rPr>
        <w:t>.202</w:t>
      </w:r>
      <w:r w:rsidR="0029777F" w:rsidRPr="0029777F">
        <w:rPr>
          <w:rFonts w:ascii="PT Sans" w:hAnsi="PT Sans"/>
          <w:sz w:val="22"/>
        </w:rPr>
        <w:t>1</w:t>
      </w:r>
      <w:r w:rsidR="004950A9" w:rsidRPr="0029777F">
        <w:rPr>
          <w:rFonts w:ascii="PT Sans" w:hAnsi="PT Sans"/>
          <w:sz w:val="22"/>
        </w:rPr>
        <w:t xml:space="preserve"> г.</w:t>
      </w:r>
    </w:p>
    <w:p w14:paraId="6CE973D0" w14:textId="77777777" w:rsidR="00F24873" w:rsidRDefault="00F24873" w:rsidP="00F24873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 xml:space="preserve">6. </w:t>
      </w:r>
      <w:r w:rsidR="004950A9" w:rsidRPr="0029777F">
        <w:rPr>
          <w:rFonts w:ascii="PT Sans" w:hAnsi="PT Sans"/>
          <w:sz w:val="22"/>
        </w:rPr>
        <w:t xml:space="preserve">Справка о краткой климатической характеристике </w:t>
      </w:r>
      <w:r w:rsidR="0029777F" w:rsidRPr="0029777F">
        <w:rPr>
          <w:rFonts w:ascii="PT Sans" w:hAnsi="PT Sans"/>
          <w:sz w:val="22"/>
        </w:rPr>
        <w:t>Э-3635 от 02.12.2021 г.</w:t>
      </w:r>
    </w:p>
    <w:p w14:paraId="530CE0A2" w14:textId="77777777" w:rsidR="004950A9" w:rsidRDefault="00F24873" w:rsidP="00F24873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 xml:space="preserve">7. </w:t>
      </w:r>
      <w:r w:rsidR="004950A9" w:rsidRPr="0029777F">
        <w:rPr>
          <w:rFonts w:ascii="PT Sans" w:hAnsi="PT Sans"/>
          <w:sz w:val="22"/>
        </w:rPr>
        <w:t xml:space="preserve">Справка об интенсивности движения транспорта </w:t>
      </w:r>
      <w:r w:rsidR="0029777F" w:rsidRPr="0029777F">
        <w:rPr>
          <w:rFonts w:ascii="PT Sans" w:hAnsi="PT Sans"/>
          <w:sz w:val="22"/>
        </w:rPr>
        <w:t>И</w:t>
      </w:r>
      <w:r w:rsidR="004950A9" w:rsidRPr="0029777F">
        <w:rPr>
          <w:rFonts w:ascii="PT Sans" w:hAnsi="PT Sans"/>
          <w:sz w:val="22"/>
        </w:rPr>
        <w:t>ГП-0</w:t>
      </w:r>
      <w:r w:rsidR="0029777F" w:rsidRPr="0029777F">
        <w:rPr>
          <w:rFonts w:ascii="PT Sans" w:hAnsi="PT Sans"/>
          <w:sz w:val="22"/>
        </w:rPr>
        <w:t>3</w:t>
      </w:r>
      <w:r w:rsidR="004950A9" w:rsidRPr="0029777F">
        <w:rPr>
          <w:rFonts w:ascii="PT Sans" w:hAnsi="PT Sans"/>
          <w:sz w:val="22"/>
        </w:rPr>
        <w:t>-</w:t>
      </w:r>
      <w:r w:rsidR="0029777F" w:rsidRPr="0029777F">
        <w:rPr>
          <w:rFonts w:ascii="PT Sans" w:hAnsi="PT Sans"/>
          <w:sz w:val="22"/>
        </w:rPr>
        <w:t>3</w:t>
      </w:r>
      <w:r w:rsidR="004950A9" w:rsidRPr="0029777F">
        <w:rPr>
          <w:rFonts w:ascii="PT Sans" w:hAnsi="PT Sans"/>
          <w:sz w:val="22"/>
        </w:rPr>
        <w:t>/2</w:t>
      </w:r>
      <w:r w:rsidR="0029777F" w:rsidRPr="0029777F">
        <w:rPr>
          <w:rFonts w:ascii="PT Sans" w:hAnsi="PT Sans"/>
          <w:sz w:val="22"/>
        </w:rPr>
        <w:t xml:space="preserve">2 </w:t>
      </w:r>
      <w:r w:rsidR="004950A9" w:rsidRPr="0029777F">
        <w:rPr>
          <w:rFonts w:ascii="PT Sans" w:hAnsi="PT Sans"/>
          <w:sz w:val="22"/>
        </w:rPr>
        <w:t xml:space="preserve">от </w:t>
      </w:r>
      <w:r w:rsidR="0029777F" w:rsidRPr="0029777F">
        <w:rPr>
          <w:rFonts w:ascii="PT Sans" w:hAnsi="PT Sans"/>
          <w:sz w:val="22"/>
        </w:rPr>
        <w:t>10</w:t>
      </w:r>
      <w:r w:rsidR="004950A9" w:rsidRPr="0029777F">
        <w:rPr>
          <w:rFonts w:ascii="PT Sans" w:hAnsi="PT Sans"/>
          <w:sz w:val="22"/>
        </w:rPr>
        <w:t>.0</w:t>
      </w:r>
      <w:r w:rsidR="0029777F" w:rsidRPr="0029777F">
        <w:rPr>
          <w:rFonts w:ascii="PT Sans" w:hAnsi="PT Sans"/>
          <w:sz w:val="22"/>
        </w:rPr>
        <w:t>1</w:t>
      </w:r>
      <w:r w:rsidR="004950A9" w:rsidRPr="0029777F">
        <w:rPr>
          <w:rFonts w:ascii="PT Sans" w:hAnsi="PT Sans"/>
          <w:sz w:val="22"/>
        </w:rPr>
        <w:t>.202</w:t>
      </w:r>
      <w:r w:rsidR="0029777F" w:rsidRPr="0029777F">
        <w:rPr>
          <w:rFonts w:ascii="PT Sans" w:hAnsi="PT Sans"/>
          <w:sz w:val="22"/>
        </w:rPr>
        <w:t>2</w:t>
      </w:r>
      <w:r w:rsidR="004950A9" w:rsidRPr="0029777F">
        <w:rPr>
          <w:rFonts w:ascii="PT Sans" w:hAnsi="PT Sans"/>
          <w:sz w:val="22"/>
        </w:rPr>
        <w:t xml:space="preserve"> г.</w:t>
      </w:r>
    </w:p>
    <w:p w14:paraId="30127A40" w14:textId="77777777" w:rsidR="004950A9" w:rsidRDefault="00F24873" w:rsidP="00F24873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 xml:space="preserve">8. </w:t>
      </w:r>
      <w:r w:rsidR="004950A9" w:rsidRPr="0029777F">
        <w:rPr>
          <w:rFonts w:ascii="PT Sans" w:hAnsi="PT Sans"/>
          <w:sz w:val="22"/>
        </w:rPr>
        <w:t xml:space="preserve">Справка о шумовых характеристиках транспортных потоков </w:t>
      </w:r>
      <w:r w:rsidR="0029777F" w:rsidRPr="0029777F">
        <w:rPr>
          <w:rFonts w:ascii="PT Sans" w:hAnsi="PT Sans"/>
          <w:sz w:val="22"/>
        </w:rPr>
        <w:t>И</w:t>
      </w:r>
      <w:r w:rsidR="004950A9" w:rsidRPr="0029777F">
        <w:rPr>
          <w:rFonts w:ascii="PT Sans" w:hAnsi="PT Sans"/>
          <w:sz w:val="22"/>
        </w:rPr>
        <w:t>ГП-0</w:t>
      </w:r>
      <w:r w:rsidR="0029777F" w:rsidRPr="0029777F">
        <w:rPr>
          <w:rFonts w:ascii="PT Sans" w:hAnsi="PT Sans"/>
          <w:sz w:val="22"/>
        </w:rPr>
        <w:t>3</w:t>
      </w:r>
      <w:r w:rsidR="004950A9" w:rsidRPr="0029777F">
        <w:rPr>
          <w:rFonts w:ascii="PT Sans" w:hAnsi="PT Sans"/>
          <w:sz w:val="22"/>
        </w:rPr>
        <w:t>-</w:t>
      </w:r>
      <w:r w:rsidR="0029777F" w:rsidRPr="0029777F">
        <w:rPr>
          <w:rFonts w:ascii="PT Sans" w:hAnsi="PT Sans"/>
          <w:sz w:val="22"/>
        </w:rPr>
        <w:t>113</w:t>
      </w:r>
      <w:r w:rsidR="004950A9" w:rsidRPr="0029777F">
        <w:rPr>
          <w:rFonts w:ascii="PT Sans" w:hAnsi="PT Sans"/>
          <w:sz w:val="22"/>
        </w:rPr>
        <w:t>/</w:t>
      </w:r>
      <w:r w:rsidR="0029777F" w:rsidRPr="0029777F">
        <w:rPr>
          <w:rFonts w:ascii="PT Sans" w:hAnsi="PT Sans"/>
          <w:sz w:val="22"/>
        </w:rPr>
        <w:t>22</w:t>
      </w:r>
      <w:r w:rsidR="004950A9" w:rsidRPr="0029777F">
        <w:rPr>
          <w:rFonts w:ascii="PT Sans" w:hAnsi="PT Sans"/>
          <w:sz w:val="22"/>
        </w:rPr>
        <w:t xml:space="preserve"> от </w:t>
      </w:r>
      <w:r w:rsidR="0029777F" w:rsidRPr="0029777F">
        <w:rPr>
          <w:rFonts w:ascii="PT Sans" w:hAnsi="PT Sans"/>
          <w:sz w:val="22"/>
        </w:rPr>
        <w:t>18</w:t>
      </w:r>
      <w:r w:rsidR="004950A9" w:rsidRPr="0029777F">
        <w:rPr>
          <w:rFonts w:ascii="PT Sans" w:hAnsi="PT Sans"/>
          <w:sz w:val="22"/>
        </w:rPr>
        <w:t>.0</w:t>
      </w:r>
      <w:r w:rsidR="0029777F" w:rsidRPr="0029777F">
        <w:rPr>
          <w:rFonts w:ascii="PT Sans" w:hAnsi="PT Sans"/>
          <w:sz w:val="22"/>
        </w:rPr>
        <w:t>1</w:t>
      </w:r>
      <w:r w:rsidR="004950A9" w:rsidRPr="0029777F">
        <w:rPr>
          <w:rFonts w:ascii="PT Sans" w:hAnsi="PT Sans"/>
          <w:sz w:val="22"/>
        </w:rPr>
        <w:t>.202</w:t>
      </w:r>
      <w:r w:rsidR="0029777F" w:rsidRPr="0029777F">
        <w:rPr>
          <w:rFonts w:ascii="PT Sans" w:hAnsi="PT Sans"/>
          <w:sz w:val="22"/>
        </w:rPr>
        <w:t>2</w:t>
      </w:r>
      <w:r w:rsidR="004950A9" w:rsidRPr="0029777F">
        <w:rPr>
          <w:rFonts w:ascii="PT Sans" w:hAnsi="PT Sans"/>
          <w:sz w:val="22"/>
        </w:rPr>
        <w:t xml:space="preserve"> г.</w:t>
      </w:r>
    </w:p>
    <w:p w14:paraId="4FE8A318" w14:textId="77777777" w:rsidR="00F24873" w:rsidRDefault="00F24873" w:rsidP="00F24873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lastRenderedPageBreak/>
        <w:t xml:space="preserve">9. </w:t>
      </w:r>
      <w:r w:rsidRPr="00F24873">
        <w:rPr>
          <w:rFonts w:ascii="PT Sans" w:hAnsi="PT Sans"/>
          <w:sz w:val="22"/>
        </w:rPr>
        <w:t>Информационное письмо о времени прибытия пожарных подразделений Главного управления МЧС России по г. Москве</w:t>
      </w:r>
      <w:r>
        <w:rPr>
          <w:rFonts w:ascii="PT Sans" w:hAnsi="PT Sans"/>
          <w:sz w:val="22"/>
        </w:rPr>
        <w:t xml:space="preserve"> №МП-4/1-4722 от 22.11.2021 г.</w:t>
      </w:r>
    </w:p>
    <w:p w14:paraId="2AC5B240" w14:textId="77777777" w:rsidR="00EA72CF" w:rsidRPr="00EA72CF" w:rsidRDefault="00EA72CF" w:rsidP="00EA72CF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 xml:space="preserve">10. </w:t>
      </w:r>
      <w:r w:rsidRPr="00C87BF9">
        <w:rPr>
          <w:rFonts w:ascii="PT Sans" w:hAnsi="PT Sans"/>
          <w:sz w:val="22"/>
        </w:rPr>
        <w:t>Специальные технические условия в результате применения которых на обязательной основе обеспечивается выполнение 384-ФЗ</w:t>
      </w:r>
      <w:r>
        <w:rPr>
          <w:rFonts w:ascii="PT Sans" w:hAnsi="PT Sans"/>
          <w:sz w:val="22"/>
        </w:rPr>
        <w:t xml:space="preserve"> (</w:t>
      </w:r>
      <w:r w:rsidRPr="00C87BF9">
        <w:rPr>
          <w:rFonts w:ascii="PT Sans" w:hAnsi="PT Sans"/>
          <w:sz w:val="22"/>
        </w:rPr>
        <w:t xml:space="preserve">Письмо </w:t>
      </w:r>
      <w:r w:rsidRPr="00604E6A">
        <w:rPr>
          <w:rFonts w:ascii="PT Sans" w:hAnsi="PT Sans"/>
          <w:sz w:val="22"/>
        </w:rPr>
        <w:t>МОСКОМЭКСПЕРТИЗЫ №</w:t>
      </w:r>
      <w:r w:rsidR="00604E6A" w:rsidRPr="00604E6A">
        <w:rPr>
          <w:rFonts w:ascii="PT Sans" w:hAnsi="PT Sans"/>
          <w:sz w:val="22"/>
        </w:rPr>
        <w:t xml:space="preserve">МКЭ-30-757/22-1 </w:t>
      </w:r>
      <w:r w:rsidRPr="00604E6A">
        <w:rPr>
          <w:rFonts w:ascii="PT Sans" w:hAnsi="PT Sans"/>
          <w:sz w:val="22"/>
        </w:rPr>
        <w:t>от</w:t>
      </w:r>
      <w:r w:rsidR="00604E6A" w:rsidRPr="00604E6A">
        <w:rPr>
          <w:rFonts w:ascii="PT Sans" w:hAnsi="PT Sans"/>
          <w:sz w:val="22"/>
        </w:rPr>
        <w:t>30.06.2022 г.</w:t>
      </w:r>
      <w:r w:rsidRPr="00604E6A">
        <w:rPr>
          <w:rFonts w:ascii="PT Sans" w:hAnsi="PT Sans"/>
          <w:sz w:val="22"/>
        </w:rPr>
        <w:t xml:space="preserve"> о согласовании специальных технических </w:t>
      </w:r>
      <w:r w:rsidRPr="00C87BF9">
        <w:rPr>
          <w:rFonts w:ascii="PT Sans" w:hAnsi="PT Sans"/>
          <w:sz w:val="22"/>
        </w:rPr>
        <w:t>условий, в результате применения которых на обязательной основе обеспечивается выполнение 384-ФЗ</w:t>
      </w:r>
      <w:r>
        <w:rPr>
          <w:rFonts w:ascii="PT Sans" w:hAnsi="PT Sans"/>
          <w:sz w:val="22"/>
        </w:rPr>
        <w:t>);</w:t>
      </w:r>
    </w:p>
    <w:p w14:paraId="7D54159E" w14:textId="77777777" w:rsidR="00EA72CF" w:rsidRDefault="00EA72CF" w:rsidP="00EA72CF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 xml:space="preserve">11. </w:t>
      </w:r>
      <w:r w:rsidRPr="00DA297F">
        <w:rPr>
          <w:rFonts w:ascii="PT Sans" w:hAnsi="PT Sans"/>
          <w:sz w:val="22"/>
        </w:rPr>
        <w:t xml:space="preserve">Технический отчет по результатам инженерно-геодезических изысканий для подготовки проектной документации. «Жилые дома с инженерными сетями и благоустройством территории» по адресу: г. Москва, район Очаково-Матвеевское, ш. Очаковское (Очаковское шоссе, </w:t>
      </w:r>
      <w:proofErr w:type="spellStart"/>
      <w:r w:rsidRPr="00DA297F">
        <w:rPr>
          <w:rFonts w:ascii="PT Sans" w:hAnsi="PT Sans"/>
          <w:sz w:val="22"/>
        </w:rPr>
        <w:t>влд</w:t>
      </w:r>
      <w:proofErr w:type="spellEnd"/>
      <w:r w:rsidRPr="00DA297F">
        <w:rPr>
          <w:rFonts w:ascii="PT Sans" w:hAnsi="PT Sans"/>
          <w:sz w:val="22"/>
        </w:rPr>
        <w:t>. 3А, 5А) (Западный административный округ)» (шифр 120-0621-ОК-1.</w:t>
      </w:r>
      <w:proofErr w:type="gramStart"/>
      <w:r w:rsidRPr="00DA297F">
        <w:rPr>
          <w:rFonts w:ascii="PT Sans" w:hAnsi="PT Sans"/>
          <w:sz w:val="22"/>
        </w:rPr>
        <w:t>1.ИГДИ</w:t>
      </w:r>
      <w:proofErr w:type="gramEnd"/>
      <w:r w:rsidRPr="00DA297F">
        <w:rPr>
          <w:rFonts w:ascii="PT Sans" w:hAnsi="PT Sans"/>
          <w:sz w:val="22"/>
        </w:rPr>
        <w:t>)</w:t>
      </w:r>
      <w:r>
        <w:rPr>
          <w:rFonts w:ascii="PT Sans" w:hAnsi="PT Sans"/>
          <w:sz w:val="22"/>
        </w:rPr>
        <w:t>.</w:t>
      </w:r>
    </w:p>
    <w:p w14:paraId="1DCE3C78" w14:textId="77777777" w:rsidR="00FA5041" w:rsidRDefault="00EA72CF" w:rsidP="00EA72CF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 xml:space="preserve">13. </w:t>
      </w:r>
      <w:r w:rsidR="00FA5041" w:rsidRPr="00FA5041">
        <w:rPr>
          <w:rFonts w:ascii="PT Sans" w:hAnsi="PT Sans"/>
          <w:sz w:val="22"/>
        </w:rPr>
        <w:t xml:space="preserve">Технический отчет по результатам инженерно-геологических изысканий на объекте: «Жилые дома с инженерными сетями и благоустройством территории» по адресу: г. Москва, район Очаково-Матвеевское, ш. Очаковское (Очаковское шоссе, </w:t>
      </w:r>
      <w:proofErr w:type="spellStart"/>
      <w:r w:rsidR="00FA5041" w:rsidRPr="00FA5041">
        <w:rPr>
          <w:rFonts w:ascii="PT Sans" w:hAnsi="PT Sans"/>
          <w:sz w:val="22"/>
        </w:rPr>
        <w:t>влд</w:t>
      </w:r>
      <w:proofErr w:type="spellEnd"/>
      <w:r w:rsidR="00FA5041" w:rsidRPr="00FA5041">
        <w:rPr>
          <w:rFonts w:ascii="PT Sans" w:hAnsi="PT Sans"/>
          <w:sz w:val="22"/>
        </w:rPr>
        <w:t>. 3А, 5А) (Западный административный округ)»</w:t>
      </w:r>
      <w:r>
        <w:rPr>
          <w:rFonts w:ascii="PT Sans" w:hAnsi="PT Sans"/>
          <w:sz w:val="22"/>
        </w:rPr>
        <w:t>.</w:t>
      </w:r>
    </w:p>
    <w:p w14:paraId="0BF29AFE" w14:textId="77777777" w:rsidR="002A5CAE" w:rsidRDefault="00EA72CF" w:rsidP="00EA72CF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>14. Т</w:t>
      </w:r>
      <w:r w:rsidR="002A5CAE" w:rsidRPr="002A5CAE">
        <w:rPr>
          <w:rFonts w:ascii="PT Sans" w:hAnsi="PT Sans"/>
          <w:sz w:val="22"/>
        </w:rPr>
        <w:t>ехнический отчет по результатам инженерно-</w:t>
      </w:r>
      <w:r w:rsidR="002A5CAE">
        <w:rPr>
          <w:rFonts w:ascii="PT Sans" w:hAnsi="PT Sans"/>
          <w:sz w:val="22"/>
        </w:rPr>
        <w:t>экологических</w:t>
      </w:r>
      <w:r w:rsidR="002A5CAE" w:rsidRPr="002A5CAE">
        <w:rPr>
          <w:rFonts w:ascii="PT Sans" w:hAnsi="PT Sans"/>
          <w:sz w:val="22"/>
        </w:rPr>
        <w:t xml:space="preserve"> изысканий для подготовки проектной документации. «Жилые дома с инженерными сетями и благоустройством территории» по адресу: г. Москва, район Очаково-Матвеевское, ш. Очаковское (Очаковское шоссе, </w:t>
      </w:r>
      <w:proofErr w:type="spellStart"/>
      <w:r w:rsidR="002A5CAE" w:rsidRPr="002A5CAE">
        <w:rPr>
          <w:rFonts w:ascii="PT Sans" w:hAnsi="PT Sans"/>
          <w:sz w:val="22"/>
        </w:rPr>
        <w:t>влд</w:t>
      </w:r>
      <w:proofErr w:type="spellEnd"/>
      <w:r w:rsidR="002A5CAE" w:rsidRPr="002A5CAE">
        <w:rPr>
          <w:rFonts w:ascii="PT Sans" w:hAnsi="PT Sans"/>
          <w:sz w:val="22"/>
        </w:rPr>
        <w:t>. 3А, 5А) (Западный административный округ)» (шифр 062/ГЭ-22-ИЭИ)</w:t>
      </w:r>
      <w:r>
        <w:rPr>
          <w:rFonts w:ascii="PT Sans" w:hAnsi="PT Sans"/>
          <w:sz w:val="22"/>
        </w:rPr>
        <w:t>.</w:t>
      </w:r>
    </w:p>
    <w:p w14:paraId="7530BC1D" w14:textId="77777777" w:rsidR="007F2D12" w:rsidRDefault="007F2D12" w:rsidP="00EA72CF">
      <w:pPr>
        <w:spacing w:line="240" w:lineRule="auto"/>
        <w:ind w:left="284"/>
        <w:rPr>
          <w:rFonts w:ascii="PT Sans" w:hAnsi="PT Sans"/>
          <w:sz w:val="22"/>
        </w:rPr>
      </w:pPr>
      <w:r w:rsidRPr="007F2D12">
        <w:rPr>
          <w:rFonts w:ascii="PT Sans" w:hAnsi="PT Sans"/>
          <w:sz w:val="22"/>
        </w:rPr>
        <w:t xml:space="preserve">15. Научно-технический отчет исследования вибрационного воздействия железнодорожного транспорта на проектируемый объект строительства: «Жилые дома с инженерными сетями и благоустройством территории по адресу: г. Москва. Район Очаково-Матвеевское, ш. Очаковское (Очаковское шоссе, </w:t>
      </w:r>
      <w:proofErr w:type="spellStart"/>
      <w:r w:rsidRPr="007F2D12">
        <w:rPr>
          <w:rFonts w:ascii="PT Sans" w:hAnsi="PT Sans"/>
          <w:sz w:val="22"/>
        </w:rPr>
        <w:t>влд</w:t>
      </w:r>
      <w:proofErr w:type="spellEnd"/>
      <w:r w:rsidRPr="007F2D12">
        <w:rPr>
          <w:rFonts w:ascii="PT Sans" w:hAnsi="PT Sans"/>
          <w:sz w:val="22"/>
        </w:rPr>
        <w:t>. 3А, 5А) (Западный административный округ)»</w:t>
      </w:r>
    </w:p>
    <w:p w14:paraId="69ADAD6D" w14:textId="77777777" w:rsidR="00F57A87" w:rsidRPr="00F57A87" w:rsidRDefault="00F57A87" w:rsidP="00F57A87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 xml:space="preserve">16. </w:t>
      </w:r>
      <w:r w:rsidRPr="00F57A87">
        <w:rPr>
          <w:rFonts w:ascii="PT Sans" w:hAnsi="PT Sans"/>
          <w:sz w:val="22"/>
        </w:rPr>
        <w:t>Технический отчет по результатам инженерно-геодезических изысканий для подготовки проектной документации на строительство многофункционального общественно-жилого комплекса с объектами социальной инфраструктуры по адресу: г. Москва, ЗАО, район Очаково-Матвеевское (шифр 90/ДС5-21-ИГДИ)</w:t>
      </w:r>
    </w:p>
    <w:p w14:paraId="46E32968" w14:textId="77777777" w:rsidR="00F57A87" w:rsidRDefault="00F57A87" w:rsidP="00F57A87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 xml:space="preserve">17. </w:t>
      </w:r>
      <w:r w:rsidR="002939FF" w:rsidRPr="002939FF">
        <w:rPr>
          <w:rFonts w:ascii="PT Sans" w:hAnsi="PT Sans"/>
          <w:sz w:val="22"/>
        </w:rPr>
        <w:t>Письмо Фонда реновации жилой застройки №ФР-28-9889/22-1 от 18.07.2022 г.</w:t>
      </w:r>
    </w:p>
    <w:p w14:paraId="13B84976" w14:textId="77777777" w:rsidR="00FA5041" w:rsidRDefault="00EA72CF" w:rsidP="00EA72CF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>1</w:t>
      </w:r>
      <w:r w:rsidR="00F57A87">
        <w:rPr>
          <w:rFonts w:ascii="PT Sans" w:hAnsi="PT Sans"/>
          <w:sz w:val="22"/>
        </w:rPr>
        <w:t>8</w:t>
      </w:r>
      <w:r>
        <w:rPr>
          <w:rFonts w:ascii="PT Sans" w:hAnsi="PT Sans"/>
          <w:sz w:val="22"/>
        </w:rPr>
        <w:t xml:space="preserve">. </w:t>
      </w:r>
      <w:r w:rsidR="00FA5041">
        <w:rPr>
          <w:rFonts w:ascii="PT Sans" w:hAnsi="PT Sans"/>
          <w:sz w:val="22"/>
        </w:rPr>
        <w:t xml:space="preserve"> </w:t>
      </w:r>
      <w:r w:rsidR="00FA5041" w:rsidRPr="00DA297F">
        <w:rPr>
          <w:rFonts w:ascii="PT Sans" w:hAnsi="PT Sans"/>
          <w:sz w:val="22"/>
        </w:rPr>
        <w:t>Письмо управы района Очаково-</w:t>
      </w:r>
      <w:proofErr w:type="spellStart"/>
      <w:r w:rsidR="00FA5041" w:rsidRPr="00DA297F">
        <w:rPr>
          <w:rFonts w:ascii="PT Sans" w:hAnsi="PT Sans"/>
          <w:sz w:val="22"/>
        </w:rPr>
        <w:t>матвеевское</w:t>
      </w:r>
      <w:proofErr w:type="spellEnd"/>
      <w:r w:rsidR="00FA5041" w:rsidRPr="00DA297F">
        <w:rPr>
          <w:rFonts w:ascii="PT Sans" w:hAnsi="PT Sans"/>
          <w:sz w:val="22"/>
        </w:rPr>
        <w:t xml:space="preserve"> города Москвы (З</w:t>
      </w:r>
      <w:r w:rsidR="00FA5041">
        <w:rPr>
          <w:rFonts w:ascii="PT Sans" w:hAnsi="PT Sans"/>
          <w:sz w:val="22"/>
        </w:rPr>
        <w:t>ападный административный округ)</w:t>
      </w:r>
      <w:r w:rsidR="002A5CAE">
        <w:rPr>
          <w:rFonts w:ascii="PT Sans" w:hAnsi="PT Sans"/>
          <w:sz w:val="22"/>
        </w:rPr>
        <w:t>.</w:t>
      </w:r>
    </w:p>
    <w:p w14:paraId="1FE6DCB5" w14:textId="77777777" w:rsidR="002C71A8" w:rsidRDefault="002C71A8" w:rsidP="00EA72CF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>1</w:t>
      </w:r>
      <w:r w:rsidR="00F57A87">
        <w:rPr>
          <w:rFonts w:ascii="PT Sans" w:hAnsi="PT Sans"/>
          <w:sz w:val="22"/>
        </w:rPr>
        <w:t>9</w:t>
      </w:r>
      <w:r>
        <w:rPr>
          <w:rFonts w:ascii="PT Sans" w:hAnsi="PT Sans"/>
          <w:sz w:val="22"/>
        </w:rPr>
        <w:t>. Письмо ООО «ПИК-УК» №954/1-Д-311-И от 29.06.2022 г.</w:t>
      </w:r>
    </w:p>
    <w:p w14:paraId="76ADBF00" w14:textId="77777777" w:rsidR="007A4293" w:rsidRDefault="00F57A87" w:rsidP="00EA72CF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>20</w:t>
      </w:r>
      <w:r w:rsidR="007A4293" w:rsidRPr="007A4293">
        <w:rPr>
          <w:rFonts w:ascii="PT Sans" w:hAnsi="PT Sans"/>
          <w:sz w:val="22"/>
        </w:rPr>
        <w:t>. Письмо ООО «ПИК-УК» 1/1-Д-3194-И от 01.06.2022 г.</w:t>
      </w:r>
    </w:p>
    <w:p w14:paraId="02856C7F" w14:textId="77777777" w:rsidR="002E640E" w:rsidRDefault="002E640E" w:rsidP="00EA72CF">
      <w:pPr>
        <w:spacing w:line="240" w:lineRule="auto"/>
        <w:ind w:left="284"/>
        <w:rPr>
          <w:rFonts w:ascii="PT Sans" w:hAnsi="PT Sans"/>
          <w:sz w:val="22"/>
        </w:rPr>
      </w:pPr>
      <w:r w:rsidRPr="002E640E">
        <w:rPr>
          <w:rFonts w:ascii="PT Sans" w:hAnsi="PT Sans"/>
          <w:sz w:val="22"/>
        </w:rPr>
        <w:t>21. Письмо ООО «СЗ «</w:t>
      </w:r>
      <w:proofErr w:type="spellStart"/>
      <w:r w:rsidRPr="002E640E">
        <w:rPr>
          <w:rFonts w:ascii="PT Sans" w:hAnsi="PT Sans"/>
          <w:sz w:val="22"/>
        </w:rPr>
        <w:t>ЦентрПолис</w:t>
      </w:r>
      <w:proofErr w:type="spellEnd"/>
      <w:r w:rsidRPr="002E640E">
        <w:rPr>
          <w:rFonts w:ascii="PT Sans" w:hAnsi="PT Sans"/>
          <w:sz w:val="22"/>
        </w:rPr>
        <w:t>» №ОЧК/22-606 от 04.07.2022</w:t>
      </w:r>
      <w:r>
        <w:rPr>
          <w:rFonts w:ascii="PT Sans" w:hAnsi="PT Sans"/>
          <w:sz w:val="22"/>
        </w:rPr>
        <w:t xml:space="preserve"> г.</w:t>
      </w:r>
    </w:p>
    <w:p w14:paraId="53A0039A" w14:textId="77777777" w:rsidR="005675A1" w:rsidRPr="005675A1" w:rsidRDefault="005675A1" w:rsidP="005675A1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 xml:space="preserve">22. </w:t>
      </w:r>
      <w:r w:rsidRPr="005675A1">
        <w:rPr>
          <w:rFonts w:ascii="PT Sans" w:hAnsi="PT Sans"/>
          <w:sz w:val="22"/>
        </w:rPr>
        <w:t>Письмо ООО «СЗ «</w:t>
      </w:r>
      <w:proofErr w:type="spellStart"/>
      <w:r w:rsidRPr="005675A1">
        <w:rPr>
          <w:rFonts w:ascii="PT Sans" w:hAnsi="PT Sans"/>
          <w:sz w:val="22"/>
        </w:rPr>
        <w:t>ЦентрПолис</w:t>
      </w:r>
      <w:proofErr w:type="spellEnd"/>
      <w:r w:rsidRPr="005675A1">
        <w:rPr>
          <w:rFonts w:ascii="PT Sans" w:hAnsi="PT Sans"/>
          <w:sz w:val="22"/>
        </w:rPr>
        <w:t>» №ОЧК/22-743 от 06.07.2022 г.</w:t>
      </w:r>
    </w:p>
    <w:p w14:paraId="3CB6FF05" w14:textId="77777777" w:rsidR="005675A1" w:rsidRDefault="005675A1" w:rsidP="005675A1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 xml:space="preserve">23. </w:t>
      </w:r>
      <w:r w:rsidRPr="005675A1">
        <w:rPr>
          <w:rFonts w:ascii="PT Sans" w:hAnsi="PT Sans"/>
          <w:sz w:val="22"/>
        </w:rPr>
        <w:t>Письмо ООО «СЗ «</w:t>
      </w:r>
      <w:proofErr w:type="spellStart"/>
      <w:r w:rsidRPr="005675A1">
        <w:rPr>
          <w:rFonts w:ascii="PT Sans" w:hAnsi="PT Sans"/>
          <w:sz w:val="22"/>
        </w:rPr>
        <w:t>ЦентрПолис</w:t>
      </w:r>
      <w:proofErr w:type="spellEnd"/>
      <w:r w:rsidRPr="005675A1">
        <w:rPr>
          <w:rFonts w:ascii="PT Sans" w:hAnsi="PT Sans"/>
          <w:sz w:val="22"/>
        </w:rPr>
        <w:t>» №ОЧК/22-849 от 06.07.2022 г.</w:t>
      </w:r>
    </w:p>
    <w:p w14:paraId="536225A7" w14:textId="77777777" w:rsidR="0052495D" w:rsidRDefault="0052495D" w:rsidP="005675A1">
      <w:pPr>
        <w:spacing w:line="240" w:lineRule="auto"/>
        <w:ind w:left="284"/>
        <w:rPr>
          <w:rFonts w:ascii="PT Sans" w:hAnsi="PT Sans"/>
          <w:sz w:val="22"/>
        </w:rPr>
      </w:pPr>
    </w:p>
    <w:p w14:paraId="774B5267" w14:textId="77777777" w:rsidR="0052495D" w:rsidRDefault="0052495D" w:rsidP="005675A1">
      <w:pPr>
        <w:spacing w:line="240" w:lineRule="auto"/>
        <w:ind w:left="284"/>
        <w:rPr>
          <w:rFonts w:ascii="PT Sans" w:hAnsi="PT Sans"/>
          <w:sz w:val="22"/>
        </w:rPr>
      </w:pPr>
    </w:p>
    <w:p w14:paraId="54EFEA7E" w14:textId="77777777" w:rsidR="00264A7E" w:rsidRPr="003F5D8C" w:rsidRDefault="00264A7E" w:rsidP="000A4857">
      <w:pPr>
        <w:pStyle w:val="APEX"/>
        <w:numPr>
          <w:ilvl w:val="0"/>
          <w:numId w:val="0"/>
        </w:numPr>
        <w:ind w:firstLine="284"/>
        <w:rPr>
          <w:rStyle w:val="ac"/>
          <w:rFonts w:cstheme="minorHAnsi"/>
          <w:color w:val="auto"/>
          <w:szCs w:val="20"/>
          <w:u w:val="none"/>
          <w:lang w:eastAsia="ru-RU"/>
        </w:rPr>
      </w:pPr>
      <w:bookmarkStart w:id="14" w:name="_Toc150975283"/>
      <w:r w:rsidRPr="003F5D8C">
        <w:rPr>
          <w:rStyle w:val="ac"/>
          <w:rFonts w:cstheme="minorHAnsi"/>
          <w:color w:val="auto"/>
          <w:szCs w:val="20"/>
          <w:u w:val="none"/>
          <w:lang w:eastAsia="ru-RU"/>
        </w:rPr>
        <w:t>в) сведения о функциональном назначении объе</w:t>
      </w:r>
      <w:r w:rsidR="00DB30AF" w:rsidRPr="003F5D8C">
        <w:rPr>
          <w:rStyle w:val="ac"/>
          <w:rFonts w:cstheme="minorHAnsi"/>
          <w:color w:val="auto"/>
          <w:szCs w:val="20"/>
          <w:u w:val="none"/>
          <w:lang w:eastAsia="ru-RU"/>
        </w:rPr>
        <w:t>кта капитального строительства;</w:t>
      </w:r>
      <w:bookmarkEnd w:id="14"/>
    </w:p>
    <w:p w14:paraId="1303B5AC" w14:textId="77777777" w:rsidR="001F483E" w:rsidRPr="001F483E" w:rsidRDefault="001F483E" w:rsidP="001F483E">
      <w:pPr>
        <w:spacing w:line="240" w:lineRule="auto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 xml:space="preserve">Сведения о </w:t>
      </w:r>
      <w:r w:rsidRPr="001F483E">
        <w:rPr>
          <w:rFonts w:ascii="PT Sans" w:hAnsi="PT Sans"/>
          <w:sz w:val="22"/>
        </w:rPr>
        <w:t>функциональном назначении объекта капитального строительства остаются</w:t>
      </w:r>
    </w:p>
    <w:p w14:paraId="105D4F6B" w14:textId="77777777" w:rsidR="00334029" w:rsidRPr="00334029" w:rsidRDefault="001F483E" w:rsidP="001F483E">
      <w:pPr>
        <w:spacing w:line="240" w:lineRule="auto"/>
        <w:rPr>
          <w:rFonts w:ascii="PT Sans" w:hAnsi="PT Sans"/>
          <w:sz w:val="22"/>
        </w:rPr>
      </w:pPr>
      <w:r w:rsidRPr="001F483E">
        <w:rPr>
          <w:rFonts w:ascii="PT Sans" w:hAnsi="PT Sans"/>
          <w:sz w:val="22"/>
        </w:rPr>
        <w:t>без изменений, в соответствии с положительным заключением экспертизы № МГЭ -</w:t>
      </w:r>
      <w:r>
        <w:rPr>
          <w:rFonts w:ascii="PT Sans" w:hAnsi="PT Sans"/>
          <w:sz w:val="22"/>
        </w:rPr>
        <w:t>77-1-1-3-060215-2022 от 22.08.2022 г.</w:t>
      </w:r>
    </w:p>
    <w:p w14:paraId="66BC7DBB" w14:textId="77777777" w:rsidR="00334029" w:rsidRDefault="00334029" w:rsidP="00E86007">
      <w:pPr>
        <w:spacing w:line="240" w:lineRule="auto"/>
        <w:jc w:val="both"/>
        <w:rPr>
          <w:rFonts w:ascii="PT Sans" w:hAnsi="PT Sans"/>
          <w:color w:val="FF0000"/>
          <w:sz w:val="22"/>
        </w:rPr>
      </w:pPr>
    </w:p>
    <w:p w14:paraId="6830622C" w14:textId="77777777" w:rsidR="00BA1DEC" w:rsidRPr="00BA1DEC" w:rsidRDefault="00891941" w:rsidP="001F483E">
      <w:pPr>
        <w:spacing w:line="240" w:lineRule="auto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br w:type="page"/>
      </w:r>
    </w:p>
    <w:p w14:paraId="233319C3" w14:textId="77777777" w:rsidR="00BF2745" w:rsidRDefault="00BF2745" w:rsidP="008661E4">
      <w:pPr>
        <w:spacing w:line="240" w:lineRule="auto"/>
        <w:jc w:val="both"/>
        <w:rPr>
          <w:rFonts w:ascii="PT Sans" w:hAnsi="PT Sans"/>
          <w:sz w:val="22"/>
        </w:rPr>
      </w:pPr>
    </w:p>
    <w:p w14:paraId="7A701744" w14:textId="77777777" w:rsidR="00245828" w:rsidRPr="003F5D8C" w:rsidRDefault="00245828" w:rsidP="00245828">
      <w:pPr>
        <w:spacing w:line="240" w:lineRule="auto"/>
        <w:rPr>
          <w:rStyle w:val="ac"/>
          <w:rFonts w:cstheme="minorHAnsi"/>
          <w:color w:val="auto"/>
          <w:szCs w:val="20"/>
          <w:u w:val="none"/>
        </w:rPr>
      </w:pPr>
    </w:p>
    <w:p w14:paraId="39398C35" w14:textId="77777777" w:rsidR="00D27CD6" w:rsidRDefault="00264A7E" w:rsidP="00D16AA6">
      <w:pPr>
        <w:pStyle w:val="APEX"/>
        <w:numPr>
          <w:ilvl w:val="0"/>
          <w:numId w:val="0"/>
        </w:numPr>
        <w:ind w:firstLine="284"/>
        <w:rPr>
          <w:rStyle w:val="ac"/>
          <w:rFonts w:cstheme="minorHAnsi"/>
          <w:color w:val="auto"/>
          <w:szCs w:val="20"/>
          <w:u w:val="none"/>
          <w:lang w:eastAsia="ru-RU"/>
        </w:rPr>
      </w:pPr>
      <w:bookmarkStart w:id="15" w:name="_Toc150975284"/>
      <w:r w:rsidRPr="003F5D8C">
        <w:rPr>
          <w:rStyle w:val="ac"/>
          <w:rFonts w:cstheme="minorHAnsi"/>
          <w:color w:val="auto"/>
          <w:szCs w:val="20"/>
          <w:u w:val="none"/>
          <w:lang w:eastAsia="ru-RU"/>
        </w:rPr>
        <w:t>г) сведения о потребности объекта капитального строительства в топливе, газе, воде и электрической энергии;</w:t>
      </w:r>
      <w:bookmarkEnd w:id="15"/>
    </w:p>
    <w:p w14:paraId="311C3CDA" w14:textId="77777777" w:rsidR="00787202" w:rsidRDefault="00787202" w:rsidP="00787202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  <w:szCs w:val="22"/>
        </w:rPr>
        <w:t xml:space="preserve">Без изменений в соответствии с положительным заключением экспертизы </w:t>
      </w:r>
      <w:r w:rsidRPr="001F483E">
        <w:rPr>
          <w:rFonts w:ascii="PT Sans" w:hAnsi="PT Sans"/>
          <w:sz w:val="22"/>
        </w:rPr>
        <w:t>№ МГЭ -</w:t>
      </w:r>
      <w:r>
        <w:rPr>
          <w:rFonts w:ascii="PT Sans" w:hAnsi="PT Sans"/>
          <w:sz w:val="22"/>
        </w:rPr>
        <w:t>77-1-1-3-060215-2022 от 22.08.2022 г.</w:t>
      </w:r>
    </w:p>
    <w:p w14:paraId="1D19F22A" w14:textId="77777777" w:rsidR="006C0FB9" w:rsidRDefault="006C0FB9" w:rsidP="008661E4">
      <w:pPr>
        <w:spacing w:line="240" w:lineRule="auto"/>
        <w:rPr>
          <w:rStyle w:val="ac"/>
          <w:rFonts w:ascii="PT Sans" w:hAnsi="PT Sans" w:cstheme="minorHAnsi"/>
          <w:bCs/>
          <w:caps/>
          <w:noProof/>
          <w:color w:val="auto"/>
          <w:sz w:val="22"/>
          <w:szCs w:val="20"/>
          <w:u w:val="none"/>
        </w:rPr>
      </w:pPr>
    </w:p>
    <w:p w14:paraId="076BF9D2" w14:textId="77777777" w:rsidR="006C0FB9" w:rsidRDefault="006C0FB9" w:rsidP="008661E4">
      <w:pPr>
        <w:spacing w:line="240" w:lineRule="auto"/>
        <w:rPr>
          <w:rStyle w:val="ac"/>
          <w:rFonts w:ascii="PT Sans" w:hAnsi="PT Sans" w:cstheme="minorHAnsi"/>
          <w:bCs/>
          <w:caps/>
          <w:noProof/>
          <w:color w:val="auto"/>
          <w:sz w:val="22"/>
          <w:szCs w:val="20"/>
          <w:u w:val="none"/>
        </w:rPr>
      </w:pPr>
    </w:p>
    <w:p w14:paraId="550636F6" w14:textId="77777777" w:rsidR="00264A7E" w:rsidRPr="008661E4" w:rsidRDefault="00264A7E" w:rsidP="008661E4">
      <w:pPr>
        <w:spacing w:line="240" w:lineRule="auto"/>
        <w:rPr>
          <w:rStyle w:val="ac"/>
          <w:rFonts w:ascii="PT Sans" w:hAnsi="PT Sans" w:cstheme="minorHAnsi"/>
          <w:bCs/>
          <w:caps/>
          <w:noProof/>
          <w:color w:val="auto"/>
          <w:sz w:val="22"/>
          <w:szCs w:val="20"/>
          <w:u w:val="none"/>
        </w:rPr>
      </w:pPr>
      <w:r w:rsidRPr="008661E4">
        <w:rPr>
          <w:rStyle w:val="ac"/>
          <w:rFonts w:ascii="PT Sans" w:hAnsi="PT Sans" w:cstheme="minorHAnsi"/>
          <w:bCs/>
          <w:caps/>
          <w:noProof/>
          <w:color w:val="auto"/>
          <w:sz w:val="22"/>
          <w:szCs w:val="20"/>
          <w:u w:val="none"/>
        </w:rPr>
        <w:t>д) данные о проектной мощности объекта капитального строительства - для объектов производственного назначения;</w:t>
      </w:r>
    </w:p>
    <w:p w14:paraId="640A2CBD" w14:textId="77777777" w:rsidR="00787202" w:rsidRDefault="00787202" w:rsidP="00787202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  <w:szCs w:val="22"/>
        </w:rPr>
        <w:t xml:space="preserve">Без изменений в соответствии с положительным заключением экспертизы </w:t>
      </w:r>
      <w:r w:rsidRPr="001F483E">
        <w:rPr>
          <w:rFonts w:ascii="PT Sans" w:hAnsi="PT Sans"/>
          <w:sz w:val="22"/>
        </w:rPr>
        <w:t>№ МГЭ -</w:t>
      </w:r>
      <w:r>
        <w:rPr>
          <w:rFonts w:ascii="PT Sans" w:hAnsi="PT Sans"/>
          <w:sz w:val="22"/>
        </w:rPr>
        <w:t>77-1-1-3-060215-2022 от 22.08.2022 г.</w:t>
      </w:r>
    </w:p>
    <w:p w14:paraId="7EEFE537" w14:textId="77777777" w:rsidR="006C0FB9" w:rsidRDefault="006C0FB9" w:rsidP="00D27CD6">
      <w:pPr>
        <w:spacing w:line="240" w:lineRule="auto"/>
        <w:rPr>
          <w:rFonts w:ascii="PT Sans" w:hAnsi="PT Sans"/>
          <w:sz w:val="22"/>
          <w:szCs w:val="22"/>
        </w:rPr>
      </w:pPr>
    </w:p>
    <w:p w14:paraId="54397194" w14:textId="77777777" w:rsidR="006C0FB9" w:rsidRDefault="006C0FB9" w:rsidP="00D27CD6">
      <w:pPr>
        <w:spacing w:line="240" w:lineRule="auto"/>
        <w:rPr>
          <w:rFonts w:ascii="PT Sans" w:hAnsi="PT Sans"/>
          <w:sz w:val="22"/>
          <w:szCs w:val="22"/>
        </w:rPr>
      </w:pPr>
    </w:p>
    <w:p w14:paraId="505FDEAE" w14:textId="77777777" w:rsidR="00264A7E" w:rsidRPr="003F5D8C" w:rsidRDefault="00264A7E" w:rsidP="000A4857">
      <w:pPr>
        <w:pStyle w:val="APEX"/>
        <w:numPr>
          <w:ilvl w:val="0"/>
          <w:numId w:val="0"/>
        </w:numPr>
        <w:ind w:firstLine="284"/>
        <w:rPr>
          <w:rStyle w:val="ac"/>
          <w:rFonts w:cstheme="minorHAnsi"/>
          <w:color w:val="auto"/>
          <w:szCs w:val="20"/>
          <w:u w:val="none"/>
          <w:lang w:eastAsia="ru-RU"/>
        </w:rPr>
      </w:pPr>
      <w:bookmarkStart w:id="16" w:name="_Toc150975285"/>
      <w:r w:rsidRPr="003F5D8C">
        <w:rPr>
          <w:rStyle w:val="ac"/>
          <w:rFonts w:cstheme="minorHAnsi"/>
          <w:color w:val="auto"/>
          <w:szCs w:val="20"/>
          <w:u w:val="none"/>
          <w:lang w:eastAsia="ru-RU"/>
        </w:rPr>
        <w:t>е) сведения о сырьевой базе, потребности производства в воде, топливно-энергетических ресурсах - для объектов производственного назначения;</w:t>
      </w:r>
      <w:bookmarkEnd w:id="16"/>
    </w:p>
    <w:p w14:paraId="5F3489B5" w14:textId="77777777" w:rsidR="00787202" w:rsidRDefault="00787202" w:rsidP="00787202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  <w:szCs w:val="22"/>
        </w:rPr>
        <w:t xml:space="preserve">Без изменений в соответствии с положительным заключением экспертизы </w:t>
      </w:r>
      <w:r w:rsidRPr="001F483E">
        <w:rPr>
          <w:rFonts w:ascii="PT Sans" w:hAnsi="PT Sans"/>
          <w:sz w:val="22"/>
        </w:rPr>
        <w:t>№ МГЭ -</w:t>
      </w:r>
      <w:r>
        <w:rPr>
          <w:rFonts w:ascii="PT Sans" w:hAnsi="PT Sans"/>
          <w:sz w:val="22"/>
        </w:rPr>
        <w:t>77-1-1-3-060215-2022 от 22.08.2022 г.</w:t>
      </w:r>
    </w:p>
    <w:p w14:paraId="42CE73EE" w14:textId="77777777" w:rsidR="006C0FB9" w:rsidRDefault="006C0FB9" w:rsidP="00D27CD6">
      <w:pPr>
        <w:spacing w:line="240" w:lineRule="auto"/>
        <w:rPr>
          <w:rFonts w:ascii="PT Sans" w:hAnsi="PT Sans"/>
          <w:sz w:val="22"/>
          <w:szCs w:val="22"/>
        </w:rPr>
      </w:pPr>
    </w:p>
    <w:p w14:paraId="6B83076C" w14:textId="77777777" w:rsidR="00264A7E" w:rsidRPr="003F5D8C" w:rsidRDefault="00264A7E" w:rsidP="000A4857">
      <w:pPr>
        <w:pStyle w:val="APEX"/>
        <w:numPr>
          <w:ilvl w:val="0"/>
          <w:numId w:val="0"/>
        </w:numPr>
        <w:ind w:firstLine="284"/>
        <w:rPr>
          <w:rStyle w:val="ac"/>
          <w:rFonts w:cstheme="minorHAnsi"/>
          <w:color w:val="auto"/>
          <w:szCs w:val="20"/>
          <w:u w:val="none"/>
          <w:lang w:eastAsia="ru-RU"/>
        </w:rPr>
      </w:pPr>
      <w:bookmarkStart w:id="17" w:name="_Toc150975286"/>
      <w:r w:rsidRPr="003F5D8C">
        <w:rPr>
          <w:rStyle w:val="ac"/>
          <w:rFonts w:cstheme="minorHAnsi"/>
          <w:color w:val="auto"/>
          <w:szCs w:val="20"/>
          <w:u w:val="none"/>
          <w:lang w:eastAsia="ru-RU"/>
        </w:rPr>
        <w:t>ж) сведения о комплексном использовании сырья, вторичных энергоресурсов, отходов производства - для объектов производственного назначения;</w:t>
      </w:r>
      <w:bookmarkEnd w:id="17"/>
    </w:p>
    <w:p w14:paraId="08998C0C" w14:textId="77777777" w:rsidR="00787202" w:rsidRDefault="00787202" w:rsidP="00787202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  <w:szCs w:val="22"/>
        </w:rPr>
        <w:t xml:space="preserve">Без изменений в соответствии с положительным заключением экспертизы </w:t>
      </w:r>
      <w:r w:rsidRPr="001F483E">
        <w:rPr>
          <w:rFonts w:ascii="PT Sans" w:hAnsi="PT Sans"/>
          <w:sz w:val="22"/>
        </w:rPr>
        <w:t>№ МГЭ -</w:t>
      </w:r>
      <w:r>
        <w:rPr>
          <w:rFonts w:ascii="PT Sans" w:hAnsi="PT Sans"/>
          <w:sz w:val="22"/>
        </w:rPr>
        <w:t>77-1-1-3-060215-2022 от 22.08.2022 г.</w:t>
      </w:r>
    </w:p>
    <w:p w14:paraId="2919284C" w14:textId="77777777" w:rsidR="006C0FB9" w:rsidRDefault="006C0FB9" w:rsidP="00D27CD6">
      <w:pPr>
        <w:spacing w:line="240" w:lineRule="auto"/>
        <w:rPr>
          <w:rFonts w:ascii="PT Sans" w:hAnsi="PT Sans"/>
          <w:sz w:val="22"/>
          <w:szCs w:val="22"/>
        </w:rPr>
      </w:pPr>
    </w:p>
    <w:p w14:paraId="0FBABF3C" w14:textId="77777777" w:rsidR="00264A7E" w:rsidRPr="003F5D8C" w:rsidRDefault="00264A7E" w:rsidP="000A4857">
      <w:pPr>
        <w:pStyle w:val="APEX"/>
        <w:numPr>
          <w:ilvl w:val="0"/>
          <w:numId w:val="0"/>
        </w:numPr>
        <w:ind w:firstLine="284"/>
        <w:rPr>
          <w:rStyle w:val="ac"/>
          <w:rFonts w:cstheme="minorHAnsi"/>
          <w:color w:val="auto"/>
          <w:szCs w:val="20"/>
          <w:u w:val="none"/>
          <w:lang w:eastAsia="ru-RU"/>
        </w:rPr>
      </w:pPr>
      <w:bookmarkStart w:id="18" w:name="_Toc150975287"/>
      <w:r w:rsidRPr="003F5D8C">
        <w:rPr>
          <w:rStyle w:val="ac"/>
          <w:rFonts w:cstheme="minorHAnsi"/>
          <w:color w:val="auto"/>
          <w:szCs w:val="20"/>
          <w:u w:val="none"/>
          <w:lang w:eastAsia="ru-RU"/>
        </w:rPr>
        <w:t>з) сведения о земельных участках, изымаемых для государственных или муниципальных нужд, о земельных участках, в отношении которых устанавливается сервитут, публичный сервитут, обоснование их размеров, если такие размеры не установлены нормами отвода земель для конкретных видов деятельности, или правилами землепользования и застройки, или проектами планировки, проектами межевания территории, - при необходимости изъятия земельного участка для государственных или муниципальных нужд, установления сервитута, публичного сервитута;</w:t>
      </w:r>
      <w:bookmarkEnd w:id="18"/>
    </w:p>
    <w:p w14:paraId="75FA4505" w14:textId="77777777" w:rsidR="00787202" w:rsidRDefault="00787202" w:rsidP="00787202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  <w:szCs w:val="22"/>
        </w:rPr>
        <w:t xml:space="preserve">Без изменений в соответствии с положительным заключением экспертизы </w:t>
      </w:r>
      <w:r w:rsidRPr="001F483E">
        <w:rPr>
          <w:rFonts w:ascii="PT Sans" w:hAnsi="PT Sans"/>
          <w:sz w:val="22"/>
        </w:rPr>
        <w:t>№ МГЭ -</w:t>
      </w:r>
      <w:r>
        <w:rPr>
          <w:rFonts w:ascii="PT Sans" w:hAnsi="PT Sans"/>
          <w:sz w:val="22"/>
        </w:rPr>
        <w:t>77-1-1-3-060215-2022 от 22.08.2022 г.</w:t>
      </w:r>
    </w:p>
    <w:p w14:paraId="630CDCAB" w14:textId="77777777" w:rsidR="006C0FB9" w:rsidRDefault="006C0FB9" w:rsidP="00264A7E">
      <w:pPr>
        <w:spacing w:line="240" w:lineRule="auto"/>
        <w:rPr>
          <w:rFonts w:ascii="PT Sans" w:hAnsi="PT Sans"/>
          <w:sz w:val="22"/>
        </w:rPr>
      </w:pPr>
    </w:p>
    <w:p w14:paraId="16232161" w14:textId="77777777" w:rsidR="00264A7E" w:rsidRPr="003F5D8C" w:rsidRDefault="00264A7E" w:rsidP="000A4857">
      <w:pPr>
        <w:pStyle w:val="APEX"/>
        <w:numPr>
          <w:ilvl w:val="0"/>
          <w:numId w:val="0"/>
        </w:numPr>
        <w:ind w:firstLine="284"/>
        <w:rPr>
          <w:rStyle w:val="ac"/>
          <w:rFonts w:cstheme="minorHAnsi"/>
          <w:color w:val="auto"/>
          <w:szCs w:val="20"/>
          <w:u w:val="none"/>
          <w:lang w:eastAsia="ru-RU"/>
        </w:rPr>
      </w:pPr>
      <w:bookmarkStart w:id="19" w:name="_Toc150975288"/>
      <w:r w:rsidRPr="003F5D8C">
        <w:rPr>
          <w:rStyle w:val="ac"/>
          <w:rFonts w:cstheme="minorHAnsi"/>
          <w:color w:val="auto"/>
          <w:szCs w:val="20"/>
          <w:u w:val="none"/>
          <w:lang w:eastAsia="ru-RU"/>
        </w:rPr>
        <w:t>и) сведения о категории земель, на которых располагается (будет располагаться) объект капитального строительства;</w:t>
      </w:r>
      <w:bookmarkEnd w:id="19"/>
    </w:p>
    <w:p w14:paraId="1FD17A2E" w14:textId="77777777" w:rsidR="00787202" w:rsidRDefault="00787202" w:rsidP="00787202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  <w:szCs w:val="22"/>
        </w:rPr>
        <w:t xml:space="preserve">Без изменений в соответствии с положительным заключением экспертизы </w:t>
      </w:r>
      <w:r w:rsidRPr="001F483E">
        <w:rPr>
          <w:rFonts w:ascii="PT Sans" w:hAnsi="PT Sans"/>
          <w:sz w:val="22"/>
        </w:rPr>
        <w:t>№ МГЭ -</w:t>
      </w:r>
      <w:r>
        <w:rPr>
          <w:rFonts w:ascii="PT Sans" w:hAnsi="PT Sans"/>
          <w:sz w:val="22"/>
        </w:rPr>
        <w:t>77-1-1-3-060215-2022 от 22.08.2022 г.</w:t>
      </w:r>
    </w:p>
    <w:p w14:paraId="6E4E9A01" w14:textId="77777777" w:rsidR="006C0FB9" w:rsidRDefault="006C0FB9" w:rsidP="00D27CD6">
      <w:pPr>
        <w:spacing w:line="240" w:lineRule="auto"/>
        <w:rPr>
          <w:rFonts w:ascii="PT Sans" w:hAnsi="PT Sans"/>
          <w:sz w:val="22"/>
          <w:szCs w:val="22"/>
        </w:rPr>
      </w:pPr>
    </w:p>
    <w:p w14:paraId="199B7296" w14:textId="77777777" w:rsidR="00264A7E" w:rsidRPr="003F5D8C" w:rsidRDefault="00264A7E" w:rsidP="000A4857">
      <w:pPr>
        <w:pStyle w:val="APEX"/>
        <w:numPr>
          <w:ilvl w:val="0"/>
          <w:numId w:val="0"/>
        </w:numPr>
        <w:ind w:firstLine="284"/>
        <w:rPr>
          <w:rStyle w:val="ac"/>
          <w:rFonts w:cstheme="minorHAnsi"/>
          <w:color w:val="auto"/>
          <w:szCs w:val="20"/>
          <w:u w:val="none"/>
          <w:lang w:eastAsia="ru-RU"/>
        </w:rPr>
      </w:pPr>
      <w:bookmarkStart w:id="20" w:name="_Toc150975289"/>
      <w:r w:rsidRPr="003F5D8C">
        <w:rPr>
          <w:rStyle w:val="ac"/>
          <w:rFonts w:cstheme="minorHAnsi"/>
          <w:color w:val="auto"/>
          <w:szCs w:val="20"/>
          <w:u w:val="none"/>
          <w:lang w:eastAsia="ru-RU"/>
        </w:rPr>
        <w:t>к) сведения о размере средств, требующихся для возмещения правообладателям земельных участков и (или) расположенных на таких земельных участках объектов недвижимого имущества, - в случае их изъятия для государственных или муниципальных нужд;</w:t>
      </w:r>
      <w:bookmarkEnd w:id="20"/>
    </w:p>
    <w:p w14:paraId="3C6140FB" w14:textId="77777777" w:rsidR="00787202" w:rsidRDefault="00787202" w:rsidP="00787202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  <w:szCs w:val="22"/>
        </w:rPr>
        <w:t xml:space="preserve">Без изменений в соответствии с положительным заключением экспертизы </w:t>
      </w:r>
      <w:r w:rsidRPr="001F483E">
        <w:rPr>
          <w:rFonts w:ascii="PT Sans" w:hAnsi="PT Sans"/>
          <w:sz w:val="22"/>
        </w:rPr>
        <w:t>№ МГЭ -</w:t>
      </w:r>
      <w:r>
        <w:rPr>
          <w:rFonts w:ascii="PT Sans" w:hAnsi="PT Sans"/>
          <w:sz w:val="22"/>
        </w:rPr>
        <w:t>77-1-1-3-060215-2022 от 22.08.2022 г.</w:t>
      </w:r>
    </w:p>
    <w:p w14:paraId="1EFA12F2" w14:textId="77777777" w:rsidR="006C0FB9" w:rsidRDefault="006C0FB9" w:rsidP="002071F8">
      <w:pPr>
        <w:spacing w:line="240" w:lineRule="auto"/>
        <w:rPr>
          <w:rFonts w:ascii="PT Sans" w:hAnsi="PT Sans"/>
          <w:sz w:val="22"/>
        </w:rPr>
      </w:pPr>
    </w:p>
    <w:p w14:paraId="7AB58A61" w14:textId="77777777" w:rsidR="006C0FB9" w:rsidRDefault="006C0FB9" w:rsidP="002071F8">
      <w:pPr>
        <w:spacing w:line="240" w:lineRule="auto"/>
        <w:rPr>
          <w:rFonts w:ascii="PT Sans" w:hAnsi="PT Sans"/>
          <w:sz w:val="22"/>
        </w:rPr>
      </w:pPr>
    </w:p>
    <w:p w14:paraId="6ED2D30A" w14:textId="77777777" w:rsidR="00264A7E" w:rsidRPr="003F5D8C" w:rsidRDefault="00264A7E" w:rsidP="000A4857">
      <w:pPr>
        <w:pStyle w:val="APEX"/>
        <w:numPr>
          <w:ilvl w:val="0"/>
          <w:numId w:val="0"/>
        </w:numPr>
        <w:ind w:firstLine="284"/>
        <w:rPr>
          <w:rStyle w:val="ac"/>
          <w:rFonts w:cstheme="minorHAnsi"/>
          <w:color w:val="auto"/>
          <w:szCs w:val="20"/>
          <w:u w:val="none"/>
          <w:lang w:eastAsia="ru-RU"/>
        </w:rPr>
      </w:pPr>
      <w:bookmarkStart w:id="21" w:name="_Toc150975290"/>
      <w:r w:rsidRPr="003F5D8C">
        <w:rPr>
          <w:rStyle w:val="ac"/>
          <w:rFonts w:cstheme="minorHAnsi"/>
          <w:color w:val="auto"/>
          <w:szCs w:val="20"/>
          <w:u w:val="none"/>
          <w:lang w:eastAsia="ru-RU"/>
        </w:rPr>
        <w:t>л) сведения об использованных в проекте изобретениях, результатах проведенных патентных исследований;</w:t>
      </w:r>
      <w:bookmarkEnd w:id="21"/>
    </w:p>
    <w:p w14:paraId="673AED3D" w14:textId="77777777" w:rsidR="00787202" w:rsidRDefault="00787202" w:rsidP="00787202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  <w:szCs w:val="22"/>
        </w:rPr>
        <w:lastRenderedPageBreak/>
        <w:t xml:space="preserve">Без изменений в соответствии с положительным заключением экспертизы </w:t>
      </w:r>
      <w:r w:rsidRPr="001F483E">
        <w:rPr>
          <w:rFonts w:ascii="PT Sans" w:hAnsi="PT Sans"/>
          <w:sz w:val="22"/>
        </w:rPr>
        <w:t>№ МГЭ -</w:t>
      </w:r>
      <w:r>
        <w:rPr>
          <w:rFonts w:ascii="PT Sans" w:hAnsi="PT Sans"/>
          <w:sz w:val="22"/>
        </w:rPr>
        <w:t>77-1-1-3-060215-2022 от 22.08.2022 г.</w:t>
      </w:r>
    </w:p>
    <w:p w14:paraId="2D62E870" w14:textId="77777777" w:rsidR="006C0FB9" w:rsidRDefault="006C0FB9" w:rsidP="00CD65DC">
      <w:pPr>
        <w:spacing w:line="240" w:lineRule="auto"/>
        <w:rPr>
          <w:rFonts w:ascii="PT Sans" w:hAnsi="PT Sans"/>
          <w:sz w:val="22"/>
        </w:rPr>
      </w:pPr>
    </w:p>
    <w:p w14:paraId="29358F7F" w14:textId="77777777" w:rsidR="008661E4" w:rsidRDefault="00264A7E" w:rsidP="00127F0A">
      <w:pPr>
        <w:pStyle w:val="APEX"/>
        <w:numPr>
          <w:ilvl w:val="0"/>
          <w:numId w:val="0"/>
        </w:numPr>
        <w:ind w:firstLine="284"/>
        <w:rPr>
          <w:rStyle w:val="ac"/>
          <w:rFonts w:cstheme="minorHAnsi"/>
          <w:color w:val="auto"/>
          <w:szCs w:val="20"/>
          <w:u w:val="none"/>
          <w:lang w:eastAsia="ru-RU"/>
        </w:rPr>
      </w:pPr>
      <w:bookmarkStart w:id="22" w:name="_Toc150975291"/>
      <w:r w:rsidRPr="003F5D8C">
        <w:rPr>
          <w:rStyle w:val="ac"/>
          <w:rFonts w:cstheme="minorHAnsi"/>
          <w:color w:val="auto"/>
          <w:szCs w:val="20"/>
          <w:u w:val="none"/>
          <w:lang w:eastAsia="ru-RU"/>
        </w:rPr>
        <w:t>м) технико-экономические показатели проектируемых объектов капитального строительства;</w:t>
      </w:r>
      <w:bookmarkEnd w:id="22"/>
    </w:p>
    <w:p w14:paraId="06CECBFD" w14:textId="77777777" w:rsidR="00BC614E" w:rsidRDefault="00BC614E" w:rsidP="00BC614E">
      <w:pPr>
        <w:spacing w:line="240" w:lineRule="auto"/>
        <w:jc w:val="right"/>
      </w:pPr>
      <w:r w:rsidRPr="00BC614E">
        <w:rPr>
          <w:rFonts w:ascii="PT Sans" w:hAnsi="PT Sans"/>
          <w:sz w:val="22"/>
        </w:rPr>
        <w:t>Таблица</w:t>
      </w:r>
      <w:r>
        <w:t xml:space="preserve"> 1</w:t>
      </w:r>
    </w:p>
    <w:p w14:paraId="46745C03" w14:textId="77777777" w:rsidR="00C9614F" w:rsidRDefault="00C9614F" w:rsidP="00BC614E">
      <w:pPr>
        <w:spacing w:line="240" w:lineRule="auto"/>
        <w:jc w:val="right"/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88"/>
        <w:gridCol w:w="4961"/>
        <w:gridCol w:w="782"/>
        <w:gridCol w:w="1344"/>
        <w:gridCol w:w="1276"/>
      </w:tblGrid>
      <w:tr w:rsidR="00321464" w:rsidRPr="00C26868" w14:paraId="1F2FEDEA" w14:textId="77777777" w:rsidTr="00321464">
        <w:trPr>
          <w:tblHeader/>
        </w:trPr>
        <w:tc>
          <w:tcPr>
            <w:tcW w:w="988" w:type="dxa"/>
          </w:tcPr>
          <w:p w14:paraId="44E31C27" w14:textId="77777777" w:rsidR="00321464" w:rsidRPr="00C26868" w:rsidRDefault="00321464" w:rsidP="00AD2C63">
            <w:pPr>
              <w:jc w:val="center"/>
              <w:rPr>
                <w:rFonts w:ascii="PT Sans" w:hAnsi="PT Sans"/>
                <w:b/>
                <w:bCs/>
                <w:sz w:val="20"/>
                <w:szCs w:val="20"/>
              </w:rPr>
            </w:pPr>
            <w:r w:rsidRPr="00C26868">
              <w:rPr>
                <w:rFonts w:ascii="PT Sans" w:hAnsi="PT Sans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961" w:type="dxa"/>
          </w:tcPr>
          <w:p w14:paraId="57BBD085" w14:textId="77777777" w:rsidR="00321464" w:rsidRPr="00C26868" w:rsidRDefault="00321464" w:rsidP="00AD2C63">
            <w:pPr>
              <w:jc w:val="center"/>
              <w:rPr>
                <w:rFonts w:ascii="PT Sans" w:hAnsi="PT Sans"/>
                <w:b/>
                <w:bCs/>
                <w:sz w:val="20"/>
                <w:szCs w:val="20"/>
              </w:rPr>
            </w:pPr>
            <w:r w:rsidRPr="00C26868">
              <w:rPr>
                <w:rFonts w:ascii="PT Sans" w:hAnsi="PT Sans"/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82" w:type="dxa"/>
          </w:tcPr>
          <w:p w14:paraId="5B3B5BAD" w14:textId="77777777" w:rsidR="00321464" w:rsidRPr="00C26868" w:rsidRDefault="00321464" w:rsidP="00AD2C63">
            <w:pPr>
              <w:jc w:val="center"/>
              <w:rPr>
                <w:rFonts w:ascii="PT Sans" w:hAnsi="PT Sans"/>
                <w:b/>
                <w:bCs/>
                <w:sz w:val="20"/>
                <w:szCs w:val="20"/>
              </w:rPr>
            </w:pPr>
            <w:r w:rsidRPr="00C26868">
              <w:rPr>
                <w:rFonts w:ascii="PT Sans" w:hAnsi="PT Sans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1344" w:type="dxa"/>
          </w:tcPr>
          <w:p w14:paraId="0F38E221" w14:textId="77777777" w:rsidR="00321464" w:rsidRPr="00A738E9" w:rsidRDefault="00321464" w:rsidP="00AD2C63">
            <w:pPr>
              <w:jc w:val="center"/>
              <w:rPr>
                <w:rFonts w:ascii="PT Sans" w:hAnsi="PT Sans"/>
                <w:b/>
                <w:bCs/>
                <w:sz w:val="20"/>
                <w:szCs w:val="20"/>
              </w:rPr>
            </w:pPr>
            <w:r>
              <w:rPr>
                <w:rFonts w:ascii="PT Sans" w:hAnsi="PT Sans"/>
                <w:b/>
                <w:bCs/>
                <w:sz w:val="20"/>
                <w:szCs w:val="20"/>
              </w:rPr>
              <w:t>Было</w:t>
            </w:r>
          </w:p>
        </w:tc>
        <w:tc>
          <w:tcPr>
            <w:tcW w:w="1276" w:type="dxa"/>
          </w:tcPr>
          <w:p w14:paraId="1447BD25" w14:textId="77777777" w:rsidR="00321464" w:rsidRPr="00A738E9" w:rsidRDefault="00321464" w:rsidP="00AD2C63">
            <w:pPr>
              <w:jc w:val="center"/>
              <w:rPr>
                <w:rFonts w:ascii="PT Sans" w:hAnsi="PT Sans"/>
                <w:b/>
                <w:bCs/>
                <w:sz w:val="20"/>
                <w:szCs w:val="20"/>
              </w:rPr>
            </w:pPr>
            <w:r>
              <w:rPr>
                <w:rFonts w:ascii="PT Sans" w:hAnsi="PT Sans"/>
                <w:b/>
                <w:bCs/>
                <w:sz w:val="20"/>
                <w:szCs w:val="20"/>
              </w:rPr>
              <w:t>Стало</w:t>
            </w:r>
          </w:p>
        </w:tc>
      </w:tr>
      <w:tr w:rsidR="00321464" w:rsidRPr="00C26868" w14:paraId="5155DF3B" w14:textId="77777777" w:rsidTr="00321464">
        <w:tc>
          <w:tcPr>
            <w:tcW w:w="988" w:type="dxa"/>
          </w:tcPr>
          <w:p w14:paraId="0F26026C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2.2</w:t>
            </w:r>
          </w:p>
        </w:tc>
        <w:tc>
          <w:tcPr>
            <w:tcW w:w="4961" w:type="dxa"/>
          </w:tcPr>
          <w:p w14:paraId="4037A39B" w14:textId="77777777" w:rsidR="00321464" w:rsidRPr="00A738E9" w:rsidRDefault="00321464" w:rsidP="00AD2C63">
            <w:pPr>
              <w:jc w:val="both"/>
              <w:rPr>
                <w:rFonts w:ascii="PT Sans" w:hAnsi="PT Sans"/>
                <w:sz w:val="20"/>
                <w:szCs w:val="20"/>
              </w:rPr>
            </w:pPr>
            <w:r w:rsidRPr="00A738E9">
              <w:rPr>
                <w:rFonts w:ascii="PT Sans" w:hAnsi="PT Sans"/>
                <w:sz w:val="20"/>
                <w:szCs w:val="20"/>
              </w:rPr>
              <w:t>Площадь застройки подземной части, выходящей за абрис проекции здания</w:t>
            </w:r>
          </w:p>
        </w:tc>
        <w:tc>
          <w:tcPr>
            <w:tcW w:w="782" w:type="dxa"/>
          </w:tcPr>
          <w:p w14:paraId="318C37E4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44" w:type="dxa"/>
            <w:shd w:val="clear" w:color="auto" w:fill="auto"/>
          </w:tcPr>
          <w:p w14:paraId="6B4903B6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10429,00</w:t>
            </w:r>
          </w:p>
        </w:tc>
        <w:tc>
          <w:tcPr>
            <w:tcW w:w="1276" w:type="dxa"/>
          </w:tcPr>
          <w:p w14:paraId="6B204DCF" w14:textId="77777777" w:rsidR="00321464" w:rsidRPr="00242459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5DFB">
              <w:rPr>
                <w:rFonts w:ascii="PT Sans" w:hAnsi="PT Sans"/>
                <w:color w:val="FF0000"/>
                <w:sz w:val="20"/>
                <w:szCs w:val="20"/>
              </w:rPr>
              <w:t>10297,72</w:t>
            </w:r>
          </w:p>
        </w:tc>
      </w:tr>
      <w:tr w:rsidR="00321464" w:rsidRPr="00C26868" w14:paraId="021D92F6" w14:textId="77777777" w:rsidTr="00321464">
        <w:tc>
          <w:tcPr>
            <w:tcW w:w="988" w:type="dxa"/>
          </w:tcPr>
          <w:p w14:paraId="6661BCF6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3.</w:t>
            </w:r>
          </w:p>
        </w:tc>
        <w:tc>
          <w:tcPr>
            <w:tcW w:w="4961" w:type="dxa"/>
            <w:vAlign w:val="center"/>
          </w:tcPr>
          <w:p w14:paraId="4E9B2419" w14:textId="77777777" w:rsidR="00321464" w:rsidRPr="00A738E9" w:rsidRDefault="00321464" w:rsidP="00AD2C63">
            <w:pPr>
              <w:jc w:val="both"/>
              <w:rPr>
                <w:rFonts w:ascii="PT Sans" w:hAnsi="PT Sans"/>
                <w:sz w:val="20"/>
                <w:szCs w:val="20"/>
              </w:rPr>
            </w:pPr>
            <w:r w:rsidRPr="00A738E9">
              <w:rPr>
                <w:rFonts w:ascii="PT Sans" w:hAnsi="PT Sans"/>
                <w:sz w:val="20"/>
                <w:szCs w:val="20"/>
              </w:rPr>
              <w:t xml:space="preserve">Общая площадь здания, в </w:t>
            </w:r>
            <w:proofErr w:type="spellStart"/>
            <w:r w:rsidRPr="00A738E9">
              <w:rPr>
                <w:rFonts w:ascii="PT Sans" w:hAnsi="PT Sans"/>
                <w:sz w:val="20"/>
                <w:szCs w:val="20"/>
              </w:rPr>
              <w:t>т.ч</w:t>
            </w:r>
            <w:proofErr w:type="spellEnd"/>
            <w:r w:rsidRPr="00A738E9">
              <w:rPr>
                <w:rFonts w:ascii="PT Sans" w:hAnsi="PT Sans"/>
                <w:sz w:val="20"/>
                <w:szCs w:val="20"/>
              </w:rPr>
              <w:t>.</w:t>
            </w:r>
          </w:p>
        </w:tc>
        <w:tc>
          <w:tcPr>
            <w:tcW w:w="782" w:type="dxa"/>
          </w:tcPr>
          <w:p w14:paraId="30C4C127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44" w:type="dxa"/>
            <w:shd w:val="clear" w:color="auto" w:fill="auto"/>
          </w:tcPr>
          <w:p w14:paraId="0732C87E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139509,6</w:t>
            </w:r>
          </w:p>
        </w:tc>
        <w:tc>
          <w:tcPr>
            <w:tcW w:w="1276" w:type="dxa"/>
          </w:tcPr>
          <w:p w14:paraId="42423CA6" w14:textId="2229AACF" w:rsidR="00321464" w:rsidRPr="009C43C7" w:rsidRDefault="00E649D9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>
              <w:rPr>
                <w:rFonts w:ascii="PT Sans" w:hAnsi="PT Sans"/>
                <w:color w:val="FF0000"/>
                <w:sz w:val="20"/>
                <w:szCs w:val="20"/>
              </w:rPr>
              <w:t>139738,17</w:t>
            </w:r>
          </w:p>
        </w:tc>
      </w:tr>
      <w:tr w:rsidR="00321464" w:rsidRPr="00C26868" w14:paraId="364F9A78" w14:textId="77777777" w:rsidTr="00321464">
        <w:tc>
          <w:tcPr>
            <w:tcW w:w="988" w:type="dxa"/>
          </w:tcPr>
          <w:p w14:paraId="439B9500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14:paraId="42AFEC3B" w14:textId="77777777" w:rsidR="00321464" w:rsidRPr="00C26868" w:rsidRDefault="00321464" w:rsidP="00AD2C63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надземная часть, включая</w:t>
            </w:r>
          </w:p>
        </w:tc>
        <w:tc>
          <w:tcPr>
            <w:tcW w:w="782" w:type="dxa"/>
          </w:tcPr>
          <w:p w14:paraId="72066BFF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44" w:type="dxa"/>
          </w:tcPr>
          <w:p w14:paraId="7B6A0A4C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122357,9</w:t>
            </w:r>
          </w:p>
        </w:tc>
        <w:tc>
          <w:tcPr>
            <w:tcW w:w="1276" w:type="dxa"/>
          </w:tcPr>
          <w:p w14:paraId="2E19FEC5" w14:textId="27F55A8D" w:rsidR="00321464" w:rsidRPr="00F07541" w:rsidRDefault="00321464" w:rsidP="00E649D9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5DFB">
              <w:rPr>
                <w:rFonts w:ascii="PT Sans" w:hAnsi="PT Sans"/>
                <w:color w:val="FF0000"/>
                <w:sz w:val="20"/>
                <w:szCs w:val="20"/>
              </w:rPr>
              <w:t>122</w:t>
            </w:r>
            <w:r w:rsidR="00E649D9">
              <w:rPr>
                <w:rFonts w:ascii="PT Sans" w:hAnsi="PT Sans"/>
                <w:color w:val="FF0000"/>
                <w:sz w:val="20"/>
                <w:szCs w:val="20"/>
              </w:rPr>
              <w:t>357,81</w:t>
            </w:r>
          </w:p>
        </w:tc>
      </w:tr>
      <w:tr w:rsidR="00321464" w:rsidRPr="00C26868" w14:paraId="4D33F8B9" w14:textId="77777777" w:rsidTr="00321464">
        <w:tc>
          <w:tcPr>
            <w:tcW w:w="988" w:type="dxa"/>
          </w:tcPr>
          <w:p w14:paraId="26E5AB56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14:paraId="53EACF7E" w14:textId="77777777" w:rsidR="00321464" w:rsidRPr="00C26868" w:rsidRDefault="00321464" w:rsidP="00AD2C63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20.1</w:t>
            </w:r>
          </w:p>
        </w:tc>
        <w:tc>
          <w:tcPr>
            <w:tcW w:w="782" w:type="dxa"/>
          </w:tcPr>
          <w:p w14:paraId="7226F906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44" w:type="dxa"/>
          </w:tcPr>
          <w:p w14:paraId="5C2C5CBB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18356,6</w:t>
            </w:r>
          </w:p>
        </w:tc>
        <w:tc>
          <w:tcPr>
            <w:tcW w:w="1276" w:type="dxa"/>
          </w:tcPr>
          <w:p w14:paraId="2CEE4E06" w14:textId="1A6E8163" w:rsidR="00321464" w:rsidRPr="00C25DFB" w:rsidRDefault="00E649D9" w:rsidP="00AD2C63">
            <w:pPr>
              <w:jc w:val="center"/>
              <w:rPr>
                <w:rFonts w:ascii="PT Sans" w:hAnsi="PT Sans"/>
                <w:color w:val="FF0000"/>
                <w:sz w:val="20"/>
                <w:szCs w:val="20"/>
              </w:rPr>
            </w:pPr>
            <w:r>
              <w:rPr>
                <w:rFonts w:ascii="PT Sans" w:hAnsi="PT Sans"/>
                <w:color w:val="FF0000"/>
                <w:sz w:val="20"/>
                <w:szCs w:val="20"/>
              </w:rPr>
              <w:t>18356,58</w:t>
            </w:r>
          </w:p>
        </w:tc>
      </w:tr>
      <w:tr w:rsidR="00321464" w:rsidRPr="00C26868" w14:paraId="796C8E8D" w14:textId="77777777" w:rsidTr="00321464">
        <w:tc>
          <w:tcPr>
            <w:tcW w:w="988" w:type="dxa"/>
          </w:tcPr>
          <w:p w14:paraId="5DD9A20E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14:paraId="012ACC8E" w14:textId="77777777" w:rsidR="00321464" w:rsidRPr="00C26868" w:rsidRDefault="00321464" w:rsidP="00AD2C63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20.2</w:t>
            </w:r>
          </w:p>
        </w:tc>
        <w:tc>
          <w:tcPr>
            <w:tcW w:w="782" w:type="dxa"/>
          </w:tcPr>
          <w:p w14:paraId="61F6126A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44" w:type="dxa"/>
          </w:tcPr>
          <w:p w14:paraId="382D5A81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17628,2</w:t>
            </w:r>
          </w:p>
        </w:tc>
        <w:tc>
          <w:tcPr>
            <w:tcW w:w="1276" w:type="dxa"/>
          </w:tcPr>
          <w:p w14:paraId="3EF5DEAE" w14:textId="72775BA5" w:rsidR="00321464" w:rsidRPr="00C25DFB" w:rsidRDefault="00E649D9" w:rsidP="00AD2C63">
            <w:pPr>
              <w:jc w:val="center"/>
              <w:rPr>
                <w:rFonts w:ascii="PT Sans" w:hAnsi="PT Sans"/>
                <w:color w:val="FF0000"/>
                <w:sz w:val="20"/>
                <w:szCs w:val="20"/>
              </w:rPr>
            </w:pPr>
            <w:r>
              <w:rPr>
                <w:rFonts w:ascii="PT Sans" w:hAnsi="PT Sans"/>
                <w:color w:val="FF0000"/>
                <w:sz w:val="20"/>
                <w:szCs w:val="20"/>
              </w:rPr>
              <w:t>17628,21</w:t>
            </w:r>
          </w:p>
        </w:tc>
      </w:tr>
      <w:tr w:rsidR="00321464" w:rsidRPr="00C26868" w14:paraId="119A6DC5" w14:textId="77777777" w:rsidTr="00321464">
        <w:tc>
          <w:tcPr>
            <w:tcW w:w="988" w:type="dxa"/>
          </w:tcPr>
          <w:p w14:paraId="54A5B327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14:paraId="73D6C9CA" w14:textId="77777777" w:rsidR="00321464" w:rsidRPr="00C26868" w:rsidRDefault="00321464" w:rsidP="00AD2C63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20.3</w:t>
            </w:r>
          </w:p>
        </w:tc>
        <w:tc>
          <w:tcPr>
            <w:tcW w:w="782" w:type="dxa"/>
          </w:tcPr>
          <w:p w14:paraId="1208366F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44" w:type="dxa"/>
          </w:tcPr>
          <w:p w14:paraId="601CF11A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18456,4</w:t>
            </w:r>
          </w:p>
        </w:tc>
        <w:tc>
          <w:tcPr>
            <w:tcW w:w="1276" w:type="dxa"/>
          </w:tcPr>
          <w:p w14:paraId="515A55CD" w14:textId="0C9FA931" w:rsidR="00321464" w:rsidRPr="00C25DFB" w:rsidRDefault="00E649D9" w:rsidP="00AD2C63">
            <w:pPr>
              <w:jc w:val="center"/>
              <w:rPr>
                <w:rFonts w:ascii="PT Sans" w:hAnsi="PT Sans"/>
                <w:color w:val="FF0000"/>
                <w:sz w:val="20"/>
                <w:szCs w:val="20"/>
              </w:rPr>
            </w:pPr>
            <w:r>
              <w:rPr>
                <w:rFonts w:ascii="PT Sans" w:hAnsi="PT Sans"/>
                <w:color w:val="FF0000"/>
                <w:sz w:val="20"/>
                <w:szCs w:val="20"/>
              </w:rPr>
              <w:t>18456,43</w:t>
            </w:r>
          </w:p>
        </w:tc>
      </w:tr>
      <w:tr w:rsidR="00321464" w:rsidRPr="00C26868" w14:paraId="79760FD4" w14:textId="77777777" w:rsidTr="00321464">
        <w:tc>
          <w:tcPr>
            <w:tcW w:w="988" w:type="dxa"/>
          </w:tcPr>
          <w:p w14:paraId="6C71DF4D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14:paraId="67908AC6" w14:textId="77777777" w:rsidR="00321464" w:rsidRPr="00C26868" w:rsidRDefault="00321464" w:rsidP="00AD2C63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20.4</w:t>
            </w:r>
          </w:p>
        </w:tc>
        <w:tc>
          <w:tcPr>
            <w:tcW w:w="782" w:type="dxa"/>
          </w:tcPr>
          <w:p w14:paraId="2F28CD3C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44" w:type="dxa"/>
          </w:tcPr>
          <w:p w14:paraId="4B564193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5945,9</w:t>
            </w:r>
          </w:p>
        </w:tc>
        <w:tc>
          <w:tcPr>
            <w:tcW w:w="1276" w:type="dxa"/>
          </w:tcPr>
          <w:p w14:paraId="471E88E2" w14:textId="2995A2C0" w:rsidR="00321464" w:rsidRPr="00C25DFB" w:rsidRDefault="00E649D9" w:rsidP="00AD2C63">
            <w:pPr>
              <w:jc w:val="center"/>
              <w:rPr>
                <w:rFonts w:ascii="PT Sans" w:hAnsi="PT Sans"/>
                <w:color w:val="FF0000"/>
                <w:sz w:val="20"/>
                <w:szCs w:val="20"/>
              </w:rPr>
            </w:pPr>
            <w:r>
              <w:rPr>
                <w:rFonts w:ascii="PT Sans" w:hAnsi="PT Sans"/>
                <w:color w:val="FF0000"/>
                <w:sz w:val="20"/>
                <w:szCs w:val="20"/>
              </w:rPr>
              <w:t>5945,9</w:t>
            </w:r>
          </w:p>
        </w:tc>
      </w:tr>
      <w:tr w:rsidR="00321464" w:rsidRPr="00C26868" w14:paraId="4EB86CF1" w14:textId="77777777" w:rsidTr="00321464">
        <w:tc>
          <w:tcPr>
            <w:tcW w:w="988" w:type="dxa"/>
          </w:tcPr>
          <w:p w14:paraId="414A2E07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14:paraId="55D49FAE" w14:textId="77777777" w:rsidR="00321464" w:rsidRPr="00C26868" w:rsidRDefault="00321464" w:rsidP="00AD2C63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20.5</w:t>
            </w:r>
          </w:p>
        </w:tc>
        <w:tc>
          <w:tcPr>
            <w:tcW w:w="782" w:type="dxa"/>
          </w:tcPr>
          <w:p w14:paraId="58FEA795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44" w:type="dxa"/>
          </w:tcPr>
          <w:p w14:paraId="3C6FE302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18456,4</w:t>
            </w:r>
          </w:p>
        </w:tc>
        <w:tc>
          <w:tcPr>
            <w:tcW w:w="1276" w:type="dxa"/>
          </w:tcPr>
          <w:p w14:paraId="2B64A270" w14:textId="236BCC27" w:rsidR="00321464" w:rsidRPr="00C25DFB" w:rsidRDefault="00E649D9" w:rsidP="00AD2C63">
            <w:pPr>
              <w:jc w:val="center"/>
              <w:rPr>
                <w:rFonts w:ascii="PT Sans" w:hAnsi="PT Sans"/>
                <w:color w:val="FF0000"/>
                <w:sz w:val="20"/>
                <w:szCs w:val="20"/>
              </w:rPr>
            </w:pPr>
            <w:r>
              <w:rPr>
                <w:rFonts w:ascii="PT Sans" w:hAnsi="PT Sans"/>
                <w:color w:val="FF0000"/>
                <w:sz w:val="20"/>
                <w:szCs w:val="20"/>
              </w:rPr>
              <w:t>18456,43</w:t>
            </w:r>
          </w:p>
        </w:tc>
      </w:tr>
      <w:tr w:rsidR="00321464" w:rsidRPr="00C26868" w14:paraId="064BC14E" w14:textId="77777777" w:rsidTr="00321464">
        <w:tc>
          <w:tcPr>
            <w:tcW w:w="988" w:type="dxa"/>
          </w:tcPr>
          <w:p w14:paraId="1438339E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14:paraId="4B20F49D" w14:textId="77777777" w:rsidR="00321464" w:rsidRPr="00C26868" w:rsidRDefault="00321464" w:rsidP="00AD2C63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20.6</w:t>
            </w:r>
          </w:p>
        </w:tc>
        <w:tc>
          <w:tcPr>
            <w:tcW w:w="782" w:type="dxa"/>
          </w:tcPr>
          <w:p w14:paraId="4A54F810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44" w:type="dxa"/>
          </w:tcPr>
          <w:p w14:paraId="38BD4D2A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17356,4</w:t>
            </w:r>
          </w:p>
        </w:tc>
        <w:tc>
          <w:tcPr>
            <w:tcW w:w="1276" w:type="dxa"/>
          </w:tcPr>
          <w:p w14:paraId="51460572" w14:textId="46CB71EE" w:rsidR="00321464" w:rsidRPr="00C25DFB" w:rsidRDefault="00E649D9" w:rsidP="00AD2C63">
            <w:pPr>
              <w:jc w:val="center"/>
              <w:rPr>
                <w:rFonts w:ascii="PT Sans" w:hAnsi="PT Sans"/>
                <w:color w:val="FF0000"/>
                <w:sz w:val="20"/>
                <w:szCs w:val="20"/>
              </w:rPr>
            </w:pPr>
            <w:r>
              <w:rPr>
                <w:rFonts w:ascii="PT Sans" w:hAnsi="PT Sans"/>
                <w:color w:val="FF0000"/>
                <w:sz w:val="20"/>
                <w:szCs w:val="20"/>
              </w:rPr>
              <w:t>17356,38</w:t>
            </w:r>
          </w:p>
        </w:tc>
      </w:tr>
      <w:tr w:rsidR="00321464" w:rsidRPr="00C26868" w14:paraId="1AE1F48A" w14:textId="77777777" w:rsidTr="00321464">
        <w:tc>
          <w:tcPr>
            <w:tcW w:w="988" w:type="dxa"/>
          </w:tcPr>
          <w:p w14:paraId="23438D7A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14:paraId="71974760" w14:textId="77777777" w:rsidR="00321464" w:rsidRPr="00C26868" w:rsidRDefault="00321464" w:rsidP="00AD2C63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20.7</w:t>
            </w:r>
          </w:p>
        </w:tc>
        <w:tc>
          <w:tcPr>
            <w:tcW w:w="782" w:type="dxa"/>
          </w:tcPr>
          <w:p w14:paraId="539A27B5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44" w:type="dxa"/>
          </w:tcPr>
          <w:p w14:paraId="5BF23214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19225,5</w:t>
            </w:r>
          </w:p>
        </w:tc>
        <w:tc>
          <w:tcPr>
            <w:tcW w:w="1276" w:type="dxa"/>
          </w:tcPr>
          <w:p w14:paraId="7578159C" w14:textId="0A0E1C78" w:rsidR="00321464" w:rsidRPr="00C25DFB" w:rsidRDefault="00E649D9" w:rsidP="00AD2C63">
            <w:pPr>
              <w:jc w:val="center"/>
              <w:rPr>
                <w:rFonts w:ascii="PT Sans" w:hAnsi="PT Sans"/>
                <w:color w:val="FF0000"/>
                <w:sz w:val="20"/>
                <w:szCs w:val="20"/>
              </w:rPr>
            </w:pPr>
            <w:r>
              <w:rPr>
                <w:rFonts w:ascii="PT Sans" w:hAnsi="PT Sans"/>
                <w:color w:val="FF0000"/>
                <w:sz w:val="20"/>
                <w:szCs w:val="20"/>
              </w:rPr>
              <w:t>19225,45</w:t>
            </w:r>
          </w:p>
        </w:tc>
      </w:tr>
      <w:tr w:rsidR="00321464" w:rsidRPr="00C26868" w14:paraId="1AC3DE89" w14:textId="77777777" w:rsidTr="00321464">
        <w:tc>
          <w:tcPr>
            <w:tcW w:w="988" w:type="dxa"/>
          </w:tcPr>
          <w:p w14:paraId="696F1724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14:paraId="65D7A514" w14:textId="77777777" w:rsidR="00321464" w:rsidRPr="00C26868" w:rsidRDefault="00321464" w:rsidP="00AD2C63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20.8</w:t>
            </w:r>
          </w:p>
        </w:tc>
        <w:tc>
          <w:tcPr>
            <w:tcW w:w="782" w:type="dxa"/>
          </w:tcPr>
          <w:p w14:paraId="1CE4EAC7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44" w:type="dxa"/>
          </w:tcPr>
          <w:p w14:paraId="150F8719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6295,7</w:t>
            </w:r>
          </w:p>
        </w:tc>
        <w:tc>
          <w:tcPr>
            <w:tcW w:w="1276" w:type="dxa"/>
          </w:tcPr>
          <w:p w14:paraId="0FBE8368" w14:textId="74A7C301" w:rsidR="00321464" w:rsidRPr="00C25DFB" w:rsidRDefault="00E649D9" w:rsidP="00AD2C63">
            <w:pPr>
              <w:jc w:val="center"/>
              <w:rPr>
                <w:rFonts w:ascii="PT Sans" w:hAnsi="PT Sans"/>
                <w:color w:val="FF0000"/>
                <w:sz w:val="20"/>
                <w:szCs w:val="20"/>
              </w:rPr>
            </w:pPr>
            <w:r>
              <w:rPr>
                <w:rFonts w:ascii="PT Sans" w:hAnsi="PT Sans"/>
                <w:color w:val="FF0000"/>
                <w:sz w:val="20"/>
                <w:szCs w:val="20"/>
              </w:rPr>
              <w:t>6295,66</w:t>
            </w:r>
          </w:p>
        </w:tc>
      </w:tr>
      <w:tr w:rsidR="00321464" w:rsidRPr="00C26868" w14:paraId="7A964B23" w14:textId="77777777" w:rsidTr="00321464">
        <w:tc>
          <w:tcPr>
            <w:tcW w:w="988" w:type="dxa"/>
          </w:tcPr>
          <w:p w14:paraId="673CF89F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14:paraId="291AD736" w14:textId="77777777" w:rsidR="00321464" w:rsidRPr="00C26868" w:rsidRDefault="00321464" w:rsidP="00AD2C63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встроенно-пристроенная часть корпуса 20.4</w:t>
            </w:r>
          </w:p>
        </w:tc>
        <w:tc>
          <w:tcPr>
            <w:tcW w:w="782" w:type="dxa"/>
          </w:tcPr>
          <w:p w14:paraId="05BEF83B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44" w:type="dxa"/>
          </w:tcPr>
          <w:p w14:paraId="0A459919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318,06</w:t>
            </w:r>
          </w:p>
        </w:tc>
        <w:tc>
          <w:tcPr>
            <w:tcW w:w="1276" w:type="dxa"/>
          </w:tcPr>
          <w:p w14:paraId="2B0F0742" w14:textId="574739BB" w:rsidR="00321464" w:rsidRPr="00C25DFB" w:rsidRDefault="00E649D9" w:rsidP="00AD2C63">
            <w:pPr>
              <w:jc w:val="center"/>
              <w:rPr>
                <w:rFonts w:ascii="PT Sans" w:hAnsi="PT Sans"/>
                <w:color w:val="FF0000"/>
                <w:sz w:val="20"/>
                <w:szCs w:val="20"/>
              </w:rPr>
            </w:pPr>
            <w:r>
              <w:rPr>
                <w:rFonts w:ascii="PT Sans" w:hAnsi="PT Sans"/>
                <w:color w:val="FF0000"/>
                <w:sz w:val="20"/>
                <w:szCs w:val="20"/>
              </w:rPr>
              <w:t>318,06</w:t>
            </w:r>
          </w:p>
        </w:tc>
      </w:tr>
      <w:tr w:rsidR="00321464" w:rsidRPr="00C26868" w14:paraId="11AF6105" w14:textId="77777777" w:rsidTr="00321464">
        <w:tc>
          <w:tcPr>
            <w:tcW w:w="988" w:type="dxa"/>
          </w:tcPr>
          <w:p w14:paraId="72CD6796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14:paraId="4D0BD8A8" w14:textId="77777777" w:rsidR="00321464" w:rsidRPr="00C26868" w:rsidRDefault="00321464" w:rsidP="00AD2C63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встроенно-пристроенная часть корпуса 20.8</w:t>
            </w:r>
          </w:p>
        </w:tc>
        <w:tc>
          <w:tcPr>
            <w:tcW w:w="782" w:type="dxa"/>
          </w:tcPr>
          <w:p w14:paraId="5A8385EA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44" w:type="dxa"/>
          </w:tcPr>
          <w:p w14:paraId="02B53688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318,7</w:t>
            </w:r>
          </w:p>
        </w:tc>
        <w:tc>
          <w:tcPr>
            <w:tcW w:w="1276" w:type="dxa"/>
          </w:tcPr>
          <w:p w14:paraId="7CF9AEAF" w14:textId="1B989870" w:rsidR="00321464" w:rsidRPr="00C25DFB" w:rsidRDefault="00E649D9" w:rsidP="00AD2C63">
            <w:pPr>
              <w:jc w:val="center"/>
              <w:rPr>
                <w:rFonts w:ascii="PT Sans" w:hAnsi="PT Sans"/>
                <w:color w:val="FF0000"/>
                <w:sz w:val="20"/>
                <w:szCs w:val="20"/>
              </w:rPr>
            </w:pPr>
            <w:r>
              <w:rPr>
                <w:rFonts w:ascii="PT Sans" w:hAnsi="PT Sans"/>
                <w:color w:val="FF0000"/>
                <w:sz w:val="20"/>
                <w:szCs w:val="20"/>
              </w:rPr>
              <w:t>318,70</w:t>
            </w:r>
          </w:p>
        </w:tc>
      </w:tr>
      <w:tr w:rsidR="00321464" w:rsidRPr="00C26868" w14:paraId="7B3A436E" w14:textId="77777777" w:rsidTr="00321464">
        <w:tc>
          <w:tcPr>
            <w:tcW w:w="988" w:type="dxa"/>
          </w:tcPr>
          <w:p w14:paraId="1029C786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14:paraId="2DD816D4" w14:textId="77777777" w:rsidR="00321464" w:rsidRPr="00C26868" w:rsidRDefault="00321464" w:rsidP="00AD2C63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подземная часть</w:t>
            </w:r>
          </w:p>
        </w:tc>
        <w:tc>
          <w:tcPr>
            <w:tcW w:w="782" w:type="dxa"/>
          </w:tcPr>
          <w:p w14:paraId="55F090DD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44" w:type="dxa"/>
          </w:tcPr>
          <w:p w14:paraId="08F263ED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17151,75</w:t>
            </w:r>
          </w:p>
        </w:tc>
        <w:tc>
          <w:tcPr>
            <w:tcW w:w="1276" w:type="dxa"/>
          </w:tcPr>
          <w:p w14:paraId="55F03551" w14:textId="41A2A47F" w:rsidR="00321464" w:rsidRPr="00C25DFB" w:rsidRDefault="00E649D9" w:rsidP="00AD2C63">
            <w:pPr>
              <w:jc w:val="center"/>
              <w:rPr>
                <w:rFonts w:ascii="PT Sans" w:hAnsi="PT Sans"/>
                <w:color w:val="FF0000"/>
                <w:sz w:val="20"/>
                <w:szCs w:val="20"/>
              </w:rPr>
            </w:pPr>
            <w:r>
              <w:rPr>
                <w:rFonts w:ascii="PT Sans" w:hAnsi="PT Sans"/>
                <w:color w:val="FF0000"/>
                <w:sz w:val="20"/>
                <w:szCs w:val="20"/>
              </w:rPr>
              <w:t>16743,6</w:t>
            </w:r>
          </w:p>
        </w:tc>
      </w:tr>
      <w:tr w:rsidR="00321464" w:rsidRPr="00C26868" w14:paraId="43A6FEEA" w14:textId="77777777" w:rsidTr="00321464">
        <w:tc>
          <w:tcPr>
            <w:tcW w:w="988" w:type="dxa"/>
          </w:tcPr>
          <w:p w14:paraId="0539DF75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4.</w:t>
            </w:r>
          </w:p>
        </w:tc>
        <w:tc>
          <w:tcPr>
            <w:tcW w:w="4961" w:type="dxa"/>
          </w:tcPr>
          <w:p w14:paraId="183E2ECC" w14:textId="77777777" w:rsidR="00321464" w:rsidRPr="00A738E9" w:rsidRDefault="00321464" w:rsidP="00AD2C63">
            <w:pPr>
              <w:rPr>
                <w:rFonts w:ascii="PT Sans" w:hAnsi="PT Sans"/>
                <w:sz w:val="20"/>
                <w:szCs w:val="20"/>
              </w:rPr>
            </w:pPr>
            <w:r w:rsidRPr="00A738E9">
              <w:rPr>
                <w:rFonts w:ascii="PT Sans" w:hAnsi="PT Sans"/>
                <w:sz w:val="20"/>
                <w:szCs w:val="20"/>
              </w:rPr>
              <w:t xml:space="preserve">Строительный объем, в </w:t>
            </w:r>
            <w:proofErr w:type="spellStart"/>
            <w:r w:rsidRPr="00A738E9">
              <w:rPr>
                <w:rFonts w:ascii="PT Sans" w:hAnsi="PT Sans"/>
                <w:sz w:val="20"/>
                <w:szCs w:val="20"/>
              </w:rPr>
              <w:t>т.ч</w:t>
            </w:r>
            <w:proofErr w:type="spellEnd"/>
            <w:r w:rsidRPr="00A738E9">
              <w:rPr>
                <w:rFonts w:ascii="PT Sans" w:hAnsi="PT Sans"/>
                <w:sz w:val="20"/>
                <w:szCs w:val="20"/>
              </w:rPr>
              <w:t>.:</w:t>
            </w:r>
          </w:p>
        </w:tc>
        <w:tc>
          <w:tcPr>
            <w:tcW w:w="782" w:type="dxa"/>
          </w:tcPr>
          <w:p w14:paraId="249610CB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344" w:type="dxa"/>
          </w:tcPr>
          <w:p w14:paraId="2C0EF691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>
              <w:rPr>
                <w:rFonts w:ascii="PT Sans" w:hAnsi="PT Sans"/>
                <w:sz w:val="20"/>
                <w:szCs w:val="20"/>
              </w:rPr>
              <w:t>537027</w:t>
            </w:r>
          </w:p>
        </w:tc>
        <w:tc>
          <w:tcPr>
            <w:tcW w:w="1276" w:type="dxa"/>
          </w:tcPr>
          <w:p w14:paraId="5515E2B4" w14:textId="77777777" w:rsidR="00321464" w:rsidRPr="00030F8D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5DFB">
              <w:rPr>
                <w:rFonts w:ascii="PT Sans" w:hAnsi="PT Sans"/>
                <w:color w:val="FF0000"/>
                <w:sz w:val="20"/>
                <w:szCs w:val="20"/>
              </w:rPr>
              <w:t>536073</w:t>
            </w:r>
          </w:p>
        </w:tc>
      </w:tr>
      <w:tr w:rsidR="00321464" w:rsidRPr="00C26868" w14:paraId="61A1406E" w14:textId="77777777" w:rsidTr="00321464">
        <w:tc>
          <w:tcPr>
            <w:tcW w:w="988" w:type="dxa"/>
          </w:tcPr>
          <w:p w14:paraId="4634ECEB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14:paraId="7771C26B" w14:textId="77777777" w:rsidR="00321464" w:rsidRPr="00C26868" w:rsidRDefault="00321464" w:rsidP="00AD2C63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подземная часть</w:t>
            </w:r>
          </w:p>
        </w:tc>
        <w:tc>
          <w:tcPr>
            <w:tcW w:w="782" w:type="dxa"/>
          </w:tcPr>
          <w:p w14:paraId="623C74E9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344" w:type="dxa"/>
          </w:tcPr>
          <w:p w14:paraId="445DFA2B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88206</w:t>
            </w:r>
          </w:p>
        </w:tc>
        <w:tc>
          <w:tcPr>
            <w:tcW w:w="1276" w:type="dxa"/>
          </w:tcPr>
          <w:p w14:paraId="64531032" w14:textId="77777777" w:rsidR="00321464" w:rsidRPr="00425A8B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5DFB">
              <w:rPr>
                <w:rFonts w:ascii="PT Sans" w:hAnsi="PT Sans"/>
                <w:color w:val="FF0000"/>
                <w:sz w:val="20"/>
                <w:szCs w:val="20"/>
              </w:rPr>
              <w:t>87252</w:t>
            </w:r>
          </w:p>
        </w:tc>
      </w:tr>
      <w:tr w:rsidR="00321464" w:rsidRPr="00C26868" w14:paraId="34736F21" w14:textId="77777777" w:rsidTr="00321464">
        <w:tc>
          <w:tcPr>
            <w:tcW w:w="988" w:type="dxa"/>
          </w:tcPr>
          <w:p w14:paraId="023195E1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5.</w:t>
            </w:r>
          </w:p>
        </w:tc>
        <w:tc>
          <w:tcPr>
            <w:tcW w:w="4961" w:type="dxa"/>
            <w:vAlign w:val="center"/>
          </w:tcPr>
          <w:p w14:paraId="434F8B04" w14:textId="77777777" w:rsidR="00321464" w:rsidRPr="00A738E9" w:rsidRDefault="00321464" w:rsidP="00AD2C63">
            <w:pPr>
              <w:jc w:val="both"/>
              <w:rPr>
                <w:rFonts w:ascii="PT Sans" w:hAnsi="PT Sans"/>
                <w:sz w:val="20"/>
                <w:szCs w:val="20"/>
              </w:rPr>
            </w:pPr>
            <w:r w:rsidRPr="00A738E9">
              <w:rPr>
                <w:rFonts w:ascii="PT Sans" w:hAnsi="PT Sans"/>
                <w:sz w:val="20"/>
                <w:szCs w:val="20"/>
              </w:rPr>
              <w:t xml:space="preserve">Общая площадь квартир (с учетом летних помещений), в </w:t>
            </w:r>
            <w:proofErr w:type="spellStart"/>
            <w:r w:rsidRPr="00A738E9">
              <w:rPr>
                <w:rFonts w:ascii="PT Sans" w:hAnsi="PT Sans"/>
                <w:sz w:val="20"/>
                <w:szCs w:val="20"/>
              </w:rPr>
              <w:t>т.ч</w:t>
            </w:r>
            <w:proofErr w:type="spellEnd"/>
            <w:r w:rsidRPr="00A738E9">
              <w:rPr>
                <w:rFonts w:ascii="PT Sans" w:hAnsi="PT Sans"/>
                <w:sz w:val="20"/>
                <w:szCs w:val="20"/>
              </w:rPr>
              <w:t>.</w:t>
            </w:r>
          </w:p>
        </w:tc>
        <w:tc>
          <w:tcPr>
            <w:tcW w:w="782" w:type="dxa"/>
          </w:tcPr>
          <w:p w14:paraId="5D94EDB9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44" w:type="dxa"/>
          </w:tcPr>
          <w:p w14:paraId="3570B7D0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71581,7</w:t>
            </w:r>
          </w:p>
        </w:tc>
        <w:tc>
          <w:tcPr>
            <w:tcW w:w="1276" w:type="dxa"/>
          </w:tcPr>
          <w:p w14:paraId="404865BA" w14:textId="77777777" w:rsidR="00321464" w:rsidRPr="00151CD5" w:rsidRDefault="00321464" w:rsidP="0040046D">
            <w:pPr>
              <w:jc w:val="center"/>
              <w:rPr>
                <w:rFonts w:ascii="PT Sans" w:hAnsi="PT Sans"/>
                <w:color w:val="FF0000"/>
                <w:sz w:val="20"/>
                <w:szCs w:val="20"/>
              </w:rPr>
            </w:pPr>
            <w:r w:rsidRPr="00151CD5">
              <w:rPr>
                <w:rFonts w:ascii="PT Sans" w:hAnsi="PT Sans"/>
                <w:color w:val="FF0000"/>
                <w:sz w:val="20"/>
                <w:szCs w:val="20"/>
              </w:rPr>
              <w:t>718</w:t>
            </w:r>
            <w:r w:rsidR="0040046D" w:rsidRPr="00151CD5">
              <w:rPr>
                <w:rFonts w:ascii="PT Sans" w:hAnsi="PT Sans"/>
                <w:color w:val="FF0000"/>
                <w:sz w:val="20"/>
                <w:szCs w:val="20"/>
              </w:rPr>
              <w:t>76</w:t>
            </w:r>
            <w:r w:rsidRPr="00151CD5">
              <w:rPr>
                <w:rFonts w:ascii="PT Sans" w:hAnsi="PT Sans"/>
                <w:color w:val="FF0000"/>
                <w:sz w:val="20"/>
                <w:szCs w:val="20"/>
              </w:rPr>
              <w:t>,</w:t>
            </w:r>
            <w:r w:rsidR="0040046D" w:rsidRPr="00151CD5">
              <w:rPr>
                <w:rFonts w:ascii="PT Sans" w:hAnsi="PT Sans"/>
                <w:color w:val="FF0000"/>
                <w:sz w:val="20"/>
                <w:szCs w:val="20"/>
              </w:rPr>
              <w:t>1</w:t>
            </w:r>
          </w:p>
        </w:tc>
      </w:tr>
      <w:tr w:rsidR="00321464" w:rsidRPr="00C26868" w14:paraId="503BC5F9" w14:textId="77777777" w:rsidTr="00321464">
        <w:tc>
          <w:tcPr>
            <w:tcW w:w="988" w:type="dxa"/>
          </w:tcPr>
          <w:p w14:paraId="4B7B27AB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14:paraId="4EADAD6D" w14:textId="77777777" w:rsidR="00321464" w:rsidRPr="00C26868" w:rsidRDefault="00321464" w:rsidP="00AD2C63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20.1</w:t>
            </w:r>
          </w:p>
        </w:tc>
        <w:tc>
          <w:tcPr>
            <w:tcW w:w="782" w:type="dxa"/>
          </w:tcPr>
          <w:p w14:paraId="77E3146C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44" w:type="dxa"/>
          </w:tcPr>
          <w:p w14:paraId="5D936DAA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11400,4</w:t>
            </w:r>
          </w:p>
        </w:tc>
        <w:tc>
          <w:tcPr>
            <w:tcW w:w="1276" w:type="dxa"/>
          </w:tcPr>
          <w:p w14:paraId="7BE30B77" w14:textId="77777777" w:rsidR="00321464" w:rsidRPr="00151CD5" w:rsidRDefault="0040046D" w:rsidP="00AD2C63">
            <w:pPr>
              <w:jc w:val="center"/>
              <w:rPr>
                <w:rFonts w:ascii="PT Sans" w:hAnsi="PT Sans"/>
                <w:color w:val="FF0000"/>
                <w:sz w:val="20"/>
                <w:szCs w:val="20"/>
              </w:rPr>
            </w:pPr>
            <w:r w:rsidRPr="00151CD5">
              <w:rPr>
                <w:rFonts w:ascii="PT Sans" w:hAnsi="PT Sans"/>
                <w:color w:val="FF0000"/>
                <w:sz w:val="20"/>
                <w:szCs w:val="20"/>
              </w:rPr>
              <w:t>11441,6</w:t>
            </w:r>
          </w:p>
        </w:tc>
      </w:tr>
      <w:tr w:rsidR="00321464" w:rsidRPr="00C26868" w14:paraId="36179F17" w14:textId="77777777" w:rsidTr="00321464">
        <w:tc>
          <w:tcPr>
            <w:tcW w:w="988" w:type="dxa"/>
          </w:tcPr>
          <w:p w14:paraId="2026B11C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14:paraId="076535E0" w14:textId="77777777" w:rsidR="00321464" w:rsidRPr="00C26868" w:rsidRDefault="00321464" w:rsidP="00AD2C63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20.2</w:t>
            </w:r>
          </w:p>
        </w:tc>
        <w:tc>
          <w:tcPr>
            <w:tcW w:w="782" w:type="dxa"/>
          </w:tcPr>
          <w:p w14:paraId="50D0766A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44" w:type="dxa"/>
          </w:tcPr>
          <w:p w14:paraId="685BA882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10472,9</w:t>
            </w:r>
          </w:p>
        </w:tc>
        <w:tc>
          <w:tcPr>
            <w:tcW w:w="1276" w:type="dxa"/>
          </w:tcPr>
          <w:p w14:paraId="1F5C6190" w14:textId="77777777" w:rsidR="00321464" w:rsidRPr="00151CD5" w:rsidRDefault="00321464" w:rsidP="0040046D">
            <w:pPr>
              <w:jc w:val="center"/>
              <w:rPr>
                <w:rFonts w:ascii="PT Sans" w:hAnsi="PT Sans"/>
                <w:color w:val="FF0000"/>
                <w:sz w:val="20"/>
                <w:szCs w:val="20"/>
              </w:rPr>
            </w:pPr>
            <w:r w:rsidRPr="00151CD5">
              <w:rPr>
                <w:rFonts w:ascii="PT Sans" w:hAnsi="PT Sans"/>
                <w:color w:val="FF0000"/>
                <w:sz w:val="20"/>
                <w:szCs w:val="20"/>
              </w:rPr>
              <w:t>1052</w:t>
            </w:r>
            <w:r w:rsidR="0040046D" w:rsidRPr="00151CD5">
              <w:rPr>
                <w:rFonts w:ascii="PT Sans" w:hAnsi="PT Sans"/>
                <w:color w:val="FF0000"/>
                <w:sz w:val="20"/>
                <w:szCs w:val="20"/>
              </w:rPr>
              <w:t>7</w:t>
            </w:r>
            <w:r w:rsidRPr="00151CD5">
              <w:rPr>
                <w:rFonts w:ascii="PT Sans" w:hAnsi="PT Sans"/>
                <w:color w:val="FF0000"/>
                <w:sz w:val="20"/>
                <w:szCs w:val="20"/>
              </w:rPr>
              <w:t>,</w:t>
            </w:r>
            <w:r w:rsidR="0040046D" w:rsidRPr="00151CD5">
              <w:rPr>
                <w:rFonts w:ascii="PT Sans" w:hAnsi="PT Sans"/>
                <w:color w:val="FF0000"/>
                <w:sz w:val="20"/>
                <w:szCs w:val="20"/>
              </w:rPr>
              <w:t>6</w:t>
            </w:r>
          </w:p>
        </w:tc>
      </w:tr>
      <w:tr w:rsidR="00321464" w:rsidRPr="00C26868" w14:paraId="46689630" w14:textId="77777777" w:rsidTr="00321464">
        <w:tc>
          <w:tcPr>
            <w:tcW w:w="988" w:type="dxa"/>
          </w:tcPr>
          <w:p w14:paraId="433EFDA9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14:paraId="62962119" w14:textId="77777777" w:rsidR="00321464" w:rsidRPr="00C26868" w:rsidRDefault="00321464" w:rsidP="00AD2C63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20.3</w:t>
            </w:r>
          </w:p>
        </w:tc>
        <w:tc>
          <w:tcPr>
            <w:tcW w:w="782" w:type="dxa"/>
          </w:tcPr>
          <w:p w14:paraId="34809AB8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44" w:type="dxa"/>
          </w:tcPr>
          <w:p w14:paraId="44BC4821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10899,7</w:t>
            </w:r>
          </w:p>
        </w:tc>
        <w:tc>
          <w:tcPr>
            <w:tcW w:w="1276" w:type="dxa"/>
          </w:tcPr>
          <w:p w14:paraId="0627F82D" w14:textId="77777777" w:rsidR="00321464" w:rsidRPr="00151CD5" w:rsidRDefault="00321464" w:rsidP="00AD2C63">
            <w:pPr>
              <w:jc w:val="center"/>
              <w:rPr>
                <w:rFonts w:ascii="PT Sans" w:hAnsi="PT Sans"/>
                <w:color w:val="FF0000"/>
                <w:sz w:val="20"/>
                <w:szCs w:val="20"/>
              </w:rPr>
            </w:pPr>
            <w:r w:rsidRPr="00151CD5">
              <w:rPr>
                <w:rFonts w:ascii="PT Sans" w:hAnsi="PT Sans"/>
                <w:color w:val="FF0000"/>
                <w:sz w:val="20"/>
                <w:szCs w:val="20"/>
              </w:rPr>
              <w:t>10915,8</w:t>
            </w:r>
          </w:p>
        </w:tc>
      </w:tr>
      <w:tr w:rsidR="00321464" w:rsidRPr="00C26868" w14:paraId="0F02C757" w14:textId="77777777" w:rsidTr="00321464">
        <w:tc>
          <w:tcPr>
            <w:tcW w:w="988" w:type="dxa"/>
          </w:tcPr>
          <w:p w14:paraId="35567FFD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14:paraId="5278CA80" w14:textId="77777777" w:rsidR="00321464" w:rsidRPr="00C26868" w:rsidRDefault="00321464" w:rsidP="00AD2C63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20.4</w:t>
            </w:r>
          </w:p>
        </w:tc>
        <w:tc>
          <w:tcPr>
            <w:tcW w:w="782" w:type="dxa"/>
          </w:tcPr>
          <w:p w14:paraId="7EFD762D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44" w:type="dxa"/>
          </w:tcPr>
          <w:p w14:paraId="5CAB88D8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3302,4</w:t>
            </w:r>
          </w:p>
        </w:tc>
        <w:tc>
          <w:tcPr>
            <w:tcW w:w="1276" w:type="dxa"/>
          </w:tcPr>
          <w:p w14:paraId="3BADA0E8" w14:textId="77777777" w:rsidR="00321464" w:rsidRPr="00151CD5" w:rsidRDefault="00321464" w:rsidP="00AD2C63">
            <w:pPr>
              <w:jc w:val="center"/>
              <w:rPr>
                <w:rFonts w:ascii="PT Sans" w:hAnsi="PT Sans"/>
                <w:color w:val="FF0000"/>
                <w:sz w:val="20"/>
                <w:szCs w:val="20"/>
              </w:rPr>
            </w:pPr>
            <w:r w:rsidRPr="00151CD5">
              <w:rPr>
                <w:rFonts w:ascii="PT Sans" w:hAnsi="PT Sans"/>
                <w:color w:val="FF0000"/>
                <w:sz w:val="20"/>
                <w:szCs w:val="20"/>
              </w:rPr>
              <w:t>3324,8</w:t>
            </w:r>
          </w:p>
        </w:tc>
      </w:tr>
      <w:tr w:rsidR="00321464" w:rsidRPr="00C26868" w14:paraId="7AA43345" w14:textId="77777777" w:rsidTr="00321464">
        <w:tc>
          <w:tcPr>
            <w:tcW w:w="988" w:type="dxa"/>
          </w:tcPr>
          <w:p w14:paraId="78A60D06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14:paraId="154E96C5" w14:textId="77777777" w:rsidR="00321464" w:rsidRPr="00C26868" w:rsidRDefault="00321464" w:rsidP="00AD2C63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20.5</w:t>
            </w:r>
          </w:p>
        </w:tc>
        <w:tc>
          <w:tcPr>
            <w:tcW w:w="782" w:type="dxa"/>
          </w:tcPr>
          <w:p w14:paraId="02FAB326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44" w:type="dxa"/>
          </w:tcPr>
          <w:p w14:paraId="66B77964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10975,6</w:t>
            </w:r>
          </w:p>
        </w:tc>
        <w:tc>
          <w:tcPr>
            <w:tcW w:w="1276" w:type="dxa"/>
          </w:tcPr>
          <w:p w14:paraId="27B8E133" w14:textId="77777777" w:rsidR="00321464" w:rsidRPr="00151CD5" w:rsidRDefault="00321464" w:rsidP="00AD2C63">
            <w:pPr>
              <w:jc w:val="center"/>
              <w:rPr>
                <w:rFonts w:ascii="PT Sans" w:hAnsi="PT Sans"/>
                <w:color w:val="FF0000"/>
                <w:sz w:val="20"/>
                <w:szCs w:val="20"/>
              </w:rPr>
            </w:pPr>
            <w:r w:rsidRPr="00151CD5">
              <w:rPr>
                <w:rFonts w:ascii="PT Sans" w:hAnsi="PT Sans"/>
                <w:color w:val="FF0000"/>
                <w:sz w:val="20"/>
                <w:szCs w:val="20"/>
              </w:rPr>
              <w:t>11005,5</w:t>
            </w:r>
          </w:p>
        </w:tc>
      </w:tr>
      <w:tr w:rsidR="00321464" w:rsidRPr="00C26868" w14:paraId="52FF8622" w14:textId="77777777" w:rsidTr="00321464">
        <w:tc>
          <w:tcPr>
            <w:tcW w:w="988" w:type="dxa"/>
          </w:tcPr>
          <w:p w14:paraId="084FE4CB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14:paraId="7C08E3A2" w14:textId="77777777" w:rsidR="00321464" w:rsidRPr="00C26868" w:rsidRDefault="00321464" w:rsidP="00AD2C63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20.6</w:t>
            </w:r>
          </w:p>
        </w:tc>
        <w:tc>
          <w:tcPr>
            <w:tcW w:w="782" w:type="dxa"/>
          </w:tcPr>
          <w:p w14:paraId="7C11BE46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44" w:type="dxa"/>
          </w:tcPr>
          <w:p w14:paraId="4FBD9085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9566,3</w:t>
            </w:r>
          </w:p>
        </w:tc>
        <w:tc>
          <w:tcPr>
            <w:tcW w:w="1276" w:type="dxa"/>
          </w:tcPr>
          <w:p w14:paraId="365E195B" w14:textId="77777777" w:rsidR="00321464" w:rsidRPr="00151CD5" w:rsidRDefault="00321464" w:rsidP="0040046D">
            <w:pPr>
              <w:jc w:val="center"/>
              <w:rPr>
                <w:rFonts w:ascii="PT Sans" w:hAnsi="PT Sans"/>
                <w:color w:val="FF0000"/>
                <w:sz w:val="20"/>
                <w:szCs w:val="20"/>
              </w:rPr>
            </w:pPr>
            <w:r w:rsidRPr="00151CD5">
              <w:rPr>
                <w:rFonts w:ascii="PT Sans" w:hAnsi="PT Sans"/>
                <w:color w:val="FF0000"/>
                <w:sz w:val="20"/>
                <w:szCs w:val="20"/>
              </w:rPr>
              <w:t>96</w:t>
            </w:r>
            <w:r w:rsidR="0040046D" w:rsidRPr="00151CD5">
              <w:rPr>
                <w:rFonts w:ascii="PT Sans" w:hAnsi="PT Sans"/>
                <w:color w:val="FF0000"/>
                <w:sz w:val="20"/>
                <w:szCs w:val="20"/>
              </w:rPr>
              <w:t>31</w:t>
            </w:r>
            <w:r w:rsidRPr="00151CD5">
              <w:rPr>
                <w:rFonts w:ascii="PT Sans" w:hAnsi="PT Sans"/>
                <w:color w:val="FF0000"/>
                <w:sz w:val="20"/>
                <w:szCs w:val="20"/>
              </w:rPr>
              <w:t>,</w:t>
            </w:r>
            <w:r w:rsidR="0040046D" w:rsidRPr="00151CD5">
              <w:rPr>
                <w:rFonts w:ascii="PT Sans" w:hAnsi="PT Sans"/>
                <w:color w:val="FF0000"/>
                <w:sz w:val="20"/>
                <w:szCs w:val="20"/>
              </w:rPr>
              <w:t>7</w:t>
            </w:r>
          </w:p>
        </w:tc>
      </w:tr>
      <w:tr w:rsidR="00321464" w:rsidRPr="00C26868" w14:paraId="06174F76" w14:textId="77777777" w:rsidTr="00321464">
        <w:tc>
          <w:tcPr>
            <w:tcW w:w="988" w:type="dxa"/>
          </w:tcPr>
          <w:p w14:paraId="2FC9AA88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14:paraId="669FF7A0" w14:textId="77777777" w:rsidR="00321464" w:rsidRPr="00C26868" w:rsidRDefault="00321464" w:rsidP="00AD2C63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20.7</w:t>
            </w:r>
          </w:p>
        </w:tc>
        <w:tc>
          <w:tcPr>
            <w:tcW w:w="782" w:type="dxa"/>
          </w:tcPr>
          <w:p w14:paraId="21EB9543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44" w:type="dxa"/>
          </w:tcPr>
          <w:p w14:paraId="65C9E089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11455,6</w:t>
            </w:r>
          </w:p>
        </w:tc>
        <w:tc>
          <w:tcPr>
            <w:tcW w:w="1276" w:type="dxa"/>
          </w:tcPr>
          <w:p w14:paraId="0CB7E6A0" w14:textId="77777777" w:rsidR="00321464" w:rsidRPr="00151CD5" w:rsidRDefault="00321464" w:rsidP="0040046D">
            <w:pPr>
              <w:jc w:val="center"/>
              <w:rPr>
                <w:rFonts w:ascii="PT Sans" w:hAnsi="PT Sans"/>
                <w:color w:val="FF0000"/>
                <w:sz w:val="20"/>
                <w:szCs w:val="20"/>
              </w:rPr>
            </w:pPr>
            <w:r w:rsidRPr="00151CD5">
              <w:rPr>
                <w:rFonts w:ascii="PT Sans" w:hAnsi="PT Sans"/>
                <w:color w:val="FF0000"/>
                <w:sz w:val="20"/>
                <w:szCs w:val="20"/>
              </w:rPr>
              <w:t>11499,</w:t>
            </w:r>
            <w:r w:rsidR="0040046D" w:rsidRPr="00151CD5">
              <w:rPr>
                <w:rFonts w:ascii="PT Sans" w:hAnsi="PT Sans"/>
                <w:color w:val="FF0000"/>
                <w:sz w:val="20"/>
                <w:szCs w:val="20"/>
              </w:rPr>
              <w:t>9</w:t>
            </w:r>
          </w:p>
        </w:tc>
      </w:tr>
      <w:tr w:rsidR="00321464" w:rsidRPr="00C26868" w14:paraId="3C01E34B" w14:textId="77777777" w:rsidTr="00321464">
        <w:tc>
          <w:tcPr>
            <w:tcW w:w="988" w:type="dxa"/>
          </w:tcPr>
          <w:p w14:paraId="47501258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14:paraId="65DCA7D0" w14:textId="77777777" w:rsidR="00321464" w:rsidRPr="00C26868" w:rsidRDefault="00321464" w:rsidP="00AD2C63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20.8</w:t>
            </w:r>
          </w:p>
        </w:tc>
        <w:tc>
          <w:tcPr>
            <w:tcW w:w="782" w:type="dxa"/>
          </w:tcPr>
          <w:p w14:paraId="5D1EBB57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44" w:type="dxa"/>
          </w:tcPr>
          <w:p w14:paraId="7F05DE34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3508,8</w:t>
            </w:r>
          </w:p>
        </w:tc>
        <w:tc>
          <w:tcPr>
            <w:tcW w:w="1276" w:type="dxa"/>
          </w:tcPr>
          <w:p w14:paraId="1F2A7CC9" w14:textId="77777777" w:rsidR="00321464" w:rsidRPr="00151CD5" w:rsidRDefault="00321464" w:rsidP="00AD2C63">
            <w:pPr>
              <w:jc w:val="center"/>
              <w:rPr>
                <w:rFonts w:ascii="PT Sans" w:hAnsi="PT Sans"/>
                <w:color w:val="FF0000"/>
                <w:sz w:val="20"/>
                <w:szCs w:val="20"/>
              </w:rPr>
            </w:pPr>
            <w:r w:rsidRPr="00151CD5">
              <w:rPr>
                <w:rFonts w:ascii="PT Sans" w:hAnsi="PT Sans"/>
                <w:color w:val="FF0000"/>
                <w:sz w:val="20"/>
                <w:szCs w:val="20"/>
              </w:rPr>
              <w:t>3529,2</w:t>
            </w:r>
          </w:p>
        </w:tc>
      </w:tr>
      <w:tr w:rsidR="00321464" w:rsidRPr="00C26868" w14:paraId="1DF3FCAF" w14:textId="77777777" w:rsidTr="00321464">
        <w:tc>
          <w:tcPr>
            <w:tcW w:w="988" w:type="dxa"/>
          </w:tcPr>
          <w:p w14:paraId="2F797788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6.</w:t>
            </w:r>
          </w:p>
        </w:tc>
        <w:tc>
          <w:tcPr>
            <w:tcW w:w="4961" w:type="dxa"/>
          </w:tcPr>
          <w:p w14:paraId="61EB7A97" w14:textId="77777777" w:rsidR="00321464" w:rsidRPr="00A738E9" w:rsidRDefault="00321464" w:rsidP="00AD2C63">
            <w:pPr>
              <w:rPr>
                <w:rFonts w:ascii="PT Sans" w:hAnsi="PT Sans"/>
                <w:sz w:val="20"/>
                <w:szCs w:val="20"/>
              </w:rPr>
            </w:pPr>
            <w:r w:rsidRPr="00A738E9">
              <w:rPr>
                <w:rFonts w:ascii="PT Sans" w:hAnsi="PT Sans"/>
                <w:sz w:val="20"/>
                <w:szCs w:val="20"/>
              </w:rPr>
              <w:t>Площадь квартир (без учета летних помещений)</w:t>
            </w:r>
          </w:p>
        </w:tc>
        <w:tc>
          <w:tcPr>
            <w:tcW w:w="782" w:type="dxa"/>
          </w:tcPr>
          <w:p w14:paraId="21CAD90F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44" w:type="dxa"/>
          </w:tcPr>
          <w:p w14:paraId="7DF5E4FE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69902,1</w:t>
            </w:r>
          </w:p>
        </w:tc>
        <w:tc>
          <w:tcPr>
            <w:tcW w:w="1276" w:type="dxa"/>
          </w:tcPr>
          <w:p w14:paraId="5D5EEE97" w14:textId="77777777" w:rsidR="00321464" w:rsidRPr="00151CD5" w:rsidRDefault="00321464" w:rsidP="0040046D">
            <w:pPr>
              <w:jc w:val="center"/>
              <w:rPr>
                <w:rFonts w:ascii="PT Sans" w:hAnsi="PT Sans"/>
                <w:color w:val="FF0000"/>
                <w:sz w:val="20"/>
                <w:szCs w:val="20"/>
              </w:rPr>
            </w:pPr>
            <w:r w:rsidRPr="00151CD5">
              <w:rPr>
                <w:rFonts w:ascii="PT Sans" w:hAnsi="PT Sans"/>
                <w:color w:val="FF0000"/>
                <w:sz w:val="20"/>
                <w:szCs w:val="20"/>
              </w:rPr>
              <w:t>698</w:t>
            </w:r>
            <w:r w:rsidR="0040046D" w:rsidRPr="00151CD5">
              <w:rPr>
                <w:rFonts w:ascii="PT Sans" w:hAnsi="PT Sans"/>
                <w:color w:val="FF0000"/>
                <w:sz w:val="20"/>
                <w:szCs w:val="20"/>
              </w:rPr>
              <w:t>53</w:t>
            </w:r>
            <w:r w:rsidRPr="00151CD5">
              <w:rPr>
                <w:rFonts w:ascii="PT Sans" w:hAnsi="PT Sans"/>
                <w:color w:val="FF0000"/>
                <w:sz w:val="20"/>
                <w:szCs w:val="20"/>
              </w:rPr>
              <w:t>,</w:t>
            </w:r>
            <w:r w:rsidR="0040046D" w:rsidRPr="00151CD5">
              <w:rPr>
                <w:rFonts w:ascii="PT Sans" w:hAnsi="PT Sans"/>
                <w:color w:val="FF0000"/>
                <w:sz w:val="20"/>
                <w:szCs w:val="20"/>
              </w:rPr>
              <w:t>4</w:t>
            </w:r>
          </w:p>
        </w:tc>
      </w:tr>
      <w:tr w:rsidR="00321464" w:rsidRPr="00C26868" w14:paraId="1DA8427E" w14:textId="77777777" w:rsidTr="00321464">
        <w:tc>
          <w:tcPr>
            <w:tcW w:w="988" w:type="dxa"/>
          </w:tcPr>
          <w:p w14:paraId="343199A5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14:paraId="6DE02123" w14:textId="77777777" w:rsidR="00321464" w:rsidRPr="00C26868" w:rsidRDefault="00321464" w:rsidP="00AD2C63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20.1</w:t>
            </w:r>
          </w:p>
        </w:tc>
        <w:tc>
          <w:tcPr>
            <w:tcW w:w="782" w:type="dxa"/>
          </w:tcPr>
          <w:p w14:paraId="4A641F85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44" w:type="dxa"/>
          </w:tcPr>
          <w:p w14:paraId="7E1A090E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11153,2</w:t>
            </w:r>
          </w:p>
        </w:tc>
        <w:tc>
          <w:tcPr>
            <w:tcW w:w="1276" w:type="dxa"/>
          </w:tcPr>
          <w:p w14:paraId="47DA52D3" w14:textId="77777777" w:rsidR="00321464" w:rsidRPr="00151CD5" w:rsidRDefault="00321464" w:rsidP="0040046D">
            <w:pPr>
              <w:jc w:val="center"/>
              <w:rPr>
                <w:rFonts w:ascii="PT Sans" w:hAnsi="PT Sans"/>
                <w:color w:val="FF0000"/>
                <w:sz w:val="20"/>
                <w:szCs w:val="20"/>
              </w:rPr>
            </w:pPr>
            <w:r w:rsidRPr="00151CD5">
              <w:rPr>
                <w:rFonts w:ascii="PT Sans" w:hAnsi="PT Sans"/>
                <w:color w:val="FF0000"/>
                <w:sz w:val="20"/>
                <w:szCs w:val="20"/>
              </w:rPr>
              <w:t>1113</w:t>
            </w:r>
            <w:r w:rsidR="0040046D" w:rsidRPr="00151CD5">
              <w:rPr>
                <w:rFonts w:ascii="PT Sans" w:hAnsi="PT Sans"/>
                <w:color w:val="FF0000"/>
                <w:sz w:val="20"/>
                <w:szCs w:val="20"/>
              </w:rPr>
              <w:t>6</w:t>
            </w:r>
            <w:r w:rsidRPr="00151CD5">
              <w:rPr>
                <w:rFonts w:ascii="PT Sans" w:hAnsi="PT Sans"/>
                <w:color w:val="FF0000"/>
                <w:sz w:val="20"/>
                <w:szCs w:val="20"/>
              </w:rPr>
              <w:t>,</w:t>
            </w:r>
            <w:r w:rsidR="0040046D" w:rsidRPr="00151CD5">
              <w:rPr>
                <w:rFonts w:ascii="PT Sans" w:hAnsi="PT Sans"/>
                <w:color w:val="FF0000"/>
                <w:sz w:val="20"/>
                <w:szCs w:val="20"/>
              </w:rPr>
              <w:t>8</w:t>
            </w:r>
          </w:p>
        </w:tc>
      </w:tr>
      <w:tr w:rsidR="00321464" w:rsidRPr="00C26868" w14:paraId="3ABDE68D" w14:textId="77777777" w:rsidTr="00321464">
        <w:tc>
          <w:tcPr>
            <w:tcW w:w="988" w:type="dxa"/>
          </w:tcPr>
          <w:p w14:paraId="5B0BAD72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14:paraId="6A09C7CD" w14:textId="77777777" w:rsidR="00321464" w:rsidRPr="00C26868" w:rsidRDefault="00321464" w:rsidP="00AD2C63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20.2</w:t>
            </w:r>
          </w:p>
        </w:tc>
        <w:tc>
          <w:tcPr>
            <w:tcW w:w="782" w:type="dxa"/>
          </w:tcPr>
          <w:p w14:paraId="1442F810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44" w:type="dxa"/>
          </w:tcPr>
          <w:p w14:paraId="68334990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10205,5</w:t>
            </w:r>
          </w:p>
        </w:tc>
        <w:tc>
          <w:tcPr>
            <w:tcW w:w="1276" w:type="dxa"/>
          </w:tcPr>
          <w:p w14:paraId="129A0BA8" w14:textId="77777777" w:rsidR="00321464" w:rsidRPr="00151CD5" w:rsidRDefault="00321464" w:rsidP="0040046D">
            <w:pPr>
              <w:jc w:val="center"/>
              <w:rPr>
                <w:rFonts w:ascii="PT Sans" w:hAnsi="PT Sans"/>
                <w:color w:val="FF0000"/>
                <w:sz w:val="20"/>
                <w:szCs w:val="20"/>
              </w:rPr>
            </w:pPr>
            <w:r w:rsidRPr="00151CD5">
              <w:rPr>
                <w:rFonts w:ascii="PT Sans" w:hAnsi="PT Sans"/>
                <w:color w:val="FF0000"/>
                <w:sz w:val="20"/>
                <w:szCs w:val="20"/>
              </w:rPr>
              <w:t>10196,</w:t>
            </w:r>
            <w:r w:rsidR="0040046D" w:rsidRPr="00151CD5">
              <w:rPr>
                <w:rFonts w:ascii="PT Sans" w:hAnsi="PT Sans"/>
                <w:color w:val="FF0000"/>
                <w:sz w:val="20"/>
                <w:szCs w:val="20"/>
              </w:rPr>
              <w:t>4</w:t>
            </w:r>
          </w:p>
        </w:tc>
      </w:tr>
      <w:tr w:rsidR="00321464" w:rsidRPr="00C26868" w14:paraId="72ACDE3D" w14:textId="77777777" w:rsidTr="00321464">
        <w:tc>
          <w:tcPr>
            <w:tcW w:w="988" w:type="dxa"/>
          </w:tcPr>
          <w:p w14:paraId="224283BE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14:paraId="6CC4E5AA" w14:textId="77777777" w:rsidR="00321464" w:rsidRPr="00C26868" w:rsidRDefault="00321464" w:rsidP="00AD2C63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20.3</w:t>
            </w:r>
          </w:p>
        </w:tc>
        <w:tc>
          <w:tcPr>
            <w:tcW w:w="782" w:type="dxa"/>
          </w:tcPr>
          <w:p w14:paraId="58AB9C33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44" w:type="dxa"/>
          </w:tcPr>
          <w:p w14:paraId="4A942AAA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10662,8</w:t>
            </w:r>
          </w:p>
        </w:tc>
        <w:tc>
          <w:tcPr>
            <w:tcW w:w="1276" w:type="dxa"/>
          </w:tcPr>
          <w:p w14:paraId="3135A94E" w14:textId="77777777" w:rsidR="00321464" w:rsidRPr="00151CD5" w:rsidRDefault="00321464" w:rsidP="0040046D">
            <w:pPr>
              <w:jc w:val="center"/>
              <w:rPr>
                <w:rFonts w:ascii="PT Sans" w:hAnsi="PT Sans"/>
                <w:color w:val="FF0000"/>
                <w:sz w:val="20"/>
                <w:szCs w:val="20"/>
              </w:rPr>
            </w:pPr>
            <w:r w:rsidRPr="00151CD5">
              <w:rPr>
                <w:rFonts w:ascii="PT Sans" w:hAnsi="PT Sans"/>
                <w:color w:val="FF0000"/>
                <w:sz w:val="20"/>
                <w:szCs w:val="20"/>
              </w:rPr>
              <w:t>106</w:t>
            </w:r>
            <w:r w:rsidR="0040046D" w:rsidRPr="00151CD5">
              <w:rPr>
                <w:rFonts w:ascii="PT Sans" w:hAnsi="PT Sans"/>
                <w:color w:val="FF0000"/>
                <w:sz w:val="20"/>
                <w:szCs w:val="20"/>
              </w:rPr>
              <w:t>76</w:t>
            </w:r>
            <w:r w:rsidRPr="00151CD5">
              <w:rPr>
                <w:rFonts w:ascii="PT Sans" w:hAnsi="PT Sans"/>
                <w:color w:val="FF0000"/>
                <w:sz w:val="20"/>
                <w:szCs w:val="20"/>
              </w:rPr>
              <w:t>,</w:t>
            </w:r>
            <w:r w:rsidR="0040046D" w:rsidRPr="00151CD5">
              <w:rPr>
                <w:rFonts w:ascii="PT Sans" w:hAnsi="PT Sans"/>
                <w:color w:val="FF0000"/>
                <w:sz w:val="20"/>
                <w:szCs w:val="20"/>
              </w:rPr>
              <w:t>5</w:t>
            </w:r>
          </w:p>
        </w:tc>
      </w:tr>
      <w:tr w:rsidR="00321464" w:rsidRPr="00C26868" w14:paraId="5A66B7F0" w14:textId="77777777" w:rsidTr="00321464">
        <w:tc>
          <w:tcPr>
            <w:tcW w:w="988" w:type="dxa"/>
          </w:tcPr>
          <w:p w14:paraId="6CD6C03F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14:paraId="059A14EB" w14:textId="77777777" w:rsidR="00321464" w:rsidRPr="00C26868" w:rsidRDefault="00321464" w:rsidP="00AD2C63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20.4</w:t>
            </w:r>
          </w:p>
        </w:tc>
        <w:tc>
          <w:tcPr>
            <w:tcW w:w="782" w:type="dxa"/>
          </w:tcPr>
          <w:p w14:paraId="032141BC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44" w:type="dxa"/>
          </w:tcPr>
          <w:p w14:paraId="2DE36BEA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3212,8</w:t>
            </w:r>
          </w:p>
        </w:tc>
        <w:tc>
          <w:tcPr>
            <w:tcW w:w="1276" w:type="dxa"/>
          </w:tcPr>
          <w:p w14:paraId="08AFC6B5" w14:textId="77777777" w:rsidR="00321464" w:rsidRPr="00151CD5" w:rsidRDefault="00321464" w:rsidP="00AD2C63">
            <w:pPr>
              <w:jc w:val="center"/>
              <w:rPr>
                <w:rFonts w:ascii="PT Sans" w:hAnsi="PT Sans"/>
                <w:color w:val="FF0000"/>
                <w:sz w:val="20"/>
                <w:szCs w:val="20"/>
              </w:rPr>
            </w:pPr>
            <w:r w:rsidRPr="00151CD5">
              <w:rPr>
                <w:rFonts w:ascii="PT Sans" w:hAnsi="PT Sans"/>
                <w:color w:val="FF0000"/>
                <w:sz w:val="20"/>
                <w:szCs w:val="20"/>
              </w:rPr>
              <w:t>3216,0</w:t>
            </w:r>
          </w:p>
        </w:tc>
      </w:tr>
      <w:tr w:rsidR="00321464" w:rsidRPr="00C26868" w14:paraId="4675C3DB" w14:textId="77777777" w:rsidTr="00321464">
        <w:tc>
          <w:tcPr>
            <w:tcW w:w="988" w:type="dxa"/>
          </w:tcPr>
          <w:p w14:paraId="31AB5625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14:paraId="151488C2" w14:textId="77777777" w:rsidR="00321464" w:rsidRPr="00C26868" w:rsidRDefault="00321464" w:rsidP="00AD2C63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20.5</w:t>
            </w:r>
          </w:p>
        </w:tc>
        <w:tc>
          <w:tcPr>
            <w:tcW w:w="782" w:type="dxa"/>
          </w:tcPr>
          <w:p w14:paraId="4FCF409C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44" w:type="dxa"/>
          </w:tcPr>
          <w:p w14:paraId="5CEE7B1C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10729,5</w:t>
            </w:r>
          </w:p>
        </w:tc>
        <w:tc>
          <w:tcPr>
            <w:tcW w:w="1276" w:type="dxa"/>
          </w:tcPr>
          <w:p w14:paraId="43F5C43A" w14:textId="77777777" w:rsidR="00321464" w:rsidRPr="00151CD5" w:rsidRDefault="00321464" w:rsidP="00AD2C63">
            <w:pPr>
              <w:jc w:val="center"/>
              <w:rPr>
                <w:rFonts w:ascii="PT Sans" w:hAnsi="PT Sans"/>
                <w:color w:val="FF0000"/>
                <w:sz w:val="20"/>
                <w:szCs w:val="20"/>
              </w:rPr>
            </w:pPr>
            <w:r w:rsidRPr="00151CD5">
              <w:rPr>
                <w:rFonts w:ascii="PT Sans" w:hAnsi="PT Sans"/>
                <w:color w:val="FF0000"/>
                <w:sz w:val="20"/>
                <w:szCs w:val="20"/>
              </w:rPr>
              <w:t>10699,6</w:t>
            </w:r>
          </w:p>
        </w:tc>
      </w:tr>
      <w:tr w:rsidR="00321464" w:rsidRPr="00C26868" w14:paraId="508E5368" w14:textId="77777777" w:rsidTr="00321464">
        <w:tc>
          <w:tcPr>
            <w:tcW w:w="988" w:type="dxa"/>
          </w:tcPr>
          <w:p w14:paraId="2EE779C8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14:paraId="0137C39A" w14:textId="77777777" w:rsidR="00321464" w:rsidRPr="00C26868" w:rsidRDefault="00321464" w:rsidP="00AD2C63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20.6</w:t>
            </w:r>
          </w:p>
        </w:tc>
        <w:tc>
          <w:tcPr>
            <w:tcW w:w="782" w:type="dxa"/>
          </w:tcPr>
          <w:p w14:paraId="5357AB88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44" w:type="dxa"/>
          </w:tcPr>
          <w:p w14:paraId="655C7046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9324</w:t>
            </w:r>
          </w:p>
        </w:tc>
        <w:tc>
          <w:tcPr>
            <w:tcW w:w="1276" w:type="dxa"/>
          </w:tcPr>
          <w:p w14:paraId="264C1A01" w14:textId="77777777" w:rsidR="00321464" w:rsidRPr="00151CD5" w:rsidRDefault="00321464" w:rsidP="0040046D">
            <w:pPr>
              <w:jc w:val="center"/>
              <w:rPr>
                <w:rFonts w:ascii="PT Sans" w:hAnsi="PT Sans"/>
                <w:color w:val="FF0000"/>
                <w:sz w:val="20"/>
                <w:szCs w:val="20"/>
              </w:rPr>
            </w:pPr>
            <w:r w:rsidRPr="00151CD5">
              <w:rPr>
                <w:rFonts w:ascii="PT Sans" w:hAnsi="PT Sans"/>
                <w:color w:val="FF0000"/>
                <w:sz w:val="20"/>
                <w:szCs w:val="20"/>
              </w:rPr>
              <w:t>93</w:t>
            </w:r>
            <w:r w:rsidR="0040046D" w:rsidRPr="00151CD5">
              <w:rPr>
                <w:rFonts w:ascii="PT Sans" w:hAnsi="PT Sans"/>
                <w:color w:val="FF0000"/>
                <w:sz w:val="20"/>
                <w:szCs w:val="20"/>
              </w:rPr>
              <w:t>33</w:t>
            </w:r>
            <w:r w:rsidRPr="00151CD5">
              <w:rPr>
                <w:rFonts w:ascii="PT Sans" w:hAnsi="PT Sans"/>
                <w:color w:val="FF0000"/>
                <w:sz w:val="20"/>
                <w:szCs w:val="20"/>
              </w:rPr>
              <w:t>,</w:t>
            </w:r>
            <w:r w:rsidR="0040046D" w:rsidRPr="00151CD5">
              <w:rPr>
                <w:rFonts w:ascii="PT Sans" w:hAnsi="PT Sans"/>
                <w:color w:val="FF0000"/>
                <w:sz w:val="20"/>
                <w:szCs w:val="20"/>
              </w:rPr>
              <w:t>8</w:t>
            </w:r>
          </w:p>
        </w:tc>
      </w:tr>
      <w:tr w:rsidR="00321464" w:rsidRPr="00C26868" w14:paraId="661BDA02" w14:textId="77777777" w:rsidTr="00321464">
        <w:tc>
          <w:tcPr>
            <w:tcW w:w="988" w:type="dxa"/>
          </w:tcPr>
          <w:p w14:paraId="7F229BB6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14:paraId="6DBC9AA3" w14:textId="77777777" w:rsidR="00321464" w:rsidRPr="00C26868" w:rsidRDefault="00321464" w:rsidP="00AD2C63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20.7</w:t>
            </w:r>
          </w:p>
        </w:tc>
        <w:tc>
          <w:tcPr>
            <w:tcW w:w="782" w:type="dxa"/>
          </w:tcPr>
          <w:p w14:paraId="7785536D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44" w:type="dxa"/>
          </w:tcPr>
          <w:p w14:paraId="50DE724F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11200,7</w:t>
            </w:r>
          </w:p>
        </w:tc>
        <w:tc>
          <w:tcPr>
            <w:tcW w:w="1276" w:type="dxa"/>
          </w:tcPr>
          <w:p w14:paraId="00D42854" w14:textId="77777777" w:rsidR="00321464" w:rsidRPr="00151CD5" w:rsidRDefault="00321464" w:rsidP="0040046D">
            <w:pPr>
              <w:jc w:val="center"/>
              <w:rPr>
                <w:rFonts w:ascii="PT Sans" w:hAnsi="PT Sans"/>
                <w:color w:val="FF0000"/>
                <w:sz w:val="20"/>
                <w:szCs w:val="20"/>
              </w:rPr>
            </w:pPr>
            <w:r w:rsidRPr="00151CD5">
              <w:rPr>
                <w:rFonts w:ascii="PT Sans" w:hAnsi="PT Sans"/>
                <w:color w:val="FF0000"/>
                <w:sz w:val="20"/>
                <w:szCs w:val="20"/>
              </w:rPr>
              <w:t>1118</w:t>
            </w:r>
            <w:r w:rsidR="0040046D" w:rsidRPr="00151CD5">
              <w:rPr>
                <w:rFonts w:ascii="PT Sans" w:hAnsi="PT Sans"/>
                <w:color w:val="FF0000"/>
                <w:sz w:val="20"/>
                <w:szCs w:val="20"/>
              </w:rPr>
              <w:t>0</w:t>
            </w:r>
            <w:r w:rsidRPr="00151CD5">
              <w:rPr>
                <w:rFonts w:ascii="PT Sans" w:hAnsi="PT Sans"/>
                <w:color w:val="FF0000"/>
                <w:sz w:val="20"/>
                <w:szCs w:val="20"/>
              </w:rPr>
              <w:t>,</w:t>
            </w:r>
            <w:r w:rsidR="0040046D" w:rsidRPr="00151CD5">
              <w:rPr>
                <w:rFonts w:ascii="PT Sans" w:hAnsi="PT Sans"/>
                <w:color w:val="FF0000"/>
                <w:sz w:val="20"/>
                <w:szCs w:val="20"/>
              </w:rPr>
              <w:t>7</w:t>
            </w:r>
          </w:p>
        </w:tc>
      </w:tr>
      <w:tr w:rsidR="00321464" w:rsidRPr="00C26868" w14:paraId="47624868" w14:textId="77777777" w:rsidTr="00321464">
        <w:tc>
          <w:tcPr>
            <w:tcW w:w="988" w:type="dxa"/>
          </w:tcPr>
          <w:p w14:paraId="7A88B28D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8.</w:t>
            </w:r>
          </w:p>
        </w:tc>
        <w:tc>
          <w:tcPr>
            <w:tcW w:w="4961" w:type="dxa"/>
          </w:tcPr>
          <w:p w14:paraId="6936B53E" w14:textId="77777777" w:rsidR="00321464" w:rsidRPr="00A738E9" w:rsidRDefault="00321464" w:rsidP="00AD2C63">
            <w:pPr>
              <w:rPr>
                <w:rFonts w:ascii="PT Sans" w:hAnsi="PT Sans"/>
                <w:sz w:val="20"/>
                <w:szCs w:val="20"/>
              </w:rPr>
            </w:pPr>
            <w:r w:rsidRPr="00A738E9">
              <w:rPr>
                <w:rFonts w:ascii="PT Sans" w:hAnsi="PT Sans"/>
                <w:sz w:val="20"/>
                <w:szCs w:val="20"/>
              </w:rPr>
              <w:t xml:space="preserve">Общая площадь нежилых помещений для коммерческого использования, Ф4.3, в </w:t>
            </w:r>
            <w:proofErr w:type="spellStart"/>
            <w:r w:rsidRPr="00A738E9">
              <w:rPr>
                <w:rFonts w:ascii="PT Sans" w:hAnsi="PT Sans"/>
                <w:sz w:val="20"/>
                <w:szCs w:val="20"/>
              </w:rPr>
              <w:t>т.ч</w:t>
            </w:r>
            <w:proofErr w:type="spellEnd"/>
            <w:r w:rsidRPr="00A738E9">
              <w:rPr>
                <w:rFonts w:ascii="PT Sans" w:hAnsi="PT Sans"/>
                <w:sz w:val="20"/>
                <w:szCs w:val="20"/>
              </w:rPr>
              <w:t>.</w:t>
            </w:r>
          </w:p>
        </w:tc>
        <w:tc>
          <w:tcPr>
            <w:tcW w:w="782" w:type="dxa"/>
          </w:tcPr>
          <w:p w14:paraId="72D40C9F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44" w:type="dxa"/>
          </w:tcPr>
          <w:p w14:paraId="4BF52EB1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1994,8</w:t>
            </w:r>
          </w:p>
        </w:tc>
        <w:tc>
          <w:tcPr>
            <w:tcW w:w="1276" w:type="dxa"/>
          </w:tcPr>
          <w:p w14:paraId="180D0AC1" w14:textId="2E11D6D7" w:rsidR="00321464" w:rsidRPr="00151CD5" w:rsidRDefault="00321464" w:rsidP="00E649D9">
            <w:pPr>
              <w:jc w:val="center"/>
              <w:rPr>
                <w:rFonts w:ascii="PT Sans" w:hAnsi="PT Sans"/>
                <w:color w:val="FF0000"/>
                <w:sz w:val="20"/>
                <w:szCs w:val="20"/>
              </w:rPr>
            </w:pPr>
            <w:r w:rsidRPr="00151CD5">
              <w:rPr>
                <w:rFonts w:ascii="PT Sans" w:hAnsi="PT Sans"/>
                <w:color w:val="FF0000"/>
                <w:sz w:val="20"/>
                <w:szCs w:val="20"/>
              </w:rPr>
              <w:t>1951,</w:t>
            </w:r>
            <w:r w:rsidR="00E649D9" w:rsidRPr="00151CD5">
              <w:rPr>
                <w:rFonts w:ascii="PT Sans" w:hAnsi="PT Sans"/>
                <w:color w:val="FF0000"/>
                <w:sz w:val="20"/>
                <w:szCs w:val="20"/>
              </w:rPr>
              <w:t>1</w:t>
            </w:r>
          </w:p>
        </w:tc>
      </w:tr>
      <w:tr w:rsidR="00321464" w:rsidRPr="00C26868" w14:paraId="24FBE659" w14:textId="77777777" w:rsidTr="00321464">
        <w:tc>
          <w:tcPr>
            <w:tcW w:w="988" w:type="dxa"/>
          </w:tcPr>
          <w:p w14:paraId="2080A3C3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14:paraId="02172B7D" w14:textId="77777777" w:rsidR="00321464" w:rsidRPr="00C26868" w:rsidRDefault="00321464" w:rsidP="00AD2C63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20.1</w:t>
            </w:r>
          </w:p>
        </w:tc>
        <w:tc>
          <w:tcPr>
            <w:tcW w:w="782" w:type="dxa"/>
          </w:tcPr>
          <w:p w14:paraId="4DEBFE00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44" w:type="dxa"/>
          </w:tcPr>
          <w:p w14:paraId="717C2A8E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318,1</w:t>
            </w:r>
          </w:p>
        </w:tc>
        <w:tc>
          <w:tcPr>
            <w:tcW w:w="1276" w:type="dxa"/>
          </w:tcPr>
          <w:p w14:paraId="43797149" w14:textId="77777777" w:rsidR="00321464" w:rsidRPr="00151CD5" w:rsidRDefault="00321464" w:rsidP="00AD2C63">
            <w:pPr>
              <w:jc w:val="center"/>
              <w:rPr>
                <w:rFonts w:ascii="PT Sans" w:hAnsi="PT Sans"/>
                <w:color w:val="FF0000"/>
                <w:sz w:val="20"/>
                <w:szCs w:val="20"/>
              </w:rPr>
            </w:pPr>
            <w:r w:rsidRPr="00151CD5">
              <w:rPr>
                <w:rFonts w:ascii="PT Sans" w:hAnsi="PT Sans"/>
                <w:color w:val="FF0000"/>
                <w:sz w:val="20"/>
                <w:szCs w:val="20"/>
              </w:rPr>
              <w:t>308,0</w:t>
            </w:r>
          </w:p>
        </w:tc>
      </w:tr>
      <w:tr w:rsidR="00321464" w:rsidRPr="00C26868" w14:paraId="33FAA937" w14:textId="77777777" w:rsidTr="00321464">
        <w:tc>
          <w:tcPr>
            <w:tcW w:w="988" w:type="dxa"/>
          </w:tcPr>
          <w:p w14:paraId="6EC09C3A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14:paraId="6E364A3D" w14:textId="77777777" w:rsidR="00321464" w:rsidRPr="00C26868" w:rsidRDefault="00321464" w:rsidP="00AD2C63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20.2</w:t>
            </w:r>
          </w:p>
        </w:tc>
        <w:tc>
          <w:tcPr>
            <w:tcW w:w="782" w:type="dxa"/>
          </w:tcPr>
          <w:p w14:paraId="33CAF907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44" w:type="dxa"/>
          </w:tcPr>
          <w:p w14:paraId="0CC0468E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355,3</w:t>
            </w:r>
          </w:p>
        </w:tc>
        <w:tc>
          <w:tcPr>
            <w:tcW w:w="1276" w:type="dxa"/>
          </w:tcPr>
          <w:p w14:paraId="475F743A" w14:textId="13D01325" w:rsidR="00321464" w:rsidRPr="00151CD5" w:rsidRDefault="00321464" w:rsidP="00E649D9">
            <w:pPr>
              <w:jc w:val="center"/>
              <w:rPr>
                <w:rFonts w:ascii="PT Sans" w:hAnsi="PT Sans"/>
                <w:color w:val="FF0000"/>
                <w:sz w:val="20"/>
                <w:szCs w:val="20"/>
              </w:rPr>
            </w:pPr>
            <w:r w:rsidRPr="00151CD5">
              <w:rPr>
                <w:rFonts w:ascii="PT Sans" w:hAnsi="PT Sans"/>
                <w:color w:val="FF0000"/>
                <w:sz w:val="20"/>
                <w:szCs w:val="20"/>
              </w:rPr>
              <w:t>337,</w:t>
            </w:r>
            <w:r w:rsidR="00E649D9" w:rsidRPr="00151CD5">
              <w:rPr>
                <w:rFonts w:ascii="PT Sans" w:hAnsi="PT Sans"/>
                <w:color w:val="FF0000"/>
                <w:sz w:val="20"/>
                <w:szCs w:val="20"/>
              </w:rPr>
              <w:t>7</w:t>
            </w:r>
          </w:p>
        </w:tc>
      </w:tr>
      <w:tr w:rsidR="00321464" w:rsidRPr="00C26868" w14:paraId="6E4F6142" w14:textId="77777777" w:rsidTr="00321464">
        <w:tc>
          <w:tcPr>
            <w:tcW w:w="988" w:type="dxa"/>
          </w:tcPr>
          <w:p w14:paraId="323A7C25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14:paraId="08B97721" w14:textId="77777777" w:rsidR="00321464" w:rsidRPr="00C26868" w:rsidRDefault="00321464" w:rsidP="00AD2C63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20.3</w:t>
            </w:r>
          </w:p>
        </w:tc>
        <w:tc>
          <w:tcPr>
            <w:tcW w:w="782" w:type="dxa"/>
          </w:tcPr>
          <w:p w14:paraId="4E1BDEBD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44" w:type="dxa"/>
          </w:tcPr>
          <w:p w14:paraId="1E3CE9E1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213,4</w:t>
            </w:r>
          </w:p>
        </w:tc>
        <w:tc>
          <w:tcPr>
            <w:tcW w:w="1276" w:type="dxa"/>
          </w:tcPr>
          <w:p w14:paraId="21E521D3" w14:textId="77777777" w:rsidR="00321464" w:rsidRPr="00C25DFB" w:rsidRDefault="00321464" w:rsidP="00AD2C63">
            <w:pPr>
              <w:jc w:val="center"/>
              <w:rPr>
                <w:rFonts w:ascii="PT Sans" w:hAnsi="PT Sans"/>
                <w:color w:val="FF0000"/>
                <w:sz w:val="20"/>
                <w:szCs w:val="20"/>
              </w:rPr>
            </w:pPr>
            <w:r w:rsidRPr="00C25DFB">
              <w:rPr>
                <w:rFonts w:ascii="PT Sans" w:hAnsi="PT Sans"/>
                <w:color w:val="FF0000"/>
                <w:sz w:val="20"/>
                <w:szCs w:val="20"/>
              </w:rPr>
              <w:t>207,0</w:t>
            </w:r>
          </w:p>
        </w:tc>
      </w:tr>
      <w:tr w:rsidR="00321464" w:rsidRPr="00C26868" w14:paraId="1531F1F1" w14:textId="77777777" w:rsidTr="00321464">
        <w:tc>
          <w:tcPr>
            <w:tcW w:w="988" w:type="dxa"/>
          </w:tcPr>
          <w:p w14:paraId="7653175C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14:paraId="6CB42452" w14:textId="77777777" w:rsidR="00321464" w:rsidRPr="00C26868" w:rsidRDefault="00321464" w:rsidP="00AD2C63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20.4</w:t>
            </w:r>
          </w:p>
        </w:tc>
        <w:tc>
          <w:tcPr>
            <w:tcW w:w="782" w:type="dxa"/>
          </w:tcPr>
          <w:p w14:paraId="55E26063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44" w:type="dxa"/>
          </w:tcPr>
          <w:p w14:paraId="6898A6E1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62,9</w:t>
            </w:r>
          </w:p>
        </w:tc>
        <w:tc>
          <w:tcPr>
            <w:tcW w:w="1276" w:type="dxa"/>
          </w:tcPr>
          <w:p w14:paraId="4346FBAD" w14:textId="77777777" w:rsidR="00321464" w:rsidRPr="00C25DFB" w:rsidRDefault="00321464" w:rsidP="00AD2C63">
            <w:pPr>
              <w:jc w:val="center"/>
              <w:rPr>
                <w:rFonts w:ascii="PT Sans" w:hAnsi="PT Sans"/>
                <w:color w:val="FF0000"/>
                <w:sz w:val="20"/>
                <w:szCs w:val="20"/>
              </w:rPr>
            </w:pPr>
            <w:r w:rsidRPr="00C25DFB">
              <w:rPr>
                <w:rFonts w:ascii="PT Sans" w:hAnsi="PT Sans"/>
                <w:color w:val="FF0000"/>
                <w:sz w:val="20"/>
                <w:szCs w:val="20"/>
              </w:rPr>
              <w:t>61,3</w:t>
            </w:r>
          </w:p>
        </w:tc>
      </w:tr>
      <w:tr w:rsidR="00321464" w:rsidRPr="00C26868" w14:paraId="2FB57EB6" w14:textId="77777777" w:rsidTr="00321464">
        <w:tc>
          <w:tcPr>
            <w:tcW w:w="988" w:type="dxa"/>
          </w:tcPr>
          <w:p w14:paraId="381B7914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14:paraId="1100B588" w14:textId="77777777" w:rsidR="00321464" w:rsidRPr="00C26868" w:rsidRDefault="00321464" w:rsidP="00AD2C63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20.5</w:t>
            </w:r>
          </w:p>
        </w:tc>
        <w:tc>
          <w:tcPr>
            <w:tcW w:w="782" w:type="dxa"/>
          </w:tcPr>
          <w:p w14:paraId="6340DDE6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44" w:type="dxa"/>
          </w:tcPr>
          <w:p w14:paraId="4A8DA2EF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108,9</w:t>
            </w:r>
          </w:p>
        </w:tc>
        <w:tc>
          <w:tcPr>
            <w:tcW w:w="1276" w:type="dxa"/>
          </w:tcPr>
          <w:p w14:paraId="36B0979F" w14:textId="77777777" w:rsidR="00321464" w:rsidRPr="00C25DFB" w:rsidRDefault="00321464" w:rsidP="00AD2C63">
            <w:pPr>
              <w:jc w:val="center"/>
              <w:rPr>
                <w:rFonts w:ascii="PT Sans" w:hAnsi="PT Sans"/>
                <w:color w:val="FF0000"/>
                <w:sz w:val="20"/>
                <w:szCs w:val="20"/>
              </w:rPr>
            </w:pPr>
            <w:r w:rsidRPr="00C25DFB">
              <w:rPr>
                <w:rFonts w:ascii="PT Sans" w:hAnsi="PT Sans"/>
                <w:color w:val="FF0000"/>
                <w:sz w:val="20"/>
                <w:szCs w:val="20"/>
              </w:rPr>
              <w:t>103,2</w:t>
            </w:r>
          </w:p>
        </w:tc>
      </w:tr>
      <w:tr w:rsidR="00321464" w:rsidRPr="00C26868" w14:paraId="0CD96AE7" w14:textId="77777777" w:rsidTr="00321464">
        <w:tc>
          <w:tcPr>
            <w:tcW w:w="988" w:type="dxa"/>
          </w:tcPr>
          <w:p w14:paraId="60CADEB0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14:paraId="61CDE638" w14:textId="77777777" w:rsidR="00321464" w:rsidRPr="00C26868" w:rsidRDefault="00321464" w:rsidP="00AD2C63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20.6</w:t>
            </w:r>
          </w:p>
        </w:tc>
        <w:tc>
          <w:tcPr>
            <w:tcW w:w="782" w:type="dxa"/>
          </w:tcPr>
          <w:p w14:paraId="3305DBD8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44" w:type="dxa"/>
          </w:tcPr>
          <w:p w14:paraId="02CFBDB9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168,9</w:t>
            </w:r>
          </w:p>
        </w:tc>
        <w:tc>
          <w:tcPr>
            <w:tcW w:w="1276" w:type="dxa"/>
          </w:tcPr>
          <w:p w14:paraId="76AE03EC" w14:textId="77777777" w:rsidR="00321464" w:rsidRPr="00C25DFB" w:rsidRDefault="00321464" w:rsidP="00AD2C63">
            <w:pPr>
              <w:jc w:val="center"/>
              <w:rPr>
                <w:rFonts w:ascii="PT Sans" w:hAnsi="PT Sans"/>
                <w:color w:val="FF0000"/>
                <w:sz w:val="20"/>
                <w:szCs w:val="20"/>
              </w:rPr>
            </w:pPr>
            <w:r w:rsidRPr="00C25DFB">
              <w:rPr>
                <w:rFonts w:ascii="PT Sans" w:hAnsi="PT Sans"/>
                <w:color w:val="FF0000"/>
                <w:sz w:val="20"/>
                <w:szCs w:val="20"/>
              </w:rPr>
              <w:t>165,5</w:t>
            </w:r>
          </w:p>
        </w:tc>
      </w:tr>
      <w:tr w:rsidR="00321464" w:rsidRPr="00C26868" w14:paraId="02881B44" w14:textId="77777777" w:rsidTr="00321464">
        <w:tc>
          <w:tcPr>
            <w:tcW w:w="988" w:type="dxa"/>
          </w:tcPr>
          <w:p w14:paraId="0BE6D532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14:paraId="318D9843" w14:textId="77777777" w:rsidR="00321464" w:rsidRPr="00C26868" w:rsidRDefault="00321464" w:rsidP="00AD2C63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20.7</w:t>
            </w:r>
          </w:p>
        </w:tc>
        <w:tc>
          <w:tcPr>
            <w:tcW w:w="782" w:type="dxa"/>
          </w:tcPr>
          <w:p w14:paraId="2017058E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44" w:type="dxa"/>
          </w:tcPr>
          <w:p w14:paraId="2E3CC971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299,8</w:t>
            </w:r>
          </w:p>
        </w:tc>
        <w:tc>
          <w:tcPr>
            <w:tcW w:w="1276" w:type="dxa"/>
          </w:tcPr>
          <w:p w14:paraId="6D08B802" w14:textId="77777777" w:rsidR="00321464" w:rsidRPr="00C25DFB" w:rsidRDefault="00321464" w:rsidP="00AD2C63">
            <w:pPr>
              <w:jc w:val="center"/>
              <w:rPr>
                <w:rFonts w:ascii="PT Sans" w:hAnsi="PT Sans"/>
                <w:color w:val="FF0000"/>
                <w:sz w:val="20"/>
                <w:szCs w:val="20"/>
              </w:rPr>
            </w:pPr>
            <w:r w:rsidRPr="00C25DFB">
              <w:rPr>
                <w:rFonts w:ascii="PT Sans" w:hAnsi="PT Sans"/>
                <w:color w:val="FF0000"/>
                <w:sz w:val="20"/>
                <w:szCs w:val="20"/>
              </w:rPr>
              <w:t>300,2</w:t>
            </w:r>
          </w:p>
        </w:tc>
      </w:tr>
      <w:tr w:rsidR="00321464" w:rsidRPr="00C26868" w14:paraId="60A1E3A0" w14:textId="77777777" w:rsidTr="00321464">
        <w:tc>
          <w:tcPr>
            <w:tcW w:w="988" w:type="dxa"/>
          </w:tcPr>
          <w:p w14:paraId="3A8AC0F7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14:paraId="7819A596" w14:textId="77777777" w:rsidR="00321464" w:rsidRPr="00C26868" w:rsidRDefault="00321464" w:rsidP="00AD2C63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20.8</w:t>
            </w:r>
          </w:p>
        </w:tc>
        <w:tc>
          <w:tcPr>
            <w:tcW w:w="782" w:type="dxa"/>
          </w:tcPr>
          <w:p w14:paraId="0AF264E1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44" w:type="dxa"/>
          </w:tcPr>
          <w:p w14:paraId="1014C91C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62,8</w:t>
            </w:r>
          </w:p>
        </w:tc>
        <w:tc>
          <w:tcPr>
            <w:tcW w:w="1276" w:type="dxa"/>
          </w:tcPr>
          <w:p w14:paraId="0873E196" w14:textId="77777777" w:rsidR="00321464" w:rsidRPr="00C25DFB" w:rsidRDefault="00321464" w:rsidP="00AD2C63">
            <w:pPr>
              <w:jc w:val="center"/>
              <w:rPr>
                <w:rFonts w:ascii="PT Sans" w:hAnsi="PT Sans"/>
                <w:color w:val="FF0000"/>
                <w:sz w:val="20"/>
                <w:szCs w:val="20"/>
              </w:rPr>
            </w:pPr>
            <w:r w:rsidRPr="00C25DFB">
              <w:rPr>
                <w:rFonts w:ascii="PT Sans" w:hAnsi="PT Sans"/>
                <w:color w:val="FF0000"/>
                <w:sz w:val="20"/>
                <w:szCs w:val="20"/>
              </w:rPr>
              <w:t>62,7</w:t>
            </w:r>
          </w:p>
        </w:tc>
      </w:tr>
      <w:tr w:rsidR="00321464" w:rsidRPr="00C26868" w14:paraId="3F72EB54" w14:textId="77777777" w:rsidTr="00321464">
        <w:tc>
          <w:tcPr>
            <w:tcW w:w="988" w:type="dxa"/>
          </w:tcPr>
          <w:p w14:paraId="3DA64A71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14:paraId="2F82984F" w14:textId="77777777" w:rsidR="00321464" w:rsidRPr="00C26868" w:rsidRDefault="00321464" w:rsidP="00AD2C63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встроенно-пристроенная часть корпуса 20.4</w:t>
            </w:r>
          </w:p>
        </w:tc>
        <w:tc>
          <w:tcPr>
            <w:tcW w:w="782" w:type="dxa"/>
          </w:tcPr>
          <w:p w14:paraId="4019DE93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44" w:type="dxa"/>
          </w:tcPr>
          <w:p w14:paraId="3B7C7901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133,0</w:t>
            </w:r>
          </w:p>
        </w:tc>
        <w:tc>
          <w:tcPr>
            <w:tcW w:w="1276" w:type="dxa"/>
          </w:tcPr>
          <w:p w14:paraId="313AFFC5" w14:textId="77777777" w:rsidR="00321464" w:rsidRPr="00C25DFB" w:rsidRDefault="00321464" w:rsidP="00AD2C63">
            <w:pPr>
              <w:jc w:val="center"/>
              <w:rPr>
                <w:rFonts w:ascii="PT Sans" w:hAnsi="PT Sans"/>
                <w:color w:val="FF0000"/>
                <w:sz w:val="20"/>
                <w:szCs w:val="20"/>
              </w:rPr>
            </w:pPr>
            <w:r w:rsidRPr="00C25DFB">
              <w:rPr>
                <w:rFonts w:ascii="PT Sans" w:hAnsi="PT Sans"/>
                <w:color w:val="FF0000"/>
                <w:sz w:val="20"/>
                <w:szCs w:val="20"/>
              </w:rPr>
              <w:t>130,1</w:t>
            </w:r>
          </w:p>
        </w:tc>
      </w:tr>
      <w:tr w:rsidR="00321464" w:rsidRPr="00C26868" w14:paraId="5B1394FA" w14:textId="77777777" w:rsidTr="00321464">
        <w:tc>
          <w:tcPr>
            <w:tcW w:w="988" w:type="dxa"/>
          </w:tcPr>
          <w:p w14:paraId="36BAC949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14:paraId="36C8D235" w14:textId="77777777" w:rsidR="00321464" w:rsidRPr="00C26868" w:rsidRDefault="00321464" w:rsidP="00AD2C63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встроенно-пристроенная часть корпуса 20.8</w:t>
            </w:r>
          </w:p>
        </w:tc>
        <w:tc>
          <w:tcPr>
            <w:tcW w:w="782" w:type="dxa"/>
          </w:tcPr>
          <w:p w14:paraId="5135092E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44" w:type="dxa"/>
          </w:tcPr>
          <w:p w14:paraId="7AADFFF3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271,7</w:t>
            </w:r>
          </w:p>
        </w:tc>
        <w:tc>
          <w:tcPr>
            <w:tcW w:w="1276" w:type="dxa"/>
          </w:tcPr>
          <w:p w14:paraId="0041101B" w14:textId="77777777" w:rsidR="00321464" w:rsidRPr="00C25DFB" w:rsidRDefault="00321464" w:rsidP="00AD2C63">
            <w:pPr>
              <w:jc w:val="center"/>
              <w:rPr>
                <w:rFonts w:ascii="PT Sans" w:hAnsi="PT Sans"/>
                <w:color w:val="FF0000"/>
                <w:sz w:val="20"/>
                <w:szCs w:val="20"/>
              </w:rPr>
            </w:pPr>
            <w:r w:rsidRPr="00C25DFB">
              <w:rPr>
                <w:rFonts w:ascii="PT Sans" w:hAnsi="PT Sans"/>
                <w:color w:val="FF0000"/>
                <w:sz w:val="20"/>
                <w:szCs w:val="20"/>
              </w:rPr>
              <w:t>275,4</w:t>
            </w:r>
          </w:p>
        </w:tc>
      </w:tr>
      <w:tr w:rsidR="00321464" w:rsidRPr="00C26868" w14:paraId="14DEE91D" w14:textId="77777777" w:rsidTr="00321464">
        <w:tc>
          <w:tcPr>
            <w:tcW w:w="988" w:type="dxa"/>
          </w:tcPr>
          <w:p w14:paraId="19472B5E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9.</w:t>
            </w:r>
          </w:p>
        </w:tc>
        <w:tc>
          <w:tcPr>
            <w:tcW w:w="4961" w:type="dxa"/>
          </w:tcPr>
          <w:p w14:paraId="5A577044" w14:textId="77777777" w:rsidR="00321464" w:rsidRPr="00C26868" w:rsidRDefault="00321464" w:rsidP="00AD2C63">
            <w:pPr>
              <w:jc w:val="both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Площадь ЦИН </w:t>
            </w:r>
          </w:p>
        </w:tc>
        <w:tc>
          <w:tcPr>
            <w:tcW w:w="782" w:type="dxa"/>
          </w:tcPr>
          <w:p w14:paraId="677AC69B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44" w:type="dxa"/>
          </w:tcPr>
          <w:p w14:paraId="6C220358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136,9</w:t>
            </w:r>
          </w:p>
        </w:tc>
        <w:tc>
          <w:tcPr>
            <w:tcW w:w="1276" w:type="dxa"/>
          </w:tcPr>
          <w:p w14:paraId="6FE73B68" w14:textId="77777777" w:rsidR="00321464" w:rsidRPr="00C25DFB" w:rsidRDefault="00321464" w:rsidP="00AD2C63">
            <w:pPr>
              <w:jc w:val="center"/>
              <w:rPr>
                <w:rFonts w:ascii="PT Sans" w:hAnsi="PT Sans"/>
                <w:color w:val="FF0000"/>
                <w:sz w:val="20"/>
                <w:szCs w:val="20"/>
              </w:rPr>
            </w:pPr>
            <w:r w:rsidRPr="00C25DFB">
              <w:rPr>
                <w:rFonts w:ascii="PT Sans" w:hAnsi="PT Sans"/>
                <w:color w:val="FF0000"/>
                <w:sz w:val="20"/>
                <w:szCs w:val="20"/>
              </w:rPr>
              <w:t>130,6</w:t>
            </w:r>
          </w:p>
        </w:tc>
      </w:tr>
      <w:tr w:rsidR="00321464" w:rsidRPr="00C26868" w14:paraId="3ED24E4E" w14:textId="77777777" w:rsidTr="00321464">
        <w:tc>
          <w:tcPr>
            <w:tcW w:w="988" w:type="dxa"/>
          </w:tcPr>
          <w:p w14:paraId="46A1B967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10.</w:t>
            </w:r>
          </w:p>
        </w:tc>
        <w:tc>
          <w:tcPr>
            <w:tcW w:w="4961" w:type="dxa"/>
          </w:tcPr>
          <w:p w14:paraId="45528347" w14:textId="77777777" w:rsidR="00321464" w:rsidRPr="00C26868" w:rsidRDefault="00321464" w:rsidP="00AD2C63">
            <w:pPr>
              <w:tabs>
                <w:tab w:val="left" w:pos="1080"/>
              </w:tabs>
              <w:jc w:val="both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Площадь ОДС</w:t>
            </w:r>
          </w:p>
        </w:tc>
        <w:tc>
          <w:tcPr>
            <w:tcW w:w="782" w:type="dxa"/>
          </w:tcPr>
          <w:p w14:paraId="098312FD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44" w:type="dxa"/>
          </w:tcPr>
          <w:p w14:paraId="047C1F5F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200,5</w:t>
            </w:r>
          </w:p>
        </w:tc>
        <w:tc>
          <w:tcPr>
            <w:tcW w:w="1276" w:type="dxa"/>
          </w:tcPr>
          <w:p w14:paraId="28CC407A" w14:textId="77777777" w:rsidR="00321464" w:rsidRPr="00C25DFB" w:rsidRDefault="00321464" w:rsidP="00AD2C63">
            <w:pPr>
              <w:jc w:val="center"/>
              <w:rPr>
                <w:rFonts w:ascii="PT Sans" w:hAnsi="PT Sans"/>
                <w:color w:val="FF0000"/>
                <w:sz w:val="20"/>
                <w:szCs w:val="20"/>
              </w:rPr>
            </w:pPr>
            <w:r w:rsidRPr="00C25DFB">
              <w:rPr>
                <w:rFonts w:ascii="PT Sans" w:hAnsi="PT Sans"/>
                <w:color w:val="FF0000"/>
                <w:sz w:val="20"/>
                <w:szCs w:val="20"/>
              </w:rPr>
              <w:t>199,9</w:t>
            </w:r>
          </w:p>
        </w:tc>
      </w:tr>
      <w:tr w:rsidR="00321464" w:rsidRPr="00C26868" w14:paraId="00F20553" w14:textId="77777777" w:rsidTr="00321464">
        <w:tc>
          <w:tcPr>
            <w:tcW w:w="988" w:type="dxa"/>
          </w:tcPr>
          <w:p w14:paraId="2512D2D7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11.</w:t>
            </w:r>
          </w:p>
        </w:tc>
        <w:tc>
          <w:tcPr>
            <w:tcW w:w="4961" w:type="dxa"/>
          </w:tcPr>
          <w:p w14:paraId="5E2F470A" w14:textId="77777777" w:rsidR="00321464" w:rsidRPr="00C26868" w:rsidRDefault="00321464" w:rsidP="00AD2C63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Площадь подземной автостоянки</w:t>
            </w:r>
          </w:p>
        </w:tc>
        <w:tc>
          <w:tcPr>
            <w:tcW w:w="782" w:type="dxa"/>
          </w:tcPr>
          <w:p w14:paraId="56C528AB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44" w:type="dxa"/>
          </w:tcPr>
          <w:p w14:paraId="64B60062" w14:textId="77777777" w:rsidR="00321464" w:rsidRPr="00C26868" w:rsidRDefault="00321464" w:rsidP="00AD2C63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12228,5</w:t>
            </w:r>
          </w:p>
        </w:tc>
        <w:tc>
          <w:tcPr>
            <w:tcW w:w="1276" w:type="dxa"/>
          </w:tcPr>
          <w:p w14:paraId="3539AEC1" w14:textId="1BD686FC" w:rsidR="00321464" w:rsidRPr="00C25DFB" w:rsidRDefault="00E649D9" w:rsidP="00AD2C63">
            <w:pPr>
              <w:jc w:val="center"/>
              <w:rPr>
                <w:rFonts w:ascii="PT Sans" w:hAnsi="PT Sans"/>
                <w:color w:val="FF0000"/>
                <w:sz w:val="20"/>
                <w:szCs w:val="20"/>
              </w:rPr>
            </w:pPr>
            <w:r>
              <w:rPr>
                <w:rFonts w:ascii="PT Sans" w:hAnsi="PT Sans"/>
                <w:color w:val="FF0000"/>
                <w:sz w:val="20"/>
                <w:szCs w:val="20"/>
              </w:rPr>
              <w:t>12697,7</w:t>
            </w:r>
          </w:p>
        </w:tc>
      </w:tr>
    </w:tbl>
    <w:p w14:paraId="2B0C0449" w14:textId="77777777" w:rsidR="00C9614F" w:rsidRDefault="00C9614F" w:rsidP="00BC614E">
      <w:pPr>
        <w:spacing w:line="240" w:lineRule="auto"/>
        <w:jc w:val="right"/>
      </w:pPr>
    </w:p>
    <w:p w14:paraId="754C68EF" w14:textId="07208CDF" w:rsidR="00E649D9" w:rsidRPr="00CA7D2C" w:rsidRDefault="00E649D9" w:rsidP="00CA7D2C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  <w:szCs w:val="22"/>
        </w:rPr>
        <w:t xml:space="preserve">Остальные позиции без изменений в соответствии с положительным заключением экспертизы </w:t>
      </w:r>
      <w:r w:rsidRPr="001F483E">
        <w:rPr>
          <w:rFonts w:ascii="PT Sans" w:hAnsi="PT Sans"/>
          <w:sz w:val="22"/>
        </w:rPr>
        <w:t>№ МГЭ -</w:t>
      </w:r>
      <w:r>
        <w:rPr>
          <w:rFonts w:ascii="PT Sans" w:hAnsi="PT Sans"/>
          <w:sz w:val="22"/>
        </w:rPr>
        <w:t>77-1-1-3-060215-2022 от 22.08.2022 г.</w:t>
      </w:r>
    </w:p>
    <w:p w14:paraId="0A271CEA" w14:textId="77777777" w:rsidR="00C9614F" w:rsidRDefault="00C9614F" w:rsidP="00BC614E">
      <w:pPr>
        <w:spacing w:line="240" w:lineRule="auto"/>
        <w:jc w:val="right"/>
      </w:pPr>
    </w:p>
    <w:p w14:paraId="045FF5AA" w14:textId="77777777" w:rsidR="00264A7E" w:rsidRPr="003F5D8C" w:rsidRDefault="000A4857" w:rsidP="000A4857">
      <w:pPr>
        <w:pStyle w:val="APEX"/>
        <w:numPr>
          <w:ilvl w:val="0"/>
          <w:numId w:val="0"/>
        </w:numPr>
        <w:ind w:firstLine="284"/>
        <w:rPr>
          <w:rStyle w:val="ac"/>
          <w:rFonts w:cstheme="minorHAnsi"/>
          <w:color w:val="auto"/>
          <w:szCs w:val="20"/>
          <w:u w:val="none"/>
          <w:lang w:eastAsia="ru-RU"/>
        </w:rPr>
      </w:pPr>
      <w:bookmarkStart w:id="23" w:name="_Toc150975292"/>
      <w:r w:rsidRPr="003F5D8C">
        <w:rPr>
          <w:rStyle w:val="ac"/>
          <w:rFonts w:cstheme="minorHAnsi"/>
          <w:color w:val="auto"/>
          <w:szCs w:val="20"/>
          <w:u w:val="none"/>
          <w:lang w:eastAsia="ru-RU"/>
        </w:rPr>
        <w:t xml:space="preserve">н) </w:t>
      </w:r>
      <w:r w:rsidR="00264A7E" w:rsidRPr="003F5D8C">
        <w:rPr>
          <w:rStyle w:val="ac"/>
          <w:rFonts w:cstheme="minorHAnsi"/>
          <w:color w:val="auto"/>
          <w:szCs w:val="20"/>
          <w:u w:val="none"/>
          <w:lang w:eastAsia="ru-RU"/>
        </w:rPr>
        <w:t>сведения о наличии разработанных и согласованных специальных технических условий</w:t>
      </w:r>
      <w:bookmarkEnd w:id="23"/>
    </w:p>
    <w:p w14:paraId="2F35E01F" w14:textId="77777777" w:rsidR="0014481B" w:rsidRDefault="0014481B" w:rsidP="0014481B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  <w:szCs w:val="22"/>
        </w:rPr>
        <w:t xml:space="preserve">Без изменений в соответствии с положительным заключением экспертизы </w:t>
      </w:r>
      <w:r w:rsidRPr="001F483E">
        <w:rPr>
          <w:rFonts w:ascii="PT Sans" w:hAnsi="PT Sans"/>
          <w:sz w:val="22"/>
        </w:rPr>
        <w:t>№ МГЭ -</w:t>
      </w:r>
      <w:r>
        <w:rPr>
          <w:rFonts w:ascii="PT Sans" w:hAnsi="PT Sans"/>
          <w:sz w:val="22"/>
        </w:rPr>
        <w:t>77-1-1-3-060215-2022 от 22.08.2022 г.</w:t>
      </w:r>
    </w:p>
    <w:p w14:paraId="35AB1AC0" w14:textId="77777777" w:rsidR="006C0FB9" w:rsidRDefault="006C0FB9" w:rsidP="00A77FA2">
      <w:pPr>
        <w:spacing w:line="240" w:lineRule="auto"/>
        <w:rPr>
          <w:rFonts w:ascii="PT Sans" w:hAnsi="PT Sans"/>
          <w:sz w:val="22"/>
        </w:rPr>
      </w:pPr>
    </w:p>
    <w:p w14:paraId="01A84C1F" w14:textId="77777777" w:rsidR="00264A7E" w:rsidRPr="00023542" w:rsidRDefault="00264A7E" w:rsidP="000A4857">
      <w:pPr>
        <w:pStyle w:val="APEX"/>
        <w:numPr>
          <w:ilvl w:val="0"/>
          <w:numId w:val="0"/>
        </w:numPr>
        <w:ind w:firstLine="284"/>
        <w:rPr>
          <w:rStyle w:val="ac"/>
          <w:rFonts w:cstheme="minorHAnsi"/>
          <w:color w:val="auto"/>
          <w:szCs w:val="20"/>
          <w:u w:val="none"/>
          <w:lang w:eastAsia="ru-RU"/>
        </w:rPr>
      </w:pPr>
      <w:bookmarkStart w:id="24" w:name="_Toc150975293"/>
      <w:r w:rsidRPr="003F5D8C">
        <w:rPr>
          <w:rStyle w:val="ac"/>
          <w:rFonts w:cstheme="minorHAnsi"/>
          <w:color w:val="auto"/>
          <w:szCs w:val="20"/>
          <w:u w:val="none"/>
          <w:lang w:eastAsia="ru-RU"/>
        </w:rPr>
        <w:t>о) данные о проектной мощности объекта капитального строительства, значимости объекта капитального строительства для поселений (муниципального образования), а также о численности работников и их пр</w:t>
      </w:r>
      <w:r w:rsidR="00B4000E" w:rsidRPr="003F5D8C">
        <w:rPr>
          <w:rStyle w:val="ac"/>
          <w:rFonts w:cstheme="minorHAnsi"/>
          <w:color w:val="auto"/>
          <w:szCs w:val="20"/>
          <w:u w:val="none"/>
          <w:lang w:eastAsia="ru-RU"/>
        </w:rPr>
        <w:t>О</w:t>
      </w:r>
      <w:r w:rsidRPr="003F5D8C">
        <w:rPr>
          <w:rStyle w:val="ac"/>
          <w:rFonts w:cstheme="minorHAnsi"/>
          <w:color w:val="auto"/>
          <w:szCs w:val="20"/>
          <w:u w:val="none"/>
          <w:lang w:eastAsia="ru-RU"/>
        </w:rPr>
        <w:t xml:space="preserve">фессионально-квалификационном составе, числе рабочих мест (кроме жилых зданий) и другие данные, характеризующие объект капитального строительства, - для объектов непроизводственного </w:t>
      </w:r>
      <w:r w:rsidRPr="00023542">
        <w:rPr>
          <w:rStyle w:val="ac"/>
          <w:rFonts w:cstheme="minorHAnsi"/>
          <w:color w:val="auto"/>
          <w:szCs w:val="20"/>
          <w:u w:val="none"/>
          <w:lang w:eastAsia="ru-RU"/>
        </w:rPr>
        <w:t>назначения;</w:t>
      </w:r>
      <w:bookmarkEnd w:id="24"/>
    </w:p>
    <w:p w14:paraId="05B01DC3" w14:textId="77777777" w:rsidR="0014481B" w:rsidRDefault="0014481B" w:rsidP="0014481B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  <w:szCs w:val="22"/>
        </w:rPr>
        <w:t xml:space="preserve">Без изменений в соответствии с положительным заключением экспертизы </w:t>
      </w:r>
      <w:r w:rsidRPr="001F483E">
        <w:rPr>
          <w:rFonts w:ascii="PT Sans" w:hAnsi="PT Sans"/>
          <w:sz w:val="22"/>
        </w:rPr>
        <w:t>№ МГЭ -</w:t>
      </w:r>
      <w:r>
        <w:rPr>
          <w:rFonts w:ascii="PT Sans" w:hAnsi="PT Sans"/>
          <w:sz w:val="22"/>
        </w:rPr>
        <w:t>77-1-1-3-060215-2022 от 22.08.2022 г.</w:t>
      </w:r>
    </w:p>
    <w:p w14:paraId="3170567E" w14:textId="77777777" w:rsidR="00264A7E" w:rsidRPr="003F5D8C" w:rsidRDefault="00264A7E" w:rsidP="000A4857">
      <w:pPr>
        <w:pStyle w:val="APEX"/>
        <w:numPr>
          <w:ilvl w:val="0"/>
          <w:numId w:val="0"/>
        </w:numPr>
        <w:ind w:firstLine="284"/>
        <w:rPr>
          <w:rStyle w:val="ac"/>
          <w:rFonts w:cstheme="minorHAnsi"/>
          <w:color w:val="auto"/>
          <w:szCs w:val="20"/>
          <w:u w:val="none"/>
          <w:lang w:eastAsia="ru-RU"/>
        </w:rPr>
      </w:pPr>
      <w:bookmarkStart w:id="25" w:name="_Toc150975294"/>
      <w:r w:rsidRPr="003F5D8C">
        <w:rPr>
          <w:rStyle w:val="ac"/>
          <w:rFonts w:cstheme="minorHAnsi"/>
          <w:color w:val="auto"/>
          <w:szCs w:val="20"/>
          <w:u w:val="none"/>
          <w:lang w:eastAsia="ru-RU"/>
        </w:rPr>
        <w:lastRenderedPageBreak/>
        <w:t>п) сведения о компьютерных программах, которые использовались при выполнении расчетов конструктивных элементов зданий, строений и сооружений;</w:t>
      </w:r>
      <w:bookmarkEnd w:id="25"/>
    </w:p>
    <w:p w14:paraId="3DB2F292" w14:textId="77777777" w:rsidR="006C0FB9" w:rsidRDefault="000A4857" w:rsidP="006C0FB9">
      <w:pPr>
        <w:spacing w:line="240" w:lineRule="auto"/>
        <w:rPr>
          <w:rFonts w:ascii="PT Sans" w:hAnsi="PT Sans" w:cs="Arial"/>
          <w:sz w:val="22"/>
          <w:szCs w:val="22"/>
          <w:lang w:eastAsia="en-US"/>
        </w:rPr>
      </w:pPr>
      <w:r w:rsidRPr="003F5D8C">
        <w:rPr>
          <w:rFonts w:ascii="PT Sans" w:hAnsi="PT Sans"/>
          <w:sz w:val="22"/>
          <w:szCs w:val="22"/>
        </w:rPr>
        <w:t>В ходе разработки использованы следующие расчетные комплексы:</w:t>
      </w:r>
      <w:r w:rsidRPr="003F5D8C">
        <w:rPr>
          <w:rFonts w:ascii="PT Sans" w:hAnsi="PT Sans"/>
          <w:sz w:val="22"/>
          <w:szCs w:val="22"/>
        </w:rPr>
        <w:br/>
      </w:r>
      <w:r w:rsidR="00127F0A">
        <w:rPr>
          <w:rFonts w:ascii="PT Sans" w:hAnsi="PT Sans" w:cs="Arial"/>
          <w:sz w:val="22"/>
          <w:szCs w:val="22"/>
          <w:lang w:eastAsia="en-US"/>
        </w:rPr>
        <w:t xml:space="preserve">Сертификат </w:t>
      </w:r>
      <w:r w:rsidR="00127F0A" w:rsidRPr="00127F0A">
        <w:rPr>
          <w:rFonts w:ascii="PT Sans" w:hAnsi="PT Sans" w:cs="Arial"/>
          <w:sz w:val="22"/>
          <w:szCs w:val="22"/>
          <w:lang w:eastAsia="en-US"/>
        </w:rPr>
        <w:t xml:space="preserve">соответствия </w:t>
      </w:r>
      <w:proofErr w:type="spellStart"/>
      <w:r w:rsidR="006C0FB9" w:rsidRPr="006C0FB9">
        <w:rPr>
          <w:rFonts w:ascii="PT Sans" w:hAnsi="PT Sans" w:cs="Arial"/>
          <w:sz w:val="22"/>
          <w:szCs w:val="22"/>
          <w:lang w:val="en-US" w:eastAsia="en-US"/>
        </w:rPr>
        <w:t>Sofistik</w:t>
      </w:r>
      <w:proofErr w:type="spellEnd"/>
      <w:r w:rsidR="006C0FB9" w:rsidRPr="006C0FB9">
        <w:rPr>
          <w:rFonts w:ascii="PT Sans" w:hAnsi="PT Sans" w:cs="Arial"/>
          <w:sz w:val="22"/>
          <w:szCs w:val="22"/>
          <w:lang w:eastAsia="en-US"/>
        </w:rPr>
        <w:t xml:space="preserve"> Сертификат соответствия №РОСС </w:t>
      </w:r>
      <w:r w:rsidR="006C0FB9" w:rsidRPr="006C0FB9">
        <w:rPr>
          <w:rFonts w:ascii="PT Sans" w:hAnsi="PT Sans" w:cs="Arial"/>
          <w:sz w:val="22"/>
          <w:szCs w:val="22"/>
          <w:lang w:val="en-US" w:eastAsia="en-US"/>
        </w:rPr>
        <w:t>DE</w:t>
      </w:r>
      <w:r w:rsidR="006C0FB9" w:rsidRPr="006C0FB9">
        <w:rPr>
          <w:rFonts w:ascii="PT Sans" w:hAnsi="PT Sans" w:cs="Arial"/>
          <w:sz w:val="22"/>
          <w:szCs w:val="22"/>
          <w:lang w:eastAsia="en-US"/>
        </w:rPr>
        <w:t>.</w:t>
      </w:r>
      <w:r w:rsidR="006C0FB9" w:rsidRPr="006C0FB9">
        <w:rPr>
          <w:rFonts w:ascii="PT Sans" w:hAnsi="PT Sans" w:cs="Arial"/>
          <w:sz w:val="22"/>
          <w:szCs w:val="22"/>
          <w:lang w:val="en-US" w:eastAsia="en-US"/>
        </w:rPr>
        <w:t>HB</w:t>
      </w:r>
      <w:r w:rsidR="006C0FB9" w:rsidRPr="006C0FB9">
        <w:rPr>
          <w:rFonts w:ascii="PT Sans" w:hAnsi="PT Sans" w:cs="Arial"/>
          <w:sz w:val="22"/>
          <w:szCs w:val="22"/>
          <w:lang w:eastAsia="en-US"/>
        </w:rPr>
        <w:t>65.</w:t>
      </w:r>
      <w:r w:rsidR="006C0FB9" w:rsidRPr="006C0FB9">
        <w:rPr>
          <w:rFonts w:ascii="PT Sans" w:hAnsi="PT Sans" w:cs="Arial"/>
          <w:sz w:val="22"/>
          <w:szCs w:val="22"/>
          <w:lang w:val="en-US" w:eastAsia="en-US"/>
        </w:rPr>
        <w:t>H</w:t>
      </w:r>
      <w:r w:rsidR="006C0FB9" w:rsidRPr="006C0FB9">
        <w:rPr>
          <w:rFonts w:ascii="PT Sans" w:hAnsi="PT Sans" w:cs="Arial"/>
          <w:sz w:val="22"/>
          <w:szCs w:val="22"/>
          <w:lang w:eastAsia="en-US"/>
        </w:rPr>
        <w:t>02754/2</w:t>
      </w:r>
      <w:r w:rsidR="006C0FB9">
        <w:rPr>
          <w:rFonts w:ascii="PT Sans" w:hAnsi="PT Sans" w:cs="Arial"/>
          <w:sz w:val="22"/>
          <w:szCs w:val="22"/>
          <w:lang w:eastAsia="en-US"/>
        </w:rPr>
        <w:t xml:space="preserve">1 срок действия с 29.09.2021 до </w:t>
      </w:r>
      <w:r w:rsidR="006C0FB9" w:rsidRPr="006C0FB9">
        <w:rPr>
          <w:rFonts w:ascii="PT Sans" w:hAnsi="PT Sans" w:cs="Arial"/>
          <w:sz w:val="22"/>
          <w:szCs w:val="22"/>
          <w:lang w:eastAsia="en-US"/>
        </w:rPr>
        <w:t>28.09.2024.)</w:t>
      </w:r>
    </w:p>
    <w:p w14:paraId="0B680103" w14:textId="77777777" w:rsidR="00CA7D2C" w:rsidRDefault="00CA7D2C" w:rsidP="000A4857">
      <w:pPr>
        <w:pStyle w:val="APEX"/>
        <w:numPr>
          <w:ilvl w:val="0"/>
          <w:numId w:val="0"/>
        </w:numPr>
        <w:ind w:firstLine="284"/>
        <w:rPr>
          <w:rStyle w:val="ac"/>
          <w:rFonts w:cstheme="minorHAnsi"/>
          <w:color w:val="auto"/>
          <w:szCs w:val="20"/>
          <w:u w:val="none"/>
          <w:lang w:eastAsia="ru-RU"/>
        </w:rPr>
      </w:pPr>
    </w:p>
    <w:p w14:paraId="5A7C31C8" w14:textId="130A40E3" w:rsidR="00264A7E" w:rsidRDefault="00264A7E" w:rsidP="000A4857">
      <w:pPr>
        <w:pStyle w:val="APEX"/>
        <w:numPr>
          <w:ilvl w:val="0"/>
          <w:numId w:val="0"/>
        </w:numPr>
        <w:ind w:firstLine="284"/>
        <w:rPr>
          <w:rStyle w:val="ac"/>
          <w:rFonts w:cstheme="minorHAnsi"/>
          <w:color w:val="auto"/>
          <w:szCs w:val="20"/>
          <w:u w:val="none"/>
          <w:lang w:eastAsia="ru-RU"/>
        </w:rPr>
      </w:pPr>
      <w:bookmarkStart w:id="26" w:name="_Toc150975295"/>
      <w:r w:rsidRPr="003F5D8C">
        <w:rPr>
          <w:rStyle w:val="ac"/>
          <w:rFonts w:cstheme="minorHAnsi"/>
          <w:color w:val="auto"/>
          <w:szCs w:val="20"/>
          <w:u w:val="none"/>
          <w:lang w:eastAsia="ru-RU"/>
        </w:rPr>
        <w:t>р) обоснование возможности осуществления строительства объекта капитального строительства по этапам строительства с выделением этих этапов (при необходимости);</w:t>
      </w:r>
      <w:bookmarkEnd w:id="26"/>
    </w:p>
    <w:p w14:paraId="1FDCF90F" w14:textId="50511A3D" w:rsidR="006C0FB9" w:rsidRDefault="006C0FB9" w:rsidP="00CA7D2C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  <w:szCs w:val="22"/>
        </w:rPr>
        <w:t xml:space="preserve">Без изменений в соответствии с положительным заключением экспертизы </w:t>
      </w:r>
      <w:r w:rsidRPr="001F483E">
        <w:rPr>
          <w:rFonts w:ascii="PT Sans" w:hAnsi="PT Sans"/>
          <w:sz w:val="22"/>
        </w:rPr>
        <w:t>№ МГЭ -</w:t>
      </w:r>
      <w:r>
        <w:rPr>
          <w:rFonts w:ascii="PT Sans" w:hAnsi="PT Sans"/>
          <w:sz w:val="22"/>
        </w:rPr>
        <w:t>77-1-1-3-060215-2022 от 22.08.2022 г.</w:t>
      </w:r>
    </w:p>
    <w:p w14:paraId="02A943F6" w14:textId="77777777" w:rsidR="00787BEA" w:rsidRPr="00787BEA" w:rsidRDefault="00787BEA" w:rsidP="00787BEA">
      <w:pPr>
        <w:pStyle w:val="APEX0"/>
        <w:numPr>
          <w:ilvl w:val="0"/>
          <w:numId w:val="0"/>
        </w:numPr>
        <w:ind w:left="142"/>
        <w:rPr>
          <w:lang w:eastAsia="ru-RU"/>
        </w:rPr>
      </w:pPr>
      <w:bookmarkStart w:id="27" w:name="_Toc150975296"/>
      <w:r>
        <w:rPr>
          <w:lang w:eastAsia="ru-RU"/>
        </w:rPr>
        <w:t xml:space="preserve">С) </w:t>
      </w:r>
      <w:r w:rsidRPr="002F26BC">
        <w:t>сведения о сроке эксплуатации здания и его частей</w:t>
      </w:r>
      <w:bookmarkEnd w:id="27"/>
    </w:p>
    <w:p w14:paraId="32A0EC7D" w14:textId="77777777" w:rsidR="006C0FB9" w:rsidRPr="00787BEA" w:rsidRDefault="006C0FB9" w:rsidP="006C0FB9">
      <w:pPr>
        <w:spacing w:line="240" w:lineRule="auto"/>
        <w:ind w:left="284"/>
        <w:rPr>
          <w:rFonts w:ascii="PT Sans" w:hAnsi="PT Sans"/>
          <w:sz w:val="22"/>
          <w:szCs w:val="22"/>
        </w:rPr>
      </w:pPr>
      <w:r>
        <w:rPr>
          <w:rFonts w:ascii="PT Sans" w:hAnsi="PT Sans"/>
          <w:sz w:val="22"/>
          <w:szCs w:val="22"/>
        </w:rPr>
        <w:t xml:space="preserve">Без изменений в соответствии с положительным заключением экспертизы </w:t>
      </w:r>
      <w:r w:rsidRPr="001F483E">
        <w:rPr>
          <w:rFonts w:ascii="PT Sans" w:hAnsi="PT Sans"/>
          <w:sz w:val="22"/>
        </w:rPr>
        <w:t>№ МГЭ -</w:t>
      </w:r>
      <w:r>
        <w:rPr>
          <w:rFonts w:ascii="PT Sans" w:hAnsi="PT Sans"/>
          <w:sz w:val="22"/>
        </w:rPr>
        <w:t>77-1-1-3-060215-2022 от 22.08.2022 г.</w:t>
      </w:r>
    </w:p>
    <w:p w14:paraId="32D5A352" w14:textId="77777777" w:rsidR="00787BEA" w:rsidRDefault="00787BEA" w:rsidP="00CA7D2C">
      <w:pPr>
        <w:pStyle w:val="APEX0"/>
        <w:numPr>
          <w:ilvl w:val="0"/>
          <w:numId w:val="0"/>
        </w:numPr>
        <w:ind w:left="142"/>
      </w:pPr>
      <w:bookmarkStart w:id="28" w:name="_Toc150975297"/>
      <w:r>
        <w:t xml:space="preserve">Т) </w:t>
      </w:r>
      <w:r w:rsidRPr="00787BEA">
        <w:t>требования к способам проведения мероприятий по техническому обслуживанию для обеспечения безопасности строительных конструкций, инженерных сетей и систем, к мониторингу технического состояния зданий и сооружений окружающей застройки</w:t>
      </w:r>
      <w:bookmarkEnd w:id="28"/>
    </w:p>
    <w:p w14:paraId="48E75DC6" w14:textId="77777777" w:rsidR="006C0FB9" w:rsidRDefault="006C0FB9" w:rsidP="006C0FB9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  <w:szCs w:val="22"/>
        </w:rPr>
        <w:t xml:space="preserve">Без изменений в соответствии с положительным заключением экспертизы </w:t>
      </w:r>
      <w:r w:rsidRPr="001F483E">
        <w:rPr>
          <w:rFonts w:ascii="PT Sans" w:hAnsi="PT Sans"/>
          <w:sz w:val="22"/>
        </w:rPr>
        <w:t>№ МГЭ -</w:t>
      </w:r>
      <w:r>
        <w:rPr>
          <w:rFonts w:ascii="PT Sans" w:hAnsi="PT Sans"/>
          <w:sz w:val="22"/>
        </w:rPr>
        <w:t>77-1-1-3-060215-2022 от 22.08.2022 г.</w:t>
      </w:r>
    </w:p>
    <w:p w14:paraId="71211808" w14:textId="77777777" w:rsidR="00787BEA" w:rsidRPr="00CA7D2C" w:rsidRDefault="00787BEA" w:rsidP="00CA7D2C">
      <w:pPr>
        <w:pStyle w:val="APEX0"/>
        <w:numPr>
          <w:ilvl w:val="0"/>
          <w:numId w:val="0"/>
        </w:numPr>
        <w:ind w:left="142"/>
      </w:pPr>
      <w:bookmarkStart w:id="29" w:name="_Toc150975298"/>
      <w:r w:rsidRPr="00787BEA">
        <w:t>У) сведения о значениях эксплуатационных нагрузок на строительные конструкции, инженерные сети и системы, которые недопустимо превышать в процессе эксплуатации;</w:t>
      </w:r>
      <w:bookmarkEnd w:id="29"/>
    </w:p>
    <w:p w14:paraId="1DA3D4EF" w14:textId="77777777" w:rsidR="006C0FB9" w:rsidRDefault="006C0FB9" w:rsidP="006C0FB9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  <w:szCs w:val="22"/>
        </w:rPr>
        <w:t xml:space="preserve">Без изменений в соответствии с положительным заключением экспертизы </w:t>
      </w:r>
      <w:r w:rsidRPr="001F483E">
        <w:rPr>
          <w:rFonts w:ascii="PT Sans" w:hAnsi="PT Sans"/>
          <w:sz w:val="22"/>
        </w:rPr>
        <w:t>№ МГЭ -</w:t>
      </w:r>
      <w:r>
        <w:rPr>
          <w:rFonts w:ascii="PT Sans" w:hAnsi="PT Sans"/>
          <w:sz w:val="22"/>
        </w:rPr>
        <w:t>77-1-1-3-060215-2022 от 22.08.2022 г.</w:t>
      </w:r>
    </w:p>
    <w:p w14:paraId="45E66F4F" w14:textId="77777777" w:rsidR="00787BEA" w:rsidRDefault="00787BEA" w:rsidP="00CA7D2C">
      <w:pPr>
        <w:pStyle w:val="APEX0"/>
        <w:numPr>
          <w:ilvl w:val="0"/>
          <w:numId w:val="0"/>
        </w:numPr>
        <w:ind w:left="142"/>
      </w:pPr>
      <w:bookmarkStart w:id="30" w:name="_Toc150975299"/>
      <w:r>
        <w:t>Ф)</w:t>
      </w:r>
      <w:r w:rsidRPr="00787BEA">
        <w:t xml:space="preserve"> сведения о размещении скрытых электропроводок, трубопроводов и иных устройств, повреждение которых может привести к угрозе причинения вреда</w:t>
      </w:r>
      <w:bookmarkEnd w:id="30"/>
    </w:p>
    <w:p w14:paraId="3448FBBF" w14:textId="77777777" w:rsidR="006C0FB9" w:rsidRDefault="006C0FB9" w:rsidP="006C0FB9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  <w:szCs w:val="22"/>
        </w:rPr>
        <w:t xml:space="preserve">Без изменений в соответствии с положительным заключением экспертизы </w:t>
      </w:r>
      <w:r w:rsidRPr="001F483E">
        <w:rPr>
          <w:rFonts w:ascii="PT Sans" w:hAnsi="PT Sans"/>
          <w:sz w:val="22"/>
        </w:rPr>
        <w:t>№ МГЭ -</w:t>
      </w:r>
      <w:r>
        <w:rPr>
          <w:rFonts w:ascii="PT Sans" w:hAnsi="PT Sans"/>
          <w:sz w:val="22"/>
        </w:rPr>
        <w:t>77-1-1-3-060215-2022 от 22.08.2022 г.</w:t>
      </w:r>
    </w:p>
    <w:p w14:paraId="43E58E52" w14:textId="77777777" w:rsidR="00787BEA" w:rsidRPr="002F26BC" w:rsidRDefault="007A4293" w:rsidP="00CA7D2C">
      <w:pPr>
        <w:pStyle w:val="APEX0"/>
        <w:numPr>
          <w:ilvl w:val="0"/>
          <w:numId w:val="0"/>
        </w:numPr>
        <w:ind w:left="142"/>
      </w:pPr>
      <w:bookmarkStart w:id="31" w:name="_Toc150975300"/>
      <w:r>
        <w:t>Х</w:t>
      </w:r>
      <w:r w:rsidR="00787BEA">
        <w:t>)</w:t>
      </w:r>
      <w:r w:rsidR="00787BEA" w:rsidRPr="00787BEA">
        <w:t xml:space="preserve"> сведения о минимальной периодичности осуществления проверок, осмотров, освидетельствований состояния и текущих ремонтов строительных конструкций, оснований, инженерных сетей и систем в процессе эксплуатации.</w:t>
      </w:r>
      <w:bookmarkEnd w:id="31"/>
      <w:r w:rsidR="00787BEA" w:rsidRPr="002F26BC">
        <w:t xml:space="preserve"> </w:t>
      </w:r>
    </w:p>
    <w:p w14:paraId="6A7F7C2A" w14:textId="73A5E3E9" w:rsidR="006C0FB9" w:rsidRDefault="006C0FB9" w:rsidP="006C0FB9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  <w:szCs w:val="22"/>
        </w:rPr>
        <w:t xml:space="preserve">Без изменений в соответствии с положительным заключением экспертизы </w:t>
      </w:r>
      <w:r w:rsidRPr="001F483E">
        <w:rPr>
          <w:rFonts w:ascii="PT Sans" w:hAnsi="PT Sans"/>
          <w:sz w:val="22"/>
        </w:rPr>
        <w:t>№ МГЭ -</w:t>
      </w:r>
      <w:r>
        <w:rPr>
          <w:rFonts w:ascii="PT Sans" w:hAnsi="PT Sans"/>
          <w:sz w:val="22"/>
        </w:rPr>
        <w:t>77-1-1-3-060215-2022 от 22.08.2022 г.</w:t>
      </w:r>
    </w:p>
    <w:p w14:paraId="1C7F3185" w14:textId="77777777" w:rsidR="0014481B" w:rsidRDefault="0014481B">
      <w:pPr>
        <w:spacing w:line="240" w:lineRule="auto"/>
        <w:rPr>
          <w:rFonts w:ascii="PT Sans" w:hAnsi="PT Sans"/>
          <w:bCs/>
          <w:caps/>
          <w:noProof/>
          <w:sz w:val="22"/>
          <w:szCs w:val="22"/>
          <w:lang w:eastAsia="de-DE"/>
        </w:rPr>
      </w:pPr>
      <w:r>
        <w:br w:type="page"/>
      </w:r>
    </w:p>
    <w:p w14:paraId="5369C619" w14:textId="67D61F64" w:rsidR="00251B34" w:rsidRPr="00CA7D2C" w:rsidRDefault="00CA7D2C" w:rsidP="00CA7D2C">
      <w:pPr>
        <w:pStyle w:val="APEX0"/>
        <w:numPr>
          <w:ilvl w:val="0"/>
          <w:numId w:val="0"/>
        </w:numPr>
        <w:ind w:left="142"/>
      </w:pPr>
      <w:bookmarkStart w:id="32" w:name="_Toc150975301"/>
      <w:r w:rsidRPr="00CA7D2C">
        <w:lastRenderedPageBreak/>
        <w:t>Ц</w:t>
      </w:r>
      <w:r w:rsidR="00251B34" w:rsidRPr="00CA7D2C">
        <w:t>) З</w:t>
      </w:r>
      <w:r w:rsidR="00264A7E" w:rsidRPr="00CA7D2C">
        <w:t>аверение проектной организации</w:t>
      </w:r>
      <w:bookmarkEnd w:id="32"/>
      <w:r w:rsidR="00264A7E" w:rsidRPr="00CA7D2C">
        <w:t xml:space="preserve"> </w:t>
      </w:r>
    </w:p>
    <w:p w14:paraId="1BE1813B" w14:textId="77777777" w:rsidR="00251B34" w:rsidRPr="003F5D8C" w:rsidRDefault="00251B34" w:rsidP="00B4000E">
      <w:pPr>
        <w:spacing w:before="120" w:line="240" w:lineRule="auto"/>
        <w:rPr>
          <w:rFonts w:ascii="PT Sans" w:hAnsi="PT Sans"/>
          <w:sz w:val="22"/>
        </w:rPr>
      </w:pPr>
      <w:r w:rsidRPr="003F5D8C">
        <w:rPr>
          <w:rFonts w:ascii="PT Sans" w:hAnsi="PT Sans"/>
          <w:sz w:val="22"/>
        </w:rPr>
        <w:t>Проектная документация разработана в соответствии с градостроительным планом земельного участка, заданием на проектирование, градостроительным регламентом, техническими регламентами, в том числе устанавливающими требования по обеспечению безопасной эксплуатации зданий и безопасного использования прилегающей территории, и с с</w:t>
      </w:r>
      <w:r w:rsidR="00B4000E" w:rsidRPr="003F5D8C">
        <w:rPr>
          <w:rFonts w:ascii="PT Sans" w:hAnsi="PT Sans"/>
          <w:sz w:val="22"/>
        </w:rPr>
        <w:t>облюдением технических условий.</w:t>
      </w:r>
    </w:p>
    <w:p w14:paraId="3527673C" w14:textId="77777777" w:rsidR="00251B34" w:rsidRPr="003F5D8C" w:rsidRDefault="00251B34" w:rsidP="00251B34">
      <w:pPr>
        <w:spacing w:line="240" w:lineRule="auto"/>
        <w:rPr>
          <w:rFonts w:ascii="PT Sans" w:hAnsi="PT Sans"/>
          <w:sz w:val="22"/>
        </w:rPr>
      </w:pPr>
    </w:p>
    <w:p w14:paraId="43B0487B" w14:textId="77777777" w:rsidR="00251B34" w:rsidRPr="003F5D8C" w:rsidRDefault="00251B34" w:rsidP="00251B34">
      <w:pPr>
        <w:spacing w:line="240" w:lineRule="auto"/>
        <w:rPr>
          <w:rFonts w:ascii="PT Sans" w:hAnsi="PT Sans"/>
          <w:sz w:val="22"/>
        </w:rPr>
      </w:pPr>
      <w:r w:rsidRPr="003F5D8C">
        <w:rPr>
          <w:rFonts w:ascii="PT Sans" w:hAnsi="PT Sans"/>
          <w:sz w:val="22"/>
        </w:rPr>
        <w:tab/>
      </w:r>
    </w:p>
    <w:p w14:paraId="5CD96ECC" w14:textId="77777777" w:rsidR="00856BC5" w:rsidRPr="003F5D8C" w:rsidRDefault="00251B34" w:rsidP="00251B34">
      <w:pPr>
        <w:spacing w:line="240" w:lineRule="auto"/>
        <w:rPr>
          <w:rFonts w:ascii="PT Sans" w:hAnsi="PT Sans"/>
          <w:sz w:val="22"/>
        </w:rPr>
      </w:pPr>
      <w:r w:rsidRPr="003F5D8C">
        <w:rPr>
          <w:rFonts w:ascii="PT Sans" w:hAnsi="PT Sans"/>
          <w:sz w:val="22"/>
        </w:rPr>
        <w:t xml:space="preserve">           Главный инженер проекта</w:t>
      </w:r>
      <w:r w:rsidRPr="003F5D8C">
        <w:rPr>
          <w:rFonts w:ascii="PT Sans" w:hAnsi="PT Sans"/>
          <w:sz w:val="22"/>
        </w:rPr>
        <w:tab/>
      </w:r>
      <w:r w:rsidRPr="003F5D8C">
        <w:rPr>
          <w:rFonts w:ascii="PT Sans" w:hAnsi="PT Sans"/>
          <w:sz w:val="22"/>
        </w:rPr>
        <w:tab/>
      </w:r>
      <w:r w:rsidRPr="003F5D8C">
        <w:rPr>
          <w:rFonts w:ascii="PT Sans" w:hAnsi="PT Sans"/>
          <w:sz w:val="22"/>
        </w:rPr>
        <w:tab/>
      </w:r>
      <w:r w:rsidRPr="003F5D8C">
        <w:rPr>
          <w:rFonts w:ascii="PT Sans" w:hAnsi="PT Sans"/>
          <w:sz w:val="22"/>
        </w:rPr>
        <w:tab/>
      </w:r>
      <w:r w:rsidR="006C0FB9">
        <w:rPr>
          <w:rFonts w:ascii="PT Sans" w:hAnsi="PT Sans"/>
          <w:sz w:val="22"/>
        </w:rPr>
        <w:t>Зорин М.М.</w:t>
      </w:r>
    </w:p>
    <w:bookmarkEnd w:id="7"/>
    <w:bookmarkEnd w:id="8"/>
    <w:bookmarkEnd w:id="9"/>
    <w:bookmarkEnd w:id="10"/>
    <w:bookmarkEnd w:id="11"/>
    <w:p w14:paraId="40EBE98E" w14:textId="77777777" w:rsidR="0049483A" w:rsidRPr="003F5D8C" w:rsidRDefault="0049483A">
      <w:pPr>
        <w:spacing w:line="240" w:lineRule="auto"/>
        <w:rPr>
          <w:rStyle w:val="ac"/>
          <w:rFonts w:ascii="PT Sans" w:hAnsi="PT Sans" w:cstheme="minorHAnsi"/>
          <w:bCs/>
          <w:caps/>
          <w:noProof/>
          <w:color w:val="auto"/>
          <w:sz w:val="22"/>
          <w:szCs w:val="20"/>
          <w:u w:val="none"/>
        </w:rPr>
      </w:pPr>
    </w:p>
    <w:sectPr w:rsidR="0049483A" w:rsidRPr="003F5D8C" w:rsidSect="00B4000E">
      <w:headerReference w:type="first" r:id="rId12"/>
      <w:footerReference w:type="first" r:id="rId13"/>
      <w:pgSz w:w="11906" w:h="16838" w:code="9"/>
      <w:pgMar w:top="568" w:right="851" w:bottom="1418" w:left="1560" w:header="567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9B5C40" w14:textId="77777777" w:rsidR="00CA7D2C" w:rsidRDefault="00CA7D2C">
      <w:r>
        <w:separator/>
      </w:r>
    </w:p>
  </w:endnote>
  <w:endnote w:type="continuationSeparator" w:id="0">
    <w:p w14:paraId="560968D1" w14:textId="77777777" w:rsidR="00CA7D2C" w:rsidRDefault="00CA7D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Univers LT Std 47 C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T Sans Narrow">
    <w:panose1 w:val="020B0506020203020204"/>
    <w:charset w:val="CC"/>
    <w:family w:val="swiss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96B51B" w14:textId="77777777" w:rsidR="00CA7D2C" w:rsidRPr="00346E70" w:rsidRDefault="00CA7D2C">
    <w:pPr>
      <w:pStyle w:val="a7"/>
      <w:rPr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82304" behindDoc="0" locked="0" layoutInCell="1" allowOverlap="1" wp14:anchorId="3CD873E3" wp14:editId="56E29378">
              <wp:simplePos x="0" y="0"/>
              <wp:positionH relativeFrom="page">
                <wp:posOffset>2686050</wp:posOffset>
              </wp:positionH>
              <wp:positionV relativeFrom="page">
                <wp:posOffset>10301288</wp:posOffset>
              </wp:positionV>
              <wp:extent cx="456883" cy="173990"/>
              <wp:effectExtent l="0" t="0" r="19685" b="16510"/>
              <wp:wrapNone/>
              <wp:docPr id="77" name="Text Box 11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6883" cy="17399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0D15306C" w14:textId="77777777" w:rsidR="00CA7D2C" w:rsidRPr="0050782B" w:rsidRDefault="00CA7D2C" w:rsidP="00EB2D1A">
                          <w:pPr>
                            <w:pStyle w:val="Gostframetext"/>
                            <w:spacing w:line="240" w:lineRule="exact"/>
                            <w:jc w:val="center"/>
                            <w:rPr>
                              <w:rFonts w:ascii="PT Sans Narrow" w:hAnsi="PT Sans Narrow"/>
                              <w:sz w:val="16"/>
                              <w:szCs w:val="16"/>
                            </w:rPr>
                          </w:pPr>
                          <w:r w:rsidRPr="00E11A6A"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  <w:t>Дата</w:t>
                          </w: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D873E3" id="_x0000_t202" coordsize="21600,21600" o:spt="202" path="m,l,21600r21600,l21600,xe">
              <v:stroke joinstyle="miter"/>
              <v:path gradientshapeok="t" o:connecttype="rect"/>
            </v:shapetype>
            <v:shape id="Text Box 1108" o:spid="_x0000_s1026" type="#_x0000_t202" style="position:absolute;margin-left:211.5pt;margin-top:811.15pt;width:36pt;height:13.7pt;z-index:25168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" filled="f">
              <v:textbox inset="0,.5mm,0,0">
                <w:txbxContent>
                  <w:p w14:paraId="0D15306C" w14:textId="77777777" w:rsidR="00CA7D2C" w:rsidRPr="0050782B" w:rsidRDefault="00CA7D2C" w:rsidP="00EB2D1A">
                    <w:pPr>
                      <w:pStyle w:val="Gostframetext"/>
                      <w:spacing w:line="240" w:lineRule="exact"/>
                      <w:jc w:val="center"/>
                      <w:rPr>
                        <w:rFonts w:ascii="PT Sans Narrow" w:hAnsi="PT Sans Narrow"/>
                        <w:sz w:val="16"/>
                        <w:szCs w:val="16"/>
                      </w:rPr>
                    </w:pPr>
                    <w:r w:rsidRPr="00E11A6A">
                      <w:rPr>
                        <w:rFonts w:ascii="PT Sans Narrow" w:hAnsi="PT Sans Narrow"/>
                        <w:sz w:val="22"/>
                        <w:szCs w:val="22"/>
                      </w:rPr>
                      <w:t>Дата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9232" behindDoc="0" locked="0" layoutInCell="1" allowOverlap="1" wp14:anchorId="4D4051C9" wp14:editId="378E7B24">
              <wp:simplePos x="0" y="0"/>
              <wp:positionH relativeFrom="page">
                <wp:posOffset>2141621</wp:posOffset>
              </wp:positionH>
              <wp:positionV relativeFrom="page">
                <wp:posOffset>10116553</wp:posOffset>
              </wp:positionV>
              <wp:extent cx="1000058" cy="186690"/>
              <wp:effectExtent l="0" t="0" r="10160" b="22860"/>
              <wp:wrapNone/>
              <wp:docPr id="80" name="Text Box 110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0058" cy="18669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782DE2D2" w14:textId="77777777" w:rsidR="00CA7D2C" w:rsidRDefault="00CA7D2C" w:rsidP="00A74D09">
                          <w:pPr>
                            <w:pStyle w:val="Twordizme"/>
                          </w:pP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D4051C9" id="Text Box 1105" o:spid="_x0000_s1027" type="#_x0000_t202" style="position:absolute;margin-left:168.65pt;margin-top:796.6pt;width:78.75pt;height:14.7pt;z-index:251679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" filled="f" strokeweight="1pt">
              <v:textbox inset="0,.5mm,0,0">
                <w:txbxContent>
                  <w:p w14:paraId="782DE2D2" w14:textId="77777777" w:rsidR="00CA7D2C" w:rsidRDefault="00CA7D2C" w:rsidP="00A74D09">
                    <w:pPr>
                      <w:pStyle w:val="Twordizme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69344" behindDoc="0" locked="0" layoutInCell="1" allowOverlap="1" wp14:anchorId="7016D5DD" wp14:editId="37176B8F">
              <wp:simplePos x="0" y="0"/>
              <wp:positionH relativeFrom="column">
                <wp:posOffset>1784985</wp:posOffset>
              </wp:positionH>
              <wp:positionV relativeFrom="paragraph">
                <wp:posOffset>81598</wp:posOffset>
              </wp:positionV>
              <wp:extent cx="366712" cy="0"/>
              <wp:effectExtent l="0" t="0" r="33655" b="19050"/>
              <wp:wrapNone/>
              <wp:docPr id="163" name="Прямая соединительная линия 16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66712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534BB38D" id="Прямая соединительная линия 163" o:spid="_x0000_s1026" style="position:absolute;z-index:25176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0.55pt,6.45pt" to="169.4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" strokecolor="black [3213]" strokeweight="1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68320" behindDoc="0" locked="0" layoutInCell="1" allowOverlap="1" wp14:anchorId="1886128F" wp14:editId="6A82C7F8">
              <wp:simplePos x="0" y="0"/>
              <wp:positionH relativeFrom="column">
                <wp:posOffset>2147570</wp:posOffset>
              </wp:positionH>
              <wp:positionV relativeFrom="paragraph">
                <wp:posOffset>-89536</wp:posOffset>
              </wp:positionV>
              <wp:extent cx="0" cy="529273"/>
              <wp:effectExtent l="0" t="0" r="19050" b="23495"/>
              <wp:wrapNone/>
              <wp:docPr id="160" name="Прямая соединительная линия 16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0" cy="529273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01B5E812" id="Прямая соединительная линия 160" o:spid="_x0000_s1026" style="position:absolute;flip:x y;z-index:25176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1pt,-7.05pt" to="169.1pt,3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" strokecolor="black [3213]" strokeweight="1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3088" behindDoc="0" locked="0" layoutInCell="1" allowOverlap="1" wp14:anchorId="363E74FF" wp14:editId="151B36CD">
              <wp:simplePos x="0" y="0"/>
              <wp:positionH relativeFrom="page">
                <wp:posOffset>720090</wp:posOffset>
              </wp:positionH>
              <wp:positionV relativeFrom="page">
                <wp:posOffset>10124440</wp:posOffset>
              </wp:positionV>
              <wp:extent cx="343535" cy="179705"/>
              <wp:effectExtent l="15240" t="8890" r="12700" b="11430"/>
              <wp:wrapNone/>
              <wp:docPr id="81" name="tbxIzm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3535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6D179325" w14:textId="77777777" w:rsidR="00CA7D2C" w:rsidRPr="001950F4" w:rsidRDefault="00CA7D2C" w:rsidP="00A74D09">
                          <w:pPr>
                            <w:pStyle w:val="Twordizme"/>
                            <w:rPr>
                              <w:i w:val="0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63E74FF" id="tbxIzme" o:spid="_x0000_s1028" type="#_x0000_t202" style="position:absolute;margin-left:56.7pt;margin-top:797.2pt;width:27.05pt;height:14.15pt;z-index:25167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" filled="f" strokeweight="1pt">
              <v:textbox inset="0,.5mm,0,0">
                <w:txbxContent>
                  <w:p w14:paraId="6D179325" w14:textId="77777777" w:rsidR="00CA7D2C" w:rsidRPr="001950F4" w:rsidRDefault="00CA7D2C" w:rsidP="00A74D09">
                    <w:pPr>
                      <w:pStyle w:val="Twordizme"/>
                      <w:rPr>
                        <w:i w:val="0"/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501219FB" wp14:editId="617BA546">
              <wp:simplePos x="0" y="0"/>
              <wp:positionH relativeFrom="page">
                <wp:posOffset>720090</wp:posOffset>
              </wp:positionH>
              <wp:positionV relativeFrom="page">
                <wp:posOffset>10302240</wp:posOffset>
              </wp:positionV>
              <wp:extent cx="343535" cy="172085"/>
              <wp:effectExtent l="0" t="0" r="18415" b="18415"/>
              <wp:wrapNone/>
              <wp:docPr id="78" name="Text Box 110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3535" cy="17208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6ACD3572" w14:textId="77777777" w:rsidR="00CA7D2C" w:rsidRPr="00E11A6A" w:rsidRDefault="00CA7D2C" w:rsidP="00EB2D1A">
                          <w:pPr>
                            <w:pStyle w:val="Gostframetext"/>
                            <w:spacing w:line="240" w:lineRule="exact"/>
                            <w:jc w:val="center"/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</w:pPr>
                          <w:r w:rsidRPr="00E11A6A"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  <w:t>Изм</w:t>
                          </w:r>
                          <w:r w:rsidRPr="00E11A6A">
                            <w:rPr>
                              <w:rFonts w:ascii="PT Sans Narrow" w:hAnsi="PT Sans Narrow"/>
                              <w:szCs w:val="18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01219FB" id="Text Box 1100" o:spid="_x0000_s1029" type="#_x0000_t202" style="position:absolute;margin-left:56.7pt;margin-top:811.2pt;width:27.05pt;height:13.55pt;z-index:25167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" filled="f" strokeweight="1pt">
              <v:textbox inset="0,.5mm,0,0">
                <w:txbxContent>
                  <w:p w14:paraId="6ACD3572" w14:textId="77777777" w:rsidR="00CA7D2C" w:rsidRPr="00E11A6A" w:rsidRDefault="00CA7D2C" w:rsidP="00EB2D1A">
                    <w:pPr>
                      <w:pStyle w:val="Gostframetext"/>
                      <w:spacing w:line="240" w:lineRule="exact"/>
                      <w:jc w:val="center"/>
                      <w:rPr>
                        <w:rFonts w:ascii="PT Sans Narrow" w:hAnsi="PT Sans Narrow"/>
                        <w:sz w:val="22"/>
                        <w:szCs w:val="22"/>
                      </w:rPr>
                    </w:pPr>
                    <w:r w:rsidRPr="00E11A6A">
                      <w:rPr>
                        <w:rFonts w:ascii="PT Sans Narrow" w:hAnsi="PT Sans Narrow"/>
                        <w:sz w:val="22"/>
                        <w:szCs w:val="22"/>
                      </w:rPr>
                      <w:t>Изм</w:t>
                    </w:r>
                    <w:r w:rsidRPr="00E11A6A">
                      <w:rPr>
                        <w:rFonts w:ascii="PT Sans Narrow" w:hAnsi="PT Sans Narrow"/>
                        <w:szCs w:val="18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0256" behindDoc="0" locked="0" layoutInCell="1" allowOverlap="1" wp14:anchorId="5F804844" wp14:editId="576150BD">
              <wp:simplePos x="0" y="0"/>
              <wp:positionH relativeFrom="page">
                <wp:posOffset>2143760</wp:posOffset>
              </wp:positionH>
              <wp:positionV relativeFrom="page">
                <wp:posOffset>10302240</wp:posOffset>
              </wp:positionV>
              <wp:extent cx="539750" cy="173990"/>
              <wp:effectExtent l="10160" t="5715" r="12065" b="10795"/>
              <wp:wrapNone/>
              <wp:docPr id="76" name="Text Box 11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3990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5089F313" w14:textId="77777777" w:rsidR="00CA7D2C" w:rsidRPr="00E11A6A" w:rsidRDefault="00CA7D2C" w:rsidP="00EB2D1A">
                          <w:pPr>
                            <w:pStyle w:val="Gostframetext"/>
                            <w:spacing w:line="240" w:lineRule="exact"/>
                            <w:jc w:val="center"/>
                            <w:rPr>
                              <w:rFonts w:ascii="PT Sans Narrow" w:hAnsi="PT Sans Narrow"/>
                              <w:szCs w:val="18"/>
                            </w:rPr>
                          </w:pPr>
                          <w:r w:rsidRPr="00E11A6A"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  <w:t>Подп</w:t>
                          </w:r>
                          <w:r w:rsidRPr="00E11A6A">
                            <w:rPr>
                              <w:rFonts w:ascii="PT Sans Narrow" w:hAnsi="PT Sans Narrow"/>
                              <w:szCs w:val="18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F804844" id="Text Box 1106" o:spid="_x0000_s1030" type="#_x0000_t202" style="position:absolute;margin-left:168.8pt;margin-top:811.2pt;width:42.5pt;height:13.7pt;z-index:251680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" filled="f" strokeweight=".5pt">
              <v:textbox inset="0,.5mm,0,0">
                <w:txbxContent>
                  <w:p w14:paraId="5089F313" w14:textId="77777777" w:rsidR="00CA7D2C" w:rsidRPr="00E11A6A" w:rsidRDefault="00CA7D2C" w:rsidP="00EB2D1A">
                    <w:pPr>
                      <w:pStyle w:val="Gostframetext"/>
                      <w:spacing w:line="240" w:lineRule="exact"/>
                      <w:jc w:val="center"/>
                      <w:rPr>
                        <w:rFonts w:ascii="PT Sans Narrow" w:hAnsi="PT Sans Narrow"/>
                        <w:szCs w:val="18"/>
                      </w:rPr>
                    </w:pPr>
                    <w:r w:rsidRPr="00E11A6A">
                      <w:rPr>
                        <w:rFonts w:ascii="PT Sans Narrow" w:hAnsi="PT Sans Narrow"/>
                        <w:sz w:val="22"/>
                        <w:szCs w:val="22"/>
                      </w:rPr>
                      <w:t>Подп</w:t>
                    </w:r>
                    <w:r w:rsidRPr="00E11A6A">
                      <w:rPr>
                        <w:rFonts w:ascii="PT Sans Narrow" w:hAnsi="PT Sans Narrow"/>
                        <w:szCs w:val="18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8208" behindDoc="0" locked="0" layoutInCell="1" allowOverlap="1" wp14:anchorId="4B633C0D" wp14:editId="39038CF3">
              <wp:simplePos x="0" y="0"/>
              <wp:positionH relativeFrom="page">
                <wp:posOffset>1783715</wp:posOffset>
              </wp:positionH>
              <wp:positionV relativeFrom="page">
                <wp:posOffset>10302240</wp:posOffset>
              </wp:positionV>
              <wp:extent cx="360045" cy="173990"/>
              <wp:effectExtent l="12065" t="5715" r="8890" b="10795"/>
              <wp:wrapNone/>
              <wp:docPr id="75" name="Text Box 11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3990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28E83E34" w14:textId="77777777" w:rsidR="00CA7D2C" w:rsidRPr="0024006B" w:rsidRDefault="00CA7D2C" w:rsidP="00EB2D1A">
                          <w:pPr>
                            <w:pStyle w:val="Gostframetext"/>
                            <w:spacing w:line="240" w:lineRule="exact"/>
                            <w:jc w:val="center"/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</w:pPr>
                          <w:r w:rsidRPr="0024006B"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  <w:t>№ док.</w:t>
                          </w: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B633C0D" id="Text Box 1104" o:spid="_x0000_s1031" type="#_x0000_t202" style="position:absolute;margin-left:140.45pt;margin-top:811.2pt;width:28.35pt;height:13.7pt;z-index:251678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" filled="f" strokeweight=".5pt">
              <v:textbox inset="0,.5mm,0,0">
                <w:txbxContent>
                  <w:p w14:paraId="28E83E34" w14:textId="77777777" w:rsidR="00CA7D2C" w:rsidRPr="0024006B" w:rsidRDefault="00CA7D2C" w:rsidP="00EB2D1A">
                    <w:pPr>
                      <w:pStyle w:val="Gostframetext"/>
                      <w:spacing w:line="240" w:lineRule="exact"/>
                      <w:jc w:val="center"/>
                      <w:rPr>
                        <w:rFonts w:ascii="PT Sans Narrow" w:hAnsi="PT Sans Narrow"/>
                        <w:sz w:val="22"/>
                        <w:szCs w:val="22"/>
                      </w:rPr>
                    </w:pPr>
                    <w:r w:rsidRPr="0024006B">
                      <w:rPr>
                        <w:rFonts w:ascii="PT Sans Narrow" w:hAnsi="PT Sans Narrow"/>
                        <w:sz w:val="22"/>
                        <w:szCs w:val="22"/>
                      </w:rPr>
                      <w:t>№ док.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4592" behindDoc="0" locked="0" layoutInCell="1" allowOverlap="1" wp14:anchorId="58431207" wp14:editId="201788E3">
              <wp:simplePos x="0" y="0"/>
              <wp:positionH relativeFrom="page">
                <wp:posOffset>1423670</wp:posOffset>
              </wp:positionH>
              <wp:positionV relativeFrom="page">
                <wp:posOffset>10302240</wp:posOffset>
              </wp:positionV>
              <wp:extent cx="360045" cy="173990"/>
              <wp:effectExtent l="0" t="0" r="20955" b="16510"/>
              <wp:wrapNone/>
              <wp:docPr id="74" name="Text Box 11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3990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5353B0D4" w14:textId="77777777" w:rsidR="00CA7D2C" w:rsidRPr="0050782B" w:rsidRDefault="00CA7D2C" w:rsidP="00EB2D1A">
                          <w:pPr>
                            <w:pStyle w:val="Gostframetext"/>
                            <w:spacing w:line="240" w:lineRule="exact"/>
                            <w:jc w:val="center"/>
                            <w:rPr>
                              <w:rFonts w:ascii="PT Sans Narrow" w:hAnsi="PT Sans Narrow"/>
                              <w:sz w:val="16"/>
                              <w:szCs w:val="16"/>
                            </w:rPr>
                          </w:pPr>
                          <w:r w:rsidRPr="00E11A6A"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  <w:t>Лист</w:t>
                          </w: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8431207" id="Text Box 1125" o:spid="_x0000_s1032" type="#_x0000_t202" style="position:absolute;margin-left:112.1pt;margin-top:811.2pt;width:28.35pt;height:13.7pt;z-index:251694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" filled="f" strokeweight=".5pt">
              <v:textbox inset="0,.5mm,0,0">
                <w:txbxContent>
                  <w:p w14:paraId="5353B0D4" w14:textId="77777777" w:rsidR="00CA7D2C" w:rsidRPr="0050782B" w:rsidRDefault="00CA7D2C" w:rsidP="00EB2D1A">
                    <w:pPr>
                      <w:pStyle w:val="Gostframetext"/>
                      <w:spacing w:line="240" w:lineRule="exact"/>
                      <w:jc w:val="center"/>
                      <w:rPr>
                        <w:rFonts w:ascii="PT Sans Narrow" w:hAnsi="PT Sans Narrow"/>
                        <w:sz w:val="16"/>
                        <w:szCs w:val="16"/>
                      </w:rPr>
                    </w:pPr>
                    <w:r w:rsidRPr="00E11A6A">
                      <w:rPr>
                        <w:rFonts w:ascii="PT Sans Narrow" w:hAnsi="PT Sans Narrow"/>
                        <w:sz w:val="22"/>
                        <w:szCs w:val="22"/>
                      </w:rPr>
                      <w:t>Лист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6160" behindDoc="0" locked="0" layoutInCell="1" allowOverlap="1" wp14:anchorId="41EB26FC" wp14:editId="75436610">
              <wp:simplePos x="0" y="0"/>
              <wp:positionH relativeFrom="page">
                <wp:posOffset>1063625</wp:posOffset>
              </wp:positionH>
              <wp:positionV relativeFrom="page">
                <wp:posOffset>10302240</wp:posOffset>
              </wp:positionV>
              <wp:extent cx="360045" cy="173990"/>
              <wp:effectExtent l="0" t="0" r="20955" b="16510"/>
              <wp:wrapNone/>
              <wp:docPr id="73" name="Text Box 11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399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1EAD428B" w14:textId="77777777" w:rsidR="00CA7D2C" w:rsidRPr="00E4387A" w:rsidRDefault="00CA7D2C" w:rsidP="00EB2D1A">
                          <w:pPr>
                            <w:pStyle w:val="Gostframetext"/>
                            <w:spacing w:line="240" w:lineRule="exact"/>
                            <w:jc w:val="center"/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</w:pPr>
                          <w:proofErr w:type="spellStart"/>
                          <w:r w:rsidRPr="00E11A6A"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  <w:t>Кол</w:t>
                          </w:r>
                          <w:r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  <w:t>.</w:t>
                          </w:r>
                          <w:r w:rsidRPr="00E4387A"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  <w:t>уч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1EB26FC" id="Text Box 1102" o:spid="_x0000_s1033" type="#_x0000_t202" style="position:absolute;margin-left:83.75pt;margin-top:811.2pt;width:28.35pt;height:13.7pt;z-index:251676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" filled="f" strokeweight="1pt">
              <v:textbox inset="0,.5mm,0,0">
                <w:txbxContent>
                  <w:p w14:paraId="1EAD428B" w14:textId="77777777" w:rsidR="00CA7D2C" w:rsidRPr="00E4387A" w:rsidRDefault="00CA7D2C" w:rsidP="00EB2D1A">
                    <w:pPr>
                      <w:pStyle w:val="Gostframetext"/>
                      <w:spacing w:line="240" w:lineRule="exact"/>
                      <w:jc w:val="center"/>
                      <w:rPr>
                        <w:rFonts w:ascii="PT Sans Narrow" w:hAnsi="PT Sans Narrow"/>
                        <w:sz w:val="22"/>
                        <w:szCs w:val="22"/>
                      </w:rPr>
                    </w:pPr>
                    <w:proofErr w:type="spellStart"/>
                    <w:r w:rsidRPr="00E11A6A">
                      <w:rPr>
                        <w:rFonts w:ascii="PT Sans Narrow" w:hAnsi="PT Sans Narrow"/>
                        <w:sz w:val="22"/>
                        <w:szCs w:val="22"/>
                      </w:rPr>
                      <w:t>Кол</w:t>
                    </w:r>
                    <w:r>
                      <w:rPr>
                        <w:rFonts w:ascii="PT Sans Narrow" w:hAnsi="PT Sans Narrow"/>
                        <w:sz w:val="22"/>
                        <w:szCs w:val="22"/>
                      </w:rPr>
                      <w:t>.</w:t>
                    </w:r>
                    <w:r w:rsidRPr="00E4387A">
                      <w:rPr>
                        <w:rFonts w:ascii="PT Sans Narrow" w:hAnsi="PT Sans Narrow"/>
                        <w:sz w:val="22"/>
                        <w:szCs w:val="22"/>
                      </w:rPr>
                      <w:t>уч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2544" behindDoc="0" locked="1" layoutInCell="1" allowOverlap="1" wp14:anchorId="35AF6FD2" wp14:editId="26619672">
              <wp:simplePos x="0" y="0"/>
              <wp:positionH relativeFrom="page">
                <wp:posOffset>718820</wp:posOffset>
              </wp:positionH>
              <wp:positionV relativeFrom="page">
                <wp:posOffset>10300970</wp:posOffset>
              </wp:positionV>
              <wp:extent cx="2323465" cy="0"/>
              <wp:effectExtent l="0" t="0" r="19685" b="19050"/>
              <wp:wrapNone/>
              <wp:docPr id="72" name="Line 11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32346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3F73B98B" id="Line 1123" o:spid="_x0000_s1026" style="position:absolute;z-index:251692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6pt,811.1pt" to="239.55pt,8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" strokeweight="1pt">
              <v:stroke joinstyle="miter"/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1520" behindDoc="0" locked="0" layoutInCell="1" allowOverlap="1" wp14:anchorId="08D54E03" wp14:editId="7A1E7E36">
              <wp:simplePos x="0" y="0"/>
              <wp:positionH relativeFrom="page">
                <wp:posOffset>723900</wp:posOffset>
              </wp:positionH>
              <wp:positionV relativeFrom="page">
                <wp:posOffset>9934575</wp:posOffset>
              </wp:positionV>
              <wp:extent cx="6659880" cy="0"/>
              <wp:effectExtent l="0" t="0" r="26670" b="19050"/>
              <wp:wrapNone/>
              <wp:docPr id="71" name="Line 11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988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58C5DC41" id="Line 1122" o:spid="_x0000_s1026" style="position:absolute;z-index:251691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pt,782.25pt" to="581.4pt,78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" strokeweight="1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4352" behindDoc="0" locked="1" layoutInCell="1" allowOverlap="1" wp14:anchorId="7EDCD580" wp14:editId="78F78150">
              <wp:simplePos x="0" y="0"/>
              <wp:positionH relativeFrom="page">
                <wp:posOffset>7018655</wp:posOffset>
              </wp:positionH>
              <wp:positionV relativeFrom="page">
                <wp:posOffset>9937115</wp:posOffset>
              </wp:positionV>
              <wp:extent cx="360045" cy="252095"/>
              <wp:effectExtent l="0" t="0" r="20955" b="14605"/>
              <wp:wrapNone/>
              <wp:docPr id="70" name="Text Box 11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25209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32548F48" w14:textId="77777777" w:rsidR="00CA7D2C" w:rsidRPr="0050782B" w:rsidRDefault="00CA7D2C" w:rsidP="00A74D09">
                          <w:pPr>
                            <w:pStyle w:val="Twordpage"/>
                            <w:rPr>
                              <w:rFonts w:ascii="PT Sans Narrow" w:hAnsi="PT Sans Narrow"/>
                              <w:i w:val="0"/>
                            </w:rPr>
                          </w:pPr>
                          <w:r w:rsidRPr="00E11A6A">
                            <w:rPr>
                              <w:rFonts w:ascii="PT Sans Narrow" w:hAnsi="PT Sans Narrow"/>
                              <w:i w:val="0"/>
                              <w:sz w:val="22"/>
                              <w:szCs w:val="22"/>
                            </w:rPr>
                            <w:t>Лист</w:t>
                          </w:r>
                        </w:p>
                      </w:txbxContent>
                    </wps:txbx>
                    <wps:bodyPr rot="0" vert="horz" wrap="square" lIns="0" tIns="36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EDCD580" id="Text Box 1110" o:spid="_x0000_s1034" type="#_x0000_t202" style="position:absolute;margin-left:552.65pt;margin-top:782.45pt;width:28.35pt;height:19.85pt;z-index:251684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" filled="f" strokeweight="1pt">
              <v:textbox inset="0,1mm,0,0">
                <w:txbxContent>
                  <w:p w14:paraId="32548F48" w14:textId="77777777" w:rsidR="00CA7D2C" w:rsidRPr="0050782B" w:rsidRDefault="00CA7D2C" w:rsidP="00A74D09">
                    <w:pPr>
                      <w:pStyle w:val="Twordpage"/>
                      <w:rPr>
                        <w:rFonts w:ascii="PT Sans Narrow" w:hAnsi="PT Sans Narrow"/>
                        <w:i w:val="0"/>
                      </w:rPr>
                    </w:pPr>
                    <w:r w:rsidRPr="00E11A6A">
                      <w:rPr>
                        <w:rFonts w:ascii="PT Sans Narrow" w:hAnsi="PT Sans Narrow"/>
                        <w:i w:val="0"/>
                        <w:sz w:val="22"/>
                        <w:szCs w:val="22"/>
                      </w:rPr>
                      <w:t>Лист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5376" behindDoc="0" locked="1" layoutInCell="1" allowOverlap="1" wp14:anchorId="4A28D6F8" wp14:editId="1BCBBA25">
              <wp:simplePos x="0" y="0"/>
              <wp:positionH relativeFrom="page">
                <wp:posOffset>7019925</wp:posOffset>
              </wp:positionH>
              <wp:positionV relativeFrom="page">
                <wp:posOffset>10189210</wp:posOffset>
              </wp:positionV>
              <wp:extent cx="360000" cy="288000"/>
              <wp:effectExtent l="0" t="0" r="21590" b="17145"/>
              <wp:wrapNone/>
              <wp:docPr id="69" name="tbxPag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00" cy="28800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1397387D" w14:textId="72187405" w:rsidR="00CA7D2C" w:rsidRPr="000D3552" w:rsidRDefault="00CA7D2C" w:rsidP="00F13831">
                          <w:pPr>
                            <w:pStyle w:val="Gostframetext"/>
                            <w:jc w:val="center"/>
                            <w:rPr>
                              <w:rFonts w:ascii="PT Sans Narrow" w:hAnsi="PT Sans Narrow"/>
                              <w:sz w:val="22"/>
                              <w:szCs w:val="22"/>
                              <w:lang w:val="en-US"/>
                            </w:rPr>
                          </w:pPr>
                          <w:r w:rsidRPr="00E11A6A">
                            <w:rPr>
                              <w:rStyle w:val="a9"/>
                              <w:rFonts w:ascii="PT Sans Narrow" w:hAnsi="PT Sans Narrow"/>
                              <w:sz w:val="22"/>
                              <w:szCs w:val="22"/>
                            </w:rPr>
                            <w:fldChar w:fldCharType="begin"/>
                          </w:r>
                          <w:r w:rsidRPr="00E11A6A">
                            <w:rPr>
                              <w:rStyle w:val="a9"/>
                              <w:rFonts w:ascii="PT Sans Narrow" w:hAnsi="PT Sans Narrow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 w:rsidRPr="00E11A6A">
                            <w:rPr>
                              <w:rStyle w:val="a9"/>
                              <w:rFonts w:ascii="PT Sans Narrow" w:hAnsi="PT Sans Narrow"/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CE13F9">
                            <w:rPr>
                              <w:rStyle w:val="a9"/>
                              <w:rFonts w:ascii="PT Sans Narrow" w:hAnsi="PT Sans Narrow"/>
                              <w:noProof/>
                              <w:sz w:val="22"/>
                              <w:szCs w:val="22"/>
                            </w:rPr>
                            <w:t>4</w:t>
                          </w:r>
                          <w:r w:rsidRPr="00E11A6A">
                            <w:rPr>
                              <w:rStyle w:val="a9"/>
                              <w:rFonts w:ascii="PT Sans Narrow" w:hAnsi="PT Sans Narrow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36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A28D6F8" id="tbxPagn" o:spid="_x0000_s1035" type="#_x0000_t202" style="position:absolute;margin-left:552.75pt;margin-top:802.3pt;width:28.35pt;height:22.7pt;z-index:251685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" filled="f" strokeweight="1pt">
              <v:textbox inset="0,1mm,0,0">
                <w:txbxContent>
                  <w:p w14:paraId="1397387D" w14:textId="72187405" w:rsidR="00CA7D2C" w:rsidRPr="000D3552" w:rsidRDefault="00CA7D2C" w:rsidP="00F13831">
                    <w:pPr>
                      <w:pStyle w:val="Gostframetext"/>
                      <w:jc w:val="center"/>
                      <w:rPr>
                        <w:rFonts w:ascii="PT Sans Narrow" w:hAnsi="PT Sans Narrow"/>
                        <w:sz w:val="22"/>
                        <w:szCs w:val="22"/>
                        <w:lang w:val="en-US"/>
                      </w:rPr>
                    </w:pPr>
                    <w:r w:rsidRPr="00E11A6A">
                      <w:rPr>
                        <w:rStyle w:val="a9"/>
                        <w:rFonts w:ascii="PT Sans Narrow" w:hAnsi="PT Sans Narrow"/>
                        <w:sz w:val="22"/>
                        <w:szCs w:val="22"/>
                      </w:rPr>
                      <w:fldChar w:fldCharType="begin"/>
                    </w:r>
                    <w:r w:rsidRPr="00E11A6A">
                      <w:rPr>
                        <w:rStyle w:val="a9"/>
                        <w:rFonts w:ascii="PT Sans Narrow" w:hAnsi="PT Sans Narrow"/>
                        <w:sz w:val="22"/>
                        <w:szCs w:val="22"/>
                      </w:rPr>
                      <w:instrText xml:space="preserve"> PAGE </w:instrText>
                    </w:r>
                    <w:r w:rsidRPr="00E11A6A">
                      <w:rPr>
                        <w:rStyle w:val="a9"/>
                        <w:rFonts w:ascii="PT Sans Narrow" w:hAnsi="PT Sans Narrow"/>
                        <w:sz w:val="22"/>
                        <w:szCs w:val="22"/>
                      </w:rPr>
                      <w:fldChar w:fldCharType="separate"/>
                    </w:r>
                    <w:r w:rsidR="00CE13F9">
                      <w:rPr>
                        <w:rStyle w:val="a9"/>
                        <w:rFonts w:ascii="PT Sans Narrow" w:hAnsi="PT Sans Narrow"/>
                        <w:noProof/>
                        <w:sz w:val="22"/>
                        <w:szCs w:val="22"/>
                      </w:rPr>
                      <w:t>4</w:t>
                    </w:r>
                    <w:r w:rsidRPr="00E11A6A">
                      <w:rPr>
                        <w:rStyle w:val="a9"/>
                        <w:rFonts w:ascii="PT Sans Narrow" w:hAnsi="PT Sans Narrow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3568" behindDoc="0" locked="0" layoutInCell="1" allowOverlap="1" wp14:anchorId="71B0CCF1" wp14:editId="26B33FE6">
              <wp:simplePos x="0" y="0"/>
              <wp:positionH relativeFrom="page">
                <wp:posOffset>1423670</wp:posOffset>
              </wp:positionH>
              <wp:positionV relativeFrom="page">
                <wp:posOffset>10120630</wp:posOffset>
              </wp:positionV>
              <wp:extent cx="360045" cy="179705"/>
              <wp:effectExtent l="0" t="0" r="20955" b="10795"/>
              <wp:wrapNone/>
              <wp:docPr id="68" name="tbxIzml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71DD97A5" w14:textId="77777777" w:rsidR="00CA7D2C" w:rsidRPr="00FA5728" w:rsidRDefault="00CA7D2C" w:rsidP="00A74D09">
                          <w:pPr>
                            <w:pStyle w:val="Twordizme"/>
                          </w:pP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1B0CCF1" id="tbxIzml" o:spid="_x0000_s1036" type="#_x0000_t202" style="position:absolute;margin-left:112.1pt;margin-top:796.9pt;width:28.35pt;height:14.15pt;z-index:251693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" filled="f" strokeweight="1pt">
              <v:textbox inset="0,.5mm,0,0">
                <w:txbxContent>
                  <w:p w14:paraId="71DD97A5" w14:textId="77777777" w:rsidR="00CA7D2C" w:rsidRPr="00FA5728" w:rsidRDefault="00CA7D2C" w:rsidP="00A74D09">
                    <w:pPr>
                      <w:pStyle w:val="Twordizme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9472" behindDoc="0" locked="0" layoutInCell="1" allowOverlap="1" wp14:anchorId="45A72841" wp14:editId="38C02D51">
              <wp:simplePos x="0" y="0"/>
              <wp:positionH relativeFrom="page">
                <wp:posOffset>2682240</wp:posOffset>
              </wp:positionH>
              <wp:positionV relativeFrom="page">
                <wp:posOffset>9942195</wp:posOffset>
              </wp:positionV>
              <wp:extent cx="0" cy="539750"/>
              <wp:effectExtent l="0" t="0" r="19050" b="31750"/>
              <wp:wrapNone/>
              <wp:docPr id="66" name="Line 11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3975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37DFAFAA" id="Line 1120" o:spid="_x0000_s1026" style="position:absolute;z-index:251689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1.2pt,782.85pt" to="211.2pt,82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" strokeweight="1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8448" behindDoc="0" locked="0" layoutInCell="1" allowOverlap="1" wp14:anchorId="3F973EE3" wp14:editId="285468BA">
              <wp:simplePos x="0" y="0"/>
              <wp:positionH relativeFrom="page">
                <wp:posOffset>2143760</wp:posOffset>
              </wp:positionH>
              <wp:positionV relativeFrom="page">
                <wp:posOffset>9942195</wp:posOffset>
              </wp:positionV>
              <wp:extent cx="0" cy="539750"/>
              <wp:effectExtent l="10160" t="7620" r="8890" b="14605"/>
              <wp:wrapNone/>
              <wp:docPr id="65" name="Line 11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3975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72DCD4E8" id="Line 1119" o:spid="_x0000_s1026" style="position:absolute;z-index:251688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8.8pt,782.85pt" to="168.8pt,82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" strokeweight="1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7424" behindDoc="0" locked="0" layoutInCell="1" allowOverlap="1" wp14:anchorId="49426E61" wp14:editId="14914BAB">
              <wp:simplePos x="0" y="0"/>
              <wp:positionH relativeFrom="page">
                <wp:posOffset>1423670</wp:posOffset>
              </wp:positionH>
              <wp:positionV relativeFrom="page">
                <wp:posOffset>9942195</wp:posOffset>
              </wp:positionV>
              <wp:extent cx="0" cy="539750"/>
              <wp:effectExtent l="0" t="0" r="19050" b="31750"/>
              <wp:wrapNone/>
              <wp:docPr id="64" name="Line 11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3975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  <a:headEnd/>
                        <a:tailEnd/>
                      </a:ln>
                      <a:extLst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32C76C2F" id="Line 1118" o:spid="_x0000_s1026" style="position:absolute;z-index:251687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12.1pt,782.85pt" to="112.1pt,82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" strokecolor="black [3213]" strokeweight="1pt">
              <v:stroke joinstyle="miter"/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6400" behindDoc="0" locked="0" layoutInCell="1" allowOverlap="1" wp14:anchorId="25109D17" wp14:editId="09673727">
              <wp:simplePos x="0" y="0"/>
              <wp:positionH relativeFrom="page">
                <wp:posOffset>1063625</wp:posOffset>
              </wp:positionH>
              <wp:positionV relativeFrom="page">
                <wp:posOffset>9942195</wp:posOffset>
              </wp:positionV>
              <wp:extent cx="0" cy="539750"/>
              <wp:effectExtent l="0" t="0" r="19050" b="31750"/>
              <wp:wrapNone/>
              <wp:docPr id="63" name="Line 11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3975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6D5A95B9" id="Line 1117" o:spid="_x0000_s1026" style="position:absolute;z-index:251686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3.75pt,782.85pt" to="83.75pt,82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" strokeweight="1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7184" behindDoc="0" locked="0" layoutInCell="1" allowOverlap="1" wp14:anchorId="57BB84B2" wp14:editId="4FDE7CFA">
              <wp:simplePos x="0" y="0"/>
              <wp:positionH relativeFrom="page">
                <wp:posOffset>1783715</wp:posOffset>
              </wp:positionH>
              <wp:positionV relativeFrom="page">
                <wp:posOffset>10120630</wp:posOffset>
              </wp:positionV>
              <wp:extent cx="360045" cy="179705"/>
              <wp:effectExtent l="12065" t="14605" r="8890" b="15240"/>
              <wp:wrapNone/>
              <wp:docPr id="62" name="tbxNdoc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3A0D3BDC" w14:textId="77777777" w:rsidR="00CA7D2C" w:rsidRPr="00DF2469" w:rsidRDefault="00CA7D2C" w:rsidP="00A74D09">
                          <w:pPr>
                            <w:pStyle w:val="Twordizme"/>
                            <w:rPr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7BB84B2" id="tbxNdoc" o:spid="_x0000_s1037" type="#_x0000_t202" style="position:absolute;margin-left:140.45pt;margin-top:796.9pt;width:28.35pt;height:14.15pt;z-index:251677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" filled="f" strokeweight="1pt">
              <v:textbox inset="0,.5mm,0,0">
                <w:txbxContent>
                  <w:p w14:paraId="3A0D3BDC" w14:textId="77777777" w:rsidR="00CA7D2C" w:rsidRPr="00DF2469" w:rsidRDefault="00CA7D2C" w:rsidP="00A74D09">
                    <w:pPr>
                      <w:pStyle w:val="Twordizme"/>
                      <w:rPr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5136" behindDoc="0" locked="0" layoutInCell="1" allowOverlap="1" wp14:anchorId="256D5445" wp14:editId="6E469F8C">
              <wp:simplePos x="0" y="0"/>
              <wp:positionH relativeFrom="page">
                <wp:posOffset>1063625</wp:posOffset>
              </wp:positionH>
              <wp:positionV relativeFrom="page">
                <wp:posOffset>10120630</wp:posOffset>
              </wp:positionV>
              <wp:extent cx="360045" cy="179705"/>
              <wp:effectExtent l="6350" t="14605" r="14605" b="15240"/>
              <wp:wrapNone/>
              <wp:docPr id="61" name="tbxIzm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27231ADD" w14:textId="77777777" w:rsidR="00CA7D2C" w:rsidRPr="0010719F" w:rsidRDefault="00CA7D2C" w:rsidP="0010719F"/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56D5445" id="tbxIzmk" o:spid="_x0000_s1038" type="#_x0000_t202" style="position:absolute;margin-left:83.75pt;margin-top:796.9pt;width:28.35pt;height:14.15pt;z-index:25167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" filled="f" strokeweight="1pt">
              <v:textbox inset="0,.5mm,0,0">
                <w:txbxContent>
                  <w:p w14:paraId="27231ADD" w14:textId="77777777" w:rsidR="00CA7D2C" w:rsidRPr="0010719F" w:rsidRDefault="00CA7D2C" w:rsidP="0010719F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5616" behindDoc="0" locked="0" layoutInCell="1" allowOverlap="1" wp14:anchorId="2663BED0" wp14:editId="5B9BFC44">
              <wp:simplePos x="0" y="0"/>
              <wp:positionH relativeFrom="page">
                <wp:posOffset>1783715</wp:posOffset>
              </wp:positionH>
              <wp:positionV relativeFrom="page">
                <wp:posOffset>9942195</wp:posOffset>
              </wp:positionV>
              <wp:extent cx="0" cy="539750"/>
              <wp:effectExtent l="12065" t="7620" r="6985" b="14605"/>
              <wp:wrapNone/>
              <wp:docPr id="60" name="Line 11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3975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6A02F098" id="Line 1126" o:spid="_x0000_s1026" style="position:absolute;z-index:251695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40.45pt,782.85pt" to="140.45pt,82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" strokeweight="1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3328" behindDoc="0" locked="0" layoutInCell="1" allowOverlap="1" wp14:anchorId="0A299A38" wp14:editId="790DFDD4">
              <wp:simplePos x="0" y="0"/>
              <wp:positionH relativeFrom="page">
                <wp:posOffset>3275965</wp:posOffset>
              </wp:positionH>
              <wp:positionV relativeFrom="page">
                <wp:posOffset>10115550</wp:posOffset>
              </wp:positionV>
              <wp:extent cx="3617595" cy="269875"/>
              <wp:effectExtent l="0" t="0" r="2540" b="0"/>
              <wp:wrapNone/>
              <wp:docPr id="59" name="tbxOboz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7595" cy="269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47BFF1" w14:textId="77777777" w:rsidR="00CA7D2C" w:rsidRPr="007778F4" w:rsidRDefault="00CA7D2C" w:rsidP="00EB5422">
                          <w:pPr>
                            <w:pStyle w:val="Gostframetext"/>
                            <w:jc w:val="center"/>
                            <w:rPr>
                              <w:rFonts w:ascii="PT Sans Narrow" w:hAnsi="PT Sans Narrow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PT Sans Narrow" w:hAnsi="PT Sans Narrow"/>
                              <w:sz w:val="32"/>
                              <w:szCs w:val="32"/>
                            </w:rPr>
                            <w:t>1191-ПЗ2</w:t>
                          </w:r>
                        </w:p>
                        <w:p w14:paraId="539B6E8B" w14:textId="77777777" w:rsidR="00CA7D2C" w:rsidRPr="00F13831" w:rsidRDefault="00CA7D2C" w:rsidP="00F13831">
                          <w:pPr>
                            <w:pStyle w:val="Gostframetext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A299A38" id="tbxOboz" o:spid="_x0000_s1039" type="#_x0000_t202" style="position:absolute;margin-left:257.95pt;margin-top:796.5pt;width:284.85pt;height:21.25pt;z-index:251683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" filled="f" stroked="f">
              <v:textbox inset=",0,,0">
                <w:txbxContent>
                  <w:p w14:paraId="5847BFF1" w14:textId="77777777" w:rsidR="00CA7D2C" w:rsidRPr="007778F4" w:rsidRDefault="00CA7D2C" w:rsidP="00EB5422">
                    <w:pPr>
                      <w:pStyle w:val="Gostframetext"/>
                      <w:jc w:val="center"/>
                      <w:rPr>
                        <w:rFonts w:ascii="PT Sans Narrow" w:hAnsi="PT Sans Narrow"/>
                        <w:sz w:val="32"/>
                        <w:szCs w:val="32"/>
                      </w:rPr>
                    </w:pPr>
                    <w:r>
                      <w:rPr>
                        <w:rFonts w:ascii="PT Sans Narrow" w:hAnsi="PT Sans Narrow"/>
                        <w:sz w:val="32"/>
                        <w:szCs w:val="32"/>
                      </w:rPr>
                      <w:t>1191-ПЗ2</w:t>
                    </w:r>
                  </w:p>
                  <w:p w14:paraId="539B6E8B" w14:textId="77777777" w:rsidR="00CA7D2C" w:rsidRPr="00F13831" w:rsidRDefault="00CA7D2C" w:rsidP="00F13831">
                    <w:pPr>
                      <w:pStyle w:val="Gostframetext"/>
                      <w:jc w:val="center"/>
                      <w:rPr>
                        <w:sz w:val="32"/>
                        <w:szCs w:val="3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EA9606" w14:textId="77777777" w:rsidR="00CA7D2C" w:rsidRDefault="00CA7D2C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71040" behindDoc="0" locked="1" layoutInCell="1" allowOverlap="1" wp14:anchorId="0B891C01" wp14:editId="260409E3">
              <wp:simplePos x="0" y="0"/>
              <wp:positionH relativeFrom="page">
                <wp:posOffset>720090</wp:posOffset>
              </wp:positionH>
              <wp:positionV relativeFrom="page">
                <wp:posOffset>9409430</wp:posOffset>
              </wp:positionV>
              <wp:extent cx="2339340" cy="0"/>
              <wp:effectExtent l="15240" t="8255" r="7620" b="10795"/>
              <wp:wrapNone/>
              <wp:docPr id="53" name="Line 9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33934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0FE19683" id="Line 982" o:spid="_x0000_s1026" style="position:absolute;z-index:251671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7pt,740.9pt" to="240.9pt,74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" strokeweight="1pt"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016" behindDoc="0" locked="1" layoutInCell="1" allowOverlap="1" wp14:anchorId="03FC13CC" wp14:editId="789033C6">
              <wp:simplePos x="0" y="0"/>
              <wp:positionH relativeFrom="page">
                <wp:posOffset>721360</wp:posOffset>
              </wp:positionH>
              <wp:positionV relativeFrom="page">
                <wp:posOffset>9227820</wp:posOffset>
              </wp:positionV>
              <wp:extent cx="2339340" cy="0"/>
              <wp:effectExtent l="6985" t="7620" r="6350" b="11430"/>
              <wp:wrapNone/>
              <wp:docPr id="52" name="Line 9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33934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32D16B57" id="Line 981" o:spid="_x0000_s1026" style="position:absolute;z-index:251670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8pt,726.6pt" to="241pt,72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" strokeweight="1pt"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992" behindDoc="0" locked="0" layoutInCell="1" allowOverlap="1" wp14:anchorId="4F1F3BC0" wp14:editId="7C44024C">
              <wp:simplePos x="0" y="0"/>
              <wp:positionH relativeFrom="page">
                <wp:posOffset>2160270</wp:posOffset>
              </wp:positionH>
              <wp:positionV relativeFrom="page">
                <wp:posOffset>9229725</wp:posOffset>
              </wp:positionV>
              <wp:extent cx="539750" cy="179705"/>
              <wp:effectExtent l="0" t="0" r="0" b="1270"/>
              <wp:wrapNone/>
              <wp:docPr id="51" name="tbxNdoc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239DFA" w14:textId="77777777" w:rsidR="00CA7D2C" w:rsidRPr="009E5C45" w:rsidRDefault="00CA7D2C" w:rsidP="00B25C57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1F3BC0" id="_x0000_t202" coordsize="21600,21600" o:spt="202" path="m,l,21600r21600,l21600,xe">
              <v:stroke joinstyle="miter"/>
              <v:path gradientshapeok="t" o:connecttype="rect"/>
            </v:shapetype>
            <v:shape id="_x0000_s1040" type="#_x0000_t202" style="position:absolute;margin-left:170.1pt;margin-top:726.75pt;width:42.5pt;height:14.15pt;z-index:251668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" filled="f" stroked="f" strokeweight=".5pt">
              <v:textbox inset="0,.5mm,0,0">
                <w:txbxContent>
                  <w:p w14:paraId="71239DFA" w14:textId="77777777" w:rsidR="00CA7D2C" w:rsidRPr="009E5C45" w:rsidRDefault="00CA7D2C" w:rsidP="00B25C57">
                    <w:pPr>
                      <w:jc w:val="center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58191DBC" wp14:editId="5696A683">
              <wp:simplePos x="0" y="0"/>
              <wp:positionH relativeFrom="page">
                <wp:posOffset>709930</wp:posOffset>
              </wp:positionH>
              <wp:positionV relativeFrom="page">
                <wp:posOffset>9410065</wp:posOffset>
              </wp:positionV>
              <wp:extent cx="2339340" cy="0"/>
              <wp:effectExtent l="0" t="0" r="0" b="635"/>
              <wp:wrapNone/>
              <wp:docPr id="50" name="Line 9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339340" cy="0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46DD434E" id="Line 979" o:spid="_x0000_s1026" style="position:absolute;z-index:25166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5.9pt,740.95pt" to="240.1pt,74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" stroked="f" strokeweight="1.5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944" behindDoc="0" locked="1" layoutInCell="1" allowOverlap="1" wp14:anchorId="6C7EDB09" wp14:editId="59A5D43D">
              <wp:simplePos x="0" y="0"/>
              <wp:positionH relativeFrom="page">
                <wp:posOffset>1440180</wp:posOffset>
              </wp:positionH>
              <wp:positionV relativeFrom="page">
                <wp:posOffset>9037320</wp:posOffset>
              </wp:positionV>
              <wp:extent cx="0" cy="1440180"/>
              <wp:effectExtent l="11430" t="7620" r="7620" b="9525"/>
              <wp:wrapNone/>
              <wp:docPr id="49" name="Line 9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44018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3485E9D5" id="Line 978" o:spid="_x0000_s1026" style="position:absolute;z-index:2516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13.4pt,711.6pt" to="113.4pt,8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" strokeweight="1pt"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920" behindDoc="0" locked="1" layoutInCell="1" allowOverlap="1" wp14:anchorId="49CC1E9F" wp14:editId="36BF9A45">
              <wp:simplePos x="0" y="0"/>
              <wp:positionH relativeFrom="page">
                <wp:posOffset>1752600</wp:posOffset>
              </wp:positionH>
              <wp:positionV relativeFrom="page">
                <wp:posOffset>9037320</wp:posOffset>
              </wp:positionV>
              <wp:extent cx="0" cy="539750"/>
              <wp:effectExtent l="9525" t="7620" r="9525" b="14605"/>
              <wp:wrapNone/>
              <wp:docPr id="48" name="Line 9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3975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17085949" id="Line 977" o:spid="_x0000_s1026" style="position:absolute;z-index:25166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38pt,711.6pt" to="138pt,75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" strokeweight="1pt"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896" behindDoc="0" locked="0" layoutInCell="1" allowOverlap="1" wp14:anchorId="6F8E211B" wp14:editId="3A98F30F">
              <wp:simplePos x="0" y="0"/>
              <wp:positionH relativeFrom="page">
                <wp:posOffset>1430020</wp:posOffset>
              </wp:positionH>
              <wp:positionV relativeFrom="page">
                <wp:posOffset>9229725</wp:posOffset>
              </wp:positionV>
              <wp:extent cx="360045" cy="179705"/>
              <wp:effectExtent l="1270" t="0" r="635" b="1270"/>
              <wp:wrapNone/>
              <wp:docPr id="47" name="tbxIzml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09A4AD" w14:textId="29C6F8A3" w:rsidR="00CA7D2C" w:rsidRPr="00420344" w:rsidRDefault="00420344" w:rsidP="00B25C57">
                          <w:pPr>
                            <w:jc w:val="center"/>
                            <w:rPr>
                              <w:rFonts w:ascii="PT Sans Narrow" w:hAnsi="PT Sans Narrow"/>
                            </w:rPr>
                          </w:pPr>
                          <w:r w:rsidRPr="00420344">
                            <w:rPr>
                              <w:rFonts w:ascii="PT Sans Narrow" w:hAnsi="PT Sans Narrow"/>
                            </w:rPr>
                            <w:t>Зам.</w:t>
                          </w: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F8E211B" id="_x0000_s1041" type="#_x0000_t202" style="position:absolute;margin-left:112.6pt;margin-top:726.75pt;width:28.35pt;height:14.15pt;z-index: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" stroked="f" strokeweight=".5pt">
              <v:textbox inset="0,.5mm,0,0">
                <w:txbxContent>
                  <w:p w14:paraId="3909A4AD" w14:textId="29C6F8A3" w:rsidR="00CA7D2C" w:rsidRPr="00420344" w:rsidRDefault="00420344" w:rsidP="00B25C57">
                    <w:pPr>
                      <w:jc w:val="center"/>
                      <w:rPr>
                        <w:rFonts w:ascii="PT Sans Narrow" w:hAnsi="PT Sans Narrow"/>
                      </w:rPr>
                    </w:pPr>
                    <w:r w:rsidRPr="00420344">
                      <w:rPr>
                        <w:rFonts w:ascii="PT Sans Narrow" w:hAnsi="PT Sans Narrow"/>
                      </w:rPr>
                      <w:t>Зам.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872" behindDoc="0" locked="1" layoutInCell="1" allowOverlap="1" wp14:anchorId="18B14FCF" wp14:editId="654F6501">
              <wp:simplePos x="0" y="0"/>
              <wp:positionH relativeFrom="page">
                <wp:posOffset>721360</wp:posOffset>
              </wp:positionH>
              <wp:positionV relativeFrom="page">
                <wp:posOffset>9037320</wp:posOffset>
              </wp:positionV>
              <wp:extent cx="6659880" cy="0"/>
              <wp:effectExtent l="6985" t="7620" r="10160" b="11430"/>
              <wp:wrapNone/>
              <wp:docPr id="46" name="Line 9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988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4482B626" id="Line 975" o:spid="_x0000_s1026" style="position:absolute;z-index: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8pt,711.6pt" to="581.2pt,7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191FQIAACw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" strokeweight="1pt"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848" behindDoc="0" locked="1" layoutInCell="1" allowOverlap="1" wp14:anchorId="31E2C908" wp14:editId="6447006F">
              <wp:simplePos x="0" y="0"/>
              <wp:positionH relativeFrom="page">
                <wp:posOffset>720090</wp:posOffset>
              </wp:positionH>
              <wp:positionV relativeFrom="page">
                <wp:posOffset>9577070</wp:posOffset>
              </wp:positionV>
              <wp:extent cx="6659880" cy="635"/>
              <wp:effectExtent l="15240" t="13970" r="11430" b="13970"/>
              <wp:wrapNone/>
              <wp:docPr id="45" name="Line 97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spect="1" noChangeShapeType="1"/>
                    </wps:cNvCnPr>
                    <wps:spPr bwMode="auto">
                      <a:xfrm>
                        <a:off x="0" y="0"/>
                        <a:ext cx="6659880" cy="635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3C6F7829" id="Line 974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7pt,754.1pt" to="581.1pt,7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" strokeweight="1pt">
              <o:lock v:ext="edit" aspectratio="t"/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824" behindDoc="0" locked="1" layoutInCell="1" allowOverlap="1" wp14:anchorId="12E89BF0" wp14:editId="00B2F21A">
              <wp:simplePos x="0" y="0"/>
              <wp:positionH relativeFrom="page">
                <wp:posOffset>3060700</wp:posOffset>
              </wp:positionH>
              <wp:positionV relativeFrom="page">
                <wp:posOffset>9037320</wp:posOffset>
              </wp:positionV>
              <wp:extent cx="0" cy="1440180"/>
              <wp:effectExtent l="12700" t="7620" r="6350" b="9525"/>
              <wp:wrapNone/>
              <wp:docPr id="44" name="Line 9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44018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35FB7EBD" id="Line 973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41pt,711.6pt" to="241pt,8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" strokeweight="1pt"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1" layoutInCell="1" allowOverlap="1" wp14:anchorId="6BFE6D7D" wp14:editId="1ABB4E66">
              <wp:simplePos x="0" y="0"/>
              <wp:positionH relativeFrom="page">
                <wp:posOffset>2700655</wp:posOffset>
              </wp:positionH>
              <wp:positionV relativeFrom="page">
                <wp:posOffset>9037320</wp:posOffset>
              </wp:positionV>
              <wp:extent cx="0" cy="1440180"/>
              <wp:effectExtent l="14605" t="7620" r="13970" b="9525"/>
              <wp:wrapNone/>
              <wp:docPr id="43" name="Line 9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44018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2B5E3158" id="Line 972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2.65pt,711.6pt" to="212.65pt,8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" strokeweight="1pt"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1" layoutInCell="1" allowOverlap="1" wp14:anchorId="1EBB52FB" wp14:editId="136B3C4E">
              <wp:simplePos x="0" y="0"/>
              <wp:positionH relativeFrom="page">
                <wp:posOffset>2160270</wp:posOffset>
              </wp:positionH>
              <wp:positionV relativeFrom="page">
                <wp:posOffset>9037320</wp:posOffset>
              </wp:positionV>
              <wp:extent cx="0" cy="1440180"/>
              <wp:effectExtent l="7620" t="7620" r="11430" b="9525"/>
              <wp:wrapNone/>
              <wp:docPr id="42" name="Line 9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44018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5693083A" id="Line 971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70.1pt,711.6pt" to="170.1pt,8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" strokeweight="1pt"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1" layoutInCell="1" allowOverlap="1" wp14:anchorId="13F53D01" wp14:editId="4231F979">
              <wp:simplePos x="0" y="0"/>
              <wp:positionH relativeFrom="page">
                <wp:posOffset>1080135</wp:posOffset>
              </wp:positionH>
              <wp:positionV relativeFrom="page">
                <wp:posOffset>9037320</wp:posOffset>
              </wp:positionV>
              <wp:extent cx="0" cy="539750"/>
              <wp:effectExtent l="13335" t="7620" r="15240" b="14605"/>
              <wp:wrapNone/>
              <wp:docPr id="41" name="Line 9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3975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5A75EFC5" id="Line 970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5.05pt,711.6pt" to="85.05pt,75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" strokeweight="1pt"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1" layoutInCell="1" allowOverlap="1" wp14:anchorId="123C73F2" wp14:editId="3438CE5A">
              <wp:simplePos x="0" y="0"/>
              <wp:positionH relativeFrom="page">
                <wp:posOffset>3060700</wp:posOffset>
              </wp:positionH>
              <wp:positionV relativeFrom="page">
                <wp:posOffset>9577070</wp:posOffset>
              </wp:positionV>
              <wp:extent cx="2484120" cy="897255"/>
              <wp:effectExtent l="3175" t="4445" r="0" b="3175"/>
              <wp:wrapNone/>
              <wp:docPr id="40" name="tbxNaim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4120" cy="897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87B4F52" w14:textId="77777777" w:rsidR="00CA7D2C" w:rsidRDefault="00CA7D2C" w:rsidP="002E3E3D">
                          <w:pPr>
                            <w:spacing w:line="280" w:lineRule="exact"/>
                            <w:rPr>
                              <w:szCs w:val="22"/>
                            </w:rPr>
                          </w:pPr>
                        </w:p>
                        <w:p w14:paraId="2D9EE205" w14:textId="77777777" w:rsidR="00CA7D2C" w:rsidRDefault="00CA7D2C" w:rsidP="002E3E3D">
                          <w:pPr>
                            <w:spacing w:line="280" w:lineRule="exact"/>
                            <w:rPr>
                              <w:szCs w:val="22"/>
                            </w:rPr>
                          </w:pPr>
                        </w:p>
                        <w:p w14:paraId="43519C94" w14:textId="77777777" w:rsidR="00CA7D2C" w:rsidRPr="00E11A6A" w:rsidRDefault="00CA7D2C" w:rsidP="002E3E3D">
                          <w:pPr>
                            <w:pStyle w:val="Gostframetext"/>
                            <w:spacing w:line="280" w:lineRule="exact"/>
                            <w:jc w:val="center"/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  <w:t>Пояснительная записка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23C73F2" id="tbxNaim" o:spid="_x0000_s1042" type="#_x0000_t202" style="position:absolute;margin-left:241pt;margin-top:754.1pt;width:195.6pt;height:70.6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" filled="f" stroked="f" strokecolor="red">
              <v:textbox inset="0,0,0,0">
                <w:txbxContent>
                  <w:p w14:paraId="787B4F52" w14:textId="77777777" w:rsidR="00CA7D2C" w:rsidRDefault="00CA7D2C" w:rsidP="002E3E3D">
                    <w:pPr>
                      <w:spacing w:line="280" w:lineRule="exact"/>
                      <w:rPr>
                        <w:szCs w:val="22"/>
                      </w:rPr>
                    </w:pPr>
                  </w:p>
                  <w:p w14:paraId="2D9EE205" w14:textId="77777777" w:rsidR="00CA7D2C" w:rsidRDefault="00CA7D2C" w:rsidP="002E3E3D">
                    <w:pPr>
                      <w:spacing w:line="280" w:lineRule="exact"/>
                      <w:rPr>
                        <w:szCs w:val="22"/>
                      </w:rPr>
                    </w:pPr>
                  </w:p>
                  <w:p w14:paraId="43519C94" w14:textId="77777777" w:rsidR="00CA7D2C" w:rsidRPr="00E11A6A" w:rsidRDefault="00CA7D2C" w:rsidP="002E3E3D">
                    <w:pPr>
                      <w:pStyle w:val="Gostframetext"/>
                      <w:spacing w:line="280" w:lineRule="exact"/>
                      <w:jc w:val="center"/>
                      <w:rPr>
                        <w:rFonts w:ascii="PT Sans Narrow" w:hAnsi="PT Sans Narrow"/>
                        <w:sz w:val="22"/>
                        <w:szCs w:val="22"/>
                      </w:rPr>
                    </w:pPr>
                    <w:r>
                      <w:rPr>
                        <w:rFonts w:ascii="PT Sans Narrow" w:hAnsi="PT Sans Narrow"/>
                        <w:sz w:val="22"/>
                        <w:szCs w:val="22"/>
                      </w:rPr>
                      <w:t>Пояснительная записка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1" layoutInCell="1" allowOverlap="1" wp14:anchorId="02511875" wp14:editId="7C23F819">
              <wp:simplePos x="0" y="0"/>
              <wp:positionH relativeFrom="page">
                <wp:posOffset>5580380</wp:posOffset>
              </wp:positionH>
              <wp:positionV relativeFrom="page">
                <wp:posOffset>9757410</wp:posOffset>
              </wp:positionV>
              <wp:extent cx="539750" cy="179705"/>
              <wp:effectExtent l="8255" t="13335" r="13970" b="6985"/>
              <wp:wrapNone/>
              <wp:docPr id="39" name="tbxLit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283E3D75" w14:textId="77777777" w:rsidR="00CA7D2C" w:rsidRPr="00E11A6A" w:rsidRDefault="00CA7D2C" w:rsidP="00EB2D1A">
                          <w:pPr>
                            <w:spacing w:line="240" w:lineRule="exact"/>
                            <w:jc w:val="center"/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</w:pPr>
                          <w:r w:rsidRPr="00E11A6A"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  <w:t>П</w:t>
                          </w:r>
                        </w:p>
                        <w:p w14:paraId="76C87F6D" w14:textId="77777777" w:rsidR="00CA7D2C" w:rsidRPr="0020303B" w:rsidRDefault="00CA7D2C" w:rsidP="00B25C57">
                          <w:pPr>
                            <w:pStyle w:val="Gostframetext"/>
                            <w:jc w:val="center"/>
                            <w:rPr>
                              <w:rFonts w:ascii="PT Sans" w:hAnsi="PT Sans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2511875" id="tbxLite" o:spid="_x0000_s1043" type="#_x0000_t202" style="position:absolute;margin-left:439.4pt;margin-top:768.3pt;width:42.5pt;height:14.1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" filled="f" strokeweight="1pt">
              <v:textbox inset="0,.5mm,0,0">
                <w:txbxContent>
                  <w:p w14:paraId="283E3D75" w14:textId="77777777" w:rsidR="00CA7D2C" w:rsidRPr="00E11A6A" w:rsidRDefault="00CA7D2C" w:rsidP="00EB2D1A">
                    <w:pPr>
                      <w:spacing w:line="240" w:lineRule="exact"/>
                      <w:jc w:val="center"/>
                      <w:rPr>
                        <w:rFonts w:ascii="PT Sans Narrow" w:hAnsi="PT Sans Narrow"/>
                        <w:sz w:val="22"/>
                        <w:szCs w:val="22"/>
                      </w:rPr>
                    </w:pPr>
                    <w:r w:rsidRPr="00E11A6A">
                      <w:rPr>
                        <w:rFonts w:ascii="PT Sans Narrow" w:hAnsi="PT Sans Narrow"/>
                        <w:sz w:val="22"/>
                        <w:szCs w:val="22"/>
                      </w:rPr>
                      <w:t>П</w:t>
                    </w:r>
                  </w:p>
                  <w:p w14:paraId="76C87F6D" w14:textId="77777777" w:rsidR="00CA7D2C" w:rsidRPr="0020303B" w:rsidRDefault="00CA7D2C" w:rsidP="00B25C57">
                    <w:pPr>
                      <w:pStyle w:val="Gostframetext"/>
                      <w:jc w:val="center"/>
                      <w:rPr>
                        <w:rFonts w:ascii="PT Sans" w:hAnsi="PT Sans"/>
                        <w:lang w:val="en-US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1" layoutInCell="1" allowOverlap="1" wp14:anchorId="0AF1CEC0" wp14:editId="799542EF">
              <wp:simplePos x="0" y="0"/>
              <wp:positionH relativeFrom="page">
                <wp:posOffset>6120130</wp:posOffset>
              </wp:positionH>
              <wp:positionV relativeFrom="page">
                <wp:posOffset>9757410</wp:posOffset>
              </wp:positionV>
              <wp:extent cx="539750" cy="179705"/>
              <wp:effectExtent l="14605" t="13335" r="7620" b="6985"/>
              <wp:wrapNone/>
              <wp:docPr id="38" name="tbxPag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5916286D" w14:textId="0126E0CB" w:rsidR="00CA7D2C" w:rsidRPr="004C79CD" w:rsidRDefault="00CA7D2C" w:rsidP="00EB2D1A">
                          <w:pPr>
                            <w:pStyle w:val="Gostframetext"/>
                            <w:spacing w:line="240" w:lineRule="exact"/>
                            <w:jc w:val="center"/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</w:pPr>
                          <w:r w:rsidRPr="004C79CD">
                            <w:rPr>
                              <w:rStyle w:val="a9"/>
                              <w:rFonts w:ascii="PT Sans Narrow" w:hAnsi="PT Sans Narrow"/>
                              <w:sz w:val="22"/>
                              <w:szCs w:val="22"/>
                            </w:rPr>
                            <w:fldChar w:fldCharType="begin"/>
                          </w:r>
                          <w:r w:rsidRPr="004C79CD">
                            <w:rPr>
                              <w:rStyle w:val="a9"/>
                              <w:rFonts w:ascii="PT Sans Narrow" w:hAnsi="PT Sans Narrow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 w:rsidRPr="004C79CD">
                            <w:rPr>
                              <w:rStyle w:val="a9"/>
                              <w:rFonts w:ascii="PT Sans Narrow" w:hAnsi="PT Sans Narrow"/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CE13F9">
                            <w:rPr>
                              <w:rStyle w:val="a9"/>
                              <w:rFonts w:ascii="PT Sans Narrow" w:hAnsi="PT Sans Narrow"/>
                              <w:noProof/>
                              <w:sz w:val="22"/>
                              <w:szCs w:val="22"/>
                            </w:rPr>
                            <w:t>1</w:t>
                          </w:r>
                          <w:r w:rsidRPr="004C79CD">
                            <w:rPr>
                              <w:rStyle w:val="a9"/>
                              <w:rFonts w:ascii="PT Sans Narrow" w:hAnsi="PT Sans Narrow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AF1CEC0" id="tbxPage" o:spid="_x0000_s1044" type="#_x0000_t202" style="position:absolute;margin-left:481.9pt;margin-top:768.3pt;width:42.5pt;height:14.1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" filled="f" strokeweight="1pt">
              <v:textbox inset="0,.5mm,0,0">
                <w:txbxContent>
                  <w:p w14:paraId="5916286D" w14:textId="0126E0CB" w:rsidR="00CA7D2C" w:rsidRPr="004C79CD" w:rsidRDefault="00CA7D2C" w:rsidP="00EB2D1A">
                    <w:pPr>
                      <w:pStyle w:val="Gostframetext"/>
                      <w:spacing w:line="240" w:lineRule="exact"/>
                      <w:jc w:val="center"/>
                      <w:rPr>
                        <w:rFonts w:ascii="PT Sans Narrow" w:hAnsi="PT Sans Narrow"/>
                        <w:sz w:val="22"/>
                        <w:szCs w:val="22"/>
                      </w:rPr>
                    </w:pPr>
                    <w:r w:rsidRPr="004C79CD">
                      <w:rPr>
                        <w:rStyle w:val="a9"/>
                        <w:rFonts w:ascii="PT Sans Narrow" w:hAnsi="PT Sans Narrow"/>
                        <w:sz w:val="22"/>
                        <w:szCs w:val="22"/>
                      </w:rPr>
                      <w:fldChar w:fldCharType="begin"/>
                    </w:r>
                    <w:r w:rsidRPr="004C79CD">
                      <w:rPr>
                        <w:rStyle w:val="a9"/>
                        <w:rFonts w:ascii="PT Sans Narrow" w:hAnsi="PT Sans Narrow"/>
                        <w:sz w:val="22"/>
                        <w:szCs w:val="22"/>
                      </w:rPr>
                      <w:instrText xml:space="preserve"> PAGE </w:instrText>
                    </w:r>
                    <w:r w:rsidRPr="004C79CD">
                      <w:rPr>
                        <w:rStyle w:val="a9"/>
                        <w:rFonts w:ascii="PT Sans Narrow" w:hAnsi="PT Sans Narrow"/>
                        <w:sz w:val="22"/>
                        <w:szCs w:val="22"/>
                      </w:rPr>
                      <w:fldChar w:fldCharType="separate"/>
                    </w:r>
                    <w:r w:rsidR="00CE13F9">
                      <w:rPr>
                        <w:rStyle w:val="a9"/>
                        <w:rFonts w:ascii="PT Sans Narrow" w:hAnsi="PT Sans Narrow"/>
                        <w:noProof/>
                        <w:sz w:val="22"/>
                        <w:szCs w:val="22"/>
                      </w:rPr>
                      <w:t>1</w:t>
                    </w:r>
                    <w:r w:rsidRPr="004C79CD">
                      <w:rPr>
                        <w:rStyle w:val="a9"/>
                        <w:rFonts w:ascii="PT Sans Narrow" w:hAnsi="PT Sans Narrow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1" layoutInCell="1" allowOverlap="1" wp14:anchorId="6E35CAF3" wp14:editId="20B7BD7F">
              <wp:simplePos x="0" y="0"/>
              <wp:positionH relativeFrom="page">
                <wp:posOffset>6660515</wp:posOffset>
              </wp:positionH>
              <wp:positionV relativeFrom="page">
                <wp:posOffset>9757410</wp:posOffset>
              </wp:positionV>
              <wp:extent cx="720090" cy="179705"/>
              <wp:effectExtent l="12065" t="13335" r="10795" b="6985"/>
              <wp:wrapNone/>
              <wp:docPr id="37" name="tbxPags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717F1FC2" w14:textId="3FC5D3DF" w:rsidR="00CA7D2C" w:rsidRPr="001F015F" w:rsidRDefault="00CE13F9" w:rsidP="00EB2D1A">
                          <w:pPr>
                            <w:pStyle w:val="Gostframetext"/>
                            <w:spacing w:line="240" w:lineRule="exact"/>
                            <w:jc w:val="center"/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  <w:t>12</w:t>
                          </w: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E35CAF3" id="tbxPags" o:spid="_x0000_s1045" type="#_x0000_t202" style="position:absolute;margin-left:524.45pt;margin-top:768.3pt;width:56.7pt;height:14.15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" filled="f" strokeweight="1pt">
              <v:textbox inset="0,.5mm,0,0">
                <w:txbxContent>
                  <w:p w14:paraId="717F1FC2" w14:textId="3FC5D3DF" w:rsidR="00CA7D2C" w:rsidRPr="001F015F" w:rsidRDefault="00CE13F9" w:rsidP="00EB2D1A">
                    <w:pPr>
                      <w:pStyle w:val="Gostframetext"/>
                      <w:spacing w:line="240" w:lineRule="exact"/>
                      <w:jc w:val="center"/>
                      <w:rPr>
                        <w:rFonts w:ascii="PT Sans Narrow" w:hAnsi="PT Sans Narrow"/>
                        <w:sz w:val="22"/>
                        <w:szCs w:val="22"/>
                      </w:rPr>
                    </w:pPr>
                    <w:r>
                      <w:rPr>
                        <w:rFonts w:ascii="PT Sans Narrow" w:hAnsi="PT Sans Narrow"/>
                        <w:sz w:val="22"/>
                        <w:szCs w:val="22"/>
                      </w:rPr>
                      <w:t>12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3632" behindDoc="0" locked="1" layoutInCell="1" allowOverlap="1" wp14:anchorId="43ED764C" wp14:editId="07E00E31">
              <wp:simplePos x="0" y="0"/>
              <wp:positionH relativeFrom="page">
                <wp:posOffset>6660515</wp:posOffset>
              </wp:positionH>
              <wp:positionV relativeFrom="page">
                <wp:posOffset>9577070</wp:posOffset>
              </wp:positionV>
              <wp:extent cx="720090" cy="179705"/>
              <wp:effectExtent l="12065" t="13970" r="10795" b="6350"/>
              <wp:wrapNone/>
              <wp:docPr id="36" name="Text Box 9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5015A2A6" w14:textId="77777777" w:rsidR="00CA7D2C" w:rsidRPr="00E109CD" w:rsidRDefault="00CA7D2C" w:rsidP="00EB2D1A">
                          <w:pPr>
                            <w:pStyle w:val="Gostframetext"/>
                            <w:spacing w:line="240" w:lineRule="exact"/>
                            <w:jc w:val="center"/>
                            <w:rPr>
                              <w:rFonts w:ascii="PT Sans Narrow" w:hAnsi="PT Sans Narrow"/>
                            </w:rPr>
                          </w:pPr>
                          <w:r w:rsidRPr="00E11A6A"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  <w:t>Листов</w:t>
                          </w: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3ED764C" id="Text Box 965" o:spid="_x0000_s1046" type="#_x0000_t202" style="position:absolute;margin-left:524.45pt;margin-top:754.1pt;width:56.7pt;height:14.15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" filled="f" strokeweight="1pt">
              <v:textbox inset="0,.5mm,0,0">
                <w:txbxContent>
                  <w:p w14:paraId="5015A2A6" w14:textId="77777777" w:rsidR="00CA7D2C" w:rsidRPr="00E109CD" w:rsidRDefault="00CA7D2C" w:rsidP="00EB2D1A">
                    <w:pPr>
                      <w:pStyle w:val="Gostframetext"/>
                      <w:spacing w:line="240" w:lineRule="exact"/>
                      <w:jc w:val="center"/>
                      <w:rPr>
                        <w:rFonts w:ascii="PT Sans Narrow" w:hAnsi="PT Sans Narrow"/>
                      </w:rPr>
                    </w:pPr>
                    <w:r w:rsidRPr="00E11A6A">
                      <w:rPr>
                        <w:rFonts w:ascii="PT Sans Narrow" w:hAnsi="PT Sans Narrow"/>
                        <w:sz w:val="22"/>
                        <w:szCs w:val="22"/>
                      </w:rPr>
                      <w:t>Листов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2608" behindDoc="0" locked="1" layoutInCell="1" allowOverlap="1" wp14:anchorId="398D1357" wp14:editId="742BCA84">
              <wp:simplePos x="0" y="0"/>
              <wp:positionH relativeFrom="page">
                <wp:posOffset>6120130</wp:posOffset>
              </wp:positionH>
              <wp:positionV relativeFrom="page">
                <wp:posOffset>9577070</wp:posOffset>
              </wp:positionV>
              <wp:extent cx="539750" cy="179705"/>
              <wp:effectExtent l="14605" t="13970" r="7620" b="6350"/>
              <wp:wrapNone/>
              <wp:docPr id="35" name="Text Box 9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4AB6AD11" w14:textId="77777777" w:rsidR="00CA7D2C" w:rsidRPr="00E109CD" w:rsidRDefault="00CA7D2C" w:rsidP="00EB2D1A">
                          <w:pPr>
                            <w:pStyle w:val="Gostframetext"/>
                            <w:spacing w:line="240" w:lineRule="exact"/>
                            <w:jc w:val="center"/>
                            <w:rPr>
                              <w:rFonts w:ascii="PT Sans Narrow" w:hAnsi="PT Sans Narrow"/>
                            </w:rPr>
                          </w:pPr>
                          <w:r w:rsidRPr="00E11A6A"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  <w:t>Лист</w:t>
                          </w: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98D1357" id="Text Box 964" o:spid="_x0000_s1047" type="#_x0000_t202" style="position:absolute;margin-left:481.9pt;margin-top:754.1pt;width:42.5pt;height:14.15pt;z-index: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" filled="f" strokeweight="1pt">
              <v:textbox inset="0,.5mm,0,0">
                <w:txbxContent>
                  <w:p w14:paraId="4AB6AD11" w14:textId="77777777" w:rsidR="00CA7D2C" w:rsidRPr="00E109CD" w:rsidRDefault="00CA7D2C" w:rsidP="00EB2D1A">
                    <w:pPr>
                      <w:pStyle w:val="Gostframetext"/>
                      <w:spacing w:line="240" w:lineRule="exact"/>
                      <w:jc w:val="center"/>
                      <w:rPr>
                        <w:rFonts w:ascii="PT Sans Narrow" w:hAnsi="PT Sans Narrow"/>
                      </w:rPr>
                    </w:pPr>
                    <w:r w:rsidRPr="00E11A6A">
                      <w:rPr>
                        <w:rFonts w:ascii="PT Sans Narrow" w:hAnsi="PT Sans Narrow"/>
                        <w:sz w:val="22"/>
                        <w:szCs w:val="22"/>
                      </w:rPr>
                      <w:t>Лист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1584" behindDoc="0" locked="1" layoutInCell="1" allowOverlap="1" wp14:anchorId="4F0528F5" wp14:editId="1401145A">
              <wp:simplePos x="0" y="0"/>
              <wp:positionH relativeFrom="page">
                <wp:posOffset>5580380</wp:posOffset>
              </wp:positionH>
              <wp:positionV relativeFrom="page">
                <wp:posOffset>9577070</wp:posOffset>
              </wp:positionV>
              <wp:extent cx="539750" cy="179705"/>
              <wp:effectExtent l="8255" t="13970" r="13970" b="6350"/>
              <wp:wrapNone/>
              <wp:docPr id="34" name="Text Box 9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54E197C0" w14:textId="77777777" w:rsidR="00CA7D2C" w:rsidRPr="00E109CD" w:rsidRDefault="00CA7D2C" w:rsidP="00EB2D1A">
                          <w:pPr>
                            <w:spacing w:line="240" w:lineRule="exact"/>
                            <w:jc w:val="center"/>
                            <w:rPr>
                              <w:rFonts w:ascii="PT Sans Narrow" w:hAnsi="PT Sans Narrow"/>
                            </w:rPr>
                          </w:pPr>
                          <w:r w:rsidRPr="00870226">
                            <w:rPr>
                              <w:rFonts w:ascii="PT Sans Narrow" w:hAnsi="PT Sans Narrow" w:cs="Arial"/>
                              <w:sz w:val="22"/>
                              <w:szCs w:val="22"/>
                            </w:rPr>
                            <w:t>Стадия</w:t>
                          </w: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F0528F5" id="Text Box 963" o:spid="_x0000_s1048" type="#_x0000_t202" style="position:absolute;margin-left:439.4pt;margin-top:754.1pt;width:42.5pt;height:14.15pt;z-index: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" filled="f" strokeweight="1pt">
              <v:textbox inset="0,.5mm,0,0">
                <w:txbxContent>
                  <w:p w14:paraId="54E197C0" w14:textId="77777777" w:rsidR="00CA7D2C" w:rsidRPr="00E109CD" w:rsidRDefault="00CA7D2C" w:rsidP="00EB2D1A">
                    <w:pPr>
                      <w:spacing w:line="240" w:lineRule="exact"/>
                      <w:jc w:val="center"/>
                      <w:rPr>
                        <w:rFonts w:ascii="PT Sans Narrow" w:hAnsi="PT Sans Narrow"/>
                      </w:rPr>
                    </w:pPr>
                    <w:r w:rsidRPr="00870226">
                      <w:rPr>
                        <w:rFonts w:ascii="PT Sans Narrow" w:hAnsi="PT Sans Narrow" w:cs="Arial"/>
                        <w:sz w:val="22"/>
                        <w:szCs w:val="22"/>
                      </w:rPr>
                      <w:t>Стадия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0560" behindDoc="0" locked="1" layoutInCell="1" allowOverlap="1" wp14:anchorId="08766FE7" wp14:editId="42AFB507">
              <wp:simplePos x="0" y="0"/>
              <wp:positionH relativeFrom="page">
                <wp:posOffset>5580380</wp:posOffset>
              </wp:positionH>
              <wp:positionV relativeFrom="page">
                <wp:posOffset>9937115</wp:posOffset>
              </wp:positionV>
              <wp:extent cx="1800225" cy="539750"/>
              <wp:effectExtent l="8255" t="12065" r="10795" b="10160"/>
              <wp:wrapNone/>
              <wp:docPr id="32" name="Group 9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800225" cy="539750"/>
                        <a:chOff x="8771" y="15669"/>
                        <a:chExt cx="2835" cy="850"/>
                      </a:xfrm>
                    </wpg:grpSpPr>
                    <wps:wsp>
                      <wps:cNvPr id="33" name="tbxFirm"/>
                      <wps:cNvSpPr txBox="1">
                        <a:spLocks noChangeArrowheads="1"/>
                      </wps:cNvSpPr>
                      <wps:spPr bwMode="auto">
                        <a:xfrm>
                          <a:off x="8771" y="15669"/>
                          <a:ext cx="2835" cy="8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3C9C9C3" w14:textId="77777777" w:rsidR="00CA7D2C" w:rsidRPr="00E11A6A" w:rsidRDefault="00CA7D2C" w:rsidP="002E3E3D">
                            <w:pPr>
                              <w:spacing w:line="440" w:lineRule="exact"/>
                              <w:jc w:val="center"/>
                              <w:rPr>
                                <w:rFonts w:ascii="PT Sans Narrow" w:hAnsi="PT Sans Narrow" w:cs="Arial"/>
                                <w:spacing w:val="-2"/>
                                <w:sz w:val="22"/>
                                <w:szCs w:val="22"/>
                              </w:rPr>
                            </w:pPr>
                            <w:r w:rsidRPr="00E11A6A">
                              <w:rPr>
                                <w:rFonts w:ascii="PT Sans Narrow" w:hAnsi="PT Sans Narrow" w:cs="Arial"/>
                                <w:spacing w:val="-2"/>
                                <w:sz w:val="22"/>
                                <w:szCs w:val="22"/>
                              </w:rPr>
                              <w:t>ООО «Проектное бюро АПЕКС»</w:t>
                            </w:r>
                          </w:p>
                        </w:txbxContent>
                      </wps:txbx>
                      <wps:bodyPr rot="0" vert="horz" wrap="square" lIns="0" tIns="7200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8766FE7" id="Group 961" o:spid="_x0000_s1049" style="position:absolute;margin-left:439.4pt;margin-top:782.45pt;width:141.75pt;height:42.5pt;z-index:251650560;mso-position-horizontal-relative:page;mso-position-vertical-relative:page" coordorigin="8771,15669" coordsize="2835,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">
              <v:shape id="tbxFirm" o:spid="_x0000_s1050" type="#_x0000_t202" style="position:absolute;left:8771;top:15669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" filled="f" strokeweight="1pt">
                <v:textbox inset="0,2mm,0,0">
                  <w:txbxContent>
                    <w:p w14:paraId="03C9C9C3" w14:textId="77777777" w:rsidR="00CA7D2C" w:rsidRPr="00E11A6A" w:rsidRDefault="00CA7D2C" w:rsidP="002E3E3D">
                      <w:pPr>
                        <w:spacing w:line="440" w:lineRule="exact"/>
                        <w:jc w:val="center"/>
                        <w:rPr>
                          <w:rFonts w:ascii="PT Sans Narrow" w:hAnsi="PT Sans Narrow" w:cs="Arial"/>
                          <w:spacing w:val="-2"/>
                          <w:sz w:val="22"/>
                          <w:szCs w:val="22"/>
                        </w:rPr>
                      </w:pPr>
                      <w:r w:rsidRPr="00E11A6A">
                        <w:rPr>
                          <w:rFonts w:ascii="PT Sans Narrow" w:hAnsi="PT Sans Narrow" w:cs="Arial"/>
                          <w:spacing w:val="-2"/>
                          <w:sz w:val="22"/>
                          <w:szCs w:val="22"/>
                        </w:rPr>
                        <w:t>ООО «Проектное бюро АПЕКС»</w:t>
                      </w:r>
                    </w:p>
                  </w:txbxContent>
                </v:textbox>
              </v:shape>
              <w10:wrap anchorx="page" anchory="page"/>
              <w10:anchorlock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9536" behindDoc="0" locked="0" layoutInCell="1" allowOverlap="1" wp14:anchorId="69C0ABA7" wp14:editId="1F8604E7">
              <wp:simplePos x="0" y="0"/>
              <wp:positionH relativeFrom="page">
                <wp:posOffset>3121660</wp:posOffset>
              </wp:positionH>
              <wp:positionV relativeFrom="page">
                <wp:posOffset>9157970</wp:posOffset>
              </wp:positionV>
              <wp:extent cx="4155440" cy="323850"/>
              <wp:effectExtent l="0" t="4445" r="0" b="0"/>
              <wp:wrapNone/>
              <wp:docPr id="31" name="tbxOboz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5440" cy="323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C55265" w14:textId="77777777" w:rsidR="00CA7D2C" w:rsidRPr="007778F4" w:rsidRDefault="00CA7D2C" w:rsidP="00B25C57">
                          <w:pPr>
                            <w:pStyle w:val="Gostframetext"/>
                            <w:jc w:val="center"/>
                            <w:rPr>
                              <w:rFonts w:ascii="PT Sans Narrow" w:hAnsi="PT Sans Narrow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PT Sans Narrow" w:hAnsi="PT Sans Narrow"/>
                              <w:sz w:val="32"/>
                              <w:szCs w:val="32"/>
                            </w:rPr>
                            <w:t>1191-ПЗ2</w:t>
                          </w:r>
                        </w:p>
                      </w:txbxContent>
                    </wps:txbx>
                    <wps:bodyPr rot="0" vert="horz" wrap="square" lIns="91440" tIns="3600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9C0ABA7" id="tbxOboz1" o:spid="_x0000_s1051" type="#_x0000_t202" style="position:absolute;margin-left:245.8pt;margin-top:721.1pt;width:327.2pt;height:25.5pt;z-index:2516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" filled="f" stroked="f">
              <v:textbox inset=",1mm,,0">
                <w:txbxContent>
                  <w:p w14:paraId="1AC55265" w14:textId="77777777" w:rsidR="00CA7D2C" w:rsidRPr="007778F4" w:rsidRDefault="00CA7D2C" w:rsidP="00B25C57">
                    <w:pPr>
                      <w:pStyle w:val="Gostframetext"/>
                      <w:jc w:val="center"/>
                      <w:rPr>
                        <w:rFonts w:ascii="PT Sans Narrow" w:hAnsi="PT Sans Narrow"/>
                        <w:sz w:val="32"/>
                        <w:szCs w:val="32"/>
                      </w:rPr>
                    </w:pPr>
                    <w:r>
                      <w:rPr>
                        <w:rFonts w:ascii="PT Sans Narrow" w:hAnsi="PT Sans Narrow"/>
                        <w:sz w:val="32"/>
                        <w:szCs w:val="32"/>
                      </w:rPr>
                      <w:t>1191-ПЗ2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8512" behindDoc="0" locked="1" layoutInCell="1" allowOverlap="1" wp14:anchorId="7376E696" wp14:editId="3378EC13">
              <wp:simplePos x="0" y="0"/>
              <wp:positionH relativeFrom="page">
                <wp:posOffset>2700655</wp:posOffset>
              </wp:positionH>
              <wp:positionV relativeFrom="page">
                <wp:posOffset>10297160</wp:posOffset>
              </wp:positionV>
              <wp:extent cx="360045" cy="179705"/>
              <wp:effectExtent l="14605" t="10160" r="6350" b="10160"/>
              <wp:wrapNone/>
              <wp:docPr id="30" name="tbxDat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6FB814AE" w14:textId="77777777" w:rsidR="00420344" w:rsidRPr="00420344" w:rsidRDefault="00420344" w:rsidP="00420344">
                          <w:pPr>
                            <w:jc w:val="center"/>
                            <w:rPr>
                              <w:rFonts w:ascii="PT Sans Narrow" w:hAnsi="PT Sans Narrow"/>
                              <w:sz w:val="16"/>
                            </w:rPr>
                          </w:pPr>
                          <w:r w:rsidRPr="00420344">
                            <w:rPr>
                              <w:rFonts w:ascii="PT Sans Narrow" w:hAnsi="PT Sans Narrow"/>
                              <w:sz w:val="16"/>
                            </w:rPr>
                            <w:t>24</w:t>
                          </w:r>
                          <w:r>
                            <w:rPr>
                              <w:rFonts w:ascii="PT Sans Narrow" w:hAnsi="PT Sans Narrow"/>
                              <w:sz w:val="16"/>
                            </w:rPr>
                            <w:t>.11.23</w:t>
                          </w:r>
                        </w:p>
                        <w:p w14:paraId="796DC0A1" w14:textId="77777777" w:rsidR="00CA7D2C" w:rsidRPr="004F61CA" w:rsidRDefault="00CA7D2C" w:rsidP="00B25C57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376E696" id="tbxDat6" o:spid="_x0000_s1052" type="#_x0000_t202" style="position:absolute;margin-left:212.65pt;margin-top:810.8pt;width:28.35pt;height:14.15pt;z-index:2516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" filled="f" strokeweight="1pt">
              <v:textbox inset="0,.5mm,0,0">
                <w:txbxContent>
                  <w:p w14:paraId="6FB814AE" w14:textId="77777777" w:rsidR="00420344" w:rsidRPr="00420344" w:rsidRDefault="00420344" w:rsidP="00420344">
                    <w:pPr>
                      <w:jc w:val="center"/>
                      <w:rPr>
                        <w:rFonts w:ascii="PT Sans Narrow" w:hAnsi="PT Sans Narrow"/>
                        <w:sz w:val="16"/>
                      </w:rPr>
                    </w:pPr>
                    <w:r w:rsidRPr="00420344">
                      <w:rPr>
                        <w:rFonts w:ascii="PT Sans Narrow" w:hAnsi="PT Sans Narrow"/>
                        <w:sz w:val="16"/>
                      </w:rPr>
                      <w:t>24</w:t>
                    </w:r>
                    <w:r>
                      <w:rPr>
                        <w:rFonts w:ascii="PT Sans Narrow" w:hAnsi="PT Sans Narrow"/>
                        <w:sz w:val="16"/>
                      </w:rPr>
                      <w:t>.11.23</w:t>
                    </w:r>
                  </w:p>
                  <w:p w14:paraId="796DC0A1" w14:textId="77777777" w:rsidR="00CA7D2C" w:rsidRPr="004F61CA" w:rsidRDefault="00CA7D2C" w:rsidP="00B25C57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7488" behindDoc="0" locked="1" layoutInCell="1" allowOverlap="1" wp14:anchorId="410557D0" wp14:editId="0506A846">
              <wp:simplePos x="0" y="0"/>
              <wp:positionH relativeFrom="page">
                <wp:posOffset>2700655</wp:posOffset>
              </wp:positionH>
              <wp:positionV relativeFrom="page">
                <wp:posOffset>10117455</wp:posOffset>
              </wp:positionV>
              <wp:extent cx="360045" cy="179705"/>
              <wp:effectExtent l="14605" t="11430" r="6350" b="8890"/>
              <wp:wrapNone/>
              <wp:docPr id="29" name="tbxDat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1974EADC" w14:textId="77777777" w:rsidR="00CA7D2C" w:rsidRPr="004F61CA" w:rsidRDefault="00CA7D2C" w:rsidP="00B25C57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10557D0" id="tbxDat5" o:spid="_x0000_s1053" type="#_x0000_t202" style="position:absolute;margin-left:212.65pt;margin-top:796.65pt;width:28.35pt;height:14.15pt;z-index:25164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" filled="f" strokeweight="1pt">
              <v:textbox inset="0,.5mm,0,0">
                <w:txbxContent>
                  <w:p w14:paraId="1974EADC" w14:textId="77777777" w:rsidR="00CA7D2C" w:rsidRPr="004F61CA" w:rsidRDefault="00CA7D2C" w:rsidP="00B25C57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6464" behindDoc="0" locked="1" layoutInCell="1" allowOverlap="1" wp14:anchorId="6B723382" wp14:editId="172EF744">
              <wp:simplePos x="0" y="0"/>
              <wp:positionH relativeFrom="page">
                <wp:posOffset>2700655</wp:posOffset>
              </wp:positionH>
              <wp:positionV relativeFrom="page">
                <wp:posOffset>9937115</wp:posOffset>
              </wp:positionV>
              <wp:extent cx="360045" cy="179705"/>
              <wp:effectExtent l="14605" t="12065" r="6350" b="8255"/>
              <wp:wrapNone/>
              <wp:docPr id="28" name="tbxDat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61DE571C" w14:textId="77777777" w:rsidR="00420344" w:rsidRPr="00420344" w:rsidRDefault="00420344" w:rsidP="00420344">
                          <w:pPr>
                            <w:jc w:val="center"/>
                            <w:rPr>
                              <w:rFonts w:ascii="PT Sans Narrow" w:hAnsi="PT Sans Narrow"/>
                              <w:sz w:val="16"/>
                            </w:rPr>
                          </w:pPr>
                          <w:r w:rsidRPr="00420344">
                            <w:rPr>
                              <w:rFonts w:ascii="PT Sans Narrow" w:hAnsi="PT Sans Narrow"/>
                              <w:sz w:val="16"/>
                            </w:rPr>
                            <w:t>24</w:t>
                          </w:r>
                          <w:r>
                            <w:rPr>
                              <w:rFonts w:ascii="PT Sans Narrow" w:hAnsi="PT Sans Narrow"/>
                              <w:sz w:val="16"/>
                            </w:rPr>
                            <w:t>.11.23</w:t>
                          </w:r>
                        </w:p>
                        <w:p w14:paraId="26DC5CA3" w14:textId="77777777" w:rsidR="00CA7D2C" w:rsidRPr="004F61CA" w:rsidRDefault="00CA7D2C" w:rsidP="00B25C57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B723382" id="tbxDat4" o:spid="_x0000_s1054" type="#_x0000_t202" style="position:absolute;margin-left:212.65pt;margin-top:782.45pt;width:28.35pt;height:14.15pt;z-index:25164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" filled="f" strokeweight="1pt">
              <v:textbox inset="0,.5mm,0,0">
                <w:txbxContent>
                  <w:p w14:paraId="61DE571C" w14:textId="77777777" w:rsidR="00420344" w:rsidRPr="00420344" w:rsidRDefault="00420344" w:rsidP="00420344">
                    <w:pPr>
                      <w:jc w:val="center"/>
                      <w:rPr>
                        <w:rFonts w:ascii="PT Sans Narrow" w:hAnsi="PT Sans Narrow"/>
                        <w:sz w:val="16"/>
                      </w:rPr>
                    </w:pPr>
                    <w:r w:rsidRPr="00420344">
                      <w:rPr>
                        <w:rFonts w:ascii="PT Sans Narrow" w:hAnsi="PT Sans Narrow"/>
                        <w:sz w:val="16"/>
                      </w:rPr>
                      <w:t>24</w:t>
                    </w:r>
                    <w:r>
                      <w:rPr>
                        <w:rFonts w:ascii="PT Sans Narrow" w:hAnsi="PT Sans Narrow"/>
                        <w:sz w:val="16"/>
                      </w:rPr>
                      <w:t>.11.23</w:t>
                    </w:r>
                  </w:p>
                  <w:p w14:paraId="26DC5CA3" w14:textId="77777777" w:rsidR="00CA7D2C" w:rsidRPr="004F61CA" w:rsidRDefault="00CA7D2C" w:rsidP="00B25C57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5440" behindDoc="0" locked="1" layoutInCell="1" allowOverlap="1" wp14:anchorId="7FD0BB0C" wp14:editId="05A4C947">
              <wp:simplePos x="0" y="0"/>
              <wp:positionH relativeFrom="page">
                <wp:posOffset>2700655</wp:posOffset>
              </wp:positionH>
              <wp:positionV relativeFrom="page">
                <wp:posOffset>9757410</wp:posOffset>
              </wp:positionV>
              <wp:extent cx="360045" cy="179705"/>
              <wp:effectExtent l="14605" t="13335" r="6350" b="6985"/>
              <wp:wrapNone/>
              <wp:docPr id="27" name="tbxDat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25536713" w14:textId="77777777" w:rsidR="00420344" w:rsidRPr="00420344" w:rsidRDefault="00420344" w:rsidP="00420344">
                          <w:pPr>
                            <w:jc w:val="center"/>
                            <w:rPr>
                              <w:rFonts w:ascii="PT Sans Narrow" w:hAnsi="PT Sans Narrow"/>
                              <w:sz w:val="16"/>
                            </w:rPr>
                          </w:pPr>
                          <w:r w:rsidRPr="00420344">
                            <w:rPr>
                              <w:rFonts w:ascii="PT Sans Narrow" w:hAnsi="PT Sans Narrow"/>
                              <w:sz w:val="16"/>
                            </w:rPr>
                            <w:t>24</w:t>
                          </w:r>
                          <w:r>
                            <w:rPr>
                              <w:rFonts w:ascii="PT Sans Narrow" w:hAnsi="PT Sans Narrow"/>
                              <w:sz w:val="16"/>
                            </w:rPr>
                            <w:t>.11.23</w:t>
                          </w:r>
                        </w:p>
                        <w:p w14:paraId="51937120" w14:textId="51EA51DD" w:rsidR="00CA7D2C" w:rsidRPr="00796177" w:rsidRDefault="00CA7D2C" w:rsidP="00B25C57">
                          <w:pPr>
                            <w:rPr>
                              <w:rFonts w:ascii="PT Sans" w:hAnsi="PT Sans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FD0BB0C" id="tbxDat2" o:spid="_x0000_s1055" type="#_x0000_t202" style="position:absolute;margin-left:212.65pt;margin-top:768.3pt;width:28.35pt;height:14.15pt;z-index:25164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" filled="f" strokeweight="1pt">
              <v:textbox inset="0,.5mm,0,0">
                <w:txbxContent>
                  <w:p w14:paraId="25536713" w14:textId="77777777" w:rsidR="00420344" w:rsidRPr="00420344" w:rsidRDefault="00420344" w:rsidP="00420344">
                    <w:pPr>
                      <w:jc w:val="center"/>
                      <w:rPr>
                        <w:rFonts w:ascii="PT Sans Narrow" w:hAnsi="PT Sans Narrow"/>
                        <w:sz w:val="16"/>
                      </w:rPr>
                    </w:pPr>
                    <w:r w:rsidRPr="00420344">
                      <w:rPr>
                        <w:rFonts w:ascii="PT Sans Narrow" w:hAnsi="PT Sans Narrow"/>
                        <w:sz w:val="16"/>
                      </w:rPr>
                      <w:t>24</w:t>
                    </w:r>
                    <w:r>
                      <w:rPr>
                        <w:rFonts w:ascii="PT Sans Narrow" w:hAnsi="PT Sans Narrow"/>
                        <w:sz w:val="16"/>
                      </w:rPr>
                      <w:t>.11.23</w:t>
                    </w:r>
                  </w:p>
                  <w:p w14:paraId="51937120" w14:textId="51EA51DD" w:rsidR="00CA7D2C" w:rsidRPr="00796177" w:rsidRDefault="00CA7D2C" w:rsidP="00B25C57">
                    <w:pPr>
                      <w:rPr>
                        <w:rFonts w:ascii="PT Sans" w:hAnsi="PT Sans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4416" behindDoc="0" locked="1" layoutInCell="1" allowOverlap="1" wp14:anchorId="1DCA5D78" wp14:editId="777092AA">
              <wp:simplePos x="0" y="0"/>
              <wp:positionH relativeFrom="page">
                <wp:posOffset>2700655</wp:posOffset>
              </wp:positionH>
              <wp:positionV relativeFrom="page">
                <wp:posOffset>9577070</wp:posOffset>
              </wp:positionV>
              <wp:extent cx="360045" cy="179705"/>
              <wp:effectExtent l="14605" t="13970" r="6350" b="6350"/>
              <wp:wrapNone/>
              <wp:docPr id="26" name="tbxDat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48CE2785" w14:textId="77777777" w:rsidR="00CA7D2C" w:rsidRPr="004F61CA" w:rsidRDefault="00CA7D2C" w:rsidP="00B25C57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CA5D78" id="tbxDat1" o:spid="_x0000_s1056" type="#_x0000_t202" style="position:absolute;margin-left:212.65pt;margin-top:754.1pt;width:28.35pt;height:14.15pt;z-index:251644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" filled="f" strokeweight="1pt">
              <v:textbox inset="0,.5mm,0,0">
                <w:txbxContent>
                  <w:p w14:paraId="48CE2785" w14:textId="77777777" w:rsidR="00CA7D2C" w:rsidRPr="004F61CA" w:rsidRDefault="00CA7D2C" w:rsidP="00B25C57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3392" behindDoc="0" locked="0" layoutInCell="1" allowOverlap="1" wp14:anchorId="34B78E4D" wp14:editId="00DAF445">
              <wp:simplePos x="0" y="0"/>
              <wp:positionH relativeFrom="page">
                <wp:posOffset>2689860</wp:posOffset>
              </wp:positionH>
              <wp:positionV relativeFrom="page">
                <wp:posOffset>9410065</wp:posOffset>
              </wp:positionV>
              <wp:extent cx="360045" cy="179705"/>
              <wp:effectExtent l="3810" t="0" r="0" b="1905"/>
              <wp:wrapNone/>
              <wp:docPr id="25" name="Text Box 9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19F0CF" w14:textId="77777777" w:rsidR="00CA7D2C" w:rsidRPr="00E109CD" w:rsidRDefault="00CA7D2C" w:rsidP="00EB2D1A">
                          <w:pPr>
                            <w:pStyle w:val="Gostframetext"/>
                            <w:spacing w:line="240" w:lineRule="exact"/>
                            <w:jc w:val="center"/>
                            <w:rPr>
                              <w:rFonts w:ascii="PT Sans Narrow" w:hAnsi="PT Sans Narrow"/>
                            </w:rPr>
                          </w:pPr>
                          <w:r w:rsidRPr="00E11A6A"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  <w:t>Дата</w:t>
                          </w: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4B78E4D" id="Text Box 954" o:spid="_x0000_s1057" type="#_x0000_t202" style="position:absolute;margin-left:211.8pt;margin-top:740.95pt;width:28.35pt;height:14.15pt;z-index:25164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" filled="f" stroked="f" strokeweight=".5pt">
              <v:textbox inset="0,.5mm,0,0">
                <w:txbxContent>
                  <w:p w14:paraId="4719F0CF" w14:textId="77777777" w:rsidR="00CA7D2C" w:rsidRPr="00E109CD" w:rsidRDefault="00CA7D2C" w:rsidP="00EB2D1A">
                    <w:pPr>
                      <w:pStyle w:val="Gostframetext"/>
                      <w:spacing w:line="240" w:lineRule="exact"/>
                      <w:jc w:val="center"/>
                      <w:rPr>
                        <w:rFonts w:ascii="PT Sans Narrow" w:hAnsi="PT Sans Narrow"/>
                      </w:rPr>
                    </w:pPr>
                    <w:r w:rsidRPr="00E11A6A">
                      <w:rPr>
                        <w:rFonts w:ascii="PT Sans Narrow" w:hAnsi="PT Sans Narrow"/>
                        <w:sz w:val="22"/>
                        <w:szCs w:val="22"/>
                      </w:rPr>
                      <w:t>Дата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2368" behindDoc="0" locked="0" layoutInCell="1" allowOverlap="1" wp14:anchorId="6AD9BBCD" wp14:editId="3E06A547">
              <wp:simplePos x="0" y="0"/>
              <wp:positionH relativeFrom="page">
                <wp:posOffset>2689860</wp:posOffset>
              </wp:positionH>
              <wp:positionV relativeFrom="page">
                <wp:posOffset>9229725</wp:posOffset>
              </wp:positionV>
              <wp:extent cx="360045" cy="179705"/>
              <wp:effectExtent l="3810" t="0" r="0" b="1270"/>
              <wp:wrapNone/>
              <wp:docPr id="24" name="tbxIzmd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21333D" w14:textId="36A64720" w:rsidR="00CA7D2C" w:rsidRPr="00420344" w:rsidRDefault="00420344" w:rsidP="00B25C57">
                          <w:pPr>
                            <w:jc w:val="center"/>
                            <w:rPr>
                              <w:rFonts w:ascii="PT Sans Narrow" w:hAnsi="PT Sans Narrow"/>
                              <w:sz w:val="16"/>
                            </w:rPr>
                          </w:pPr>
                          <w:r w:rsidRPr="00420344">
                            <w:rPr>
                              <w:rFonts w:ascii="PT Sans Narrow" w:hAnsi="PT Sans Narrow"/>
                              <w:sz w:val="16"/>
                            </w:rPr>
                            <w:t>24</w:t>
                          </w:r>
                          <w:r>
                            <w:rPr>
                              <w:rFonts w:ascii="PT Sans Narrow" w:hAnsi="PT Sans Narrow"/>
                              <w:sz w:val="16"/>
                            </w:rPr>
                            <w:t>.11.23</w:t>
                          </w: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AD9BBCD" id="tbxIzmd" o:spid="_x0000_s1058" type="#_x0000_t202" style="position:absolute;margin-left:211.8pt;margin-top:726.75pt;width:28.35pt;height:14.15pt;z-index:25164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" filled="f" stroked="f" strokeweight=".5pt">
              <v:textbox inset="0,.5mm,0,0">
                <w:txbxContent>
                  <w:p w14:paraId="0821333D" w14:textId="36A64720" w:rsidR="00CA7D2C" w:rsidRPr="00420344" w:rsidRDefault="00420344" w:rsidP="00B25C57">
                    <w:pPr>
                      <w:jc w:val="center"/>
                      <w:rPr>
                        <w:rFonts w:ascii="PT Sans Narrow" w:hAnsi="PT Sans Narrow"/>
                        <w:sz w:val="16"/>
                      </w:rPr>
                    </w:pPr>
                    <w:r w:rsidRPr="00420344">
                      <w:rPr>
                        <w:rFonts w:ascii="PT Sans Narrow" w:hAnsi="PT Sans Narrow"/>
                        <w:sz w:val="16"/>
                      </w:rPr>
                      <w:t>24</w:t>
                    </w:r>
                    <w:r>
                      <w:rPr>
                        <w:rFonts w:ascii="PT Sans Narrow" w:hAnsi="PT Sans Narrow"/>
                        <w:sz w:val="16"/>
                      </w:rPr>
                      <w:t>.11.23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1344" behindDoc="0" locked="1" layoutInCell="1" allowOverlap="1" wp14:anchorId="1FFF7946" wp14:editId="26DC3C29">
              <wp:simplePos x="0" y="0"/>
              <wp:positionH relativeFrom="page">
                <wp:posOffset>2160270</wp:posOffset>
              </wp:positionH>
              <wp:positionV relativeFrom="page">
                <wp:posOffset>10297160</wp:posOffset>
              </wp:positionV>
              <wp:extent cx="539750" cy="179705"/>
              <wp:effectExtent l="7620" t="10160" r="14605" b="10160"/>
              <wp:wrapNone/>
              <wp:docPr id="23" name="Text Box 9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209CB190" w14:textId="77777777" w:rsidR="00CA7D2C" w:rsidRDefault="00CA7D2C" w:rsidP="00B25C57">
                          <w:pPr>
                            <w:pStyle w:val="Twordfami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FF7946" id="Text Box 952" o:spid="_x0000_s1059" type="#_x0000_t202" style="position:absolute;margin-left:170.1pt;margin-top:810.8pt;width:42.5pt;height:14.15pt;z-index:251641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" filled="f" strokeweight="1pt">
              <v:textbox>
                <w:txbxContent>
                  <w:p w14:paraId="209CB190" w14:textId="77777777" w:rsidR="00CA7D2C" w:rsidRDefault="00CA7D2C" w:rsidP="00B25C57">
                    <w:pPr>
                      <w:pStyle w:val="Twordfami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0320" behindDoc="0" locked="1" layoutInCell="1" allowOverlap="1" wp14:anchorId="69FCC08B" wp14:editId="2073718F">
              <wp:simplePos x="0" y="0"/>
              <wp:positionH relativeFrom="page">
                <wp:posOffset>2160270</wp:posOffset>
              </wp:positionH>
              <wp:positionV relativeFrom="page">
                <wp:posOffset>10117455</wp:posOffset>
              </wp:positionV>
              <wp:extent cx="539750" cy="179705"/>
              <wp:effectExtent l="7620" t="11430" r="14605" b="8890"/>
              <wp:wrapNone/>
              <wp:docPr id="22" name="Text Box 9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68D3B8E9" w14:textId="77777777" w:rsidR="00CA7D2C" w:rsidRDefault="00CA7D2C" w:rsidP="00B25C57">
                          <w:pPr>
                            <w:pStyle w:val="Twordfami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9FCC08B" id="Text Box 951" o:spid="_x0000_s1060" type="#_x0000_t202" style="position:absolute;margin-left:170.1pt;margin-top:796.65pt;width:42.5pt;height:14.15pt;z-index:25164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" filled="f" strokeweight="1pt">
              <v:textbox>
                <w:txbxContent>
                  <w:p w14:paraId="68D3B8E9" w14:textId="77777777" w:rsidR="00CA7D2C" w:rsidRDefault="00CA7D2C" w:rsidP="00B25C57">
                    <w:pPr>
                      <w:pStyle w:val="Twordfami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39296" behindDoc="0" locked="1" layoutInCell="1" allowOverlap="1" wp14:anchorId="07D8455B" wp14:editId="0EE975B3">
              <wp:simplePos x="0" y="0"/>
              <wp:positionH relativeFrom="page">
                <wp:posOffset>2160270</wp:posOffset>
              </wp:positionH>
              <wp:positionV relativeFrom="page">
                <wp:posOffset>9937115</wp:posOffset>
              </wp:positionV>
              <wp:extent cx="539750" cy="179705"/>
              <wp:effectExtent l="7620" t="12065" r="14605" b="8255"/>
              <wp:wrapNone/>
              <wp:docPr id="21" name="Text Box 9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7B42A913" w14:textId="77777777" w:rsidR="00CA7D2C" w:rsidRDefault="00CA7D2C" w:rsidP="00B25C57">
                          <w:pPr>
                            <w:pStyle w:val="Twordfami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7D8455B" id="Text Box 950" o:spid="_x0000_s1061" type="#_x0000_t202" style="position:absolute;margin-left:170.1pt;margin-top:782.45pt;width:42.5pt;height:14.15pt;z-index:251639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" filled="f" strokeweight="1pt">
              <v:textbox>
                <w:txbxContent>
                  <w:p w14:paraId="7B42A913" w14:textId="77777777" w:rsidR="00CA7D2C" w:rsidRDefault="00CA7D2C" w:rsidP="00B25C57">
                    <w:pPr>
                      <w:pStyle w:val="Twordfami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38272" behindDoc="0" locked="1" layoutInCell="1" allowOverlap="1" wp14:anchorId="2D550C00" wp14:editId="32BA29C7">
              <wp:simplePos x="0" y="0"/>
              <wp:positionH relativeFrom="page">
                <wp:posOffset>2160270</wp:posOffset>
              </wp:positionH>
              <wp:positionV relativeFrom="page">
                <wp:posOffset>9757410</wp:posOffset>
              </wp:positionV>
              <wp:extent cx="539750" cy="179705"/>
              <wp:effectExtent l="7620" t="13335" r="14605" b="6985"/>
              <wp:wrapNone/>
              <wp:docPr id="20" name="Text Box 9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5BAF0B63" w14:textId="77777777" w:rsidR="00CA7D2C" w:rsidRDefault="00CA7D2C" w:rsidP="00B25C57">
                          <w:pPr>
                            <w:pStyle w:val="Twordfami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D550C00" id="Text Box 949" o:spid="_x0000_s1062" type="#_x0000_t202" style="position:absolute;margin-left:170.1pt;margin-top:768.3pt;width:42.5pt;height:14.15pt;z-index:251638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" filled="f" strokeweight="1pt">
              <v:textbox>
                <w:txbxContent>
                  <w:p w14:paraId="5BAF0B63" w14:textId="77777777" w:rsidR="00CA7D2C" w:rsidRDefault="00CA7D2C" w:rsidP="00B25C57">
                    <w:pPr>
                      <w:pStyle w:val="Twordfami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37248" behindDoc="0" locked="1" layoutInCell="1" allowOverlap="1" wp14:anchorId="2AE17F9A" wp14:editId="27E8F54A">
              <wp:simplePos x="0" y="0"/>
              <wp:positionH relativeFrom="page">
                <wp:posOffset>2160270</wp:posOffset>
              </wp:positionH>
              <wp:positionV relativeFrom="page">
                <wp:posOffset>9577070</wp:posOffset>
              </wp:positionV>
              <wp:extent cx="539750" cy="179705"/>
              <wp:effectExtent l="7620" t="13970" r="14605" b="6350"/>
              <wp:wrapNone/>
              <wp:docPr id="19" name="Text Box 9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7E3B7590" w14:textId="77777777" w:rsidR="00CA7D2C" w:rsidRDefault="00CA7D2C" w:rsidP="00B25C57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AE17F9A" id="Text Box 948" o:spid="_x0000_s1063" type="#_x0000_t202" style="position:absolute;margin-left:170.1pt;margin-top:754.1pt;width:42.5pt;height:14.15pt;z-index:251637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" filled="f" strokeweight="1pt">
              <v:textbox>
                <w:txbxContent>
                  <w:p w14:paraId="7E3B7590" w14:textId="77777777" w:rsidR="00CA7D2C" w:rsidRDefault="00CA7D2C" w:rsidP="00B25C57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36224" behindDoc="0" locked="0" layoutInCell="1" allowOverlap="1" wp14:anchorId="2F16D028" wp14:editId="193C51D2">
              <wp:simplePos x="0" y="0"/>
              <wp:positionH relativeFrom="page">
                <wp:posOffset>2149475</wp:posOffset>
              </wp:positionH>
              <wp:positionV relativeFrom="page">
                <wp:posOffset>9410065</wp:posOffset>
              </wp:positionV>
              <wp:extent cx="539750" cy="179705"/>
              <wp:effectExtent l="0" t="0" r="0" b="1905"/>
              <wp:wrapNone/>
              <wp:docPr id="18" name="Text Box 9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3CA02F" w14:textId="77777777" w:rsidR="00CA7D2C" w:rsidRPr="00E109CD" w:rsidRDefault="00CA7D2C" w:rsidP="00EB2D1A">
                          <w:pPr>
                            <w:pStyle w:val="Gostframetext"/>
                            <w:spacing w:line="240" w:lineRule="exact"/>
                            <w:jc w:val="center"/>
                            <w:rPr>
                              <w:rFonts w:ascii="PT Sans Narrow" w:hAnsi="PT Sans Narrow"/>
                            </w:rPr>
                          </w:pPr>
                          <w:r w:rsidRPr="00E11A6A"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  <w:t>Подп</w:t>
                          </w:r>
                          <w:r w:rsidRPr="00E109CD">
                            <w:rPr>
                              <w:rFonts w:ascii="PT Sans Narrow" w:hAnsi="PT Sans Narrow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16D028" id="Text Box 947" o:spid="_x0000_s1064" type="#_x0000_t202" style="position:absolute;margin-left:169.25pt;margin-top:740.95pt;width:42.5pt;height:14.15pt;z-index:251636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" filled="f" stroked="f" strokeweight=".5pt">
              <v:textbox inset="0,.5mm,0,0">
                <w:txbxContent>
                  <w:p w14:paraId="653CA02F" w14:textId="77777777" w:rsidR="00CA7D2C" w:rsidRPr="00E109CD" w:rsidRDefault="00CA7D2C" w:rsidP="00EB2D1A">
                    <w:pPr>
                      <w:pStyle w:val="Gostframetext"/>
                      <w:spacing w:line="240" w:lineRule="exact"/>
                      <w:jc w:val="center"/>
                      <w:rPr>
                        <w:rFonts w:ascii="PT Sans Narrow" w:hAnsi="PT Sans Narrow"/>
                      </w:rPr>
                    </w:pPr>
                    <w:r w:rsidRPr="00E11A6A">
                      <w:rPr>
                        <w:rFonts w:ascii="PT Sans Narrow" w:hAnsi="PT Sans Narrow"/>
                        <w:sz w:val="22"/>
                        <w:szCs w:val="22"/>
                      </w:rPr>
                      <w:t>Подп</w:t>
                    </w:r>
                    <w:r w:rsidRPr="00E109CD">
                      <w:rPr>
                        <w:rFonts w:ascii="PT Sans Narrow" w:hAnsi="PT Sans Narrow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35200" behindDoc="0" locked="1" layoutInCell="1" allowOverlap="1" wp14:anchorId="3A1B9D1D" wp14:editId="50672160">
              <wp:simplePos x="0" y="0"/>
              <wp:positionH relativeFrom="page">
                <wp:posOffset>720090</wp:posOffset>
              </wp:positionH>
              <wp:positionV relativeFrom="page">
                <wp:posOffset>10297160</wp:posOffset>
              </wp:positionV>
              <wp:extent cx="720090" cy="179705"/>
              <wp:effectExtent l="15240" t="10160" r="7620" b="10160"/>
              <wp:wrapNone/>
              <wp:docPr id="17" name="tbxJob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07794E77" w14:textId="77777777" w:rsidR="00CA7D2C" w:rsidRPr="00E109CD" w:rsidRDefault="00CA7D2C" w:rsidP="00EB2D1A">
                          <w:pPr>
                            <w:pStyle w:val="Gostframetext"/>
                            <w:spacing w:line="240" w:lineRule="exact"/>
                            <w:rPr>
                              <w:rFonts w:ascii="PT Sans Narrow" w:hAnsi="PT Sans Narrow"/>
                            </w:rPr>
                          </w:pPr>
                          <w:proofErr w:type="spellStart"/>
                          <w:proofErr w:type="gramStart"/>
                          <w:r>
                            <w:rPr>
                              <w:rFonts w:ascii="PT Sans Narrow" w:hAnsi="PT Sans Narrow"/>
                            </w:rPr>
                            <w:t>Н</w:t>
                          </w:r>
                          <w:r w:rsidRPr="00E109CD">
                            <w:rPr>
                              <w:rFonts w:ascii="PT Sans Narrow" w:hAnsi="PT Sans Narrow"/>
                            </w:rPr>
                            <w:t>.</w:t>
                          </w:r>
                          <w:r w:rsidRPr="00E11A6A"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  <w:t>контр</w:t>
                          </w:r>
                          <w:proofErr w:type="spellEnd"/>
                          <w:proofErr w:type="gramEnd"/>
                        </w:p>
                      </w:txbxContent>
                    </wps:txbx>
                    <wps:bodyPr rot="0" vert="horz" wrap="square" lIns="1800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A1B9D1D" id="tbxJob6" o:spid="_x0000_s1065" type="#_x0000_t202" style="position:absolute;margin-left:56.7pt;margin-top:810.8pt;width:56.7pt;height:14.15pt;z-index:251635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" filled="f" strokeweight="1pt">
              <v:textbox inset=".5mm,.5mm,0,0">
                <w:txbxContent>
                  <w:p w14:paraId="07794E77" w14:textId="77777777" w:rsidR="00CA7D2C" w:rsidRPr="00E109CD" w:rsidRDefault="00CA7D2C" w:rsidP="00EB2D1A">
                    <w:pPr>
                      <w:pStyle w:val="Gostframetext"/>
                      <w:spacing w:line="240" w:lineRule="exact"/>
                      <w:rPr>
                        <w:rFonts w:ascii="PT Sans Narrow" w:hAnsi="PT Sans Narrow"/>
                      </w:rPr>
                    </w:pPr>
                    <w:proofErr w:type="spellStart"/>
                    <w:proofErr w:type="gramStart"/>
                    <w:r>
                      <w:rPr>
                        <w:rFonts w:ascii="PT Sans Narrow" w:hAnsi="PT Sans Narrow"/>
                      </w:rPr>
                      <w:t>Н</w:t>
                    </w:r>
                    <w:r w:rsidRPr="00E109CD">
                      <w:rPr>
                        <w:rFonts w:ascii="PT Sans Narrow" w:hAnsi="PT Sans Narrow"/>
                      </w:rPr>
                      <w:t>.</w:t>
                    </w:r>
                    <w:r w:rsidRPr="00E11A6A">
                      <w:rPr>
                        <w:rFonts w:ascii="PT Sans Narrow" w:hAnsi="PT Sans Narrow"/>
                        <w:sz w:val="22"/>
                        <w:szCs w:val="22"/>
                      </w:rPr>
                      <w:t>контр</w:t>
                    </w:r>
                    <w:proofErr w:type="spellEnd"/>
                    <w:proofErr w:type="gramEnd"/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34176" behindDoc="0" locked="1" layoutInCell="1" allowOverlap="1" wp14:anchorId="1F78306D" wp14:editId="60E68330">
              <wp:simplePos x="0" y="0"/>
              <wp:positionH relativeFrom="page">
                <wp:posOffset>720090</wp:posOffset>
              </wp:positionH>
              <wp:positionV relativeFrom="page">
                <wp:posOffset>10117455</wp:posOffset>
              </wp:positionV>
              <wp:extent cx="720090" cy="179705"/>
              <wp:effectExtent l="15240" t="11430" r="7620" b="8890"/>
              <wp:wrapNone/>
              <wp:docPr id="16" name="tbxJob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19D9933C" w14:textId="77777777" w:rsidR="00CA7D2C" w:rsidRPr="009B1D15" w:rsidRDefault="00CA7D2C" w:rsidP="00B25C57">
                          <w:pPr>
                            <w:pStyle w:val="Gostframetext"/>
                          </w:pPr>
                        </w:p>
                        <w:p w14:paraId="4AF21B7F" w14:textId="77777777" w:rsidR="00CA7D2C" w:rsidRPr="00590055" w:rsidRDefault="00CA7D2C" w:rsidP="00B25C57"/>
                      </w:txbxContent>
                    </wps:txbx>
                    <wps:bodyPr rot="0" vert="horz" wrap="square" lIns="1800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78306D" id="tbxJob5" o:spid="_x0000_s1066" type="#_x0000_t202" style="position:absolute;margin-left:56.7pt;margin-top:796.65pt;width:56.7pt;height:14.15pt;z-index:251634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" filled="f" strokeweight="1pt">
              <v:textbox inset=".5mm,.5mm,0,0">
                <w:txbxContent>
                  <w:p w14:paraId="19D9933C" w14:textId="77777777" w:rsidR="00CA7D2C" w:rsidRPr="009B1D15" w:rsidRDefault="00CA7D2C" w:rsidP="00B25C57">
                    <w:pPr>
                      <w:pStyle w:val="Gostframetext"/>
                    </w:pPr>
                  </w:p>
                  <w:p w14:paraId="4AF21B7F" w14:textId="77777777" w:rsidR="00CA7D2C" w:rsidRPr="00590055" w:rsidRDefault="00CA7D2C" w:rsidP="00B25C57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33152" behindDoc="0" locked="1" layoutInCell="1" allowOverlap="1" wp14:anchorId="0643AE1E" wp14:editId="6D7B7B07">
              <wp:simplePos x="0" y="0"/>
              <wp:positionH relativeFrom="page">
                <wp:posOffset>720090</wp:posOffset>
              </wp:positionH>
              <wp:positionV relativeFrom="page">
                <wp:posOffset>9937115</wp:posOffset>
              </wp:positionV>
              <wp:extent cx="720725" cy="179705"/>
              <wp:effectExtent l="15240" t="12065" r="6985" b="8255"/>
              <wp:wrapNone/>
              <wp:docPr id="15" name="tbxJob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725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69E31322" w14:textId="77777777" w:rsidR="00CA7D2C" w:rsidRPr="00E11A6A" w:rsidRDefault="00CA7D2C" w:rsidP="00EB2D1A">
                          <w:pPr>
                            <w:pStyle w:val="Gostframetext"/>
                            <w:spacing w:line="240" w:lineRule="exact"/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</w:pPr>
                          <w:r w:rsidRPr="00E11A6A"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  <w:t>ГИП</w:t>
                          </w:r>
                        </w:p>
                      </w:txbxContent>
                    </wps:txbx>
                    <wps:bodyPr rot="0" vert="horz" wrap="square" lIns="1800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643AE1E" id="tbxJob4" o:spid="_x0000_s1067" type="#_x0000_t202" style="position:absolute;margin-left:56.7pt;margin-top:782.45pt;width:56.75pt;height:14.15pt;z-index:251633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" filled="f" strokeweight="1pt">
              <v:textbox inset=".5mm,.5mm,0,0">
                <w:txbxContent>
                  <w:p w14:paraId="69E31322" w14:textId="77777777" w:rsidR="00CA7D2C" w:rsidRPr="00E11A6A" w:rsidRDefault="00CA7D2C" w:rsidP="00EB2D1A">
                    <w:pPr>
                      <w:pStyle w:val="Gostframetext"/>
                      <w:spacing w:line="240" w:lineRule="exact"/>
                      <w:rPr>
                        <w:rFonts w:ascii="PT Sans Narrow" w:hAnsi="PT Sans Narrow"/>
                        <w:sz w:val="22"/>
                        <w:szCs w:val="22"/>
                      </w:rPr>
                    </w:pPr>
                    <w:r w:rsidRPr="00E11A6A">
                      <w:rPr>
                        <w:rFonts w:ascii="PT Sans Narrow" w:hAnsi="PT Sans Narrow"/>
                        <w:sz w:val="22"/>
                        <w:szCs w:val="22"/>
                      </w:rPr>
                      <w:t>ГИП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32128" behindDoc="0" locked="1" layoutInCell="1" allowOverlap="1" wp14:anchorId="352BBC58" wp14:editId="69E55F19">
              <wp:simplePos x="0" y="0"/>
              <wp:positionH relativeFrom="page">
                <wp:posOffset>720090</wp:posOffset>
              </wp:positionH>
              <wp:positionV relativeFrom="page">
                <wp:posOffset>9757410</wp:posOffset>
              </wp:positionV>
              <wp:extent cx="720090" cy="179705"/>
              <wp:effectExtent l="15240" t="13335" r="7620" b="6985"/>
              <wp:wrapNone/>
              <wp:docPr id="14" name="tbxJob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108276B7" w14:textId="77777777" w:rsidR="00CA7D2C" w:rsidRPr="00E11A6A" w:rsidRDefault="00CA7D2C" w:rsidP="00EB2D1A">
                          <w:pPr>
                            <w:pStyle w:val="Gostframetext"/>
                            <w:spacing w:line="240" w:lineRule="exact"/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</w:pPr>
                          <w:r w:rsidRPr="00E11A6A"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  <w:t>ГАП</w:t>
                          </w:r>
                        </w:p>
                      </w:txbxContent>
                    </wps:txbx>
                    <wps:bodyPr rot="0" vert="horz" wrap="square" lIns="1800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52BBC58" id="tbxJob2" o:spid="_x0000_s1068" type="#_x0000_t202" style="position:absolute;margin-left:56.7pt;margin-top:768.3pt;width:56.7pt;height:14.15pt;z-index:251632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" filled="f" strokeweight="1pt">
              <v:textbox inset=".5mm,.5mm,0,0">
                <w:txbxContent>
                  <w:p w14:paraId="108276B7" w14:textId="77777777" w:rsidR="00CA7D2C" w:rsidRPr="00E11A6A" w:rsidRDefault="00CA7D2C" w:rsidP="00EB2D1A">
                    <w:pPr>
                      <w:pStyle w:val="Gostframetext"/>
                      <w:spacing w:line="240" w:lineRule="exact"/>
                      <w:rPr>
                        <w:rFonts w:ascii="PT Sans Narrow" w:hAnsi="PT Sans Narrow"/>
                        <w:sz w:val="22"/>
                        <w:szCs w:val="22"/>
                      </w:rPr>
                    </w:pPr>
                    <w:r w:rsidRPr="00E11A6A">
                      <w:rPr>
                        <w:rFonts w:ascii="PT Sans Narrow" w:hAnsi="PT Sans Narrow"/>
                        <w:sz w:val="22"/>
                        <w:szCs w:val="22"/>
                      </w:rPr>
                      <w:t>ГАП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31104" behindDoc="0" locked="1" layoutInCell="1" allowOverlap="1" wp14:anchorId="1F7E27D6" wp14:editId="45CB09D8">
              <wp:simplePos x="0" y="0"/>
              <wp:positionH relativeFrom="page">
                <wp:posOffset>720090</wp:posOffset>
              </wp:positionH>
              <wp:positionV relativeFrom="page">
                <wp:posOffset>9577070</wp:posOffset>
              </wp:positionV>
              <wp:extent cx="720090" cy="179705"/>
              <wp:effectExtent l="15240" t="13970" r="7620" b="6350"/>
              <wp:wrapNone/>
              <wp:docPr id="13" name="tbxJob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420A8DB9" w14:textId="77777777" w:rsidR="00CA7D2C" w:rsidRPr="00C1138A" w:rsidRDefault="00CA7D2C" w:rsidP="00B25C57">
                          <w:pPr>
                            <w:pStyle w:val="Gostframetext"/>
                          </w:pPr>
                        </w:p>
                      </w:txbxContent>
                    </wps:txbx>
                    <wps:bodyPr rot="0" vert="horz" wrap="square" lIns="1800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7E27D6" id="tbxJob1" o:spid="_x0000_s1069" type="#_x0000_t202" style="position:absolute;margin-left:56.7pt;margin-top:754.1pt;width:56.7pt;height:14.15pt;z-index:251631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" filled="f" strokeweight="1pt">
              <v:textbox inset=".5mm,.5mm,0,0">
                <w:txbxContent>
                  <w:p w14:paraId="420A8DB9" w14:textId="77777777" w:rsidR="00CA7D2C" w:rsidRPr="00C1138A" w:rsidRDefault="00CA7D2C" w:rsidP="00B25C57">
                    <w:pPr>
                      <w:pStyle w:val="Gostframetext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30080" behindDoc="0" locked="1" layoutInCell="1" allowOverlap="1" wp14:anchorId="194579CA" wp14:editId="195DF774">
              <wp:simplePos x="0" y="0"/>
              <wp:positionH relativeFrom="page">
                <wp:posOffset>1440815</wp:posOffset>
              </wp:positionH>
              <wp:positionV relativeFrom="page">
                <wp:posOffset>10297160</wp:posOffset>
              </wp:positionV>
              <wp:extent cx="719455" cy="180340"/>
              <wp:effectExtent l="12065" t="10160" r="11430" b="9525"/>
              <wp:wrapNone/>
              <wp:docPr id="12" name="tbxFam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9455" cy="18034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56B7B1C1" w14:textId="77777777" w:rsidR="00CA7D2C" w:rsidRPr="00BB63B9" w:rsidRDefault="00CA7D2C" w:rsidP="008B37A6">
                          <w:pPr>
                            <w:spacing w:line="220" w:lineRule="exact"/>
                            <w:rPr>
                              <w:rFonts w:ascii="PT Sans Narrow" w:hAnsi="PT Sans Narrow" w:cs="Arial"/>
                              <w:sz w:val="22"/>
                              <w:szCs w:val="22"/>
                            </w:rPr>
                          </w:pPr>
                          <w:r w:rsidRPr="00E11A6A">
                            <w:rPr>
                              <w:rFonts w:ascii="PT Sans Narrow" w:hAnsi="PT Sans Narrow" w:cs="Arial"/>
                              <w:sz w:val="22"/>
                              <w:szCs w:val="22"/>
                            </w:rPr>
                            <w:t>Куликова</w:t>
                          </w:r>
                        </w:p>
                        <w:p w14:paraId="602B174C" w14:textId="77777777" w:rsidR="00CA7D2C" w:rsidRPr="00772489" w:rsidRDefault="00CA7D2C" w:rsidP="00B25C57">
                          <w:pPr>
                            <w:rPr>
                              <w:rFonts w:cs="Arial"/>
                              <w:color w:val="FF0000"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18000" tIns="36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94579CA" id="tbxFam6" o:spid="_x0000_s1070" type="#_x0000_t202" style="position:absolute;margin-left:113.45pt;margin-top:810.8pt;width:56.65pt;height:14.2pt;z-index:251630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" filled="f" strokeweight="1pt">
              <v:textbox inset=".5mm,1mm,0,0">
                <w:txbxContent>
                  <w:p w14:paraId="56B7B1C1" w14:textId="77777777" w:rsidR="00CA7D2C" w:rsidRPr="00BB63B9" w:rsidRDefault="00CA7D2C" w:rsidP="008B37A6">
                    <w:pPr>
                      <w:spacing w:line="220" w:lineRule="exact"/>
                      <w:rPr>
                        <w:rFonts w:ascii="PT Sans Narrow" w:hAnsi="PT Sans Narrow" w:cs="Arial"/>
                        <w:sz w:val="22"/>
                        <w:szCs w:val="22"/>
                      </w:rPr>
                    </w:pPr>
                    <w:r w:rsidRPr="00E11A6A">
                      <w:rPr>
                        <w:rFonts w:ascii="PT Sans Narrow" w:hAnsi="PT Sans Narrow" w:cs="Arial"/>
                        <w:sz w:val="22"/>
                        <w:szCs w:val="22"/>
                      </w:rPr>
                      <w:t>Куликова</w:t>
                    </w:r>
                  </w:p>
                  <w:p w14:paraId="602B174C" w14:textId="77777777" w:rsidR="00CA7D2C" w:rsidRPr="00772489" w:rsidRDefault="00CA7D2C" w:rsidP="00B25C57">
                    <w:pPr>
                      <w:rPr>
                        <w:rFonts w:cs="Arial"/>
                        <w:color w:val="FF0000"/>
                        <w:sz w:val="16"/>
                        <w:szCs w:val="16"/>
                        <w:lang w:val="en-US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29056" behindDoc="0" locked="1" layoutInCell="1" allowOverlap="1" wp14:anchorId="44EAD20A" wp14:editId="7F88AC9C">
              <wp:simplePos x="0" y="0"/>
              <wp:positionH relativeFrom="page">
                <wp:posOffset>1440180</wp:posOffset>
              </wp:positionH>
              <wp:positionV relativeFrom="page">
                <wp:posOffset>10117455</wp:posOffset>
              </wp:positionV>
              <wp:extent cx="719455" cy="179705"/>
              <wp:effectExtent l="11430" t="11430" r="12065" b="8890"/>
              <wp:wrapNone/>
              <wp:docPr id="11" name="tbxFam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9455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08A4901D" w14:textId="77777777" w:rsidR="00CA7D2C" w:rsidRPr="00C710CA" w:rsidRDefault="00CA7D2C" w:rsidP="00B25C57">
                          <w:pPr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18000" tIns="36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4EAD20A" id="tbxFam5" o:spid="_x0000_s1071" type="#_x0000_t202" style="position:absolute;margin-left:113.4pt;margin-top:796.65pt;width:56.65pt;height:14.15pt;z-index:251629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" filled="f" strokeweight="1pt">
              <v:textbox inset=".5mm,1mm,0,0">
                <w:txbxContent>
                  <w:p w14:paraId="08A4901D" w14:textId="77777777" w:rsidR="00CA7D2C" w:rsidRPr="00C710CA" w:rsidRDefault="00CA7D2C" w:rsidP="00B25C57">
                    <w:pPr>
                      <w:rPr>
                        <w:rFonts w:cs="Arial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28032" behindDoc="0" locked="1" layoutInCell="1" allowOverlap="1" wp14:anchorId="3952DADA" wp14:editId="3AA2B28A">
              <wp:simplePos x="0" y="0"/>
              <wp:positionH relativeFrom="page">
                <wp:posOffset>1440815</wp:posOffset>
              </wp:positionH>
              <wp:positionV relativeFrom="page">
                <wp:posOffset>9937115</wp:posOffset>
              </wp:positionV>
              <wp:extent cx="718820" cy="179705"/>
              <wp:effectExtent l="12065" t="12065" r="12065" b="8255"/>
              <wp:wrapNone/>
              <wp:docPr id="10" name="tbxFam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8820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31129F2D" w14:textId="77777777" w:rsidR="00CA7D2C" w:rsidRPr="0051516F" w:rsidRDefault="00CA7D2C" w:rsidP="008B37A6">
                          <w:pPr>
                            <w:spacing w:line="220" w:lineRule="exact"/>
                            <w:rPr>
                              <w:rFonts w:ascii="PT Sans Narrow" w:hAnsi="PT Sans Narrow"/>
                              <w:sz w:val="18"/>
                              <w:szCs w:val="18"/>
                              <w:lang w:val="en-US"/>
                            </w:rPr>
                          </w:pPr>
                          <w:r>
                            <w:rPr>
                              <w:rFonts w:ascii="PT Sans Narrow" w:hAnsi="PT Sans Narrow" w:cs="Arial"/>
                              <w:sz w:val="22"/>
                              <w:szCs w:val="22"/>
                            </w:rPr>
                            <w:t>Зорин</w:t>
                          </w:r>
                        </w:p>
                      </w:txbxContent>
                    </wps:txbx>
                    <wps:bodyPr rot="0" vert="horz" wrap="square" lIns="18000" tIns="36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952DADA" id="tbxFam4" o:spid="_x0000_s1072" type="#_x0000_t202" style="position:absolute;margin-left:113.45pt;margin-top:782.45pt;width:56.6pt;height:14.15pt;z-index:251628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" filled="f" strokeweight="1pt">
              <v:textbox inset=".5mm,1mm,0,0">
                <w:txbxContent>
                  <w:p w14:paraId="31129F2D" w14:textId="77777777" w:rsidR="00CA7D2C" w:rsidRPr="0051516F" w:rsidRDefault="00CA7D2C" w:rsidP="008B37A6">
                    <w:pPr>
                      <w:spacing w:line="220" w:lineRule="exact"/>
                      <w:rPr>
                        <w:rFonts w:ascii="PT Sans Narrow" w:hAnsi="PT Sans Narrow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ascii="PT Sans Narrow" w:hAnsi="PT Sans Narrow" w:cs="Arial"/>
                        <w:sz w:val="22"/>
                        <w:szCs w:val="22"/>
                      </w:rPr>
                      <w:t>Зорин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27008" behindDoc="0" locked="1" layoutInCell="1" allowOverlap="1" wp14:anchorId="0EA82DB4" wp14:editId="64EE1680">
              <wp:simplePos x="0" y="0"/>
              <wp:positionH relativeFrom="page">
                <wp:posOffset>1440180</wp:posOffset>
              </wp:positionH>
              <wp:positionV relativeFrom="page">
                <wp:posOffset>9757410</wp:posOffset>
              </wp:positionV>
              <wp:extent cx="719455" cy="179705"/>
              <wp:effectExtent l="11430" t="13335" r="12065" b="6985"/>
              <wp:wrapNone/>
              <wp:docPr id="9" name="tbxFam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9455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3E31FB3C" w14:textId="77777777" w:rsidR="00CA7D2C" w:rsidRPr="00E11A6A" w:rsidRDefault="00CA7D2C" w:rsidP="008B37A6">
                          <w:pPr>
                            <w:spacing w:line="200" w:lineRule="exact"/>
                            <w:rPr>
                              <w:rFonts w:ascii="PT Sans Narrow" w:hAnsi="PT Sans Narrow" w:cs="Arial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PT Sans Narrow" w:hAnsi="PT Sans Narrow" w:cs="Arial"/>
                              <w:sz w:val="22"/>
                              <w:szCs w:val="22"/>
                            </w:rPr>
                            <w:t>Фролова</w:t>
                          </w:r>
                        </w:p>
                      </w:txbxContent>
                    </wps:txbx>
                    <wps:bodyPr rot="0" vert="horz" wrap="square" lIns="18000" tIns="36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EA82DB4" id="tbxFam2" o:spid="_x0000_s1073" type="#_x0000_t202" style="position:absolute;margin-left:113.4pt;margin-top:768.3pt;width:56.65pt;height:14.15pt;z-index:251627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" filled="f" strokeweight="1pt">
              <v:textbox inset=".5mm,1mm,0,0">
                <w:txbxContent>
                  <w:p w14:paraId="3E31FB3C" w14:textId="77777777" w:rsidR="00CA7D2C" w:rsidRPr="00E11A6A" w:rsidRDefault="00CA7D2C" w:rsidP="008B37A6">
                    <w:pPr>
                      <w:spacing w:line="200" w:lineRule="exact"/>
                      <w:rPr>
                        <w:rFonts w:ascii="PT Sans Narrow" w:hAnsi="PT Sans Narrow" w:cs="Arial"/>
                        <w:sz w:val="22"/>
                        <w:szCs w:val="22"/>
                      </w:rPr>
                    </w:pPr>
                    <w:r>
                      <w:rPr>
                        <w:rFonts w:ascii="PT Sans Narrow" w:hAnsi="PT Sans Narrow" w:cs="Arial"/>
                        <w:sz w:val="22"/>
                        <w:szCs w:val="22"/>
                      </w:rPr>
                      <w:t>Фролова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25984" behindDoc="0" locked="1" layoutInCell="1" allowOverlap="1" wp14:anchorId="1CE20A9D" wp14:editId="26BDE1E8">
              <wp:simplePos x="0" y="0"/>
              <wp:positionH relativeFrom="page">
                <wp:posOffset>1440180</wp:posOffset>
              </wp:positionH>
              <wp:positionV relativeFrom="page">
                <wp:posOffset>9577070</wp:posOffset>
              </wp:positionV>
              <wp:extent cx="719455" cy="179705"/>
              <wp:effectExtent l="11430" t="13970" r="12065" b="6350"/>
              <wp:wrapNone/>
              <wp:docPr id="8" name="tbxFam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9455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3165E30F" w14:textId="77777777" w:rsidR="00CA7D2C" w:rsidRPr="00254007" w:rsidRDefault="00CA7D2C" w:rsidP="00B25C57">
                          <w:pPr>
                            <w:pStyle w:val="Gostframetext"/>
                            <w:rPr>
                              <w:color w:val="FF000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18000" tIns="36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CE20A9D" id="tbxFam1" o:spid="_x0000_s1074" type="#_x0000_t202" style="position:absolute;margin-left:113.4pt;margin-top:754.1pt;width:56.65pt;height:14.15pt;z-index:251625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" filled="f" strokeweight="1pt">
              <v:textbox inset=".5mm,1mm,0,0">
                <w:txbxContent>
                  <w:p w14:paraId="3165E30F" w14:textId="77777777" w:rsidR="00CA7D2C" w:rsidRPr="00254007" w:rsidRDefault="00CA7D2C" w:rsidP="00B25C57">
                    <w:pPr>
                      <w:pStyle w:val="Gostframetext"/>
                      <w:rPr>
                        <w:color w:val="FF0000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24960" behindDoc="0" locked="0" layoutInCell="1" allowOverlap="1" wp14:anchorId="5D9055F3" wp14:editId="053E2EDC">
              <wp:simplePos x="0" y="0"/>
              <wp:positionH relativeFrom="page">
                <wp:posOffset>1790065</wp:posOffset>
              </wp:positionH>
              <wp:positionV relativeFrom="page">
                <wp:posOffset>9410065</wp:posOffset>
              </wp:positionV>
              <wp:extent cx="359410" cy="179705"/>
              <wp:effectExtent l="0" t="0" r="3175" b="1905"/>
              <wp:wrapNone/>
              <wp:docPr id="7" name="Text Box 9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410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DD8433" w14:textId="77777777" w:rsidR="00CA7D2C" w:rsidRPr="00E11A6A" w:rsidRDefault="00CA7D2C" w:rsidP="0024006B">
                          <w:pPr>
                            <w:pStyle w:val="Gostframetext"/>
                            <w:spacing w:line="240" w:lineRule="exact"/>
                            <w:jc w:val="center"/>
                            <w:rPr>
                              <w:rFonts w:ascii="Arial Narrow" w:hAnsi="Arial Narrow"/>
                              <w:sz w:val="22"/>
                              <w:szCs w:val="22"/>
                            </w:rPr>
                          </w:pPr>
                          <w:r w:rsidRPr="00E11A6A"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  <w:t>№ док</w:t>
                          </w:r>
                          <w:r w:rsidRPr="00E11A6A">
                            <w:rPr>
                              <w:rFonts w:ascii="Arial Narrow" w:hAnsi="Arial Narrow"/>
                              <w:sz w:val="22"/>
                              <w:szCs w:val="22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D9055F3" id="Text Box 936" o:spid="_x0000_s1075" type="#_x0000_t202" style="position:absolute;margin-left:140.95pt;margin-top:740.95pt;width:28.3pt;height:14.15pt;z-index:251624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" filled="f" stroked="f" strokeweight=".5pt">
              <v:textbox inset="0,.5mm,0,0">
                <w:txbxContent>
                  <w:p w14:paraId="0ADD8433" w14:textId="77777777" w:rsidR="00CA7D2C" w:rsidRPr="00E11A6A" w:rsidRDefault="00CA7D2C" w:rsidP="0024006B">
                    <w:pPr>
                      <w:pStyle w:val="Gostframetext"/>
                      <w:spacing w:line="240" w:lineRule="exact"/>
                      <w:jc w:val="center"/>
                      <w:rPr>
                        <w:rFonts w:ascii="Arial Narrow" w:hAnsi="Arial Narrow"/>
                        <w:sz w:val="22"/>
                        <w:szCs w:val="22"/>
                      </w:rPr>
                    </w:pPr>
                    <w:r w:rsidRPr="00E11A6A">
                      <w:rPr>
                        <w:rFonts w:ascii="PT Sans Narrow" w:hAnsi="PT Sans Narrow"/>
                        <w:sz w:val="22"/>
                        <w:szCs w:val="22"/>
                      </w:rPr>
                      <w:t>№ док</w:t>
                    </w:r>
                    <w:r w:rsidRPr="00E11A6A">
                      <w:rPr>
                        <w:rFonts w:ascii="Arial Narrow" w:hAnsi="Arial Narrow"/>
                        <w:sz w:val="22"/>
                        <w:szCs w:val="22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23936" behindDoc="0" locked="0" layoutInCell="1" allowOverlap="1" wp14:anchorId="3D9870C2" wp14:editId="1C2A9D38">
              <wp:simplePos x="0" y="0"/>
              <wp:positionH relativeFrom="page">
                <wp:posOffset>1790065</wp:posOffset>
              </wp:positionH>
              <wp:positionV relativeFrom="page">
                <wp:posOffset>9229725</wp:posOffset>
              </wp:positionV>
              <wp:extent cx="359410" cy="179705"/>
              <wp:effectExtent l="0" t="0" r="3175" b="1270"/>
              <wp:wrapNone/>
              <wp:docPr id="6" name="tbxNdoc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410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E7AACD" w14:textId="504BB261" w:rsidR="00CA7D2C" w:rsidRPr="00420344" w:rsidRDefault="00420344" w:rsidP="00B25C57">
                          <w:pPr>
                            <w:jc w:val="center"/>
                            <w:rPr>
                              <w:rFonts w:ascii="PT Sans Narrow" w:hAnsi="PT Sans Narrow"/>
                              <w:sz w:val="16"/>
                            </w:rPr>
                          </w:pPr>
                          <w:r w:rsidRPr="00420344">
                            <w:rPr>
                              <w:rFonts w:ascii="PT Sans Narrow" w:hAnsi="PT Sans Narrow"/>
                              <w:sz w:val="16"/>
                            </w:rPr>
                            <w:t>23</w:t>
                          </w:r>
                          <w:r>
                            <w:rPr>
                              <w:rFonts w:ascii="PT Sans Narrow" w:hAnsi="PT Sans Narrow"/>
                              <w:sz w:val="16"/>
                            </w:rPr>
                            <w:t>-91.1</w:t>
                          </w: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D9870C2" id="_x0000_s1076" type="#_x0000_t202" style="position:absolute;margin-left:140.95pt;margin-top:726.75pt;width:28.3pt;height:14.15pt;z-index:251623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" filled="f" stroked="f" strokeweight=".5pt">
              <v:textbox inset="0,.5mm,0,0">
                <w:txbxContent>
                  <w:p w14:paraId="02E7AACD" w14:textId="504BB261" w:rsidR="00CA7D2C" w:rsidRPr="00420344" w:rsidRDefault="00420344" w:rsidP="00B25C57">
                    <w:pPr>
                      <w:jc w:val="center"/>
                      <w:rPr>
                        <w:rFonts w:ascii="PT Sans Narrow" w:hAnsi="PT Sans Narrow"/>
                        <w:sz w:val="16"/>
                      </w:rPr>
                    </w:pPr>
                    <w:r w:rsidRPr="00420344">
                      <w:rPr>
                        <w:rFonts w:ascii="PT Sans Narrow" w:hAnsi="PT Sans Narrow"/>
                        <w:sz w:val="16"/>
                      </w:rPr>
                      <w:t>23</w:t>
                    </w:r>
                    <w:r>
                      <w:rPr>
                        <w:rFonts w:ascii="PT Sans Narrow" w:hAnsi="PT Sans Narrow"/>
                        <w:sz w:val="16"/>
                      </w:rPr>
                      <w:t>-91.1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22912" behindDoc="0" locked="0" layoutInCell="1" allowOverlap="1" wp14:anchorId="29DE1F8C" wp14:editId="496D0C29">
              <wp:simplePos x="0" y="0"/>
              <wp:positionH relativeFrom="page">
                <wp:posOffset>1069975</wp:posOffset>
              </wp:positionH>
              <wp:positionV relativeFrom="page">
                <wp:posOffset>9410065</wp:posOffset>
              </wp:positionV>
              <wp:extent cx="360045" cy="179705"/>
              <wp:effectExtent l="3175" t="0" r="0" b="1905"/>
              <wp:wrapNone/>
              <wp:docPr id="5" name="Text Box 9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AA1BAE" w14:textId="77777777" w:rsidR="00CA7D2C" w:rsidRPr="00241A4C" w:rsidRDefault="00CA7D2C" w:rsidP="00EB2D1A">
                          <w:pPr>
                            <w:pStyle w:val="Gostframetext"/>
                            <w:spacing w:line="240" w:lineRule="exact"/>
                            <w:jc w:val="center"/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</w:pPr>
                          <w:proofErr w:type="spellStart"/>
                          <w:r w:rsidRPr="00E11A6A"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  <w:t>Кол</w:t>
                          </w:r>
                          <w:r w:rsidRPr="00241A4C"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  <w:t>.уч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9DE1F8C" id="Text Box 934" o:spid="_x0000_s1077" type="#_x0000_t202" style="position:absolute;margin-left:84.25pt;margin-top:740.95pt;width:28.35pt;height:14.15pt;z-index:251622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" filled="f" stroked="f" strokeweight=".5pt">
              <v:textbox inset="0,.5mm,0,0">
                <w:txbxContent>
                  <w:p w14:paraId="11AA1BAE" w14:textId="77777777" w:rsidR="00CA7D2C" w:rsidRPr="00241A4C" w:rsidRDefault="00CA7D2C" w:rsidP="00EB2D1A">
                    <w:pPr>
                      <w:pStyle w:val="Gostframetext"/>
                      <w:spacing w:line="240" w:lineRule="exact"/>
                      <w:jc w:val="center"/>
                      <w:rPr>
                        <w:rFonts w:ascii="PT Sans Narrow" w:hAnsi="PT Sans Narrow"/>
                        <w:sz w:val="22"/>
                        <w:szCs w:val="22"/>
                      </w:rPr>
                    </w:pPr>
                    <w:proofErr w:type="spellStart"/>
                    <w:r w:rsidRPr="00E11A6A">
                      <w:rPr>
                        <w:rFonts w:ascii="PT Sans Narrow" w:hAnsi="PT Sans Narrow"/>
                        <w:sz w:val="22"/>
                        <w:szCs w:val="22"/>
                      </w:rPr>
                      <w:t>Кол</w:t>
                    </w:r>
                    <w:r w:rsidRPr="00241A4C">
                      <w:rPr>
                        <w:rFonts w:ascii="PT Sans Narrow" w:hAnsi="PT Sans Narrow"/>
                        <w:sz w:val="22"/>
                        <w:szCs w:val="22"/>
                      </w:rPr>
                      <w:t>.уч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21888" behindDoc="0" locked="0" layoutInCell="1" allowOverlap="1" wp14:anchorId="7778539D" wp14:editId="5E2C9C41">
              <wp:simplePos x="0" y="0"/>
              <wp:positionH relativeFrom="page">
                <wp:posOffset>709930</wp:posOffset>
              </wp:positionH>
              <wp:positionV relativeFrom="page">
                <wp:posOffset>9410065</wp:posOffset>
              </wp:positionV>
              <wp:extent cx="360045" cy="179705"/>
              <wp:effectExtent l="0" t="0" r="0" b="1905"/>
              <wp:wrapNone/>
              <wp:docPr id="4" name="Text Box 9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1ECB20" w14:textId="77777777" w:rsidR="00CA7D2C" w:rsidRPr="00E11A6A" w:rsidRDefault="00CA7D2C" w:rsidP="00EB2D1A">
                          <w:pPr>
                            <w:pStyle w:val="Gostframetext"/>
                            <w:spacing w:line="240" w:lineRule="exact"/>
                            <w:jc w:val="center"/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</w:pPr>
                          <w:r w:rsidRPr="00074DE1"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  <w:t>Изм</w:t>
                          </w:r>
                          <w:r w:rsidRPr="00FF05C4">
                            <w:rPr>
                              <w:rFonts w:ascii="Arial Narrow" w:hAnsi="Arial Narrow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78539D" id="Text Box 933" o:spid="_x0000_s1078" type="#_x0000_t202" style="position:absolute;margin-left:55.9pt;margin-top:740.95pt;width:28.35pt;height:14.15pt;z-index:251621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" filled="f" stroked="f" strokeweight=".5pt">
              <v:textbox inset="0,.5mm,0,0">
                <w:txbxContent>
                  <w:p w14:paraId="541ECB20" w14:textId="77777777" w:rsidR="00CA7D2C" w:rsidRPr="00E11A6A" w:rsidRDefault="00CA7D2C" w:rsidP="00EB2D1A">
                    <w:pPr>
                      <w:pStyle w:val="Gostframetext"/>
                      <w:spacing w:line="240" w:lineRule="exact"/>
                      <w:jc w:val="center"/>
                      <w:rPr>
                        <w:rFonts w:ascii="PT Sans Narrow" w:hAnsi="PT Sans Narrow"/>
                        <w:sz w:val="22"/>
                        <w:szCs w:val="22"/>
                      </w:rPr>
                    </w:pPr>
                    <w:r w:rsidRPr="00074DE1">
                      <w:rPr>
                        <w:rFonts w:ascii="PT Sans Narrow" w:hAnsi="PT Sans Narrow"/>
                        <w:sz w:val="22"/>
                        <w:szCs w:val="22"/>
                      </w:rPr>
                      <w:t>Изм</w:t>
                    </w:r>
                    <w:r w:rsidRPr="00FF05C4">
                      <w:rPr>
                        <w:rFonts w:ascii="Arial Narrow" w:hAnsi="Arial Narrow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20864" behindDoc="0" locked="0" layoutInCell="1" allowOverlap="1" wp14:anchorId="70734AF1" wp14:editId="120EFDE2">
              <wp:simplePos x="0" y="0"/>
              <wp:positionH relativeFrom="page">
                <wp:posOffset>709930</wp:posOffset>
              </wp:positionH>
              <wp:positionV relativeFrom="page">
                <wp:posOffset>9227820</wp:posOffset>
              </wp:positionV>
              <wp:extent cx="360045" cy="179705"/>
              <wp:effectExtent l="0" t="0" r="0" b="3175"/>
              <wp:wrapNone/>
              <wp:docPr id="3" name="tbxIzm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DB5D5C" w14:textId="6F7A7642" w:rsidR="00CA7D2C" w:rsidRPr="00420344" w:rsidRDefault="00420344" w:rsidP="00B25C57">
                          <w:pPr>
                            <w:jc w:val="center"/>
                            <w:rPr>
                              <w:szCs w:val="19"/>
                            </w:rPr>
                          </w:pPr>
                          <w:r>
                            <w:rPr>
                              <w:szCs w:val="19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0734AF1" id="_x0000_s1079" type="#_x0000_t202" style="position:absolute;margin-left:55.9pt;margin-top:726.6pt;width:28.35pt;height:14.15pt;z-index:251620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" filled="f" stroked="f" strokeweight=".5pt">
              <v:textbox inset="0,.5mm,0,0">
                <w:txbxContent>
                  <w:p w14:paraId="4BDB5D5C" w14:textId="6F7A7642" w:rsidR="00CA7D2C" w:rsidRPr="00420344" w:rsidRDefault="00420344" w:rsidP="00B25C57">
                    <w:pPr>
                      <w:jc w:val="center"/>
                      <w:rPr>
                        <w:szCs w:val="19"/>
                      </w:rPr>
                    </w:pPr>
                    <w:r>
                      <w:rPr>
                        <w:szCs w:val="19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19840" behindDoc="0" locked="0" layoutInCell="1" allowOverlap="1" wp14:anchorId="642E842B" wp14:editId="679140E2">
              <wp:simplePos x="0" y="0"/>
              <wp:positionH relativeFrom="page">
                <wp:posOffset>1430020</wp:posOffset>
              </wp:positionH>
              <wp:positionV relativeFrom="page">
                <wp:posOffset>9410065</wp:posOffset>
              </wp:positionV>
              <wp:extent cx="360045" cy="179705"/>
              <wp:effectExtent l="1270" t="0" r="635" b="1905"/>
              <wp:wrapNone/>
              <wp:docPr id="2" name="Text Box 9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063612" w14:textId="77777777" w:rsidR="00CA7D2C" w:rsidRPr="00E109CD" w:rsidRDefault="00CA7D2C" w:rsidP="00EB2D1A">
                          <w:pPr>
                            <w:pStyle w:val="Gostframetext"/>
                            <w:spacing w:line="240" w:lineRule="exact"/>
                            <w:jc w:val="center"/>
                            <w:rPr>
                              <w:rFonts w:ascii="PT Sans Narrow" w:hAnsi="PT Sans Narrow"/>
                            </w:rPr>
                          </w:pPr>
                          <w:r w:rsidRPr="00E11A6A"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  <w:t>Лист</w:t>
                          </w: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42E842B" id="Text Box 931" o:spid="_x0000_s1080" type="#_x0000_t202" style="position:absolute;margin-left:112.6pt;margin-top:740.95pt;width:28.35pt;height:14.15pt;z-index:251619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" stroked="f" strokeweight=".5pt">
              <v:textbox inset="0,.5mm,0,0">
                <w:txbxContent>
                  <w:p w14:paraId="4E063612" w14:textId="77777777" w:rsidR="00CA7D2C" w:rsidRPr="00E109CD" w:rsidRDefault="00CA7D2C" w:rsidP="00EB2D1A">
                    <w:pPr>
                      <w:pStyle w:val="Gostframetext"/>
                      <w:spacing w:line="240" w:lineRule="exact"/>
                      <w:jc w:val="center"/>
                      <w:rPr>
                        <w:rFonts w:ascii="PT Sans Narrow" w:hAnsi="PT Sans Narrow"/>
                      </w:rPr>
                    </w:pPr>
                    <w:r w:rsidRPr="00E11A6A">
                      <w:rPr>
                        <w:rFonts w:ascii="PT Sans Narrow" w:hAnsi="PT Sans Narrow"/>
                        <w:sz w:val="22"/>
                        <w:szCs w:val="22"/>
                      </w:rPr>
                      <w:t>Лист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18816" behindDoc="0" locked="0" layoutInCell="1" allowOverlap="1" wp14:anchorId="4A730115" wp14:editId="38FD5A72">
              <wp:simplePos x="0" y="0"/>
              <wp:positionH relativeFrom="page">
                <wp:posOffset>1069975</wp:posOffset>
              </wp:positionH>
              <wp:positionV relativeFrom="page">
                <wp:posOffset>9229725</wp:posOffset>
              </wp:positionV>
              <wp:extent cx="360045" cy="179705"/>
              <wp:effectExtent l="3175" t="0" r="0" b="1270"/>
              <wp:wrapNone/>
              <wp:docPr id="1" name="tbxIzm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7263F3" w14:textId="5A3F2F40" w:rsidR="00CA7D2C" w:rsidRPr="0010719F" w:rsidRDefault="00420344" w:rsidP="00B25C57">
                          <w:pPr>
                            <w:jc w:val="center"/>
                          </w:pPr>
                          <w:r>
                            <w:t>-</w:t>
                          </w: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A730115" id="_x0000_s1081" type="#_x0000_t202" style="position:absolute;margin-left:84.25pt;margin-top:726.75pt;width:28.35pt;height:14.15pt;z-index:251618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" stroked="f" strokeweight=".5pt">
              <v:textbox inset="0,.5mm,0,0">
                <w:txbxContent>
                  <w:p w14:paraId="637263F3" w14:textId="5A3F2F40" w:rsidR="00CA7D2C" w:rsidRPr="0010719F" w:rsidRDefault="00420344" w:rsidP="00B25C57">
                    <w:pPr>
                      <w:jc w:val="center"/>
                    </w:pPr>
                    <w: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6D9E3C" w14:textId="77777777" w:rsidR="00CA7D2C" w:rsidRDefault="00CA7D2C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712000" behindDoc="0" locked="0" layoutInCell="1" allowOverlap="1" wp14:anchorId="232B1BE6" wp14:editId="47DA0D83">
              <wp:simplePos x="0" y="0"/>
              <wp:positionH relativeFrom="page">
                <wp:posOffset>709930</wp:posOffset>
              </wp:positionH>
              <wp:positionV relativeFrom="page">
                <wp:posOffset>9410065</wp:posOffset>
              </wp:positionV>
              <wp:extent cx="360045" cy="167640"/>
              <wp:effectExtent l="0" t="0" r="0" b="4445"/>
              <wp:wrapNone/>
              <wp:docPr id="97" name="Text Box 13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C71540" w14:textId="77777777" w:rsidR="00CA7D2C" w:rsidRPr="00FF05C4" w:rsidRDefault="00CA7D2C" w:rsidP="00476964">
                          <w:pPr>
                            <w:pStyle w:val="APEX11"/>
                          </w:pPr>
                          <w:r w:rsidRPr="00FF05C4">
                            <w:t>Изм.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2B1BE6" id="_x0000_t202" coordsize="21600,21600" o:spt="202" path="m,l,21600r21600,l21600,xe">
              <v:stroke joinstyle="miter"/>
              <v:path gradientshapeok="t" o:connecttype="rect"/>
            </v:shapetype>
            <v:shape id="Text Box 1369" o:spid="_x0000_s1087" type="#_x0000_t202" style="position:absolute;margin-left:55.9pt;margin-top:740.95pt;width:28.35pt;height:13.2pt;z-index:251712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" filled="f" stroked="f" strokeweight=".5pt">
              <v:textbox inset="0,0,0,0">
                <w:txbxContent>
                  <w:p w14:paraId="45C71540" w14:textId="77777777" w:rsidR="00CA7D2C" w:rsidRPr="00FF05C4" w:rsidRDefault="00CA7D2C" w:rsidP="00476964">
                    <w:pPr>
                      <w:pStyle w:val="APEX11"/>
                    </w:pPr>
                    <w:r w:rsidRPr="00FF05C4">
                      <w:t>Изм.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13024" behindDoc="0" locked="0" layoutInCell="1" allowOverlap="1" wp14:anchorId="134534F5" wp14:editId="610D50BA">
              <wp:simplePos x="0" y="0"/>
              <wp:positionH relativeFrom="page">
                <wp:posOffset>1069975</wp:posOffset>
              </wp:positionH>
              <wp:positionV relativeFrom="page">
                <wp:posOffset>9410065</wp:posOffset>
              </wp:positionV>
              <wp:extent cx="360045" cy="167005"/>
              <wp:effectExtent l="3175" t="0" r="0" b="0"/>
              <wp:wrapNone/>
              <wp:docPr id="98" name="Text Box 13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FF02DA" w14:textId="77777777" w:rsidR="00CA7D2C" w:rsidRPr="00FF05C4" w:rsidRDefault="00CA7D2C" w:rsidP="00476964">
                          <w:pPr>
                            <w:pStyle w:val="APEX11"/>
                          </w:pPr>
                          <w:proofErr w:type="spellStart"/>
                          <w:r w:rsidRPr="00FF05C4">
                            <w:t>Кол.уч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34534F5" id="Text Box 1370" o:spid="_x0000_s1088" type="#_x0000_t202" style="position:absolute;margin-left:84.25pt;margin-top:740.95pt;width:28.35pt;height:13.15pt;z-index:251713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" filled="f" stroked="f" strokeweight=".5pt">
              <v:textbox inset="0,0,0,0">
                <w:txbxContent>
                  <w:p w14:paraId="33FF02DA" w14:textId="77777777" w:rsidR="00CA7D2C" w:rsidRPr="00FF05C4" w:rsidRDefault="00CA7D2C" w:rsidP="00476964">
                    <w:pPr>
                      <w:pStyle w:val="APEX11"/>
                    </w:pPr>
                    <w:proofErr w:type="spellStart"/>
                    <w:r w:rsidRPr="00FF05C4">
                      <w:t>Кол.уч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9952" behindDoc="0" locked="0" layoutInCell="1" allowOverlap="1" wp14:anchorId="56DED279" wp14:editId="3D3D632B">
              <wp:simplePos x="0" y="0"/>
              <wp:positionH relativeFrom="page">
                <wp:posOffset>1430020</wp:posOffset>
              </wp:positionH>
              <wp:positionV relativeFrom="page">
                <wp:posOffset>9410065</wp:posOffset>
              </wp:positionV>
              <wp:extent cx="360045" cy="167005"/>
              <wp:effectExtent l="1270" t="0" r="635" b="0"/>
              <wp:wrapNone/>
              <wp:docPr id="99" name="Text Box 13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67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E928E8" w14:textId="77777777" w:rsidR="00CA7D2C" w:rsidRPr="00FF05C4" w:rsidRDefault="00CA7D2C" w:rsidP="00476964">
                          <w:pPr>
                            <w:pStyle w:val="APEX11"/>
                          </w:pPr>
                          <w:r w:rsidRPr="00FF05C4">
                            <w:t>Лист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6DED279" id="Text Box 1367" o:spid="_x0000_s1089" type="#_x0000_t202" style="position:absolute;margin-left:112.6pt;margin-top:740.95pt;width:28.35pt;height:13.15pt;z-index:251709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" stroked="f" strokeweight=".5pt">
              <v:textbox inset="0,0,0,0">
                <w:txbxContent>
                  <w:p w14:paraId="4DE928E8" w14:textId="77777777" w:rsidR="00CA7D2C" w:rsidRPr="00FF05C4" w:rsidRDefault="00CA7D2C" w:rsidP="00476964">
                    <w:pPr>
                      <w:pStyle w:val="APEX11"/>
                    </w:pPr>
                    <w:r w:rsidRPr="00FF05C4">
                      <w:t>Лист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15072" behindDoc="0" locked="0" layoutInCell="1" allowOverlap="1" wp14:anchorId="77124215" wp14:editId="127E1B30">
              <wp:simplePos x="0" y="0"/>
              <wp:positionH relativeFrom="page">
                <wp:posOffset>1790065</wp:posOffset>
              </wp:positionH>
              <wp:positionV relativeFrom="page">
                <wp:posOffset>9410065</wp:posOffset>
              </wp:positionV>
              <wp:extent cx="359410" cy="167005"/>
              <wp:effectExtent l="0" t="0" r="3175" b="0"/>
              <wp:wrapNone/>
              <wp:docPr id="100" name="Text Box 13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410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3C7284" w14:textId="77777777" w:rsidR="00CA7D2C" w:rsidRPr="00D34242" w:rsidRDefault="00CA7D2C" w:rsidP="00476964">
                          <w:pPr>
                            <w:pStyle w:val="APEX11"/>
                          </w:pPr>
                          <w:r>
                            <w:t>№</w:t>
                          </w:r>
                          <w:r w:rsidRPr="00FF05C4">
                            <w:t>до</w:t>
                          </w:r>
                          <w:r>
                            <w:t>к.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124215" id="Text Box 1372" o:spid="_x0000_s1090" type="#_x0000_t202" style="position:absolute;margin-left:140.95pt;margin-top:740.95pt;width:28.3pt;height:13.15pt;z-index:251715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" filled="f" stroked="f" strokeweight=".5pt">
              <v:textbox inset="0,0,0,0">
                <w:txbxContent>
                  <w:p w14:paraId="323C7284" w14:textId="77777777" w:rsidR="00CA7D2C" w:rsidRPr="00D34242" w:rsidRDefault="00CA7D2C" w:rsidP="00476964">
                    <w:pPr>
                      <w:pStyle w:val="APEX11"/>
                    </w:pPr>
                    <w:r>
                      <w:t>№</w:t>
                    </w:r>
                    <w:r w:rsidRPr="00FF05C4">
                      <w:t>до</w:t>
                    </w:r>
                    <w:r>
                      <w:t>к.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61152" behindDoc="0" locked="1" layoutInCell="1" allowOverlap="1" wp14:anchorId="0AE5C826" wp14:editId="2C3C06C3">
              <wp:simplePos x="0" y="0"/>
              <wp:positionH relativeFrom="page">
                <wp:posOffset>720090</wp:posOffset>
              </wp:positionH>
              <wp:positionV relativeFrom="page">
                <wp:posOffset>9409430</wp:posOffset>
              </wp:positionV>
              <wp:extent cx="2339340" cy="0"/>
              <wp:effectExtent l="15240" t="17780" r="17145" b="10795"/>
              <wp:wrapNone/>
              <wp:docPr id="101" name="Line 14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33934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7305337D" id="Line 1418" o:spid="_x0000_s1026" style="position:absolute;z-index:251761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7pt,740.9pt" to="240.9pt,74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IUyFgIAAC4EAAAOAAAAZHJzL2Uyb0RvYy54bWysU8GO2jAQvVfqP1i+QxLIUo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" strokeweight="1.5pt"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60128" behindDoc="0" locked="1" layoutInCell="1" allowOverlap="1" wp14:anchorId="15DC4015" wp14:editId="3D9325EB">
              <wp:simplePos x="0" y="0"/>
              <wp:positionH relativeFrom="page">
                <wp:posOffset>721360</wp:posOffset>
              </wp:positionH>
              <wp:positionV relativeFrom="page">
                <wp:posOffset>9229725</wp:posOffset>
              </wp:positionV>
              <wp:extent cx="2339340" cy="0"/>
              <wp:effectExtent l="16510" t="9525" r="15875" b="9525"/>
              <wp:wrapNone/>
              <wp:docPr id="102" name="Line 14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33934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100DE018" id="Line 1417" o:spid="_x0000_s1026" style="position:absolute;z-index:251760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8pt,726.75pt" to="241pt,72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W6XFgIAAC4EAAAOAAAAZHJzL2Uyb0RvYy54bWysU8GO2jAQvVfqP1i+QxLIsh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" strokeweight="1.5pt"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59104" behindDoc="0" locked="0" layoutInCell="1" allowOverlap="1" wp14:anchorId="51227C5D" wp14:editId="3309ED61">
              <wp:simplePos x="0" y="0"/>
              <wp:positionH relativeFrom="page">
                <wp:posOffset>2160270</wp:posOffset>
              </wp:positionH>
              <wp:positionV relativeFrom="page">
                <wp:posOffset>9229725</wp:posOffset>
              </wp:positionV>
              <wp:extent cx="539750" cy="179705"/>
              <wp:effectExtent l="0" t="0" r="0" b="1270"/>
              <wp:wrapNone/>
              <wp:docPr id="103" name="tbxNdoc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554CEA" w14:textId="77777777" w:rsidR="00CA7D2C" w:rsidRPr="009E5C45" w:rsidRDefault="00CA7D2C" w:rsidP="00B25C57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1227C5D" id="_x0000_s1091" type="#_x0000_t202" style="position:absolute;margin-left:170.1pt;margin-top:726.75pt;width:42.5pt;height:14.15pt;z-index:251759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" filled="f" stroked="f" strokeweight=".5pt">
              <v:textbox inset="0,.5mm,0,0">
                <w:txbxContent>
                  <w:p w14:paraId="69554CEA" w14:textId="77777777" w:rsidR="00CA7D2C" w:rsidRPr="009E5C45" w:rsidRDefault="00CA7D2C" w:rsidP="00B25C57">
                    <w:pPr>
                      <w:jc w:val="center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58080" behindDoc="0" locked="0" layoutInCell="1" allowOverlap="1" wp14:anchorId="1EE463CE" wp14:editId="3AD586D7">
              <wp:simplePos x="0" y="0"/>
              <wp:positionH relativeFrom="page">
                <wp:posOffset>709930</wp:posOffset>
              </wp:positionH>
              <wp:positionV relativeFrom="page">
                <wp:posOffset>9410065</wp:posOffset>
              </wp:positionV>
              <wp:extent cx="2339340" cy="0"/>
              <wp:effectExtent l="0" t="0" r="0" b="635"/>
              <wp:wrapNone/>
              <wp:docPr id="104" name="Line 14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339340" cy="0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002A607C" id="Line 1415" o:spid="_x0000_s1026" style="position:absolute;z-index:251758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5.9pt,740.95pt" to="240.1pt,74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" stroked="f" strokeweight="1.5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57056" behindDoc="0" locked="1" layoutInCell="1" allowOverlap="1" wp14:anchorId="2CA2B801" wp14:editId="7979C64B">
              <wp:simplePos x="0" y="0"/>
              <wp:positionH relativeFrom="page">
                <wp:posOffset>1440180</wp:posOffset>
              </wp:positionH>
              <wp:positionV relativeFrom="page">
                <wp:posOffset>9037320</wp:posOffset>
              </wp:positionV>
              <wp:extent cx="0" cy="1440180"/>
              <wp:effectExtent l="11430" t="17145" r="17145" b="9525"/>
              <wp:wrapNone/>
              <wp:docPr id="105" name="Line 14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44018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15378829" id="Line 1414" o:spid="_x0000_s1026" style="position:absolute;z-index:251757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13.4pt,711.6pt" to="113.4pt,8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" strokeweight="1.5pt"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56032" behindDoc="0" locked="1" layoutInCell="1" allowOverlap="1" wp14:anchorId="4FB91379" wp14:editId="0A2CD5E9">
              <wp:simplePos x="0" y="0"/>
              <wp:positionH relativeFrom="page">
                <wp:posOffset>1800225</wp:posOffset>
              </wp:positionH>
              <wp:positionV relativeFrom="page">
                <wp:posOffset>9037320</wp:posOffset>
              </wp:positionV>
              <wp:extent cx="0" cy="539750"/>
              <wp:effectExtent l="9525" t="17145" r="9525" b="14605"/>
              <wp:wrapNone/>
              <wp:docPr id="106" name="Line 14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3975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3EAC09DF" id="Line 1413" o:spid="_x0000_s1026" style="position:absolute;z-index:251756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41.75pt,711.6pt" to="141.75pt,75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" strokeweight="1.5pt"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55008" behindDoc="0" locked="0" layoutInCell="1" allowOverlap="1" wp14:anchorId="75171406" wp14:editId="116815DB">
              <wp:simplePos x="0" y="0"/>
              <wp:positionH relativeFrom="page">
                <wp:posOffset>1430020</wp:posOffset>
              </wp:positionH>
              <wp:positionV relativeFrom="page">
                <wp:posOffset>9229725</wp:posOffset>
              </wp:positionV>
              <wp:extent cx="360045" cy="179705"/>
              <wp:effectExtent l="1270" t="0" r="635" b="1270"/>
              <wp:wrapNone/>
              <wp:docPr id="107" name="tbxIzml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F59286" w14:textId="77777777" w:rsidR="00CA7D2C" w:rsidRPr="0010719F" w:rsidRDefault="00CA7D2C" w:rsidP="00476964">
                          <w:pPr>
                            <w:pStyle w:val="APEX11"/>
                          </w:pP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5171406" id="_x0000_s1092" type="#_x0000_t202" style="position:absolute;margin-left:112.6pt;margin-top:726.75pt;width:28.35pt;height:14.15pt;z-index:251755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" stroked="f" strokeweight=".5pt">
              <v:textbox inset="0,.5mm,0,0">
                <w:txbxContent>
                  <w:p w14:paraId="7AF59286" w14:textId="77777777" w:rsidR="00CA7D2C" w:rsidRPr="0010719F" w:rsidRDefault="00CA7D2C" w:rsidP="00476964">
                    <w:pPr>
                      <w:pStyle w:val="APEX11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53984" behindDoc="0" locked="1" layoutInCell="1" allowOverlap="1" wp14:anchorId="611B26C8" wp14:editId="69ABB7A5">
              <wp:simplePos x="0" y="0"/>
              <wp:positionH relativeFrom="page">
                <wp:posOffset>720090</wp:posOffset>
              </wp:positionH>
              <wp:positionV relativeFrom="page">
                <wp:posOffset>9037320</wp:posOffset>
              </wp:positionV>
              <wp:extent cx="6623685" cy="0"/>
              <wp:effectExtent l="15240" t="17145" r="9525" b="11430"/>
              <wp:wrapNone/>
              <wp:docPr id="108" name="Line 14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2368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293D4FFF" id="Line 1411" o:spid="_x0000_s1026" style="position:absolute;z-index:251753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7pt,711.6pt" to="578.25pt,7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" strokeweight="1.5pt"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52960" behindDoc="0" locked="1" layoutInCell="1" allowOverlap="1" wp14:anchorId="7BB131D8" wp14:editId="57D223CD">
              <wp:simplePos x="0" y="0"/>
              <wp:positionH relativeFrom="page">
                <wp:posOffset>720090</wp:posOffset>
              </wp:positionH>
              <wp:positionV relativeFrom="page">
                <wp:posOffset>9577070</wp:posOffset>
              </wp:positionV>
              <wp:extent cx="6623685" cy="0"/>
              <wp:effectExtent l="15240" t="13970" r="9525" b="14605"/>
              <wp:wrapNone/>
              <wp:docPr id="109" name="Line 141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spect="1" noChangeShapeType="1"/>
                    </wps:cNvCnPr>
                    <wps:spPr bwMode="auto">
                      <a:xfrm>
                        <a:off x="0" y="0"/>
                        <a:ext cx="662368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2475F0D9" id="Line 1410" o:spid="_x0000_s1026" style="position:absolute;z-index:251752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7pt,754.1pt" to="578.25pt,75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" strokeweight="1.5pt">
              <o:lock v:ext="edit" aspectratio="t"/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51936" behindDoc="0" locked="1" layoutInCell="1" allowOverlap="1" wp14:anchorId="33B464E3" wp14:editId="2A8F2425">
              <wp:simplePos x="0" y="0"/>
              <wp:positionH relativeFrom="page">
                <wp:posOffset>3060700</wp:posOffset>
              </wp:positionH>
              <wp:positionV relativeFrom="page">
                <wp:posOffset>9037320</wp:posOffset>
              </wp:positionV>
              <wp:extent cx="0" cy="1440180"/>
              <wp:effectExtent l="12700" t="17145" r="15875" b="9525"/>
              <wp:wrapNone/>
              <wp:docPr id="110" name="Line 14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44018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77CDB042" id="Line 1409" o:spid="_x0000_s1026" style="position:absolute;z-index:251751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41pt,711.6pt" to="241pt,8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" strokeweight="1.5pt"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50912" behindDoc="0" locked="1" layoutInCell="1" allowOverlap="1" wp14:anchorId="506A6473" wp14:editId="1C9C74C8">
              <wp:simplePos x="0" y="0"/>
              <wp:positionH relativeFrom="page">
                <wp:posOffset>2700655</wp:posOffset>
              </wp:positionH>
              <wp:positionV relativeFrom="page">
                <wp:posOffset>9037320</wp:posOffset>
              </wp:positionV>
              <wp:extent cx="0" cy="1440180"/>
              <wp:effectExtent l="14605" t="17145" r="13970" b="9525"/>
              <wp:wrapNone/>
              <wp:docPr id="111" name="Line 14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44018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5DD760A0" id="Line 1408" o:spid="_x0000_s1026" style="position:absolute;z-index:251750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2.65pt,711.6pt" to="212.65pt,8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" strokeweight="1.5pt"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49888" behindDoc="0" locked="1" layoutInCell="1" allowOverlap="1" wp14:anchorId="3938F0CD" wp14:editId="587AC1A3">
              <wp:simplePos x="0" y="0"/>
              <wp:positionH relativeFrom="page">
                <wp:posOffset>2160270</wp:posOffset>
              </wp:positionH>
              <wp:positionV relativeFrom="page">
                <wp:posOffset>9037320</wp:posOffset>
              </wp:positionV>
              <wp:extent cx="0" cy="1440180"/>
              <wp:effectExtent l="17145" t="17145" r="11430" b="9525"/>
              <wp:wrapNone/>
              <wp:docPr id="112" name="Line 14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44018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276F6AB0" id="Line 1407" o:spid="_x0000_s1026" style="position:absolute;z-index:251749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70.1pt,711.6pt" to="170.1pt,8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" strokeweight="1.5pt"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48864" behindDoc="0" locked="1" layoutInCell="1" allowOverlap="1" wp14:anchorId="786369E5" wp14:editId="18E274AC">
              <wp:simplePos x="0" y="0"/>
              <wp:positionH relativeFrom="page">
                <wp:posOffset>1080135</wp:posOffset>
              </wp:positionH>
              <wp:positionV relativeFrom="page">
                <wp:posOffset>9037320</wp:posOffset>
              </wp:positionV>
              <wp:extent cx="0" cy="539750"/>
              <wp:effectExtent l="13335" t="17145" r="15240" b="14605"/>
              <wp:wrapNone/>
              <wp:docPr id="113" name="Line 14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3975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2BF0DB72" id="Line 1406" o:spid="_x0000_s1026" style="position:absolute;z-index:251748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5.05pt,711.6pt" to="85.05pt,75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" strokeweight="1.5pt"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47840" behindDoc="0" locked="1" layoutInCell="1" allowOverlap="1" wp14:anchorId="42A2B557" wp14:editId="77138FB0">
              <wp:simplePos x="0" y="0"/>
              <wp:positionH relativeFrom="page">
                <wp:posOffset>3060700</wp:posOffset>
              </wp:positionH>
              <wp:positionV relativeFrom="page">
                <wp:posOffset>9587865</wp:posOffset>
              </wp:positionV>
              <wp:extent cx="2484120" cy="851535"/>
              <wp:effectExtent l="3175" t="0" r="0" b="0"/>
              <wp:wrapNone/>
              <wp:docPr id="114" name="tbxNaim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4120" cy="8515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17F206" w14:textId="77777777" w:rsidR="00CA7D2C" w:rsidRDefault="00CA7D2C" w:rsidP="00B25C57">
                          <w:pPr>
                            <w:rPr>
                              <w:szCs w:val="22"/>
                            </w:rPr>
                          </w:pPr>
                        </w:p>
                        <w:p w14:paraId="22ACA527" w14:textId="77777777" w:rsidR="00CA7D2C" w:rsidRPr="00C5448A" w:rsidRDefault="00CA7D2C" w:rsidP="00B25C57">
                          <w:pPr>
                            <w:rPr>
                              <w:sz w:val="20"/>
                              <w:szCs w:val="22"/>
                            </w:rPr>
                          </w:pPr>
                        </w:p>
                        <w:p w14:paraId="54487BE5" w14:textId="77777777" w:rsidR="00CA7D2C" w:rsidRPr="004878D4" w:rsidRDefault="00CA7D2C" w:rsidP="00476964">
                          <w:pPr>
                            <w:pStyle w:val="APEX11"/>
                            <w:rPr>
                              <w:lang w:val="en-US"/>
                            </w:rPr>
                          </w:pPr>
                          <w:r>
                            <w:t>Пояснительная записка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2A2B557" id="_x0000_s1093" type="#_x0000_t202" style="position:absolute;margin-left:241pt;margin-top:754.95pt;width:195.6pt;height:67.05pt;z-index:251747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" filled="f" stroked="f" strokecolor="red">
              <v:textbox inset="0,0,0,0">
                <w:txbxContent>
                  <w:p w14:paraId="2517F206" w14:textId="77777777" w:rsidR="00CA7D2C" w:rsidRDefault="00CA7D2C" w:rsidP="00B25C57">
                    <w:pPr>
                      <w:rPr>
                        <w:szCs w:val="22"/>
                      </w:rPr>
                    </w:pPr>
                  </w:p>
                  <w:p w14:paraId="22ACA527" w14:textId="77777777" w:rsidR="00CA7D2C" w:rsidRPr="00C5448A" w:rsidRDefault="00CA7D2C" w:rsidP="00B25C57">
                    <w:pPr>
                      <w:rPr>
                        <w:sz w:val="20"/>
                        <w:szCs w:val="22"/>
                      </w:rPr>
                    </w:pPr>
                  </w:p>
                  <w:p w14:paraId="54487BE5" w14:textId="77777777" w:rsidR="00CA7D2C" w:rsidRPr="004878D4" w:rsidRDefault="00CA7D2C" w:rsidP="00476964">
                    <w:pPr>
                      <w:pStyle w:val="APEX11"/>
                      <w:rPr>
                        <w:lang w:val="en-US"/>
                      </w:rPr>
                    </w:pPr>
                    <w:r>
                      <w:t>Пояснительная записка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46816" behindDoc="0" locked="1" layoutInCell="1" allowOverlap="1" wp14:anchorId="447C3EE9" wp14:editId="6D8640BE">
              <wp:simplePos x="0" y="0"/>
              <wp:positionH relativeFrom="page">
                <wp:posOffset>5544820</wp:posOffset>
              </wp:positionH>
              <wp:positionV relativeFrom="page">
                <wp:posOffset>9757410</wp:posOffset>
              </wp:positionV>
              <wp:extent cx="539750" cy="179705"/>
              <wp:effectExtent l="10795" t="13335" r="11430" b="16510"/>
              <wp:wrapNone/>
              <wp:docPr id="115" name="tbxLit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701F1884" w14:textId="77777777" w:rsidR="00CA7D2C" w:rsidRDefault="00CA7D2C" w:rsidP="00476964">
                          <w:pPr>
                            <w:pStyle w:val="APEX11"/>
                          </w:pPr>
                          <w:r>
                            <w:t>П</w:t>
                          </w:r>
                        </w:p>
                        <w:p w14:paraId="73FC70DE" w14:textId="77777777" w:rsidR="00CA7D2C" w:rsidRPr="00CC5F57" w:rsidRDefault="00CA7D2C" w:rsidP="00B25C57">
                          <w:pPr>
                            <w:pStyle w:val="Gostframetext"/>
                            <w:jc w:val="center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47C3EE9" id="_x0000_s1094" type="#_x0000_t202" style="position:absolute;margin-left:436.6pt;margin-top:768.3pt;width:42.5pt;height:14.15pt;z-index:251746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" filled="f" strokeweight="1.5pt">
              <v:textbox inset="0,0,0,0">
                <w:txbxContent>
                  <w:p w14:paraId="701F1884" w14:textId="77777777" w:rsidR="00CA7D2C" w:rsidRDefault="00CA7D2C" w:rsidP="00476964">
                    <w:pPr>
                      <w:pStyle w:val="APEX11"/>
                    </w:pPr>
                    <w:r>
                      <w:t>П</w:t>
                    </w:r>
                  </w:p>
                  <w:p w14:paraId="73FC70DE" w14:textId="77777777" w:rsidR="00CA7D2C" w:rsidRPr="00CC5F57" w:rsidRDefault="00CA7D2C" w:rsidP="00B25C57">
                    <w:pPr>
                      <w:pStyle w:val="Gostframetext"/>
                      <w:jc w:val="center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45792" behindDoc="0" locked="1" layoutInCell="1" allowOverlap="1" wp14:anchorId="526E9988" wp14:editId="7804CE72">
              <wp:simplePos x="0" y="0"/>
              <wp:positionH relativeFrom="page">
                <wp:posOffset>6084570</wp:posOffset>
              </wp:positionH>
              <wp:positionV relativeFrom="page">
                <wp:posOffset>9757410</wp:posOffset>
              </wp:positionV>
              <wp:extent cx="539750" cy="179705"/>
              <wp:effectExtent l="17145" t="13335" r="14605" b="16510"/>
              <wp:wrapNone/>
              <wp:docPr id="116" name="tbxPag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57713287" w14:textId="77777777" w:rsidR="00CA7D2C" w:rsidRDefault="00CA7D2C" w:rsidP="00476964">
                          <w:pPr>
                            <w:pStyle w:val="APEX11"/>
                            <w:rPr>
                              <w:rStyle w:val="a9"/>
                              <w:szCs w:val="18"/>
                            </w:rPr>
                          </w:pPr>
                          <w:r>
                            <w:rPr>
                              <w:rStyle w:val="a9"/>
                              <w:szCs w:val="18"/>
                            </w:rPr>
                            <w:t>8</w:t>
                          </w:r>
                        </w:p>
                        <w:p w14:paraId="2CAC5CC8" w14:textId="77777777" w:rsidR="00CA7D2C" w:rsidRDefault="00CA7D2C" w:rsidP="00476964">
                          <w:pPr>
                            <w:pStyle w:val="APEX11"/>
                            <w:rPr>
                              <w:rStyle w:val="a9"/>
                              <w:szCs w:val="18"/>
                            </w:rPr>
                          </w:pPr>
                        </w:p>
                        <w:p w14:paraId="6B70222C" w14:textId="77777777" w:rsidR="00CA7D2C" w:rsidRDefault="00CA7D2C" w:rsidP="00476964">
                          <w:pPr>
                            <w:pStyle w:val="APEX11"/>
                            <w:rPr>
                              <w:rStyle w:val="a9"/>
                              <w:szCs w:val="18"/>
                            </w:rPr>
                          </w:pPr>
                        </w:p>
                        <w:p w14:paraId="47DBD0B2" w14:textId="77777777" w:rsidR="00CA7D2C" w:rsidRDefault="00CA7D2C" w:rsidP="00476964">
                          <w:pPr>
                            <w:pStyle w:val="APEX11"/>
                            <w:rPr>
                              <w:rStyle w:val="a9"/>
                              <w:szCs w:val="18"/>
                            </w:rPr>
                          </w:pPr>
                        </w:p>
                        <w:p w14:paraId="56E206EB" w14:textId="77777777" w:rsidR="00CA7D2C" w:rsidRPr="00BF1E96" w:rsidRDefault="00CA7D2C" w:rsidP="00476964">
                          <w:pPr>
                            <w:pStyle w:val="APEX11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26E9988" id="_x0000_s1095" type="#_x0000_t202" style="position:absolute;margin-left:479.1pt;margin-top:768.3pt;width:42.5pt;height:14.15pt;z-index:251745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" filled="f" strokeweight="1.5pt">
              <v:textbox inset="0,0,0,0">
                <w:txbxContent>
                  <w:p w14:paraId="57713287" w14:textId="77777777" w:rsidR="00CA7D2C" w:rsidRDefault="00CA7D2C" w:rsidP="00476964">
                    <w:pPr>
                      <w:pStyle w:val="APEX11"/>
                      <w:rPr>
                        <w:rStyle w:val="a9"/>
                        <w:szCs w:val="18"/>
                      </w:rPr>
                    </w:pPr>
                    <w:r>
                      <w:rPr>
                        <w:rStyle w:val="a9"/>
                        <w:szCs w:val="18"/>
                      </w:rPr>
                      <w:t>8</w:t>
                    </w:r>
                  </w:p>
                  <w:p w14:paraId="2CAC5CC8" w14:textId="77777777" w:rsidR="00CA7D2C" w:rsidRDefault="00CA7D2C" w:rsidP="00476964">
                    <w:pPr>
                      <w:pStyle w:val="APEX11"/>
                      <w:rPr>
                        <w:rStyle w:val="a9"/>
                        <w:szCs w:val="18"/>
                      </w:rPr>
                    </w:pPr>
                  </w:p>
                  <w:p w14:paraId="6B70222C" w14:textId="77777777" w:rsidR="00CA7D2C" w:rsidRDefault="00CA7D2C" w:rsidP="00476964">
                    <w:pPr>
                      <w:pStyle w:val="APEX11"/>
                      <w:rPr>
                        <w:rStyle w:val="a9"/>
                        <w:szCs w:val="18"/>
                      </w:rPr>
                    </w:pPr>
                  </w:p>
                  <w:p w14:paraId="47DBD0B2" w14:textId="77777777" w:rsidR="00CA7D2C" w:rsidRDefault="00CA7D2C" w:rsidP="00476964">
                    <w:pPr>
                      <w:pStyle w:val="APEX11"/>
                      <w:rPr>
                        <w:rStyle w:val="a9"/>
                        <w:szCs w:val="18"/>
                      </w:rPr>
                    </w:pPr>
                  </w:p>
                  <w:p w14:paraId="56E206EB" w14:textId="77777777" w:rsidR="00CA7D2C" w:rsidRPr="00BF1E96" w:rsidRDefault="00CA7D2C" w:rsidP="00476964">
                    <w:pPr>
                      <w:pStyle w:val="APEX11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44768" behindDoc="0" locked="1" layoutInCell="1" allowOverlap="1" wp14:anchorId="6B70D5A9" wp14:editId="62C1A41C">
              <wp:simplePos x="0" y="0"/>
              <wp:positionH relativeFrom="page">
                <wp:posOffset>6624955</wp:posOffset>
              </wp:positionH>
              <wp:positionV relativeFrom="page">
                <wp:posOffset>9757410</wp:posOffset>
              </wp:positionV>
              <wp:extent cx="720090" cy="179705"/>
              <wp:effectExtent l="14605" t="13335" r="17780" b="16510"/>
              <wp:wrapNone/>
              <wp:docPr id="117" name="tbxPags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2DFE6BE7" w14:textId="77777777" w:rsidR="00CA7D2C" w:rsidRPr="006033C4" w:rsidRDefault="00CA7D2C" w:rsidP="00476964">
                          <w:pPr>
                            <w:pStyle w:val="APEX11"/>
                            <w:rPr>
                              <w:lang w:val="en-US"/>
                            </w:rPr>
                          </w:pPr>
                          <w:r>
                            <w:rPr>
                              <w:rStyle w:val="a9"/>
                              <w:lang w:val="en-US"/>
                            </w:rPr>
                            <w:t>24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B70D5A9" id="_x0000_s1096" type="#_x0000_t202" style="position:absolute;margin-left:521.65pt;margin-top:768.3pt;width:56.7pt;height:14.15pt;z-index:251744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" filled="f" strokeweight="1.5pt">
              <v:textbox inset="0,0,0,0">
                <w:txbxContent>
                  <w:p w14:paraId="2DFE6BE7" w14:textId="77777777" w:rsidR="00CA7D2C" w:rsidRPr="006033C4" w:rsidRDefault="00CA7D2C" w:rsidP="00476964">
                    <w:pPr>
                      <w:pStyle w:val="APEX11"/>
                      <w:rPr>
                        <w:lang w:val="en-US"/>
                      </w:rPr>
                    </w:pPr>
                    <w:r>
                      <w:rPr>
                        <w:rStyle w:val="a9"/>
                        <w:lang w:val="en-US"/>
                      </w:rPr>
                      <w:t>24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43744" behindDoc="0" locked="1" layoutInCell="1" allowOverlap="1" wp14:anchorId="39C1BFC8" wp14:editId="58E72DED">
              <wp:simplePos x="0" y="0"/>
              <wp:positionH relativeFrom="page">
                <wp:posOffset>6624955</wp:posOffset>
              </wp:positionH>
              <wp:positionV relativeFrom="page">
                <wp:posOffset>9577070</wp:posOffset>
              </wp:positionV>
              <wp:extent cx="720090" cy="179705"/>
              <wp:effectExtent l="14605" t="13970" r="17780" b="15875"/>
              <wp:wrapNone/>
              <wp:docPr id="118" name="Text Box 140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4BE79843" w14:textId="77777777" w:rsidR="00CA7D2C" w:rsidRPr="003D7736" w:rsidRDefault="00CA7D2C" w:rsidP="00476964">
                          <w:pPr>
                            <w:pStyle w:val="APEX11"/>
                          </w:pPr>
                          <w:r w:rsidRPr="003D7736">
                            <w:t>Листов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9C1BFC8" id="Text Box 1401" o:spid="_x0000_s1097" type="#_x0000_t202" style="position:absolute;margin-left:521.65pt;margin-top:754.1pt;width:56.7pt;height:14.15pt;z-index:251743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" filled="f" strokeweight="1.5pt">
              <v:textbox inset="0,0,0,0">
                <w:txbxContent>
                  <w:p w14:paraId="4BE79843" w14:textId="77777777" w:rsidR="00CA7D2C" w:rsidRPr="003D7736" w:rsidRDefault="00CA7D2C" w:rsidP="00476964">
                    <w:pPr>
                      <w:pStyle w:val="APEX11"/>
                    </w:pPr>
                    <w:r w:rsidRPr="003D7736">
                      <w:t>Листов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42720" behindDoc="0" locked="1" layoutInCell="1" allowOverlap="1" wp14:anchorId="37D9C7DF" wp14:editId="38D589A2">
              <wp:simplePos x="0" y="0"/>
              <wp:positionH relativeFrom="page">
                <wp:posOffset>6084570</wp:posOffset>
              </wp:positionH>
              <wp:positionV relativeFrom="page">
                <wp:posOffset>9577070</wp:posOffset>
              </wp:positionV>
              <wp:extent cx="539750" cy="179705"/>
              <wp:effectExtent l="17145" t="13970" r="14605" b="15875"/>
              <wp:wrapNone/>
              <wp:docPr id="119" name="Text Box 140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5658EAB7" w14:textId="77777777" w:rsidR="00CA7D2C" w:rsidRPr="003D7736" w:rsidRDefault="00CA7D2C" w:rsidP="00476964">
                          <w:pPr>
                            <w:pStyle w:val="APEX11"/>
                          </w:pPr>
                          <w:r w:rsidRPr="003D7736">
                            <w:t>Лист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7D9C7DF" id="Text Box 1400" o:spid="_x0000_s1098" type="#_x0000_t202" style="position:absolute;margin-left:479.1pt;margin-top:754.1pt;width:42.5pt;height:14.15pt;z-index:251742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" filled="f" strokeweight="1.5pt">
              <v:textbox inset="0,0,0,0">
                <w:txbxContent>
                  <w:p w14:paraId="5658EAB7" w14:textId="77777777" w:rsidR="00CA7D2C" w:rsidRPr="003D7736" w:rsidRDefault="00CA7D2C" w:rsidP="00476964">
                    <w:pPr>
                      <w:pStyle w:val="APEX11"/>
                    </w:pPr>
                    <w:r w:rsidRPr="003D7736">
                      <w:t>Лист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41696" behindDoc="0" locked="1" layoutInCell="1" allowOverlap="1" wp14:anchorId="730DDA99" wp14:editId="75881C1C">
              <wp:simplePos x="0" y="0"/>
              <wp:positionH relativeFrom="page">
                <wp:posOffset>5544820</wp:posOffset>
              </wp:positionH>
              <wp:positionV relativeFrom="page">
                <wp:posOffset>9577070</wp:posOffset>
              </wp:positionV>
              <wp:extent cx="539750" cy="179705"/>
              <wp:effectExtent l="10795" t="13970" r="11430" b="15875"/>
              <wp:wrapNone/>
              <wp:docPr id="120" name="Text Box 13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7B960D9A" w14:textId="77777777" w:rsidR="00CA7D2C" w:rsidRPr="003D7736" w:rsidRDefault="00CA7D2C" w:rsidP="00476964">
                          <w:pPr>
                            <w:pStyle w:val="APEX11"/>
                          </w:pPr>
                          <w:r w:rsidRPr="003D7736">
                            <w:t>Стадия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30DDA99" id="Text Box 1399" o:spid="_x0000_s1099" type="#_x0000_t202" style="position:absolute;margin-left:436.6pt;margin-top:754.1pt;width:42.5pt;height:14.15pt;z-index:251741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" filled="f" strokeweight="1.5pt">
              <v:textbox inset="0,0,0,0">
                <w:txbxContent>
                  <w:p w14:paraId="7B960D9A" w14:textId="77777777" w:rsidR="00CA7D2C" w:rsidRPr="003D7736" w:rsidRDefault="00CA7D2C" w:rsidP="00476964">
                    <w:pPr>
                      <w:pStyle w:val="APEX11"/>
                    </w:pPr>
                    <w:r w:rsidRPr="003D7736">
                      <w:t>Стадия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740672" behindDoc="0" locked="1" layoutInCell="1" allowOverlap="1" wp14:anchorId="01AB5A2F" wp14:editId="25AF61DE">
              <wp:simplePos x="0" y="0"/>
              <wp:positionH relativeFrom="page">
                <wp:posOffset>5544820</wp:posOffset>
              </wp:positionH>
              <wp:positionV relativeFrom="page">
                <wp:posOffset>9937115</wp:posOffset>
              </wp:positionV>
              <wp:extent cx="1800225" cy="539750"/>
              <wp:effectExtent l="10795" t="12065" r="17780" b="10160"/>
              <wp:wrapNone/>
              <wp:docPr id="121" name="Group 13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800225" cy="539750"/>
                        <a:chOff x="8771" y="15669"/>
                        <a:chExt cx="2835" cy="850"/>
                      </a:xfrm>
                    </wpg:grpSpPr>
                    <wps:wsp>
                      <wps:cNvPr id="122" name="tbxFirm"/>
                      <wps:cNvSpPr txBox="1">
                        <a:spLocks noChangeArrowheads="1"/>
                      </wps:cNvSpPr>
                      <wps:spPr bwMode="auto">
                        <a:xfrm>
                          <a:off x="8771" y="15669"/>
                          <a:ext cx="2835" cy="8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49AA79E" w14:textId="77777777" w:rsidR="00CA7D2C" w:rsidRDefault="00CA7D2C" w:rsidP="00476964">
                            <w:pPr>
                              <w:pStyle w:val="APEX11"/>
                            </w:pPr>
                          </w:p>
                          <w:p w14:paraId="4C1D44BF" w14:textId="77777777" w:rsidR="00CA7D2C" w:rsidRPr="005123CD" w:rsidRDefault="00CA7D2C" w:rsidP="00476964">
                            <w:pPr>
                              <w:pStyle w:val="APEX11"/>
                            </w:pPr>
                            <w:r w:rsidRPr="005123CD">
                              <w:t>ООО «Проектное Бюро АПЕКС»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1AB5A2F" id="Group 1397" o:spid="_x0000_s1100" style="position:absolute;margin-left:436.6pt;margin-top:782.45pt;width:141.75pt;height:42.5pt;z-index:251740672;mso-position-horizontal-relative:page;mso-position-vertical-relative:page" coordorigin="8771,15669" coordsize="2835,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">
              <v:shape id="tbxFirm" o:spid="_x0000_s1101" type="#_x0000_t202" style="position:absolute;left:8771;top:15669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" filled="f" strokeweight="1.5pt">
                <v:textbox inset="0,0,0,0">
                  <w:txbxContent>
                    <w:p w14:paraId="549AA79E" w14:textId="77777777" w:rsidR="00CA7D2C" w:rsidRDefault="00CA7D2C" w:rsidP="00476964">
                      <w:pPr>
                        <w:pStyle w:val="APEX11"/>
                      </w:pPr>
                    </w:p>
                    <w:p w14:paraId="4C1D44BF" w14:textId="77777777" w:rsidR="00CA7D2C" w:rsidRPr="005123CD" w:rsidRDefault="00CA7D2C" w:rsidP="00476964">
                      <w:pPr>
                        <w:pStyle w:val="APEX11"/>
                      </w:pPr>
                      <w:r w:rsidRPr="005123CD">
                        <w:t>ООО «Проектное Бюро АПЕКС»</w:t>
                      </w:r>
                    </w:p>
                  </w:txbxContent>
                </v:textbox>
              </v:shape>
              <w10:wrap anchorx="page" anchory="page"/>
              <w10:anchorlock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39648" behindDoc="0" locked="0" layoutInCell="1" allowOverlap="1" wp14:anchorId="544A3C3E" wp14:editId="3EF60904">
              <wp:simplePos x="0" y="0"/>
              <wp:positionH relativeFrom="page">
                <wp:posOffset>3121660</wp:posOffset>
              </wp:positionH>
              <wp:positionV relativeFrom="page">
                <wp:posOffset>9157970</wp:posOffset>
              </wp:positionV>
              <wp:extent cx="4155440" cy="323850"/>
              <wp:effectExtent l="0" t="4445" r="0" b="0"/>
              <wp:wrapNone/>
              <wp:docPr id="123" name="tbxOboz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5440" cy="323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4B32C3" w14:textId="77777777" w:rsidR="00CA7D2C" w:rsidRPr="00D34242" w:rsidRDefault="00CA7D2C" w:rsidP="00476964">
                          <w:pPr>
                            <w:pStyle w:val="APEX16"/>
                          </w:pPr>
                          <w:r>
                            <w:t>10</w:t>
                          </w:r>
                          <w:r>
                            <w:rPr>
                              <w:lang w:val="ru-RU"/>
                            </w:rPr>
                            <w:t>35</w:t>
                          </w:r>
                          <w:r>
                            <w:t>-01</w:t>
                          </w:r>
                          <w:r>
                            <w:rPr>
                              <w:lang w:val="ru-RU"/>
                            </w:rPr>
                            <w:t>-</w:t>
                          </w:r>
                          <w:r>
                            <w:t>ПЗ</w:t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44A3C3E" id="_x0000_s1102" type="#_x0000_t202" style="position:absolute;margin-left:245.8pt;margin-top:721.1pt;width:327.2pt;height:25.5pt;z-index:251739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" filled="f" stroked="f">
              <v:textbox inset=",0,,0">
                <w:txbxContent>
                  <w:p w14:paraId="394B32C3" w14:textId="77777777" w:rsidR="00CA7D2C" w:rsidRPr="00D34242" w:rsidRDefault="00CA7D2C" w:rsidP="00476964">
                    <w:pPr>
                      <w:pStyle w:val="APEX16"/>
                    </w:pPr>
                    <w:r>
                      <w:t>10</w:t>
                    </w:r>
                    <w:r>
                      <w:rPr>
                        <w:lang w:val="ru-RU"/>
                      </w:rPr>
                      <w:t>35</w:t>
                    </w:r>
                    <w:r>
                      <w:t>-01</w:t>
                    </w:r>
                    <w:r>
                      <w:rPr>
                        <w:lang w:val="ru-RU"/>
                      </w:rPr>
                      <w:t>-</w:t>
                    </w:r>
                    <w:r>
                      <w:t>ПЗ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38624" behindDoc="0" locked="1" layoutInCell="1" allowOverlap="1" wp14:anchorId="7FC4A6E8" wp14:editId="364404EC">
              <wp:simplePos x="0" y="0"/>
              <wp:positionH relativeFrom="page">
                <wp:posOffset>2700655</wp:posOffset>
              </wp:positionH>
              <wp:positionV relativeFrom="page">
                <wp:posOffset>10297160</wp:posOffset>
              </wp:positionV>
              <wp:extent cx="360045" cy="179705"/>
              <wp:effectExtent l="5080" t="10160" r="6350" b="10160"/>
              <wp:wrapNone/>
              <wp:docPr id="124" name="tbxDat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06B0A9A5" w14:textId="77777777" w:rsidR="00CA7D2C" w:rsidRPr="004F61CA" w:rsidRDefault="00CA7D2C" w:rsidP="00B25C57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FC4A6E8" id="_x0000_s1103" type="#_x0000_t202" style="position:absolute;margin-left:212.65pt;margin-top:810.8pt;width:28.35pt;height:14.15pt;z-index:251738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" filled="f" strokeweight=".5pt">
              <v:textbox inset="0,.5mm,0,0">
                <w:txbxContent>
                  <w:p w14:paraId="06B0A9A5" w14:textId="77777777" w:rsidR="00CA7D2C" w:rsidRPr="004F61CA" w:rsidRDefault="00CA7D2C" w:rsidP="00B25C57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37600" behindDoc="0" locked="1" layoutInCell="1" allowOverlap="1" wp14:anchorId="6A7DA846" wp14:editId="71AD7DC3">
              <wp:simplePos x="0" y="0"/>
              <wp:positionH relativeFrom="page">
                <wp:posOffset>2700655</wp:posOffset>
              </wp:positionH>
              <wp:positionV relativeFrom="page">
                <wp:posOffset>10117455</wp:posOffset>
              </wp:positionV>
              <wp:extent cx="360045" cy="179705"/>
              <wp:effectExtent l="5080" t="11430" r="6350" b="8890"/>
              <wp:wrapNone/>
              <wp:docPr id="125" name="tbxDat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4A34E65A" w14:textId="77777777" w:rsidR="00CA7D2C" w:rsidRPr="004F61CA" w:rsidRDefault="00CA7D2C" w:rsidP="00B25C57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A7DA846" id="_x0000_s1104" type="#_x0000_t202" style="position:absolute;margin-left:212.65pt;margin-top:796.65pt;width:28.35pt;height:14.15pt;z-index:251737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" filled="f" strokeweight=".5pt">
              <v:textbox inset="0,.5mm,0,0">
                <w:txbxContent>
                  <w:p w14:paraId="4A34E65A" w14:textId="77777777" w:rsidR="00CA7D2C" w:rsidRPr="004F61CA" w:rsidRDefault="00CA7D2C" w:rsidP="00B25C57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36576" behindDoc="0" locked="1" layoutInCell="1" allowOverlap="1" wp14:anchorId="27BE971B" wp14:editId="55B7A4A0">
              <wp:simplePos x="0" y="0"/>
              <wp:positionH relativeFrom="page">
                <wp:posOffset>2700655</wp:posOffset>
              </wp:positionH>
              <wp:positionV relativeFrom="page">
                <wp:posOffset>9937115</wp:posOffset>
              </wp:positionV>
              <wp:extent cx="360045" cy="179705"/>
              <wp:effectExtent l="5080" t="12065" r="6350" b="8255"/>
              <wp:wrapNone/>
              <wp:docPr id="126" name="tbxDat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4AA18CDA" w14:textId="77777777" w:rsidR="00CA7D2C" w:rsidRPr="004F61CA" w:rsidRDefault="00CA7D2C" w:rsidP="00B25C57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7BE971B" id="_x0000_s1105" type="#_x0000_t202" style="position:absolute;margin-left:212.65pt;margin-top:782.45pt;width:28.35pt;height:14.15pt;z-index:251736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" filled="f" strokeweight=".5pt">
              <v:textbox inset="0,.5mm,0,0">
                <w:txbxContent>
                  <w:p w14:paraId="4AA18CDA" w14:textId="77777777" w:rsidR="00CA7D2C" w:rsidRPr="004F61CA" w:rsidRDefault="00CA7D2C" w:rsidP="00B25C57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35552" behindDoc="0" locked="1" layoutInCell="1" allowOverlap="1" wp14:anchorId="01336259" wp14:editId="2B50AA1A">
              <wp:simplePos x="0" y="0"/>
              <wp:positionH relativeFrom="page">
                <wp:posOffset>2700655</wp:posOffset>
              </wp:positionH>
              <wp:positionV relativeFrom="page">
                <wp:posOffset>9757410</wp:posOffset>
              </wp:positionV>
              <wp:extent cx="360045" cy="179705"/>
              <wp:effectExtent l="5080" t="13335" r="6350" b="6985"/>
              <wp:wrapNone/>
              <wp:docPr id="127" name="tbxDat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0D0FAD60" w14:textId="77777777" w:rsidR="00CA7D2C" w:rsidRPr="004F61CA" w:rsidRDefault="00CA7D2C" w:rsidP="00B25C57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1336259" id="_x0000_s1106" type="#_x0000_t202" style="position:absolute;margin-left:212.65pt;margin-top:768.3pt;width:28.35pt;height:14.15pt;z-index:251735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" filled="f" strokeweight=".5pt">
              <v:textbox inset="0,.5mm,0,0">
                <w:txbxContent>
                  <w:p w14:paraId="0D0FAD60" w14:textId="77777777" w:rsidR="00CA7D2C" w:rsidRPr="004F61CA" w:rsidRDefault="00CA7D2C" w:rsidP="00B25C57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34528" behindDoc="0" locked="1" layoutInCell="1" allowOverlap="1" wp14:anchorId="509A8302" wp14:editId="52A0C7B8">
              <wp:simplePos x="0" y="0"/>
              <wp:positionH relativeFrom="page">
                <wp:posOffset>2700655</wp:posOffset>
              </wp:positionH>
              <wp:positionV relativeFrom="page">
                <wp:posOffset>9577070</wp:posOffset>
              </wp:positionV>
              <wp:extent cx="360045" cy="179705"/>
              <wp:effectExtent l="5080" t="13970" r="6350" b="6350"/>
              <wp:wrapNone/>
              <wp:docPr id="128" name="tbxDat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631D0042" w14:textId="77777777" w:rsidR="00CA7D2C" w:rsidRPr="004F61CA" w:rsidRDefault="00CA7D2C" w:rsidP="00B25C57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09A8302" id="_x0000_s1107" type="#_x0000_t202" style="position:absolute;margin-left:212.65pt;margin-top:754.1pt;width:28.35pt;height:14.15pt;z-index:25173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" filled="f" strokeweight=".5pt">
              <v:textbox inset="0,.5mm,0,0">
                <w:txbxContent>
                  <w:p w14:paraId="631D0042" w14:textId="77777777" w:rsidR="00CA7D2C" w:rsidRPr="004F61CA" w:rsidRDefault="00CA7D2C" w:rsidP="00B25C57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33504" behindDoc="0" locked="0" layoutInCell="1" allowOverlap="1" wp14:anchorId="7D1AB3DC" wp14:editId="0472ECD8">
              <wp:simplePos x="0" y="0"/>
              <wp:positionH relativeFrom="page">
                <wp:posOffset>2689860</wp:posOffset>
              </wp:positionH>
              <wp:positionV relativeFrom="page">
                <wp:posOffset>9410065</wp:posOffset>
              </wp:positionV>
              <wp:extent cx="360045" cy="179705"/>
              <wp:effectExtent l="3810" t="0" r="0" b="1905"/>
              <wp:wrapNone/>
              <wp:docPr id="129" name="Text Box 13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106C45" w14:textId="77777777" w:rsidR="00CA7D2C" w:rsidRPr="00FF05C4" w:rsidRDefault="00CA7D2C" w:rsidP="00476964">
                          <w:pPr>
                            <w:pStyle w:val="APEX11"/>
                          </w:pPr>
                          <w:r w:rsidRPr="00FF05C4">
                            <w:t>Дата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D1AB3DC" id="Text Box 1390" o:spid="_x0000_s1108" type="#_x0000_t202" style="position:absolute;margin-left:211.8pt;margin-top:740.95pt;width:28.35pt;height:14.15pt;z-index:251733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" filled="f" stroked="f" strokeweight=".5pt">
              <v:textbox inset="0,0,0,0">
                <w:txbxContent>
                  <w:p w14:paraId="10106C45" w14:textId="77777777" w:rsidR="00CA7D2C" w:rsidRPr="00FF05C4" w:rsidRDefault="00CA7D2C" w:rsidP="00476964">
                    <w:pPr>
                      <w:pStyle w:val="APEX11"/>
                    </w:pPr>
                    <w:r w:rsidRPr="00FF05C4">
                      <w:t>Дата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32480" behindDoc="0" locked="0" layoutInCell="1" allowOverlap="1" wp14:anchorId="47F4DFED" wp14:editId="183F6F8D">
              <wp:simplePos x="0" y="0"/>
              <wp:positionH relativeFrom="page">
                <wp:posOffset>2689860</wp:posOffset>
              </wp:positionH>
              <wp:positionV relativeFrom="page">
                <wp:posOffset>9229725</wp:posOffset>
              </wp:positionV>
              <wp:extent cx="360045" cy="179705"/>
              <wp:effectExtent l="3810" t="0" r="0" b="1270"/>
              <wp:wrapNone/>
              <wp:docPr id="130" name="tbxIzmd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608B60" w14:textId="77777777" w:rsidR="00CA7D2C" w:rsidRPr="00DF2469" w:rsidRDefault="00CA7D2C" w:rsidP="00476964">
                          <w:pPr>
                            <w:pStyle w:val="APEX11"/>
                          </w:pP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7F4DFED" id="_x0000_s1109" type="#_x0000_t202" style="position:absolute;margin-left:211.8pt;margin-top:726.75pt;width:28.35pt;height:14.15pt;z-index:251732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" filled="f" stroked="f" strokeweight=".5pt">
              <v:textbox inset="0,.5mm,0,0">
                <w:txbxContent>
                  <w:p w14:paraId="2F608B60" w14:textId="77777777" w:rsidR="00CA7D2C" w:rsidRPr="00DF2469" w:rsidRDefault="00CA7D2C" w:rsidP="00476964">
                    <w:pPr>
                      <w:pStyle w:val="APEX11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31456" behindDoc="0" locked="1" layoutInCell="1" allowOverlap="1" wp14:anchorId="54A72FA4" wp14:editId="2CDB81FE">
              <wp:simplePos x="0" y="0"/>
              <wp:positionH relativeFrom="page">
                <wp:posOffset>2160270</wp:posOffset>
              </wp:positionH>
              <wp:positionV relativeFrom="page">
                <wp:posOffset>10297160</wp:posOffset>
              </wp:positionV>
              <wp:extent cx="539750" cy="179705"/>
              <wp:effectExtent l="7620" t="10160" r="5080" b="10160"/>
              <wp:wrapNone/>
              <wp:docPr id="131" name="Text Box 13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2B8F821B" w14:textId="77777777" w:rsidR="00CA7D2C" w:rsidRDefault="00CA7D2C" w:rsidP="00B25C57">
                          <w:pPr>
                            <w:pStyle w:val="Twordfami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4A72FA4" id="Text Box 1388" o:spid="_x0000_s1110" type="#_x0000_t202" style="position:absolute;margin-left:170.1pt;margin-top:810.8pt;width:42.5pt;height:14.15pt;z-index:251731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" filled="f" strokeweight=".5pt">
              <v:textbox>
                <w:txbxContent>
                  <w:p w14:paraId="2B8F821B" w14:textId="77777777" w:rsidR="00CA7D2C" w:rsidRDefault="00CA7D2C" w:rsidP="00B25C57">
                    <w:pPr>
                      <w:pStyle w:val="Twordfami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30432" behindDoc="0" locked="1" layoutInCell="1" allowOverlap="1" wp14:anchorId="7C16B7D3" wp14:editId="0E970F98">
              <wp:simplePos x="0" y="0"/>
              <wp:positionH relativeFrom="page">
                <wp:posOffset>2160270</wp:posOffset>
              </wp:positionH>
              <wp:positionV relativeFrom="page">
                <wp:posOffset>10117455</wp:posOffset>
              </wp:positionV>
              <wp:extent cx="539750" cy="179705"/>
              <wp:effectExtent l="7620" t="11430" r="5080" b="8890"/>
              <wp:wrapNone/>
              <wp:docPr id="132" name="Text Box 13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136D1D54" w14:textId="77777777" w:rsidR="00CA7D2C" w:rsidRDefault="00CA7D2C" w:rsidP="00B25C57">
                          <w:pPr>
                            <w:pStyle w:val="Twordfami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C16B7D3" id="Text Box 1387" o:spid="_x0000_s1111" type="#_x0000_t202" style="position:absolute;margin-left:170.1pt;margin-top:796.65pt;width:42.5pt;height:14.15pt;z-index:251730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" filled="f" strokeweight=".5pt">
              <v:textbox>
                <w:txbxContent>
                  <w:p w14:paraId="136D1D54" w14:textId="77777777" w:rsidR="00CA7D2C" w:rsidRDefault="00CA7D2C" w:rsidP="00B25C57">
                    <w:pPr>
                      <w:pStyle w:val="Twordfami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29408" behindDoc="0" locked="1" layoutInCell="1" allowOverlap="1" wp14:anchorId="543DEA19" wp14:editId="664A9D8B">
              <wp:simplePos x="0" y="0"/>
              <wp:positionH relativeFrom="page">
                <wp:posOffset>2160270</wp:posOffset>
              </wp:positionH>
              <wp:positionV relativeFrom="page">
                <wp:posOffset>9937115</wp:posOffset>
              </wp:positionV>
              <wp:extent cx="539750" cy="179705"/>
              <wp:effectExtent l="7620" t="12065" r="5080" b="8255"/>
              <wp:wrapNone/>
              <wp:docPr id="133" name="Text Box 13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2932CA95" w14:textId="77777777" w:rsidR="00CA7D2C" w:rsidRDefault="00CA7D2C" w:rsidP="00B25C57">
                          <w:pPr>
                            <w:pStyle w:val="Twordfami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43DEA19" id="Text Box 1386" o:spid="_x0000_s1112" type="#_x0000_t202" style="position:absolute;margin-left:170.1pt;margin-top:782.45pt;width:42.5pt;height:14.15pt;z-index:251729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" filled="f" strokeweight=".5pt">
              <v:textbox>
                <w:txbxContent>
                  <w:p w14:paraId="2932CA95" w14:textId="77777777" w:rsidR="00CA7D2C" w:rsidRDefault="00CA7D2C" w:rsidP="00B25C57">
                    <w:pPr>
                      <w:pStyle w:val="Twordfami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28384" behindDoc="0" locked="1" layoutInCell="1" allowOverlap="1" wp14:anchorId="578ABCE1" wp14:editId="007CE659">
              <wp:simplePos x="0" y="0"/>
              <wp:positionH relativeFrom="page">
                <wp:posOffset>2160270</wp:posOffset>
              </wp:positionH>
              <wp:positionV relativeFrom="page">
                <wp:posOffset>9757410</wp:posOffset>
              </wp:positionV>
              <wp:extent cx="539750" cy="179705"/>
              <wp:effectExtent l="7620" t="13335" r="5080" b="6985"/>
              <wp:wrapNone/>
              <wp:docPr id="134" name="Text Box 13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397C9EE0" w14:textId="77777777" w:rsidR="00CA7D2C" w:rsidRDefault="00CA7D2C" w:rsidP="00B25C57">
                          <w:pPr>
                            <w:pStyle w:val="Twordfami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78ABCE1" id="Text Box 1385" o:spid="_x0000_s1113" type="#_x0000_t202" style="position:absolute;margin-left:170.1pt;margin-top:768.3pt;width:42.5pt;height:14.15pt;z-index:251728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" filled="f" strokeweight=".5pt">
              <v:textbox>
                <w:txbxContent>
                  <w:p w14:paraId="397C9EE0" w14:textId="77777777" w:rsidR="00CA7D2C" w:rsidRDefault="00CA7D2C" w:rsidP="00B25C57">
                    <w:pPr>
                      <w:pStyle w:val="Twordfami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27360" behindDoc="0" locked="1" layoutInCell="1" allowOverlap="1" wp14:anchorId="529D994E" wp14:editId="030F2F4A">
              <wp:simplePos x="0" y="0"/>
              <wp:positionH relativeFrom="page">
                <wp:posOffset>2160270</wp:posOffset>
              </wp:positionH>
              <wp:positionV relativeFrom="page">
                <wp:posOffset>9577070</wp:posOffset>
              </wp:positionV>
              <wp:extent cx="539750" cy="179705"/>
              <wp:effectExtent l="7620" t="13970" r="5080" b="6350"/>
              <wp:wrapNone/>
              <wp:docPr id="135" name="Text Box 13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64074003" w14:textId="77777777" w:rsidR="00CA7D2C" w:rsidRDefault="00CA7D2C" w:rsidP="00B25C57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29D994E" id="Text Box 1384" o:spid="_x0000_s1114" type="#_x0000_t202" style="position:absolute;margin-left:170.1pt;margin-top:754.1pt;width:42.5pt;height:14.15pt;z-index:251727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" filled="f" strokeweight=".5pt">
              <v:textbox>
                <w:txbxContent>
                  <w:p w14:paraId="64074003" w14:textId="77777777" w:rsidR="00CA7D2C" w:rsidRDefault="00CA7D2C" w:rsidP="00B25C57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26336" behindDoc="0" locked="0" layoutInCell="1" allowOverlap="1" wp14:anchorId="7895E2AD" wp14:editId="2925FAEA">
              <wp:simplePos x="0" y="0"/>
              <wp:positionH relativeFrom="page">
                <wp:posOffset>2149475</wp:posOffset>
              </wp:positionH>
              <wp:positionV relativeFrom="page">
                <wp:posOffset>9410065</wp:posOffset>
              </wp:positionV>
              <wp:extent cx="539750" cy="179705"/>
              <wp:effectExtent l="0" t="0" r="0" b="1905"/>
              <wp:wrapNone/>
              <wp:docPr id="136" name="Text Box 13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BC2468" w14:textId="77777777" w:rsidR="00CA7D2C" w:rsidRPr="00FF05C4" w:rsidRDefault="00CA7D2C" w:rsidP="00476964">
                          <w:pPr>
                            <w:pStyle w:val="APEX11"/>
                          </w:pPr>
                          <w:r w:rsidRPr="00FF05C4">
                            <w:t>Подп.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895E2AD" id="Text Box 1383" o:spid="_x0000_s1115" type="#_x0000_t202" style="position:absolute;margin-left:169.25pt;margin-top:740.95pt;width:42.5pt;height:14.15pt;z-index:251726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" filled="f" stroked="f" strokeweight=".5pt">
              <v:textbox inset="0,0,0,0">
                <w:txbxContent>
                  <w:p w14:paraId="10BC2468" w14:textId="77777777" w:rsidR="00CA7D2C" w:rsidRPr="00FF05C4" w:rsidRDefault="00CA7D2C" w:rsidP="00476964">
                    <w:pPr>
                      <w:pStyle w:val="APEX11"/>
                    </w:pPr>
                    <w:r w:rsidRPr="00FF05C4">
                      <w:t>Подп.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25312" behindDoc="0" locked="1" layoutInCell="1" allowOverlap="1" wp14:anchorId="3117BB59" wp14:editId="767B2516">
              <wp:simplePos x="0" y="0"/>
              <wp:positionH relativeFrom="page">
                <wp:posOffset>720090</wp:posOffset>
              </wp:positionH>
              <wp:positionV relativeFrom="page">
                <wp:posOffset>10297160</wp:posOffset>
              </wp:positionV>
              <wp:extent cx="720090" cy="179705"/>
              <wp:effectExtent l="5715" t="10160" r="7620" b="10160"/>
              <wp:wrapNone/>
              <wp:docPr id="137" name="tbxJob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0D9C3D5C" w14:textId="77777777" w:rsidR="00CA7D2C" w:rsidRPr="00C5448A" w:rsidRDefault="00CA7D2C" w:rsidP="00B25C57">
                          <w:pPr>
                            <w:pStyle w:val="Gostframetext"/>
                          </w:pPr>
                        </w:p>
                      </w:txbxContent>
                    </wps:txbx>
                    <wps:bodyPr rot="0" vert="horz" wrap="square" lIns="18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117BB59" id="_x0000_s1116" type="#_x0000_t202" style="position:absolute;margin-left:56.7pt;margin-top:810.8pt;width:56.7pt;height:14.15pt;z-index:251725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" filled="f" strokeweight=".5pt">
              <v:textbox inset=".5mm,0,0,0">
                <w:txbxContent>
                  <w:p w14:paraId="0D9C3D5C" w14:textId="77777777" w:rsidR="00CA7D2C" w:rsidRPr="00C5448A" w:rsidRDefault="00CA7D2C" w:rsidP="00B25C57">
                    <w:pPr>
                      <w:pStyle w:val="Gostframetext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24288" behindDoc="0" locked="1" layoutInCell="1" allowOverlap="1" wp14:anchorId="6D4AC270" wp14:editId="68122FDB">
              <wp:simplePos x="0" y="0"/>
              <wp:positionH relativeFrom="page">
                <wp:posOffset>720090</wp:posOffset>
              </wp:positionH>
              <wp:positionV relativeFrom="page">
                <wp:posOffset>10117455</wp:posOffset>
              </wp:positionV>
              <wp:extent cx="720090" cy="179705"/>
              <wp:effectExtent l="5715" t="11430" r="7620" b="8890"/>
              <wp:wrapNone/>
              <wp:docPr id="138" name="tbxJob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6D6CBFEA" w14:textId="77777777" w:rsidR="00CA7D2C" w:rsidRPr="009B1D15" w:rsidRDefault="00CA7D2C" w:rsidP="00476964">
                          <w:pPr>
                            <w:pStyle w:val="APEX11"/>
                            <w:jc w:val="left"/>
                          </w:pPr>
                          <w:proofErr w:type="spellStart"/>
                          <w:proofErr w:type="gramStart"/>
                          <w:r>
                            <w:t>Н.контр</w:t>
                          </w:r>
                          <w:proofErr w:type="spellEnd"/>
                          <w:proofErr w:type="gramEnd"/>
                          <w:r>
                            <w:t>.</w:t>
                          </w:r>
                        </w:p>
                        <w:p w14:paraId="000B6946" w14:textId="77777777" w:rsidR="00CA7D2C" w:rsidRPr="00590055" w:rsidRDefault="00CA7D2C" w:rsidP="00B25C57"/>
                      </w:txbxContent>
                    </wps:txbx>
                    <wps:bodyPr rot="0" vert="horz" wrap="square" lIns="18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D4AC270" id="_x0000_s1117" type="#_x0000_t202" style="position:absolute;margin-left:56.7pt;margin-top:796.65pt;width:56.7pt;height:14.15pt;z-index:251724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" filled="f" strokeweight=".5pt">
              <v:textbox inset=".5mm,0,0,0">
                <w:txbxContent>
                  <w:p w14:paraId="6D6CBFEA" w14:textId="77777777" w:rsidR="00CA7D2C" w:rsidRPr="009B1D15" w:rsidRDefault="00CA7D2C" w:rsidP="00476964">
                    <w:pPr>
                      <w:pStyle w:val="APEX11"/>
                      <w:jc w:val="left"/>
                    </w:pPr>
                    <w:proofErr w:type="spellStart"/>
                    <w:proofErr w:type="gramStart"/>
                    <w:r>
                      <w:t>Н.контр</w:t>
                    </w:r>
                    <w:proofErr w:type="spellEnd"/>
                    <w:proofErr w:type="gramEnd"/>
                    <w:r>
                      <w:t>.</w:t>
                    </w:r>
                  </w:p>
                  <w:p w14:paraId="000B6946" w14:textId="77777777" w:rsidR="00CA7D2C" w:rsidRPr="00590055" w:rsidRDefault="00CA7D2C" w:rsidP="00B25C57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23264" behindDoc="0" locked="1" layoutInCell="1" allowOverlap="1" wp14:anchorId="1CC2D76D" wp14:editId="79CF3587">
              <wp:simplePos x="0" y="0"/>
              <wp:positionH relativeFrom="page">
                <wp:posOffset>720090</wp:posOffset>
              </wp:positionH>
              <wp:positionV relativeFrom="page">
                <wp:posOffset>9937115</wp:posOffset>
              </wp:positionV>
              <wp:extent cx="720090" cy="179705"/>
              <wp:effectExtent l="5715" t="12065" r="7620" b="8255"/>
              <wp:wrapNone/>
              <wp:docPr id="139" name="tbxJob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31C3251C" w14:textId="77777777" w:rsidR="00CA7D2C" w:rsidRPr="003D7736" w:rsidRDefault="00CA7D2C" w:rsidP="00476964">
                          <w:pPr>
                            <w:pStyle w:val="APEX11"/>
                            <w:jc w:val="left"/>
                          </w:pPr>
                          <w:r>
                            <w:t>ГИП</w:t>
                          </w:r>
                        </w:p>
                      </w:txbxContent>
                    </wps:txbx>
                    <wps:bodyPr rot="0" vert="horz" wrap="square" lIns="18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CC2D76D" id="_x0000_s1118" type="#_x0000_t202" style="position:absolute;margin-left:56.7pt;margin-top:782.45pt;width:56.7pt;height:14.15pt;z-index:251723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" filled="f" strokeweight=".5pt">
              <v:textbox inset=".5mm,0,0,0">
                <w:txbxContent>
                  <w:p w14:paraId="31C3251C" w14:textId="77777777" w:rsidR="00CA7D2C" w:rsidRPr="003D7736" w:rsidRDefault="00CA7D2C" w:rsidP="00476964">
                    <w:pPr>
                      <w:pStyle w:val="APEX11"/>
                      <w:jc w:val="left"/>
                    </w:pPr>
                    <w:r>
                      <w:t>ГИП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22240" behindDoc="0" locked="1" layoutInCell="1" allowOverlap="1" wp14:anchorId="1D458072" wp14:editId="0E5D4765">
              <wp:simplePos x="0" y="0"/>
              <wp:positionH relativeFrom="page">
                <wp:posOffset>720090</wp:posOffset>
              </wp:positionH>
              <wp:positionV relativeFrom="page">
                <wp:posOffset>9757410</wp:posOffset>
              </wp:positionV>
              <wp:extent cx="720090" cy="179705"/>
              <wp:effectExtent l="5715" t="13335" r="7620" b="6985"/>
              <wp:wrapNone/>
              <wp:docPr id="140" name="tbxJob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34CC8D94" w14:textId="77777777" w:rsidR="00CA7D2C" w:rsidRPr="00590055" w:rsidRDefault="00CA7D2C" w:rsidP="00476964">
                          <w:pPr>
                            <w:pStyle w:val="APEX11"/>
                            <w:jc w:val="left"/>
                            <w:rPr>
                              <w:lang w:val="en-US"/>
                            </w:rPr>
                          </w:pPr>
                          <w:r>
                            <w:t>Проверил</w:t>
                          </w:r>
                        </w:p>
                      </w:txbxContent>
                    </wps:txbx>
                    <wps:bodyPr rot="0" vert="horz" wrap="square" lIns="18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458072" id="_x0000_s1119" type="#_x0000_t202" style="position:absolute;margin-left:56.7pt;margin-top:768.3pt;width:56.7pt;height:14.15pt;z-index:251722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" filled="f" strokeweight=".5pt">
              <v:textbox inset=".5mm,0,0,0">
                <w:txbxContent>
                  <w:p w14:paraId="34CC8D94" w14:textId="77777777" w:rsidR="00CA7D2C" w:rsidRPr="00590055" w:rsidRDefault="00CA7D2C" w:rsidP="00476964">
                    <w:pPr>
                      <w:pStyle w:val="APEX11"/>
                      <w:jc w:val="left"/>
                      <w:rPr>
                        <w:lang w:val="en-US"/>
                      </w:rPr>
                    </w:pPr>
                    <w:r>
                      <w:t>Проверил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21216" behindDoc="0" locked="1" layoutInCell="1" allowOverlap="1" wp14:anchorId="2B88A717" wp14:editId="347ED614">
              <wp:simplePos x="0" y="0"/>
              <wp:positionH relativeFrom="page">
                <wp:posOffset>720090</wp:posOffset>
              </wp:positionH>
              <wp:positionV relativeFrom="page">
                <wp:posOffset>9577070</wp:posOffset>
              </wp:positionV>
              <wp:extent cx="720090" cy="179705"/>
              <wp:effectExtent l="5715" t="13970" r="7620" b="6350"/>
              <wp:wrapNone/>
              <wp:docPr id="141" name="tbxJob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523CF2C7" w14:textId="77777777" w:rsidR="00CA7D2C" w:rsidRPr="00C1138A" w:rsidRDefault="00CA7D2C" w:rsidP="00476964">
                          <w:pPr>
                            <w:pStyle w:val="APEX11"/>
                            <w:jc w:val="left"/>
                          </w:pPr>
                          <w:r>
                            <w:t>Разработал</w:t>
                          </w:r>
                        </w:p>
                      </w:txbxContent>
                    </wps:txbx>
                    <wps:bodyPr rot="0" vert="horz" wrap="square" lIns="18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B88A717" id="_x0000_s1120" type="#_x0000_t202" style="position:absolute;margin-left:56.7pt;margin-top:754.1pt;width:56.7pt;height:14.15pt;z-index:251721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" filled="f" strokeweight=".5pt">
              <v:textbox inset=".5mm,0,0,0">
                <w:txbxContent>
                  <w:p w14:paraId="523CF2C7" w14:textId="77777777" w:rsidR="00CA7D2C" w:rsidRPr="00C1138A" w:rsidRDefault="00CA7D2C" w:rsidP="00476964">
                    <w:pPr>
                      <w:pStyle w:val="APEX11"/>
                      <w:jc w:val="left"/>
                    </w:pPr>
                    <w:r>
                      <w:t>Разработал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20192" behindDoc="0" locked="1" layoutInCell="1" allowOverlap="1" wp14:anchorId="00E78401" wp14:editId="4CBFB975">
              <wp:simplePos x="0" y="0"/>
              <wp:positionH relativeFrom="page">
                <wp:posOffset>1440180</wp:posOffset>
              </wp:positionH>
              <wp:positionV relativeFrom="page">
                <wp:posOffset>10297160</wp:posOffset>
              </wp:positionV>
              <wp:extent cx="719455" cy="179705"/>
              <wp:effectExtent l="11430" t="10160" r="12065" b="10160"/>
              <wp:wrapNone/>
              <wp:docPr id="142" name="tbxFam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9455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6EDA99CC" w14:textId="77777777" w:rsidR="00CA7D2C" w:rsidRPr="00B807C1" w:rsidRDefault="00CA7D2C" w:rsidP="00B25C57">
                          <w:pPr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18000" tIns="36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0E78401" id="_x0000_s1121" type="#_x0000_t202" style="position:absolute;margin-left:113.4pt;margin-top:810.8pt;width:56.65pt;height:14.15pt;z-index:251720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" filled="f" strokeweight=".5pt">
              <v:textbox inset=".5mm,1mm,0,0">
                <w:txbxContent>
                  <w:p w14:paraId="6EDA99CC" w14:textId="77777777" w:rsidR="00CA7D2C" w:rsidRPr="00B807C1" w:rsidRDefault="00CA7D2C" w:rsidP="00B25C57">
                    <w:pPr>
                      <w:rPr>
                        <w:rFonts w:cs="Arial"/>
                        <w:sz w:val="16"/>
                        <w:szCs w:val="16"/>
                        <w:lang w:val="en-US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19168" behindDoc="0" locked="1" layoutInCell="1" allowOverlap="1" wp14:anchorId="723AA5F4" wp14:editId="4EFD6EE3">
              <wp:simplePos x="0" y="0"/>
              <wp:positionH relativeFrom="page">
                <wp:posOffset>1440180</wp:posOffset>
              </wp:positionH>
              <wp:positionV relativeFrom="page">
                <wp:posOffset>10117455</wp:posOffset>
              </wp:positionV>
              <wp:extent cx="719455" cy="179705"/>
              <wp:effectExtent l="11430" t="11430" r="12065" b="8890"/>
              <wp:wrapNone/>
              <wp:docPr id="143" name="tbxFam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9455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006D30A6" w14:textId="77777777" w:rsidR="00CA7D2C" w:rsidRPr="007923D1" w:rsidRDefault="00CA7D2C" w:rsidP="00476964">
                          <w:pPr>
                            <w:pStyle w:val="APEX11"/>
                            <w:jc w:val="left"/>
                          </w:pPr>
                          <w:r>
                            <w:t>Куликова</w:t>
                          </w:r>
                        </w:p>
                        <w:p w14:paraId="77EFF8EA" w14:textId="77777777" w:rsidR="00CA7D2C" w:rsidRPr="00B807C1" w:rsidRDefault="00CA7D2C" w:rsidP="00B25C57">
                          <w:pPr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18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23AA5F4" id="_x0000_s1122" type="#_x0000_t202" style="position:absolute;margin-left:113.4pt;margin-top:796.65pt;width:56.65pt;height:14.15pt;z-index:251719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" filled="f" strokeweight=".5pt">
              <v:textbox inset=".5mm,0,0,0">
                <w:txbxContent>
                  <w:p w14:paraId="006D30A6" w14:textId="77777777" w:rsidR="00CA7D2C" w:rsidRPr="007923D1" w:rsidRDefault="00CA7D2C" w:rsidP="00476964">
                    <w:pPr>
                      <w:pStyle w:val="APEX11"/>
                      <w:jc w:val="left"/>
                    </w:pPr>
                    <w:r>
                      <w:t>Куликова</w:t>
                    </w:r>
                  </w:p>
                  <w:p w14:paraId="77EFF8EA" w14:textId="77777777" w:rsidR="00CA7D2C" w:rsidRPr="00B807C1" w:rsidRDefault="00CA7D2C" w:rsidP="00B25C57">
                    <w:pPr>
                      <w:rPr>
                        <w:rFonts w:cs="Arial"/>
                        <w:sz w:val="16"/>
                        <w:szCs w:val="16"/>
                        <w:lang w:val="en-US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18144" behindDoc="0" locked="1" layoutInCell="1" allowOverlap="1" wp14:anchorId="6B93CE02" wp14:editId="205310E0">
              <wp:simplePos x="0" y="0"/>
              <wp:positionH relativeFrom="page">
                <wp:posOffset>1440180</wp:posOffset>
              </wp:positionH>
              <wp:positionV relativeFrom="page">
                <wp:posOffset>9937115</wp:posOffset>
              </wp:positionV>
              <wp:extent cx="719455" cy="179705"/>
              <wp:effectExtent l="11430" t="12065" r="12065" b="8255"/>
              <wp:wrapNone/>
              <wp:docPr id="144" name="tbxFam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9455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78683E5F" w14:textId="77777777" w:rsidR="00CA7D2C" w:rsidRPr="00784A96" w:rsidRDefault="00CA7D2C" w:rsidP="00476964">
                          <w:pPr>
                            <w:pStyle w:val="APEX11"/>
                            <w:jc w:val="left"/>
                          </w:pPr>
                          <w:proofErr w:type="spellStart"/>
                          <w:r>
                            <w:t>Харлап</w:t>
                          </w:r>
                          <w:proofErr w:type="spellEnd"/>
                        </w:p>
                        <w:p w14:paraId="522DAD0F" w14:textId="77777777" w:rsidR="00CA7D2C" w:rsidRPr="00A42125" w:rsidRDefault="00CA7D2C" w:rsidP="00B25C57">
                          <w:pPr>
                            <w:rPr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18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B93CE02" id="_x0000_s1123" type="#_x0000_t202" style="position:absolute;margin-left:113.4pt;margin-top:782.45pt;width:56.65pt;height:14.15pt;z-index:251718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" filled="f" strokeweight=".5pt">
              <v:textbox inset=".5mm,0,0,0">
                <w:txbxContent>
                  <w:p w14:paraId="78683E5F" w14:textId="77777777" w:rsidR="00CA7D2C" w:rsidRPr="00784A96" w:rsidRDefault="00CA7D2C" w:rsidP="00476964">
                    <w:pPr>
                      <w:pStyle w:val="APEX11"/>
                      <w:jc w:val="left"/>
                    </w:pPr>
                    <w:proofErr w:type="spellStart"/>
                    <w:r>
                      <w:t>Харлап</w:t>
                    </w:r>
                    <w:proofErr w:type="spellEnd"/>
                  </w:p>
                  <w:p w14:paraId="522DAD0F" w14:textId="77777777" w:rsidR="00CA7D2C" w:rsidRPr="00A42125" w:rsidRDefault="00CA7D2C" w:rsidP="00B25C57">
                    <w:pPr>
                      <w:rPr>
                        <w:szCs w:val="20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17120" behindDoc="0" locked="1" layoutInCell="1" allowOverlap="1" wp14:anchorId="2DBB1574" wp14:editId="7D32BFD4">
              <wp:simplePos x="0" y="0"/>
              <wp:positionH relativeFrom="page">
                <wp:posOffset>1440180</wp:posOffset>
              </wp:positionH>
              <wp:positionV relativeFrom="page">
                <wp:posOffset>9757410</wp:posOffset>
              </wp:positionV>
              <wp:extent cx="719455" cy="179705"/>
              <wp:effectExtent l="11430" t="13335" r="12065" b="6985"/>
              <wp:wrapNone/>
              <wp:docPr id="145" name="tbxFam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9455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0094BEE7" w14:textId="77777777" w:rsidR="00CA7D2C" w:rsidRPr="007923D1" w:rsidRDefault="00CA7D2C" w:rsidP="00476964">
                          <w:pPr>
                            <w:pStyle w:val="APEX11"/>
                            <w:jc w:val="left"/>
                          </w:pPr>
                          <w:proofErr w:type="spellStart"/>
                          <w:r>
                            <w:t>Воленко</w:t>
                          </w:r>
                          <w:proofErr w:type="spellEnd"/>
                        </w:p>
                        <w:p w14:paraId="656C4A5B" w14:textId="77777777" w:rsidR="00CA7D2C" w:rsidRPr="00A01B15" w:rsidRDefault="00CA7D2C" w:rsidP="00B25C57">
                          <w:pPr>
                            <w:rPr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18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DBB1574" id="_x0000_s1124" type="#_x0000_t202" style="position:absolute;margin-left:113.4pt;margin-top:768.3pt;width:56.65pt;height:14.15pt;z-index:251717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" filled="f" strokeweight=".5pt">
              <v:textbox inset=".5mm,0,0,0">
                <w:txbxContent>
                  <w:p w14:paraId="0094BEE7" w14:textId="77777777" w:rsidR="00CA7D2C" w:rsidRPr="007923D1" w:rsidRDefault="00CA7D2C" w:rsidP="00476964">
                    <w:pPr>
                      <w:pStyle w:val="APEX11"/>
                      <w:jc w:val="left"/>
                    </w:pPr>
                    <w:proofErr w:type="spellStart"/>
                    <w:r>
                      <w:t>Воленко</w:t>
                    </w:r>
                    <w:proofErr w:type="spellEnd"/>
                  </w:p>
                  <w:p w14:paraId="656C4A5B" w14:textId="77777777" w:rsidR="00CA7D2C" w:rsidRPr="00A01B15" w:rsidRDefault="00CA7D2C" w:rsidP="00B25C57">
                    <w:pPr>
                      <w:rPr>
                        <w:szCs w:val="16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16096" behindDoc="0" locked="1" layoutInCell="1" allowOverlap="1" wp14:anchorId="1EF62D2A" wp14:editId="652F758E">
              <wp:simplePos x="0" y="0"/>
              <wp:positionH relativeFrom="page">
                <wp:posOffset>1440180</wp:posOffset>
              </wp:positionH>
              <wp:positionV relativeFrom="page">
                <wp:posOffset>9577070</wp:posOffset>
              </wp:positionV>
              <wp:extent cx="719455" cy="179705"/>
              <wp:effectExtent l="11430" t="13970" r="12065" b="6350"/>
              <wp:wrapNone/>
              <wp:docPr id="146" name="tbxFam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9455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2DE9CEAA" w14:textId="77777777" w:rsidR="00CA7D2C" w:rsidRPr="007923D1" w:rsidRDefault="00CA7D2C" w:rsidP="00476964">
                          <w:pPr>
                            <w:pStyle w:val="APEX11"/>
                            <w:jc w:val="left"/>
                          </w:pPr>
                          <w:proofErr w:type="spellStart"/>
                          <w:r>
                            <w:t>Харлап</w:t>
                          </w:r>
                          <w:proofErr w:type="spellEnd"/>
                        </w:p>
                        <w:p w14:paraId="7DAA2180" w14:textId="77777777" w:rsidR="00CA7D2C" w:rsidRPr="00BF1E96" w:rsidRDefault="00CA7D2C" w:rsidP="00B25C57">
                          <w:pPr>
                            <w:pStyle w:val="Gostframetext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18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EF62D2A" id="_x0000_s1125" type="#_x0000_t202" style="position:absolute;margin-left:113.4pt;margin-top:754.1pt;width:56.65pt;height:14.15pt;z-index:251716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" filled="f" strokeweight=".5pt">
              <v:textbox inset=".5mm,0,0,0">
                <w:txbxContent>
                  <w:p w14:paraId="2DE9CEAA" w14:textId="77777777" w:rsidR="00CA7D2C" w:rsidRPr="007923D1" w:rsidRDefault="00CA7D2C" w:rsidP="00476964">
                    <w:pPr>
                      <w:pStyle w:val="APEX11"/>
                      <w:jc w:val="left"/>
                    </w:pPr>
                    <w:proofErr w:type="spellStart"/>
                    <w:r>
                      <w:t>Харлап</w:t>
                    </w:r>
                    <w:proofErr w:type="spellEnd"/>
                  </w:p>
                  <w:p w14:paraId="7DAA2180" w14:textId="77777777" w:rsidR="00CA7D2C" w:rsidRPr="00BF1E96" w:rsidRDefault="00CA7D2C" w:rsidP="00B25C57">
                    <w:pPr>
                      <w:pStyle w:val="Gostframetext"/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14048" behindDoc="0" locked="0" layoutInCell="1" allowOverlap="1" wp14:anchorId="68BDA57F" wp14:editId="4E82DBF7">
              <wp:simplePos x="0" y="0"/>
              <wp:positionH relativeFrom="page">
                <wp:posOffset>1790065</wp:posOffset>
              </wp:positionH>
              <wp:positionV relativeFrom="page">
                <wp:posOffset>9229725</wp:posOffset>
              </wp:positionV>
              <wp:extent cx="359410" cy="179705"/>
              <wp:effectExtent l="0" t="0" r="3175" b="1270"/>
              <wp:wrapNone/>
              <wp:docPr id="147" name="tbxNdoc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410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977EF7" w14:textId="77777777" w:rsidR="00CA7D2C" w:rsidRPr="009E5C45" w:rsidRDefault="00CA7D2C" w:rsidP="00476964">
                          <w:pPr>
                            <w:pStyle w:val="APEX11"/>
                          </w:pP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8BDA57F" id="_x0000_s1126" type="#_x0000_t202" style="position:absolute;margin-left:140.95pt;margin-top:726.75pt;width:28.3pt;height:14.15pt;z-index:251714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" filled="f" stroked="f" strokeweight=".5pt">
              <v:textbox inset="0,.5mm,0,0">
                <w:txbxContent>
                  <w:p w14:paraId="21977EF7" w14:textId="77777777" w:rsidR="00CA7D2C" w:rsidRPr="009E5C45" w:rsidRDefault="00CA7D2C" w:rsidP="00476964">
                    <w:pPr>
                      <w:pStyle w:val="APEX11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10976" behindDoc="0" locked="0" layoutInCell="1" allowOverlap="1" wp14:anchorId="0D3D82FA" wp14:editId="0BD6680C">
              <wp:simplePos x="0" y="0"/>
              <wp:positionH relativeFrom="page">
                <wp:posOffset>709930</wp:posOffset>
              </wp:positionH>
              <wp:positionV relativeFrom="page">
                <wp:posOffset>9229725</wp:posOffset>
              </wp:positionV>
              <wp:extent cx="360045" cy="179705"/>
              <wp:effectExtent l="0" t="0" r="0" b="1270"/>
              <wp:wrapNone/>
              <wp:docPr id="148" name="tbxIzm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4EE28B" w14:textId="77777777" w:rsidR="00CA7D2C" w:rsidRPr="003D7736" w:rsidRDefault="00CA7D2C" w:rsidP="00476964">
                          <w:pPr>
                            <w:pStyle w:val="APEX11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D3D82FA" id="_x0000_s1127" type="#_x0000_t202" style="position:absolute;margin-left:55.9pt;margin-top:726.75pt;width:28.35pt;height:14.15pt;z-index:251710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" filled="f" stroked="f" strokeweight=".5pt">
              <v:textbox inset="0,.5mm,0,0">
                <w:txbxContent>
                  <w:p w14:paraId="174EE28B" w14:textId="77777777" w:rsidR="00CA7D2C" w:rsidRPr="003D7736" w:rsidRDefault="00CA7D2C" w:rsidP="00476964">
                    <w:pPr>
                      <w:pStyle w:val="APEX11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8928" behindDoc="0" locked="0" layoutInCell="1" allowOverlap="1" wp14:anchorId="3B6242D1" wp14:editId="43AA1714">
              <wp:simplePos x="0" y="0"/>
              <wp:positionH relativeFrom="page">
                <wp:posOffset>1069975</wp:posOffset>
              </wp:positionH>
              <wp:positionV relativeFrom="page">
                <wp:posOffset>9229725</wp:posOffset>
              </wp:positionV>
              <wp:extent cx="360045" cy="179705"/>
              <wp:effectExtent l="3175" t="0" r="0" b="1270"/>
              <wp:wrapNone/>
              <wp:docPr id="149" name="tbxIzm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AC02AE" w14:textId="77777777" w:rsidR="00CA7D2C" w:rsidRPr="0010719F" w:rsidRDefault="00CA7D2C" w:rsidP="00476964">
                          <w:pPr>
                            <w:pStyle w:val="APEX11"/>
                          </w:pP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B6242D1" id="_x0000_s1128" type="#_x0000_t202" style="position:absolute;margin-left:84.25pt;margin-top:726.75pt;width:28.35pt;height:14.15pt;z-index:251708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" stroked="f" strokeweight=".5pt">
              <v:textbox inset="0,.5mm,0,0">
                <w:txbxContent>
                  <w:p w14:paraId="1AAC02AE" w14:textId="77777777" w:rsidR="00CA7D2C" w:rsidRPr="0010719F" w:rsidRDefault="00CA7D2C" w:rsidP="00476964">
                    <w:pPr>
                      <w:pStyle w:val="APEX11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7904" behindDoc="0" locked="1" layoutInCell="1" allowOverlap="1" wp14:anchorId="6F443B38" wp14:editId="27A0D532">
              <wp:simplePos x="0" y="0"/>
              <wp:positionH relativeFrom="page">
                <wp:posOffset>360045</wp:posOffset>
              </wp:positionH>
              <wp:positionV relativeFrom="page">
                <wp:posOffset>5976620</wp:posOffset>
              </wp:positionV>
              <wp:extent cx="179705" cy="720090"/>
              <wp:effectExtent l="17145" t="13970" r="12700" b="18415"/>
              <wp:wrapNone/>
              <wp:docPr id="150" name="tbxFam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705" cy="7200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833DA13" w14:textId="77777777" w:rsidR="00CA7D2C" w:rsidRPr="0010719F" w:rsidRDefault="00CA7D2C" w:rsidP="00D16D33"/>
                      </w:txbxContent>
                    </wps:txbx>
                    <wps:bodyPr rot="0" vert="vert270" wrap="square" lIns="18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F443B38" id="tbxFam8" o:spid="_x0000_s1129" type="#_x0000_t202" style="position:absolute;margin-left:28.35pt;margin-top:470.6pt;width:14.15pt;height:56.7pt;z-index:251707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" strokeweight="1.5pt">
              <v:textbox style="layout-flow:vertical;mso-layout-flow-alt:bottom-to-top" inset=".5mm,0,0,0">
                <w:txbxContent>
                  <w:p w14:paraId="2833DA13" w14:textId="77777777" w:rsidR="00CA7D2C" w:rsidRPr="0010719F" w:rsidRDefault="00CA7D2C" w:rsidP="00D16D33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6880" behindDoc="0" locked="1" layoutInCell="1" allowOverlap="1" wp14:anchorId="601FB0C2" wp14:editId="3ACCFB43">
              <wp:simplePos x="0" y="0"/>
              <wp:positionH relativeFrom="page">
                <wp:posOffset>540385</wp:posOffset>
              </wp:positionH>
              <wp:positionV relativeFrom="page">
                <wp:posOffset>5976620</wp:posOffset>
              </wp:positionV>
              <wp:extent cx="179705" cy="720090"/>
              <wp:effectExtent l="16510" t="13970" r="13335" b="18415"/>
              <wp:wrapNone/>
              <wp:docPr id="151" name="tbxFam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705" cy="7200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B543F1" w14:textId="77777777" w:rsidR="00CA7D2C" w:rsidRPr="0010719F" w:rsidRDefault="00CA7D2C" w:rsidP="00D16D33"/>
                      </w:txbxContent>
                    </wps:txbx>
                    <wps:bodyPr rot="0" vert="vert270" wrap="square" lIns="18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1FB0C2" id="tbxFam9" o:spid="_x0000_s1130" type="#_x0000_t202" style="position:absolute;margin-left:42.55pt;margin-top:470.6pt;width:14.15pt;height:56.7pt;z-index:251706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" strokeweight="1.5pt">
              <v:textbox style="layout-flow:vertical;mso-layout-flow-alt:bottom-to-top" inset=".5mm,0,0,0">
                <w:txbxContent>
                  <w:p w14:paraId="3FB543F1" w14:textId="77777777" w:rsidR="00CA7D2C" w:rsidRPr="0010719F" w:rsidRDefault="00CA7D2C" w:rsidP="00D16D33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5856" behindDoc="0" locked="1" layoutInCell="1" allowOverlap="1" wp14:anchorId="64D00BAF" wp14:editId="1C5D2A51">
              <wp:simplePos x="0" y="0"/>
              <wp:positionH relativeFrom="page">
                <wp:posOffset>360045</wp:posOffset>
              </wp:positionH>
              <wp:positionV relativeFrom="page">
                <wp:posOffset>6696710</wp:posOffset>
              </wp:positionV>
              <wp:extent cx="179705" cy="720090"/>
              <wp:effectExtent l="17145" t="10160" r="12700" b="12700"/>
              <wp:wrapNone/>
              <wp:docPr id="152" name="tbxJob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705" cy="7200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4EAE8EB" w14:textId="77777777" w:rsidR="00CA7D2C" w:rsidRDefault="00CA7D2C" w:rsidP="00D16D33"/>
                      </w:txbxContent>
                    </wps:txbx>
                    <wps:bodyPr rot="0" vert="vert270" wrap="square" lIns="18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4D00BAF" id="tbxJob8" o:spid="_x0000_s1131" type="#_x0000_t202" style="position:absolute;margin-left:28.35pt;margin-top:527.3pt;width:14.15pt;height:56.7pt;z-index:251705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" strokeweight="1.5pt">
              <v:textbox style="layout-flow:vertical;mso-layout-flow-alt:bottom-to-top" inset=".5mm,0,0,0">
                <w:txbxContent>
                  <w:p w14:paraId="14EAE8EB" w14:textId="77777777" w:rsidR="00CA7D2C" w:rsidRDefault="00CA7D2C" w:rsidP="00D16D33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4832" behindDoc="0" locked="1" layoutInCell="1" allowOverlap="1" wp14:anchorId="3D2D34ED" wp14:editId="0A54373A">
              <wp:simplePos x="0" y="0"/>
              <wp:positionH relativeFrom="page">
                <wp:posOffset>540385</wp:posOffset>
              </wp:positionH>
              <wp:positionV relativeFrom="page">
                <wp:posOffset>6696710</wp:posOffset>
              </wp:positionV>
              <wp:extent cx="179705" cy="720090"/>
              <wp:effectExtent l="16510" t="10160" r="13335" b="12700"/>
              <wp:wrapNone/>
              <wp:docPr id="153" name="tbxJob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705" cy="7200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A70FBDA" w14:textId="77777777" w:rsidR="00CA7D2C" w:rsidRDefault="00CA7D2C" w:rsidP="00D16D33"/>
                      </w:txbxContent>
                    </wps:txbx>
                    <wps:bodyPr rot="0" vert="vert270" wrap="square" lIns="18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D2D34ED" id="tbxJob9" o:spid="_x0000_s1132" type="#_x0000_t202" style="position:absolute;margin-left:42.55pt;margin-top:527.3pt;width:14.15pt;height:56.7pt;z-index:251704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" strokeweight="1.5pt">
              <v:textbox style="layout-flow:vertical;mso-layout-flow-alt:bottom-to-top" inset=".5mm,0,0,0">
                <w:txbxContent>
                  <w:p w14:paraId="0A70FBDA" w14:textId="77777777" w:rsidR="00CA7D2C" w:rsidRDefault="00CA7D2C" w:rsidP="00D16D33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3808" behindDoc="0" locked="1" layoutInCell="1" allowOverlap="1" wp14:anchorId="5BD7585A" wp14:editId="6F655BF2">
              <wp:simplePos x="0" y="0"/>
              <wp:positionH relativeFrom="page">
                <wp:posOffset>288290</wp:posOffset>
              </wp:positionH>
              <wp:positionV relativeFrom="page">
                <wp:posOffset>7417435</wp:posOffset>
              </wp:positionV>
              <wp:extent cx="179705" cy="899160"/>
              <wp:effectExtent l="12065" t="16510" r="17780" b="17780"/>
              <wp:wrapNone/>
              <wp:docPr id="154" name="Text Box 13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705" cy="8991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84C0924" w14:textId="77777777" w:rsidR="00CA7D2C" w:rsidRPr="003D7736" w:rsidRDefault="00CA7D2C" w:rsidP="00476964">
                          <w:pPr>
                            <w:pStyle w:val="APEX11"/>
                          </w:pPr>
                          <w:proofErr w:type="spellStart"/>
                          <w:r w:rsidRPr="003D7736">
                            <w:t>Взам</w:t>
                          </w:r>
                          <w:proofErr w:type="spellEnd"/>
                          <w:r w:rsidRPr="003D7736">
                            <w:t>. инв. №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BD7585A" id="Text Box 1361" o:spid="_x0000_s1133" type="#_x0000_t202" style="position:absolute;margin-left:22.7pt;margin-top:584.05pt;width:14.15pt;height:70.8pt;z-index:251703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" strokeweight="1.5pt">
              <v:textbox style="layout-flow:vertical;mso-layout-flow-alt:bottom-to-top" inset="0,0,0,0">
                <w:txbxContent>
                  <w:p w14:paraId="184C0924" w14:textId="77777777" w:rsidR="00CA7D2C" w:rsidRPr="003D7736" w:rsidRDefault="00CA7D2C" w:rsidP="00476964">
                    <w:pPr>
                      <w:pStyle w:val="APEX11"/>
                    </w:pPr>
                    <w:proofErr w:type="spellStart"/>
                    <w:r w:rsidRPr="003D7736">
                      <w:t>Взам</w:t>
                    </w:r>
                    <w:proofErr w:type="spellEnd"/>
                    <w:r w:rsidRPr="003D7736">
                      <w:t>. инв. №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2784" behindDoc="0" locked="1" layoutInCell="1" allowOverlap="1" wp14:anchorId="1E85384B" wp14:editId="77CD65F1">
              <wp:simplePos x="0" y="0"/>
              <wp:positionH relativeFrom="page">
                <wp:posOffset>467995</wp:posOffset>
              </wp:positionH>
              <wp:positionV relativeFrom="page">
                <wp:posOffset>7417435</wp:posOffset>
              </wp:positionV>
              <wp:extent cx="252095" cy="899160"/>
              <wp:effectExtent l="10795" t="16510" r="13335" b="17780"/>
              <wp:wrapNone/>
              <wp:docPr id="155" name="tbxInvz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2095" cy="8991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7FCC89" w14:textId="77777777" w:rsidR="00CA7D2C" w:rsidRPr="0010719F" w:rsidRDefault="00CA7D2C" w:rsidP="00D16D33"/>
                      </w:txbxContent>
                    </wps:txbx>
                    <wps:bodyPr rot="0" vert="vert270" wrap="square" lIns="36000" tIns="36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E85384B" id="tbxInvz" o:spid="_x0000_s1134" type="#_x0000_t202" style="position:absolute;margin-left:36.85pt;margin-top:584.05pt;width:19.85pt;height:70.8pt;z-index:251702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" strokeweight="1.5pt">
              <v:textbox style="layout-flow:vertical;mso-layout-flow-alt:bottom-to-top" inset="1mm,1mm,0,0">
                <w:txbxContent>
                  <w:p w14:paraId="0F7FCC89" w14:textId="77777777" w:rsidR="00CA7D2C" w:rsidRPr="0010719F" w:rsidRDefault="00CA7D2C" w:rsidP="00D16D33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1760" behindDoc="0" locked="1" layoutInCell="1" allowOverlap="1" wp14:anchorId="1DCCC072" wp14:editId="52FF8C7C">
              <wp:simplePos x="0" y="0"/>
              <wp:positionH relativeFrom="page">
                <wp:posOffset>288290</wp:posOffset>
              </wp:positionH>
              <wp:positionV relativeFrom="page">
                <wp:posOffset>8317865</wp:posOffset>
              </wp:positionV>
              <wp:extent cx="179705" cy="1259840"/>
              <wp:effectExtent l="12065" t="12065" r="17780" b="13970"/>
              <wp:wrapNone/>
              <wp:docPr id="156" name="Text Box 13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705" cy="1259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87A171" w14:textId="77777777" w:rsidR="00CA7D2C" w:rsidRPr="00D34242" w:rsidRDefault="00CA7D2C" w:rsidP="00476964">
                          <w:pPr>
                            <w:pStyle w:val="APEX11"/>
                          </w:pPr>
                          <w:r w:rsidRPr="00D34242">
                            <w:t>Подп. и дата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CCC072" id="Text Box 1359" o:spid="_x0000_s1135" type="#_x0000_t202" style="position:absolute;margin-left:22.7pt;margin-top:654.95pt;width:14.15pt;height:99.2pt;z-index:251701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" strokeweight="1.5pt">
              <v:textbox style="layout-flow:vertical;mso-layout-flow-alt:bottom-to-top" inset="0,0,0,0">
                <w:txbxContent>
                  <w:p w14:paraId="1D87A171" w14:textId="77777777" w:rsidR="00CA7D2C" w:rsidRPr="00D34242" w:rsidRDefault="00CA7D2C" w:rsidP="00476964">
                    <w:pPr>
                      <w:pStyle w:val="APEX11"/>
                    </w:pPr>
                    <w:r w:rsidRPr="00D34242">
                      <w:t>Подп. и дата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0736" behindDoc="0" locked="1" layoutInCell="1" allowOverlap="1" wp14:anchorId="30BD5E4B" wp14:editId="6BD736A4">
              <wp:simplePos x="0" y="0"/>
              <wp:positionH relativeFrom="page">
                <wp:posOffset>467995</wp:posOffset>
              </wp:positionH>
              <wp:positionV relativeFrom="page">
                <wp:posOffset>8317865</wp:posOffset>
              </wp:positionV>
              <wp:extent cx="252095" cy="1259840"/>
              <wp:effectExtent l="10795" t="12065" r="13335" b="13970"/>
              <wp:wrapNone/>
              <wp:docPr id="157" name="tbxInpd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2095" cy="1259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C81C1BF" w14:textId="77777777" w:rsidR="00CA7D2C" w:rsidRPr="0010719F" w:rsidRDefault="00CA7D2C" w:rsidP="00D16D33"/>
                      </w:txbxContent>
                    </wps:txbx>
                    <wps:bodyPr rot="0" vert="vert270" wrap="square" lIns="36000" tIns="36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0BD5E4B" id="tbxInpd" o:spid="_x0000_s1136" type="#_x0000_t202" style="position:absolute;margin-left:36.85pt;margin-top:654.95pt;width:19.85pt;height:99.2pt;z-index:251700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" strokeweight="1.5pt">
              <v:textbox style="layout-flow:vertical;mso-layout-flow-alt:bottom-to-top" inset="1mm,1mm,0,0">
                <w:txbxContent>
                  <w:p w14:paraId="4C81C1BF" w14:textId="77777777" w:rsidR="00CA7D2C" w:rsidRPr="0010719F" w:rsidRDefault="00CA7D2C" w:rsidP="00D16D33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9712" behindDoc="0" locked="1" layoutInCell="1" allowOverlap="1" wp14:anchorId="3A5811C9" wp14:editId="5FAF2E8C">
              <wp:simplePos x="0" y="0"/>
              <wp:positionH relativeFrom="page">
                <wp:posOffset>288290</wp:posOffset>
              </wp:positionH>
              <wp:positionV relativeFrom="page">
                <wp:posOffset>9577705</wp:posOffset>
              </wp:positionV>
              <wp:extent cx="179705" cy="899795"/>
              <wp:effectExtent l="12065" t="14605" r="17780" b="9525"/>
              <wp:wrapNone/>
              <wp:docPr id="158" name="Text Box 13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705" cy="899795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7FB8E6E0" w14:textId="77777777" w:rsidR="00CA7D2C" w:rsidRPr="003D7736" w:rsidRDefault="00CA7D2C" w:rsidP="00476964">
                          <w:pPr>
                            <w:pStyle w:val="APEX11"/>
                            <w:rPr>
                              <w:lang w:val="en-US"/>
                            </w:rPr>
                          </w:pPr>
                          <w:r w:rsidRPr="003D7736">
                            <w:t>Инв. № подл.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A5811C9" id="Text Box 1357" o:spid="_x0000_s1137" type="#_x0000_t202" style="position:absolute;margin-left:22.7pt;margin-top:754.15pt;width:14.15pt;height:70.85pt;z-index:251699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" filled="f" strokeweight="1.5pt">
              <v:textbox style="layout-flow:vertical;mso-layout-flow-alt:bottom-to-top" inset="0,0,0,0">
                <w:txbxContent>
                  <w:p w14:paraId="7FB8E6E0" w14:textId="77777777" w:rsidR="00CA7D2C" w:rsidRPr="003D7736" w:rsidRDefault="00CA7D2C" w:rsidP="00476964">
                    <w:pPr>
                      <w:pStyle w:val="APEX11"/>
                      <w:rPr>
                        <w:lang w:val="en-US"/>
                      </w:rPr>
                    </w:pPr>
                    <w:r w:rsidRPr="003D7736">
                      <w:t>Инв. № подл.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8688" behindDoc="0" locked="1" layoutInCell="1" allowOverlap="1" wp14:anchorId="5E99AB97" wp14:editId="4858ADED">
              <wp:simplePos x="0" y="0"/>
              <wp:positionH relativeFrom="page">
                <wp:posOffset>467995</wp:posOffset>
              </wp:positionH>
              <wp:positionV relativeFrom="page">
                <wp:posOffset>9577705</wp:posOffset>
              </wp:positionV>
              <wp:extent cx="252095" cy="899795"/>
              <wp:effectExtent l="10795" t="14605" r="13335" b="9525"/>
              <wp:wrapNone/>
              <wp:docPr id="159" name="tbxInp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2095" cy="8997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B4235C" w14:textId="77777777" w:rsidR="00CA7D2C" w:rsidRPr="006B6D20" w:rsidRDefault="00CA7D2C" w:rsidP="00D16D33">
                          <w:pPr>
                            <w:rPr>
                              <w:szCs w:val="18"/>
                            </w:rPr>
                          </w:pPr>
                        </w:p>
                      </w:txbxContent>
                    </wps:txbx>
                    <wps:bodyPr rot="0" vert="vert270" wrap="square" lIns="36000" tIns="36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E99AB97" id="tbxInpo" o:spid="_x0000_s1138" type="#_x0000_t202" style="position:absolute;margin-left:36.85pt;margin-top:754.15pt;width:19.85pt;height:70.85pt;z-index:251698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" strokeweight="1.5pt">
              <v:textbox style="layout-flow:vertical;mso-layout-flow-alt:bottom-to-top" inset="1mm,1mm,0,0">
                <w:txbxContent>
                  <w:p w14:paraId="45B4235C" w14:textId="77777777" w:rsidR="00CA7D2C" w:rsidRPr="006B6D20" w:rsidRDefault="00CA7D2C" w:rsidP="00D16D33">
                    <w:pPr>
                      <w:rPr>
                        <w:szCs w:val="18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  <w:p w14:paraId="645C1FD0" w14:textId="77777777" w:rsidR="00CA7D2C" w:rsidRDefault="00CA7D2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A6FD4D" w14:textId="77777777" w:rsidR="00CA7D2C" w:rsidRDefault="00CA7D2C">
      <w:r>
        <w:separator/>
      </w:r>
    </w:p>
  </w:footnote>
  <w:footnote w:type="continuationSeparator" w:id="0">
    <w:p w14:paraId="52AA56D2" w14:textId="77777777" w:rsidR="00CA7D2C" w:rsidRDefault="00CA7D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3E3DD4" w14:textId="77777777" w:rsidR="00CA7D2C" w:rsidRPr="00A621EF" w:rsidRDefault="00CA7D2C" w:rsidP="00E15328">
    <w:pPr>
      <w:pStyle w:val="APEXregulartext"/>
      <w:rPr>
        <w:rFonts w:cs="Arial"/>
        <w:sz w:val="13"/>
        <w:szCs w:val="13"/>
      </w:rPr>
    </w:pPr>
    <w:r w:rsidRPr="00D94C94">
      <w:rPr>
        <w:lang w:eastAsia="ru-RU"/>
      </w:rPr>
      <mc:AlternateContent>
        <mc:Choice Requires="wpg">
          <w:drawing>
            <wp:anchor distT="0" distB="0" distL="114300" distR="114300" simplePos="0" relativeHeight="251696640" behindDoc="0" locked="0" layoutInCell="1" allowOverlap="1" wp14:anchorId="2CD61716" wp14:editId="2C406110">
              <wp:simplePos x="0" y="0"/>
              <wp:positionH relativeFrom="page">
                <wp:posOffset>716280</wp:posOffset>
              </wp:positionH>
              <wp:positionV relativeFrom="page">
                <wp:posOffset>180340</wp:posOffset>
              </wp:positionV>
              <wp:extent cx="6659880" cy="10295890"/>
              <wp:effectExtent l="15240" t="8890" r="11430" b="10795"/>
              <wp:wrapNone/>
              <wp:docPr id="82" name="Group 11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59880" cy="10295890"/>
                        <a:chOff x="1134" y="340"/>
                        <a:chExt cx="10433" cy="16160"/>
                      </a:xfrm>
                    </wpg:grpSpPr>
                    <wps:wsp>
                      <wps:cNvPr id="83" name="Line 113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4" name="Line 1131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5" name="Line 1132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6" name="Line 1133"/>
                      <wps:cNvCnPr>
                        <a:cxnSpLocks noChangeShapeType="1"/>
                      </wps:cNvCnPr>
                      <wps:spPr bwMode="auto">
                        <a:xfrm>
                          <a:off x="1134" y="1650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07A91D21" id="Group 1129" o:spid="_x0000_s1026" style="position:absolute;margin-left:56.4pt;margin-top:14.2pt;width:524.4pt;height:810.7pt;z-index:251696640;mso-position-horizontal-relative:page;mso-position-vertical-relative:page" coordorigin="1134,340" coordsize="10433,16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">
              <v:line id="Line 1130" o:spid="_x0000_s1027" style="position:absolute;visibility:visible;mso-wrap-style:square" from="1134,340" to="1134,164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YbtuMMAAADbAAAADwAAAGRycy9kb3ducmV2LnhtbESP3WoCMRSE7wXfIRyhdzVrC6KrUURb&#10;qPRC/HmA4+a4Wd2cLEmqW5++EQpeDjPzDTOdt7YWV/Khcqxg0M9AEBdOV1wqOOw/X0cgQkTWWDsm&#10;Bb8UYD7rdqaYa3fjLV13sRQJwiFHBSbGJpcyFIYshr5riJN3ct5iTNKXUnu8Jbit5VuWDaXFitOC&#10;wYaWhorL7scqWPvj92VwL4088tp/1JvVONizUi+9djEBEamNz/B/+0srGL3D40v6AXL2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WG7bjDAAAA2wAAAA8AAAAAAAAAAAAA&#10;AAAAoQIAAGRycy9kb3ducmV2LnhtbFBLBQYAAAAABAAEAPkAAACRAwAAAAA=&#10;" strokeweight="1pt"/>
              <v:line id="Line 1131" o:spid="_x0000_s1028" style="position:absolute;visibility:visible;mso-wrap-style:square" from="1134,340" to="11565,3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m91zMMAAADbAAAADwAAAGRycy9kb3ducmV2LnhtbESP3WoCMRSE7wXfIRyhdzVrKaKrUURb&#10;qPRC/HmA4+a4Wd2cLEmqW5++EQpeDjPzDTOdt7YWV/Khcqxg0M9AEBdOV1wqOOw/X0cgQkTWWDsm&#10;Bb8UYD7rdqaYa3fjLV13sRQJwiFHBSbGJpcyFIYshr5riJN3ct5iTNKXUnu8Jbit5VuWDaXFitOC&#10;wYaWhorL7scqWPvj92VwL4088tp/1JvVONizUi+9djEBEamNz/B/+0srGL3D40v6AXL2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pvdczDAAAA2wAAAA8AAAAAAAAAAAAA&#10;AAAAoQIAAGRycy9kb3ducmV2LnhtbFBLBQYAAAAABAAEAPkAAACRAwAAAAA=&#10;" strokeweight="1pt"/>
              <v:line id="Line 1132" o:spid="_x0000_s1029" style="position:absolute;visibility:visible;mso-wrap-style:square" from="11567,340" to="11567,164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SPQV8MAAADbAAAADwAAAGRycy9kb3ducmV2LnhtbESP3WoCMRSE7wXfIRyhdzVroaKrUURb&#10;qPRC/HmA4+a4Wd2cLEmqW5++EQpeDjPzDTOdt7YWV/Khcqxg0M9AEBdOV1wqOOw/X0cgQkTWWDsm&#10;Bb8UYD7rdqaYa3fjLV13sRQJwiFHBSbGJpcyFIYshr5riJN3ct5iTNKXUnu8Jbit5VuWDaXFitOC&#10;wYaWhorL7scqWPvj92VwL4088tp/1JvVONizUi+9djEBEamNz/B/+0srGL3D40v6AXL2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Uj0FfDAAAA2wAAAA8AAAAAAAAAAAAA&#10;AAAAoQIAAGRycy9kb3ducmV2LnhtbFBLBQYAAAAABAAEAPkAAACRAwAAAAA=&#10;" strokeweight="1pt"/>
              <v:line id="Line 1133" o:spid="_x0000_s1030" style="position:absolute;visibility:visible;mso-wrap-style:square" from="1134,16500" to="11565,165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fFOIMQAAADbAAAADwAAAGRycy9kb3ducmV2LnhtbESPwW7CMBBE70j8g7VIvRGHHhBNcSIE&#10;VCriUJX2A5Z4iQPxOrJdSPn6ulKlHkcz80azrAbbiSv50DpWMMtyEMS10y03Cj4/XqYLECEia+wc&#10;k4JvClCV49ESC+1u/E7XQ2xEgnAoUIGJsS+kDLUhiyFzPXHyTs5bjEn6RmqPtwS3nXzM87m02HJa&#10;MNjT2lB9OXxZBTt/3F9m98bII+/8tnvbPAV7VuphMqyeQUQa4n/4r/2qFSzm8Psl/QBZ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F8U4gxAAAANsAAAAPAAAAAAAAAAAA&#10;AAAAAKECAABkcnMvZG93bnJldi54bWxQSwUGAAAAAAQABAD5AAAAkgMAAAAA&#10;" strokeweight="1pt"/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A78BC4" w14:textId="77777777" w:rsidR="00CA7D2C" w:rsidRDefault="00CA7D2C" w:rsidP="002B6AF7">
    <w:pPr>
      <w:pStyle w:val="APEXregulartext"/>
      <w:rPr>
        <w:rFonts w:cs="Arial"/>
        <w:sz w:val="13"/>
        <w:szCs w:val="13"/>
      </w:rPr>
    </w:pPr>
    <w:r w:rsidRPr="00D94C94">
      <w:rPr>
        <w:lang w:eastAsia="ru-RU"/>
      </w:rPr>
      <mc:AlternateContent>
        <mc:Choice Requires="wpg">
          <w:drawing>
            <wp:anchor distT="0" distB="0" distL="114300" distR="114300" simplePos="0" relativeHeight="251672064" behindDoc="0" locked="0" layoutInCell="1" allowOverlap="1" wp14:anchorId="28CFA3A8" wp14:editId="40C61E67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59880" cy="10295890"/>
              <wp:effectExtent l="15240" t="8890" r="11430" b="10795"/>
              <wp:wrapNone/>
              <wp:docPr id="54" name="Group 9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59880" cy="10295890"/>
                        <a:chOff x="1134" y="340"/>
                        <a:chExt cx="10433" cy="16160"/>
                      </a:xfrm>
                    </wpg:grpSpPr>
                    <wps:wsp>
                      <wps:cNvPr id="55" name="Line 99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6" name="Line 991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7" name="Line 992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8" name="Line 993"/>
                      <wps:cNvCnPr>
                        <a:cxnSpLocks noChangeShapeType="1"/>
                      </wps:cNvCnPr>
                      <wps:spPr bwMode="auto">
                        <a:xfrm>
                          <a:off x="1134" y="1650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5E65E6C1" id="Group 989" o:spid="_x0000_s1026" style="position:absolute;margin-left:56.7pt;margin-top:14.2pt;width:524.4pt;height:810.7pt;z-index:251672064;mso-position-horizontal-relative:page;mso-position-vertical-relative:page" coordorigin="1134,340" coordsize="10433,16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">
              <v:line id="Line 990" o:spid="_x0000_s1027" style="position:absolute;visibility:visible;mso-wrap-style:square" from="1134,340" to="1134,164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0P8EMMAAADbAAAADwAAAGRycy9kb3ducmV2LnhtbESP3WoCMRSE7wu+QziCdzWroLSrUcQf&#10;UHpRqj7AcXPcrG5OliTq2qdvCoVeDjPzDTOdt7YWd/Khcqxg0M9AEBdOV1wqOB42r28gQkTWWDsm&#10;BU8KMJ91XqaYa/fgL7rvYykShEOOCkyMTS5lKAxZDH3XECfv7LzFmKQvpfb4SHBby2GWjaXFitOC&#10;wYaWhorr/mYV7Pzp4zr4Lo088c6v68/Ve7AXpXrddjEBEamN/+G/9lYrGI3g90v6AXL2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tD/BDDAAAA2wAAAA8AAAAAAAAAAAAA&#10;AAAAoQIAAGRycy9kb3ducmV2LnhtbFBLBQYAAAAABAAEAPkAAACRAwAAAAA=&#10;" strokeweight="1pt"/>
              <v:line id="Line 991" o:spid="_x0000_s1028" style="position:absolute;visibility:visible;mso-wrap-style:square" from="1134,340" to="11565,3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5FiZ8QAAADbAAAADwAAAGRycy9kb3ducmV2LnhtbESP0WoCMRRE3wX/IVyhbzVroWJXs0vR&#10;ChUfpLYfcN1cN1s3N0sSdduvb4SCj8PMnGEWZW9bcSEfGscKJuMMBHHldMO1gq/P9eMMRIjIGlvH&#10;pOCHApTFcLDAXLsrf9BlH2uRIBxyVGBi7HIpQ2XIYhi7jjh5R+ctxiR9LbXHa4LbVj5l2VRabDgt&#10;GOxoaag67c9WwcYftqfJb23kgTf+rd2tXoL9Vuph1L/OQUTq4z38337XCp6ncPuSfoAs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7kWJnxAAAANsAAAAPAAAAAAAAAAAA&#10;AAAAAKECAABkcnMvZG93bnJldi54bWxQSwUGAAAAAAQABAD5AAAAkgMAAAAA&#10;" strokeweight="1pt"/>
              <v:line id="Line 992" o:spid="_x0000_s1029" style="position:absolute;visibility:visible;mso-wrap-style:square" from="11567,340" to="11567,164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N3H/MMAAADbAAAADwAAAGRycy9kb3ducmV2LnhtbESP0WoCMRRE3wv+Q7gF3zRrwdauRpGq&#10;UPFB1H7AdXPdbN3cLEnUbb/eFIQ+DjNzhpnMWluLK/lQOVYw6GcgiAunKy4VfB1WvRGIEJE11o5J&#10;wQ8FmE07TxPMtbvxjq77WIoE4ZCjAhNjk0sZCkMWQ981xMk7OW8xJulLqT3eEtzW8iXLXqXFitOC&#10;wYY+DBXn/cUqWPvj5jz4LY088tov6+3iPdhvpbrP7XwMIlIb/8OP9qdWMHyDvy/pB8jp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Tdx/zDAAAA2wAAAA8AAAAAAAAAAAAA&#10;AAAAoQIAAGRycy9kb3ducmV2LnhtbFBLBQYAAAAABAAEAPkAAACRAwAAAAA=&#10;" strokeweight="1pt"/>
              <v:line id="Line 993" o:spid="_x0000_s1030" style="position:absolute;visibility:visible;mso-wrap-style:square" from="1134,16500" to="11565,165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UJTjsEAAADbAAAADwAAAGRycy9kb3ducmV2LnhtbERPy2oCMRTdF/yHcIXuakahUqdGKT6g&#10;4kIc/YDr5HYydXIzJFGnfr1ZCF0ezns672wjruRD7VjBcJCBIC6drrlScDys3z5AhIissXFMCv4o&#10;wHzWe5lirt2N93QtYiVSCIccFZgY21zKUBqyGAauJU7cj/MWY4K+ktrjLYXbRo6ybCwt1pwaDLa0&#10;MFSei4tVsPGn7Xl4r4w88cavmt1yEuyvUq/97usTRKQu/ouf7m+t4D2NTV/SD5Cz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lQlOOwQAAANsAAAAPAAAAAAAAAAAAAAAA&#10;AKECAABkcnMvZG93bnJldi54bWxQSwUGAAAAAAQABAD5AAAAjwMAAAAA&#10;" strokeweight="1pt"/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32BD41" w14:textId="77777777" w:rsidR="00CA7D2C" w:rsidRPr="002D51AC" w:rsidRDefault="00CA7D2C" w:rsidP="00A229D0">
    <w:pPr>
      <w:pStyle w:val="Bilfingerregulartext"/>
      <w:rPr>
        <w:sz w:val="15"/>
        <w:szCs w:val="15"/>
      </w:rPr>
    </w:pPr>
    <w:r w:rsidRPr="002B6AF7">
      <w:rPr>
        <w:sz w:val="13"/>
        <w:szCs w:val="13"/>
        <w:lang w:eastAsia="ru-RU"/>
      </w:rPr>
      <mc:AlternateContent>
        <mc:Choice Requires="wpg">
          <w:drawing>
            <wp:anchor distT="0" distB="0" distL="114300" distR="114300" simplePos="0" relativeHeight="251767296" behindDoc="0" locked="0" layoutInCell="1" allowOverlap="1" wp14:anchorId="6A839CC1" wp14:editId="5621940B">
              <wp:simplePos x="0" y="0"/>
              <wp:positionH relativeFrom="column">
                <wp:posOffset>-180340</wp:posOffset>
              </wp:positionH>
              <wp:positionV relativeFrom="paragraph">
                <wp:posOffset>-144145</wp:posOffset>
              </wp:positionV>
              <wp:extent cx="6624955" cy="10261600"/>
              <wp:effectExtent l="10160" t="17780" r="13335" b="17145"/>
              <wp:wrapNone/>
              <wp:docPr id="87" name="Group 14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24955" cy="10261600"/>
                        <a:chOff x="1134" y="340"/>
                        <a:chExt cx="10433" cy="16160"/>
                      </a:xfrm>
                    </wpg:grpSpPr>
                    <wps:wsp>
                      <wps:cNvPr id="88" name="Line 1425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9" name="Line 1426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0" name="Line 1427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1" name="Line 1428"/>
                      <wps:cNvCnPr>
                        <a:cxnSpLocks noChangeShapeType="1"/>
                      </wps:cNvCnPr>
                      <wps:spPr bwMode="auto">
                        <a:xfrm>
                          <a:off x="1134" y="1650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38818AD8" id="Group 1424" o:spid="_x0000_s1026" style="position:absolute;margin-left:-14.2pt;margin-top:-11.35pt;width:521.65pt;height:808pt;z-index:251767296" coordorigin="1134,340" coordsize="10433,16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">
              <v:line id="Line 1425" o:spid="_x0000_s1027" style="position:absolute;visibility:visible;mso-wrap-style:square" from="1134,340" to="1134,164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FmN78EAAADbAAAADwAAAGRycy9kb3ducmV2LnhtbERPz2vCMBS+D/wfwhO8rekmDKlGGQN1&#10;7LZOCt4ezbPp2rzUJNXuv18Ogx0/vt+b3WR7cSMfWscKnrIcBHHtdMuNgtPX/nEFIkRkjb1jUvBD&#10;AXbb2cMGC+3u/Em3MjYihXAoUIGJcSikDLUhiyFzA3HiLs5bjAn6RmqP9xRue/mc5y/SYsupweBA&#10;b4bqrhytgmos+fzd7X2P4+F4vFTXLiw/lFrMp9c1iEhT/Bf/ud+1glUam76kHyC3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YWY3vwQAAANsAAAAPAAAAAAAAAAAAAAAA&#10;AKECAABkcnMvZG93bnJldi54bWxQSwUGAAAAAAQABAD5AAAAjwMAAAAA&#10;" strokeweight="1.5pt"/>
              <v:line id="Line 1426" o:spid="_x0000_s1028" style="position:absolute;visibility:visible;mso-wrap-style:square" from="1134,340" to="11565,3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xUodMMAAADbAAAADwAAAGRycy9kb3ducmV2LnhtbESPQWvCQBSE7wX/w/KE3urGCqLRVURQ&#10;S2+NInh7ZJ9JTPZturvR9N+7hUKPw8x8wyzXvWnEnZyvLCsYjxIQxLnVFRcKTsfd2wyED8gaG8uk&#10;4Ic8rFeDlyWm2j74i+5ZKESEsE9RQRlCm0rp85IM+pFtiaN3tc5giNIVUjt8RLhp5HuSTKXBiuNC&#10;iS1tS8rrrDMKzl3Gl1u9cw12+8Phev6u/eRTqddhv1mACNSH//Bf+0MrmM3h90v8AXL1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cVKHTDAAAA2wAAAA8AAAAAAAAAAAAA&#10;AAAAoQIAAGRycy9kb3ducmV2LnhtbFBLBQYAAAAABAAEAPkAAACRAwAAAAA=&#10;" strokeweight="1.5pt"/>
              <v:line id="Line 1427" o:spid="_x0000_s1029" style="position:absolute;visibility:visible;mso-wrap-style:square" from="11567,340" to="11567,164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/YXNMAAAADbAAAADwAAAGRycy9kb3ducmV2LnhtbERPz2vCMBS+C/sfwhvspukUxHVGGQN1&#10;eLOOwm6P5tl2bV5qkmr9781B8Pjx/V6uB9OKCzlfW1bwPklAEBdW11wq+D1uxgsQPiBrbC2Tght5&#10;WK9eRktMtb3ygS5ZKEUMYZ+igiqELpXSFxUZ9BPbEUfuZJ3BEKErpXZ4jeGmldMkmUuDNceGCjv6&#10;rqhost4oyPuM//6bjWux3+52p/zc+NleqbfX4esTRKAhPMUP949W8BHXxy/xB8jVH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P2FzTAAAAA2wAAAA8AAAAAAAAAAAAAAAAA&#10;oQIAAGRycy9kb3ducmV2LnhtbFBLBQYAAAAABAAEAPkAAACOAwAAAAA=&#10;" strokeweight="1.5pt"/>
              <v:line id="Line 1428" o:spid="_x0000_s1030" style="position:absolute;visibility:visible;mso-wrap-style:square" from="1134,16500" to="11565,165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Lqyr8MAAADbAAAADwAAAGRycy9kb3ducmV2LnhtbESPQWvCQBSE7wX/w/IEb3VjhVKjq4hg&#10;Lb0ZRfD2yD6TmOzbuLvR9N+7hUKPw8x8wyxWvWnEnZyvLCuYjBMQxLnVFRcKjoft6wcIH5A1NpZJ&#10;wQ95WC0HLwtMtX3wnu5ZKESEsE9RQRlCm0rp85IM+rFtiaN3sc5giNIVUjt8RLhp5FuSvEuDFceF&#10;ElvalJTXWWcUnLqMz9d66xrsPne7y+lW++m3UqNhv56DCNSH//Bf+0srmE3g90v8AXL5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y6sq/DAAAA2wAAAA8AAAAAAAAAAAAA&#10;AAAAoQIAAGRycy9kb3ducmV2LnhtbFBLBQYAAAAABAAEAPkAAACRAwAAAAA=&#10;" strokeweight="1.5pt"/>
            </v:group>
          </w:pict>
        </mc:Fallback>
      </mc:AlternateContent>
    </w:r>
    <w:r w:rsidRPr="002B6AF7">
      <w:rPr>
        <w:rFonts w:cs="Arial"/>
        <w:sz w:val="13"/>
        <w:szCs w:val="13"/>
        <w:lang w:eastAsia="ru-RU"/>
      </w:rPr>
      <mc:AlternateContent>
        <mc:Choice Requires="wps">
          <w:drawing>
            <wp:anchor distT="0" distB="0" distL="114300" distR="114300" simplePos="0" relativeHeight="251766272" behindDoc="0" locked="1" layoutInCell="1" allowOverlap="1" wp14:anchorId="61395478" wp14:editId="6F6A5DB3">
              <wp:simplePos x="0" y="0"/>
              <wp:positionH relativeFrom="page">
                <wp:posOffset>360045</wp:posOffset>
              </wp:positionH>
              <wp:positionV relativeFrom="page">
                <wp:posOffset>5076825</wp:posOffset>
              </wp:positionV>
              <wp:extent cx="179705" cy="360045"/>
              <wp:effectExtent l="17145" t="9525" r="12700" b="11430"/>
              <wp:wrapNone/>
              <wp:docPr id="92" name="tbxDat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705" cy="3600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6E4EA1" w14:textId="77777777" w:rsidR="00CA7D2C" w:rsidRPr="0010719F" w:rsidRDefault="00CA7D2C" w:rsidP="00D16D33"/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395478" id="_x0000_t202" coordsize="21600,21600" o:spt="202" path="m,l,21600r21600,l21600,xe">
              <v:stroke joinstyle="miter"/>
              <v:path gradientshapeok="t" o:connecttype="rect"/>
            </v:shapetype>
            <v:shape id="tbxDat8" o:spid="_x0000_s1082" type="#_x0000_t202" style="position:absolute;left:0;text-align:left;margin-left:28.35pt;margin-top:399.75pt;width:14.15pt;height:28.35pt;z-index:251766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" strokeweight="1.5pt">
              <v:textbox style="layout-flow:vertical;mso-layout-flow-alt:bottom-to-top" inset="0,0,0,0">
                <w:txbxContent>
                  <w:p w14:paraId="326E4EA1" w14:textId="77777777" w:rsidR="00CA7D2C" w:rsidRPr="0010719F" w:rsidRDefault="00CA7D2C" w:rsidP="00D16D33"/>
                </w:txbxContent>
              </v:textbox>
              <w10:wrap anchorx="page" anchory="page"/>
              <w10:anchorlock/>
            </v:shape>
          </w:pict>
        </mc:Fallback>
      </mc:AlternateContent>
    </w:r>
    <w:r w:rsidRPr="002B6AF7">
      <w:rPr>
        <w:rFonts w:cs="Arial"/>
        <w:sz w:val="13"/>
        <w:szCs w:val="13"/>
        <w:lang w:eastAsia="ru-RU"/>
      </w:rPr>
      <mc:AlternateContent>
        <mc:Choice Requires="wps">
          <w:drawing>
            <wp:anchor distT="0" distB="0" distL="114300" distR="114300" simplePos="0" relativeHeight="251765248" behindDoc="0" locked="1" layoutInCell="1" allowOverlap="1" wp14:anchorId="5E99A19F" wp14:editId="46DA4BDE">
              <wp:simplePos x="0" y="0"/>
              <wp:positionH relativeFrom="page">
                <wp:posOffset>540385</wp:posOffset>
              </wp:positionH>
              <wp:positionV relativeFrom="page">
                <wp:posOffset>5076825</wp:posOffset>
              </wp:positionV>
              <wp:extent cx="179705" cy="360045"/>
              <wp:effectExtent l="16510" t="9525" r="13335" b="11430"/>
              <wp:wrapNone/>
              <wp:docPr id="93" name="tbxDat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705" cy="3600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59DDC0" w14:textId="77777777" w:rsidR="00CA7D2C" w:rsidRPr="0010719F" w:rsidRDefault="00CA7D2C" w:rsidP="00D16D33"/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E99A19F" id="tbxDat9" o:spid="_x0000_s1083" type="#_x0000_t202" style="position:absolute;left:0;text-align:left;margin-left:42.55pt;margin-top:399.75pt;width:14.15pt;height:28.35pt;z-index:251765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" strokeweight="1.5pt">
              <v:textbox style="layout-flow:vertical;mso-layout-flow-alt:bottom-to-top" inset="0,0,0,0">
                <w:txbxContent>
                  <w:p w14:paraId="2E59DDC0" w14:textId="77777777" w:rsidR="00CA7D2C" w:rsidRPr="0010719F" w:rsidRDefault="00CA7D2C" w:rsidP="00D16D33"/>
                </w:txbxContent>
              </v:textbox>
              <w10:wrap anchorx="page" anchory="page"/>
              <w10:anchorlock/>
            </v:shape>
          </w:pict>
        </mc:Fallback>
      </mc:AlternateContent>
    </w:r>
    <w:r w:rsidRPr="002B6AF7">
      <w:rPr>
        <w:rFonts w:cs="Arial"/>
        <w:sz w:val="13"/>
        <w:szCs w:val="13"/>
        <w:lang w:eastAsia="ru-RU"/>
      </w:rPr>
      <mc:AlternateContent>
        <mc:Choice Requires="wps">
          <w:drawing>
            <wp:anchor distT="0" distB="0" distL="114300" distR="114300" simplePos="0" relativeHeight="251764224" behindDoc="0" locked="1" layoutInCell="1" allowOverlap="1" wp14:anchorId="3F9D6E32" wp14:editId="1599593F">
              <wp:simplePos x="0" y="0"/>
              <wp:positionH relativeFrom="page">
                <wp:posOffset>360045</wp:posOffset>
              </wp:positionH>
              <wp:positionV relativeFrom="page">
                <wp:posOffset>5436870</wp:posOffset>
              </wp:positionV>
              <wp:extent cx="179705" cy="539750"/>
              <wp:effectExtent l="17145" t="17145" r="12700" b="14605"/>
              <wp:wrapNone/>
              <wp:docPr id="94" name="Text Box 14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705" cy="539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451F486" w14:textId="77777777" w:rsidR="00CA7D2C" w:rsidRDefault="00CA7D2C" w:rsidP="00D16D33"/>
                      </w:txbxContent>
                    </wps:txbx>
                    <wps:bodyPr rot="0" vert="vert270" wrap="square" lIns="18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F9D6E32" id="Text Box 1421" o:spid="_x0000_s1084" type="#_x0000_t202" style="position:absolute;left:0;text-align:left;margin-left:28.35pt;margin-top:428.1pt;width:14.15pt;height:42.5pt;z-index:251764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" strokeweight="1.5pt">
              <v:textbox style="layout-flow:vertical;mso-layout-flow-alt:bottom-to-top" inset=".5mm,0,0,0">
                <w:txbxContent>
                  <w:p w14:paraId="4451F486" w14:textId="77777777" w:rsidR="00CA7D2C" w:rsidRDefault="00CA7D2C" w:rsidP="00D16D33"/>
                </w:txbxContent>
              </v:textbox>
              <w10:wrap anchorx="page" anchory="page"/>
              <w10:anchorlock/>
            </v:shape>
          </w:pict>
        </mc:Fallback>
      </mc:AlternateContent>
    </w:r>
    <w:r w:rsidRPr="002B6AF7">
      <w:rPr>
        <w:rFonts w:cs="Arial"/>
        <w:sz w:val="13"/>
        <w:szCs w:val="13"/>
        <w:lang w:eastAsia="ru-RU"/>
      </w:rPr>
      <mc:AlternateContent>
        <mc:Choice Requires="wps">
          <w:drawing>
            <wp:anchor distT="0" distB="0" distL="114300" distR="114300" simplePos="0" relativeHeight="251763200" behindDoc="0" locked="1" layoutInCell="1" allowOverlap="1" wp14:anchorId="37017AA3" wp14:editId="4ECA9442">
              <wp:simplePos x="0" y="0"/>
              <wp:positionH relativeFrom="page">
                <wp:posOffset>540385</wp:posOffset>
              </wp:positionH>
              <wp:positionV relativeFrom="page">
                <wp:posOffset>5436870</wp:posOffset>
              </wp:positionV>
              <wp:extent cx="179705" cy="539750"/>
              <wp:effectExtent l="16510" t="17145" r="13335" b="14605"/>
              <wp:wrapNone/>
              <wp:docPr id="95" name="Text Box 14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705" cy="539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7DC5CC" w14:textId="77777777" w:rsidR="00CA7D2C" w:rsidRDefault="00CA7D2C" w:rsidP="00D16D33"/>
                      </w:txbxContent>
                    </wps:txbx>
                    <wps:bodyPr rot="0" vert="vert270" wrap="square" lIns="18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7017AA3" id="Text Box 1420" o:spid="_x0000_s1085" type="#_x0000_t202" style="position:absolute;left:0;text-align:left;margin-left:42.55pt;margin-top:428.1pt;width:14.15pt;height:42.5pt;z-index:251763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" strokeweight="1.5pt">
              <v:textbox style="layout-flow:vertical;mso-layout-flow-alt:bottom-to-top" inset=".5mm,0,0,0">
                <w:txbxContent>
                  <w:p w14:paraId="087DC5CC" w14:textId="77777777" w:rsidR="00CA7D2C" w:rsidRDefault="00CA7D2C" w:rsidP="00D16D33"/>
                </w:txbxContent>
              </v:textbox>
              <w10:wrap anchorx="page" anchory="page"/>
              <w10:anchorlock/>
            </v:shape>
          </w:pict>
        </mc:Fallback>
      </mc:AlternateContent>
    </w:r>
    <w:r w:rsidRPr="002B6AF7">
      <w:rPr>
        <w:rFonts w:cs="Arial"/>
        <w:sz w:val="13"/>
        <w:szCs w:val="13"/>
        <w:lang w:eastAsia="ru-RU"/>
      </w:rPr>
      <mc:AlternateContent>
        <mc:Choice Requires="wps">
          <w:drawing>
            <wp:anchor distT="0" distB="0" distL="114300" distR="114300" simplePos="0" relativeHeight="251762176" behindDoc="0" locked="1" layoutInCell="1" allowOverlap="1" wp14:anchorId="4CA68809" wp14:editId="2BBD95DD">
              <wp:simplePos x="0" y="0"/>
              <wp:positionH relativeFrom="page">
                <wp:posOffset>180340</wp:posOffset>
              </wp:positionH>
              <wp:positionV relativeFrom="page">
                <wp:posOffset>5076825</wp:posOffset>
              </wp:positionV>
              <wp:extent cx="179705" cy="2339975"/>
              <wp:effectExtent l="18415" t="9525" r="11430" b="12700"/>
              <wp:wrapNone/>
              <wp:docPr id="96" name="Text Box 14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705" cy="23399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6C5A49A" w14:textId="77777777" w:rsidR="00CA7D2C" w:rsidRPr="00A07336" w:rsidRDefault="00CA7D2C" w:rsidP="00476964">
                          <w:pPr>
                            <w:pStyle w:val="APEX11"/>
                            <w:jc w:val="left"/>
                          </w:pPr>
                          <w:r w:rsidRPr="00A07336">
                            <w:t>Согласовано</w:t>
                          </w:r>
                        </w:p>
                      </w:txbxContent>
                    </wps:txbx>
                    <wps:bodyPr rot="0" vert="vert270" wrap="square" lIns="0" tIns="0" rIns="0" bIns="72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CA68809" id="Text Box 1419" o:spid="_x0000_s1086" type="#_x0000_t202" style="position:absolute;left:0;text-align:left;margin-left:14.2pt;margin-top:399.75pt;width:14.15pt;height:184.25pt;z-index:251762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" strokeweight="1.5pt">
              <v:textbox style="layout-flow:vertical;mso-layout-flow-alt:bottom-to-top" inset="0,0,0,2mm">
                <w:txbxContent>
                  <w:p w14:paraId="66C5A49A" w14:textId="77777777" w:rsidR="00CA7D2C" w:rsidRPr="00A07336" w:rsidRDefault="00CA7D2C" w:rsidP="00476964">
                    <w:pPr>
                      <w:pStyle w:val="APEX11"/>
                      <w:jc w:val="left"/>
                    </w:pPr>
                    <w:r w:rsidRPr="00A07336">
                      <w:t>Согласовано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D37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22F656E"/>
    <w:multiLevelType w:val="hybridMultilevel"/>
    <w:tmpl w:val="A0487AC2"/>
    <w:lvl w:ilvl="0" w:tplc="58820C2A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EB454B8"/>
    <w:multiLevelType w:val="hybridMultilevel"/>
    <w:tmpl w:val="A0487AC2"/>
    <w:lvl w:ilvl="0" w:tplc="58820C2A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E1826CB"/>
    <w:multiLevelType w:val="multilevel"/>
    <w:tmpl w:val="CB4CC072"/>
    <w:lvl w:ilvl="0">
      <w:start w:val="1"/>
      <w:numFmt w:val="decimal"/>
      <w:pStyle w:val="APEX"/>
      <w:lvlText w:val="%1."/>
      <w:lvlJc w:val="left"/>
      <w:pPr>
        <w:ind w:left="8016" w:hanging="360"/>
      </w:pPr>
      <w:rPr>
        <w:rFonts w:hint="default"/>
      </w:rPr>
    </w:lvl>
    <w:lvl w:ilvl="1">
      <w:start w:val="1"/>
      <w:numFmt w:val="decimal"/>
      <w:pStyle w:val="APEX0"/>
      <w:lvlText w:val="%1.%2."/>
      <w:lvlJc w:val="left"/>
      <w:pPr>
        <w:ind w:left="426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4853676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 w15:restartNumberingAfterBreak="0">
    <w:nsid w:val="2C31117C"/>
    <w:multiLevelType w:val="hybridMultilevel"/>
    <w:tmpl w:val="D3481134"/>
    <w:lvl w:ilvl="0" w:tplc="7B10AD3A">
      <w:start w:val="1"/>
      <w:numFmt w:val="bullet"/>
      <w:pStyle w:val="APEX1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6" w15:restartNumberingAfterBreak="0">
    <w:nsid w:val="3141529F"/>
    <w:multiLevelType w:val="multilevel"/>
    <w:tmpl w:val="69322260"/>
    <w:lvl w:ilvl="0">
      <w:start w:val="1"/>
      <w:numFmt w:val="decimal"/>
      <w:pStyle w:val="APEXHeadingProekt1"/>
      <w:lvlText w:val="%1"/>
      <w:lvlJc w:val="left"/>
      <w:pPr>
        <w:tabs>
          <w:tab w:val="num" w:pos="148"/>
        </w:tabs>
        <w:ind w:left="148" w:hanging="261"/>
      </w:pPr>
      <w:rPr>
        <w:rFonts w:hint="default"/>
      </w:rPr>
    </w:lvl>
    <w:lvl w:ilvl="1">
      <w:start w:val="1"/>
      <w:numFmt w:val="decimal"/>
      <w:pStyle w:val="APEXHeadingProekt2"/>
      <w:lvlText w:val="%1.%2"/>
      <w:lvlJc w:val="left"/>
      <w:pPr>
        <w:tabs>
          <w:tab w:val="num" w:pos="74"/>
        </w:tabs>
        <w:ind w:left="196" w:firstLine="88"/>
      </w:pPr>
      <w:rPr>
        <w:rFonts w:hint="default"/>
      </w:rPr>
    </w:lvl>
    <w:lvl w:ilvl="2">
      <w:start w:val="1"/>
      <w:numFmt w:val="decimal"/>
      <w:pStyle w:val="APEXHeadingProekt3"/>
      <w:lvlText w:val="%1.%2.%3"/>
      <w:lvlJc w:val="left"/>
      <w:pPr>
        <w:tabs>
          <w:tab w:val="num" w:pos="436"/>
        </w:tabs>
        <w:ind w:left="436" w:hanging="549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8236"/>
        </w:tabs>
        <w:ind w:left="8236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hint="default"/>
      </w:rPr>
    </w:lvl>
  </w:abstractNum>
  <w:abstractNum w:abstractNumId="7" w15:restartNumberingAfterBreak="0">
    <w:nsid w:val="37EE5C2D"/>
    <w:multiLevelType w:val="multilevel"/>
    <w:tmpl w:val="493260CE"/>
    <w:styleLink w:val="CurrentList1"/>
    <w:lvl w:ilvl="0">
      <w:start w:val="1"/>
      <w:numFmt w:val="decimal"/>
      <w:lvlText w:val="%1"/>
      <w:lvlJc w:val="right"/>
      <w:pPr>
        <w:tabs>
          <w:tab w:val="num" w:pos="885"/>
        </w:tabs>
        <w:ind w:left="885" w:hanging="285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414"/>
        </w:tabs>
        <w:ind w:left="536" w:hanging="349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1173"/>
        </w:tabs>
        <w:ind w:left="1173" w:hanging="436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317"/>
        </w:tabs>
        <w:ind w:left="1317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61"/>
        </w:tabs>
        <w:ind w:left="1461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05"/>
        </w:tabs>
        <w:ind w:left="1605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49"/>
        </w:tabs>
        <w:ind w:left="174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93"/>
        </w:tabs>
        <w:ind w:left="189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37"/>
        </w:tabs>
        <w:ind w:left="2037" w:hanging="1584"/>
      </w:pPr>
      <w:rPr>
        <w:rFonts w:hint="default"/>
      </w:rPr>
    </w:lvl>
  </w:abstractNum>
  <w:abstractNum w:abstractNumId="8" w15:restartNumberingAfterBreak="0">
    <w:nsid w:val="39DC7DA0"/>
    <w:multiLevelType w:val="singleLevel"/>
    <w:tmpl w:val="A396566E"/>
    <w:lvl w:ilvl="0">
      <w:start w:val="1"/>
      <w:numFmt w:val="bullet"/>
      <w:pStyle w:val="a"/>
      <w:lvlText w:val=""/>
      <w:lvlJc w:val="left"/>
      <w:pPr>
        <w:tabs>
          <w:tab w:val="num" w:pos="1040"/>
        </w:tabs>
        <w:ind w:left="0" w:firstLine="680"/>
      </w:pPr>
      <w:rPr>
        <w:rFonts w:ascii="Symbol" w:hAnsi="Symbol" w:hint="default"/>
      </w:rPr>
    </w:lvl>
  </w:abstractNum>
  <w:abstractNum w:abstractNumId="9" w15:restartNumberingAfterBreak="0">
    <w:nsid w:val="4225561F"/>
    <w:multiLevelType w:val="hybridMultilevel"/>
    <w:tmpl w:val="5B121B6C"/>
    <w:lvl w:ilvl="0" w:tplc="FEDCFE9C">
      <w:start w:val="1"/>
      <w:numFmt w:val="decimal"/>
      <w:lvlText w:val="%1."/>
      <w:lvlJc w:val="left"/>
      <w:pPr>
        <w:ind w:left="720" w:hanging="360"/>
      </w:pPr>
      <w:rPr>
        <w:rFonts w:ascii="TimesNewRomanPSMT" w:hAnsi="TimesNewRomanPSMT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582B4B"/>
    <w:multiLevelType w:val="multilevel"/>
    <w:tmpl w:val="1B7A825A"/>
    <w:lvl w:ilvl="0">
      <w:start w:val="2"/>
      <w:numFmt w:val="decimal"/>
      <w:lvlText w:val="%1."/>
      <w:lvlJc w:val="left"/>
      <w:pPr>
        <w:ind w:left="1117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207" w:hanging="450"/>
      </w:pPr>
      <w:rPr>
        <w:rFonts w:hint="default"/>
      </w:rPr>
    </w:lvl>
    <w:lvl w:ilvl="2">
      <w:start w:val="1"/>
      <w:numFmt w:val="decimal"/>
      <w:pStyle w:val="APEX2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7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3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3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9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57" w:hanging="1800"/>
      </w:pPr>
      <w:rPr>
        <w:rFonts w:hint="default"/>
      </w:rPr>
    </w:lvl>
  </w:abstractNum>
  <w:abstractNum w:abstractNumId="11" w15:restartNumberingAfterBreak="0">
    <w:nsid w:val="596D05F7"/>
    <w:multiLevelType w:val="multilevel"/>
    <w:tmpl w:val="50E60B68"/>
    <w:styleLink w:val="12"/>
    <w:lvl w:ilvl="0">
      <w:start w:val="1"/>
      <w:numFmt w:val="decimal"/>
      <w:lvlText w:val="%1"/>
      <w:lvlJc w:val="left"/>
      <w:pPr>
        <w:tabs>
          <w:tab w:val="num" w:pos="1021"/>
        </w:tabs>
        <w:ind w:left="1021" w:hanging="312"/>
      </w:pPr>
      <w:rPr>
        <w:rFonts w:hint="default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1645"/>
        </w:tabs>
        <w:ind w:left="284" w:firstLine="709"/>
      </w:pPr>
      <w:rPr>
        <w:rFonts w:hint="default"/>
        <w:b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1531"/>
        </w:tabs>
        <w:ind w:left="0" w:firstLine="709"/>
      </w:pPr>
      <w:rPr>
        <w:rFonts w:hint="default"/>
        <w:b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1928"/>
        </w:tabs>
        <w:ind w:left="284" w:firstLine="709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871"/>
        </w:tabs>
        <w:ind w:left="2232" w:hanging="1523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  <w:b w:val="0"/>
        <w:sz w:val="24"/>
      </w:rPr>
    </w:lvl>
  </w:abstractNum>
  <w:abstractNum w:abstractNumId="12" w15:restartNumberingAfterBreak="0">
    <w:nsid w:val="63E75B85"/>
    <w:multiLevelType w:val="hybridMultilevel"/>
    <w:tmpl w:val="6914B83A"/>
    <w:lvl w:ilvl="0" w:tplc="F000DF58">
      <w:start w:val="1"/>
      <w:numFmt w:val="bullet"/>
      <w:pStyle w:val="APEXlis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57758C8"/>
    <w:multiLevelType w:val="hybridMultilevel"/>
    <w:tmpl w:val="348A0EE4"/>
    <w:lvl w:ilvl="0" w:tplc="58820C2A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2"/>
  </w:num>
  <w:num w:numId="5">
    <w:abstractNumId w:val="8"/>
  </w:num>
  <w:num w:numId="6">
    <w:abstractNumId w:val="11"/>
  </w:num>
  <w:num w:numId="7">
    <w:abstractNumId w:val="3"/>
  </w:num>
  <w:num w:numId="8">
    <w:abstractNumId w:val="5"/>
  </w:num>
  <w:num w:numId="9">
    <w:abstractNumId w:val="10"/>
  </w:num>
  <w:num w:numId="10">
    <w:abstractNumId w:val="2"/>
  </w:num>
  <w:num w:numId="11">
    <w:abstractNumId w:val="0"/>
  </w:num>
  <w:num w:numId="12">
    <w:abstractNumId w:val="1"/>
  </w:num>
  <w:num w:numId="13">
    <w:abstractNumId w:val="1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attachedTemplate r:id="rId1"/>
  <w:stylePaneFormatFilter w:val="3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851"/>
  <w:drawingGridHorizontalSpacing w:val="187"/>
  <w:displayHorizontalDrawingGridEvery w:val="0"/>
  <w:displayVertic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120"/>
    <w:rsid w:val="00000DBD"/>
    <w:rsid w:val="00000E6D"/>
    <w:rsid w:val="000024F0"/>
    <w:rsid w:val="000037CB"/>
    <w:rsid w:val="0000389B"/>
    <w:rsid w:val="00003FBA"/>
    <w:rsid w:val="0000518A"/>
    <w:rsid w:val="000053A9"/>
    <w:rsid w:val="00005C71"/>
    <w:rsid w:val="000069F6"/>
    <w:rsid w:val="00010647"/>
    <w:rsid w:val="00011903"/>
    <w:rsid w:val="00012877"/>
    <w:rsid w:val="000215C2"/>
    <w:rsid w:val="00021A33"/>
    <w:rsid w:val="00023542"/>
    <w:rsid w:val="00023CF6"/>
    <w:rsid w:val="00024258"/>
    <w:rsid w:val="00024DA7"/>
    <w:rsid w:val="000253B0"/>
    <w:rsid w:val="0002685E"/>
    <w:rsid w:val="00026A69"/>
    <w:rsid w:val="000300F9"/>
    <w:rsid w:val="000309B7"/>
    <w:rsid w:val="00031601"/>
    <w:rsid w:val="0003167B"/>
    <w:rsid w:val="00031E00"/>
    <w:rsid w:val="000331A7"/>
    <w:rsid w:val="0003409A"/>
    <w:rsid w:val="00036C42"/>
    <w:rsid w:val="00037ECA"/>
    <w:rsid w:val="00040A01"/>
    <w:rsid w:val="000433F4"/>
    <w:rsid w:val="00043B94"/>
    <w:rsid w:val="00043DBC"/>
    <w:rsid w:val="00044513"/>
    <w:rsid w:val="000447E6"/>
    <w:rsid w:val="00046188"/>
    <w:rsid w:val="000465FF"/>
    <w:rsid w:val="000503B6"/>
    <w:rsid w:val="00055EE4"/>
    <w:rsid w:val="00056E98"/>
    <w:rsid w:val="0006012F"/>
    <w:rsid w:val="00061439"/>
    <w:rsid w:val="0006156A"/>
    <w:rsid w:val="0006196C"/>
    <w:rsid w:val="000626BD"/>
    <w:rsid w:val="0006330C"/>
    <w:rsid w:val="00064743"/>
    <w:rsid w:val="000674E1"/>
    <w:rsid w:val="00070A84"/>
    <w:rsid w:val="00071452"/>
    <w:rsid w:val="00071602"/>
    <w:rsid w:val="00072FB3"/>
    <w:rsid w:val="00074A0E"/>
    <w:rsid w:val="00074CBE"/>
    <w:rsid w:val="00074DE1"/>
    <w:rsid w:val="00075B43"/>
    <w:rsid w:val="00075BFD"/>
    <w:rsid w:val="00077C1F"/>
    <w:rsid w:val="00080088"/>
    <w:rsid w:val="00082DB8"/>
    <w:rsid w:val="00083415"/>
    <w:rsid w:val="000835B1"/>
    <w:rsid w:val="000860AA"/>
    <w:rsid w:val="0008662C"/>
    <w:rsid w:val="000909AD"/>
    <w:rsid w:val="00093563"/>
    <w:rsid w:val="00093929"/>
    <w:rsid w:val="000948D4"/>
    <w:rsid w:val="00095F0D"/>
    <w:rsid w:val="000A0927"/>
    <w:rsid w:val="000A3D99"/>
    <w:rsid w:val="000A41B3"/>
    <w:rsid w:val="000A41C9"/>
    <w:rsid w:val="000A4857"/>
    <w:rsid w:val="000A5A44"/>
    <w:rsid w:val="000A65E3"/>
    <w:rsid w:val="000B226E"/>
    <w:rsid w:val="000B28ED"/>
    <w:rsid w:val="000B3333"/>
    <w:rsid w:val="000C0A55"/>
    <w:rsid w:val="000C25D2"/>
    <w:rsid w:val="000C2682"/>
    <w:rsid w:val="000C2ACD"/>
    <w:rsid w:val="000C3B48"/>
    <w:rsid w:val="000C4DEA"/>
    <w:rsid w:val="000C6984"/>
    <w:rsid w:val="000C6A67"/>
    <w:rsid w:val="000C7261"/>
    <w:rsid w:val="000D05C2"/>
    <w:rsid w:val="000D1087"/>
    <w:rsid w:val="000D1982"/>
    <w:rsid w:val="000D3552"/>
    <w:rsid w:val="000D39F2"/>
    <w:rsid w:val="000D5C37"/>
    <w:rsid w:val="000D5E69"/>
    <w:rsid w:val="000D6545"/>
    <w:rsid w:val="000D71AD"/>
    <w:rsid w:val="000D7329"/>
    <w:rsid w:val="000D79C1"/>
    <w:rsid w:val="000E056B"/>
    <w:rsid w:val="000E0AD4"/>
    <w:rsid w:val="000E2338"/>
    <w:rsid w:val="000E4035"/>
    <w:rsid w:val="000E5260"/>
    <w:rsid w:val="000E582E"/>
    <w:rsid w:val="000E6062"/>
    <w:rsid w:val="000E6793"/>
    <w:rsid w:val="000E77EE"/>
    <w:rsid w:val="000F03B7"/>
    <w:rsid w:val="000F0741"/>
    <w:rsid w:val="000F13CC"/>
    <w:rsid w:val="000F15F5"/>
    <w:rsid w:val="000F1836"/>
    <w:rsid w:val="000F367F"/>
    <w:rsid w:val="000F3C04"/>
    <w:rsid w:val="000F4D41"/>
    <w:rsid w:val="000F5E73"/>
    <w:rsid w:val="00102111"/>
    <w:rsid w:val="001022EE"/>
    <w:rsid w:val="0010595D"/>
    <w:rsid w:val="00105CC9"/>
    <w:rsid w:val="00106BFB"/>
    <w:rsid w:val="0010719F"/>
    <w:rsid w:val="001077A6"/>
    <w:rsid w:val="00107F09"/>
    <w:rsid w:val="001147E3"/>
    <w:rsid w:val="00114A84"/>
    <w:rsid w:val="0011566E"/>
    <w:rsid w:val="0011620B"/>
    <w:rsid w:val="00116BA3"/>
    <w:rsid w:val="00117713"/>
    <w:rsid w:val="00120761"/>
    <w:rsid w:val="0012090B"/>
    <w:rsid w:val="001223A9"/>
    <w:rsid w:val="00123AA8"/>
    <w:rsid w:val="00125C27"/>
    <w:rsid w:val="00127F0A"/>
    <w:rsid w:val="00130223"/>
    <w:rsid w:val="00131439"/>
    <w:rsid w:val="0013307E"/>
    <w:rsid w:val="001361BB"/>
    <w:rsid w:val="00137653"/>
    <w:rsid w:val="00140111"/>
    <w:rsid w:val="00141833"/>
    <w:rsid w:val="00141B47"/>
    <w:rsid w:val="0014481B"/>
    <w:rsid w:val="00144FCD"/>
    <w:rsid w:val="001463AC"/>
    <w:rsid w:val="00146968"/>
    <w:rsid w:val="00146D32"/>
    <w:rsid w:val="001471F2"/>
    <w:rsid w:val="0014799E"/>
    <w:rsid w:val="00151219"/>
    <w:rsid w:val="00151978"/>
    <w:rsid w:val="00151CD5"/>
    <w:rsid w:val="00152122"/>
    <w:rsid w:val="001533D4"/>
    <w:rsid w:val="0015445C"/>
    <w:rsid w:val="001544B9"/>
    <w:rsid w:val="001544FB"/>
    <w:rsid w:val="001555A5"/>
    <w:rsid w:val="001569F8"/>
    <w:rsid w:val="00156FAB"/>
    <w:rsid w:val="00160405"/>
    <w:rsid w:val="001611D6"/>
    <w:rsid w:val="00164B2D"/>
    <w:rsid w:val="00164FFB"/>
    <w:rsid w:val="001653C4"/>
    <w:rsid w:val="001657A9"/>
    <w:rsid w:val="00166A3D"/>
    <w:rsid w:val="001707BB"/>
    <w:rsid w:val="00170A9F"/>
    <w:rsid w:val="00171E60"/>
    <w:rsid w:val="00171EED"/>
    <w:rsid w:val="00172C85"/>
    <w:rsid w:val="001737AF"/>
    <w:rsid w:val="00173AE0"/>
    <w:rsid w:val="00174686"/>
    <w:rsid w:val="00175114"/>
    <w:rsid w:val="001765D8"/>
    <w:rsid w:val="00176631"/>
    <w:rsid w:val="001766D3"/>
    <w:rsid w:val="001771B0"/>
    <w:rsid w:val="0017774A"/>
    <w:rsid w:val="00181A77"/>
    <w:rsid w:val="00181C17"/>
    <w:rsid w:val="00182D6A"/>
    <w:rsid w:val="00182DB9"/>
    <w:rsid w:val="00183147"/>
    <w:rsid w:val="00183933"/>
    <w:rsid w:val="00184D79"/>
    <w:rsid w:val="00187383"/>
    <w:rsid w:val="001908DB"/>
    <w:rsid w:val="00191F6C"/>
    <w:rsid w:val="00193CED"/>
    <w:rsid w:val="00194DC5"/>
    <w:rsid w:val="001950F4"/>
    <w:rsid w:val="0019525E"/>
    <w:rsid w:val="00195A0C"/>
    <w:rsid w:val="00196646"/>
    <w:rsid w:val="00197BD9"/>
    <w:rsid w:val="001A03FE"/>
    <w:rsid w:val="001A0603"/>
    <w:rsid w:val="001A08B2"/>
    <w:rsid w:val="001A0E09"/>
    <w:rsid w:val="001A1144"/>
    <w:rsid w:val="001A1B88"/>
    <w:rsid w:val="001A4D0B"/>
    <w:rsid w:val="001A4F87"/>
    <w:rsid w:val="001A73A6"/>
    <w:rsid w:val="001B2E58"/>
    <w:rsid w:val="001B348B"/>
    <w:rsid w:val="001B3E51"/>
    <w:rsid w:val="001C0696"/>
    <w:rsid w:val="001C1C48"/>
    <w:rsid w:val="001C33A5"/>
    <w:rsid w:val="001C48F3"/>
    <w:rsid w:val="001C55EC"/>
    <w:rsid w:val="001C5610"/>
    <w:rsid w:val="001D08F1"/>
    <w:rsid w:val="001D1946"/>
    <w:rsid w:val="001D2285"/>
    <w:rsid w:val="001D29A4"/>
    <w:rsid w:val="001D2C6C"/>
    <w:rsid w:val="001D4180"/>
    <w:rsid w:val="001D452F"/>
    <w:rsid w:val="001D4B9D"/>
    <w:rsid w:val="001D50BF"/>
    <w:rsid w:val="001D5357"/>
    <w:rsid w:val="001D7108"/>
    <w:rsid w:val="001D7466"/>
    <w:rsid w:val="001E08B9"/>
    <w:rsid w:val="001E1288"/>
    <w:rsid w:val="001E3AAC"/>
    <w:rsid w:val="001E4416"/>
    <w:rsid w:val="001F015F"/>
    <w:rsid w:val="001F15B0"/>
    <w:rsid w:val="001F1960"/>
    <w:rsid w:val="001F1A13"/>
    <w:rsid w:val="001F2E1C"/>
    <w:rsid w:val="001F3307"/>
    <w:rsid w:val="001F33F0"/>
    <w:rsid w:val="001F3E02"/>
    <w:rsid w:val="001F3F24"/>
    <w:rsid w:val="001F3F6E"/>
    <w:rsid w:val="001F483E"/>
    <w:rsid w:val="001F519D"/>
    <w:rsid w:val="001F5929"/>
    <w:rsid w:val="001F6184"/>
    <w:rsid w:val="001F70CB"/>
    <w:rsid w:val="001F7252"/>
    <w:rsid w:val="001F7E09"/>
    <w:rsid w:val="001F7E90"/>
    <w:rsid w:val="00200B99"/>
    <w:rsid w:val="00200CD0"/>
    <w:rsid w:val="0020303B"/>
    <w:rsid w:val="00203C3E"/>
    <w:rsid w:val="00204D0E"/>
    <w:rsid w:val="00206B05"/>
    <w:rsid w:val="002071F8"/>
    <w:rsid w:val="0020752D"/>
    <w:rsid w:val="00207836"/>
    <w:rsid w:val="00210967"/>
    <w:rsid w:val="00210BB4"/>
    <w:rsid w:val="0021114B"/>
    <w:rsid w:val="00215714"/>
    <w:rsid w:val="00216286"/>
    <w:rsid w:val="002179DC"/>
    <w:rsid w:val="00217AD2"/>
    <w:rsid w:val="00217EFE"/>
    <w:rsid w:val="00220A15"/>
    <w:rsid w:val="00222A1E"/>
    <w:rsid w:val="00222FA8"/>
    <w:rsid w:val="002240A7"/>
    <w:rsid w:val="00224B34"/>
    <w:rsid w:val="00224D66"/>
    <w:rsid w:val="00225904"/>
    <w:rsid w:val="00225FD3"/>
    <w:rsid w:val="0022736C"/>
    <w:rsid w:val="00227CBB"/>
    <w:rsid w:val="002323D0"/>
    <w:rsid w:val="00232671"/>
    <w:rsid w:val="0023486C"/>
    <w:rsid w:val="00234BE0"/>
    <w:rsid w:val="0024006B"/>
    <w:rsid w:val="00241427"/>
    <w:rsid w:val="00241A4C"/>
    <w:rsid w:val="002441D0"/>
    <w:rsid w:val="00244536"/>
    <w:rsid w:val="00245545"/>
    <w:rsid w:val="00245828"/>
    <w:rsid w:val="00245F64"/>
    <w:rsid w:val="00246F3D"/>
    <w:rsid w:val="0025016C"/>
    <w:rsid w:val="00250B3D"/>
    <w:rsid w:val="002510E2"/>
    <w:rsid w:val="00251875"/>
    <w:rsid w:val="00251B34"/>
    <w:rsid w:val="0025283E"/>
    <w:rsid w:val="00252B42"/>
    <w:rsid w:val="00254007"/>
    <w:rsid w:val="00256AA9"/>
    <w:rsid w:val="00256EBE"/>
    <w:rsid w:val="00260D0F"/>
    <w:rsid w:val="002618FA"/>
    <w:rsid w:val="002646FE"/>
    <w:rsid w:val="002647F2"/>
    <w:rsid w:val="00264A7E"/>
    <w:rsid w:val="00265DDC"/>
    <w:rsid w:val="002668F4"/>
    <w:rsid w:val="002700B4"/>
    <w:rsid w:val="00270732"/>
    <w:rsid w:val="00271796"/>
    <w:rsid w:val="00271CF4"/>
    <w:rsid w:val="00271E70"/>
    <w:rsid w:val="00272044"/>
    <w:rsid w:val="002737BC"/>
    <w:rsid w:val="00276ACD"/>
    <w:rsid w:val="00276B6E"/>
    <w:rsid w:val="00276F1E"/>
    <w:rsid w:val="0027729A"/>
    <w:rsid w:val="00277438"/>
    <w:rsid w:val="00280ED1"/>
    <w:rsid w:val="002819FD"/>
    <w:rsid w:val="002834CB"/>
    <w:rsid w:val="00284EFD"/>
    <w:rsid w:val="002861EE"/>
    <w:rsid w:val="0028640A"/>
    <w:rsid w:val="0029228D"/>
    <w:rsid w:val="002929E0"/>
    <w:rsid w:val="00292B7D"/>
    <w:rsid w:val="002933A0"/>
    <w:rsid w:val="002939FF"/>
    <w:rsid w:val="00293C19"/>
    <w:rsid w:val="002949ED"/>
    <w:rsid w:val="002950BB"/>
    <w:rsid w:val="00295B72"/>
    <w:rsid w:val="0029618D"/>
    <w:rsid w:val="0029686F"/>
    <w:rsid w:val="0029777F"/>
    <w:rsid w:val="002A3009"/>
    <w:rsid w:val="002A31AD"/>
    <w:rsid w:val="002A4B0F"/>
    <w:rsid w:val="002A5CAE"/>
    <w:rsid w:val="002A776D"/>
    <w:rsid w:val="002A7D03"/>
    <w:rsid w:val="002B0EA2"/>
    <w:rsid w:val="002B172B"/>
    <w:rsid w:val="002B286F"/>
    <w:rsid w:val="002B6AF7"/>
    <w:rsid w:val="002B7660"/>
    <w:rsid w:val="002C0264"/>
    <w:rsid w:val="002C17B6"/>
    <w:rsid w:val="002C1B89"/>
    <w:rsid w:val="002C2152"/>
    <w:rsid w:val="002C48BB"/>
    <w:rsid w:val="002C6832"/>
    <w:rsid w:val="002C6EB5"/>
    <w:rsid w:val="002C6F81"/>
    <w:rsid w:val="002C71A8"/>
    <w:rsid w:val="002C7CC8"/>
    <w:rsid w:val="002D0205"/>
    <w:rsid w:val="002D15C9"/>
    <w:rsid w:val="002D41CA"/>
    <w:rsid w:val="002D51AC"/>
    <w:rsid w:val="002D5D48"/>
    <w:rsid w:val="002D5EEA"/>
    <w:rsid w:val="002D625D"/>
    <w:rsid w:val="002D6EC0"/>
    <w:rsid w:val="002D71BE"/>
    <w:rsid w:val="002D74A2"/>
    <w:rsid w:val="002E040F"/>
    <w:rsid w:val="002E0CC8"/>
    <w:rsid w:val="002E1011"/>
    <w:rsid w:val="002E23CC"/>
    <w:rsid w:val="002E3E3D"/>
    <w:rsid w:val="002E5432"/>
    <w:rsid w:val="002E640E"/>
    <w:rsid w:val="002E76AC"/>
    <w:rsid w:val="002F05E7"/>
    <w:rsid w:val="002F0CB1"/>
    <w:rsid w:val="002F1482"/>
    <w:rsid w:val="002F1893"/>
    <w:rsid w:val="002F1ADD"/>
    <w:rsid w:val="002F2DAD"/>
    <w:rsid w:val="002F2DD1"/>
    <w:rsid w:val="002F3AB9"/>
    <w:rsid w:val="002F3E32"/>
    <w:rsid w:val="002F3E73"/>
    <w:rsid w:val="002F692E"/>
    <w:rsid w:val="002F6B16"/>
    <w:rsid w:val="002F70D0"/>
    <w:rsid w:val="00300371"/>
    <w:rsid w:val="00301B40"/>
    <w:rsid w:val="00304E1F"/>
    <w:rsid w:val="00305778"/>
    <w:rsid w:val="003105B5"/>
    <w:rsid w:val="003106BB"/>
    <w:rsid w:val="003123F7"/>
    <w:rsid w:val="00313967"/>
    <w:rsid w:val="00313AC1"/>
    <w:rsid w:val="00313DD7"/>
    <w:rsid w:val="00314A4D"/>
    <w:rsid w:val="00315F59"/>
    <w:rsid w:val="003164CD"/>
    <w:rsid w:val="00317163"/>
    <w:rsid w:val="0032087F"/>
    <w:rsid w:val="00321464"/>
    <w:rsid w:val="00323CCE"/>
    <w:rsid w:val="00324038"/>
    <w:rsid w:val="00325EE0"/>
    <w:rsid w:val="003265C7"/>
    <w:rsid w:val="00326624"/>
    <w:rsid w:val="00326D3B"/>
    <w:rsid w:val="00327A46"/>
    <w:rsid w:val="00327B1D"/>
    <w:rsid w:val="0033066F"/>
    <w:rsid w:val="00331076"/>
    <w:rsid w:val="0033111E"/>
    <w:rsid w:val="0033153B"/>
    <w:rsid w:val="003315D2"/>
    <w:rsid w:val="0033364B"/>
    <w:rsid w:val="00333FD0"/>
    <w:rsid w:val="00334029"/>
    <w:rsid w:val="00340D53"/>
    <w:rsid w:val="00341109"/>
    <w:rsid w:val="0034196D"/>
    <w:rsid w:val="00342305"/>
    <w:rsid w:val="003452FD"/>
    <w:rsid w:val="00346E70"/>
    <w:rsid w:val="0035118B"/>
    <w:rsid w:val="003516ED"/>
    <w:rsid w:val="00352D3E"/>
    <w:rsid w:val="00353372"/>
    <w:rsid w:val="003536CF"/>
    <w:rsid w:val="00353E41"/>
    <w:rsid w:val="003540EB"/>
    <w:rsid w:val="00360C9C"/>
    <w:rsid w:val="003616C5"/>
    <w:rsid w:val="003620F3"/>
    <w:rsid w:val="00366808"/>
    <w:rsid w:val="003670A3"/>
    <w:rsid w:val="0036711E"/>
    <w:rsid w:val="00367D66"/>
    <w:rsid w:val="003700FD"/>
    <w:rsid w:val="003701B2"/>
    <w:rsid w:val="0037080C"/>
    <w:rsid w:val="00370BF8"/>
    <w:rsid w:val="003730CE"/>
    <w:rsid w:val="00374651"/>
    <w:rsid w:val="00376716"/>
    <w:rsid w:val="003826DA"/>
    <w:rsid w:val="003827BF"/>
    <w:rsid w:val="00382CB7"/>
    <w:rsid w:val="00383F15"/>
    <w:rsid w:val="0038427F"/>
    <w:rsid w:val="00384D5F"/>
    <w:rsid w:val="003903D4"/>
    <w:rsid w:val="0039191D"/>
    <w:rsid w:val="00392DC1"/>
    <w:rsid w:val="00393BAD"/>
    <w:rsid w:val="003972DA"/>
    <w:rsid w:val="003A0771"/>
    <w:rsid w:val="003A541C"/>
    <w:rsid w:val="003A6D14"/>
    <w:rsid w:val="003A7A0A"/>
    <w:rsid w:val="003B3E05"/>
    <w:rsid w:val="003B40F9"/>
    <w:rsid w:val="003B5092"/>
    <w:rsid w:val="003B575A"/>
    <w:rsid w:val="003B5DB3"/>
    <w:rsid w:val="003B603F"/>
    <w:rsid w:val="003C2637"/>
    <w:rsid w:val="003C404B"/>
    <w:rsid w:val="003C4B46"/>
    <w:rsid w:val="003C520A"/>
    <w:rsid w:val="003C54BC"/>
    <w:rsid w:val="003C5638"/>
    <w:rsid w:val="003C5FE1"/>
    <w:rsid w:val="003C6312"/>
    <w:rsid w:val="003C6895"/>
    <w:rsid w:val="003C7B40"/>
    <w:rsid w:val="003D09DC"/>
    <w:rsid w:val="003D5C4D"/>
    <w:rsid w:val="003D6CCB"/>
    <w:rsid w:val="003D7736"/>
    <w:rsid w:val="003D7D33"/>
    <w:rsid w:val="003E2D06"/>
    <w:rsid w:val="003E578B"/>
    <w:rsid w:val="003E6253"/>
    <w:rsid w:val="003E7FC8"/>
    <w:rsid w:val="003F0061"/>
    <w:rsid w:val="003F0F8F"/>
    <w:rsid w:val="003F0FC1"/>
    <w:rsid w:val="003F4788"/>
    <w:rsid w:val="003F5120"/>
    <w:rsid w:val="003F5BFF"/>
    <w:rsid w:val="003F5D8C"/>
    <w:rsid w:val="003F6018"/>
    <w:rsid w:val="0040046D"/>
    <w:rsid w:val="004008DC"/>
    <w:rsid w:val="00400FD8"/>
    <w:rsid w:val="00401BA0"/>
    <w:rsid w:val="004034E4"/>
    <w:rsid w:val="00403EAF"/>
    <w:rsid w:val="00404FDB"/>
    <w:rsid w:val="00405007"/>
    <w:rsid w:val="00405267"/>
    <w:rsid w:val="00405627"/>
    <w:rsid w:val="0040671D"/>
    <w:rsid w:val="00406A03"/>
    <w:rsid w:val="004074DD"/>
    <w:rsid w:val="00407911"/>
    <w:rsid w:val="00410248"/>
    <w:rsid w:val="00412681"/>
    <w:rsid w:val="00413F19"/>
    <w:rsid w:val="004143B1"/>
    <w:rsid w:val="00414D43"/>
    <w:rsid w:val="00415337"/>
    <w:rsid w:val="00416E44"/>
    <w:rsid w:val="00417008"/>
    <w:rsid w:val="0041740B"/>
    <w:rsid w:val="00417B07"/>
    <w:rsid w:val="00420344"/>
    <w:rsid w:val="0042072D"/>
    <w:rsid w:val="00420875"/>
    <w:rsid w:val="0042199A"/>
    <w:rsid w:val="0042438C"/>
    <w:rsid w:val="00424ACB"/>
    <w:rsid w:val="004256B4"/>
    <w:rsid w:val="0042677A"/>
    <w:rsid w:val="004268A9"/>
    <w:rsid w:val="0042695F"/>
    <w:rsid w:val="004276BD"/>
    <w:rsid w:val="00430461"/>
    <w:rsid w:val="00430A99"/>
    <w:rsid w:val="0043110D"/>
    <w:rsid w:val="00435A04"/>
    <w:rsid w:val="00440334"/>
    <w:rsid w:val="00440473"/>
    <w:rsid w:val="0044155C"/>
    <w:rsid w:val="00443D78"/>
    <w:rsid w:val="00444638"/>
    <w:rsid w:val="0044663E"/>
    <w:rsid w:val="00446DC5"/>
    <w:rsid w:val="004474A3"/>
    <w:rsid w:val="00450A81"/>
    <w:rsid w:val="00450B17"/>
    <w:rsid w:val="00452BE2"/>
    <w:rsid w:val="00453B6B"/>
    <w:rsid w:val="0045425A"/>
    <w:rsid w:val="0045758B"/>
    <w:rsid w:val="004600D7"/>
    <w:rsid w:val="00460470"/>
    <w:rsid w:val="00461783"/>
    <w:rsid w:val="00461C3E"/>
    <w:rsid w:val="00462606"/>
    <w:rsid w:val="00462BDA"/>
    <w:rsid w:val="00463914"/>
    <w:rsid w:val="00465245"/>
    <w:rsid w:val="00465FA5"/>
    <w:rsid w:val="004665F5"/>
    <w:rsid w:val="00466FBD"/>
    <w:rsid w:val="00470411"/>
    <w:rsid w:val="0047137C"/>
    <w:rsid w:val="00471588"/>
    <w:rsid w:val="00472C7F"/>
    <w:rsid w:val="00473792"/>
    <w:rsid w:val="0047440E"/>
    <w:rsid w:val="00474697"/>
    <w:rsid w:val="00474F25"/>
    <w:rsid w:val="00475ADB"/>
    <w:rsid w:val="0047663D"/>
    <w:rsid w:val="00476964"/>
    <w:rsid w:val="00477604"/>
    <w:rsid w:val="00477DD8"/>
    <w:rsid w:val="00486D1C"/>
    <w:rsid w:val="004874EE"/>
    <w:rsid w:val="004878D4"/>
    <w:rsid w:val="00487F72"/>
    <w:rsid w:val="00491CBF"/>
    <w:rsid w:val="00492ACF"/>
    <w:rsid w:val="00492E5F"/>
    <w:rsid w:val="0049483A"/>
    <w:rsid w:val="004950A9"/>
    <w:rsid w:val="004959C7"/>
    <w:rsid w:val="004961CF"/>
    <w:rsid w:val="00496FB8"/>
    <w:rsid w:val="00497239"/>
    <w:rsid w:val="00497C26"/>
    <w:rsid w:val="004A2375"/>
    <w:rsid w:val="004A3120"/>
    <w:rsid w:val="004A3B72"/>
    <w:rsid w:val="004A4F0B"/>
    <w:rsid w:val="004A533C"/>
    <w:rsid w:val="004A5F24"/>
    <w:rsid w:val="004A6211"/>
    <w:rsid w:val="004A6DBE"/>
    <w:rsid w:val="004B0BB3"/>
    <w:rsid w:val="004B3CF9"/>
    <w:rsid w:val="004B480F"/>
    <w:rsid w:val="004B56F7"/>
    <w:rsid w:val="004B5FA0"/>
    <w:rsid w:val="004B6604"/>
    <w:rsid w:val="004B6944"/>
    <w:rsid w:val="004C2753"/>
    <w:rsid w:val="004C65A9"/>
    <w:rsid w:val="004C79CD"/>
    <w:rsid w:val="004C7D27"/>
    <w:rsid w:val="004D0636"/>
    <w:rsid w:val="004D0A74"/>
    <w:rsid w:val="004D2976"/>
    <w:rsid w:val="004D2E10"/>
    <w:rsid w:val="004D2F70"/>
    <w:rsid w:val="004D3A8E"/>
    <w:rsid w:val="004D44D9"/>
    <w:rsid w:val="004D5929"/>
    <w:rsid w:val="004D5F70"/>
    <w:rsid w:val="004D63E3"/>
    <w:rsid w:val="004D7463"/>
    <w:rsid w:val="004E145E"/>
    <w:rsid w:val="004E4528"/>
    <w:rsid w:val="004E4F3E"/>
    <w:rsid w:val="004E6E03"/>
    <w:rsid w:val="004E7AB6"/>
    <w:rsid w:val="004F0838"/>
    <w:rsid w:val="004F12BB"/>
    <w:rsid w:val="004F2D0C"/>
    <w:rsid w:val="004F52F8"/>
    <w:rsid w:val="004F53B5"/>
    <w:rsid w:val="004F55A2"/>
    <w:rsid w:val="004F61CA"/>
    <w:rsid w:val="004F7DF3"/>
    <w:rsid w:val="00501506"/>
    <w:rsid w:val="005015E2"/>
    <w:rsid w:val="00501829"/>
    <w:rsid w:val="00501EBC"/>
    <w:rsid w:val="005028B2"/>
    <w:rsid w:val="00503B2D"/>
    <w:rsid w:val="0050418F"/>
    <w:rsid w:val="0050547B"/>
    <w:rsid w:val="00506557"/>
    <w:rsid w:val="00506E52"/>
    <w:rsid w:val="0050700F"/>
    <w:rsid w:val="0050782B"/>
    <w:rsid w:val="005078F5"/>
    <w:rsid w:val="00507C2F"/>
    <w:rsid w:val="00510B82"/>
    <w:rsid w:val="00512282"/>
    <w:rsid w:val="00512541"/>
    <w:rsid w:val="00512874"/>
    <w:rsid w:val="00513F6E"/>
    <w:rsid w:val="0051434A"/>
    <w:rsid w:val="0051469F"/>
    <w:rsid w:val="00514E71"/>
    <w:rsid w:val="0051516F"/>
    <w:rsid w:val="00515AF7"/>
    <w:rsid w:val="00517C79"/>
    <w:rsid w:val="00520A58"/>
    <w:rsid w:val="00521092"/>
    <w:rsid w:val="00523E12"/>
    <w:rsid w:val="0052495D"/>
    <w:rsid w:val="005249E1"/>
    <w:rsid w:val="00525C7C"/>
    <w:rsid w:val="00526F6E"/>
    <w:rsid w:val="00531AE9"/>
    <w:rsid w:val="00531B5B"/>
    <w:rsid w:val="00532884"/>
    <w:rsid w:val="00533699"/>
    <w:rsid w:val="00534953"/>
    <w:rsid w:val="0053678C"/>
    <w:rsid w:val="00536900"/>
    <w:rsid w:val="005369B2"/>
    <w:rsid w:val="00537260"/>
    <w:rsid w:val="0053739E"/>
    <w:rsid w:val="005409FF"/>
    <w:rsid w:val="00541AE9"/>
    <w:rsid w:val="00543B3E"/>
    <w:rsid w:val="00543E39"/>
    <w:rsid w:val="00543F4F"/>
    <w:rsid w:val="0054433F"/>
    <w:rsid w:val="0054625B"/>
    <w:rsid w:val="00546D06"/>
    <w:rsid w:val="00546D72"/>
    <w:rsid w:val="00546F06"/>
    <w:rsid w:val="00546F3D"/>
    <w:rsid w:val="00552113"/>
    <w:rsid w:val="0055372A"/>
    <w:rsid w:val="0055389C"/>
    <w:rsid w:val="0055424D"/>
    <w:rsid w:val="00554587"/>
    <w:rsid w:val="00555BC7"/>
    <w:rsid w:val="00556D5C"/>
    <w:rsid w:val="005625B5"/>
    <w:rsid w:val="00564D98"/>
    <w:rsid w:val="00564D9A"/>
    <w:rsid w:val="00566974"/>
    <w:rsid w:val="005675A1"/>
    <w:rsid w:val="00567F34"/>
    <w:rsid w:val="00570D13"/>
    <w:rsid w:val="00574441"/>
    <w:rsid w:val="00575CD2"/>
    <w:rsid w:val="00576299"/>
    <w:rsid w:val="00577E32"/>
    <w:rsid w:val="00580DF9"/>
    <w:rsid w:val="00581463"/>
    <w:rsid w:val="0058173E"/>
    <w:rsid w:val="00581C9C"/>
    <w:rsid w:val="00581EFB"/>
    <w:rsid w:val="00582434"/>
    <w:rsid w:val="0058460D"/>
    <w:rsid w:val="005869E2"/>
    <w:rsid w:val="00587446"/>
    <w:rsid w:val="00587FA4"/>
    <w:rsid w:val="00590055"/>
    <w:rsid w:val="005915F2"/>
    <w:rsid w:val="0059244C"/>
    <w:rsid w:val="0059255A"/>
    <w:rsid w:val="00595491"/>
    <w:rsid w:val="005975F3"/>
    <w:rsid w:val="0059784B"/>
    <w:rsid w:val="005978A2"/>
    <w:rsid w:val="005A04BB"/>
    <w:rsid w:val="005A19C0"/>
    <w:rsid w:val="005A2489"/>
    <w:rsid w:val="005A2E63"/>
    <w:rsid w:val="005A38D3"/>
    <w:rsid w:val="005A59BC"/>
    <w:rsid w:val="005A6385"/>
    <w:rsid w:val="005A6DEE"/>
    <w:rsid w:val="005A7F81"/>
    <w:rsid w:val="005B2B0E"/>
    <w:rsid w:val="005B3A39"/>
    <w:rsid w:val="005B4524"/>
    <w:rsid w:val="005B4A9A"/>
    <w:rsid w:val="005B4B8E"/>
    <w:rsid w:val="005B63CC"/>
    <w:rsid w:val="005B7750"/>
    <w:rsid w:val="005B7CEA"/>
    <w:rsid w:val="005C02BB"/>
    <w:rsid w:val="005C1C3F"/>
    <w:rsid w:val="005C2157"/>
    <w:rsid w:val="005C26B5"/>
    <w:rsid w:val="005C601B"/>
    <w:rsid w:val="005C79A9"/>
    <w:rsid w:val="005D0C34"/>
    <w:rsid w:val="005D19C0"/>
    <w:rsid w:val="005D1FBC"/>
    <w:rsid w:val="005D3032"/>
    <w:rsid w:val="005D316C"/>
    <w:rsid w:val="005D3E19"/>
    <w:rsid w:val="005D46BF"/>
    <w:rsid w:val="005D4DFF"/>
    <w:rsid w:val="005D4EF0"/>
    <w:rsid w:val="005D5D96"/>
    <w:rsid w:val="005D5EDB"/>
    <w:rsid w:val="005D5F84"/>
    <w:rsid w:val="005D6FD6"/>
    <w:rsid w:val="005D7382"/>
    <w:rsid w:val="005E0623"/>
    <w:rsid w:val="005E290A"/>
    <w:rsid w:val="005E2A32"/>
    <w:rsid w:val="005E7CD8"/>
    <w:rsid w:val="005F1616"/>
    <w:rsid w:val="005F1C45"/>
    <w:rsid w:val="005F2258"/>
    <w:rsid w:val="005F5982"/>
    <w:rsid w:val="005F675E"/>
    <w:rsid w:val="00600A43"/>
    <w:rsid w:val="00603640"/>
    <w:rsid w:val="00604E6A"/>
    <w:rsid w:val="00605B7A"/>
    <w:rsid w:val="006061AF"/>
    <w:rsid w:val="00606C0D"/>
    <w:rsid w:val="006113C2"/>
    <w:rsid w:val="00612AA0"/>
    <w:rsid w:val="00615C4A"/>
    <w:rsid w:val="00615D8A"/>
    <w:rsid w:val="00615E9E"/>
    <w:rsid w:val="006166C3"/>
    <w:rsid w:val="006200D1"/>
    <w:rsid w:val="006208A2"/>
    <w:rsid w:val="00621DAC"/>
    <w:rsid w:val="00621EFD"/>
    <w:rsid w:val="00623380"/>
    <w:rsid w:val="006248EB"/>
    <w:rsid w:val="006251F5"/>
    <w:rsid w:val="006253FF"/>
    <w:rsid w:val="00631DD4"/>
    <w:rsid w:val="00632F2A"/>
    <w:rsid w:val="006338B8"/>
    <w:rsid w:val="006367C7"/>
    <w:rsid w:val="00640905"/>
    <w:rsid w:val="00640970"/>
    <w:rsid w:val="00640A08"/>
    <w:rsid w:val="00642B98"/>
    <w:rsid w:val="00643324"/>
    <w:rsid w:val="006435CD"/>
    <w:rsid w:val="00645B74"/>
    <w:rsid w:val="0065267E"/>
    <w:rsid w:val="0065328A"/>
    <w:rsid w:val="0065391A"/>
    <w:rsid w:val="00655EDF"/>
    <w:rsid w:val="006571B0"/>
    <w:rsid w:val="006608E6"/>
    <w:rsid w:val="0066166A"/>
    <w:rsid w:val="00662215"/>
    <w:rsid w:val="00662C5D"/>
    <w:rsid w:val="006642A9"/>
    <w:rsid w:val="00664A25"/>
    <w:rsid w:val="00664D62"/>
    <w:rsid w:val="00665A9F"/>
    <w:rsid w:val="00665B17"/>
    <w:rsid w:val="00666582"/>
    <w:rsid w:val="00670204"/>
    <w:rsid w:val="00670F6D"/>
    <w:rsid w:val="006712B3"/>
    <w:rsid w:val="006717F7"/>
    <w:rsid w:val="00671C02"/>
    <w:rsid w:val="00671E87"/>
    <w:rsid w:val="0067211E"/>
    <w:rsid w:val="0067221D"/>
    <w:rsid w:val="006736E3"/>
    <w:rsid w:val="006747EF"/>
    <w:rsid w:val="00676346"/>
    <w:rsid w:val="00676BD2"/>
    <w:rsid w:val="00680677"/>
    <w:rsid w:val="00680B1F"/>
    <w:rsid w:val="006817AA"/>
    <w:rsid w:val="00682250"/>
    <w:rsid w:val="00684342"/>
    <w:rsid w:val="00686850"/>
    <w:rsid w:val="00686DF4"/>
    <w:rsid w:val="0069052D"/>
    <w:rsid w:val="006926F5"/>
    <w:rsid w:val="00692E4C"/>
    <w:rsid w:val="00693652"/>
    <w:rsid w:val="0069396E"/>
    <w:rsid w:val="006945EC"/>
    <w:rsid w:val="00696CC4"/>
    <w:rsid w:val="006A02E9"/>
    <w:rsid w:val="006A1A23"/>
    <w:rsid w:val="006A2A93"/>
    <w:rsid w:val="006A54E9"/>
    <w:rsid w:val="006A6962"/>
    <w:rsid w:val="006A6D15"/>
    <w:rsid w:val="006A7448"/>
    <w:rsid w:val="006B03A7"/>
    <w:rsid w:val="006B0482"/>
    <w:rsid w:val="006B26CB"/>
    <w:rsid w:val="006B2A79"/>
    <w:rsid w:val="006B3794"/>
    <w:rsid w:val="006B3D72"/>
    <w:rsid w:val="006B5A8E"/>
    <w:rsid w:val="006B6D20"/>
    <w:rsid w:val="006B79FF"/>
    <w:rsid w:val="006C0597"/>
    <w:rsid w:val="006C0FB9"/>
    <w:rsid w:val="006C30C6"/>
    <w:rsid w:val="006C4EA6"/>
    <w:rsid w:val="006C623D"/>
    <w:rsid w:val="006C6714"/>
    <w:rsid w:val="006C699E"/>
    <w:rsid w:val="006C6B81"/>
    <w:rsid w:val="006C6D55"/>
    <w:rsid w:val="006C6FEA"/>
    <w:rsid w:val="006D14BC"/>
    <w:rsid w:val="006D24EC"/>
    <w:rsid w:val="006D26F1"/>
    <w:rsid w:val="006D461E"/>
    <w:rsid w:val="006D466F"/>
    <w:rsid w:val="006E249A"/>
    <w:rsid w:val="006E25C8"/>
    <w:rsid w:val="006E36C1"/>
    <w:rsid w:val="006E5687"/>
    <w:rsid w:val="006E6292"/>
    <w:rsid w:val="006E6635"/>
    <w:rsid w:val="006E6E8C"/>
    <w:rsid w:val="006E72B9"/>
    <w:rsid w:val="006E7A45"/>
    <w:rsid w:val="006F10BE"/>
    <w:rsid w:val="006F1759"/>
    <w:rsid w:val="006F2371"/>
    <w:rsid w:val="006F24F9"/>
    <w:rsid w:val="006F26DC"/>
    <w:rsid w:val="006F475F"/>
    <w:rsid w:val="006F4D75"/>
    <w:rsid w:val="006F7127"/>
    <w:rsid w:val="006F7A1A"/>
    <w:rsid w:val="006F7C88"/>
    <w:rsid w:val="0070058B"/>
    <w:rsid w:val="00700E24"/>
    <w:rsid w:val="007015BD"/>
    <w:rsid w:val="00701E31"/>
    <w:rsid w:val="00702966"/>
    <w:rsid w:val="00702DAE"/>
    <w:rsid w:val="00703C8B"/>
    <w:rsid w:val="00703E7A"/>
    <w:rsid w:val="0070571C"/>
    <w:rsid w:val="00706B37"/>
    <w:rsid w:val="00707988"/>
    <w:rsid w:val="00712CEF"/>
    <w:rsid w:val="00716A32"/>
    <w:rsid w:val="00717A32"/>
    <w:rsid w:val="00721333"/>
    <w:rsid w:val="007214ED"/>
    <w:rsid w:val="0072163B"/>
    <w:rsid w:val="007219F4"/>
    <w:rsid w:val="00722686"/>
    <w:rsid w:val="00722DCA"/>
    <w:rsid w:val="00723052"/>
    <w:rsid w:val="0072311E"/>
    <w:rsid w:val="0072412E"/>
    <w:rsid w:val="007249DF"/>
    <w:rsid w:val="00724EEF"/>
    <w:rsid w:val="007258DD"/>
    <w:rsid w:val="00727607"/>
    <w:rsid w:val="00730053"/>
    <w:rsid w:val="0073049A"/>
    <w:rsid w:val="00730B51"/>
    <w:rsid w:val="00730BDF"/>
    <w:rsid w:val="00731A85"/>
    <w:rsid w:val="00732293"/>
    <w:rsid w:val="00732A6D"/>
    <w:rsid w:val="00734253"/>
    <w:rsid w:val="00734FF8"/>
    <w:rsid w:val="00741069"/>
    <w:rsid w:val="00744126"/>
    <w:rsid w:val="0074451F"/>
    <w:rsid w:val="007470EE"/>
    <w:rsid w:val="00750A1F"/>
    <w:rsid w:val="00750C33"/>
    <w:rsid w:val="00750E97"/>
    <w:rsid w:val="00750EB9"/>
    <w:rsid w:val="007529A6"/>
    <w:rsid w:val="00752DEE"/>
    <w:rsid w:val="00753D39"/>
    <w:rsid w:val="00753FFA"/>
    <w:rsid w:val="007560AE"/>
    <w:rsid w:val="007626CD"/>
    <w:rsid w:val="00762AF6"/>
    <w:rsid w:val="007647F5"/>
    <w:rsid w:val="00765935"/>
    <w:rsid w:val="00765BCC"/>
    <w:rsid w:val="0076721B"/>
    <w:rsid w:val="007704BA"/>
    <w:rsid w:val="007713B1"/>
    <w:rsid w:val="007713E9"/>
    <w:rsid w:val="00772489"/>
    <w:rsid w:val="00772F23"/>
    <w:rsid w:val="00773A50"/>
    <w:rsid w:val="00774CB0"/>
    <w:rsid w:val="00774D03"/>
    <w:rsid w:val="00774F33"/>
    <w:rsid w:val="007778F4"/>
    <w:rsid w:val="007803BB"/>
    <w:rsid w:val="00780BF4"/>
    <w:rsid w:val="0078190F"/>
    <w:rsid w:val="0078349B"/>
    <w:rsid w:val="00785485"/>
    <w:rsid w:val="00785A15"/>
    <w:rsid w:val="00785C36"/>
    <w:rsid w:val="00787202"/>
    <w:rsid w:val="00787BEA"/>
    <w:rsid w:val="007904F7"/>
    <w:rsid w:val="00790B6F"/>
    <w:rsid w:val="007914FE"/>
    <w:rsid w:val="007923D1"/>
    <w:rsid w:val="00796177"/>
    <w:rsid w:val="007A4293"/>
    <w:rsid w:val="007A4DAE"/>
    <w:rsid w:val="007A73E9"/>
    <w:rsid w:val="007B10BA"/>
    <w:rsid w:val="007B123C"/>
    <w:rsid w:val="007B4352"/>
    <w:rsid w:val="007B6584"/>
    <w:rsid w:val="007B6B21"/>
    <w:rsid w:val="007C03B1"/>
    <w:rsid w:val="007C05BC"/>
    <w:rsid w:val="007C0EF4"/>
    <w:rsid w:val="007C1521"/>
    <w:rsid w:val="007C1CA2"/>
    <w:rsid w:val="007C1FE3"/>
    <w:rsid w:val="007C2E7D"/>
    <w:rsid w:val="007C30DA"/>
    <w:rsid w:val="007C45F9"/>
    <w:rsid w:val="007C5838"/>
    <w:rsid w:val="007C5C2A"/>
    <w:rsid w:val="007C5CFD"/>
    <w:rsid w:val="007D00C3"/>
    <w:rsid w:val="007D06C0"/>
    <w:rsid w:val="007D4EA9"/>
    <w:rsid w:val="007D6D45"/>
    <w:rsid w:val="007D7653"/>
    <w:rsid w:val="007E098A"/>
    <w:rsid w:val="007E4E04"/>
    <w:rsid w:val="007E51FE"/>
    <w:rsid w:val="007E5E1E"/>
    <w:rsid w:val="007E7731"/>
    <w:rsid w:val="007F2D12"/>
    <w:rsid w:val="007F41FA"/>
    <w:rsid w:val="007F5F35"/>
    <w:rsid w:val="007F64E1"/>
    <w:rsid w:val="007F67EC"/>
    <w:rsid w:val="007F67F3"/>
    <w:rsid w:val="00800925"/>
    <w:rsid w:val="00801D75"/>
    <w:rsid w:val="00802FB7"/>
    <w:rsid w:val="008040C6"/>
    <w:rsid w:val="0080541C"/>
    <w:rsid w:val="00805AF4"/>
    <w:rsid w:val="00806F3A"/>
    <w:rsid w:val="00806FBB"/>
    <w:rsid w:val="008073DC"/>
    <w:rsid w:val="0081074B"/>
    <w:rsid w:val="00813529"/>
    <w:rsid w:val="00813F08"/>
    <w:rsid w:val="00814A42"/>
    <w:rsid w:val="008164B2"/>
    <w:rsid w:val="008170AE"/>
    <w:rsid w:val="0082067D"/>
    <w:rsid w:val="00822797"/>
    <w:rsid w:val="008233B6"/>
    <w:rsid w:val="0082347D"/>
    <w:rsid w:val="0082423A"/>
    <w:rsid w:val="00827274"/>
    <w:rsid w:val="00827301"/>
    <w:rsid w:val="008273FB"/>
    <w:rsid w:val="0082745A"/>
    <w:rsid w:val="00827A60"/>
    <w:rsid w:val="008306B8"/>
    <w:rsid w:val="00832CB1"/>
    <w:rsid w:val="00834B7C"/>
    <w:rsid w:val="008377ED"/>
    <w:rsid w:val="008409B0"/>
    <w:rsid w:val="008412DA"/>
    <w:rsid w:val="00842668"/>
    <w:rsid w:val="00843114"/>
    <w:rsid w:val="0084341C"/>
    <w:rsid w:val="00845C15"/>
    <w:rsid w:val="0084670B"/>
    <w:rsid w:val="00846888"/>
    <w:rsid w:val="00850988"/>
    <w:rsid w:val="00852828"/>
    <w:rsid w:val="00852A09"/>
    <w:rsid w:val="0085357D"/>
    <w:rsid w:val="008544D1"/>
    <w:rsid w:val="008561E6"/>
    <w:rsid w:val="00856B32"/>
    <w:rsid w:val="00856BC5"/>
    <w:rsid w:val="008575CC"/>
    <w:rsid w:val="00857D35"/>
    <w:rsid w:val="00857E92"/>
    <w:rsid w:val="00860C30"/>
    <w:rsid w:val="008613A5"/>
    <w:rsid w:val="00861432"/>
    <w:rsid w:val="008661E4"/>
    <w:rsid w:val="00866C29"/>
    <w:rsid w:val="00870226"/>
    <w:rsid w:val="00870616"/>
    <w:rsid w:val="008706CC"/>
    <w:rsid w:val="008717B3"/>
    <w:rsid w:val="0087398C"/>
    <w:rsid w:val="00873D35"/>
    <w:rsid w:val="00874E74"/>
    <w:rsid w:val="00875ACD"/>
    <w:rsid w:val="00876358"/>
    <w:rsid w:val="00882737"/>
    <w:rsid w:val="00883224"/>
    <w:rsid w:val="0088474A"/>
    <w:rsid w:val="00884B07"/>
    <w:rsid w:val="00886A14"/>
    <w:rsid w:val="0088752D"/>
    <w:rsid w:val="00887EDB"/>
    <w:rsid w:val="008900D3"/>
    <w:rsid w:val="00890232"/>
    <w:rsid w:val="00891941"/>
    <w:rsid w:val="00893970"/>
    <w:rsid w:val="008960A8"/>
    <w:rsid w:val="0089699D"/>
    <w:rsid w:val="00896C22"/>
    <w:rsid w:val="008971D3"/>
    <w:rsid w:val="008977C7"/>
    <w:rsid w:val="008A3739"/>
    <w:rsid w:val="008A6B53"/>
    <w:rsid w:val="008A7572"/>
    <w:rsid w:val="008B001A"/>
    <w:rsid w:val="008B01CE"/>
    <w:rsid w:val="008B2171"/>
    <w:rsid w:val="008B2E24"/>
    <w:rsid w:val="008B37A6"/>
    <w:rsid w:val="008B437A"/>
    <w:rsid w:val="008B4E86"/>
    <w:rsid w:val="008B57D8"/>
    <w:rsid w:val="008B5B12"/>
    <w:rsid w:val="008C05B4"/>
    <w:rsid w:val="008C06B1"/>
    <w:rsid w:val="008C1574"/>
    <w:rsid w:val="008C224A"/>
    <w:rsid w:val="008C475D"/>
    <w:rsid w:val="008C6817"/>
    <w:rsid w:val="008D0186"/>
    <w:rsid w:val="008D031D"/>
    <w:rsid w:val="008D338D"/>
    <w:rsid w:val="008D33CC"/>
    <w:rsid w:val="008D3537"/>
    <w:rsid w:val="008D3BDF"/>
    <w:rsid w:val="008D413E"/>
    <w:rsid w:val="008D4E0F"/>
    <w:rsid w:val="008D4E41"/>
    <w:rsid w:val="008D5301"/>
    <w:rsid w:val="008E0B2D"/>
    <w:rsid w:val="008E16DB"/>
    <w:rsid w:val="008E1DD5"/>
    <w:rsid w:val="008E3745"/>
    <w:rsid w:val="008E3D48"/>
    <w:rsid w:val="008E3EA8"/>
    <w:rsid w:val="008E4596"/>
    <w:rsid w:val="008E6C97"/>
    <w:rsid w:val="008E6F47"/>
    <w:rsid w:val="008F1139"/>
    <w:rsid w:val="008F2521"/>
    <w:rsid w:val="008F3D12"/>
    <w:rsid w:val="008F4284"/>
    <w:rsid w:val="008F4401"/>
    <w:rsid w:val="008F45AB"/>
    <w:rsid w:val="008F77B1"/>
    <w:rsid w:val="008F7B78"/>
    <w:rsid w:val="008F7D09"/>
    <w:rsid w:val="009002AB"/>
    <w:rsid w:val="0090075A"/>
    <w:rsid w:val="00900AC1"/>
    <w:rsid w:val="00900B5A"/>
    <w:rsid w:val="00901A12"/>
    <w:rsid w:val="00901CE6"/>
    <w:rsid w:val="009038AF"/>
    <w:rsid w:val="009054D7"/>
    <w:rsid w:val="00906F8A"/>
    <w:rsid w:val="00907A88"/>
    <w:rsid w:val="00912CDE"/>
    <w:rsid w:val="00913091"/>
    <w:rsid w:val="009146BF"/>
    <w:rsid w:val="009149CE"/>
    <w:rsid w:val="00914B4C"/>
    <w:rsid w:val="00915AE4"/>
    <w:rsid w:val="00916B4B"/>
    <w:rsid w:val="00917014"/>
    <w:rsid w:val="00920C66"/>
    <w:rsid w:val="0092132B"/>
    <w:rsid w:val="00921D9F"/>
    <w:rsid w:val="009223C2"/>
    <w:rsid w:val="009229CB"/>
    <w:rsid w:val="00922D13"/>
    <w:rsid w:val="00923272"/>
    <w:rsid w:val="009239DB"/>
    <w:rsid w:val="009247F3"/>
    <w:rsid w:val="00925B5F"/>
    <w:rsid w:val="009275C9"/>
    <w:rsid w:val="0093024A"/>
    <w:rsid w:val="00931593"/>
    <w:rsid w:val="00931C6D"/>
    <w:rsid w:val="00931FF7"/>
    <w:rsid w:val="00934B90"/>
    <w:rsid w:val="009351C5"/>
    <w:rsid w:val="009355B2"/>
    <w:rsid w:val="00936687"/>
    <w:rsid w:val="00936A9C"/>
    <w:rsid w:val="009404B6"/>
    <w:rsid w:val="009404E7"/>
    <w:rsid w:val="0094099D"/>
    <w:rsid w:val="0094117A"/>
    <w:rsid w:val="00942DD1"/>
    <w:rsid w:val="0094454A"/>
    <w:rsid w:val="00944802"/>
    <w:rsid w:val="00944B1E"/>
    <w:rsid w:val="009518DD"/>
    <w:rsid w:val="00951E3C"/>
    <w:rsid w:val="009536AF"/>
    <w:rsid w:val="009568C6"/>
    <w:rsid w:val="00956B82"/>
    <w:rsid w:val="00957155"/>
    <w:rsid w:val="00960024"/>
    <w:rsid w:val="00960D61"/>
    <w:rsid w:val="009623A3"/>
    <w:rsid w:val="00962D9A"/>
    <w:rsid w:val="00963E9F"/>
    <w:rsid w:val="00964BA5"/>
    <w:rsid w:val="00964E4E"/>
    <w:rsid w:val="00965F5D"/>
    <w:rsid w:val="00971815"/>
    <w:rsid w:val="00972289"/>
    <w:rsid w:val="00973156"/>
    <w:rsid w:val="009731A7"/>
    <w:rsid w:val="009744B5"/>
    <w:rsid w:val="009747CB"/>
    <w:rsid w:val="00974A4C"/>
    <w:rsid w:val="00974BCA"/>
    <w:rsid w:val="00975F98"/>
    <w:rsid w:val="009767CC"/>
    <w:rsid w:val="00976DE7"/>
    <w:rsid w:val="00980B02"/>
    <w:rsid w:val="00981131"/>
    <w:rsid w:val="00982729"/>
    <w:rsid w:val="00982D82"/>
    <w:rsid w:val="00983174"/>
    <w:rsid w:val="0098786F"/>
    <w:rsid w:val="00987B68"/>
    <w:rsid w:val="0099238D"/>
    <w:rsid w:val="00992978"/>
    <w:rsid w:val="009A13BE"/>
    <w:rsid w:val="009A1687"/>
    <w:rsid w:val="009A2E27"/>
    <w:rsid w:val="009A6976"/>
    <w:rsid w:val="009B1049"/>
    <w:rsid w:val="009B1D15"/>
    <w:rsid w:val="009B4D40"/>
    <w:rsid w:val="009C096E"/>
    <w:rsid w:val="009C0AC4"/>
    <w:rsid w:val="009C0E50"/>
    <w:rsid w:val="009C18B0"/>
    <w:rsid w:val="009C4733"/>
    <w:rsid w:val="009C536B"/>
    <w:rsid w:val="009C5C5E"/>
    <w:rsid w:val="009D0D18"/>
    <w:rsid w:val="009D0F61"/>
    <w:rsid w:val="009D3D57"/>
    <w:rsid w:val="009D4FD7"/>
    <w:rsid w:val="009D53FF"/>
    <w:rsid w:val="009E2AFB"/>
    <w:rsid w:val="009E3F7D"/>
    <w:rsid w:val="009E4879"/>
    <w:rsid w:val="009E51B1"/>
    <w:rsid w:val="009E556D"/>
    <w:rsid w:val="009F1461"/>
    <w:rsid w:val="009F3200"/>
    <w:rsid w:val="009F75FC"/>
    <w:rsid w:val="009F7695"/>
    <w:rsid w:val="00A01B15"/>
    <w:rsid w:val="00A01D6E"/>
    <w:rsid w:val="00A01F6F"/>
    <w:rsid w:val="00A0205E"/>
    <w:rsid w:val="00A0257E"/>
    <w:rsid w:val="00A037C4"/>
    <w:rsid w:val="00A04637"/>
    <w:rsid w:val="00A0561D"/>
    <w:rsid w:val="00A075DE"/>
    <w:rsid w:val="00A1038F"/>
    <w:rsid w:val="00A10582"/>
    <w:rsid w:val="00A141DA"/>
    <w:rsid w:val="00A155E7"/>
    <w:rsid w:val="00A168A5"/>
    <w:rsid w:val="00A17CA4"/>
    <w:rsid w:val="00A203AC"/>
    <w:rsid w:val="00A20F57"/>
    <w:rsid w:val="00A21BA5"/>
    <w:rsid w:val="00A229D0"/>
    <w:rsid w:val="00A22DBC"/>
    <w:rsid w:val="00A230F8"/>
    <w:rsid w:val="00A235EF"/>
    <w:rsid w:val="00A26465"/>
    <w:rsid w:val="00A2655F"/>
    <w:rsid w:val="00A265EE"/>
    <w:rsid w:val="00A30773"/>
    <w:rsid w:val="00A30DBF"/>
    <w:rsid w:val="00A31510"/>
    <w:rsid w:val="00A329C4"/>
    <w:rsid w:val="00A329C5"/>
    <w:rsid w:val="00A345FC"/>
    <w:rsid w:val="00A3594A"/>
    <w:rsid w:val="00A35D57"/>
    <w:rsid w:val="00A364BC"/>
    <w:rsid w:val="00A36C45"/>
    <w:rsid w:val="00A36D8D"/>
    <w:rsid w:val="00A37243"/>
    <w:rsid w:val="00A37978"/>
    <w:rsid w:val="00A37FAA"/>
    <w:rsid w:val="00A41576"/>
    <w:rsid w:val="00A42125"/>
    <w:rsid w:val="00A426A6"/>
    <w:rsid w:val="00A426AC"/>
    <w:rsid w:val="00A428C8"/>
    <w:rsid w:val="00A43087"/>
    <w:rsid w:val="00A434AA"/>
    <w:rsid w:val="00A45B31"/>
    <w:rsid w:val="00A5118D"/>
    <w:rsid w:val="00A53984"/>
    <w:rsid w:val="00A539E8"/>
    <w:rsid w:val="00A56B61"/>
    <w:rsid w:val="00A578FE"/>
    <w:rsid w:val="00A5799B"/>
    <w:rsid w:val="00A57B71"/>
    <w:rsid w:val="00A60646"/>
    <w:rsid w:val="00A616EE"/>
    <w:rsid w:val="00A621EF"/>
    <w:rsid w:val="00A64F49"/>
    <w:rsid w:val="00A71764"/>
    <w:rsid w:val="00A71768"/>
    <w:rsid w:val="00A73C32"/>
    <w:rsid w:val="00A74D09"/>
    <w:rsid w:val="00A756AE"/>
    <w:rsid w:val="00A77FA2"/>
    <w:rsid w:val="00A81A52"/>
    <w:rsid w:val="00A831D1"/>
    <w:rsid w:val="00A84298"/>
    <w:rsid w:val="00A902BE"/>
    <w:rsid w:val="00A903C6"/>
    <w:rsid w:val="00A903E6"/>
    <w:rsid w:val="00A90DD1"/>
    <w:rsid w:val="00A92AD2"/>
    <w:rsid w:val="00A956FF"/>
    <w:rsid w:val="00A969DC"/>
    <w:rsid w:val="00A9711C"/>
    <w:rsid w:val="00AA068F"/>
    <w:rsid w:val="00AA0A04"/>
    <w:rsid w:val="00AA6393"/>
    <w:rsid w:val="00AA6D82"/>
    <w:rsid w:val="00AA745D"/>
    <w:rsid w:val="00AB004B"/>
    <w:rsid w:val="00AB144C"/>
    <w:rsid w:val="00AB2830"/>
    <w:rsid w:val="00AB339F"/>
    <w:rsid w:val="00AB42D9"/>
    <w:rsid w:val="00AB4B57"/>
    <w:rsid w:val="00AB52BE"/>
    <w:rsid w:val="00AB6E10"/>
    <w:rsid w:val="00AB6F9C"/>
    <w:rsid w:val="00AB7417"/>
    <w:rsid w:val="00AB7DE1"/>
    <w:rsid w:val="00AC1BC9"/>
    <w:rsid w:val="00AC3DCC"/>
    <w:rsid w:val="00AC48DC"/>
    <w:rsid w:val="00AC4F07"/>
    <w:rsid w:val="00AC540E"/>
    <w:rsid w:val="00AD0284"/>
    <w:rsid w:val="00AD1697"/>
    <w:rsid w:val="00AD2C63"/>
    <w:rsid w:val="00AD3E37"/>
    <w:rsid w:val="00AD48D0"/>
    <w:rsid w:val="00AD50A1"/>
    <w:rsid w:val="00AD6462"/>
    <w:rsid w:val="00AD7588"/>
    <w:rsid w:val="00AE0852"/>
    <w:rsid w:val="00AE1B17"/>
    <w:rsid w:val="00AE4D34"/>
    <w:rsid w:val="00AE4D7F"/>
    <w:rsid w:val="00AE5FF5"/>
    <w:rsid w:val="00AE639C"/>
    <w:rsid w:val="00AE63AA"/>
    <w:rsid w:val="00AE7298"/>
    <w:rsid w:val="00AE7962"/>
    <w:rsid w:val="00AF13EC"/>
    <w:rsid w:val="00AF20CA"/>
    <w:rsid w:val="00B00E92"/>
    <w:rsid w:val="00B00FA0"/>
    <w:rsid w:val="00B01AB1"/>
    <w:rsid w:val="00B02676"/>
    <w:rsid w:val="00B036DC"/>
    <w:rsid w:val="00B03809"/>
    <w:rsid w:val="00B03A07"/>
    <w:rsid w:val="00B05FD3"/>
    <w:rsid w:val="00B06102"/>
    <w:rsid w:val="00B07035"/>
    <w:rsid w:val="00B07775"/>
    <w:rsid w:val="00B07C7B"/>
    <w:rsid w:val="00B129C6"/>
    <w:rsid w:val="00B13573"/>
    <w:rsid w:val="00B1397D"/>
    <w:rsid w:val="00B150BE"/>
    <w:rsid w:val="00B15DE5"/>
    <w:rsid w:val="00B17316"/>
    <w:rsid w:val="00B2068D"/>
    <w:rsid w:val="00B20B13"/>
    <w:rsid w:val="00B21A8B"/>
    <w:rsid w:val="00B21E38"/>
    <w:rsid w:val="00B221C7"/>
    <w:rsid w:val="00B2312E"/>
    <w:rsid w:val="00B23696"/>
    <w:rsid w:val="00B23A34"/>
    <w:rsid w:val="00B23B2D"/>
    <w:rsid w:val="00B25C57"/>
    <w:rsid w:val="00B25E19"/>
    <w:rsid w:val="00B27801"/>
    <w:rsid w:val="00B307A1"/>
    <w:rsid w:val="00B3090F"/>
    <w:rsid w:val="00B3131F"/>
    <w:rsid w:val="00B3136A"/>
    <w:rsid w:val="00B31D95"/>
    <w:rsid w:val="00B358CB"/>
    <w:rsid w:val="00B4000E"/>
    <w:rsid w:val="00B40084"/>
    <w:rsid w:val="00B41781"/>
    <w:rsid w:val="00B42211"/>
    <w:rsid w:val="00B42B28"/>
    <w:rsid w:val="00B4468E"/>
    <w:rsid w:val="00B448ED"/>
    <w:rsid w:val="00B45669"/>
    <w:rsid w:val="00B46E13"/>
    <w:rsid w:val="00B477D3"/>
    <w:rsid w:val="00B47ED7"/>
    <w:rsid w:val="00B52D5D"/>
    <w:rsid w:val="00B53D96"/>
    <w:rsid w:val="00B61A6A"/>
    <w:rsid w:val="00B62150"/>
    <w:rsid w:val="00B62CB3"/>
    <w:rsid w:val="00B63D9D"/>
    <w:rsid w:val="00B63E5E"/>
    <w:rsid w:val="00B646F0"/>
    <w:rsid w:val="00B66AC3"/>
    <w:rsid w:val="00B67262"/>
    <w:rsid w:val="00B73B4F"/>
    <w:rsid w:val="00B749A7"/>
    <w:rsid w:val="00B75369"/>
    <w:rsid w:val="00B75662"/>
    <w:rsid w:val="00B77146"/>
    <w:rsid w:val="00B807C1"/>
    <w:rsid w:val="00B80B76"/>
    <w:rsid w:val="00B82ADB"/>
    <w:rsid w:val="00B82F69"/>
    <w:rsid w:val="00B83C92"/>
    <w:rsid w:val="00B842B4"/>
    <w:rsid w:val="00B8465A"/>
    <w:rsid w:val="00B85D98"/>
    <w:rsid w:val="00B867F8"/>
    <w:rsid w:val="00B87CE4"/>
    <w:rsid w:val="00B91209"/>
    <w:rsid w:val="00B91855"/>
    <w:rsid w:val="00B92F53"/>
    <w:rsid w:val="00B93C18"/>
    <w:rsid w:val="00B93F3C"/>
    <w:rsid w:val="00B940A4"/>
    <w:rsid w:val="00BA1DEC"/>
    <w:rsid w:val="00BA3422"/>
    <w:rsid w:val="00BA4252"/>
    <w:rsid w:val="00BA627D"/>
    <w:rsid w:val="00BA62D8"/>
    <w:rsid w:val="00BA62DD"/>
    <w:rsid w:val="00BB098E"/>
    <w:rsid w:val="00BB16AE"/>
    <w:rsid w:val="00BB3BEC"/>
    <w:rsid w:val="00BB455E"/>
    <w:rsid w:val="00BB46E1"/>
    <w:rsid w:val="00BB5ABC"/>
    <w:rsid w:val="00BB5EC4"/>
    <w:rsid w:val="00BB63B9"/>
    <w:rsid w:val="00BB76ED"/>
    <w:rsid w:val="00BB78A3"/>
    <w:rsid w:val="00BB7CAF"/>
    <w:rsid w:val="00BC1AAB"/>
    <w:rsid w:val="00BC21DA"/>
    <w:rsid w:val="00BC2BD4"/>
    <w:rsid w:val="00BC3066"/>
    <w:rsid w:val="00BC4EC2"/>
    <w:rsid w:val="00BC5A76"/>
    <w:rsid w:val="00BC614E"/>
    <w:rsid w:val="00BC690D"/>
    <w:rsid w:val="00BC7859"/>
    <w:rsid w:val="00BC7903"/>
    <w:rsid w:val="00BD1251"/>
    <w:rsid w:val="00BD1634"/>
    <w:rsid w:val="00BD1B11"/>
    <w:rsid w:val="00BD20CA"/>
    <w:rsid w:val="00BD293E"/>
    <w:rsid w:val="00BD3342"/>
    <w:rsid w:val="00BD3D73"/>
    <w:rsid w:val="00BD43FC"/>
    <w:rsid w:val="00BD514F"/>
    <w:rsid w:val="00BD6417"/>
    <w:rsid w:val="00BE05C3"/>
    <w:rsid w:val="00BE1EED"/>
    <w:rsid w:val="00BE352A"/>
    <w:rsid w:val="00BE3CFF"/>
    <w:rsid w:val="00BE454D"/>
    <w:rsid w:val="00BE61CD"/>
    <w:rsid w:val="00BE6269"/>
    <w:rsid w:val="00BE7307"/>
    <w:rsid w:val="00BF1B26"/>
    <w:rsid w:val="00BF1E0B"/>
    <w:rsid w:val="00BF1E96"/>
    <w:rsid w:val="00BF2745"/>
    <w:rsid w:val="00BF3FA3"/>
    <w:rsid w:val="00BF46D2"/>
    <w:rsid w:val="00BF4B55"/>
    <w:rsid w:val="00BF5D45"/>
    <w:rsid w:val="00C00DCE"/>
    <w:rsid w:val="00C01006"/>
    <w:rsid w:val="00C02B76"/>
    <w:rsid w:val="00C02C31"/>
    <w:rsid w:val="00C05259"/>
    <w:rsid w:val="00C071EE"/>
    <w:rsid w:val="00C10B23"/>
    <w:rsid w:val="00C11120"/>
    <w:rsid w:val="00C1138A"/>
    <w:rsid w:val="00C11BB7"/>
    <w:rsid w:val="00C12860"/>
    <w:rsid w:val="00C12FEF"/>
    <w:rsid w:val="00C16303"/>
    <w:rsid w:val="00C16F03"/>
    <w:rsid w:val="00C17E78"/>
    <w:rsid w:val="00C26845"/>
    <w:rsid w:val="00C26868"/>
    <w:rsid w:val="00C27736"/>
    <w:rsid w:val="00C27B6F"/>
    <w:rsid w:val="00C30034"/>
    <w:rsid w:val="00C3133F"/>
    <w:rsid w:val="00C327CA"/>
    <w:rsid w:val="00C32C27"/>
    <w:rsid w:val="00C32DA3"/>
    <w:rsid w:val="00C35734"/>
    <w:rsid w:val="00C35EBE"/>
    <w:rsid w:val="00C36CAF"/>
    <w:rsid w:val="00C37185"/>
    <w:rsid w:val="00C37E79"/>
    <w:rsid w:val="00C4006F"/>
    <w:rsid w:val="00C42E5E"/>
    <w:rsid w:val="00C43C98"/>
    <w:rsid w:val="00C44079"/>
    <w:rsid w:val="00C45D41"/>
    <w:rsid w:val="00C50EDD"/>
    <w:rsid w:val="00C5448A"/>
    <w:rsid w:val="00C54D37"/>
    <w:rsid w:val="00C55CC5"/>
    <w:rsid w:val="00C56BEF"/>
    <w:rsid w:val="00C5731A"/>
    <w:rsid w:val="00C574FA"/>
    <w:rsid w:val="00C61BBE"/>
    <w:rsid w:val="00C622C2"/>
    <w:rsid w:val="00C643E2"/>
    <w:rsid w:val="00C66099"/>
    <w:rsid w:val="00C66BAA"/>
    <w:rsid w:val="00C710CA"/>
    <w:rsid w:val="00C716DB"/>
    <w:rsid w:val="00C71E93"/>
    <w:rsid w:val="00C72EDA"/>
    <w:rsid w:val="00C72F17"/>
    <w:rsid w:val="00C77029"/>
    <w:rsid w:val="00C81150"/>
    <w:rsid w:val="00C825EA"/>
    <w:rsid w:val="00C84482"/>
    <w:rsid w:val="00C85384"/>
    <w:rsid w:val="00C85708"/>
    <w:rsid w:val="00C87BF9"/>
    <w:rsid w:val="00C87C29"/>
    <w:rsid w:val="00C9086B"/>
    <w:rsid w:val="00C91980"/>
    <w:rsid w:val="00C928C4"/>
    <w:rsid w:val="00C92A83"/>
    <w:rsid w:val="00C92B60"/>
    <w:rsid w:val="00C92D11"/>
    <w:rsid w:val="00C9348E"/>
    <w:rsid w:val="00C94B41"/>
    <w:rsid w:val="00C9614F"/>
    <w:rsid w:val="00C96423"/>
    <w:rsid w:val="00C96879"/>
    <w:rsid w:val="00C96ADC"/>
    <w:rsid w:val="00C9760B"/>
    <w:rsid w:val="00C979D9"/>
    <w:rsid w:val="00CA1D4B"/>
    <w:rsid w:val="00CA1E8D"/>
    <w:rsid w:val="00CA1F8A"/>
    <w:rsid w:val="00CA2160"/>
    <w:rsid w:val="00CA3249"/>
    <w:rsid w:val="00CA58B6"/>
    <w:rsid w:val="00CA61F2"/>
    <w:rsid w:val="00CA7D2C"/>
    <w:rsid w:val="00CB2EF4"/>
    <w:rsid w:val="00CB40DC"/>
    <w:rsid w:val="00CB7A16"/>
    <w:rsid w:val="00CC0992"/>
    <w:rsid w:val="00CC1C5C"/>
    <w:rsid w:val="00CC4FF6"/>
    <w:rsid w:val="00CC5F57"/>
    <w:rsid w:val="00CC61EF"/>
    <w:rsid w:val="00CC63BB"/>
    <w:rsid w:val="00CC705E"/>
    <w:rsid w:val="00CD1489"/>
    <w:rsid w:val="00CD2518"/>
    <w:rsid w:val="00CD506B"/>
    <w:rsid w:val="00CD65BC"/>
    <w:rsid w:val="00CD65DC"/>
    <w:rsid w:val="00CE0AEC"/>
    <w:rsid w:val="00CE13F9"/>
    <w:rsid w:val="00CE3456"/>
    <w:rsid w:val="00CE3D2A"/>
    <w:rsid w:val="00CE620E"/>
    <w:rsid w:val="00CE7936"/>
    <w:rsid w:val="00CF18AA"/>
    <w:rsid w:val="00CF1AE2"/>
    <w:rsid w:val="00CF32E2"/>
    <w:rsid w:val="00CF4FB4"/>
    <w:rsid w:val="00D009EE"/>
    <w:rsid w:val="00D034A6"/>
    <w:rsid w:val="00D03C90"/>
    <w:rsid w:val="00D0474B"/>
    <w:rsid w:val="00D057B4"/>
    <w:rsid w:val="00D05CB5"/>
    <w:rsid w:val="00D06E13"/>
    <w:rsid w:val="00D0762D"/>
    <w:rsid w:val="00D10067"/>
    <w:rsid w:val="00D10D03"/>
    <w:rsid w:val="00D11D86"/>
    <w:rsid w:val="00D1278B"/>
    <w:rsid w:val="00D13E31"/>
    <w:rsid w:val="00D140D0"/>
    <w:rsid w:val="00D147E2"/>
    <w:rsid w:val="00D153BA"/>
    <w:rsid w:val="00D16AA6"/>
    <w:rsid w:val="00D16D33"/>
    <w:rsid w:val="00D203E1"/>
    <w:rsid w:val="00D218BB"/>
    <w:rsid w:val="00D22860"/>
    <w:rsid w:val="00D23293"/>
    <w:rsid w:val="00D23520"/>
    <w:rsid w:val="00D23667"/>
    <w:rsid w:val="00D237FE"/>
    <w:rsid w:val="00D250EA"/>
    <w:rsid w:val="00D258D1"/>
    <w:rsid w:val="00D2678C"/>
    <w:rsid w:val="00D268D0"/>
    <w:rsid w:val="00D26EF4"/>
    <w:rsid w:val="00D27C5D"/>
    <w:rsid w:val="00D27CD6"/>
    <w:rsid w:val="00D30961"/>
    <w:rsid w:val="00D31207"/>
    <w:rsid w:val="00D315EF"/>
    <w:rsid w:val="00D31CD9"/>
    <w:rsid w:val="00D31F0F"/>
    <w:rsid w:val="00D31FAE"/>
    <w:rsid w:val="00D3309C"/>
    <w:rsid w:val="00D3391D"/>
    <w:rsid w:val="00D33FFB"/>
    <w:rsid w:val="00D34AA2"/>
    <w:rsid w:val="00D36F93"/>
    <w:rsid w:val="00D374A0"/>
    <w:rsid w:val="00D40E7A"/>
    <w:rsid w:val="00D41611"/>
    <w:rsid w:val="00D41AD5"/>
    <w:rsid w:val="00D41B5E"/>
    <w:rsid w:val="00D45F2D"/>
    <w:rsid w:val="00D4669F"/>
    <w:rsid w:val="00D4680C"/>
    <w:rsid w:val="00D46A6E"/>
    <w:rsid w:val="00D46CC9"/>
    <w:rsid w:val="00D472A5"/>
    <w:rsid w:val="00D50202"/>
    <w:rsid w:val="00D5076F"/>
    <w:rsid w:val="00D50C1C"/>
    <w:rsid w:val="00D53481"/>
    <w:rsid w:val="00D53FD4"/>
    <w:rsid w:val="00D55360"/>
    <w:rsid w:val="00D555C1"/>
    <w:rsid w:val="00D5572E"/>
    <w:rsid w:val="00D56854"/>
    <w:rsid w:val="00D56C93"/>
    <w:rsid w:val="00D5785F"/>
    <w:rsid w:val="00D57BFA"/>
    <w:rsid w:val="00D60B17"/>
    <w:rsid w:val="00D63725"/>
    <w:rsid w:val="00D63F19"/>
    <w:rsid w:val="00D64A15"/>
    <w:rsid w:val="00D656ED"/>
    <w:rsid w:val="00D706F6"/>
    <w:rsid w:val="00D7077D"/>
    <w:rsid w:val="00D707BA"/>
    <w:rsid w:val="00D71E3A"/>
    <w:rsid w:val="00D727E1"/>
    <w:rsid w:val="00D72AE4"/>
    <w:rsid w:val="00D73669"/>
    <w:rsid w:val="00D76878"/>
    <w:rsid w:val="00D76CFE"/>
    <w:rsid w:val="00D80488"/>
    <w:rsid w:val="00D804E9"/>
    <w:rsid w:val="00D8053D"/>
    <w:rsid w:val="00D822D2"/>
    <w:rsid w:val="00D8298B"/>
    <w:rsid w:val="00D83634"/>
    <w:rsid w:val="00D83C94"/>
    <w:rsid w:val="00D86EFA"/>
    <w:rsid w:val="00D877B4"/>
    <w:rsid w:val="00D87D10"/>
    <w:rsid w:val="00D9100D"/>
    <w:rsid w:val="00D9180D"/>
    <w:rsid w:val="00D91A26"/>
    <w:rsid w:val="00D946FA"/>
    <w:rsid w:val="00D94BCA"/>
    <w:rsid w:val="00D94C94"/>
    <w:rsid w:val="00D96080"/>
    <w:rsid w:val="00D97344"/>
    <w:rsid w:val="00D97BD3"/>
    <w:rsid w:val="00DA1A38"/>
    <w:rsid w:val="00DA297F"/>
    <w:rsid w:val="00DA4859"/>
    <w:rsid w:val="00DA5365"/>
    <w:rsid w:val="00DA6606"/>
    <w:rsid w:val="00DA6BF4"/>
    <w:rsid w:val="00DB08F2"/>
    <w:rsid w:val="00DB1517"/>
    <w:rsid w:val="00DB2802"/>
    <w:rsid w:val="00DB294B"/>
    <w:rsid w:val="00DB30AF"/>
    <w:rsid w:val="00DB323F"/>
    <w:rsid w:val="00DB4150"/>
    <w:rsid w:val="00DB4D0E"/>
    <w:rsid w:val="00DB4D38"/>
    <w:rsid w:val="00DB5BE1"/>
    <w:rsid w:val="00DB5FB2"/>
    <w:rsid w:val="00DB6396"/>
    <w:rsid w:val="00DB68E9"/>
    <w:rsid w:val="00DB711C"/>
    <w:rsid w:val="00DB7581"/>
    <w:rsid w:val="00DC04E2"/>
    <w:rsid w:val="00DC0AC0"/>
    <w:rsid w:val="00DC0D31"/>
    <w:rsid w:val="00DC12D7"/>
    <w:rsid w:val="00DC187B"/>
    <w:rsid w:val="00DC60AA"/>
    <w:rsid w:val="00DC65C8"/>
    <w:rsid w:val="00DD3720"/>
    <w:rsid w:val="00DD5889"/>
    <w:rsid w:val="00DD5D11"/>
    <w:rsid w:val="00DD614D"/>
    <w:rsid w:val="00DD6A24"/>
    <w:rsid w:val="00DD6ABE"/>
    <w:rsid w:val="00DD7CC9"/>
    <w:rsid w:val="00DE004F"/>
    <w:rsid w:val="00DE0432"/>
    <w:rsid w:val="00DE1078"/>
    <w:rsid w:val="00DE24A5"/>
    <w:rsid w:val="00DE28CA"/>
    <w:rsid w:val="00DE2E64"/>
    <w:rsid w:val="00DE4085"/>
    <w:rsid w:val="00DE5938"/>
    <w:rsid w:val="00DE6E13"/>
    <w:rsid w:val="00DE7C72"/>
    <w:rsid w:val="00DE7DB6"/>
    <w:rsid w:val="00DF0379"/>
    <w:rsid w:val="00DF07F1"/>
    <w:rsid w:val="00DF14DC"/>
    <w:rsid w:val="00DF327D"/>
    <w:rsid w:val="00DF530B"/>
    <w:rsid w:val="00DF5DF5"/>
    <w:rsid w:val="00DF6B83"/>
    <w:rsid w:val="00DF7806"/>
    <w:rsid w:val="00DF7C6B"/>
    <w:rsid w:val="00E01454"/>
    <w:rsid w:val="00E03BA8"/>
    <w:rsid w:val="00E03D8D"/>
    <w:rsid w:val="00E04038"/>
    <w:rsid w:val="00E0456E"/>
    <w:rsid w:val="00E04AD6"/>
    <w:rsid w:val="00E05523"/>
    <w:rsid w:val="00E05706"/>
    <w:rsid w:val="00E06983"/>
    <w:rsid w:val="00E107BC"/>
    <w:rsid w:val="00E109CD"/>
    <w:rsid w:val="00E10B6D"/>
    <w:rsid w:val="00E11A6A"/>
    <w:rsid w:val="00E11BA2"/>
    <w:rsid w:val="00E12725"/>
    <w:rsid w:val="00E15328"/>
    <w:rsid w:val="00E156EE"/>
    <w:rsid w:val="00E200A8"/>
    <w:rsid w:val="00E20811"/>
    <w:rsid w:val="00E2140E"/>
    <w:rsid w:val="00E2235B"/>
    <w:rsid w:val="00E2244C"/>
    <w:rsid w:val="00E26869"/>
    <w:rsid w:val="00E27A6B"/>
    <w:rsid w:val="00E27BD7"/>
    <w:rsid w:val="00E306B9"/>
    <w:rsid w:val="00E31446"/>
    <w:rsid w:val="00E31914"/>
    <w:rsid w:val="00E360E6"/>
    <w:rsid w:val="00E37B7B"/>
    <w:rsid w:val="00E40511"/>
    <w:rsid w:val="00E41643"/>
    <w:rsid w:val="00E416DE"/>
    <w:rsid w:val="00E4387A"/>
    <w:rsid w:val="00E453C8"/>
    <w:rsid w:val="00E45850"/>
    <w:rsid w:val="00E45862"/>
    <w:rsid w:val="00E466B6"/>
    <w:rsid w:val="00E50CE2"/>
    <w:rsid w:val="00E53425"/>
    <w:rsid w:val="00E53707"/>
    <w:rsid w:val="00E5501C"/>
    <w:rsid w:val="00E56BB6"/>
    <w:rsid w:val="00E56E43"/>
    <w:rsid w:val="00E572B8"/>
    <w:rsid w:val="00E609CE"/>
    <w:rsid w:val="00E60EA3"/>
    <w:rsid w:val="00E63AA7"/>
    <w:rsid w:val="00E63C40"/>
    <w:rsid w:val="00E63F67"/>
    <w:rsid w:val="00E649D9"/>
    <w:rsid w:val="00E64F5C"/>
    <w:rsid w:val="00E6539F"/>
    <w:rsid w:val="00E657D0"/>
    <w:rsid w:val="00E70B92"/>
    <w:rsid w:val="00E70C58"/>
    <w:rsid w:val="00E71229"/>
    <w:rsid w:val="00E72589"/>
    <w:rsid w:val="00E72880"/>
    <w:rsid w:val="00E7576E"/>
    <w:rsid w:val="00E7632B"/>
    <w:rsid w:val="00E8013B"/>
    <w:rsid w:val="00E80F7B"/>
    <w:rsid w:val="00E835F8"/>
    <w:rsid w:val="00E8436F"/>
    <w:rsid w:val="00E86007"/>
    <w:rsid w:val="00E86CEF"/>
    <w:rsid w:val="00E878A8"/>
    <w:rsid w:val="00E87DBC"/>
    <w:rsid w:val="00E900F7"/>
    <w:rsid w:val="00E91220"/>
    <w:rsid w:val="00E91881"/>
    <w:rsid w:val="00E9192A"/>
    <w:rsid w:val="00E91DAA"/>
    <w:rsid w:val="00E91E7F"/>
    <w:rsid w:val="00E939C6"/>
    <w:rsid w:val="00E93A0F"/>
    <w:rsid w:val="00E942A7"/>
    <w:rsid w:val="00E94B87"/>
    <w:rsid w:val="00E96E43"/>
    <w:rsid w:val="00E97291"/>
    <w:rsid w:val="00E97E67"/>
    <w:rsid w:val="00EA021B"/>
    <w:rsid w:val="00EA2211"/>
    <w:rsid w:val="00EA3679"/>
    <w:rsid w:val="00EA6528"/>
    <w:rsid w:val="00EA6AA0"/>
    <w:rsid w:val="00EA6B72"/>
    <w:rsid w:val="00EA72CF"/>
    <w:rsid w:val="00EA7DFE"/>
    <w:rsid w:val="00EB037E"/>
    <w:rsid w:val="00EB1390"/>
    <w:rsid w:val="00EB2D1A"/>
    <w:rsid w:val="00EB2FAF"/>
    <w:rsid w:val="00EB5422"/>
    <w:rsid w:val="00EB66C8"/>
    <w:rsid w:val="00EC0025"/>
    <w:rsid w:val="00EC1905"/>
    <w:rsid w:val="00EC31CA"/>
    <w:rsid w:val="00EC4D93"/>
    <w:rsid w:val="00EC691D"/>
    <w:rsid w:val="00EC7A16"/>
    <w:rsid w:val="00ED15B5"/>
    <w:rsid w:val="00ED1DAC"/>
    <w:rsid w:val="00ED1DE9"/>
    <w:rsid w:val="00ED1F4F"/>
    <w:rsid w:val="00ED3933"/>
    <w:rsid w:val="00ED495B"/>
    <w:rsid w:val="00ED515B"/>
    <w:rsid w:val="00ED5A35"/>
    <w:rsid w:val="00ED5C0B"/>
    <w:rsid w:val="00ED6C9A"/>
    <w:rsid w:val="00ED70A2"/>
    <w:rsid w:val="00EE0A38"/>
    <w:rsid w:val="00EE1841"/>
    <w:rsid w:val="00EE2648"/>
    <w:rsid w:val="00EE3610"/>
    <w:rsid w:val="00EE442A"/>
    <w:rsid w:val="00EE62E7"/>
    <w:rsid w:val="00EF425A"/>
    <w:rsid w:val="00EF54E1"/>
    <w:rsid w:val="00EF6374"/>
    <w:rsid w:val="00EF638B"/>
    <w:rsid w:val="00EF69F5"/>
    <w:rsid w:val="00F04161"/>
    <w:rsid w:val="00F07041"/>
    <w:rsid w:val="00F07088"/>
    <w:rsid w:val="00F10354"/>
    <w:rsid w:val="00F11737"/>
    <w:rsid w:val="00F13831"/>
    <w:rsid w:val="00F153F1"/>
    <w:rsid w:val="00F159BC"/>
    <w:rsid w:val="00F17795"/>
    <w:rsid w:val="00F20C94"/>
    <w:rsid w:val="00F22653"/>
    <w:rsid w:val="00F24873"/>
    <w:rsid w:val="00F24C90"/>
    <w:rsid w:val="00F26481"/>
    <w:rsid w:val="00F26C05"/>
    <w:rsid w:val="00F2743A"/>
    <w:rsid w:val="00F30096"/>
    <w:rsid w:val="00F3320F"/>
    <w:rsid w:val="00F34E0A"/>
    <w:rsid w:val="00F35E8C"/>
    <w:rsid w:val="00F37E34"/>
    <w:rsid w:val="00F4095F"/>
    <w:rsid w:val="00F42594"/>
    <w:rsid w:val="00F43238"/>
    <w:rsid w:val="00F45E83"/>
    <w:rsid w:val="00F54367"/>
    <w:rsid w:val="00F55C36"/>
    <w:rsid w:val="00F565E2"/>
    <w:rsid w:val="00F57A87"/>
    <w:rsid w:val="00F62CB6"/>
    <w:rsid w:val="00F65F65"/>
    <w:rsid w:val="00F662CC"/>
    <w:rsid w:val="00F700A2"/>
    <w:rsid w:val="00F71231"/>
    <w:rsid w:val="00F75AB2"/>
    <w:rsid w:val="00F76D3C"/>
    <w:rsid w:val="00F772F1"/>
    <w:rsid w:val="00F77637"/>
    <w:rsid w:val="00F77A12"/>
    <w:rsid w:val="00F812CE"/>
    <w:rsid w:val="00F8135D"/>
    <w:rsid w:val="00F824CF"/>
    <w:rsid w:val="00F82E7A"/>
    <w:rsid w:val="00F83132"/>
    <w:rsid w:val="00F83E7B"/>
    <w:rsid w:val="00F8421A"/>
    <w:rsid w:val="00F858B0"/>
    <w:rsid w:val="00F878FA"/>
    <w:rsid w:val="00F87B6C"/>
    <w:rsid w:val="00F912E4"/>
    <w:rsid w:val="00F92589"/>
    <w:rsid w:val="00FA1D1A"/>
    <w:rsid w:val="00FA2CB2"/>
    <w:rsid w:val="00FA3E5D"/>
    <w:rsid w:val="00FA5041"/>
    <w:rsid w:val="00FA5FD6"/>
    <w:rsid w:val="00FA654C"/>
    <w:rsid w:val="00FB0F5D"/>
    <w:rsid w:val="00FB122B"/>
    <w:rsid w:val="00FB26E1"/>
    <w:rsid w:val="00FB33B3"/>
    <w:rsid w:val="00FB5A31"/>
    <w:rsid w:val="00FB75D2"/>
    <w:rsid w:val="00FC25BC"/>
    <w:rsid w:val="00FC37E9"/>
    <w:rsid w:val="00FC65C5"/>
    <w:rsid w:val="00FD0712"/>
    <w:rsid w:val="00FD10D0"/>
    <w:rsid w:val="00FD1482"/>
    <w:rsid w:val="00FD413E"/>
    <w:rsid w:val="00FD42DB"/>
    <w:rsid w:val="00FD44A1"/>
    <w:rsid w:val="00FD4BB4"/>
    <w:rsid w:val="00FD6259"/>
    <w:rsid w:val="00FE0DB1"/>
    <w:rsid w:val="00FE277F"/>
    <w:rsid w:val="00FE3586"/>
    <w:rsid w:val="00FE3A8D"/>
    <w:rsid w:val="00FE4B4B"/>
    <w:rsid w:val="00FE6BEA"/>
    <w:rsid w:val="00FF034B"/>
    <w:rsid w:val="00FF05C4"/>
    <w:rsid w:val="00FF3333"/>
    <w:rsid w:val="00FF5418"/>
    <w:rsid w:val="00FF6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275EA65C"/>
  <w15:chartTrackingRefBased/>
  <w15:docId w15:val="{AECC714C-E2B9-4CCD-B599-2EF2327AA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qFormat="1"/>
    <w:lsdException w:name="heading 4" w:locked="1" w:semiHidden="1" w:unhideWhenUsed="1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39"/>
    <w:lsdException w:name="toc 2" w:uiPriority="39"/>
    <w:lsdException w:name="toc 3" w:uiPriority="39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annotation text" w:locked="1" w:uiPriority="99"/>
    <w:lsdException w:name="head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 w:uiPriority="99"/>
    <w:lsdException w:name="lin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uiPriority="99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Normal (Web)" w:locked="1" w:uiPriority="99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locked="1"/>
    <w:lsdException w:name="Outline List 1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30DBF"/>
    <w:pPr>
      <w:spacing w:line="360" w:lineRule="auto"/>
    </w:pPr>
    <w:rPr>
      <w:rFonts w:ascii="Arial" w:hAnsi="Arial"/>
      <w:sz w:val="19"/>
      <w:szCs w:val="24"/>
      <w:lang w:val="ru-RU" w:eastAsia="ru-RU"/>
    </w:rPr>
  </w:style>
  <w:style w:type="paragraph" w:styleId="1">
    <w:name w:val="heading 1"/>
    <w:basedOn w:val="a0"/>
    <w:next w:val="a0"/>
    <w:link w:val="10"/>
    <w:uiPriority w:val="9"/>
    <w:qFormat/>
    <w:locked/>
    <w:rsid w:val="002A4B0F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qFormat/>
    <w:locked/>
    <w:rsid w:val="002A4B0F"/>
    <w:pPr>
      <w:keepNext/>
      <w:spacing w:before="360" w:after="120"/>
      <w:outlineLvl w:val="1"/>
    </w:pPr>
    <w:rPr>
      <w:b/>
      <w:szCs w:val="22"/>
      <w:lang w:val="en-US" w:eastAsia="en-US"/>
    </w:rPr>
  </w:style>
  <w:style w:type="paragraph" w:styleId="3">
    <w:name w:val="heading 3"/>
    <w:basedOn w:val="a0"/>
    <w:next w:val="a1"/>
    <w:qFormat/>
    <w:locked/>
    <w:rsid w:val="00470411"/>
    <w:pPr>
      <w:spacing w:before="120" w:after="120"/>
      <w:jc w:val="both"/>
      <w:outlineLvl w:val="2"/>
    </w:pPr>
    <w:rPr>
      <w:b/>
      <w:szCs w:val="20"/>
      <w:lang w:val="en-US" w:eastAsia="en-US"/>
    </w:rPr>
  </w:style>
  <w:style w:type="paragraph" w:styleId="5">
    <w:name w:val="heading 5"/>
    <w:basedOn w:val="a0"/>
    <w:next w:val="a0"/>
    <w:qFormat/>
    <w:locked/>
    <w:rsid w:val="00615D8A"/>
    <w:pPr>
      <w:widowControl w:val="0"/>
      <w:tabs>
        <w:tab w:val="num" w:pos="1461"/>
      </w:tabs>
      <w:spacing w:before="240" w:after="60" w:line="280" w:lineRule="atLeast"/>
      <w:ind w:left="1461" w:hanging="1008"/>
      <w:outlineLvl w:val="4"/>
    </w:pPr>
    <w:rPr>
      <w:szCs w:val="20"/>
      <w:lang w:val="nl"/>
    </w:rPr>
  </w:style>
  <w:style w:type="paragraph" w:styleId="6">
    <w:name w:val="heading 6"/>
    <w:basedOn w:val="a0"/>
    <w:next w:val="a0"/>
    <w:qFormat/>
    <w:locked/>
    <w:rsid w:val="00615D8A"/>
    <w:pPr>
      <w:widowControl w:val="0"/>
      <w:tabs>
        <w:tab w:val="num" w:pos="1605"/>
      </w:tabs>
      <w:spacing w:before="240" w:after="60" w:line="280" w:lineRule="atLeast"/>
      <w:ind w:left="1605" w:hanging="1152"/>
      <w:outlineLvl w:val="5"/>
    </w:pPr>
    <w:rPr>
      <w:rFonts w:ascii="Times New Roman" w:hAnsi="Times New Roman"/>
      <w:i/>
      <w:szCs w:val="20"/>
      <w:lang w:val="nl"/>
    </w:rPr>
  </w:style>
  <w:style w:type="paragraph" w:styleId="7">
    <w:name w:val="heading 7"/>
    <w:basedOn w:val="a0"/>
    <w:next w:val="a0"/>
    <w:qFormat/>
    <w:locked/>
    <w:rsid w:val="00615D8A"/>
    <w:pPr>
      <w:widowControl w:val="0"/>
      <w:tabs>
        <w:tab w:val="num" w:pos="1749"/>
      </w:tabs>
      <w:spacing w:before="240" w:after="60" w:line="280" w:lineRule="atLeast"/>
      <w:ind w:left="1749" w:hanging="1296"/>
      <w:outlineLvl w:val="6"/>
    </w:pPr>
    <w:rPr>
      <w:sz w:val="18"/>
      <w:szCs w:val="20"/>
      <w:lang w:val="nl"/>
    </w:rPr>
  </w:style>
  <w:style w:type="paragraph" w:styleId="8">
    <w:name w:val="heading 8"/>
    <w:basedOn w:val="a0"/>
    <w:next w:val="a0"/>
    <w:qFormat/>
    <w:locked/>
    <w:rsid w:val="00615D8A"/>
    <w:pPr>
      <w:widowControl w:val="0"/>
      <w:tabs>
        <w:tab w:val="num" w:pos="1893"/>
      </w:tabs>
      <w:spacing w:before="240" w:after="60" w:line="280" w:lineRule="atLeast"/>
      <w:ind w:left="1893" w:hanging="1440"/>
      <w:outlineLvl w:val="7"/>
    </w:pPr>
    <w:rPr>
      <w:i/>
      <w:sz w:val="18"/>
      <w:szCs w:val="20"/>
      <w:lang w:val="nl"/>
    </w:rPr>
  </w:style>
  <w:style w:type="paragraph" w:styleId="9">
    <w:name w:val="heading 9"/>
    <w:basedOn w:val="a0"/>
    <w:next w:val="a0"/>
    <w:qFormat/>
    <w:locked/>
    <w:rsid w:val="00615D8A"/>
    <w:pPr>
      <w:widowControl w:val="0"/>
      <w:tabs>
        <w:tab w:val="num" w:pos="2037"/>
      </w:tabs>
      <w:spacing w:before="240" w:after="60" w:line="280" w:lineRule="atLeast"/>
      <w:ind w:left="2037" w:hanging="1584"/>
      <w:outlineLvl w:val="8"/>
    </w:pPr>
    <w:rPr>
      <w:b/>
      <w:i/>
      <w:sz w:val="18"/>
      <w:szCs w:val="20"/>
      <w:lang w:val="n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0"/>
    <w:link w:val="a6"/>
    <w:uiPriority w:val="99"/>
    <w:locked/>
    <w:rsid w:val="002D51AC"/>
    <w:pPr>
      <w:tabs>
        <w:tab w:val="center" w:pos="4677"/>
        <w:tab w:val="right" w:pos="9355"/>
      </w:tabs>
    </w:pPr>
    <w:rPr>
      <w:sz w:val="16"/>
    </w:rPr>
  </w:style>
  <w:style w:type="paragraph" w:styleId="a7">
    <w:name w:val="footer"/>
    <w:basedOn w:val="a0"/>
    <w:link w:val="a8"/>
    <w:locked/>
    <w:rsid w:val="00A74D09"/>
    <w:pPr>
      <w:tabs>
        <w:tab w:val="center" w:pos="4677"/>
        <w:tab w:val="right" w:pos="9355"/>
      </w:tabs>
    </w:pPr>
  </w:style>
  <w:style w:type="character" w:styleId="a9">
    <w:name w:val="page number"/>
    <w:basedOn w:val="a2"/>
    <w:locked/>
    <w:rsid w:val="00A74D09"/>
  </w:style>
  <w:style w:type="paragraph" w:customStyle="1" w:styleId="Twordizme">
    <w:name w:val="Tword_izme"/>
    <w:basedOn w:val="a0"/>
    <w:link w:val="TwordizmeChar"/>
    <w:locked/>
    <w:rsid w:val="00A74D09"/>
    <w:pPr>
      <w:jc w:val="center"/>
    </w:pPr>
    <w:rPr>
      <w:i/>
      <w:sz w:val="16"/>
    </w:rPr>
  </w:style>
  <w:style w:type="character" w:customStyle="1" w:styleId="TwordizmeChar">
    <w:name w:val="Tword_izme Char"/>
    <w:link w:val="Twordizme"/>
    <w:rsid w:val="00A74D09"/>
    <w:rPr>
      <w:rFonts w:ascii="Arial" w:hAnsi="Arial"/>
      <w:i/>
      <w:sz w:val="16"/>
      <w:szCs w:val="24"/>
      <w:lang w:val="ru-RU" w:eastAsia="ru-RU" w:bidi="ar-SA"/>
    </w:rPr>
  </w:style>
  <w:style w:type="paragraph" w:customStyle="1" w:styleId="Twordfami">
    <w:name w:val="Tword_fami"/>
    <w:basedOn w:val="a0"/>
    <w:locked/>
    <w:rsid w:val="00A74D09"/>
    <w:rPr>
      <w:rFonts w:cs="Arial"/>
      <w:i/>
      <w:sz w:val="18"/>
      <w:szCs w:val="20"/>
    </w:rPr>
  </w:style>
  <w:style w:type="paragraph" w:customStyle="1" w:styleId="Twordjobs">
    <w:name w:val="Tword_jobs"/>
    <w:basedOn w:val="a0"/>
    <w:locked/>
    <w:rsid w:val="00A74D09"/>
    <w:rPr>
      <w:i/>
      <w:sz w:val="18"/>
    </w:rPr>
  </w:style>
  <w:style w:type="paragraph" w:customStyle="1" w:styleId="Tworddate">
    <w:name w:val="Tword_date"/>
    <w:basedOn w:val="a0"/>
    <w:locked/>
    <w:rsid w:val="00A74D09"/>
    <w:pPr>
      <w:jc w:val="center"/>
    </w:pPr>
    <w:rPr>
      <w:rFonts w:ascii="Arial Narrow" w:hAnsi="Arial Narrow"/>
      <w:i/>
      <w:sz w:val="16"/>
    </w:rPr>
  </w:style>
  <w:style w:type="paragraph" w:customStyle="1" w:styleId="Twordaddfield">
    <w:name w:val="Tword_add_field"/>
    <w:basedOn w:val="a0"/>
    <w:locked/>
    <w:rsid w:val="00A74D09"/>
    <w:pPr>
      <w:jc w:val="center"/>
    </w:pPr>
    <w:rPr>
      <w:rFonts w:cs="Arial"/>
      <w:i/>
      <w:sz w:val="18"/>
      <w:szCs w:val="20"/>
    </w:rPr>
  </w:style>
  <w:style w:type="paragraph" w:customStyle="1" w:styleId="Twordaddfielddate">
    <w:name w:val="Tword_add_field_date"/>
    <w:basedOn w:val="a0"/>
    <w:locked/>
    <w:rsid w:val="00A74D09"/>
    <w:pPr>
      <w:jc w:val="right"/>
    </w:pPr>
    <w:rPr>
      <w:i/>
      <w:sz w:val="20"/>
    </w:rPr>
  </w:style>
  <w:style w:type="paragraph" w:customStyle="1" w:styleId="Twordcopyformat">
    <w:name w:val="Tword_copy_format"/>
    <w:basedOn w:val="a0"/>
    <w:locked/>
    <w:rsid w:val="00A74D09"/>
    <w:pPr>
      <w:jc w:val="center"/>
    </w:pPr>
    <w:rPr>
      <w:rFonts w:cs="Arial"/>
      <w:i/>
      <w:sz w:val="20"/>
      <w:szCs w:val="20"/>
    </w:rPr>
  </w:style>
  <w:style w:type="paragraph" w:styleId="21">
    <w:name w:val="Body Text 2"/>
    <w:basedOn w:val="a0"/>
    <w:link w:val="22"/>
    <w:locked/>
    <w:rsid w:val="00E03D8D"/>
    <w:pPr>
      <w:spacing w:after="120" w:line="480" w:lineRule="auto"/>
    </w:pPr>
  </w:style>
  <w:style w:type="character" w:customStyle="1" w:styleId="22">
    <w:name w:val="Основной текст 2 Знак"/>
    <w:link w:val="21"/>
    <w:rsid w:val="00E03D8D"/>
    <w:rPr>
      <w:rFonts w:ascii="Arial" w:hAnsi="Arial"/>
      <w:sz w:val="19"/>
      <w:szCs w:val="24"/>
      <w:lang w:val="ru-RU" w:eastAsia="ru-RU"/>
    </w:rPr>
  </w:style>
  <w:style w:type="paragraph" w:customStyle="1" w:styleId="Twordpage">
    <w:name w:val="Tword_page"/>
    <w:basedOn w:val="a0"/>
    <w:locked/>
    <w:rsid w:val="00A74D09"/>
    <w:pPr>
      <w:jc w:val="center"/>
    </w:pPr>
    <w:rPr>
      <w:i/>
      <w:sz w:val="18"/>
    </w:rPr>
  </w:style>
  <w:style w:type="character" w:customStyle="1" w:styleId="a6">
    <w:name w:val="Верхний колонтитул Знак"/>
    <w:link w:val="a5"/>
    <w:uiPriority w:val="99"/>
    <w:rsid w:val="00E03D8D"/>
    <w:rPr>
      <w:rFonts w:ascii="Arial" w:hAnsi="Arial"/>
      <w:sz w:val="16"/>
      <w:szCs w:val="24"/>
      <w:lang w:val="ru-RU" w:eastAsia="ru-RU"/>
    </w:rPr>
  </w:style>
  <w:style w:type="paragraph" w:styleId="aa">
    <w:name w:val="Body Text"/>
    <w:basedOn w:val="a0"/>
    <w:link w:val="ab"/>
    <w:locked/>
    <w:rsid w:val="00E60EA3"/>
    <w:pPr>
      <w:spacing w:before="120" w:after="120"/>
      <w:ind w:left="284" w:firstLine="567"/>
    </w:pPr>
    <w:rPr>
      <w:sz w:val="22"/>
      <w:szCs w:val="22"/>
      <w:lang w:val="en-US" w:eastAsia="en-US"/>
    </w:rPr>
  </w:style>
  <w:style w:type="character" w:customStyle="1" w:styleId="ab">
    <w:name w:val="Основной текст Знак"/>
    <w:link w:val="aa"/>
    <w:rsid w:val="00E60EA3"/>
    <w:rPr>
      <w:rFonts w:ascii="Arial" w:hAnsi="Arial"/>
      <w:sz w:val="22"/>
      <w:szCs w:val="22"/>
      <w:lang w:val="en-US" w:eastAsia="en-US" w:bidi="ar-SA"/>
    </w:rPr>
  </w:style>
  <w:style w:type="paragraph" w:styleId="a1">
    <w:name w:val="Normal Indent"/>
    <w:basedOn w:val="a0"/>
    <w:locked/>
    <w:rsid w:val="00470411"/>
    <w:pPr>
      <w:ind w:left="708"/>
    </w:pPr>
  </w:style>
  <w:style w:type="paragraph" w:styleId="23">
    <w:name w:val="toc 2"/>
    <w:basedOn w:val="APEX3"/>
    <w:next w:val="a0"/>
    <w:autoRedefine/>
    <w:uiPriority w:val="39"/>
    <w:locked/>
    <w:rsid w:val="008E1DD5"/>
    <w:pPr>
      <w:spacing w:after="120" w:line="240" w:lineRule="auto"/>
    </w:pPr>
    <w:rPr>
      <w:bCs w:val="0"/>
      <w:iCs/>
    </w:rPr>
  </w:style>
  <w:style w:type="character" w:styleId="ac">
    <w:name w:val="Hyperlink"/>
    <w:uiPriority w:val="99"/>
    <w:locked/>
    <w:rsid w:val="008F3D12"/>
    <w:rPr>
      <w:color w:val="0000FF"/>
      <w:u w:val="single"/>
    </w:rPr>
  </w:style>
  <w:style w:type="paragraph" w:customStyle="1" w:styleId="APEXlist">
    <w:name w:val="APEX list"/>
    <w:qFormat/>
    <w:rsid w:val="00CD1489"/>
    <w:pPr>
      <w:widowControl w:val="0"/>
      <w:numPr>
        <w:numId w:val="4"/>
      </w:numPr>
      <w:spacing w:line="360" w:lineRule="auto"/>
      <w:ind w:left="0" w:firstLine="709"/>
      <w:jc w:val="both"/>
    </w:pPr>
    <w:rPr>
      <w:rFonts w:ascii="Arial" w:hAnsi="Arial"/>
      <w:sz w:val="18"/>
      <w:szCs w:val="24"/>
    </w:rPr>
  </w:style>
  <w:style w:type="paragraph" w:styleId="11">
    <w:name w:val="toc 1"/>
    <w:basedOn w:val="APEX3"/>
    <w:next w:val="a0"/>
    <w:autoRedefine/>
    <w:uiPriority w:val="39"/>
    <w:rsid w:val="008E1DD5"/>
    <w:pPr>
      <w:tabs>
        <w:tab w:val="clear" w:pos="0"/>
        <w:tab w:val="clear" w:pos="570"/>
      </w:tabs>
      <w:spacing w:after="120" w:line="240" w:lineRule="auto"/>
    </w:pPr>
    <w:rPr>
      <w:rFonts w:cstheme="minorHAnsi"/>
      <w:noProof w:val="0"/>
      <w:szCs w:val="20"/>
      <w:lang w:eastAsia="ru-RU"/>
    </w:rPr>
  </w:style>
  <w:style w:type="paragraph" w:customStyle="1" w:styleId="PROEKTtext">
    <w:name w:val="PROEKT text"/>
    <w:basedOn w:val="a0"/>
    <w:link w:val="PROEKTtextChar"/>
    <w:rsid w:val="00F83E7B"/>
    <w:pPr>
      <w:tabs>
        <w:tab w:val="left" w:pos="680"/>
        <w:tab w:val="left" w:pos="851"/>
        <w:tab w:val="left" w:pos="1418"/>
      </w:tabs>
      <w:ind w:left="680" w:right="11" w:firstLine="567"/>
      <w:jc w:val="both"/>
    </w:pPr>
    <w:rPr>
      <w:szCs w:val="19"/>
      <w:lang w:val="x-none" w:eastAsia="x-none"/>
    </w:rPr>
  </w:style>
  <w:style w:type="paragraph" w:customStyle="1" w:styleId="APEXHeadingProekt1">
    <w:name w:val="APEX Heading Proekt 1"/>
    <w:basedOn w:val="PROEKTtext"/>
    <w:next w:val="PROEKTtext"/>
    <w:qFormat/>
    <w:rsid w:val="00AE639C"/>
    <w:pPr>
      <w:numPr>
        <w:numId w:val="1"/>
      </w:numPr>
      <w:tabs>
        <w:tab w:val="clear" w:pos="148"/>
        <w:tab w:val="clear" w:pos="680"/>
        <w:tab w:val="clear" w:pos="851"/>
      </w:tabs>
      <w:spacing w:before="220" w:after="220" w:line="240" w:lineRule="auto"/>
      <w:ind w:left="709" w:right="0" w:firstLine="0"/>
      <w:outlineLvl w:val="0"/>
    </w:pPr>
    <w:rPr>
      <w:b/>
      <w:caps/>
      <w:sz w:val="20"/>
      <w:szCs w:val="24"/>
    </w:rPr>
  </w:style>
  <w:style w:type="paragraph" w:customStyle="1" w:styleId="APEXHeadingProekt3">
    <w:name w:val="APEX Heading Proekt 3"/>
    <w:basedOn w:val="PROEKTtext"/>
    <w:next w:val="PROEKTtext"/>
    <w:qFormat/>
    <w:rsid w:val="001E1288"/>
    <w:pPr>
      <w:keepNext/>
      <w:numPr>
        <w:ilvl w:val="2"/>
        <w:numId w:val="1"/>
      </w:numPr>
      <w:spacing w:before="220" w:after="220" w:line="240" w:lineRule="auto"/>
      <w:ind w:left="709" w:right="0" w:firstLine="0"/>
      <w:outlineLvl w:val="2"/>
    </w:pPr>
    <w:rPr>
      <w:rFonts w:cs="Arial"/>
      <w:b/>
      <w:bCs/>
      <w:sz w:val="18"/>
      <w:szCs w:val="26"/>
      <w:lang w:val="en-US"/>
    </w:rPr>
  </w:style>
  <w:style w:type="paragraph" w:customStyle="1" w:styleId="APEXHeadingProekt2">
    <w:name w:val="APEX Heading Proekt 2"/>
    <w:basedOn w:val="PROEKTtext"/>
    <w:next w:val="PROEKTtext"/>
    <w:qFormat/>
    <w:rsid w:val="00B42B28"/>
    <w:pPr>
      <w:keepNext/>
      <w:numPr>
        <w:ilvl w:val="1"/>
        <w:numId w:val="1"/>
      </w:numPr>
      <w:spacing w:before="220" w:after="220" w:line="240" w:lineRule="auto"/>
      <w:ind w:left="709" w:right="0" w:firstLine="0"/>
      <w:outlineLvl w:val="1"/>
    </w:pPr>
    <w:rPr>
      <w:rFonts w:cs="Arial"/>
      <w:b/>
      <w:bCs/>
      <w:iCs/>
      <w:sz w:val="20"/>
      <w:szCs w:val="22"/>
    </w:rPr>
  </w:style>
  <w:style w:type="character" w:customStyle="1" w:styleId="APEXHeadingProekt4">
    <w:name w:val="APEX Heading Proekt 4 Знак"/>
    <w:link w:val="APEXHeadingProekt40"/>
    <w:rsid w:val="00802FB7"/>
    <w:rPr>
      <w:rFonts w:ascii="Arial" w:hAnsi="Arial" w:cs="Arial"/>
      <w:i/>
      <w:kern w:val="28"/>
      <w:sz w:val="18"/>
      <w:szCs w:val="19"/>
      <w:lang w:val="ru-RU" w:eastAsia="ru-RU"/>
    </w:rPr>
  </w:style>
  <w:style w:type="paragraph" w:customStyle="1" w:styleId="APEXHeadingProekt40">
    <w:name w:val="APEX Heading Proekt 4"/>
    <w:basedOn w:val="PROEKTtext"/>
    <w:next w:val="PROEKTtext"/>
    <w:link w:val="APEXHeadingProekt4"/>
    <w:qFormat/>
    <w:rsid w:val="00802FB7"/>
    <w:pPr>
      <w:keepNext/>
      <w:widowControl w:val="0"/>
      <w:spacing w:before="220" w:after="220" w:line="240" w:lineRule="auto"/>
      <w:ind w:left="709" w:right="0" w:firstLine="0"/>
      <w:outlineLvl w:val="3"/>
    </w:pPr>
    <w:rPr>
      <w:rFonts w:cs="Arial"/>
      <w:i/>
      <w:kern w:val="28"/>
      <w:sz w:val="18"/>
      <w:lang w:val="ru-RU" w:eastAsia="ru-RU"/>
    </w:rPr>
  </w:style>
  <w:style w:type="paragraph" w:customStyle="1" w:styleId="TOC1">
    <w:name w:val="TOC#1"/>
    <w:basedOn w:val="a0"/>
    <w:locked/>
    <w:rsid w:val="00BE1EED"/>
    <w:pPr>
      <w:tabs>
        <w:tab w:val="left" w:pos="0"/>
        <w:tab w:val="left" w:leader="dot" w:pos="570"/>
        <w:tab w:val="left" w:pos="950"/>
        <w:tab w:val="left" w:pos="1134"/>
        <w:tab w:val="right" w:pos="9498"/>
        <w:tab w:val="right" w:pos="9627"/>
      </w:tabs>
      <w:spacing w:before="120" w:line="312" w:lineRule="auto"/>
      <w:ind w:left="1134" w:right="532" w:hanging="567"/>
    </w:pPr>
    <w:rPr>
      <w:rFonts w:ascii="PT Sans" w:eastAsia="Calibri" w:hAnsi="PT Sans" w:cs="Arial"/>
      <w:b/>
      <w:bCs/>
      <w:noProof/>
      <w:sz w:val="24"/>
      <w:szCs w:val="20"/>
    </w:rPr>
  </w:style>
  <w:style w:type="paragraph" w:customStyle="1" w:styleId="P">
    <w:name w:val="P"/>
    <w:basedOn w:val="PROEKTtext"/>
    <w:locked/>
    <w:rsid w:val="004D5F70"/>
  </w:style>
  <w:style w:type="paragraph" w:customStyle="1" w:styleId="PROEKTTOC1">
    <w:name w:val="PROEKT_TOC_1"/>
    <w:basedOn w:val="PROEKTtext"/>
    <w:locked/>
    <w:rsid w:val="004D5F70"/>
    <w:pPr>
      <w:tabs>
        <w:tab w:val="left" w:pos="1309"/>
        <w:tab w:val="left" w:pos="9350"/>
      </w:tabs>
      <w:ind w:left="748"/>
    </w:pPr>
    <w:rPr>
      <w:b/>
      <w:sz w:val="22"/>
      <w:szCs w:val="22"/>
    </w:rPr>
  </w:style>
  <w:style w:type="paragraph" w:styleId="30">
    <w:name w:val="toc 3"/>
    <w:basedOn w:val="a0"/>
    <w:next w:val="a0"/>
    <w:autoRedefine/>
    <w:uiPriority w:val="39"/>
    <w:locked/>
    <w:rsid w:val="009229CB"/>
    <w:pPr>
      <w:ind w:left="380"/>
    </w:pPr>
    <w:rPr>
      <w:rFonts w:asciiTheme="minorHAnsi" w:hAnsiTheme="minorHAnsi" w:cstheme="minorHAnsi"/>
      <w:sz w:val="20"/>
      <w:szCs w:val="20"/>
    </w:rPr>
  </w:style>
  <w:style w:type="paragraph" w:styleId="4">
    <w:name w:val="toc 4"/>
    <w:basedOn w:val="a0"/>
    <w:next w:val="a0"/>
    <w:autoRedefine/>
    <w:semiHidden/>
    <w:locked/>
    <w:rsid w:val="009229CB"/>
    <w:pPr>
      <w:ind w:left="570"/>
    </w:pPr>
    <w:rPr>
      <w:rFonts w:asciiTheme="minorHAnsi" w:hAnsiTheme="minorHAnsi" w:cstheme="minorHAnsi"/>
      <w:sz w:val="20"/>
      <w:szCs w:val="20"/>
    </w:rPr>
  </w:style>
  <w:style w:type="paragraph" w:customStyle="1" w:styleId="PROEKTTOC11">
    <w:name w:val="PROEKT_TOC_1.1"/>
    <w:basedOn w:val="a0"/>
    <w:autoRedefine/>
    <w:locked/>
    <w:rsid w:val="0047137C"/>
    <w:pPr>
      <w:tabs>
        <w:tab w:val="left" w:pos="1134"/>
        <w:tab w:val="right" w:pos="9498"/>
      </w:tabs>
      <w:ind w:left="1134" w:right="532" w:hanging="567"/>
    </w:pPr>
    <w:rPr>
      <w:bCs/>
      <w:noProof/>
      <w:sz w:val="20"/>
      <w:szCs w:val="20"/>
    </w:rPr>
  </w:style>
  <w:style w:type="numbering" w:customStyle="1" w:styleId="CurrentList1">
    <w:name w:val="Current List1"/>
    <w:locked/>
    <w:rsid w:val="002E76AC"/>
    <w:pPr>
      <w:numPr>
        <w:numId w:val="2"/>
      </w:numPr>
    </w:pPr>
  </w:style>
  <w:style w:type="numbering" w:styleId="111111">
    <w:name w:val="Outline List 2"/>
    <w:basedOn w:val="a4"/>
    <w:locked/>
    <w:rsid w:val="002E76AC"/>
    <w:pPr>
      <w:numPr>
        <w:numId w:val="3"/>
      </w:numPr>
    </w:pPr>
  </w:style>
  <w:style w:type="table" w:styleId="ad">
    <w:name w:val="Table Grid"/>
    <w:basedOn w:val="a3"/>
    <w:locked/>
    <w:rsid w:val="000674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OEKTtextChar">
    <w:name w:val="PROEKT text Char"/>
    <w:link w:val="PROEKTtext"/>
    <w:rsid w:val="00BD43FC"/>
    <w:rPr>
      <w:rFonts w:ascii="Arial" w:hAnsi="Arial" w:cs="Arial"/>
      <w:sz w:val="19"/>
      <w:szCs w:val="19"/>
    </w:rPr>
  </w:style>
  <w:style w:type="paragraph" w:customStyle="1" w:styleId="ContentTitle">
    <w:name w:val="Content Title"/>
    <w:basedOn w:val="a0"/>
    <w:rsid w:val="002D51AC"/>
    <w:pPr>
      <w:jc w:val="center"/>
    </w:pPr>
    <w:rPr>
      <w:b/>
      <w:bCs/>
      <w:caps/>
      <w:sz w:val="24"/>
      <w:szCs w:val="20"/>
    </w:rPr>
  </w:style>
  <w:style w:type="paragraph" w:customStyle="1" w:styleId="ProektTextTable">
    <w:name w:val="Proekt Text Table"/>
    <w:basedOn w:val="PROEKTtext"/>
    <w:rsid w:val="00F83E7B"/>
    <w:pPr>
      <w:ind w:left="0" w:firstLine="0"/>
    </w:pPr>
  </w:style>
  <w:style w:type="paragraph" w:customStyle="1" w:styleId="Gostframetext">
    <w:name w:val="Gost frame text"/>
    <w:basedOn w:val="a0"/>
    <w:link w:val="Gostframetext0"/>
    <w:rsid w:val="00BF1E96"/>
    <w:rPr>
      <w:sz w:val="18"/>
    </w:rPr>
  </w:style>
  <w:style w:type="paragraph" w:customStyle="1" w:styleId="ae">
    <w:name w:val="Комментарий"/>
    <w:basedOn w:val="a0"/>
    <w:next w:val="a0"/>
    <w:rsid w:val="00D9180D"/>
    <w:pPr>
      <w:autoSpaceDE w:val="0"/>
      <w:autoSpaceDN w:val="0"/>
      <w:adjustRightInd w:val="0"/>
      <w:spacing w:before="75" w:line="240" w:lineRule="auto"/>
      <w:jc w:val="both"/>
    </w:pPr>
    <w:rPr>
      <w:i/>
      <w:iCs/>
      <w:color w:val="800080"/>
      <w:sz w:val="24"/>
      <w:lang w:val="en-US" w:eastAsia="en-US"/>
    </w:rPr>
  </w:style>
  <w:style w:type="paragraph" w:styleId="af">
    <w:name w:val="No Spacing"/>
    <w:link w:val="af0"/>
    <w:uiPriority w:val="1"/>
    <w:qFormat/>
    <w:rsid w:val="008D413E"/>
    <w:rPr>
      <w:rFonts w:ascii="Calibri" w:eastAsia="MS Mincho" w:hAnsi="Calibri" w:cs="Arial"/>
      <w:sz w:val="22"/>
      <w:szCs w:val="22"/>
      <w:lang w:eastAsia="ja-JP"/>
    </w:rPr>
  </w:style>
  <w:style w:type="character" w:customStyle="1" w:styleId="af0">
    <w:name w:val="Без интервала Знак"/>
    <w:link w:val="af"/>
    <w:uiPriority w:val="1"/>
    <w:rsid w:val="008D413E"/>
    <w:rPr>
      <w:rFonts w:ascii="Calibri" w:eastAsia="MS Mincho" w:hAnsi="Calibri" w:cs="Arial"/>
      <w:sz w:val="22"/>
      <w:szCs w:val="22"/>
      <w:lang w:eastAsia="ja-JP"/>
    </w:rPr>
  </w:style>
  <w:style w:type="character" w:customStyle="1" w:styleId="10">
    <w:name w:val="Заголовок 1 Знак"/>
    <w:link w:val="1"/>
    <w:uiPriority w:val="9"/>
    <w:rsid w:val="00203C3E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20">
    <w:name w:val="Заголовок 2 Знак"/>
    <w:link w:val="2"/>
    <w:uiPriority w:val="9"/>
    <w:rsid w:val="005D316C"/>
    <w:rPr>
      <w:rFonts w:ascii="Arial" w:hAnsi="Arial"/>
      <w:b/>
      <w:sz w:val="19"/>
      <w:szCs w:val="22"/>
    </w:rPr>
  </w:style>
  <w:style w:type="paragraph" w:styleId="af1">
    <w:name w:val="List Paragraph"/>
    <w:aliases w:val="Абзац с отступом,Начало абзаца"/>
    <w:basedOn w:val="a0"/>
    <w:link w:val="af2"/>
    <w:uiPriority w:val="34"/>
    <w:qFormat/>
    <w:rsid w:val="000215C2"/>
    <w:pPr>
      <w:spacing w:after="120" w:line="240" w:lineRule="atLeast"/>
      <w:contextualSpacing/>
      <w:jc w:val="both"/>
    </w:pPr>
    <w:rPr>
      <w:rFonts w:eastAsia="Calibri" w:cs="Arial"/>
      <w:sz w:val="18"/>
      <w:szCs w:val="18"/>
      <w:lang w:val="en-US" w:eastAsia="de-DE"/>
    </w:rPr>
  </w:style>
  <w:style w:type="character" w:customStyle="1" w:styleId="af2">
    <w:name w:val="Абзац списка Знак"/>
    <w:aliases w:val="Абзац с отступом Знак,Начало абзаца Знак"/>
    <w:link w:val="af1"/>
    <w:uiPriority w:val="34"/>
    <w:rsid w:val="000215C2"/>
    <w:rPr>
      <w:rFonts w:ascii="Arial" w:eastAsia="Calibri" w:hAnsi="Arial" w:cs="Arial"/>
      <w:sz w:val="18"/>
      <w:szCs w:val="18"/>
      <w:lang w:eastAsia="de-DE"/>
    </w:rPr>
  </w:style>
  <w:style w:type="paragraph" w:styleId="af3">
    <w:name w:val="TOC Heading"/>
    <w:basedOn w:val="1"/>
    <w:next w:val="a0"/>
    <w:uiPriority w:val="39"/>
    <w:unhideWhenUsed/>
    <w:qFormat/>
    <w:rsid w:val="00BE1EED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lang w:val="en-US" w:eastAsia="en-US"/>
    </w:rPr>
  </w:style>
  <w:style w:type="paragraph" w:customStyle="1" w:styleId="APEXregulartext">
    <w:name w:val="APEX regular text"/>
    <w:qFormat/>
    <w:rsid w:val="00920C66"/>
    <w:pPr>
      <w:spacing w:line="360" w:lineRule="auto"/>
      <w:ind w:firstLine="709"/>
      <w:jc w:val="both"/>
    </w:pPr>
    <w:rPr>
      <w:rFonts w:ascii="Arial" w:hAnsi="Arial"/>
      <w:bCs/>
      <w:noProof/>
      <w:sz w:val="18"/>
      <w:lang w:val="ru-RU" w:eastAsia="de-DE"/>
    </w:rPr>
  </w:style>
  <w:style w:type="paragraph" w:styleId="af4">
    <w:name w:val="Balloon Text"/>
    <w:basedOn w:val="a0"/>
    <w:link w:val="af5"/>
    <w:rsid w:val="008D530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link w:val="af4"/>
    <w:rsid w:val="008D5301"/>
    <w:rPr>
      <w:rFonts w:ascii="Tahoma" w:hAnsi="Tahoma" w:cs="Tahoma"/>
      <w:sz w:val="16"/>
      <w:szCs w:val="16"/>
      <w:lang w:val="ru-RU" w:eastAsia="ru-RU"/>
    </w:rPr>
  </w:style>
  <w:style w:type="paragraph" w:customStyle="1" w:styleId="APEXtable">
    <w:name w:val="APEX table"/>
    <w:qFormat/>
    <w:rsid w:val="00920C66"/>
    <w:pPr>
      <w:tabs>
        <w:tab w:val="left" w:pos="3819"/>
      </w:tabs>
      <w:spacing w:line="360" w:lineRule="auto"/>
      <w:jc w:val="both"/>
    </w:pPr>
    <w:rPr>
      <w:rFonts w:ascii="Arial" w:eastAsia="Univers LT Std 47 Cn" w:hAnsi="Arial" w:cs="Arial"/>
      <w:sz w:val="18"/>
      <w:szCs w:val="18"/>
      <w:lang w:val="ru-RU"/>
    </w:rPr>
  </w:style>
  <w:style w:type="paragraph" w:customStyle="1" w:styleId="APEXpartheaderEXCL">
    <w:name w:val="APEX part header EXCL"/>
    <w:qFormat/>
    <w:rsid w:val="006A1A23"/>
    <w:pPr>
      <w:spacing w:before="220" w:after="220"/>
      <w:ind w:left="709"/>
      <w:jc w:val="center"/>
    </w:pPr>
    <w:rPr>
      <w:rFonts w:ascii="Arial" w:hAnsi="Arial" w:cs="Arial"/>
      <w:b/>
      <w:kern w:val="28"/>
      <w:szCs w:val="19"/>
      <w:lang w:val="ru-RU" w:eastAsia="ru-RU"/>
    </w:rPr>
  </w:style>
  <w:style w:type="paragraph" w:styleId="a">
    <w:name w:val="List Bullet"/>
    <w:aliases w:val="Маркированный список Знак"/>
    <w:basedOn w:val="a0"/>
    <w:locked/>
    <w:rsid w:val="000D6545"/>
    <w:pPr>
      <w:numPr>
        <w:numId w:val="5"/>
      </w:numPr>
      <w:spacing w:line="240" w:lineRule="auto"/>
      <w:jc w:val="both"/>
    </w:pPr>
    <w:rPr>
      <w:sz w:val="20"/>
      <w:szCs w:val="20"/>
    </w:rPr>
  </w:style>
  <w:style w:type="paragraph" w:styleId="af6">
    <w:name w:val="annotation text"/>
    <w:basedOn w:val="a0"/>
    <w:link w:val="af7"/>
    <w:uiPriority w:val="99"/>
    <w:locked/>
    <w:rsid w:val="000D6545"/>
    <w:pPr>
      <w:spacing w:line="240" w:lineRule="auto"/>
    </w:pPr>
    <w:rPr>
      <w:rFonts w:ascii="Times New Roman" w:hAnsi="Times New Roman"/>
      <w:sz w:val="20"/>
      <w:szCs w:val="20"/>
    </w:rPr>
  </w:style>
  <w:style w:type="character" w:customStyle="1" w:styleId="af7">
    <w:name w:val="Текст примечания Знак"/>
    <w:link w:val="af6"/>
    <w:uiPriority w:val="99"/>
    <w:rsid w:val="000D6545"/>
    <w:rPr>
      <w:lang w:val="ru-RU" w:eastAsia="ru-RU"/>
    </w:rPr>
  </w:style>
  <w:style w:type="paragraph" w:styleId="af8">
    <w:name w:val="Title"/>
    <w:basedOn w:val="a0"/>
    <w:link w:val="af9"/>
    <w:locked/>
    <w:rsid w:val="002B6AF7"/>
    <w:pPr>
      <w:autoSpaceDE w:val="0"/>
      <w:autoSpaceDN w:val="0"/>
      <w:adjustRightInd w:val="0"/>
      <w:spacing w:before="400" w:line="240" w:lineRule="auto"/>
      <w:jc w:val="center"/>
    </w:pPr>
    <w:rPr>
      <w:b/>
      <w:bCs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af9">
    <w:name w:val="Заголовок Знак"/>
    <w:link w:val="af8"/>
    <w:rsid w:val="002B6AF7"/>
    <w:rPr>
      <w:rFonts w:ascii="Arial" w:hAnsi="Arial"/>
      <w:b/>
      <w:bCs/>
      <w:color w:val="000000"/>
      <w:sz w:val="40"/>
      <w:szCs w:val="40"/>
      <w:lang w:val="ru-RU" w:eastAsia="ru-R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numbering" w:customStyle="1" w:styleId="12">
    <w:name w:val="Текущий список12"/>
    <w:rsid w:val="002B6AF7"/>
    <w:pPr>
      <w:numPr>
        <w:numId w:val="6"/>
      </w:numPr>
    </w:pPr>
  </w:style>
  <w:style w:type="paragraph" w:customStyle="1" w:styleId="APEXpartheaderINCL">
    <w:name w:val="APEX part header INCL"/>
    <w:basedOn w:val="APEXpartheaderEXCL"/>
    <w:qFormat/>
    <w:rsid w:val="006A1A23"/>
    <w:pPr>
      <w:outlineLvl w:val="0"/>
    </w:pPr>
  </w:style>
  <w:style w:type="character" w:styleId="afa">
    <w:name w:val="Emphasis"/>
    <w:qFormat/>
    <w:locked/>
    <w:rsid w:val="00703C8B"/>
    <w:rPr>
      <w:i/>
      <w:iCs/>
    </w:rPr>
  </w:style>
  <w:style w:type="character" w:customStyle="1" w:styleId="afb">
    <w:name w:val="Основной текст_"/>
    <w:link w:val="50"/>
    <w:rsid w:val="0043110D"/>
    <w:rPr>
      <w:sz w:val="26"/>
      <w:szCs w:val="26"/>
      <w:shd w:val="clear" w:color="auto" w:fill="FFFFFF"/>
    </w:rPr>
  </w:style>
  <w:style w:type="paragraph" w:customStyle="1" w:styleId="50">
    <w:name w:val="Основной текст5"/>
    <w:basedOn w:val="a0"/>
    <w:link w:val="afb"/>
    <w:rsid w:val="0043110D"/>
    <w:pPr>
      <w:widowControl w:val="0"/>
      <w:shd w:val="clear" w:color="auto" w:fill="FFFFFF"/>
      <w:spacing w:before="60" w:line="322" w:lineRule="exact"/>
      <w:ind w:hanging="340"/>
      <w:jc w:val="both"/>
    </w:pPr>
    <w:rPr>
      <w:rFonts w:ascii="Times New Roman" w:hAnsi="Times New Roman"/>
      <w:sz w:val="26"/>
      <w:szCs w:val="26"/>
    </w:rPr>
  </w:style>
  <w:style w:type="character" w:styleId="afc">
    <w:name w:val="annotation reference"/>
    <w:uiPriority w:val="99"/>
    <w:unhideWhenUsed/>
    <w:locked/>
    <w:rsid w:val="007C05BC"/>
    <w:rPr>
      <w:sz w:val="16"/>
      <w:szCs w:val="16"/>
    </w:rPr>
  </w:style>
  <w:style w:type="paragraph" w:customStyle="1" w:styleId="13">
    <w:name w:val="Заголовок1"/>
    <w:basedOn w:val="a0"/>
    <w:rsid w:val="007C05BC"/>
    <w:pPr>
      <w:spacing w:line="240" w:lineRule="auto"/>
      <w:jc w:val="center"/>
    </w:pPr>
    <w:rPr>
      <w:rFonts w:ascii="Times New Roman" w:hAnsi="Times New Roman"/>
      <w:sz w:val="28"/>
    </w:rPr>
  </w:style>
  <w:style w:type="paragraph" w:customStyle="1" w:styleId="APEX4">
    <w:name w:val="APEX Таблица"/>
    <w:basedOn w:val="a0"/>
    <w:link w:val="APEX5"/>
    <w:qFormat/>
    <w:rsid w:val="00476964"/>
    <w:pPr>
      <w:spacing w:line="240" w:lineRule="auto"/>
      <w:ind w:left="57" w:right="57"/>
    </w:pPr>
    <w:rPr>
      <w:rFonts w:ascii="PT Sans" w:hAnsi="PT Sans"/>
      <w:sz w:val="22"/>
      <w:szCs w:val="22"/>
    </w:rPr>
  </w:style>
  <w:style w:type="paragraph" w:customStyle="1" w:styleId="APEX-">
    <w:name w:val="APEX Таблица - заголовок"/>
    <w:basedOn w:val="APEX4"/>
    <w:link w:val="APEX-0"/>
    <w:qFormat/>
    <w:rsid w:val="00476964"/>
    <w:pPr>
      <w:jc w:val="center"/>
    </w:pPr>
    <w:rPr>
      <w:caps/>
    </w:rPr>
  </w:style>
  <w:style w:type="character" w:customStyle="1" w:styleId="APEX5">
    <w:name w:val="APEX Таблица Знак"/>
    <w:link w:val="APEX4"/>
    <w:rsid w:val="00476964"/>
    <w:rPr>
      <w:rFonts w:ascii="PT Sans" w:hAnsi="PT Sans"/>
      <w:sz w:val="22"/>
      <w:szCs w:val="22"/>
      <w:lang w:val="ru-RU" w:eastAsia="ru-RU"/>
    </w:rPr>
  </w:style>
  <w:style w:type="paragraph" w:customStyle="1" w:styleId="APEX6">
    <w:name w:val="APEX Заголовок большой"/>
    <w:basedOn w:val="APEX3"/>
    <w:link w:val="APEX7"/>
    <w:rsid w:val="002700B4"/>
    <w:pPr>
      <w:ind w:firstLine="170"/>
      <w:outlineLvl w:val="0"/>
    </w:pPr>
  </w:style>
  <w:style w:type="character" w:customStyle="1" w:styleId="APEX-0">
    <w:name w:val="APEX Таблица - заголовок Знак"/>
    <w:link w:val="APEX-"/>
    <w:rsid w:val="00476964"/>
    <w:rPr>
      <w:rFonts w:ascii="PT Sans" w:hAnsi="PT Sans"/>
      <w:caps/>
      <w:sz w:val="22"/>
      <w:szCs w:val="22"/>
      <w:lang w:val="ru-RU" w:eastAsia="ru-RU"/>
    </w:rPr>
  </w:style>
  <w:style w:type="character" w:customStyle="1" w:styleId="APEX7">
    <w:name w:val="APEX Заголовок большой Знак"/>
    <w:link w:val="APEX6"/>
    <w:rsid w:val="002700B4"/>
    <w:rPr>
      <w:rFonts w:ascii="PT Sans" w:hAnsi="PT Sans"/>
      <w:bCs/>
      <w:caps/>
      <w:noProof/>
      <w:sz w:val="22"/>
      <w:szCs w:val="22"/>
      <w:lang w:val="ru-RU" w:eastAsia="de-DE"/>
    </w:rPr>
  </w:style>
  <w:style w:type="paragraph" w:customStyle="1" w:styleId="Bilfingerregulartext">
    <w:name w:val="Bilfinger regular text"/>
    <w:link w:val="Bilfingerregulartext0"/>
    <w:rsid w:val="00476964"/>
    <w:pPr>
      <w:spacing w:line="360" w:lineRule="auto"/>
      <w:ind w:firstLine="709"/>
      <w:jc w:val="both"/>
    </w:pPr>
    <w:rPr>
      <w:rFonts w:ascii="Arial" w:hAnsi="Arial"/>
      <w:bCs/>
      <w:noProof/>
      <w:sz w:val="18"/>
      <w:lang w:val="ru-RU" w:eastAsia="de-DE"/>
    </w:rPr>
  </w:style>
  <w:style w:type="paragraph" w:customStyle="1" w:styleId="APEX11">
    <w:name w:val="APEX Штамп 11"/>
    <w:link w:val="APEX110"/>
    <w:qFormat/>
    <w:rsid w:val="00476964"/>
    <w:pPr>
      <w:jc w:val="center"/>
    </w:pPr>
    <w:rPr>
      <w:rFonts w:ascii="PT Sans Narrow" w:hAnsi="PT Sans Narrow"/>
      <w:sz w:val="22"/>
      <w:szCs w:val="22"/>
      <w:lang w:val="ru-RU" w:eastAsia="ru-RU"/>
    </w:rPr>
  </w:style>
  <w:style w:type="paragraph" w:customStyle="1" w:styleId="APEX16">
    <w:name w:val="APEX Штамп 16"/>
    <w:basedOn w:val="APEX11"/>
    <w:link w:val="APEX160"/>
    <w:qFormat/>
    <w:rsid w:val="00476964"/>
    <w:rPr>
      <w:sz w:val="32"/>
      <w:szCs w:val="32"/>
      <w:lang w:val="en-US"/>
    </w:rPr>
  </w:style>
  <w:style w:type="character" w:customStyle="1" w:styleId="Gostframetext0">
    <w:name w:val="Gost frame text Знак"/>
    <w:link w:val="Gostframetext"/>
    <w:rsid w:val="00476964"/>
    <w:rPr>
      <w:rFonts w:ascii="Arial" w:hAnsi="Arial"/>
      <w:sz w:val="18"/>
      <w:szCs w:val="24"/>
      <w:lang w:val="ru-RU" w:eastAsia="ru-RU"/>
    </w:rPr>
  </w:style>
  <w:style w:type="character" w:customStyle="1" w:styleId="APEX110">
    <w:name w:val="APEX Штамп 11 Знак"/>
    <w:link w:val="APEX11"/>
    <w:rsid w:val="00476964"/>
    <w:rPr>
      <w:rFonts w:ascii="PT Sans Narrow" w:hAnsi="PT Sans Narrow"/>
      <w:sz w:val="22"/>
      <w:szCs w:val="22"/>
      <w:lang w:val="ru-RU" w:eastAsia="ru-RU"/>
    </w:rPr>
  </w:style>
  <w:style w:type="character" w:customStyle="1" w:styleId="APEX160">
    <w:name w:val="APEX Штамп 16 Знак"/>
    <w:link w:val="APEX16"/>
    <w:rsid w:val="00476964"/>
    <w:rPr>
      <w:rFonts w:ascii="PT Sans Narrow" w:hAnsi="PT Sans Narrow"/>
      <w:sz w:val="32"/>
      <w:szCs w:val="32"/>
      <w:lang w:eastAsia="ru-RU"/>
    </w:rPr>
  </w:style>
  <w:style w:type="character" w:customStyle="1" w:styleId="a8">
    <w:name w:val="Нижний колонтитул Знак"/>
    <w:link w:val="a7"/>
    <w:rsid w:val="00476964"/>
    <w:rPr>
      <w:rFonts w:ascii="Arial" w:hAnsi="Arial"/>
      <w:sz w:val="19"/>
      <w:szCs w:val="24"/>
      <w:lang w:val="ru-RU" w:eastAsia="ru-RU"/>
    </w:rPr>
  </w:style>
  <w:style w:type="paragraph" w:customStyle="1" w:styleId="APEX">
    <w:name w:val="APEX Заголовок нумерация"/>
    <w:next w:val="APEX0"/>
    <w:link w:val="APEX8"/>
    <w:qFormat/>
    <w:rsid w:val="000D05C2"/>
    <w:pPr>
      <w:numPr>
        <w:numId w:val="7"/>
      </w:numPr>
      <w:outlineLvl w:val="0"/>
    </w:pPr>
    <w:rPr>
      <w:rFonts w:ascii="PT Sans" w:hAnsi="PT Sans"/>
      <w:bCs/>
      <w:caps/>
      <w:noProof/>
      <w:sz w:val="22"/>
      <w:szCs w:val="22"/>
      <w:lang w:val="ru-RU" w:eastAsia="de-DE"/>
    </w:rPr>
  </w:style>
  <w:style w:type="paragraph" w:customStyle="1" w:styleId="APEX0">
    <w:name w:val="APEX Поднумерация"/>
    <w:basedOn w:val="APEX"/>
    <w:next w:val="APEX9"/>
    <w:link w:val="APEXa"/>
    <w:qFormat/>
    <w:rsid w:val="0033066F"/>
    <w:pPr>
      <w:numPr>
        <w:ilvl w:val="1"/>
      </w:numPr>
      <w:spacing w:before="320" w:after="120"/>
      <w:outlineLvl w:val="1"/>
    </w:pPr>
  </w:style>
  <w:style w:type="character" w:customStyle="1" w:styleId="APEX8">
    <w:name w:val="APEX Заголовок нумерация Знак"/>
    <w:link w:val="APEX"/>
    <w:rsid w:val="000D05C2"/>
    <w:rPr>
      <w:rFonts w:ascii="PT Sans" w:hAnsi="PT Sans"/>
      <w:bCs/>
      <w:caps/>
      <w:noProof/>
      <w:sz w:val="22"/>
      <w:szCs w:val="22"/>
      <w:lang w:val="ru-RU" w:eastAsia="de-DE"/>
    </w:rPr>
  </w:style>
  <w:style w:type="paragraph" w:customStyle="1" w:styleId="APEX9">
    <w:name w:val="APEX Обычный текст"/>
    <w:link w:val="APEXb"/>
    <w:qFormat/>
    <w:rsid w:val="00515AF7"/>
    <w:pPr>
      <w:spacing w:before="120"/>
      <w:ind w:left="397" w:right="113"/>
      <w:jc w:val="both"/>
    </w:pPr>
    <w:rPr>
      <w:rFonts w:ascii="PT Sans" w:hAnsi="PT Sans"/>
      <w:bCs/>
      <w:noProof/>
      <w:sz w:val="22"/>
      <w:szCs w:val="22"/>
      <w:lang w:val="ru-RU"/>
    </w:rPr>
  </w:style>
  <w:style w:type="character" w:customStyle="1" w:styleId="APEXa">
    <w:name w:val="APEX Поднумерация Знак"/>
    <w:basedOn w:val="APEX8"/>
    <w:link w:val="APEX0"/>
    <w:rsid w:val="0033066F"/>
    <w:rPr>
      <w:rFonts w:ascii="PT Sans" w:hAnsi="PT Sans"/>
      <w:bCs/>
      <w:caps/>
      <w:noProof/>
      <w:sz w:val="22"/>
      <w:szCs w:val="22"/>
      <w:lang w:val="ru-RU" w:eastAsia="de-DE"/>
    </w:rPr>
  </w:style>
  <w:style w:type="paragraph" w:customStyle="1" w:styleId="APEX1">
    <w:name w:val="APEX перечень"/>
    <w:basedOn w:val="APEX9"/>
    <w:next w:val="APEX9"/>
    <w:link w:val="APEXc"/>
    <w:qFormat/>
    <w:rsid w:val="00476964"/>
    <w:pPr>
      <w:numPr>
        <w:numId w:val="8"/>
      </w:numPr>
      <w:tabs>
        <w:tab w:val="num" w:pos="148"/>
      </w:tabs>
      <w:spacing w:after="120"/>
      <w:ind w:left="397" w:firstLine="0"/>
      <w:contextualSpacing/>
    </w:pPr>
    <w:rPr>
      <w:rFonts w:eastAsia="Calibri"/>
    </w:rPr>
  </w:style>
  <w:style w:type="character" w:customStyle="1" w:styleId="Bilfingerregulartext0">
    <w:name w:val="Bilfinger regular text Знак"/>
    <w:link w:val="Bilfingerregulartext"/>
    <w:rsid w:val="00476964"/>
    <w:rPr>
      <w:rFonts w:ascii="Arial" w:hAnsi="Arial"/>
      <w:bCs/>
      <w:noProof/>
      <w:sz w:val="18"/>
      <w:lang w:val="ru-RU" w:eastAsia="de-DE"/>
    </w:rPr>
  </w:style>
  <w:style w:type="character" w:customStyle="1" w:styleId="APEXb">
    <w:name w:val="APEX Обычный текст Знак"/>
    <w:link w:val="APEX9"/>
    <w:rsid w:val="00515AF7"/>
    <w:rPr>
      <w:rFonts w:ascii="PT Sans" w:hAnsi="PT Sans"/>
      <w:bCs/>
      <w:noProof/>
      <w:sz w:val="22"/>
      <w:szCs w:val="22"/>
      <w:lang w:val="ru-RU"/>
    </w:rPr>
  </w:style>
  <w:style w:type="paragraph" w:customStyle="1" w:styleId="APEX3">
    <w:name w:val="APEX Содержание"/>
    <w:basedOn w:val="APEX9"/>
    <w:link w:val="APEXd"/>
    <w:qFormat/>
    <w:rsid w:val="002700B4"/>
    <w:pPr>
      <w:tabs>
        <w:tab w:val="left" w:pos="0"/>
        <w:tab w:val="left" w:leader="dot" w:pos="570"/>
        <w:tab w:val="left" w:pos="950"/>
        <w:tab w:val="right" w:pos="9627"/>
      </w:tabs>
      <w:spacing w:line="312" w:lineRule="auto"/>
      <w:jc w:val="left"/>
    </w:pPr>
    <w:rPr>
      <w:caps/>
      <w:lang w:eastAsia="de-DE"/>
    </w:rPr>
  </w:style>
  <w:style w:type="character" w:customStyle="1" w:styleId="APEXd">
    <w:name w:val="APEX Содержание Знак"/>
    <w:link w:val="APEX3"/>
    <w:rsid w:val="002700B4"/>
    <w:rPr>
      <w:rFonts w:ascii="PT Sans" w:hAnsi="PT Sans"/>
      <w:bCs/>
      <w:caps/>
      <w:noProof/>
      <w:sz w:val="22"/>
      <w:szCs w:val="22"/>
      <w:lang w:val="ru-RU" w:eastAsia="de-DE"/>
    </w:rPr>
  </w:style>
  <w:style w:type="paragraph" w:customStyle="1" w:styleId="APEX-1">
    <w:name w:val="APEX Таблица - текст с полями"/>
    <w:basedOn w:val="APEX4"/>
    <w:link w:val="APEX-2"/>
    <w:qFormat/>
    <w:rsid w:val="00476964"/>
    <w:pPr>
      <w:spacing w:before="240" w:after="240"/>
    </w:pPr>
  </w:style>
  <w:style w:type="character" w:customStyle="1" w:styleId="APEX-2">
    <w:name w:val="APEX Таблица - текст с полями Знак"/>
    <w:basedOn w:val="APEX5"/>
    <w:link w:val="APEX-1"/>
    <w:rsid w:val="00476964"/>
    <w:rPr>
      <w:rFonts w:ascii="PT Sans" w:hAnsi="PT Sans"/>
      <w:sz w:val="22"/>
      <w:szCs w:val="22"/>
      <w:lang w:val="ru-RU" w:eastAsia="ru-RU"/>
    </w:rPr>
  </w:style>
  <w:style w:type="paragraph" w:customStyle="1" w:styleId="1400">
    <w:name w:val="1400"/>
    <w:basedOn w:val="a0"/>
    <w:rsid w:val="00476964"/>
    <w:pPr>
      <w:autoSpaceDE w:val="0"/>
      <w:autoSpaceDN w:val="0"/>
      <w:spacing w:line="240" w:lineRule="auto"/>
      <w:jc w:val="center"/>
    </w:pPr>
    <w:rPr>
      <w:rFonts w:ascii="Times New Roman" w:hAnsi="Times New Roman"/>
      <w:b/>
      <w:bCs/>
      <w:color w:val="000000"/>
      <w:sz w:val="28"/>
      <w:szCs w:val="28"/>
    </w:rPr>
  </w:style>
  <w:style w:type="paragraph" w:customStyle="1" w:styleId="APEX2">
    <w:name w:val="APEX Подподнумерация"/>
    <w:basedOn w:val="APEX0"/>
    <w:qFormat/>
    <w:rsid w:val="000D05C2"/>
    <w:pPr>
      <w:numPr>
        <w:ilvl w:val="2"/>
        <w:numId w:val="9"/>
      </w:numPr>
      <w:ind w:left="1480"/>
      <w:outlineLvl w:val="2"/>
    </w:pPr>
  </w:style>
  <w:style w:type="paragraph" w:styleId="51">
    <w:name w:val="toc 5"/>
    <w:basedOn w:val="a0"/>
    <w:next w:val="a0"/>
    <w:autoRedefine/>
    <w:locked/>
    <w:rsid w:val="000D05C2"/>
    <w:pPr>
      <w:ind w:left="760"/>
    </w:pPr>
    <w:rPr>
      <w:rFonts w:asciiTheme="minorHAnsi" w:hAnsiTheme="minorHAnsi" w:cstheme="minorHAnsi"/>
      <w:sz w:val="20"/>
      <w:szCs w:val="20"/>
    </w:rPr>
  </w:style>
  <w:style w:type="paragraph" w:styleId="60">
    <w:name w:val="toc 6"/>
    <w:basedOn w:val="a0"/>
    <w:next w:val="a0"/>
    <w:autoRedefine/>
    <w:locked/>
    <w:rsid w:val="000D05C2"/>
    <w:pPr>
      <w:ind w:left="950"/>
    </w:pPr>
    <w:rPr>
      <w:rFonts w:asciiTheme="minorHAnsi" w:hAnsiTheme="minorHAnsi" w:cstheme="minorHAnsi"/>
      <w:sz w:val="20"/>
      <w:szCs w:val="20"/>
    </w:rPr>
  </w:style>
  <w:style w:type="paragraph" w:styleId="70">
    <w:name w:val="toc 7"/>
    <w:basedOn w:val="a0"/>
    <w:next w:val="a0"/>
    <w:autoRedefine/>
    <w:locked/>
    <w:rsid w:val="000D05C2"/>
    <w:pPr>
      <w:ind w:left="1140"/>
    </w:pPr>
    <w:rPr>
      <w:rFonts w:asciiTheme="minorHAnsi" w:hAnsiTheme="minorHAnsi" w:cstheme="minorHAnsi"/>
      <w:sz w:val="20"/>
      <w:szCs w:val="20"/>
    </w:rPr>
  </w:style>
  <w:style w:type="paragraph" w:styleId="80">
    <w:name w:val="toc 8"/>
    <w:basedOn w:val="a0"/>
    <w:next w:val="a0"/>
    <w:autoRedefine/>
    <w:locked/>
    <w:rsid w:val="000D05C2"/>
    <w:pPr>
      <w:ind w:left="1330"/>
    </w:pPr>
    <w:rPr>
      <w:rFonts w:asciiTheme="minorHAnsi" w:hAnsiTheme="minorHAnsi" w:cstheme="minorHAnsi"/>
      <w:sz w:val="20"/>
      <w:szCs w:val="20"/>
    </w:rPr>
  </w:style>
  <w:style w:type="paragraph" w:styleId="90">
    <w:name w:val="toc 9"/>
    <w:basedOn w:val="a0"/>
    <w:next w:val="a0"/>
    <w:autoRedefine/>
    <w:locked/>
    <w:rsid w:val="000D05C2"/>
    <w:pPr>
      <w:ind w:left="1520"/>
    </w:pPr>
    <w:rPr>
      <w:rFonts w:asciiTheme="minorHAnsi" w:hAnsiTheme="minorHAnsi" w:cstheme="minorHAnsi"/>
      <w:sz w:val="20"/>
      <w:szCs w:val="20"/>
    </w:rPr>
  </w:style>
  <w:style w:type="paragraph" w:customStyle="1" w:styleId="Normal1">
    <w:name w:val="Normal1"/>
    <w:rsid w:val="00B05FD3"/>
    <w:pPr>
      <w:widowControl w:val="0"/>
    </w:pPr>
    <w:rPr>
      <w:color w:val="000000"/>
      <w:lang w:eastAsia="ru-RU"/>
    </w:rPr>
  </w:style>
  <w:style w:type="paragraph" w:customStyle="1" w:styleId="APEXe">
    <w:name w:val="APEX Заголовок Поднумерация"/>
    <w:basedOn w:val="APEX"/>
    <w:next w:val="APEX9"/>
    <w:qFormat/>
    <w:rsid w:val="00D822D2"/>
    <w:pPr>
      <w:numPr>
        <w:numId w:val="0"/>
      </w:numPr>
      <w:spacing w:before="320" w:after="120"/>
      <w:ind w:left="858" w:right="397" w:hanging="432"/>
    </w:pPr>
    <w:rPr>
      <w:rFonts w:eastAsia="Calibri"/>
      <w:bCs w:val="0"/>
      <w:noProof w:val="0"/>
      <w:lang w:eastAsia="en-US"/>
    </w:rPr>
  </w:style>
  <w:style w:type="character" w:customStyle="1" w:styleId="APEXc">
    <w:name w:val="APEX перечень Знак"/>
    <w:link w:val="APEX1"/>
    <w:rsid w:val="00D822D2"/>
    <w:rPr>
      <w:rFonts w:ascii="PT Sans" w:eastAsia="Calibri" w:hAnsi="PT Sans"/>
      <w:bCs/>
      <w:noProof/>
      <w:sz w:val="22"/>
      <w:szCs w:val="22"/>
      <w:lang w:val="ru-RU"/>
    </w:rPr>
  </w:style>
  <w:style w:type="paragraph" w:customStyle="1" w:styleId="BilfingerHeadingProekt1">
    <w:name w:val="Bilfinger Heading Proekt 1"/>
    <w:basedOn w:val="PROEKTtext"/>
    <w:next w:val="PROEKTtext"/>
    <w:rsid w:val="00680677"/>
    <w:pPr>
      <w:widowControl w:val="0"/>
      <w:tabs>
        <w:tab w:val="clear" w:pos="680"/>
        <w:tab w:val="clear" w:pos="851"/>
      </w:tabs>
      <w:spacing w:before="220" w:after="220" w:line="240" w:lineRule="auto"/>
      <w:ind w:left="709" w:right="0" w:firstLine="0"/>
      <w:outlineLvl w:val="0"/>
    </w:pPr>
    <w:rPr>
      <w:b/>
      <w:caps/>
      <w:sz w:val="20"/>
      <w:szCs w:val="24"/>
    </w:rPr>
  </w:style>
  <w:style w:type="paragraph" w:customStyle="1" w:styleId="BilfingerHeadingProekt3">
    <w:name w:val="Bilfinger Heading Proekt 3"/>
    <w:basedOn w:val="PROEKTtext"/>
    <w:next w:val="PROEKTtext"/>
    <w:rsid w:val="00680677"/>
    <w:pPr>
      <w:keepNext/>
      <w:tabs>
        <w:tab w:val="num" w:pos="436"/>
      </w:tabs>
      <w:spacing w:before="220" w:after="220" w:line="240" w:lineRule="auto"/>
      <w:ind w:left="709" w:right="0" w:firstLine="0"/>
      <w:outlineLvl w:val="2"/>
    </w:pPr>
    <w:rPr>
      <w:rFonts w:cs="Arial"/>
      <w:b/>
      <w:bCs/>
      <w:sz w:val="18"/>
      <w:szCs w:val="26"/>
      <w:lang w:val="en-US"/>
    </w:rPr>
  </w:style>
  <w:style w:type="paragraph" w:customStyle="1" w:styleId="BilfingerHeadingProekt2">
    <w:name w:val="Bilfinger Heading Proekt 2"/>
    <w:basedOn w:val="PROEKTtext"/>
    <w:next w:val="PROEKTtext"/>
    <w:rsid w:val="00680677"/>
    <w:pPr>
      <w:keepNext/>
      <w:tabs>
        <w:tab w:val="num" w:pos="74"/>
      </w:tabs>
      <w:spacing w:before="220" w:after="220" w:line="240" w:lineRule="auto"/>
      <w:ind w:left="709" w:right="0" w:firstLine="0"/>
      <w:outlineLvl w:val="1"/>
    </w:pPr>
    <w:rPr>
      <w:rFonts w:cs="Arial"/>
      <w:b/>
      <w:bCs/>
      <w:iCs/>
      <w:sz w:val="20"/>
      <w:szCs w:val="22"/>
    </w:rPr>
  </w:style>
  <w:style w:type="character" w:customStyle="1" w:styleId="fontstyle01">
    <w:name w:val="fontstyle01"/>
    <w:basedOn w:val="a2"/>
    <w:rsid w:val="00D27CD6"/>
    <w:rPr>
      <w:rFonts w:ascii="PT Sans" w:hAnsi="PT Sans" w:hint="default"/>
      <w:b w:val="0"/>
      <w:bCs w:val="0"/>
      <w:i w:val="0"/>
      <w:iCs w:val="0"/>
      <w:color w:val="000000"/>
      <w:sz w:val="22"/>
      <w:szCs w:val="22"/>
    </w:rPr>
  </w:style>
  <w:style w:type="paragraph" w:styleId="afd">
    <w:name w:val="annotation subject"/>
    <w:basedOn w:val="af6"/>
    <w:next w:val="af6"/>
    <w:link w:val="afe"/>
    <w:locked/>
    <w:rsid w:val="000A4857"/>
    <w:rPr>
      <w:rFonts w:ascii="Arial" w:hAnsi="Arial"/>
      <w:b/>
      <w:bCs/>
    </w:rPr>
  </w:style>
  <w:style w:type="character" w:customStyle="1" w:styleId="afe">
    <w:name w:val="Тема примечания Знак"/>
    <w:basedOn w:val="af7"/>
    <w:link w:val="afd"/>
    <w:rsid w:val="000A4857"/>
    <w:rPr>
      <w:rFonts w:ascii="Arial" w:hAnsi="Arial"/>
      <w:b/>
      <w:bCs/>
      <w:lang w:val="ru-RU" w:eastAsia="ru-RU"/>
    </w:rPr>
  </w:style>
  <w:style w:type="paragraph" w:styleId="aff">
    <w:name w:val="endnote text"/>
    <w:basedOn w:val="a0"/>
    <w:link w:val="aff0"/>
    <w:locked/>
    <w:rsid w:val="000A4857"/>
    <w:pPr>
      <w:spacing w:line="240" w:lineRule="auto"/>
    </w:pPr>
    <w:rPr>
      <w:sz w:val="20"/>
      <w:szCs w:val="20"/>
    </w:rPr>
  </w:style>
  <w:style w:type="character" w:customStyle="1" w:styleId="aff0">
    <w:name w:val="Текст концевой сноски Знак"/>
    <w:basedOn w:val="a2"/>
    <w:link w:val="aff"/>
    <w:rsid w:val="000A4857"/>
    <w:rPr>
      <w:rFonts w:ascii="Arial" w:hAnsi="Arial"/>
      <w:lang w:val="ru-RU" w:eastAsia="ru-RU"/>
    </w:rPr>
  </w:style>
  <w:style w:type="character" w:styleId="aff1">
    <w:name w:val="endnote reference"/>
    <w:basedOn w:val="a2"/>
    <w:locked/>
    <w:rsid w:val="000A4857"/>
    <w:rPr>
      <w:vertAlign w:val="superscript"/>
    </w:rPr>
  </w:style>
  <w:style w:type="character" w:customStyle="1" w:styleId="fontstyle21">
    <w:name w:val="fontstyle21"/>
    <w:basedOn w:val="a2"/>
    <w:rsid w:val="00AE1B17"/>
    <w:rPr>
      <w:rFonts w:ascii="PT Sans Narrow" w:hAnsi="PT Sans Narrow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APEXf">
    <w:name w:val="APEX Перечень маркировочный"/>
    <w:basedOn w:val="APEX9"/>
    <w:next w:val="APEX9"/>
    <w:link w:val="APEXf0"/>
    <w:qFormat/>
    <w:rsid w:val="00021A33"/>
    <w:pPr>
      <w:spacing w:after="120" w:line="360" w:lineRule="auto"/>
      <w:ind w:left="1134" w:right="0" w:hanging="567"/>
      <w:contextualSpacing/>
    </w:pPr>
    <w:rPr>
      <w:rFonts w:eastAsia="Calibri"/>
      <w:noProof w:val="0"/>
      <w:lang w:eastAsia="de-DE"/>
    </w:rPr>
  </w:style>
  <w:style w:type="character" w:customStyle="1" w:styleId="APEXf0">
    <w:name w:val="APEX Перечень маркировочный Знак"/>
    <w:link w:val="APEXf"/>
    <w:rsid w:val="00021A33"/>
    <w:rPr>
      <w:rFonts w:ascii="PT Sans" w:eastAsia="Calibri" w:hAnsi="PT Sans"/>
      <w:bCs/>
      <w:sz w:val="22"/>
      <w:szCs w:val="22"/>
      <w:lang w:val="ru-RU" w:eastAsia="de-DE"/>
    </w:rPr>
  </w:style>
  <w:style w:type="paragraph" w:styleId="aff2">
    <w:name w:val="Normal (Web)"/>
    <w:basedOn w:val="a0"/>
    <w:uiPriority w:val="99"/>
    <w:unhideWhenUsed/>
    <w:locked/>
    <w:rsid w:val="00E86007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customStyle="1" w:styleId="APEXf1">
    <w:name w:val="APEX Заголовок поднумерация"/>
    <w:basedOn w:val="APEX"/>
    <w:next w:val="APEX9"/>
    <w:qFormat/>
    <w:rsid w:val="00787BEA"/>
    <w:pPr>
      <w:numPr>
        <w:numId w:val="0"/>
      </w:numPr>
      <w:spacing w:before="320" w:after="120" w:line="360" w:lineRule="auto"/>
      <w:ind w:left="567" w:hanging="567"/>
      <w:outlineLvl w:val="1"/>
    </w:pPr>
    <w:rPr>
      <w:rFonts w:eastAsia="Calibri"/>
      <w:bCs w:val="0"/>
      <w:noProof w:val="0"/>
      <w:lang w:eastAsia="en-US"/>
    </w:rPr>
  </w:style>
  <w:style w:type="paragraph" w:customStyle="1" w:styleId="TableParagraph">
    <w:name w:val="Table Paragraph"/>
    <w:basedOn w:val="a0"/>
    <w:uiPriority w:val="1"/>
    <w:qFormat/>
    <w:rsid w:val="000E582E"/>
    <w:pPr>
      <w:widowControl w:val="0"/>
      <w:autoSpaceDE w:val="0"/>
      <w:autoSpaceDN w:val="0"/>
      <w:spacing w:line="240" w:lineRule="auto"/>
    </w:pPr>
    <w:rPr>
      <w:rFonts w:ascii="PT Sans" w:eastAsia="PT Sans" w:hAnsi="PT Sans" w:cs="PT Sans"/>
      <w:sz w:val="22"/>
      <w:szCs w:val="22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3787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035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463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1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673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108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5568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089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4424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699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378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88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975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804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441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820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4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4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1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51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6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0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0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0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9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0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7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5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5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ub\bim$\01_Published\03_Templates\MsOffice\&#1054;&#1055;&#104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47B226-AC31-453B-8B71-8FF696E91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ОПЗ</Template>
  <TotalTime>3</TotalTime>
  <Pages>13</Pages>
  <Words>3444</Words>
  <Characters>26423</Characters>
  <Application>Microsoft Office Word</Application>
  <DocSecurity>0</DocSecurity>
  <Lines>220</Lines>
  <Paragraphs>59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Этот текст приведен здесь для настройки шаблона</vt:lpstr>
      <vt:lpstr>Этот текст приведен здесь для настройки шаблона</vt:lpstr>
    </vt:vector>
  </TitlesOfParts>
  <Company>org</Company>
  <LinksUpToDate>false</LinksUpToDate>
  <CharactersWithSpaces>29808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Этот текст приведен здесь для настройки шаблона</dc:title>
  <dc:subject/>
  <dc:creator>Polyakov Ilya</dc:creator>
  <cp:keywords/>
  <dc:description/>
  <cp:lastModifiedBy>Yurmov Ivan</cp:lastModifiedBy>
  <cp:revision>3</cp:revision>
  <cp:lastPrinted>2023-11-15T18:32:00Z</cp:lastPrinted>
  <dcterms:created xsi:type="dcterms:W3CDTF">2023-11-29T21:03:00Z</dcterms:created>
  <dcterms:modified xsi:type="dcterms:W3CDTF">2023-11-29T21:08:00Z</dcterms:modified>
</cp:coreProperties>
</file>