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841"/>
        <w:gridCol w:w="851"/>
        <w:gridCol w:w="5680"/>
        <w:gridCol w:w="850"/>
        <w:gridCol w:w="2268"/>
      </w:tblGrid>
      <w:tr w:rsidR="00AF4A48" w:rsidRPr="00097AD6" w:rsidTr="00EB60A1">
        <w:trPr>
          <w:trHeight w:val="599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710D5C" w:rsidRDefault="00AF4A48" w:rsidP="00EB60A1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перечень разделов АИ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 w:rsidRPr="00312BBB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2, 3</w:t>
            </w:r>
            <w:r w:rsidR="00B548C1">
              <w:rPr>
                <w:rFonts w:ascii="PT Sans Narrow" w:hAnsi="PT Sans Narrow"/>
              </w:rPr>
              <w:t>, 4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 xml:space="preserve">Замена листа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пола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потолка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Уточнен состав полов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Уточнен состав потолков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7, 8, 9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Замена листа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10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Добавлены графы в таблице «</w:t>
            </w:r>
            <w:r w:rsidRPr="009D2720">
              <w:rPr>
                <w:rFonts w:ascii="PT Sans Narrow" w:hAnsi="PT Sans Narrow"/>
              </w:rPr>
              <w:t>Спецификация заполнения дверных проемов типовых этажей</w:t>
            </w:r>
            <w:r>
              <w:rPr>
                <w:rFonts w:ascii="PT Sans Narrow" w:hAnsi="PT Sans Narrow"/>
              </w:rPr>
              <w:t>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10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Откорректированы размеры коробки дверей Д-34, Д-34л</w:t>
            </w:r>
            <w:r w:rsidR="003937A5">
              <w:rPr>
                <w:rFonts w:ascii="PT Sans Narrow" w:hAnsi="PT Sans Narrow"/>
              </w:rPr>
              <w:t>, доработаны эскизы дверей Д-30, Д-30л, Д-32, Д-32л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3937A5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Удален люк ПК ЛТ-4л</w:t>
            </w:r>
            <w:r w:rsidR="003937A5">
              <w:rPr>
                <w:rFonts w:ascii="PT Sans Narrow" w:hAnsi="PT Sans Narrow"/>
              </w:rPr>
              <w:t>, преведены в соответствия маркировки в таблице и маркировки эскизов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14, 15, 16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Новый лист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4E0EEE">
        <w:trPr>
          <w:trHeight w:val="599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4E0EEE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4E0EEE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3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4E0EEE" w:rsidP="004E0EEE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 w:rsidRPr="004E0EEE">
              <w:rPr>
                <w:rFonts w:ascii="PT Sans Narrow" w:hAnsi="PT Sans Narrow"/>
              </w:rPr>
              <w:t>О</w:t>
            </w:r>
            <w:r w:rsidRPr="004E0EEE">
              <w:rPr>
                <w:rFonts w:ascii="PT Sans Narrow" w:hAnsi="PT Sans Narrow"/>
              </w:rPr>
              <w:t>тображено</w:t>
            </w:r>
            <w:r w:rsidRPr="004E0EEE">
              <w:rPr>
                <w:rFonts w:ascii="PT Sans Narrow" w:hAnsi="PT Sans Narrow"/>
              </w:rPr>
              <w:t xml:space="preserve"> с</w:t>
            </w:r>
            <w:r w:rsidRPr="004E0EEE">
              <w:rPr>
                <w:rFonts w:ascii="PT Sans Narrow" w:hAnsi="PT Sans Narrow"/>
              </w:rPr>
              <w:t>вободное  пространство не менее 1,4 х1,4 м перед дверью в тамбуре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4E0EEE" w:rsidP="00F20039">
            <w:pPr>
              <w:jc w:val="center"/>
            </w:pPr>
            <w:bookmarkStart w:id="0" w:name="_GoBack"/>
            <w:r w:rsidRPr="004E0EEE">
              <w:rPr>
                <w:rFonts w:ascii="PT Sans Narrow" w:hAnsi="PT Sans Narrow"/>
              </w:rPr>
              <w:t>5</w:t>
            </w:r>
            <w:bookmarkEnd w:id="0"/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4E0EEE">
        <w:trPr>
          <w:trHeight w:val="599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D6C28" w:rsidRPr="00EE67A7" w:rsidTr="00DE1E4C">
        <w:trPr>
          <w:trHeight w:val="3989"/>
        </w:trPr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5680" w:type="dxa"/>
            <w:tcBorders>
              <w:top w:val="single" w:sz="8" w:space="0" w:color="auto"/>
            </w:tcBorders>
            <w:shd w:val="clear" w:color="auto" w:fill="auto"/>
          </w:tcPr>
          <w:p w:rsidR="00FD6C28" w:rsidRPr="004E0EEE" w:rsidRDefault="00FD6C28" w:rsidP="00CA2108">
            <w:pPr>
              <w:pStyle w:val="APEX8"/>
              <w:ind w:left="0" w:right="0"/>
            </w:pP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:rsidR="00FD6C28" w:rsidRPr="004E0EEE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</w:pPr>
          </w:p>
        </w:tc>
      </w:tr>
    </w:tbl>
    <w:p w:rsidR="0071434E" w:rsidRPr="008E3275" w:rsidRDefault="0071434E" w:rsidP="008E3275">
      <w:pPr>
        <w:pStyle w:val="APEX8"/>
        <w:tabs>
          <w:tab w:val="left" w:pos="4424"/>
        </w:tabs>
        <w:ind w:left="0" w:right="0"/>
        <w:rPr>
          <w:rFonts w:ascii="PT Sans Narrow" w:hAnsi="PT Sans Narrow"/>
        </w:rPr>
      </w:pPr>
    </w:p>
    <w:sectPr w:rsidR="0071434E" w:rsidRPr="008E3275" w:rsidSect="00792F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4" w:right="284" w:bottom="851" w:left="1191" w:header="272" w:footer="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6F7" w:rsidRDefault="00DA26F7" w:rsidP="00FA6430">
      <w:r>
        <w:separator/>
      </w:r>
    </w:p>
  </w:endnote>
  <w:endnote w:type="continuationSeparator" w:id="0">
    <w:p w:rsidR="00DA26F7" w:rsidRDefault="00DA26F7" w:rsidP="00FA6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1F2" w:rsidRDefault="00F571F2" w:rsidP="00FA64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571F2" w:rsidRDefault="00F571F2" w:rsidP="00B46D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157" w:type="dxa"/>
      <w:tblBorders>
        <w:top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9326"/>
      <w:gridCol w:w="582"/>
      <w:gridCol w:w="582"/>
    </w:tblGrid>
    <w:tr w:rsidR="00F571F2" w:rsidRPr="000465E6" w:rsidTr="00792F38">
      <w:trPr>
        <w:trHeight w:val="567"/>
      </w:trPr>
      <w:tc>
        <w:tcPr>
          <w:tcW w:w="9326" w:type="dxa"/>
          <w:shd w:val="clear" w:color="auto" w:fill="auto"/>
          <w:vAlign w:val="center"/>
        </w:tcPr>
        <w:p w:rsidR="00F571F2" w:rsidRPr="000465E6" w:rsidRDefault="00826238" w:rsidP="007F76CD">
          <w:pPr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72" w:right="-101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B64437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</w:tbl>
  <w:p w:rsidR="00F571F2" w:rsidRPr="000465E6" w:rsidRDefault="00F571F2" w:rsidP="00B46D83">
    <w:pPr>
      <w:pStyle w:val="a3"/>
      <w:ind w:right="360"/>
      <w:rPr>
        <w:rFonts w:ascii="PT Sans Narrow" w:hAnsi="PT Sans Narrow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9" w:type="dxa"/>
      <w:tblInd w:w="-1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1134"/>
      <w:gridCol w:w="1134"/>
      <w:gridCol w:w="850"/>
      <w:gridCol w:w="567"/>
      <w:gridCol w:w="5386"/>
      <w:gridCol w:w="567"/>
      <w:gridCol w:w="851"/>
    </w:tblGrid>
    <w:tr w:rsidR="00F571F2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F571F2" w:rsidRPr="000465E6" w:rsidRDefault="00EC5EDF" w:rsidP="007F76C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-3074035</wp:posOffset>
                    </wp:positionV>
                    <wp:extent cx="169545" cy="350520"/>
                    <wp:effectExtent l="4445" t="2540" r="0" b="0"/>
                    <wp:wrapNone/>
                    <wp:docPr id="3" name="Text Box 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8" o:spid="_x0000_s1026" type="#_x0000_t202" style="position:absolute;left:0;text-align:left;margin-left:-19.15pt;margin-top:-242.05pt;width:13.35pt;height:27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" filled="f" stroked="f">
                    <v:textbox style="layout-flow:vertical;mso-layout-flow-alt:bottom-to-top" inset="0,0,0,0">
                      <w:txbxContent>
                        <w:p w:rsidR="00B204ED" w:rsidRPr="00B204ED" w:rsidRDefault="00B204ED" w:rsidP="00B204E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-1983740</wp:posOffset>
                    </wp:positionV>
                    <wp:extent cx="169545" cy="699770"/>
                    <wp:effectExtent l="4445" t="0" r="0" b="0"/>
                    <wp:wrapNone/>
                    <wp:docPr id="2" name="Text Box 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699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18000" rIns="0" bIns="18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6" o:spid="_x0000_s1027" type="#_x0000_t202" style="position:absolute;left:0;text-align:left;margin-left:-19.15pt;margin-top:-156.2pt;width:13.35pt;height:55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" filled="f" stroked="f">
                    <v:textbox style="layout-flow:vertical;mso-layout-flow-alt:bottom-to-top" inset="0,.5mm,0,.5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>
                    <wp:simplePos x="0" y="0"/>
                    <wp:positionH relativeFrom="column">
                      <wp:posOffset>-245110</wp:posOffset>
                    </wp:positionH>
                    <wp:positionV relativeFrom="paragraph">
                      <wp:posOffset>-1261110</wp:posOffset>
                    </wp:positionV>
                    <wp:extent cx="169545" cy="1056005"/>
                    <wp:effectExtent l="2540" t="0" r="0" b="0"/>
                    <wp:wrapNone/>
                    <wp:docPr id="1" name="Text Box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1056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36000" rIns="0" bIns="36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3" o:spid="_x0000_s1028" type="#_x0000_t202" style="position:absolute;left:0;text-align:left;margin-left:-19.3pt;margin-top:-99.3pt;width:13.35pt;height:83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" filled="f" stroked="f">
                    <v:textbox style="layout-flow:vertical;mso-layout-flow-alt:bottom-to-top" inset="0,1mm,0,1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571F2" w:rsidRPr="000465E6">
            <w:rPr>
              <w:rFonts w:ascii="PT Sans Narrow" w:hAnsi="PT Sans Narrow"/>
              <w:sz w:val="22"/>
              <w:szCs w:val="22"/>
            </w:rPr>
            <w:t>Изм. внёс</w:t>
          </w:r>
        </w:p>
      </w:tc>
      <w:tc>
        <w:tcPr>
          <w:tcW w:w="1134" w:type="dxa"/>
          <w:shd w:val="clear" w:color="auto" w:fill="auto"/>
          <w:vAlign w:val="center"/>
        </w:tcPr>
        <w:p w:rsidR="00F571F2" w:rsidRPr="00CE2570" w:rsidRDefault="009B6945" w:rsidP="009E1A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shd w:val="clear" w:color="auto" w:fill="auto"/>
          <w:vAlign w:val="center"/>
        </w:tcPr>
        <w:p w:rsidR="00F571F2" w:rsidRPr="000465E6" w:rsidRDefault="008F7A14" w:rsidP="000D0631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D280428" wp14:editId="6EE85646">
                <wp:extent cx="296012" cy="172753"/>
                <wp:effectExtent l="0" t="0" r="889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654" cy="2589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F571F2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DF2849">
            <w:rPr>
              <w:rFonts w:ascii="PT Sans Narrow" w:hAnsi="PT Sans Narrow"/>
              <w:sz w:val="18"/>
              <w:szCs w:val="22"/>
            </w:rPr>
            <w:t>.</w:t>
          </w:r>
          <w:r w:rsidR="00350F2D"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DF2849">
            <w:rPr>
              <w:rFonts w:ascii="PT Sans Narrow" w:hAnsi="PT Sans Narrow"/>
              <w:sz w:val="18"/>
              <w:szCs w:val="22"/>
            </w:rPr>
            <w:t>.2</w:t>
          </w:r>
          <w:r w:rsidR="00D50047">
            <w:rPr>
              <w:rFonts w:ascii="PT Sans Narrow" w:hAnsi="PT Sans Narrow"/>
              <w:sz w:val="18"/>
              <w:szCs w:val="22"/>
            </w:rPr>
            <w:t>4</w:t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:rsidR="00F571F2" w:rsidRPr="00826238" w:rsidRDefault="00826238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165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851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Листов</w:t>
          </w: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Составил</w:t>
          </w:r>
        </w:p>
      </w:tc>
      <w:tc>
        <w:tcPr>
          <w:tcW w:w="1134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8F7A14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010DAF7D" wp14:editId="0511F4B4">
                <wp:extent cx="301396" cy="175895"/>
                <wp:effectExtent l="0" t="0" r="381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909" cy="24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73" w:right="-122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rPr>
              <w:rFonts w:ascii="PT Sans Narrow" w:hAnsi="PT Sans Narrow"/>
              <w:sz w:val="22"/>
              <w:szCs w:val="22"/>
            </w:rPr>
          </w:pP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ГИП</w:t>
          </w:r>
        </w:p>
      </w:tc>
      <w:tc>
        <w:tcPr>
          <w:tcW w:w="1134" w:type="dxa"/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shd w:val="clear" w:color="auto" w:fill="auto"/>
          <w:vAlign w:val="center"/>
        </w:tcPr>
        <w:p w:rsidR="00350F2D" w:rsidRPr="000465E6" w:rsidRDefault="0071434E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ED6FAF7" wp14:editId="160A08C1">
                <wp:extent cx="197511" cy="165112"/>
                <wp:effectExtent l="0" t="0" r="0" b="635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128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B64437">
            <w:rPr>
              <w:rStyle w:val="a4"/>
              <w:rFonts w:ascii="PT Sans Narrow" w:hAnsi="PT Sans Narrow"/>
              <w:noProof/>
              <w:sz w:val="22"/>
              <w:szCs w:val="22"/>
            </w:rPr>
            <w:t>1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  <w:tc>
        <w:tcPr>
          <w:tcW w:w="851" w:type="dxa"/>
          <w:vMerge w:val="restart"/>
          <w:tcBorders>
            <w:bottom w:val="nil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NUMPAGES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B64437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  <w:tr w:rsidR="004578AC" w:rsidRPr="000465E6" w:rsidTr="00792F38">
      <w:trPr>
        <w:trHeight w:val="270"/>
      </w:trPr>
      <w:tc>
        <w:tcPr>
          <w:tcW w:w="1134" w:type="dxa"/>
          <w:tcBorders>
            <w:left w:val="nil"/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Утвердил</w:t>
          </w:r>
        </w:p>
      </w:tc>
      <w:tc>
        <w:tcPr>
          <w:tcW w:w="1134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9B6945" w:rsidP="004578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B32072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34FAD276" wp14:editId="1568C778">
                <wp:extent cx="197511" cy="165112"/>
                <wp:effectExtent l="0" t="0" r="0" b="635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217217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217217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nil"/>
            <w:right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</w:tr>
  </w:tbl>
  <w:p w:rsidR="00F571F2" w:rsidRPr="000465E6" w:rsidRDefault="00F571F2" w:rsidP="00EE67A7">
    <w:pPr>
      <w:pStyle w:val="a3"/>
      <w:tabs>
        <w:tab w:val="clear" w:pos="4677"/>
        <w:tab w:val="clear" w:pos="9355"/>
        <w:tab w:val="left" w:pos="5760"/>
      </w:tabs>
      <w:rPr>
        <w:rFonts w:ascii="PT Sans Narrow" w:hAnsi="PT Sans Narrow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6F7" w:rsidRDefault="00DA26F7" w:rsidP="00FA6430">
      <w:r>
        <w:separator/>
      </w:r>
    </w:p>
  </w:footnote>
  <w:footnote w:type="continuationSeparator" w:id="0">
    <w:p w:rsidR="00DA26F7" w:rsidRDefault="00DA26F7" w:rsidP="00FA6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38" w:rsidRPr="00792F38" w:rsidRDefault="00792F38" w:rsidP="00792F38">
    <w:pPr>
      <w:widowControl/>
      <w:ind w:left="-1134" w:right="-201"/>
      <w:jc w:val="both"/>
      <w:rPr>
        <w:rFonts w:ascii="PT Sans" w:hAnsi="PT Sans"/>
        <w:bCs/>
        <w:noProof/>
        <w:sz w:val="2"/>
        <w:szCs w:val="2"/>
        <w:lang w:eastAsia="de-DE"/>
      </w:rPr>
    </w:pP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5405CF24" wp14:editId="7DE86E3E">
              <wp:simplePos x="0" y="0"/>
              <wp:positionH relativeFrom="column">
                <wp:posOffset>5130165</wp:posOffset>
              </wp:positionH>
              <wp:positionV relativeFrom="page">
                <wp:posOffset>2040254</wp:posOffset>
              </wp:positionV>
              <wp:extent cx="0" cy="8039100"/>
              <wp:effectExtent l="0" t="0" r="19050" b="19050"/>
              <wp:wrapNone/>
              <wp:docPr id="3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391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C161C8A" id="Line 26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03.95pt,160.65pt" to="403.95pt,7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54F28D83" wp14:editId="782BB33A">
              <wp:simplePos x="0" y="0"/>
              <wp:positionH relativeFrom="column">
                <wp:posOffset>4589145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3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A9ED9B6" id="Line 26" o:spid="_x0000_s1026" style="position:absolute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61.35pt,160.65pt" to="361.3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74871AC6" wp14:editId="7E1B137D">
              <wp:simplePos x="0" y="0"/>
              <wp:positionH relativeFrom="column">
                <wp:posOffset>988695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9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5872BAC" id="Line 26" o:spid="_x0000_s1026" style="position:absolute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77.85pt,160.65pt" to="77.8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MP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17F242CE" wp14:editId="43F98651">
              <wp:simplePos x="0" y="0"/>
              <wp:positionH relativeFrom="column">
                <wp:posOffset>449580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D16E4D8" id="Line 26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5.4pt,160.65pt" to="35.4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3rm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43D03029" wp14:editId="24D473E8">
              <wp:simplePos x="0" y="0"/>
              <wp:positionH relativeFrom="column">
                <wp:posOffset>-90170</wp:posOffset>
              </wp:positionH>
              <wp:positionV relativeFrom="page">
                <wp:posOffset>186690</wp:posOffset>
              </wp:positionV>
              <wp:extent cx="6659880" cy="10255885"/>
              <wp:effectExtent l="0" t="0" r="26670" b="12065"/>
              <wp:wrapNone/>
              <wp:docPr id="19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5588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C238248" id="Rectangle 10" o:spid="_x0000_s1026" style="position:absolute;margin-left:-7.1pt;margin-top:14.7pt;width:524.4pt;height:807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" filled="f" strokeweight="1.5pt">
              <w10:wrap anchory="page"/>
            </v:rect>
          </w:pict>
        </mc:Fallback>
      </mc:AlternateContent>
    </w:r>
  </w:p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792F38" w:rsidTr="00ED3C1A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10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ХХ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-XXXX</w:t>
          </w:r>
        </w:p>
      </w:tc>
    </w:tr>
    <w:tr w:rsidR="00CC0C67" w:rsidRPr="00792F38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EE67A7" w:rsidRDefault="00CC0C67" w:rsidP="00CC0C67">
          <w:pPr>
            <w:pStyle w:val="APEX8"/>
            <w:spacing w:before="0"/>
            <w:ind w:left="0" w:right="0"/>
            <w:jc w:val="center"/>
          </w:pPr>
          <w:r w:rsidRPr="00EE67A7">
            <w:rPr>
              <w:lang w:val="en-US"/>
            </w:rPr>
            <w:t>[</w:t>
          </w:r>
          <w:r w:rsidRPr="00EE67A7">
            <w:t>№</w:t>
          </w:r>
          <w:r w:rsidRPr="00EE67A7">
            <w:rPr>
              <w:lang w:val="en-US"/>
            </w:rPr>
            <w:t>]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lang w:val="en-US"/>
            </w:rPr>
            <w:t>[</w:t>
          </w: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  <w:r>
            <w:rPr>
              <w:lang w:val="en-US"/>
            </w:rPr>
            <w:t>]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rFonts w:cs="PT Sans Narrow"/>
              <w:color w:val="000000"/>
              <w:lang w:val="en-US"/>
            </w:rPr>
            <w:br/>
            <w:t>[</w:t>
          </w:r>
          <w:r>
            <w:rPr>
              <w:rFonts w:cs="PT Sans Narrow"/>
              <w:color w:val="000000"/>
            </w:rPr>
            <w:t xml:space="preserve">Адрес </w:t>
          </w:r>
          <w:r>
            <w:rPr>
              <w:rFonts w:cs="PT Sans Narrow"/>
              <w:color w:val="000000"/>
            </w:rPr>
            <w:br/>
            <w:t xml:space="preserve">объекта </w:t>
          </w:r>
          <w:r>
            <w:rPr>
              <w:rFonts w:cs="PT Sans Narrow"/>
              <w:color w:val="000000"/>
            </w:rPr>
            <w:br/>
            <w:t>строительства</w:t>
          </w:r>
          <w:r>
            <w:rPr>
              <w:rFonts w:cs="PT Sans Narrow"/>
              <w:color w:val="000000"/>
              <w:lang w:val="en-US"/>
            </w:rPr>
            <w:t>]</w:t>
          </w:r>
          <w:r>
            <w:rPr>
              <w:rFonts w:cs="PT Sans Narrow"/>
              <w:color w:val="000000"/>
              <w:lang w:val="en-US"/>
            </w:rPr>
            <w:br/>
          </w:r>
        </w:p>
      </w:tc>
    </w:tr>
    <w:tr w:rsidR="00792F38" w:rsidRPr="00792F38" w:rsidTr="00792F38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Лист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Примечание</w:t>
          </w:r>
        </w:p>
      </w:tc>
    </w:tr>
  </w:tbl>
  <w:p w:rsidR="00F571F2" w:rsidRPr="00792F38" w:rsidRDefault="00F571F2" w:rsidP="00792F38">
    <w:pPr>
      <w:pStyle w:val="APEX8"/>
      <w:ind w:left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EE67A7" w:rsidTr="00792F38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9045B1" w:rsidRDefault="00792F38" w:rsidP="00B548C1">
          <w:pPr>
            <w:pStyle w:val="APEX8"/>
            <w:spacing w:before="0"/>
            <w:ind w:left="0" w:right="0"/>
            <w:jc w:val="center"/>
          </w:pPr>
          <w:r>
            <w:rPr>
              <w:lang w:val="en-US"/>
            </w:rPr>
            <w:t>1</w:t>
          </w:r>
          <w:r w:rsidR="0071434E">
            <w:t>20</w:t>
          </w:r>
          <w:r>
            <w:rPr>
              <w:lang w:val="en-US"/>
            </w:rPr>
            <w:t>-</w:t>
          </w:r>
          <w:r w:rsidR="009045B1">
            <w:t>0621-ОК-1-20.</w:t>
          </w:r>
          <w:r w:rsidR="00B548C1">
            <w:t>2</w:t>
          </w:r>
          <w:r w:rsidR="009045B1">
            <w:t>-АР</w:t>
          </w:r>
          <w:r w:rsidR="008E3275">
            <w:t>4</w:t>
          </w:r>
        </w:p>
      </w:tc>
    </w:tr>
    <w:tr w:rsidR="00792F38" w:rsidRPr="00EE67A7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EE67A7" w:rsidRDefault="00DE1E4C" w:rsidP="00B548C1">
          <w:pPr>
            <w:pStyle w:val="APEX8"/>
            <w:spacing w:before="0"/>
            <w:ind w:left="0" w:right="0"/>
            <w:jc w:val="center"/>
          </w:pPr>
          <w:r>
            <w:br/>
            <w:t>24-03-</w:t>
          </w:r>
          <w:r w:rsidR="00B548C1">
            <w:t>027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CC0C67" w:rsidRDefault="00792F38" w:rsidP="00792F38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</w:p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"Жилые дома с инженерными сетями и благоустройством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территории" по адресу: г. Москва,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район Очаково-Матвеевское, ш. Очаковское </w:t>
          </w:r>
        </w:p>
        <w:p w:rsidR="002A1A8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(Очаковское шоссе, </w:t>
          </w:r>
          <w:proofErr w:type="spellStart"/>
          <w:r>
            <w:rPr>
              <w:rFonts w:ascii="PT Sans" w:hAnsi="PT Sans"/>
            </w:rPr>
            <w:t>влд</w:t>
          </w:r>
          <w:proofErr w:type="spellEnd"/>
          <w:r>
            <w:rPr>
              <w:rFonts w:ascii="PT Sans" w:hAnsi="PT Sans"/>
            </w:rPr>
            <w:t>. 3А, 5А)</w:t>
          </w:r>
        </w:p>
        <w:p w:rsidR="009B694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>(Западный административный округ)</w:t>
          </w:r>
        </w:p>
        <w:p w:rsidR="00792F38" w:rsidRPr="003A4D05" w:rsidRDefault="00792F38" w:rsidP="009B6945">
          <w:pPr>
            <w:pStyle w:val="APEX8"/>
            <w:ind w:left="0"/>
            <w:rPr>
              <w:rFonts w:cs="PT Sans Narrow"/>
              <w:color w:val="000000"/>
            </w:rPr>
          </w:pPr>
        </w:p>
      </w:tc>
    </w:tr>
    <w:tr w:rsidR="00792F38" w:rsidRPr="00C64830" w:rsidTr="009E1AAC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9E1AAC">
          <w:pPr>
            <w:pStyle w:val="APEX8"/>
            <w:spacing w:before="0"/>
            <w:ind w:left="0" w:right="0"/>
            <w:jc w:val="center"/>
          </w:pPr>
          <w:r w:rsidRPr="00C64830"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CE2570" w:rsidP="00792F38">
          <w:pPr>
            <w:pStyle w:val="APEX8"/>
            <w:spacing w:before="0"/>
            <w:ind w:left="0" w:right="0"/>
            <w:jc w:val="center"/>
          </w:pPr>
          <w:r>
            <w:t>Стр.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Примечание</w:t>
          </w:r>
        </w:p>
      </w:tc>
    </w:tr>
  </w:tbl>
  <w:p w:rsidR="00F571F2" w:rsidRPr="00792F38" w:rsidRDefault="00776F73" w:rsidP="00792F38">
    <w:pPr>
      <w:pStyle w:val="APEX8"/>
      <w:spacing w:before="0"/>
      <w:ind w:left="-1134" w:right="-201"/>
      <w:rPr>
        <w:sz w:val="2"/>
        <w:szCs w:val="2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1584" behindDoc="0" locked="0" layoutInCell="1" allowOverlap="1">
              <wp:simplePos x="0" y="0"/>
              <wp:positionH relativeFrom="column">
                <wp:posOffset>-89159</wp:posOffset>
              </wp:positionH>
              <wp:positionV relativeFrom="paragraph">
                <wp:posOffset>10160</wp:posOffset>
              </wp:positionV>
              <wp:extent cx="6659880" cy="10269614"/>
              <wp:effectExtent l="0" t="0" r="26670" b="1778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69614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A68A3E5" id="Rectangle 10" o:spid="_x0000_s1026" style="position:absolute;margin-left:-7pt;margin-top:.8pt;width:524.4pt;height:808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" fill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0BF04666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31117C"/>
    <w:multiLevelType w:val="hybridMultilevel"/>
    <w:tmpl w:val="D3481134"/>
    <w:lvl w:ilvl="0" w:tplc="7B10AD3A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CC"/>
    <w:rsid w:val="000072B8"/>
    <w:rsid w:val="00035259"/>
    <w:rsid w:val="0003792D"/>
    <w:rsid w:val="0004076B"/>
    <w:rsid w:val="000465E6"/>
    <w:rsid w:val="0005017C"/>
    <w:rsid w:val="00050F28"/>
    <w:rsid w:val="000700C8"/>
    <w:rsid w:val="000863D6"/>
    <w:rsid w:val="00097AD6"/>
    <w:rsid w:val="000A2703"/>
    <w:rsid w:val="000B6750"/>
    <w:rsid w:val="000D0631"/>
    <w:rsid w:val="000D27B7"/>
    <w:rsid w:val="000F0B1D"/>
    <w:rsid w:val="00106EB6"/>
    <w:rsid w:val="00116A86"/>
    <w:rsid w:val="001172BC"/>
    <w:rsid w:val="00120558"/>
    <w:rsid w:val="0012214D"/>
    <w:rsid w:val="00123095"/>
    <w:rsid w:val="001372F6"/>
    <w:rsid w:val="00145720"/>
    <w:rsid w:val="00153350"/>
    <w:rsid w:val="0015634A"/>
    <w:rsid w:val="001625D2"/>
    <w:rsid w:val="001B693E"/>
    <w:rsid w:val="001B6C39"/>
    <w:rsid w:val="001B7814"/>
    <w:rsid w:val="001C1FBE"/>
    <w:rsid w:val="001C48B9"/>
    <w:rsid w:val="001E50E1"/>
    <w:rsid w:val="001E7819"/>
    <w:rsid w:val="00201DA1"/>
    <w:rsid w:val="002025F1"/>
    <w:rsid w:val="002049A7"/>
    <w:rsid w:val="00217217"/>
    <w:rsid w:val="00250430"/>
    <w:rsid w:val="00273D1B"/>
    <w:rsid w:val="00275CB4"/>
    <w:rsid w:val="00291AB5"/>
    <w:rsid w:val="002A1A85"/>
    <w:rsid w:val="002A30FF"/>
    <w:rsid w:val="002A769E"/>
    <w:rsid w:val="002D57EC"/>
    <w:rsid w:val="002F7313"/>
    <w:rsid w:val="00301629"/>
    <w:rsid w:val="00312BBB"/>
    <w:rsid w:val="00315838"/>
    <w:rsid w:val="00346528"/>
    <w:rsid w:val="00350F2D"/>
    <w:rsid w:val="00353C60"/>
    <w:rsid w:val="0036501A"/>
    <w:rsid w:val="00370646"/>
    <w:rsid w:val="00371631"/>
    <w:rsid w:val="00371B27"/>
    <w:rsid w:val="003751A3"/>
    <w:rsid w:val="003937A5"/>
    <w:rsid w:val="003A000A"/>
    <w:rsid w:val="003A0C14"/>
    <w:rsid w:val="003A4D05"/>
    <w:rsid w:val="003A52E7"/>
    <w:rsid w:val="003B7095"/>
    <w:rsid w:val="003C35D1"/>
    <w:rsid w:val="003D6425"/>
    <w:rsid w:val="003E0A51"/>
    <w:rsid w:val="003F24E0"/>
    <w:rsid w:val="003F7340"/>
    <w:rsid w:val="00404E42"/>
    <w:rsid w:val="0041417B"/>
    <w:rsid w:val="00422088"/>
    <w:rsid w:val="00423DB2"/>
    <w:rsid w:val="00427F52"/>
    <w:rsid w:val="004405DD"/>
    <w:rsid w:val="0044289F"/>
    <w:rsid w:val="0044450F"/>
    <w:rsid w:val="004517DD"/>
    <w:rsid w:val="004525F7"/>
    <w:rsid w:val="00452978"/>
    <w:rsid w:val="00454416"/>
    <w:rsid w:val="004578AC"/>
    <w:rsid w:val="00476DC8"/>
    <w:rsid w:val="00480676"/>
    <w:rsid w:val="004C52D6"/>
    <w:rsid w:val="004C71D0"/>
    <w:rsid w:val="004E0EEE"/>
    <w:rsid w:val="004E3983"/>
    <w:rsid w:val="004E518E"/>
    <w:rsid w:val="004F34D5"/>
    <w:rsid w:val="00515DD8"/>
    <w:rsid w:val="005236AF"/>
    <w:rsid w:val="00553999"/>
    <w:rsid w:val="0055503A"/>
    <w:rsid w:val="005627F5"/>
    <w:rsid w:val="00567775"/>
    <w:rsid w:val="0057258E"/>
    <w:rsid w:val="005754F0"/>
    <w:rsid w:val="005A52CB"/>
    <w:rsid w:val="005C32EF"/>
    <w:rsid w:val="005E1339"/>
    <w:rsid w:val="005E2A51"/>
    <w:rsid w:val="006336D6"/>
    <w:rsid w:val="00691F22"/>
    <w:rsid w:val="006D129B"/>
    <w:rsid w:val="006D25B4"/>
    <w:rsid w:val="006E3FC8"/>
    <w:rsid w:val="00706FBC"/>
    <w:rsid w:val="00710D5C"/>
    <w:rsid w:val="0071434E"/>
    <w:rsid w:val="00724FE9"/>
    <w:rsid w:val="007254BA"/>
    <w:rsid w:val="00757302"/>
    <w:rsid w:val="007661B5"/>
    <w:rsid w:val="007722BF"/>
    <w:rsid w:val="00774F80"/>
    <w:rsid w:val="00776F73"/>
    <w:rsid w:val="00791E8D"/>
    <w:rsid w:val="00792F38"/>
    <w:rsid w:val="007C3D32"/>
    <w:rsid w:val="007C41C8"/>
    <w:rsid w:val="007F5A2E"/>
    <w:rsid w:val="007F76CD"/>
    <w:rsid w:val="00806897"/>
    <w:rsid w:val="00806EE0"/>
    <w:rsid w:val="00814A7B"/>
    <w:rsid w:val="00826238"/>
    <w:rsid w:val="00826627"/>
    <w:rsid w:val="008428E5"/>
    <w:rsid w:val="008844CC"/>
    <w:rsid w:val="008A326E"/>
    <w:rsid w:val="008B2986"/>
    <w:rsid w:val="008B3135"/>
    <w:rsid w:val="008B7EE0"/>
    <w:rsid w:val="008C1849"/>
    <w:rsid w:val="008D7F59"/>
    <w:rsid w:val="008E3275"/>
    <w:rsid w:val="008F3459"/>
    <w:rsid w:val="008F7A14"/>
    <w:rsid w:val="009045B1"/>
    <w:rsid w:val="00912A8C"/>
    <w:rsid w:val="0091516B"/>
    <w:rsid w:val="00930635"/>
    <w:rsid w:val="00945004"/>
    <w:rsid w:val="0094743F"/>
    <w:rsid w:val="00964AA2"/>
    <w:rsid w:val="0097106C"/>
    <w:rsid w:val="0097181E"/>
    <w:rsid w:val="00972CBA"/>
    <w:rsid w:val="00973D7A"/>
    <w:rsid w:val="00976B07"/>
    <w:rsid w:val="009B6945"/>
    <w:rsid w:val="009C28ED"/>
    <w:rsid w:val="009D0AA7"/>
    <w:rsid w:val="009D2720"/>
    <w:rsid w:val="009E1AAC"/>
    <w:rsid w:val="009E58E9"/>
    <w:rsid w:val="009F1E86"/>
    <w:rsid w:val="009F66CC"/>
    <w:rsid w:val="00A06CA4"/>
    <w:rsid w:val="00A15FC4"/>
    <w:rsid w:val="00A16452"/>
    <w:rsid w:val="00A518B5"/>
    <w:rsid w:val="00A55852"/>
    <w:rsid w:val="00A63FF6"/>
    <w:rsid w:val="00A667A7"/>
    <w:rsid w:val="00AA714B"/>
    <w:rsid w:val="00AC73D4"/>
    <w:rsid w:val="00AD0FF8"/>
    <w:rsid w:val="00AF4A48"/>
    <w:rsid w:val="00AF578D"/>
    <w:rsid w:val="00B05269"/>
    <w:rsid w:val="00B05D56"/>
    <w:rsid w:val="00B204ED"/>
    <w:rsid w:val="00B32072"/>
    <w:rsid w:val="00B36E71"/>
    <w:rsid w:val="00B46D83"/>
    <w:rsid w:val="00B548C1"/>
    <w:rsid w:val="00B60F29"/>
    <w:rsid w:val="00B62266"/>
    <w:rsid w:val="00B64437"/>
    <w:rsid w:val="00B65B52"/>
    <w:rsid w:val="00B6697D"/>
    <w:rsid w:val="00B77D7F"/>
    <w:rsid w:val="00B81E98"/>
    <w:rsid w:val="00B94C8B"/>
    <w:rsid w:val="00B96766"/>
    <w:rsid w:val="00C021E3"/>
    <w:rsid w:val="00C03488"/>
    <w:rsid w:val="00C046DF"/>
    <w:rsid w:val="00C068A9"/>
    <w:rsid w:val="00C27AFD"/>
    <w:rsid w:val="00C4269B"/>
    <w:rsid w:val="00C64830"/>
    <w:rsid w:val="00C67AFF"/>
    <w:rsid w:val="00C80C19"/>
    <w:rsid w:val="00C82949"/>
    <w:rsid w:val="00C82D2E"/>
    <w:rsid w:val="00C92288"/>
    <w:rsid w:val="00CA2108"/>
    <w:rsid w:val="00CB0BA0"/>
    <w:rsid w:val="00CC0C67"/>
    <w:rsid w:val="00CC2447"/>
    <w:rsid w:val="00CE02CC"/>
    <w:rsid w:val="00CE2570"/>
    <w:rsid w:val="00D01BEE"/>
    <w:rsid w:val="00D2431D"/>
    <w:rsid w:val="00D413DF"/>
    <w:rsid w:val="00D4516C"/>
    <w:rsid w:val="00D50047"/>
    <w:rsid w:val="00D76D37"/>
    <w:rsid w:val="00D91EBE"/>
    <w:rsid w:val="00DA26F7"/>
    <w:rsid w:val="00DA6383"/>
    <w:rsid w:val="00DB0D14"/>
    <w:rsid w:val="00DB1802"/>
    <w:rsid w:val="00DE1E4C"/>
    <w:rsid w:val="00DE5E06"/>
    <w:rsid w:val="00DF2849"/>
    <w:rsid w:val="00DF2A95"/>
    <w:rsid w:val="00DF570E"/>
    <w:rsid w:val="00E043F7"/>
    <w:rsid w:val="00E07C68"/>
    <w:rsid w:val="00E12613"/>
    <w:rsid w:val="00E42197"/>
    <w:rsid w:val="00E54414"/>
    <w:rsid w:val="00E70171"/>
    <w:rsid w:val="00E807DD"/>
    <w:rsid w:val="00EB0505"/>
    <w:rsid w:val="00EC5EDF"/>
    <w:rsid w:val="00EE1381"/>
    <w:rsid w:val="00EE5064"/>
    <w:rsid w:val="00EE67A7"/>
    <w:rsid w:val="00EF248E"/>
    <w:rsid w:val="00EF4346"/>
    <w:rsid w:val="00F20039"/>
    <w:rsid w:val="00F22DD3"/>
    <w:rsid w:val="00F31F65"/>
    <w:rsid w:val="00F362A0"/>
    <w:rsid w:val="00F3739A"/>
    <w:rsid w:val="00F375BA"/>
    <w:rsid w:val="00F4721A"/>
    <w:rsid w:val="00F51300"/>
    <w:rsid w:val="00F571F2"/>
    <w:rsid w:val="00F638F9"/>
    <w:rsid w:val="00F659CB"/>
    <w:rsid w:val="00F778C4"/>
    <w:rsid w:val="00FA21C3"/>
    <w:rsid w:val="00FA2854"/>
    <w:rsid w:val="00FA4403"/>
    <w:rsid w:val="00FA6430"/>
    <w:rsid w:val="00FB12B3"/>
    <w:rsid w:val="00FC0A4E"/>
    <w:rsid w:val="00FD6C28"/>
    <w:rsid w:val="00FE0DE9"/>
    <w:rsid w:val="00FF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331FCA66"/>
  <w15:chartTrackingRefBased/>
  <w15:docId w15:val="{10611967-A788-4A9F-A9C1-1B8C3735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F38"/>
    <w:pPr>
      <w:widowControl w:val="0"/>
    </w:pPr>
    <w:rPr>
      <w:rFonts w:ascii="GOST type B" w:hAnsi="GOST type B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46D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46D83"/>
  </w:style>
  <w:style w:type="paragraph" w:styleId="a5">
    <w:name w:val="header"/>
    <w:basedOn w:val="a"/>
    <w:rsid w:val="00B46D83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B46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Изменение"/>
    <w:basedOn w:val="a"/>
    <w:rsid w:val="00423DB2"/>
    <w:pPr>
      <w:spacing w:before="120" w:after="120"/>
    </w:pPr>
  </w:style>
  <w:style w:type="paragraph" w:customStyle="1" w:styleId="APEX2">
    <w:name w:val="APEX Заголовок без нумерации"/>
    <w:next w:val="a"/>
    <w:link w:val="APEX3"/>
    <w:qFormat/>
    <w:rsid w:val="008B3135"/>
    <w:pPr>
      <w:spacing w:before="320" w:after="120"/>
      <w:ind w:left="39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3">
    <w:name w:val="APEX Заголовок без нумерации Знак"/>
    <w:link w:val="APEX2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4">
    <w:name w:val="APEX Заголовок большой"/>
    <w:link w:val="APEX5"/>
    <w:qFormat/>
    <w:rsid w:val="008B3135"/>
    <w:pPr>
      <w:spacing w:before="240" w:after="480"/>
      <w:jc w:val="center"/>
    </w:pPr>
    <w:rPr>
      <w:rFonts w:ascii="PT Sans" w:hAnsi="PT Sans" w:cs="Arial"/>
      <w:caps/>
      <w:kern w:val="28"/>
      <w:sz w:val="22"/>
      <w:szCs w:val="22"/>
    </w:rPr>
  </w:style>
  <w:style w:type="character" w:customStyle="1" w:styleId="APEX5">
    <w:name w:val="APEX Заголовок большой Знак"/>
    <w:link w:val="APEX4"/>
    <w:rsid w:val="008B3135"/>
    <w:rPr>
      <w:rFonts w:ascii="PT Sans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"/>
    <w:link w:val="APEX6"/>
    <w:qFormat/>
    <w:rsid w:val="008B3135"/>
    <w:pPr>
      <w:numPr>
        <w:numId w:val="2"/>
      </w:numPr>
      <w:spacing w:before="480" w:after="240"/>
      <w:ind w:right="39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6">
    <w:name w:val="APEX Заголовок нумерация Знак"/>
    <w:link w:val="APEX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"/>
    <w:link w:val="APEX7"/>
    <w:qFormat/>
    <w:rsid w:val="008B3135"/>
    <w:pPr>
      <w:numPr>
        <w:ilvl w:val="1"/>
      </w:numPr>
      <w:spacing w:before="320" w:after="120"/>
    </w:pPr>
  </w:style>
  <w:style w:type="character" w:customStyle="1" w:styleId="APEX7">
    <w:name w:val="APEX Заголовок Поднумерация Знак"/>
    <w:basedOn w:val="APEX6"/>
    <w:link w:val="APEX0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8">
    <w:name w:val="APEX Обычный текст"/>
    <w:link w:val="APEX9"/>
    <w:qFormat/>
    <w:rsid w:val="008B3135"/>
    <w:pPr>
      <w:spacing w:before="120"/>
      <w:ind w:left="397" w:right="39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9">
    <w:name w:val="APEX Обычный текст Знак"/>
    <w:link w:val="APEX8"/>
    <w:rsid w:val="008B3135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1">
    <w:name w:val="APEX перечень"/>
    <w:basedOn w:val="APEX8"/>
    <w:next w:val="APEX8"/>
    <w:link w:val="APEXa"/>
    <w:qFormat/>
    <w:rsid w:val="008B3135"/>
    <w:pPr>
      <w:numPr>
        <w:numId w:val="3"/>
      </w:numPr>
      <w:spacing w:after="120"/>
      <w:contextualSpacing/>
    </w:pPr>
    <w:rPr>
      <w:rFonts w:eastAsia="Calibri"/>
    </w:rPr>
  </w:style>
  <w:style w:type="character" w:customStyle="1" w:styleId="APEXa">
    <w:name w:val="APEX перечень Знак"/>
    <w:link w:val="APEX1"/>
    <w:rsid w:val="008B3135"/>
    <w:rPr>
      <w:rFonts w:ascii="PT Sans" w:eastAsia="Calibri" w:hAnsi="PT Sans"/>
      <w:bCs/>
      <w:noProof/>
      <w:sz w:val="22"/>
      <w:szCs w:val="22"/>
      <w:lang w:eastAsia="de-DE"/>
    </w:rPr>
  </w:style>
  <w:style w:type="paragraph" w:customStyle="1" w:styleId="APEXb">
    <w:name w:val="APEX Содержание"/>
    <w:basedOn w:val="1"/>
    <w:link w:val="APEXc"/>
    <w:qFormat/>
    <w:rsid w:val="008B3135"/>
    <w:pPr>
      <w:widowControl/>
      <w:tabs>
        <w:tab w:val="left" w:pos="0"/>
        <w:tab w:val="left" w:leader="dot" w:pos="570"/>
        <w:tab w:val="left" w:pos="950"/>
        <w:tab w:val="right" w:pos="9627"/>
      </w:tabs>
      <w:spacing w:after="0" w:line="312" w:lineRule="auto"/>
      <w:ind w:left="397" w:right="397"/>
    </w:pPr>
    <w:rPr>
      <w:rFonts w:ascii="PT Sans" w:hAnsi="PT Sans"/>
      <w:b/>
      <w:noProof/>
      <w:sz w:val="22"/>
      <w:szCs w:val="22"/>
      <w:lang w:eastAsia="de-DE"/>
    </w:rPr>
  </w:style>
  <w:style w:type="character" w:customStyle="1" w:styleId="APEXc">
    <w:name w:val="APEX Содержание Знак"/>
    <w:link w:val="APEXb"/>
    <w:rsid w:val="008B3135"/>
    <w:rPr>
      <w:rFonts w:ascii="PT Sans" w:hAnsi="PT Sans"/>
      <w:b/>
      <w:noProof/>
      <w:sz w:val="22"/>
      <w:szCs w:val="22"/>
      <w:lang w:eastAsia="de-DE"/>
    </w:rPr>
  </w:style>
  <w:style w:type="paragraph" w:styleId="1">
    <w:name w:val="toc 1"/>
    <w:basedOn w:val="a"/>
    <w:next w:val="a"/>
    <w:autoRedefine/>
    <w:rsid w:val="008B3135"/>
    <w:pPr>
      <w:spacing w:after="100"/>
    </w:pPr>
  </w:style>
  <w:style w:type="paragraph" w:customStyle="1" w:styleId="APEX11">
    <w:name w:val="APEX Штамп 11"/>
    <w:link w:val="APEX110"/>
    <w:qFormat/>
    <w:rsid w:val="008B3135"/>
    <w:pPr>
      <w:jc w:val="center"/>
    </w:pPr>
    <w:rPr>
      <w:rFonts w:ascii="PT Sans Narrow" w:hAnsi="PT Sans Narrow"/>
      <w:sz w:val="22"/>
      <w:szCs w:val="22"/>
    </w:rPr>
  </w:style>
  <w:style w:type="character" w:customStyle="1" w:styleId="APEX110">
    <w:name w:val="APEX Штамп 11 Знак"/>
    <w:link w:val="APEX11"/>
    <w:rsid w:val="008B3135"/>
    <w:rPr>
      <w:rFonts w:ascii="PT Sans Narrow" w:hAnsi="PT Sans Narrow"/>
      <w:sz w:val="22"/>
      <w:szCs w:val="22"/>
    </w:rPr>
  </w:style>
  <w:style w:type="paragraph" w:customStyle="1" w:styleId="APEXd">
    <w:name w:val="APEX Таблица"/>
    <w:basedOn w:val="APEX11"/>
    <w:link w:val="APEXe"/>
    <w:qFormat/>
    <w:rsid w:val="008B3135"/>
    <w:pPr>
      <w:ind w:left="57" w:right="57"/>
      <w:jc w:val="left"/>
    </w:pPr>
    <w:rPr>
      <w:rFonts w:ascii="PT Sans" w:hAnsi="PT Sans"/>
    </w:rPr>
  </w:style>
  <w:style w:type="character" w:customStyle="1" w:styleId="APEXe">
    <w:name w:val="APEX Таблица Знак"/>
    <w:link w:val="APEXd"/>
    <w:rsid w:val="008B3135"/>
    <w:rPr>
      <w:rFonts w:ascii="PT Sans" w:hAnsi="PT Sans"/>
      <w:sz w:val="22"/>
      <w:szCs w:val="22"/>
    </w:rPr>
  </w:style>
  <w:style w:type="paragraph" w:customStyle="1" w:styleId="APEX-">
    <w:name w:val="APEX Таблица - заголовок"/>
    <w:basedOn w:val="APEXd"/>
    <w:link w:val="APEX-0"/>
    <w:qFormat/>
    <w:rsid w:val="008B3135"/>
    <w:pPr>
      <w:jc w:val="center"/>
    </w:pPr>
    <w:rPr>
      <w:caps/>
    </w:rPr>
  </w:style>
  <w:style w:type="character" w:customStyle="1" w:styleId="APEX-0">
    <w:name w:val="APEX Таблица - заголовок Знак"/>
    <w:link w:val="APEX-"/>
    <w:rsid w:val="008B3135"/>
    <w:rPr>
      <w:rFonts w:ascii="PT Sans" w:hAnsi="PT Sans"/>
      <w:caps/>
      <w:sz w:val="22"/>
      <w:szCs w:val="22"/>
    </w:rPr>
  </w:style>
  <w:style w:type="paragraph" w:customStyle="1" w:styleId="APEX-1">
    <w:name w:val="APEX Таблица - текст с полями"/>
    <w:basedOn w:val="APEXd"/>
    <w:link w:val="APEX-2"/>
    <w:qFormat/>
    <w:rsid w:val="008B3135"/>
    <w:pPr>
      <w:spacing w:before="240" w:after="240"/>
    </w:pPr>
  </w:style>
  <w:style w:type="character" w:customStyle="1" w:styleId="APEX-2">
    <w:name w:val="APEX Таблица - текст с полями Знак"/>
    <w:basedOn w:val="APEXe"/>
    <w:link w:val="APEX-1"/>
    <w:rsid w:val="008B3135"/>
    <w:rPr>
      <w:rFonts w:ascii="PT Sans" w:hAnsi="PT Sans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8B3135"/>
    <w:rPr>
      <w:sz w:val="32"/>
      <w:szCs w:val="32"/>
      <w:lang w:val="en-US"/>
    </w:rPr>
  </w:style>
  <w:style w:type="character" w:customStyle="1" w:styleId="APEX160">
    <w:name w:val="APEX Штамп 16 Знак"/>
    <w:link w:val="APEX16"/>
    <w:rsid w:val="008B3135"/>
    <w:rPr>
      <w:rFonts w:ascii="PT Sans Narrow" w:hAnsi="PT Sans Narrow"/>
      <w:sz w:val="32"/>
      <w:szCs w:val="32"/>
      <w:lang w:val="en-US"/>
    </w:rPr>
  </w:style>
  <w:style w:type="paragraph" w:styleId="a8">
    <w:name w:val="Balloon Text"/>
    <w:basedOn w:val="a"/>
    <w:link w:val="a9"/>
    <w:rsid w:val="00792F3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92F3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9B6945"/>
    <w:pPr>
      <w:autoSpaceDE w:val="0"/>
      <w:autoSpaceDN w:val="0"/>
    </w:pPr>
    <w:rPr>
      <w:rFonts w:ascii="PT Sans Narrow" w:eastAsia="PT Sans Narrow" w:hAnsi="PT Sans Narrow" w:cs="PT Sans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ub\bim$\01_Published\03_Templates\MsOffice\&#1041;&#1083;&#1072;&#1085;&#1082;%20&#1074;&#1085;&#1077;&#1089;&#1077;&#1085;&#1080;&#1103;%20&#1080;&#1079;&#1084;&#1077;&#1085;&#1077;&#1085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внесения изменений</Template>
  <TotalTime>6</TotalTime>
  <Pages>2</Pages>
  <Words>110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 21.1101-2013 форма 9, 9а</vt:lpstr>
    </vt:vector>
  </TitlesOfParts>
  <Company>DonPsp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 21.1101-2013 форма 9, 9а</dc:title>
  <dc:subject/>
  <dc:creator>Volkov Artem</dc:creator>
  <cp:keywords/>
  <dc:description/>
  <cp:lastModifiedBy>Frolova Sofya</cp:lastModifiedBy>
  <cp:revision>5</cp:revision>
  <cp:lastPrinted>2024-07-03T13:08:00Z</cp:lastPrinted>
  <dcterms:created xsi:type="dcterms:W3CDTF">2024-05-24T05:40:00Z</dcterms:created>
  <dcterms:modified xsi:type="dcterms:W3CDTF">2024-07-03T13:09:00Z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-848098154</vt:i4>
  </property>
</Properties>
</file>