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841"/>
        <w:gridCol w:w="851"/>
        <w:gridCol w:w="5680"/>
        <w:gridCol w:w="850"/>
        <w:gridCol w:w="2268"/>
      </w:tblGrid>
      <w:tr w:rsidR="00AF4A48" w:rsidRPr="00097AD6" w:rsidTr="00EB60A1">
        <w:trPr>
          <w:trHeight w:val="599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16452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710D5C" w:rsidRDefault="00AF4A48" w:rsidP="00EB60A1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перечень разделов АИ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312BBB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 w:rsidRPr="00312BBB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2, 3</w:t>
            </w:r>
            <w:r w:rsidR="00B548C1">
              <w:rPr>
                <w:rFonts w:ascii="PT Sans Narrow" w:hAnsi="PT Sans Narrow"/>
              </w:rPr>
              <w:t>, 4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3751A3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 xml:space="preserve">Замена листа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312BBB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P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  <w:lang w:val="en-US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B548C1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FD6C2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тип пола тамбура перед переходной лоджией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B548C1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FD6C2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 тип потолка тамбура перед переходной лоджией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B548C1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16452" w:rsidP="00A16452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Уточнен состав полов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B548C1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16452" w:rsidP="003751A3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Уточнен состав потолков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B548C1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7, 8, 9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Замена листа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B548C1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10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Добавлены графы в таблице «</w:t>
            </w:r>
            <w:r w:rsidRPr="009D2720">
              <w:rPr>
                <w:rFonts w:ascii="PT Sans Narrow" w:hAnsi="PT Sans Narrow"/>
              </w:rPr>
              <w:t>Спецификация заполнения дверных проемов типовых этажей</w:t>
            </w:r>
            <w:r>
              <w:rPr>
                <w:rFonts w:ascii="PT Sans Narrow" w:hAnsi="PT Sans Narrow"/>
              </w:rPr>
              <w:t>»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B548C1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10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Откорректированы размеры коробки дверей Д-34, Д-34л</w:t>
            </w:r>
            <w:r w:rsidR="003937A5">
              <w:rPr>
                <w:rFonts w:ascii="PT Sans Narrow" w:hAnsi="PT Sans Narrow"/>
              </w:rPr>
              <w:t>, доработаны эскизы дверей Д-30, Д-30л, Д-32, Д-32л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B548C1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11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3937A5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Удален люк ПК ЛТ-4л</w:t>
            </w:r>
            <w:r w:rsidR="003937A5">
              <w:rPr>
                <w:rFonts w:ascii="PT Sans Narrow" w:hAnsi="PT Sans Narrow"/>
              </w:rPr>
              <w:t>, преведены в соответствия маркировки в таблице и маркировки эскизов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B548C1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14, 15, 16</w:t>
            </w: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  <w:r>
              <w:rPr>
                <w:rFonts w:ascii="PT Sans Narrow" w:hAnsi="PT Sans Narrow"/>
              </w:rPr>
              <w:t>Новый лист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  <w:r w:rsidRPr="00BA5E11">
              <w:rPr>
                <w:rFonts w:ascii="PT Sans Narrow" w:hAnsi="PT Sans Narrow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20039" w:rsidRPr="00097AD6" w:rsidTr="00F20039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Default="00F20039" w:rsidP="00F20039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0039" w:rsidRDefault="00F20039" w:rsidP="00F20039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0039" w:rsidRPr="00312BBB" w:rsidRDefault="00F20039" w:rsidP="00F20039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AF4A48" w:rsidRPr="00097AD6" w:rsidTr="0093714C">
        <w:trPr>
          <w:trHeight w:val="599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Default="00AF4A48" w:rsidP="003751A3">
            <w:pPr>
              <w:pStyle w:val="APEX8"/>
              <w:ind w:left="0" w:right="0"/>
              <w:jc w:val="left"/>
              <w:rPr>
                <w:rFonts w:ascii="PT Sans Narrow" w:hAnsi="PT Sans Narr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4A48" w:rsidRDefault="00AF4A48" w:rsidP="00EB60A1">
            <w:pPr>
              <w:pStyle w:val="APEX8"/>
              <w:ind w:left="0" w:right="0"/>
              <w:jc w:val="center"/>
              <w:rPr>
                <w:rFonts w:ascii="PT Sans Narrow" w:hAnsi="PT Sans Narrow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4A48" w:rsidRPr="00312BBB" w:rsidRDefault="00AF4A48" w:rsidP="00EB60A1">
            <w:pPr>
              <w:pStyle w:val="APEX8"/>
              <w:ind w:left="0" w:right="0"/>
              <w:rPr>
                <w:rFonts w:ascii="PT Sans Narrow" w:hAnsi="PT Sans Narrow"/>
              </w:rPr>
            </w:pPr>
          </w:p>
        </w:tc>
      </w:tr>
      <w:tr w:rsidR="00FD6C28" w:rsidRPr="00EE67A7" w:rsidTr="00DE1E4C">
        <w:trPr>
          <w:trHeight w:val="3989"/>
        </w:trPr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  <w:jc w:val="center"/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  <w:jc w:val="center"/>
            </w:pPr>
          </w:p>
        </w:tc>
        <w:tc>
          <w:tcPr>
            <w:tcW w:w="5680" w:type="dxa"/>
            <w:tcBorders>
              <w:top w:val="single" w:sz="8" w:space="0" w:color="auto"/>
            </w:tcBorders>
            <w:shd w:val="clear" w:color="auto" w:fill="auto"/>
          </w:tcPr>
          <w:p w:rsidR="00FD6C28" w:rsidRPr="00AF4A48" w:rsidRDefault="00FD6C28" w:rsidP="00CA2108">
            <w:pPr>
              <w:pStyle w:val="APEX8"/>
              <w:ind w:left="0" w:right="0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</w:tcPr>
          <w:p w:rsidR="00FD6C28" w:rsidRPr="004E3983" w:rsidRDefault="00FD6C28" w:rsidP="00CA2108">
            <w:pPr>
              <w:pStyle w:val="APEX8"/>
              <w:ind w:left="0" w:right="0"/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auto" w:fill="auto"/>
          </w:tcPr>
          <w:p w:rsidR="00FD6C28" w:rsidRDefault="00FD6C28" w:rsidP="00CA2108">
            <w:pPr>
              <w:pStyle w:val="APEX8"/>
              <w:ind w:left="0" w:right="0"/>
            </w:pPr>
          </w:p>
        </w:tc>
      </w:tr>
    </w:tbl>
    <w:p w:rsidR="0071434E" w:rsidRPr="008E3275" w:rsidRDefault="0071434E" w:rsidP="008E3275">
      <w:pPr>
        <w:pStyle w:val="APEX8"/>
        <w:tabs>
          <w:tab w:val="left" w:pos="4424"/>
        </w:tabs>
        <w:ind w:left="0" w:right="0"/>
        <w:rPr>
          <w:rFonts w:ascii="PT Sans Narrow" w:hAnsi="PT Sans Narrow"/>
        </w:rPr>
      </w:pPr>
    </w:p>
    <w:sectPr w:rsidR="0071434E" w:rsidRPr="008E3275" w:rsidSect="00792F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4" w:right="284" w:bottom="851" w:left="1191" w:header="272" w:footer="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6F7" w:rsidRDefault="00DA26F7" w:rsidP="00FA6430">
      <w:r>
        <w:separator/>
      </w:r>
    </w:p>
  </w:endnote>
  <w:endnote w:type="continuationSeparator" w:id="0">
    <w:p w:rsidR="00DA26F7" w:rsidRDefault="00DA26F7" w:rsidP="00FA6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B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1F2" w:rsidRDefault="00F571F2" w:rsidP="00FA643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571F2" w:rsidRDefault="00F571F2" w:rsidP="00B46D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157" w:type="dxa"/>
      <w:tblBorders>
        <w:top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9326"/>
      <w:gridCol w:w="582"/>
      <w:gridCol w:w="582"/>
    </w:tblGrid>
    <w:tr w:rsidR="00F571F2" w:rsidRPr="000465E6" w:rsidTr="00792F38">
      <w:trPr>
        <w:trHeight w:val="567"/>
      </w:trPr>
      <w:tc>
        <w:tcPr>
          <w:tcW w:w="9326" w:type="dxa"/>
          <w:shd w:val="clear" w:color="auto" w:fill="auto"/>
          <w:vAlign w:val="center"/>
        </w:tcPr>
        <w:p w:rsidR="00F571F2" w:rsidRPr="000465E6" w:rsidRDefault="00826238" w:rsidP="007F76CD">
          <w:pPr>
            <w:jc w:val="center"/>
            <w:rPr>
              <w:rFonts w:ascii="PT Sans Narrow" w:hAnsi="PT Sans Narrow"/>
              <w:sz w:val="22"/>
              <w:szCs w:val="22"/>
              <w:lang w:val="en-US"/>
            </w:rPr>
          </w:pPr>
          <w:r>
            <w:rPr>
              <w:rFonts w:ascii="PT Sans Narrow" w:hAnsi="PT Sans Narrow"/>
              <w:sz w:val="22"/>
              <w:szCs w:val="22"/>
            </w:rPr>
            <w:t>ООО</w:t>
          </w:r>
          <w:r>
            <w:rPr>
              <w:rFonts w:ascii="PT Sans Narrow" w:hAnsi="PT Sans Narrow"/>
              <w:sz w:val="22"/>
              <w:szCs w:val="22"/>
              <w:lang w:val="en-US"/>
            </w:rPr>
            <w:t xml:space="preserve"> ”</w:t>
          </w:r>
          <w:r>
            <w:rPr>
              <w:rFonts w:ascii="PT Sans Narrow" w:hAnsi="PT Sans Narrow"/>
              <w:sz w:val="22"/>
              <w:szCs w:val="22"/>
            </w:rPr>
            <w:t>Проектное бюро АПЕКС</w:t>
          </w:r>
          <w:r>
            <w:rPr>
              <w:rFonts w:ascii="PT Sans Narrow" w:hAnsi="PT Sans Narrow"/>
              <w:sz w:val="22"/>
              <w:szCs w:val="22"/>
              <w:lang w:val="en-US"/>
            </w:rPr>
            <w:t>”</w:t>
          </w:r>
        </w:p>
      </w:tc>
      <w:tc>
        <w:tcPr>
          <w:tcW w:w="582" w:type="dxa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72" w:right="-101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</w:t>
          </w:r>
        </w:p>
      </w:tc>
      <w:tc>
        <w:tcPr>
          <w:tcW w:w="582" w:type="dxa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PAGE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B548C1">
            <w:rPr>
              <w:rStyle w:val="a4"/>
              <w:rFonts w:ascii="PT Sans Narrow" w:hAnsi="PT Sans Narrow"/>
              <w:noProof/>
              <w:sz w:val="22"/>
              <w:szCs w:val="22"/>
            </w:rPr>
            <w:t>2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</w:tr>
  </w:tbl>
  <w:p w:rsidR="00F571F2" w:rsidRPr="000465E6" w:rsidRDefault="00F571F2" w:rsidP="00B46D83">
    <w:pPr>
      <w:pStyle w:val="a3"/>
      <w:ind w:right="360"/>
      <w:rPr>
        <w:rFonts w:ascii="PT Sans Narrow" w:hAnsi="PT Sans Narrow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89" w:type="dxa"/>
      <w:tblInd w:w="-15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1134"/>
      <w:gridCol w:w="1134"/>
      <w:gridCol w:w="850"/>
      <w:gridCol w:w="567"/>
      <w:gridCol w:w="5386"/>
      <w:gridCol w:w="567"/>
      <w:gridCol w:w="851"/>
    </w:tblGrid>
    <w:tr w:rsidR="00F571F2" w:rsidRPr="000465E6" w:rsidTr="00792F38">
      <w:trPr>
        <w:trHeight w:val="270"/>
      </w:trPr>
      <w:tc>
        <w:tcPr>
          <w:tcW w:w="1134" w:type="dxa"/>
          <w:tcBorders>
            <w:left w:val="nil"/>
          </w:tcBorders>
          <w:shd w:val="clear" w:color="auto" w:fill="auto"/>
          <w:vAlign w:val="center"/>
        </w:tcPr>
        <w:p w:rsidR="00F571F2" w:rsidRPr="000465E6" w:rsidRDefault="00EC5EDF" w:rsidP="007F76C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3872" behindDoc="0" locked="0" layoutInCell="1" allowOverlap="1">
                    <wp:simplePos x="0" y="0"/>
                    <wp:positionH relativeFrom="column">
                      <wp:posOffset>-243205</wp:posOffset>
                    </wp:positionH>
                    <wp:positionV relativeFrom="paragraph">
                      <wp:posOffset>-3074035</wp:posOffset>
                    </wp:positionV>
                    <wp:extent cx="169545" cy="350520"/>
                    <wp:effectExtent l="4445" t="2540" r="0" b="0"/>
                    <wp:wrapNone/>
                    <wp:docPr id="3" name="Text Box 6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350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8" o:spid="_x0000_s1026" type="#_x0000_t202" style="position:absolute;left:0;text-align:left;margin-left:-19.15pt;margin-top:-242.05pt;width:13.35pt;height:27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" filled="f" stroked="f">
                    <v:textbox style="layout-flow:vertical;mso-layout-flow-alt:bottom-to-top" inset="0,0,0,0">
                      <w:txbxContent>
                        <w:p w:rsidR="00B204ED" w:rsidRPr="00B204ED" w:rsidRDefault="00B204ED" w:rsidP="00B204E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2848" behindDoc="0" locked="0" layoutInCell="1" allowOverlap="1">
                    <wp:simplePos x="0" y="0"/>
                    <wp:positionH relativeFrom="column">
                      <wp:posOffset>-243205</wp:posOffset>
                    </wp:positionH>
                    <wp:positionV relativeFrom="paragraph">
                      <wp:posOffset>-1983740</wp:posOffset>
                    </wp:positionV>
                    <wp:extent cx="169545" cy="699770"/>
                    <wp:effectExtent l="4445" t="0" r="0" b="0"/>
                    <wp:wrapNone/>
                    <wp:docPr id="2" name="Text Box 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699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18000" rIns="0" bIns="18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 id="Text Box 66" o:spid="_x0000_s1027" type="#_x0000_t202" style="position:absolute;left:0;text-align:left;margin-left:-19.15pt;margin-top:-156.2pt;width:13.35pt;height:55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" filled="f" stroked="f">
                    <v:textbox style="layout-flow:vertical;mso-layout-flow-alt:bottom-to-top" inset="0,.5mm,0,.5mm">
                      <w:txbxContent>
                        <w:p w:rsidR="00B204ED" w:rsidRPr="00B204ED" w:rsidRDefault="00B204ED" w:rsidP="00B204ED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0465E6">
            <w:rPr>
              <w:rFonts w:ascii="PT Sans Narrow" w:hAnsi="PT Sans Narrow"/>
              <w:noProof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>
                    <wp:simplePos x="0" y="0"/>
                    <wp:positionH relativeFrom="column">
                      <wp:posOffset>-245110</wp:posOffset>
                    </wp:positionH>
                    <wp:positionV relativeFrom="paragraph">
                      <wp:posOffset>-1261110</wp:posOffset>
                    </wp:positionV>
                    <wp:extent cx="169545" cy="1056005"/>
                    <wp:effectExtent l="2540" t="0" r="0" b="0"/>
                    <wp:wrapNone/>
                    <wp:docPr id="1" name="Text Box 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9545" cy="1056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204ED" w:rsidRPr="00B204ED" w:rsidRDefault="00B204ED" w:rsidP="00B204ED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36000" rIns="0" bIns="36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 id="Text Box 63" o:spid="_x0000_s1028" type="#_x0000_t202" style="position:absolute;left:0;text-align:left;margin-left:-19.3pt;margin-top:-99.3pt;width:13.35pt;height:83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" filled="f" stroked="f">
                    <v:textbox style="layout-flow:vertical;mso-layout-flow-alt:bottom-to-top" inset="0,1mm,0,1mm">
                      <w:txbxContent>
                        <w:p w:rsidR="00B204ED" w:rsidRPr="00B204ED" w:rsidRDefault="00B204ED" w:rsidP="00B204ED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571F2" w:rsidRPr="000465E6">
            <w:rPr>
              <w:rFonts w:ascii="PT Sans Narrow" w:hAnsi="PT Sans Narrow"/>
              <w:sz w:val="22"/>
              <w:szCs w:val="22"/>
            </w:rPr>
            <w:t>Изм. внёс</w:t>
          </w:r>
        </w:p>
      </w:tc>
      <w:tc>
        <w:tcPr>
          <w:tcW w:w="1134" w:type="dxa"/>
          <w:shd w:val="clear" w:color="auto" w:fill="auto"/>
          <w:vAlign w:val="center"/>
        </w:tcPr>
        <w:p w:rsidR="00F571F2" w:rsidRPr="00CE2570" w:rsidRDefault="009B6945" w:rsidP="009E1AAC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Фролова</w:t>
          </w:r>
        </w:p>
      </w:tc>
      <w:tc>
        <w:tcPr>
          <w:tcW w:w="850" w:type="dxa"/>
          <w:shd w:val="clear" w:color="auto" w:fill="auto"/>
          <w:vAlign w:val="center"/>
        </w:tcPr>
        <w:p w:rsidR="00F571F2" w:rsidRPr="000465E6" w:rsidRDefault="008F7A14" w:rsidP="000D0631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8F7A14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1D280428" wp14:editId="6EE85646">
                <wp:extent cx="296012" cy="172753"/>
                <wp:effectExtent l="0" t="0" r="8890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654" cy="2589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shd w:val="clear" w:color="auto" w:fill="auto"/>
          <w:vAlign w:val="center"/>
        </w:tcPr>
        <w:p w:rsidR="00F571F2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DF2849">
            <w:rPr>
              <w:rFonts w:ascii="PT Sans Narrow" w:hAnsi="PT Sans Narrow"/>
              <w:sz w:val="18"/>
              <w:szCs w:val="22"/>
            </w:rPr>
            <w:t>.</w:t>
          </w:r>
          <w:r w:rsidR="00350F2D">
            <w:rPr>
              <w:rFonts w:ascii="PT Sans Narrow" w:hAnsi="PT Sans Narrow"/>
              <w:sz w:val="18"/>
              <w:szCs w:val="22"/>
            </w:rPr>
            <w:t>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DF2849">
            <w:rPr>
              <w:rFonts w:ascii="PT Sans Narrow" w:hAnsi="PT Sans Narrow"/>
              <w:sz w:val="18"/>
              <w:szCs w:val="22"/>
            </w:rPr>
            <w:t>.2</w:t>
          </w:r>
          <w:r w:rsidR="00D50047">
            <w:rPr>
              <w:rFonts w:ascii="PT Sans Narrow" w:hAnsi="PT Sans Narrow"/>
              <w:sz w:val="18"/>
              <w:szCs w:val="22"/>
            </w:rPr>
            <w:t>4</w:t>
          </w:r>
        </w:p>
      </w:tc>
      <w:tc>
        <w:tcPr>
          <w:tcW w:w="5386" w:type="dxa"/>
          <w:vMerge w:val="restart"/>
          <w:shd w:val="clear" w:color="auto" w:fill="auto"/>
          <w:vAlign w:val="center"/>
        </w:tcPr>
        <w:p w:rsidR="00F571F2" w:rsidRPr="00826238" w:rsidRDefault="00826238" w:rsidP="007F76CD">
          <w:pPr>
            <w:pStyle w:val="a3"/>
            <w:jc w:val="center"/>
            <w:rPr>
              <w:rFonts w:ascii="PT Sans Narrow" w:hAnsi="PT Sans Narrow"/>
              <w:sz w:val="22"/>
              <w:szCs w:val="22"/>
              <w:lang w:val="en-US"/>
            </w:rPr>
          </w:pPr>
          <w:r>
            <w:rPr>
              <w:rFonts w:ascii="PT Sans Narrow" w:hAnsi="PT Sans Narrow"/>
              <w:sz w:val="22"/>
              <w:szCs w:val="22"/>
            </w:rPr>
            <w:t>ООО</w:t>
          </w:r>
          <w:r>
            <w:rPr>
              <w:rFonts w:ascii="PT Sans Narrow" w:hAnsi="PT Sans Narrow"/>
              <w:sz w:val="22"/>
              <w:szCs w:val="22"/>
              <w:lang w:val="en-US"/>
            </w:rPr>
            <w:t xml:space="preserve"> ”</w:t>
          </w:r>
          <w:r>
            <w:rPr>
              <w:rFonts w:ascii="PT Sans Narrow" w:hAnsi="PT Sans Narrow"/>
              <w:sz w:val="22"/>
              <w:szCs w:val="22"/>
            </w:rPr>
            <w:t>Проектное бюро АПЕКС</w:t>
          </w:r>
          <w:r>
            <w:rPr>
              <w:rFonts w:ascii="PT Sans Narrow" w:hAnsi="PT Sans Narrow"/>
              <w:sz w:val="22"/>
              <w:szCs w:val="22"/>
              <w:lang w:val="en-US"/>
            </w:rPr>
            <w:t>”</w:t>
          </w:r>
        </w:p>
      </w:tc>
      <w:tc>
        <w:tcPr>
          <w:tcW w:w="567" w:type="dxa"/>
          <w:vMerge w:val="restart"/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165" w:right="-122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</w:t>
          </w:r>
        </w:p>
      </w:tc>
      <w:tc>
        <w:tcPr>
          <w:tcW w:w="851" w:type="dxa"/>
          <w:vMerge w:val="restart"/>
          <w:tcBorders>
            <w:right w:val="nil"/>
          </w:tcBorders>
          <w:shd w:val="clear" w:color="auto" w:fill="auto"/>
          <w:vAlign w:val="center"/>
        </w:tcPr>
        <w:p w:rsidR="00F571F2" w:rsidRPr="000465E6" w:rsidRDefault="00F571F2" w:rsidP="007F76CD">
          <w:pPr>
            <w:pStyle w:val="a3"/>
            <w:ind w:left="-94" w:right="-8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Листов</w:t>
          </w:r>
        </w:p>
      </w:tc>
    </w:tr>
    <w:tr w:rsidR="00350F2D" w:rsidRPr="000465E6" w:rsidTr="00792F38">
      <w:trPr>
        <w:trHeight w:val="270"/>
      </w:trPr>
      <w:tc>
        <w:tcPr>
          <w:tcW w:w="1134" w:type="dxa"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Составил</w:t>
          </w:r>
        </w:p>
      </w:tc>
      <w:tc>
        <w:tcPr>
          <w:tcW w:w="1134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9B6945" w:rsidP="00350F2D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Фролова</w:t>
          </w:r>
        </w:p>
      </w:tc>
      <w:tc>
        <w:tcPr>
          <w:tcW w:w="850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8F7A14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8F7A14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010DAF7D" wp14:editId="0511F4B4">
                <wp:extent cx="301396" cy="175895"/>
                <wp:effectExtent l="0" t="0" r="3810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909" cy="240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73" w:right="-122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single" w:sz="12" w:space="0" w:color="auto"/>
            <w:righ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94" w:right="-83"/>
            <w:rPr>
              <w:rFonts w:ascii="PT Sans Narrow" w:hAnsi="PT Sans Narrow"/>
              <w:sz w:val="22"/>
              <w:szCs w:val="22"/>
            </w:rPr>
          </w:pPr>
        </w:p>
      </w:tc>
    </w:tr>
    <w:tr w:rsidR="00350F2D" w:rsidRPr="000465E6" w:rsidTr="00792F38">
      <w:trPr>
        <w:trHeight w:val="270"/>
      </w:trPr>
      <w:tc>
        <w:tcPr>
          <w:tcW w:w="1134" w:type="dxa"/>
          <w:tcBorders>
            <w:lef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ГИП</w:t>
          </w:r>
        </w:p>
      </w:tc>
      <w:tc>
        <w:tcPr>
          <w:tcW w:w="1134" w:type="dxa"/>
          <w:shd w:val="clear" w:color="auto" w:fill="auto"/>
          <w:vAlign w:val="center"/>
        </w:tcPr>
        <w:p w:rsidR="00350F2D" w:rsidRPr="000465E6" w:rsidRDefault="009B6945" w:rsidP="00350F2D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Зорин</w:t>
          </w:r>
        </w:p>
      </w:tc>
      <w:tc>
        <w:tcPr>
          <w:tcW w:w="850" w:type="dxa"/>
          <w:shd w:val="clear" w:color="auto" w:fill="auto"/>
          <w:vAlign w:val="center"/>
        </w:tcPr>
        <w:p w:rsidR="00350F2D" w:rsidRPr="000465E6" w:rsidRDefault="0071434E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71434E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1ED6FAF7" wp14:editId="160A08C1">
                <wp:extent cx="197511" cy="165112"/>
                <wp:effectExtent l="0" t="0" r="0" b="635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94" cy="175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shd w:val="clear" w:color="auto" w:fill="auto"/>
          <w:vAlign w:val="center"/>
        </w:tcPr>
        <w:p w:rsidR="00350F2D" w:rsidRPr="009E1AAC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350F2D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350F2D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 w:val="restart"/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128" w:right="-122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PAGE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B548C1">
            <w:rPr>
              <w:rStyle w:val="a4"/>
              <w:rFonts w:ascii="PT Sans Narrow" w:hAnsi="PT Sans Narrow"/>
              <w:noProof/>
              <w:sz w:val="22"/>
              <w:szCs w:val="22"/>
            </w:rPr>
            <w:t>1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  <w:tc>
        <w:tcPr>
          <w:tcW w:w="851" w:type="dxa"/>
          <w:vMerge w:val="restart"/>
          <w:tcBorders>
            <w:bottom w:val="nil"/>
            <w:right w:val="nil"/>
          </w:tcBorders>
          <w:shd w:val="clear" w:color="auto" w:fill="auto"/>
          <w:vAlign w:val="center"/>
        </w:tcPr>
        <w:p w:rsidR="00350F2D" w:rsidRPr="000465E6" w:rsidRDefault="00350F2D" w:rsidP="00350F2D">
          <w:pPr>
            <w:pStyle w:val="a3"/>
            <w:ind w:left="-94" w:right="-83"/>
            <w:jc w:val="center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begin"/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instrText xml:space="preserve"> NUMPAGES </w:instrTex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separate"/>
          </w:r>
          <w:r w:rsidR="00B548C1">
            <w:rPr>
              <w:rStyle w:val="a4"/>
              <w:rFonts w:ascii="PT Sans Narrow" w:hAnsi="PT Sans Narrow"/>
              <w:noProof/>
              <w:sz w:val="22"/>
              <w:szCs w:val="22"/>
            </w:rPr>
            <w:t>2</w:t>
          </w:r>
          <w:r w:rsidRPr="000465E6">
            <w:rPr>
              <w:rStyle w:val="a4"/>
              <w:rFonts w:ascii="PT Sans Narrow" w:hAnsi="PT Sans Narrow"/>
              <w:sz w:val="22"/>
              <w:szCs w:val="22"/>
            </w:rPr>
            <w:fldChar w:fldCharType="end"/>
          </w:r>
        </w:p>
      </w:tc>
    </w:tr>
    <w:tr w:rsidR="004578AC" w:rsidRPr="000465E6" w:rsidTr="00792F38">
      <w:trPr>
        <w:trHeight w:val="270"/>
      </w:trPr>
      <w:tc>
        <w:tcPr>
          <w:tcW w:w="1134" w:type="dxa"/>
          <w:tcBorders>
            <w:left w:val="nil"/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ind w:left="-38"/>
            <w:rPr>
              <w:rFonts w:ascii="PT Sans Narrow" w:hAnsi="PT Sans Narrow"/>
              <w:sz w:val="22"/>
              <w:szCs w:val="22"/>
            </w:rPr>
          </w:pPr>
          <w:r w:rsidRPr="000465E6">
            <w:rPr>
              <w:rFonts w:ascii="PT Sans Narrow" w:hAnsi="PT Sans Narrow"/>
              <w:sz w:val="22"/>
              <w:szCs w:val="22"/>
            </w:rPr>
            <w:t>Утвердил</w:t>
          </w:r>
        </w:p>
      </w:tc>
      <w:tc>
        <w:tcPr>
          <w:tcW w:w="1134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9B6945" w:rsidP="004578AC">
          <w:pPr>
            <w:pStyle w:val="a3"/>
            <w:ind w:left="-44" w:right="-88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22"/>
              <w:szCs w:val="22"/>
            </w:rPr>
            <w:t>Зорин</w:t>
          </w:r>
        </w:p>
      </w:tc>
      <w:tc>
        <w:tcPr>
          <w:tcW w:w="850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B32072" w:rsidP="004578AC">
          <w:pPr>
            <w:pStyle w:val="a3"/>
            <w:rPr>
              <w:rFonts w:ascii="PT Sans Narrow" w:hAnsi="PT Sans Narrow"/>
              <w:sz w:val="22"/>
              <w:szCs w:val="22"/>
            </w:rPr>
          </w:pPr>
          <w:r w:rsidRPr="0071434E">
            <w:rPr>
              <w:rFonts w:ascii="PT Sans Narrow" w:hAnsi="PT Sans Narrow"/>
              <w:noProof/>
              <w:sz w:val="22"/>
              <w:szCs w:val="22"/>
            </w:rPr>
            <w:drawing>
              <wp:inline distT="0" distB="0" distL="0" distR="0" wp14:anchorId="34FAD276" wp14:editId="1568C778">
                <wp:extent cx="197511" cy="165112"/>
                <wp:effectExtent l="0" t="0" r="0" b="635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94" cy="175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tcBorders>
            <w:bottom w:val="nil"/>
          </w:tcBorders>
          <w:shd w:val="clear" w:color="auto" w:fill="auto"/>
          <w:vAlign w:val="center"/>
        </w:tcPr>
        <w:p w:rsidR="004578AC" w:rsidRPr="000465E6" w:rsidRDefault="004E3983" w:rsidP="004E3983">
          <w:pPr>
            <w:pStyle w:val="a3"/>
            <w:ind w:left="-133" w:right="-134"/>
            <w:jc w:val="center"/>
            <w:rPr>
              <w:rFonts w:ascii="PT Sans Narrow" w:hAnsi="PT Sans Narrow"/>
              <w:sz w:val="22"/>
              <w:szCs w:val="22"/>
            </w:rPr>
          </w:pPr>
          <w:r>
            <w:rPr>
              <w:rFonts w:ascii="PT Sans Narrow" w:hAnsi="PT Sans Narrow"/>
              <w:sz w:val="18"/>
              <w:szCs w:val="22"/>
            </w:rPr>
            <w:t>04</w:t>
          </w:r>
          <w:r w:rsidR="00217217">
            <w:rPr>
              <w:rFonts w:ascii="PT Sans Narrow" w:hAnsi="PT Sans Narrow"/>
              <w:sz w:val="18"/>
              <w:szCs w:val="22"/>
            </w:rPr>
            <w:t>.0</w:t>
          </w:r>
          <w:r>
            <w:rPr>
              <w:rFonts w:ascii="PT Sans Narrow" w:hAnsi="PT Sans Narrow"/>
              <w:sz w:val="18"/>
              <w:szCs w:val="22"/>
              <w:lang w:val="en-US"/>
            </w:rPr>
            <w:t>4</w:t>
          </w:r>
          <w:r w:rsidR="00217217">
            <w:rPr>
              <w:rFonts w:ascii="PT Sans Narrow" w:hAnsi="PT Sans Narrow"/>
              <w:sz w:val="18"/>
              <w:szCs w:val="22"/>
            </w:rPr>
            <w:t>.24</w:t>
          </w:r>
        </w:p>
      </w:tc>
      <w:tc>
        <w:tcPr>
          <w:tcW w:w="5386" w:type="dxa"/>
          <w:vMerge/>
          <w:tcBorders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567" w:type="dxa"/>
          <w:vMerge/>
          <w:tcBorders>
            <w:bottom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nil"/>
            <w:right w:val="nil"/>
          </w:tcBorders>
          <w:shd w:val="clear" w:color="auto" w:fill="auto"/>
          <w:vAlign w:val="center"/>
        </w:tcPr>
        <w:p w:rsidR="004578AC" w:rsidRPr="000465E6" w:rsidRDefault="004578AC" w:rsidP="004578AC">
          <w:pPr>
            <w:pStyle w:val="a3"/>
            <w:jc w:val="center"/>
            <w:rPr>
              <w:rFonts w:ascii="PT Sans Narrow" w:hAnsi="PT Sans Narrow"/>
              <w:sz w:val="22"/>
              <w:szCs w:val="22"/>
            </w:rPr>
          </w:pPr>
        </w:p>
      </w:tc>
    </w:tr>
  </w:tbl>
  <w:p w:rsidR="00F571F2" w:rsidRPr="000465E6" w:rsidRDefault="00F571F2" w:rsidP="00EE67A7">
    <w:pPr>
      <w:pStyle w:val="a3"/>
      <w:tabs>
        <w:tab w:val="clear" w:pos="4677"/>
        <w:tab w:val="clear" w:pos="9355"/>
        <w:tab w:val="left" w:pos="5760"/>
      </w:tabs>
      <w:rPr>
        <w:rFonts w:ascii="PT Sans Narrow" w:hAnsi="PT Sans Narrow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6F7" w:rsidRDefault="00DA26F7" w:rsidP="00FA6430">
      <w:r>
        <w:separator/>
      </w:r>
    </w:p>
  </w:footnote>
  <w:footnote w:type="continuationSeparator" w:id="0">
    <w:p w:rsidR="00DA26F7" w:rsidRDefault="00DA26F7" w:rsidP="00FA6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F38" w:rsidRPr="00792F38" w:rsidRDefault="00792F38" w:rsidP="00792F38">
    <w:pPr>
      <w:widowControl/>
      <w:ind w:left="-1134" w:right="-201"/>
      <w:jc w:val="both"/>
      <w:rPr>
        <w:rFonts w:ascii="PT Sans" w:hAnsi="PT Sans"/>
        <w:bCs/>
        <w:noProof/>
        <w:sz w:val="2"/>
        <w:szCs w:val="2"/>
        <w:lang w:eastAsia="de-DE"/>
      </w:rPr>
    </w:pP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5405CF24" wp14:editId="7DE86E3E">
              <wp:simplePos x="0" y="0"/>
              <wp:positionH relativeFrom="column">
                <wp:posOffset>5130165</wp:posOffset>
              </wp:positionH>
              <wp:positionV relativeFrom="page">
                <wp:posOffset>2040254</wp:posOffset>
              </wp:positionV>
              <wp:extent cx="0" cy="8039100"/>
              <wp:effectExtent l="0" t="0" r="19050" b="19050"/>
              <wp:wrapNone/>
              <wp:docPr id="3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391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C161C8A" id="Line 26" o:spid="_x0000_s1026" style="position:absolute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403.95pt,160.65pt" to="403.95pt,79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54F28D83" wp14:editId="782BB33A">
              <wp:simplePos x="0" y="0"/>
              <wp:positionH relativeFrom="column">
                <wp:posOffset>4589145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30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A9ED9B6" id="Line 26" o:spid="_x0000_s1026" style="position:absolute;flip:y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361.35pt,160.65pt" to="361.35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74871AC6" wp14:editId="7E1B137D">
              <wp:simplePos x="0" y="0"/>
              <wp:positionH relativeFrom="column">
                <wp:posOffset>988695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29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35872BAC" id="Line 26" o:spid="_x0000_s1026" style="position:absolute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77.85pt,160.65pt" to="77.85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17F242CE" wp14:editId="43F98651">
              <wp:simplePos x="0" y="0"/>
              <wp:positionH relativeFrom="column">
                <wp:posOffset>449580</wp:posOffset>
              </wp:positionH>
              <wp:positionV relativeFrom="page">
                <wp:posOffset>2040254</wp:posOffset>
              </wp:positionV>
              <wp:extent cx="0" cy="8048625"/>
              <wp:effectExtent l="0" t="0" r="19050" b="9525"/>
              <wp:wrapNone/>
              <wp:docPr id="20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8048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D16E4D8" id="Line 26" o:spid="_x0000_s1026" style="position:absolute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35.4pt,160.65pt" to="35.4pt,7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" strokeweight="1.5pt">
              <w10:wrap anchory="page"/>
            </v:line>
          </w:pict>
        </mc:Fallback>
      </mc:AlternateContent>
    </w:r>
    <w:r w:rsidRPr="00792F38">
      <w:rPr>
        <w:rFonts w:ascii="PT Sans" w:hAnsi="PT Sans"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43D03029" wp14:editId="24D473E8">
              <wp:simplePos x="0" y="0"/>
              <wp:positionH relativeFrom="column">
                <wp:posOffset>-90170</wp:posOffset>
              </wp:positionH>
              <wp:positionV relativeFrom="page">
                <wp:posOffset>186690</wp:posOffset>
              </wp:positionV>
              <wp:extent cx="6659880" cy="10255885"/>
              <wp:effectExtent l="0" t="0" r="26670" b="12065"/>
              <wp:wrapNone/>
              <wp:docPr id="19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5588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6C238248" id="Rectangle 10" o:spid="_x0000_s1026" style="position:absolute;margin-left:-7.1pt;margin-top:14.7pt;width:524.4pt;height:807.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" filled="f" strokeweight="1.5pt">
              <w10:wrap anchory="page"/>
            </v:rect>
          </w:pict>
        </mc:Fallback>
      </mc:AlternateContent>
    </w:r>
  </w:p>
  <w:tbl>
    <w:tblPr>
      <w:tblpPr w:leftFromText="180" w:rightFromText="180" w:vertAnchor="text" w:tblpX="-142" w:tblpY="1"/>
      <w:tblOverlap w:val="never"/>
      <w:tblW w:w="10475" w:type="dxa"/>
      <w:tblBorders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851"/>
      <w:gridCol w:w="851"/>
      <w:gridCol w:w="2409"/>
      <w:gridCol w:w="3261"/>
      <w:gridCol w:w="850"/>
      <w:gridCol w:w="2253"/>
    </w:tblGrid>
    <w:tr w:rsidR="00792F38" w:rsidRPr="00792F38" w:rsidTr="00ED3C1A">
      <w:trPr>
        <w:trHeight w:val="567"/>
        <w:tblHeader/>
      </w:trPr>
      <w:tc>
        <w:tcPr>
          <w:tcW w:w="1702" w:type="dxa"/>
          <w:gridSpan w:val="2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Разрешение</w:t>
          </w:r>
        </w:p>
      </w:tc>
      <w:tc>
        <w:tcPr>
          <w:tcW w:w="2409" w:type="dxa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Обозначение</w:t>
          </w:r>
        </w:p>
      </w:tc>
      <w:tc>
        <w:tcPr>
          <w:tcW w:w="6364" w:type="dxa"/>
          <w:gridSpan w:val="3"/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  <w:t>10</w:t>
          </w: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ХХ</w:t>
          </w:r>
          <w:r w:rsidRPr="00792F38">
            <w:rPr>
              <w:rFonts w:ascii="PT Sans" w:hAnsi="PT Sans"/>
              <w:bCs/>
              <w:noProof/>
              <w:sz w:val="22"/>
              <w:szCs w:val="22"/>
              <w:lang w:val="en-US" w:eastAsia="de-DE"/>
            </w:rPr>
            <w:t>-XXXX</w:t>
          </w:r>
        </w:p>
      </w:tc>
    </w:tr>
    <w:tr w:rsidR="00CC0C67" w:rsidRPr="00792F38" w:rsidTr="00792F38">
      <w:trPr>
        <w:trHeight w:val="1134"/>
        <w:tblHeader/>
      </w:trPr>
      <w:tc>
        <w:tcPr>
          <w:tcW w:w="1702" w:type="dxa"/>
          <w:gridSpan w:val="2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EE67A7" w:rsidRDefault="00CC0C67" w:rsidP="00CC0C67">
          <w:pPr>
            <w:pStyle w:val="APEX8"/>
            <w:spacing w:before="0"/>
            <w:ind w:left="0" w:right="0"/>
            <w:jc w:val="center"/>
          </w:pPr>
          <w:r w:rsidRPr="00EE67A7">
            <w:rPr>
              <w:lang w:val="en-US"/>
            </w:rPr>
            <w:t>[</w:t>
          </w:r>
          <w:r w:rsidRPr="00EE67A7">
            <w:t>№</w:t>
          </w:r>
          <w:r w:rsidRPr="00EE67A7">
            <w:rPr>
              <w:lang w:val="en-US"/>
            </w:rPr>
            <w:t>]</w:t>
          </w:r>
        </w:p>
      </w:tc>
      <w:tc>
        <w:tcPr>
          <w:tcW w:w="2409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CC0C67" w:rsidRDefault="00CC0C67" w:rsidP="00CC0C67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>
            <w:rPr>
              <w:lang w:val="en-US"/>
            </w:rPr>
            <w:t>[</w:t>
          </w:r>
          <w:r w:rsidRPr="00EE67A7">
            <w:t>Наименование</w:t>
          </w:r>
          <w:r>
            <w:br/>
          </w:r>
          <w:r w:rsidRPr="00EE67A7">
            <w:t>объекта</w:t>
          </w:r>
          <w:r>
            <w:br/>
          </w:r>
          <w:r w:rsidRPr="00EE67A7">
            <w:t>строительства</w:t>
          </w:r>
          <w:r>
            <w:rPr>
              <w:lang w:val="en-US"/>
            </w:rPr>
            <w:t>]</w:t>
          </w:r>
        </w:p>
      </w:tc>
      <w:tc>
        <w:tcPr>
          <w:tcW w:w="6364" w:type="dxa"/>
          <w:gridSpan w:val="3"/>
          <w:tcBorders>
            <w:bottom w:val="single" w:sz="12" w:space="0" w:color="auto"/>
          </w:tcBorders>
          <w:shd w:val="clear" w:color="auto" w:fill="auto"/>
          <w:vAlign w:val="center"/>
        </w:tcPr>
        <w:p w:rsidR="00CC0C67" w:rsidRPr="00CC0C67" w:rsidRDefault="00CC0C67" w:rsidP="00CC0C67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>
            <w:rPr>
              <w:rFonts w:cs="PT Sans Narrow"/>
              <w:color w:val="000000"/>
              <w:lang w:val="en-US"/>
            </w:rPr>
            <w:br/>
            <w:t>[</w:t>
          </w:r>
          <w:r>
            <w:rPr>
              <w:rFonts w:cs="PT Sans Narrow"/>
              <w:color w:val="000000"/>
            </w:rPr>
            <w:t xml:space="preserve">Адрес </w:t>
          </w:r>
          <w:r>
            <w:rPr>
              <w:rFonts w:cs="PT Sans Narrow"/>
              <w:color w:val="000000"/>
            </w:rPr>
            <w:br/>
            <w:t xml:space="preserve">объекта </w:t>
          </w:r>
          <w:r>
            <w:rPr>
              <w:rFonts w:cs="PT Sans Narrow"/>
              <w:color w:val="000000"/>
            </w:rPr>
            <w:br/>
            <w:t>строительства</w:t>
          </w:r>
          <w:r>
            <w:rPr>
              <w:rFonts w:cs="PT Sans Narrow"/>
              <w:color w:val="000000"/>
              <w:lang w:val="en-US"/>
            </w:rPr>
            <w:t>]</w:t>
          </w:r>
          <w:r>
            <w:rPr>
              <w:rFonts w:cs="PT Sans Narrow"/>
              <w:color w:val="000000"/>
              <w:lang w:val="en-US"/>
            </w:rPr>
            <w:br/>
          </w:r>
        </w:p>
      </w:tc>
    </w:tr>
    <w:tr w:rsidR="00792F38" w:rsidRPr="00792F38" w:rsidTr="00792F38">
      <w:trPr>
        <w:trHeight w:val="851"/>
        <w:tblHeader/>
      </w:trPr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Изм.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Лист</w:t>
          </w:r>
        </w:p>
      </w:tc>
      <w:tc>
        <w:tcPr>
          <w:tcW w:w="5670" w:type="dxa"/>
          <w:gridSpan w:val="2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Содержание изменения</w:t>
          </w:r>
        </w:p>
      </w:tc>
      <w:tc>
        <w:tcPr>
          <w:tcW w:w="850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Код</w:t>
          </w:r>
        </w:p>
      </w:tc>
      <w:tc>
        <w:tcPr>
          <w:tcW w:w="2253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792F38" w:rsidRDefault="00792F38" w:rsidP="00792F38">
          <w:pPr>
            <w:widowControl/>
            <w:jc w:val="center"/>
            <w:rPr>
              <w:rFonts w:ascii="PT Sans" w:hAnsi="PT Sans"/>
              <w:bCs/>
              <w:noProof/>
              <w:sz w:val="22"/>
              <w:szCs w:val="22"/>
              <w:lang w:eastAsia="de-DE"/>
            </w:rPr>
          </w:pPr>
          <w:r w:rsidRPr="00792F38">
            <w:rPr>
              <w:rFonts w:ascii="PT Sans" w:hAnsi="PT Sans"/>
              <w:bCs/>
              <w:noProof/>
              <w:sz w:val="22"/>
              <w:szCs w:val="22"/>
              <w:lang w:eastAsia="de-DE"/>
            </w:rPr>
            <w:t>Примечание</w:t>
          </w:r>
        </w:p>
      </w:tc>
    </w:tr>
  </w:tbl>
  <w:p w:rsidR="00F571F2" w:rsidRPr="00792F38" w:rsidRDefault="00F571F2" w:rsidP="00792F38">
    <w:pPr>
      <w:pStyle w:val="APEX8"/>
      <w:ind w:left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tblpX="-142" w:tblpY="1"/>
      <w:tblOverlap w:val="never"/>
      <w:tblW w:w="10475" w:type="dxa"/>
      <w:tblBorders>
        <w:insideH w:val="single" w:sz="12" w:space="0" w:color="auto"/>
        <w:insideV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851"/>
      <w:gridCol w:w="851"/>
      <w:gridCol w:w="2409"/>
      <w:gridCol w:w="3261"/>
      <w:gridCol w:w="850"/>
      <w:gridCol w:w="2253"/>
    </w:tblGrid>
    <w:tr w:rsidR="00792F38" w:rsidRPr="00EE67A7" w:rsidTr="00792F38">
      <w:trPr>
        <w:trHeight w:val="567"/>
        <w:tblHeader/>
      </w:trPr>
      <w:tc>
        <w:tcPr>
          <w:tcW w:w="1702" w:type="dxa"/>
          <w:gridSpan w:val="2"/>
          <w:shd w:val="clear" w:color="auto" w:fill="auto"/>
          <w:vAlign w:val="center"/>
        </w:tcPr>
        <w:p w:rsidR="00792F38" w:rsidRPr="00EE67A7" w:rsidRDefault="00792F38" w:rsidP="00792F38">
          <w:pPr>
            <w:pStyle w:val="APEX8"/>
            <w:spacing w:before="0"/>
            <w:ind w:left="0" w:right="0"/>
            <w:jc w:val="center"/>
          </w:pPr>
          <w:r w:rsidRPr="00EE67A7">
            <w:t>Разрешение</w:t>
          </w:r>
        </w:p>
      </w:tc>
      <w:tc>
        <w:tcPr>
          <w:tcW w:w="2409" w:type="dxa"/>
          <w:shd w:val="clear" w:color="auto" w:fill="auto"/>
          <w:vAlign w:val="center"/>
        </w:tcPr>
        <w:p w:rsidR="00792F38" w:rsidRPr="00EE67A7" w:rsidRDefault="00792F38" w:rsidP="00792F38">
          <w:pPr>
            <w:pStyle w:val="APEX8"/>
            <w:spacing w:before="0"/>
            <w:ind w:left="0" w:right="0"/>
            <w:jc w:val="center"/>
          </w:pPr>
          <w:r w:rsidRPr="00EE67A7">
            <w:t>Обозначение</w:t>
          </w:r>
        </w:p>
      </w:tc>
      <w:tc>
        <w:tcPr>
          <w:tcW w:w="6364" w:type="dxa"/>
          <w:gridSpan w:val="3"/>
          <w:shd w:val="clear" w:color="auto" w:fill="auto"/>
          <w:vAlign w:val="center"/>
        </w:tcPr>
        <w:p w:rsidR="00792F38" w:rsidRPr="009045B1" w:rsidRDefault="00792F38" w:rsidP="00B548C1">
          <w:pPr>
            <w:pStyle w:val="APEX8"/>
            <w:spacing w:before="0"/>
            <w:ind w:left="0" w:right="0"/>
            <w:jc w:val="center"/>
          </w:pPr>
          <w:r>
            <w:rPr>
              <w:lang w:val="en-US"/>
            </w:rPr>
            <w:t>1</w:t>
          </w:r>
          <w:r w:rsidR="0071434E">
            <w:t>20</w:t>
          </w:r>
          <w:r>
            <w:rPr>
              <w:lang w:val="en-US"/>
            </w:rPr>
            <w:t>-</w:t>
          </w:r>
          <w:r w:rsidR="009045B1">
            <w:t>0621-ОК-1-20.</w:t>
          </w:r>
          <w:r w:rsidR="00B548C1">
            <w:t>2</w:t>
          </w:r>
          <w:r w:rsidR="009045B1">
            <w:t>-АР</w:t>
          </w:r>
          <w:r w:rsidR="008E3275">
            <w:t>4</w:t>
          </w:r>
        </w:p>
      </w:tc>
    </w:tr>
    <w:tr w:rsidR="00792F38" w:rsidRPr="00EE67A7" w:rsidTr="00792F38">
      <w:trPr>
        <w:trHeight w:val="1134"/>
        <w:tblHeader/>
      </w:trPr>
      <w:tc>
        <w:tcPr>
          <w:tcW w:w="1702" w:type="dxa"/>
          <w:gridSpan w:val="2"/>
          <w:tcBorders>
            <w:bottom w:val="single" w:sz="12" w:space="0" w:color="auto"/>
          </w:tcBorders>
          <w:shd w:val="clear" w:color="auto" w:fill="auto"/>
          <w:vAlign w:val="center"/>
        </w:tcPr>
        <w:p w:rsidR="00792F38" w:rsidRPr="00EE67A7" w:rsidRDefault="00DE1E4C" w:rsidP="00B548C1">
          <w:pPr>
            <w:pStyle w:val="APEX8"/>
            <w:spacing w:before="0"/>
            <w:ind w:left="0" w:right="0"/>
            <w:jc w:val="center"/>
          </w:pPr>
          <w:r>
            <w:br/>
            <w:t>24-03-</w:t>
          </w:r>
          <w:r w:rsidR="00B548C1">
            <w:t>027</w:t>
          </w:r>
        </w:p>
      </w:tc>
      <w:tc>
        <w:tcPr>
          <w:tcW w:w="2409" w:type="dxa"/>
          <w:tcBorders>
            <w:bottom w:val="single" w:sz="12" w:space="0" w:color="auto"/>
          </w:tcBorders>
          <w:shd w:val="clear" w:color="auto" w:fill="auto"/>
          <w:vAlign w:val="center"/>
        </w:tcPr>
        <w:p w:rsidR="00792F38" w:rsidRPr="00CC0C67" w:rsidRDefault="00792F38" w:rsidP="00792F38">
          <w:pPr>
            <w:pStyle w:val="APEX8"/>
            <w:spacing w:before="0"/>
            <w:ind w:left="0" w:right="0"/>
            <w:jc w:val="center"/>
            <w:rPr>
              <w:lang w:val="en-US"/>
            </w:rPr>
          </w:pPr>
          <w:r w:rsidRPr="00EE67A7">
            <w:t>Наименование</w:t>
          </w:r>
          <w:r>
            <w:br/>
          </w:r>
          <w:r w:rsidRPr="00EE67A7">
            <w:t>объекта</w:t>
          </w:r>
          <w:r>
            <w:br/>
          </w:r>
          <w:r w:rsidRPr="00EE67A7">
            <w:t>строительства</w:t>
          </w:r>
        </w:p>
      </w:tc>
      <w:tc>
        <w:tcPr>
          <w:tcW w:w="6364" w:type="dxa"/>
          <w:gridSpan w:val="3"/>
          <w:tcBorders>
            <w:bottom w:val="single" w:sz="12" w:space="0" w:color="auto"/>
          </w:tcBorders>
          <w:shd w:val="clear" w:color="auto" w:fill="auto"/>
          <w:vAlign w:val="center"/>
        </w:tcPr>
        <w:p w:rsidR="009B6945" w:rsidRDefault="009B6945" w:rsidP="009B6945">
          <w:pPr>
            <w:pStyle w:val="TableParagraph"/>
            <w:jc w:val="center"/>
            <w:rPr>
              <w:rFonts w:ascii="PT Sans" w:hAnsi="PT Sans"/>
            </w:rPr>
          </w:pPr>
        </w:p>
        <w:p w:rsidR="009B694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"Жилые дома с инженерными сетями и благоустройством </w:t>
          </w:r>
        </w:p>
        <w:p w:rsidR="002A1A8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территории" по адресу: г. Москва, </w:t>
          </w:r>
        </w:p>
        <w:p w:rsidR="002A1A85" w:rsidRDefault="009B6945" w:rsidP="009B694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район Очаково-Матвеевское, ш. Очаковское </w:t>
          </w:r>
        </w:p>
        <w:p w:rsidR="002A1A85" w:rsidRDefault="009B6945" w:rsidP="002A1A8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 xml:space="preserve">(Очаковское шоссе, </w:t>
          </w:r>
          <w:proofErr w:type="spellStart"/>
          <w:r>
            <w:rPr>
              <w:rFonts w:ascii="PT Sans" w:hAnsi="PT Sans"/>
            </w:rPr>
            <w:t>влд</w:t>
          </w:r>
          <w:proofErr w:type="spellEnd"/>
          <w:r>
            <w:rPr>
              <w:rFonts w:ascii="PT Sans" w:hAnsi="PT Sans"/>
            </w:rPr>
            <w:t>. 3А, 5А)</w:t>
          </w:r>
        </w:p>
        <w:p w:rsidR="009B6945" w:rsidRDefault="009B6945" w:rsidP="002A1A85">
          <w:pPr>
            <w:pStyle w:val="TableParagraph"/>
            <w:jc w:val="center"/>
            <w:rPr>
              <w:rFonts w:ascii="PT Sans" w:hAnsi="PT Sans"/>
            </w:rPr>
          </w:pPr>
          <w:r>
            <w:rPr>
              <w:rFonts w:ascii="PT Sans" w:hAnsi="PT Sans"/>
            </w:rPr>
            <w:t>(Западный административный округ)</w:t>
          </w:r>
        </w:p>
        <w:p w:rsidR="00792F38" w:rsidRPr="003A4D05" w:rsidRDefault="00792F38" w:rsidP="009B6945">
          <w:pPr>
            <w:pStyle w:val="APEX8"/>
            <w:ind w:left="0"/>
            <w:rPr>
              <w:rFonts w:cs="PT Sans Narrow"/>
              <w:color w:val="000000"/>
            </w:rPr>
          </w:pPr>
        </w:p>
      </w:tc>
    </w:tr>
    <w:tr w:rsidR="00792F38" w:rsidRPr="00C64830" w:rsidTr="009E1AAC">
      <w:trPr>
        <w:trHeight w:val="851"/>
        <w:tblHeader/>
      </w:trPr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9E1AAC">
          <w:pPr>
            <w:pStyle w:val="APEX8"/>
            <w:spacing w:before="0"/>
            <w:ind w:left="0" w:right="0"/>
            <w:jc w:val="center"/>
          </w:pPr>
          <w:r w:rsidRPr="00C64830">
            <w:t>Изм.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CE2570" w:rsidP="00792F38">
          <w:pPr>
            <w:pStyle w:val="APEX8"/>
            <w:spacing w:before="0"/>
            <w:ind w:left="0" w:right="0"/>
            <w:jc w:val="center"/>
          </w:pPr>
          <w:r>
            <w:t>Стр.</w:t>
          </w:r>
        </w:p>
      </w:tc>
      <w:tc>
        <w:tcPr>
          <w:tcW w:w="5670" w:type="dxa"/>
          <w:gridSpan w:val="2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Содержание изменения</w:t>
          </w:r>
        </w:p>
      </w:tc>
      <w:tc>
        <w:tcPr>
          <w:tcW w:w="850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Код</w:t>
          </w:r>
        </w:p>
      </w:tc>
      <w:tc>
        <w:tcPr>
          <w:tcW w:w="2253" w:type="dxa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:rsidR="00792F38" w:rsidRPr="00C64830" w:rsidRDefault="00792F38" w:rsidP="00792F38">
          <w:pPr>
            <w:pStyle w:val="APEX8"/>
            <w:spacing w:before="0"/>
            <w:ind w:left="0" w:right="0"/>
            <w:jc w:val="center"/>
          </w:pPr>
          <w:r w:rsidRPr="00C64830">
            <w:t>Примечание</w:t>
          </w:r>
        </w:p>
      </w:tc>
    </w:tr>
  </w:tbl>
  <w:p w:rsidR="00F571F2" w:rsidRPr="00792F38" w:rsidRDefault="00776F73" w:rsidP="00792F38">
    <w:pPr>
      <w:pStyle w:val="APEX8"/>
      <w:spacing w:before="0"/>
      <w:ind w:left="-1134" w:right="-201"/>
      <w:rPr>
        <w:sz w:val="2"/>
        <w:szCs w:val="2"/>
      </w:rPr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51584" behindDoc="0" locked="0" layoutInCell="1" allowOverlap="1">
              <wp:simplePos x="0" y="0"/>
              <wp:positionH relativeFrom="column">
                <wp:posOffset>-89159</wp:posOffset>
              </wp:positionH>
              <wp:positionV relativeFrom="paragraph">
                <wp:posOffset>10160</wp:posOffset>
              </wp:positionV>
              <wp:extent cx="6659880" cy="10269614"/>
              <wp:effectExtent l="0" t="0" r="26670" b="1778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69614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6A68A3E5" id="Rectangle 10" o:spid="_x0000_s1026" style="position:absolute;margin-left:-7pt;margin-top:.8pt;width:524.4pt;height:808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" filled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826CB"/>
    <w:multiLevelType w:val="multilevel"/>
    <w:tmpl w:val="0BF04666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31117C"/>
    <w:multiLevelType w:val="hybridMultilevel"/>
    <w:tmpl w:val="D3481134"/>
    <w:lvl w:ilvl="0" w:tplc="7B10AD3A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CC"/>
    <w:rsid w:val="000072B8"/>
    <w:rsid w:val="00035259"/>
    <w:rsid w:val="0003792D"/>
    <w:rsid w:val="0004076B"/>
    <w:rsid w:val="000465E6"/>
    <w:rsid w:val="0005017C"/>
    <w:rsid w:val="00050F28"/>
    <w:rsid w:val="000700C8"/>
    <w:rsid w:val="000863D6"/>
    <w:rsid w:val="00097AD6"/>
    <w:rsid w:val="000A2703"/>
    <w:rsid w:val="000B6750"/>
    <w:rsid w:val="000D0631"/>
    <w:rsid w:val="000D27B7"/>
    <w:rsid w:val="000F0B1D"/>
    <w:rsid w:val="00106EB6"/>
    <w:rsid w:val="00116A86"/>
    <w:rsid w:val="001172BC"/>
    <w:rsid w:val="00120558"/>
    <w:rsid w:val="0012214D"/>
    <w:rsid w:val="00123095"/>
    <w:rsid w:val="001372F6"/>
    <w:rsid w:val="00145720"/>
    <w:rsid w:val="00153350"/>
    <w:rsid w:val="0015634A"/>
    <w:rsid w:val="001625D2"/>
    <w:rsid w:val="001B693E"/>
    <w:rsid w:val="001B6C39"/>
    <w:rsid w:val="001B7814"/>
    <w:rsid w:val="001C1FBE"/>
    <w:rsid w:val="001C48B9"/>
    <w:rsid w:val="001E50E1"/>
    <w:rsid w:val="001E7819"/>
    <w:rsid w:val="00201DA1"/>
    <w:rsid w:val="002025F1"/>
    <w:rsid w:val="002049A7"/>
    <w:rsid w:val="00217217"/>
    <w:rsid w:val="00250430"/>
    <w:rsid w:val="00273D1B"/>
    <w:rsid w:val="00275CB4"/>
    <w:rsid w:val="00291AB5"/>
    <w:rsid w:val="002A1A85"/>
    <w:rsid w:val="002A30FF"/>
    <w:rsid w:val="002A769E"/>
    <w:rsid w:val="002D57EC"/>
    <w:rsid w:val="002F7313"/>
    <w:rsid w:val="00301629"/>
    <w:rsid w:val="00312BBB"/>
    <w:rsid w:val="00315838"/>
    <w:rsid w:val="00346528"/>
    <w:rsid w:val="00350F2D"/>
    <w:rsid w:val="00353C60"/>
    <w:rsid w:val="0036501A"/>
    <w:rsid w:val="00370646"/>
    <w:rsid w:val="00371631"/>
    <w:rsid w:val="00371B27"/>
    <w:rsid w:val="003751A3"/>
    <w:rsid w:val="003937A5"/>
    <w:rsid w:val="003A000A"/>
    <w:rsid w:val="003A0C14"/>
    <w:rsid w:val="003A4D05"/>
    <w:rsid w:val="003A52E7"/>
    <w:rsid w:val="003B7095"/>
    <w:rsid w:val="003C35D1"/>
    <w:rsid w:val="003D6425"/>
    <w:rsid w:val="003E0A51"/>
    <w:rsid w:val="003F24E0"/>
    <w:rsid w:val="003F7340"/>
    <w:rsid w:val="00404E42"/>
    <w:rsid w:val="0041417B"/>
    <w:rsid w:val="00422088"/>
    <w:rsid w:val="00423DB2"/>
    <w:rsid w:val="00427F52"/>
    <w:rsid w:val="004405DD"/>
    <w:rsid w:val="0044289F"/>
    <w:rsid w:val="0044450F"/>
    <w:rsid w:val="004517DD"/>
    <w:rsid w:val="004525F7"/>
    <w:rsid w:val="00452978"/>
    <w:rsid w:val="00454416"/>
    <w:rsid w:val="004578AC"/>
    <w:rsid w:val="00476DC8"/>
    <w:rsid w:val="00480676"/>
    <w:rsid w:val="004C52D6"/>
    <w:rsid w:val="004C71D0"/>
    <w:rsid w:val="004E3983"/>
    <w:rsid w:val="004E518E"/>
    <w:rsid w:val="004F34D5"/>
    <w:rsid w:val="00515DD8"/>
    <w:rsid w:val="005236AF"/>
    <w:rsid w:val="00553999"/>
    <w:rsid w:val="0055503A"/>
    <w:rsid w:val="005627F5"/>
    <w:rsid w:val="00567775"/>
    <w:rsid w:val="0057258E"/>
    <w:rsid w:val="005754F0"/>
    <w:rsid w:val="005A52CB"/>
    <w:rsid w:val="005C32EF"/>
    <w:rsid w:val="005E1339"/>
    <w:rsid w:val="005E2A51"/>
    <w:rsid w:val="006336D6"/>
    <w:rsid w:val="00691F22"/>
    <w:rsid w:val="006D129B"/>
    <w:rsid w:val="006D25B4"/>
    <w:rsid w:val="006E3FC8"/>
    <w:rsid w:val="00706FBC"/>
    <w:rsid w:val="00710D5C"/>
    <w:rsid w:val="0071434E"/>
    <w:rsid w:val="00724FE9"/>
    <w:rsid w:val="007254BA"/>
    <w:rsid w:val="00757302"/>
    <w:rsid w:val="007661B5"/>
    <w:rsid w:val="007722BF"/>
    <w:rsid w:val="00774F80"/>
    <w:rsid w:val="00776F73"/>
    <w:rsid w:val="00791E8D"/>
    <w:rsid w:val="00792F38"/>
    <w:rsid w:val="007C3D32"/>
    <w:rsid w:val="007C41C8"/>
    <w:rsid w:val="007F5A2E"/>
    <w:rsid w:val="007F76CD"/>
    <w:rsid w:val="00806897"/>
    <w:rsid w:val="00806EE0"/>
    <w:rsid w:val="00814A7B"/>
    <w:rsid w:val="00826238"/>
    <w:rsid w:val="00826627"/>
    <w:rsid w:val="008428E5"/>
    <w:rsid w:val="008844CC"/>
    <w:rsid w:val="008A326E"/>
    <w:rsid w:val="008B2986"/>
    <w:rsid w:val="008B3135"/>
    <w:rsid w:val="008B7EE0"/>
    <w:rsid w:val="008C1849"/>
    <w:rsid w:val="008D7F59"/>
    <w:rsid w:val="008E3275"/>
    <w:rsid w:val="008F3459"/>
    <w:rsid w:val="008F7A14"/>
    <w:rsid w:val="009045B1"/>
    <w:rsid w:val="00912A8C"/>
    <w:rsid w:val="0091516B"/>
    <w:rsid w:val="00930635"/>
    <w:rsid w:val="00945004"/>
    <w:rsid w:val="0094743F"/>
    <w:rsid w:val="00964AA2"/>
    <w:rsid w:val="0097106C"/>
    <w:rsid w:val="0097181E"/>
    <w:rsid w:val="00972CBA"/>
    <w:rsid w:val="00973D7A"/>
    <w:rsid w:val="00976B07"/>
    <w:rsid w:val="009B6945"/>
    <w:rsid w:val="009C28ED"/>
    <w:rsid w:val="009D0AA7"/>
    <w:rsid w:val="009D2720"/>
    <w:rsid w:val="009E1AAC"/>
    <w:rsid w:val="009E58E9"/>
    <w:rsid w:val="009F1E86"/>
    <w:rsid w:val="009F66CC"/>
    <w:rsid w:val="00A06CA4"/>
    <w:rsid w:val="00A15FC4"/>
    <w:rsid w:val="00A16452"/>
    <w:rsid w:val="00A518B5"/>
    <w:rsid w:val="00A55852"/>
    <w:rsid w:val="00A63FF6"/>
    <w:rsid w:val="00A667A7"/>
    <w:rsid w:val="00AA714B"/>
    <w:rsid w:val="00AC73D4"/>
    <w:rsid w:val="00AD0FF8"/>
    <w:rsid w:val="00AF4A48"/>
    <w:rsid w:val="00AF578D"/>
    <w:rsid w:val="00B05269"/>
    <w:rsid w:val="00B05D56"/>
    <w:rsid w:val="00B204ED"/>
    <w:rsid w:val="00B32072"/>
    <w:rsid w:val="00B36E71"/>
    <w:rsid w:val="00B46D83"/>
    <w:rsid w:val="00B548C1"/>
    <w:rsid w:val="00B60F29"/>
    <w:rsid w:val="00B62266"/>
    <w:rsid w:val="00B65B52"/>
    <w:rsid w:val="00B6697D"/>
    <w:rsid w:val="00B77D7F"/>
    <w:rsid w:val="00B81E98"/>
    <w:rsid w:val="00B94C8B"/>
    <w:rsid w:val="00B96766"/>
    <w:rsid w:val="00C021E3"/>
    <w:rsid w:val="00C03488"/>
    <w:rsid w:val="00C046DF"/>
    <w:rsid w:val="00C068A9"/>
    <w:rsid w:val="00C27AFD"/>
    <w:rsid w:val="00C4269B"/>
    <w:rsid w:val="00C64830"/>
    <w:rsid w:val="00C67AFF"/>
    <w:rsid w:val="00C80C19"/>
    <w:rsid w:val="00C82949"/>
    <w:rsid w:val="00C82D2E"/>
    <w:rsid w:val="00C92288"/>
    <w:rsid w:val="00CA2108"/>
    <w:rsid w:val="00CB0BA0"/>
    <w:rsid w:val="00CC0C67"/>
    <w:rsid w:val="00CC2447"/>
    <w:rsid w:val="00CE02CC"/>
    <w:rsid w:val="00CE2570"/>
    <w:rsid w:val="00D01BEE"/>
    <w:rsid w:val="00D2431D"/>
    <w:rsid w:val="00D413DF"/>
    <w:rsid w:val="00D4516C"/>
    <w:rsid w:val="00D50047"/>
    <w:rsid w:val="00D76D37"/>
    <w:rsid w:val="00D91EBE"/>
    <w:rsid w:val="00DA26F7"/>
    <w:rsid w:val="00DA6383"/>
    <w:rsid w:val="00DB0D14"/>
    <w:rsid w:val="00DB1802"/>
    <w:rsid w:val="00DE1E4C"/>
    <w:rsid w:val="00DE5E06"/>
    <w:rsid w:val="00DF2849"/>
    <w:rsid w:val="00DF2A95"/>
    <w:rsid w:val="00DF570E"/>
    <w:rsid w:val="00E043F7"/>
    <w:rsid w:val="00E07C68"/>
    <w:rsid w:val="00E12613"/>
    <w:rsid w:val="00E42197"/>
    <w:rsid w:val="00E54414"/>
    <w:rsid w:val="00E70171"/>
    <w:rsid w:val="00E807DD"/>
    <w:rsid w:val="00EB0505"/>
    <w:rsid w:val="00EC5EDF"/>
    <w:rsid w:val="00EE1381"/>
    <w:rsid w:val="00EE5064"/>
    <w:rsid w:val="00EE67A7"/>
    <w:rsid w:val="00EF248E"/>
    <w:rsid w:val="00EF4346"/>
    <w:rsid w:val="00F20039"/>
    <w:rsid w:val="00F22DD3"/>
    <w:rsid w:val="00F31F65"/>
    <w:rsid w:val="00F362A0"/>
    <w:rsid w:val="00F3739A"/>
    <w:rsid w:val="00F375BA"/>
    <w:rsid w:val="00F4721A"/>
    <w:rsid w:val="00F51300"/>
    <w:rsid w:val="00F571F2"/>
    <w:rsid w:val="00F638F9"/>
    <w:rsid w:val="00F659CB"/>
    <w:rsid w:val="00F778C4"/>
    <w:rsid w:val="00FA21C3"/>
    <w:rsid w:val="00FA2854"/>
    <w:rsid w:val="00FA4403"/>
    <w:rsid w:val="00FA6430"/>
    <w:rsid w:val="00FB12B3"/>
    <w:rsid w:val="00FC0A4E"/>
    <w:rsid w:val="00FD6C28"/>
    <w:rsid w:val="00FE0DE9"/>
    <w:rsid w:val="00FF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5D9EE575"/>
  <w15:chartTrackingRefBased/>
  <w15:docId w15:val="{10611967-A788-4A9F-A9C1-1B8C3735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F38"/>
    <w:pPr>
      <w:widowControl w:val="0"/>
    </w:pPr>
    <w:rPr>
      <w:rFonts w:ascii="GOST type B" w:hAnsi="GOST type B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46D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46D83"/>
  </w:style>
  <w:style w:type="paragraph" w:styleId="a5">
    <w:name w:val="header"/>
    <w:basedOn w:val="a"/>
    <w:rsid w:val="00B46D83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B46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Изменение"/>
    <w:basedOn w:val="a"/>
    <w:rsid w:val="00423DB2"/>
    <w:pPr>
      <w:spacing w:before="120" w:after="120"/>
    </w:pPr>
  </w:style>
  <w:style w:type="paragraph" w:customStyle="1" w:styleId="APEX2">
    <w:name w:val="APEX Заголовок без нумерации"/>
    <w:next w:val="a"/>
    <w:link w:val="APEX3"/>
    <w:qFormat/>
    <w:rsid w:val="008B3135"/>
    <w:pPr>
      <w:spacing w:before="320" w:after="120"/>
      <w:ind w:left="39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3">
    <w:name w:val="APEX Заголовок без нумерации Знак"/>
    <w:link w:val="APEX2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4">
    <w:name w:val="APEX Заголовок большой"/>
    <w:link w:val="APEX5"/>
    <w:qFormat/>
    <w:rsid w:val="008B3135"/>
    <w:pPr>
      <w:spacing w:before="240" w:after="480"/>
      <w:jc w:val="center"/>
    </w:pPr>
    <w:rPr>
      <w:rFonts w:ascii="PT Sans" w:hAnsi="PT Sans" w:cs="Arial"/>
      <w:caps/>
      <w:kern w:val="28"/>
      <w:sz w:val="22"/>
      <w:szCs w:val="22"/>
    </w:rPr>
  </w:style>
  <w:style w:type="character" w:customStyle="1" w:styleId="APEX5">
    <w:name w:val="APEX Заголовок большой Знак"/>
    <w:link w:val="APEX4"/>
    <w:rsid w:val="008B3135"/>
    <w:rPr>
      <w:rFonts w:ascii="PT Sans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"/>
    <w:link w:val="APEX6"/>
    <w:qFormat/>
    <w:rsid w:val="008B3135"/>
    <w:pPr>
      <w:numPr>
        <w:numId w:val="2"/>
      </w:numPr>
      <w:spacing w:before="480" w:after="240"/>
      <w:ind w:right="39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6">
    <w:name w:val="APEX Заголовок нумерация Знак"/>
    <w:link w:val="APEX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"/>
    <w:link w:val="APEX7"/>
    <w:qFormat/>
    <w:rsid w:val="008B3135"/>
    <w:pPr>
      <w:numPr>
        <w:ilvl w:val="1"/>
      </w:numPr>
      <w:spacing w:before="320" w:after="120"/>
    </w:pPr>
  </w:style>
  <w:style w:type="character" w:customStyle="1" w:styleId="APEX7">
    <w:name w:val="APEX Заголовок Поднумерация Знак"/>
    <w:basedOn w:val="APEX6"/>
    <w:link w:val="APEX0"/>
    <w:rsid w:val="008B3135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8">
    <w:name w:val="APEX Обычный текст"/>
    <w:link w:val="APEX9"/>
    <w:qFormat/>
    <w:rsid w:val="008B3135"/>
    <w:pPr>
      <w:spacing w:before="120"/>
      <w:ind w:left="397" w:right="39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9">
    <w:name w:val="APEX Обычный текст Знак"/>
    <w:link w:val="APEX8"/>
    <w:rsid w:val="008B3135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1">
    <w:name w:val="APEX перечень"/>
    <w:basedOn w:val="APEX8"/>
    <w:next w:val="APEX8"/>
    <w:link w:val="APEXa"/>
    <w:qFormat/>
    <w:rsid w:val="008B3135"/>
    <w:pPr>
      <w:numPr>
        <w:numId w:val="3"/>
      </w:numPr>
      <w:spacing w:after="120"/>
      <w:contextualSpacing/>
    </w:pPr>
    <w:rPr>
      <w:rFonts w:eastAsia="Calibri"/>
    </w:rPr>
  </w:style>
  <w:style w:type="character" w:customStyle="1" w:styleId="APEXa">
    <w:name w:val="APEX перечень Знак"/>
    <w:link w:val="APEX1"/>
    <w:rsid w:val="008B3135"/>
    <w:rPr>
      <w:rFonts w:ascii="PT Sans" w:eastAsia="Calibri" w:hAnsi="PT Sans"/>
      <w:bCs/>
      <w:noProof/>
      <w:sz w:val="22"/>
      <w:szCs w:val="22"/>
      <w:lang w:eastAsia="de-DE"/>
    </w:rPr>
  </w:style>
  <w:style w:type="paragraph" w:customStyle="1" w:styleId="APEXb">
    <w:name w:val="APEX Содержание"/>
    <w:basedOn w:val="1"/>
    <w:link w:val="APEXc"/>
    <w:qFormat/>
    <w:rsid w:val="008B3135"/>
    <w:pPr>
      <w:widowControl/>
      <w:tabs>
        <w:tab w:val="left" w:pos="0"/>
        <w:tab w:val="left" w:leader="dot" w:pos="570"/>
        <w:tab w:val="left" w:pos="950"/>
        <w:tab w:val="right" w:pos="9627"/>
      </w:tabs>
      <w:spacing w:after="0" w:line="312" w:lineRule="auto"/>
      <w:ind w:left="397" w:right="397"/>
    </w:pPr>
    <w:rPr>
      <w:rFonts w:ascii="PT Sans" w:hAnsi="PT Sans"/>
      <w:b/>
      <w:noProof/>
      <w:sz w:val="22"/>
      <w:szCs w:val="22"/>
      <w:lang w:eastAsia="de-DE"/>
    </w:rPr>
  </w:style>
  <w:style w:type="character" w:customStyle="1" w:styleId="APEXc">
    <w:name w:val="APEX Содержание Знак"/>
    <w:link w:val="APEXb"/>
    <w:rsid w:val="008B3135"/>
    <w:rPr>
      <w:rFonts w:ascii="PT Sans" w:hAnsi="PT Sans"/>
      <w:b/>
      <w:noProof/>
      <w:sz w:val="22"/>
      <w:szCs w:val="22"/>
      <w:lang w:eastAsia="de-DE"/>
    </w:rPr>
  </w:style>
  <w:style w:type="paragraph" w:styleId="1">
    <w:name w:val="toc 1"/>
    <w:basedOn w:val="a"/>
    <w:next w:val="a"/>
    <w:autoRedefine/>
    <w:rsid w:val="008B3135"/>
    <w:pPr>
      <w:spacing w:after="100"/>
    </w:pPr>
  </w:style>
  <w:style w:type="paragraph" w:customStyle="1" w:styleId="APEX11">
    <w:name w:val="APEX Штамп 11"/>
    <w:link w:val="APEX110"/>
    <w:qFormat/>
    <w:rsid w:val="008B3135"/>
    <w:pPr>
      <w:jc w:val="center"/>
    </w:pPr>
    <w:rPr>
      <w:rFonts w:ascii="PT Sans Narrow" w:hAnsi="PT Sans Narrow"/>
      <w:sz w:val="22"/>
      <w:szCs w:val="22"/>
    </w:rPr>
  </w:style>
  <w:style w:type="character" w:customStyle="1" w:styleId="APEX110">
    <w:name w:val="APEX Штамп 11 Знак"/>
    <w:link w:val="APEX11"/>
    <w:rsid w:val="008B3135"/>
    <w:rPr>
      <w:rFonts w:ascii="PT Sans Narrow" w:hAnsi="PT Sans Narrow"/>
      <w:sz w:val="22"/>
      <w:szCs w:val="22"/>
    </w:rPr>
  </w:style>
  <w:style w:type="paragraph" w:customStyle="1" w:styleId="APEXd">
    <w:name w:val="APEX Таблица"/>
    <w:basedOn w:val="APEX11"/>
    <w:link w:val="APEXe"/>
    <w:qFormat/>
    <w:rsid w:val="008B3135"/>
    <w:pPr>
      <w:ind w:left="57" w:right="57"/>
      <w:jc w:val="left"/>
    </w:pPr>
    <w:rPr>
      <w:rFonts w:ascii="PT Sans" w:hAnsi="PT Sans"/>
    </w:rPr>
  </w:style>
  <w:style w:type="character" w:customStyle="1" w:styleId="APEXe">
    <w:name w:val="APEX Таблица Знак"/>
    <w:link w:val="APEXd"/>
    <w:rsid w:val="008B3135"/>
    <w:rPr>
      <w:rFonts w:ascii="PT Sans" w:hAnsi="PT Sans"/>
      <w:sz w:val="22"/>
      <w:szCs w:val="22"/>
    </w:rPr>
  </w:style>
  <w:style w:type="paragraph" w:customStyle="1" w:styleId="APEX-">
    <w:name w:val="APEX Таблица - заголовок"/>
    <w:basedOn w:val="APEXd"/>
    <w:link w:val="APEX-0"/>
    <w:qFormat/>
    <w:rsid w:val="008B3135"/>
    <w:pPr>
      <w:jc w:val="center"/>
    </w:pPr>
    <w:rPr>
      <w:caps/>
    </w:rPr>
  </w:style>
  <w:style w:type="character" w:customStyle="1" w:styleId="APEX-0">
    <w:name w:val="APEX Таблица - заголовок Знак"/>
    <w:link w:val="APEX-"/>
    <w:rsid w:val="008B3135"/>
    <w:rPr>
      <w:rFonts w:ascii="PT Sans" w:hAnsi="PT Sans"/>
      <w:caps/>
      <w:sz w:val="22"/>
      <w:szCs w:val="22"/>
    </w:rPr>
  </w:style>
  <w:style w:type="paragraph" w:customStyle="1" w:styleId="APEX-1">
    <w:name w:val="APEX Таблица - текст с полями"/>
    <w:basedOn w:val="APEXd"/>
    <w:link w:val="APEX-2"/>
    <w:qFormat/>
    <w:rsid w:val="008B3135"/>
    <w:pPr>
      <w:spacing w:before="240" w:after="240"/>
    </w:pPr>
  </w:style>
  <w:style w:type="character" w:customStyle="1" w:styleId="APEX-2">
    <w:name w:val="APEX Таблица - текст с полями Знак"/>
    <w:basedOn w:val="APEXe"/>
    <w:link w:val="APEX-1"/>
    <w:rsid w:val="008B3135"/>
    <w:rPr>
      <w:rFonts w:ascii="PT Sans" w:hAnsi="PT Sans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8B3135"/>
    <w:rPr>
      <w:sz w:val="32"/>
      <w:szCs w:val="32"/>
      <w:lang w:val="en-US"/>
    </w:rPr>
  </w:style>
  <w:style w:type="character" w:customStyle="1" w:styleId="APEX160">
    <w:name w:val="APEX Штамп 16 Знак"/>
    <w:link w:val="APEX16"/>
    <w:rsid w:val="008B3135"/>
    <w:rPr>
      <w:rFonts w:ascii="PT Sans Narrow" w:hAnsi="PT Sans Narrow"/>
      <w:sz w:val="32"/>
      <w:szCs w:val="32"/>
      <w:lang w:val="en-US"/>
    </w:rPr>
  </w:style>
  <w:style w:type="paragraph" w:styleId="a8">
    <w:name w:val="Balloon Text"/>
    <w:basedOn w:val="a"/>
    <w:link w:val="a9"/>
    <w:rsid w:val="00792F3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92F38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9B6945"/>
    <w:pPr>
      <w:autoSpaceDE w:val="0"/>
      <w:autoSpaceDN w:val="0"/>
    </w:pPr>
    <w:rPr>
      <w:rFonts w:ascii="PT Sans Narrow" w:eastAsia="PT Sans Narrow" w:hAnsi="PT Sans Narrow" w:cs="PT Sans Narrow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ub\bim$\01_Published\03_Templates\MsOffice\&#1041;&#1083;&#1072;&#1085;&#1082;%20&#1074;&#1085;&#1077;&#1089;&#1077;&#1085;&#1080;&#1103;%20&#1080;&#1079;&#1084;&#1077;&#1085;&#1077;&#1085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внесения изменений</Template>
  <TotalTime>2</TotalTime>
  <Pages>2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Р 21.1101-2013 форма 9, 9а</vt:lpstr>
    </vt:vector>
  </TitlesOfParts>
  <Company>DonPsp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Р 21.1101-2013 форма 9, 9а</dc:title>
  <dc:subject/>
  <dc:creator>Volkov Artem</dc:creator>
  <cp:keywords/>
  <dc:description/>
  <cp:lastModifiedBy>Frolova Sofya</cp:lastModifiedBy>
  <cp:revision>3</cp:revision>
  <cp:lastPrinted>2024-05-14T14:10:00Z</cp:lastPrinted>
  <dcterms:created xsi:type="dcterms:W3CDTF">2024-05-24T05:40:00Z</dcterms:created>
  <dcterms:modified xsi:type="dcterms:W3CDTF">2024-05-24T05:42:00Z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-848098154</vt:i4>
  </property>
</Properties>
</file>