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841"/>
        <w:gridCol w:w="851"/>
        <w:gridCol w:w="5680"/>
        <w:gridCol w:w="850"/>
        <w:gridCol w:w="2268"/>
      </w:tblGrid>
      <w:tr w:rsidR="00AF4A48" w:rsidRPr="00097AD6" w:rsidTr="00EB60A1">
        <w:trPr>
          <w:trHeight w:val="599"/>
        </w:trPr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5A14F4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</w:t>
            </w:r>
            <w:r w:rsidR="00A16452">
              <w:rPr>
                <w:rFonts w:ascii="PT Sans Narrow" w:hAnsi="PT Sans Narrow"/>
              </w:rPr>
              <w:t>1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710D5C" w:rsidRDefault="00AF4A48" w:rsidP="00EB60A1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 перечень разделов АИ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Pr="00312BBB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 w:rsidRPr="00312BBB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5A14F4" w:rsidP="001D784A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</w:t>
            </w:r>
            <w:r w:rsidR="00AF4A48">
              <w:rPr>
                <w:rFonts w:ascii="PT Sans Narrow" w:hAnsi="PT Sans Narrow"/>
              </w:rPr>
              <w:t>2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F4A48" w:rsidP="003751A3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 xml:space="preserve">Замена листа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Pr="00312BBB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Pr="005A14F4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5A14F4" w:rsidP="001D784A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</w:t>
            </w:r>
            <w:r w:rsidR="001D784A">
              <w:rPr>
                <w:rFonts w:ascii="PT Sans Narrow" w:hAnsi="PT Sans Narrow"/>
              </w:rPr>
              <w:t>3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FD6C28" w:rsidRDefault="00A16452" w:rsidP="00A16452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 тип пола тамбура перед переходной лоджией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5A14F4" w:rsidP="001D784A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</w:t>
            </w:r>
            <w:r w:rsidR="001D784A">
              <w:rPr>
                <w:rFonts w:ascii="PT Sans Narrow" w:hAnsi="PT Sans Narrow"/>
              </w:rPr>
              <w:t>3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FD6C28" w:rsidRDefault="00A16452" w:rsidP="00A16452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 тип потолка тамбура перед переходной лоджией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5A14F4" w:rsidP="001D784A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</w:t>
            </w:r>
            <w:r w:rsidR="001D784A">
              <w:rPr>
                <w:rFonts w:ascii="PT Sans Narrow" w:hAnsi="PT Sans Narrow"/>
              </w:rPr>
              <w:t>3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16452" w:rsidP="00A16452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Уточнен состав полов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1D784A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04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1D784A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Замена листа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5A14F4" w:rsidP="001D784A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</w:t>
            </w:r>
            <w:r w:rsidR="001D784A">
              <w:rPr>
                <w:rFonts w:ascii="PT Sans Narrow" w:hAnsi="PT Sans Narrow"/>
              </w:rPr>
              <w:t>5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Добавлены графы в таблице «</w:t>
            </w:r>
            <w:r w:rsidRPr="009D2720">
              <w:rPr>
                <w:rFonts w:ascii="PT Sans Narrow" w:hAnsi="PT Sans Narrow"/>
              </w:rPr>
              <w:t>Спецификация заполнения дверных проемов типовых этажей</w:t>
            </w:r>
            <w:r>
              <w:rPr>
                <w:rFonts w:ascii="PT Sans Narrow" w:hAnsi="PT Sans Narrow"/>
              </w:rPr>
              <w:t>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5A14F4" w:rsidP="001D784A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</w:t>
            </w:r>
            <w:r w:rsidR="001D784A">
              <w:rPr>
                <w:rFonts w:ascii="PT Sans Narrow" w:hAnsi="PT Sans Narrow"/>
              </w:rPr>
              <w:t>6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DC214D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Удален люк ПК ЛТ-</w:t>
            </w:r>
            <w:r w:rsidR="00DC214D">
              <w:rPr>
                <w:rFonts w:ascii="PT Sans Narrow" w:hAnsi="PT Sans Narrow"/>
              </w:rPr>
              <w:t>4</w:t>
            </w:r>
            <w:r>
              <w:rPr>
                <w:rFonts w:ascii="PT Sans Narrow" w:hAnsi="PT Sans Narrow"/>
              </w:rPr>
              <w:t>л</w:t>
            </w:r>
            <w:r w:rsidR="003937A5">
              <w:rPr>
                <w:rFonts w:ascii="PT Sans Narrow" w:hAnsi="PT Sans Narrow"/>
              </w:rPr>
              <w:t>, преведены в соответствия маркировки в таблице и маркировки эскизов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1D784A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784A" w:rsidRDefault="001D784A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D784A" w:rsidRDefault="001D784A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07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D784A" w:rsidRDefault="001D784A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Замена листа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784A" w:rsidRPr="00BA5E11" w:rsidRDefault="001D784A" w:rsidP="00F20039">
            <w:pPr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D784A" w:rsidRPr="00312BBB" w:rsidRDefault="001D784A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DC214D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 xml:space="preserve">8, </w:t>
            </w:r>
            <w:bookmarkStart w:id="0" w:name="_GoBack"/>
            <w:bookmarkEnd w:id="0"/>
            <w:r w:rsidR="005A14F4">
              <w:rPr>
                <w:rFonts w:ascii="PT Sans Narrow" w:hAnsi="PT Sans Narrow"/>
              </w:rPr>
              <w:t>9, 10</w:t>
            </w:r>
            <w:r w:rsidR="001D784A">
              <w:rPr>
                <w:rFonts w:ascii="PT Sans Narrow" w:hAnsi="PT Sans Narrow"/>
              </w:rPr>
              <w:t>, 11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Новый лист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F4A48" w:rsidP="003751A3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D6C28" w:rsidRPr="00EE67A7" w:rsidTr="00DE1E4C">
        <w:trPr>
          <w:trHeight w:val="3989"/>
        </w:trPr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</w:tcPr>
          <w:p w:rsidR="00FD6C28" w:rsidRDefault="00FD6C28" w:rsidP="00CA2108">
            <w:pPr>
              <w:pStyle w:val="APEX8"/>
              <w:ind w:left="0" w:right="0"/>
              <w:jc w:val="center"/>
            </w:pP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</w:tcPr>
          <w:p w:rsidR="00FD6C28" w:rsidRDefault="00FD6C28" w:rsidP="00CA2108">
            <w:pPr>
              <w:pStyle w:val="APEX8"/>
              <w:ind w:left="0" w:right="0"/>
              <w:jc w:val="center"/>
            </w:pPr>
          </w:p>
        </w:tc>
        <w:tc>
          <w:tcPr>
            <w:tcW w:w="5680" w:type="dxa"/>
            <w:tcBorders>
              <w:top w:val="single" w:sz="8" w:space="0" w:color="auto"/>
            </w:tcBorders>
            <w:shd w:val="clear" w:color="auto" w:fill="auto"/>
          </w:tcPr>
          <w:p w:rsidR="00FD6C28" w:rsidRPr="00AF4A48" w:rsidRDefault="00FD6C28" w:rsidP="00CA2108">
            <w:pPr>
              <w:pStyle w:val="APEX8"/>
              <w:ind w:left="0" w:right="0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</w:tcPr>
          <w:p w:rsidR="00FD6C28" w:rsidRPr="004E3983" w:rsidRDefault="00FD6C28" w:rsidP="00CA2108">
            <w:pPr>
              <w:pStyle w:val="APEX8"/>
              <w:ind w:left="0" w:right="0"/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auto" w:fill="auto"/>
          </w:tcPr>
          <w:p w:rsidR="00FD6C28" w:rsidRDefault="00FD6C28" w:rsidP="00CA2108">
            <w:pPr>
              <w:pStyle w:val="APEX8"/>
              <w:ind w:left="0" w:right="0"/>
            </w:pPr>
          </w:p>
        </w:tc>
      </w:tr>
    </w:tbl>
    <w:p w:rsidR="0071434E" w:rsidRPr="008E3275" w:rsidRDefault="0071434E" w:rsidP="008E3275">
      <w:pPr>
        <w:pStyle w:val="APEX8"/>
        <w:tabs>
          <w:tab w:val="left" w:pos="4424"/>
        </w:tabs>
        <w:ind w:left="0" w:right="0"/>
        <w:rPr>
          <w:rFonts w:ascii="PT Sans Narrow" w:hAnsi="PT Sans Narrow"/>
        </w:rPr>
      </w:pPr>
    </w:p>
    <w:sectPr w:rsidR="0071434E" w:rsidRPr="008E3275" w:rsidSect="00792F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84" w:right="284" w:bottom="851" w:left="1191" w:header="272" w:footer="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6F7" w:rsidRDefault="00DA26F7" w:rsidP="00FA6430">
      <w:r>
        <w:separator/>
      </w:r>
    </w:p>
  </w:endnote>
  <w:endnote w:type="continuationSeparator" w:id="0">
    <w:p w:rsidR="00DA26F7" w:rsidRDefault="00DA26F7" w:rsidP="00FA6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ST type B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1F2" w:rsidRDefault="00F571F2" w:rsidP="00FA643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571F2" w:rsidRDefault="00F571F2" w:rsidP="00B46D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-157" w:type="dxa"/>
      <w:tblBorders>
        <w:top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9326"/>
      <w:gridCol w:w="582"/>
      <w:gridCol w:w="582"/>
    </w:tblGrid>
    <w:tr w:rsidR="00F571F2" w:rsidRPr="000465E6" w:rsidTr="00792F38">
      <w:trPr>
        <w:trHeight w:val="567"/>
      </w:trPr>
      <w:tc>
        <w:tcPr>
          <w:tcW w:w="9326" w:type="dxa"/>
          <w:shd w:val="clear" w:color="auto" w:fill="auto"/>
          <w:vAlign w:val="center"/>
        </w:tcPr>
        <w:p w:rsidR="00F571F2" w:rsidRPr="000465E6" w:rsidRDefault="00826238" w:rsidP="007F76CD">
          <w:pPr>
            <w:jc w:val="center"/>
            <w:rPr>
              <w:rFonts w:ascii="PT Sans Narrow" w:hAnsi="PT Sans Narrow"/>
              <w:sz w:val="22"/>
              <w:szCs w:val="22"/>
              <w:lang w:val="en-US"/>
            </w:rPr>
          </w:pPr>
          <w:r>
            <w:rPr>
              <w:rFonts w:ascii="PT Sans Narrow" w:hAnsi="PT Sans Narrow"/>
              <w:sz w:val="22"/>
              <w:szCs w:val="22"/>
            </w:rPr>
            <w:t>ООО</w:t>
          </w:r>
          <w:r>
            <w:rPr>
              <w:rFonts w:ascii="PT Sans Narrow" w:hAnsi="PT Sans Narrow"/>
              <w:sz w:val="22"/>
              <w:szCs w:val="22"/>
              <w:lang w:val="en-US"/>
            </w:rPr>
            <w:t xml:space="preserve"> ”</w:t>
          </w:r>
          <w:r>
            <w:rPr>
              <w:rFonts w:ascii="PT Sans Narrow" w:hAnsi="PT Sans Narrow"/>
              <w:sz w:val="22"/>
              <w:szCs w:val="22"/>
            </w:rPr>
            <w:t>Проектное бюро АПЕКС</w:t>
          </w:r>
          <w:r>
            <w:rPr>
              <w:rFonts w:ascii="PT Sans Narrow" w:hAnsi="PT Sans Narrow"/>
              <w:sz w:val="22"/>
              <w:szCs w:val="22"/>
              <w:lang w:val="en-US"/>
            </w:rPr>
            <w:t>”</w:t>
          </w:r>
        </w:p>
      </w:tc>
      <w:tc>
        <w:tcPr>
          <w:tcW w:w="582" w:type="dxa"/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ind w:left="-72" w:right="-101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Лист</w:t>
          </w:r>
        </w:p>
      </w:tc>
      <w:tc>
        <w:tcPr>
          <w:tcW w:w="582" w:type="dxa"/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begin"/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instrText xml:space="preserve"> PAGE </w:instrTex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separate"/>
          </w:r>
          <w:r w:rsidR="0020207D">
            <w:rPr>
              <w:rStyle w:val="a4"/>
              <w:rFonts w:ascii="PT Sans Narrow" w:hAnsi="PT Sans Narrow"/>
              <w:noProof/>
              <w:sz w:val="22"/>
              <w:szCs w:val="22"/>
            </w:rPr>
            <w:t>2</w: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end"/>
          </w:r>
        </w:p>
      </w:tc>
    </w:tr>
  </w:tbl>
  <w:p w:rsidR="00F571F2" w:rsidRPr="000465E6" w:rsidRDefault="00F571F2" w:rsidP="00B46D83">
    <w:pPr>
      <w:pStyle w:val="a3"/>
      <w:ind w:right="360"/>
      <w:rPr>
        <w:rFonts w:ascii="PT Sans Narrow" w:hAnsi="PT Sans Narrow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89" w:type="dxa"/>
      <w:tblInd w:w="-157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1134"/>
      <w:gridCol w:w="1134"/>
      <w:gridCol w:w="850"/>
      <w:gridCol w:w="567"/>
      <w:gridCol w:w="5386"/>
      <w:gridCol w:w="567"/>
      <w:gridCol w:w="851"/>
    </w:tblGrid>
    <w:tr w:rsidR="00F571F2" w:rsidRPr="000465E6" w:rsidTr="00792F38">
      <w:trPr>
        <w:trHeight w:val="270"/>
      </w:trPr>
      <w:tc>
        <w:tcPr>
          <w:tcW w:w="1134" w:type="dxa"/>
          <w:tcBorders>
            <w:left w:val="nil"/>
          </w:tcBorders>
          <w:shd w:val="clear" w:color="auto" w:fill="auto"/>
          <w:vAlign w:val="center"/>
        </w:tcPr>
        <w:p w:rsidR="00F571F2" w:rsidRPr="000465E6" w:rsidRDefault="00EC5EDF" w:rsidP="007F76CD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3872" behindDoc="0" locked="0" layoutInCell="1" allowOverlap="1">
                    <wp:simplePos x="0" y="0"/>
                    <wp:positionH relativeFrom="column">
                      <wp:posOffset>-243205</wp:posOffset>
                    </wp:positionH>
                    <wp:positionV relativeFrom="paragraph">
                      <wp:posOffset>-3074035</wp:posOffset>
                    </wp:positionV>
                    <wp:extent cx="169545" cy="350520"/>
                    <wp:effectExtent l="4445" t="2540" r="0" b="0"/>
                    <wp:wrapNone/>
                    <wp:docPr id="3" name="Text Box 6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9545" cy="350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204ED" w:rsidRPr="00B204ED" w:rsidRDefault="00B204ED" w:rsidP="00B204ED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8" o:spid="_x0000_s1026" type="#_x0000_t202" style="position:absolute;left:0;text-align:left;margin-left:-19.15pt;margin-top:-242.05pt;width:13.35pt;height:27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" filled="f" stroked="f">
                    <v:textbox style="layout-flow:vertical;mso-layout-flow-alt:bottom-to-top" inset="0,0,0,0">
                      <w:txbxContent>
                        <w:p w:rsidR="00B204ED" w:rsidRPr="00B204ED" w:rsidRDefault="00B204ED" w:rsidP="00B204ED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Pr="000465E6">
            <w:rPr>
              <w:rFonts w:ascii="PT Sans Narrow" w:hAnsi="PT Sans Narrow"/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2848" behindDoc="0" locked="0" layoutInCell="1" allowOverlap="1">
                    <wp:simplePos x="0" y="0"/>
                    <wp:positionH relativeFrom="column">
                      <wp:posOffset>-243205</wp:posOffset>
                    </wp:positionH>
                    <wp:positionV relativeFrom="paragraph">
                      <wp:posOffset>-1983740</wp:posOffset>
                    </wp:positionV>
                    <wp:extent cx="169545" cy="699770"/>
                    <wp:effectExtent l="4445" t="0" r="0" b="0"/>
                    <wp:wrapNone/>
                    <wp:docPr id="2" name="Text Box 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9545" cy="6997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204ED" w:rsidRPr="00B204ED" w:rsidRDefault="00B204ED" w:rsidP="00B204ED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18000" rIns="0" bIns="18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shape id="Text Box 66" o:spid="_x0000_s1027" type="#_x0000_t202" style="position:absolute;left:0;text-align:left;margin-left:-19.15pt;margin-top:-156.2pt;width:13.35pt;height:55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" filled="f" stroked="f">
                    <v:textbox style="layout-flow:vertical;mso-layout-flow-alt:bottom-to-top" inset="0,.5mm,0,.5mm">
                      <w:txbxContent>
                        <w:p w:rsidR="00B204ED" w:rsidRPr="00B204ED" w:rsidRDefault="00B204ED" w:rsidP="00B204ED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Pr="000465E6">
            <w:rPr>
              <w:rFonts w:ascii="PT Sans Narrow" w:hAnsi="PT Sans Narrow"/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>
                    <wp:simplePos x="0" y="0"/>
                    <wp:positionH relativeFrom="column">
                      <wp:posOffset>-245110</wp:posOffset>
                    </wp:positionH>
                    <wp:positionV relativeFrom="paragraph">
                      <wp:posOffset>-1261110</wp:posOffset>
                    </wp:positionV>
                    <wp:extent cx="169545" cy="1056005"/>
                    <wp:effectExtent l="2540" t="0" r="0" b="0"/>
                    <wp:wrapNone/>
                    <wp:docPr id="1" name="Text Box 6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9545" cy="10560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204ED" w:rsidRPr="00B204ED" w:rsidRDefault="00B204ED" w:rsidP="00B204ED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36000" rIns="0" bIns="36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shape id="Text Box 63" o:spid="_x0000_s1028" type="#_x0000_t202" style="position:absolute;left:0;text-align:left;margin-left:-19.3pt;margin-top:-99.3pt;width:13.35pt;height:83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" filled="f" stroked="f">
                    <v:textbox style="layout-flow:vertical;mso-layout-flow-alt:bottom-to-top" inset="0,1mm,0,1mm">
                      <w:txbxContent>
                        <w:p w:rsidR="00B204ED" w:rsidRPr="00B204ED" w:rsidRDefault="00B204ED" w:rsidP="00B204ED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F571F2" w:rsidRPr="000465E6">
            <w:rPr>
              <w:rFonts w:ascii="PT Sans Narrow" w:hAnsi="PT Sans Narrow"/>
              <w:sz w:val="22"/>
              <w:szCs w:val="22"/>
            </w:rPr>
            <w:t>Изм. внёс</w:t>
          </w:r>
        </w:p>
      </w:tc>
      <w:tc>
        <w:tcPr>
          <w:tcW w:w="1134" w:type="dxa"/>
          <w:shd w:val="clear" w:color="auto" w:fill="auto"/>
          <w:vAlign w:val="center"/>
        </w:tcPr>
        <w:p w:rsidR="00F571F2" w:rsidRPr="00CE2570" w:rsidRDefault="009B6945" w:rsidP="009E1AAC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Фролова</w:t>
          </w:r>
        </w:p>
      </w:tc>
      <w:tc>
        <w:tcPr>
          <w:tcW w:w="850" w:type="dxa"/>
          <w:shd w:val="clear" w:color="auto" w:fill="auto"/>
          <w:vAlign w:val="center"/>
        </w:tcPr>
        <w:p w:rsidR="00F571F2" w:rsidRPr="000465E6" w:rsidRDefault="008F7A14" w:rsidP="000D0631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8F7A14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1D280428" wp14:editId="6EE85646">
                <wp:extent cx="296012" cy="172753"/>
                <wp:effectExtent l="0" t="0" r="8890" b="0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3654" cy="2589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shd w:val="clear" w:color="auto" w:fill="auto"/>
          <w:vAlign w:val="center"/>
        </w:tcPr>
        <w:p w:rsidR="00F571F2" w:rsidRPr="009E1AAC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04</w:t>
          </w:r>
          <w:r w:rsidR="00DF2849">
            <w:rPr>
              <w:rFonts w:ascii="PT Sans Narrow" w:hAnsi="PT Sans Narrow"/>
              <w:sz w:val="18"/>
              <w:szCs w:val="22"/>
            </w:rPr>
            <w:t>.</w:t>
          </w:r>
          <w:r w:rsidR="00350F2D">
            <w:rPr>
              <w:rFonts w:ascii="PT Sans Narrow" w:hAnsi="PT Sans Narrow"/>
              <w:sz w:val="18"/>
              <w:szCs w:val="22"/>
            </w:rPr>
            <w:t>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DF2849">
            <w:rPr>
              <w:rFonts w:ascii="PT Sans Narrow" w:hAnsi="PT Sans Narrow"/>
              <w:sz w:val="18"/>
              <w:szCs w:val="22"/>
            </w:rPr>
            <w:t>.2</w:t>
          </w:r>
          <w:r w:rsidR="00D50047">
            <w:rPr>
              <w:rFonts w:ascii="PT Sans Narrow" w:hAnsi="PT Sans Narrow"/>
              <w:sz w:val="18"/>
              <w:szCs w:val="22"/>
            </w:rPr>
            <w:t>4</w:t>
          </w:r>
        </w:p>
      </w:tc>
      <w:tc>
        <w:tcPr>
          <w:tcW w:w="5386" w:type="dxa"/>
          <w:vMerge w:val="restart"/>
          <w:shd w:val="clear" w:color="auto" w:fill="auto"/>
          <w:vAlign w:val="center"/>
        </w:tcPr>
        <w:p w:rsidR="00F571F2" w:rsidRPr="00826238" w:rsidRDefault="00826238" w:rsidP="007F76CD">
          <w:pPr>
            <w:pStyle w:val="a3"/>
            <w:jc w:val="center"/>
            <w:rPr>
              <w:rFonts w:ascii="PT Sans Narrow" w:hAnsi="PT Sans Narrow"/>
              <w:sz w:val="22"/>
              <w:szCs w:val="22"/>
              <w:lang w:val="en-US"/>
            </w:rPr>
          </w:pPr>
          <w:r>
            <w:rPr>
              <w:rFonts w:ascii="PT Sans Narrow" w:hAnsi="PT Sans Narrow"/>
              <w:sz w:val="22"/>
              <w:szCs w:val="22"/>
            </w:rPr>
            <w:t>ООО</w:t>
          </w:r>
          <w:r>
            <w:rPr>
              <w:rFonts w:ascii="PT Sans Narrow" w:hAnsi="PT Sans Narrow"/>
              <w:sz w:val="22"/>
              <w:szCs w:val="22"/>
              <w:lang w:val="en-US"/>
            </w:rPr>
            <w:t xml:space="preserve"> ”</w:t>
          </w:r>
          <w:r>
            <w:rPr>
              <w:rFonts w:ascii="PT Sans Narrow" w:hAnsi="PT Sans Narrow"/>
              <w:sz w:val="22"/>
              <w:szCs w:val="22"/>
            </w:rPr>
            <w:t>Проектное бюро АПЕКС</w:t>
          </w:r>
          <w:r>
            <w:rPr>
              <w:rFonts w:ascii="PT Sans Narrow" w:hAnsi="PT Sans Narrow"/>
              <w:sz w:val="22"/>
              <w:szCs w:val="22"/>
              <w:lang w:val="en-US"/>
            </w:rPr>
            <w:t>”</w:t>
          </w:r>
        </w:p>
      </w:tc>
      <w:tc>
        <w:tcPr>
          <w:tcW w:w="567" w:type="dxa"/>
          <w:vMerge w:val="restart"/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ind w:left="-165" w:right="-122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Лист</w:t>
          </w:r>
        </w:p>
      </w:tc>
      <w:tc>
        <w:tcPr>
          <w:tcW w:w="851" w:type="dxa"/>
          <w:vMerge w:val="restart"/>
          <w:tcBorders>
            <w:right w:val="nil"/>
          </w:tcBorders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ind w:left="-94" w:right="-83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Листов</w:t>
          </w:r>
        </w:p>
      </w:tc>
    </w:tr>
    <w:tr w:rsidR="00350F2D" w:rsidRPr="000465E6" w:rsidTr="00792F38">
      <w:trPr>
        <w:trHeight w:val="270"/>
      </w:trPr>
      <w:tc>
        <w:tcPr>
          <w:tcW w:w="1134" w:type="dxa"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Составил</w:t>
          </w:r>
        </w:p>
      </w:tc>
      <w:tc>
        <w:tcPr>
          <w:tcW w:w="1134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9B6945" w:rsidP="00350F2D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Фролова</w:t>
          </w:r>
        </w:p>
      </w:tc>
      <w:tc>
        <w:tcPr>
          <w:tcW w:w="850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8F7A14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8F7A14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010DAF7D" wp14:editId="0511F4B4">
                <wp:extent cx="301396" cy="175895"/>
                <wp:effectExtent l="0" t="0" r="3810" b="0"/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909" cy="240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9E1AAC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350F2D">
            <w:rPr>
              <w:rFonts w:ascii="PT Sans Narrow" w:hAnsi="PT Sans Narrow"/>
              <w:sz w:val="18"/>
              <w:szCs w:val="22"/>
            </w:rPr>
            <w:t>.0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350F2D">
            <w:rPr>
              <w:rFonts w:ascii="PT Sans Narrow" w:hAnsi="PT Sans Narrow"/>
              <w:sz w:val="18"/>
              <w:szCs w:val="22"/>
            </w:rPr>
            <w:t>.24</w:t>
          </w:r>
        </w:p>
      </w:tc>
      <w:tc>
        <w:tcPr>
          <w:tcW w:w="5386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567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73" w:right="-122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851" w:type="dxa"/>
          <w:vMerge/>
          <w:tcBorders>
            <w:bottom w:val="single" w:sz="12" w:space="0" w:color="auto"/>
            <w:right w:val="nil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94" w:right="-83"/>
            <w:rPr>
              <w:rFonts w:ascii="PT Sans Narrow" w:hAnsi="PT Sans Narrow"/>
              <w:sz w:val="22"/>
              <w:szCs w:val="22"/>
            </w:rPr>
          </w:pPr>
        </w:p>
      </w:tc>
    </w:tr>
    <w:tr w:rsidR="00350F2D" w:rsidRPr="000465E6" w:rsidTr="00792F38">
      <w:trPr>
        <w:trHeight w:val="270"/>
      </w:trPr>
      <w:tc>
        <w:tcPr>
          <w:tcW w:w="1134" w:type="dxa"/>
          <w:tcBorders>
            <w:left w:val="nil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ГИП</w:t>
          </w:r>
        </w:p>
      </w:tc>
      <w:tc>
        <w:tcPr>
          <w:tcW w:w="1134" w:type="dxa"/>
          <w:shd w:val="clear" w:color="auto" w:fill="auto"/>
          <w:vAlign w:val="center"/>
        </w:tcPr>
        <w:p w:rsidR="00350F2D" w:rsidRPr="000465E6" w:rsidRDefault="009B6945" w:rsidP="00350F2D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Зорин</w:t>
          </w:r>
        </w:p>
      </w:tc>
      <w:tc>
        <w:tcPr>
          <w:tcW w:w="850" w:type="dxa"/>
          <w:shd w:val="clear" w:color="auto" w:fill="auto"/>
          <w:vAlign w:val="center"/>
        </w:tcPr>
        <w:p w:rsidR="00350F2D" w:rsidRPr="000465E6" w:rsidRDefault="0071434E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71434E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1ED6FAF7" wp14:editId="160A08C1">
                <wp:extent cx="197511" cy="165112"/>
                <wp:effectExtent l="0" t="0" r="0" b="6350"/>
                <wp:docPr id="1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494" cy="175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shd w:val="clear" w:color="auto" w:fill="auto"/>
          <w:vAlign w:val="center"/>
        </w:tcPr>
        <w:p w:rsidR="00350F2D" w:rsidRPr="009E1AAC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04</w:t>
          </w:r>
          <w:r w:rsidR="00350F2D">
            <w:rPr>
              <w:rFonts w:ascii="PT Sans Narrow" w:hAnsi="PT Sans Narrow"/>
              <w:sz w:val="18"/>
              <w:szCs w:val="22"/>
            </w:rPr>
            <w:t>.0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350F2D">
            <w:rPr>
              <w:rFonts w:ascii="PT Sans Narrow" w:hAnsi="PT Sans Narrow"/>
              <w:sz w:val="18"/>
              <w:szCs w:val="22"/>
            </w:rPr>
            <w:t>.24</w:t>
          </w:r>
        </w:p>
      </w:tc>
      <w:tc>
        <w:tcPr>
          <w:tcW w:w="5386" w:type="dxa"/>
          <w:vMerge/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567" w:type="dxa"/>
          <w:vMerge w:val="restart"/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128" w:right="-122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begin"/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instrText xml:space="preserve"> PAGE </w:instrTex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separate"/>
          </w:r>
          <w:r w:rsidR="0020207D">
            <w:rPr>
              <w:rStyle w:val="a4"/>
              <w:rFonts w:ascii="PT Sans Narrow" w:hAnsi="PT Sans Narrow"/>
              <w:noProof/>
              <w:sz w:val="22"/>
              <w:szCs w:val="22"/>
            </w:rPr>
            <w:t>1</w: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end"/>
          </w:r>
        </w:p>
      </w:tc>
      <w:tc>
        <w:tcPr>
          <w:tcW w:w="851" w:type="dxa"/>
          <w:vMerge w:val="restart"/>
          <w:tcBorders>
            <w:bottom w:val="nil"/>
            <w:right w:val="nil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94" w:right="-83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begin"/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instrText xml:space="preserve"> NUMPAGES </w:instrTex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separate"/>
          </w:r>
          <w:r w:rsidR="0020207D">
            <w:rPr>
              <w:rStyle w:val="a4"/>
              <w:rFonts w:ascii="PT Sans Narrow" w:hAnsi="PT Sans Narrow"/>
              <w:noProof/>
              <w:sz w:val="22"/>
              <w:szCs w:val="22"/>
            </w:rPr>
            <w:t>2</w: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end"/>
          </w:r>
        </w:p>
      </w:tc>
    </w:tr>
    <w:tr w:rsidR="004578AC" w:rsidRPr="000465E6" w:rsidTr="00792F38">
      <w:trPr>
        <w:trHeight w:val="270"/>
      </w:trPr>
      <w:tc>
        <w:tcPr>
          <w:tcW w:w="1134" w:type="dxa"/>
          <w:tcBorders>
            <w:left w:val="nil"/>
            <w:bottom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Утвердил</w:t>
          </w:r>
        </w:p>
      </w:tc>
      <w:tc>
        <w:tcPr>
          <w:tcW w:w="1134" w:type="dxa"/>
          <w:tcBorders>
            <w:bottom w:val="nil"/>
          </w:tcBorders>
          <w:shd w:val="clear" w:color="auto" w:fill="auto"/>
          <w:vAlign w:val="center"/>
        </w:tcPr>
        <w:p w:rsidR="004578AC" w:rsidRPr="000465E6" w:rsidRDefault="009B6945" w:rsidP="004578AC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Зорин</w:t>
          </w:r>
        </w:p>
      </w:tc>
      <w:tc>
        <w:tcPr>
          <w:tcW w:w="850" w:type="dxa"/>
          <w:tcBorders>
            <w:bottom w:val="nil"/>
          </w:tcBorders>
          <w:shd w:val="clear" w:color="auto" w:fill="auto"/>
          <w:vAlign w:val="center"/>
        </w:tcPr>
        <w:p w:rsidR="004578AC" w:rsidRPr="000465E6" w:rsidRDefault="00B32072" w:rsidP="004578AC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71434E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34FAD276" wp14:editId="1568C778">
                <wp:extent cx="197511" cy="165112"/>
                <wp:effectExtent l="0" t="0" r="0" b="635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494" cy="175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tcBorders>
            <w:bottom w:val="nil"/>
          </w:tcBorders>
          <w:shd w:val="clear" w:color="auto" w:fill="auto"/>
          <w:vAlign w:val="center"/>
        </w:tcPr>
        <w:p w:rsidR="004578AC" w:rsidRPr="000465E6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04</w:t>
          </w:r>
          <w:r w:rsidR="00217217">
            <w:rPr>
              <w:rFonts w:ascii="PT Sans Narrow" w:hAnsi="PT Sans Narrow"/>
              <w:sz w:val="18"/>
              <w:szCs w:val="22"/>
            </w:rPr>
            <w:t>.0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217217">
            <w:rPr>
              <w:rFonts w:ascii="PT Sans Narrow" w:hAnsi="PT Sans Narrow"/>
              <w:sz w:val="18"/>
              <w:szCs w:val="22"/>
            </w:rPr>
            <w:t>.24</w:t>
          </w:r>
        </w:p>
      </w:tc>
      <w:tc>
        <w:tcPr>
          <w:tcW w:w="5386" w:type="dxa"/>
          <w:vMerge/>
          <w:tcBorders>
            <w:bottom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567" w:type="dxa"/>
          <w:vMerge/>
          <w:tcBorders>
            <w:bottom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jc w:val="center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851" w:type="dxa"/>
          <w:vMerge/>
          <w:tcBorders>
            <w:bottom w:val="nil"/>
            <w:right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jc w:val="center"/>
            <w:rPr>
              <w:rFonts w:ascii="PT Sans Narrow" w:hAnsi="PT Sans Narrow"/>
              <w:sz w:val="22"/>
              <w:szCs w:val="22"/>
            </w:rPr>
          </w:pPr>
        </w:p>
      </w:tc>
    </w:tr>
  </w:tbl>
  <w:p w:rsidR="00F571F2" w:rsidRPr="000465E6" w:rsidRDefault="00F571F2" w:rsidP="00EE67A7">
    <w:pPr>
      <w:pStyle w:val="a3"/>
      <w:tabs>
        <w:tab w:val="clear" w:pos="4677"/>
        <w:tab w:val="clear" w:pos="9355"/>
        <w:tab w:val="left" w:pos="5760"/>
      </w:tabs>
      <w:rPr>
        <w:rFonts w:ascii="PT Sans Narrow" w:hAnsi="PT Sans Narrow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6F7" w:rsidRDefault="00DA26F7" w:rsidP="00FA6430">
      <w:r>
        <w:separator/>
      </w:r>
    </w:p>
  </w:footnote>
  <w:footnote w:type="continuationSeparator" w:id="0">
    <w:p w:rsidR="00DA26F7" w:rsidRDefault="00DA26F7" w:rsidP="00FA6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F38" w:rsidRPr="00792F38" w:rsidRDefault="00792F38" w:rsidP="00792F38">
    <w:pPr>
      <w:widowControl/>
      <w:ind w:left="-1134" w:right="-201"/>
      <w:jc w:val="both"/>
      <w:rPr>
        <w:rFonts w:ascii="PT Sans" w:hAnsi="PT Sans"/>
        <w:bCs/>
        <w:noProof/>
        <w:sz w:val="2"/>
        <w:szCs w:val="2"/>
        <w:lang w:eastAsia="de-DE"/>
      </w:rPr>
    </w:pP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90496" behindDoc="0" locked="0" layoutInCell="1" allowOverlap="1" wp14:anchorId="5405CF24" wp14:editId="7DE86E3E">
              <wp:simplePos x="0" y="0"/>
              <wp:positionH relativeFrom="column">
                <wp:posOffset>5130165</wp:posOffset>
              </wp:positionH>
              <wp:positionV relativeFrom="page">
                <wp:posOffset>2040254</wp:posOffset>
              </wp:positionV>
              <wp:extent cx="0" cy="8039100"/>
              <wp:effectExtent l="0" t="0" r="19050" b="19050"/>
              <wp:wrapNone/>
              <wp:docPr id="3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391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C161C8A" id="Line 26" o:spid="_x0000_s1026" style="position:absolute;flip:y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403.95pt,160.65pt" to="403.95pt,79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54F28D83" wp14:editId="782BB33A">
              <wp:simplePos x="0" y="0"/>
              <wp:positionH relativeFrom="column">
                <wp:posOffset>4589145</wp:posOffset>
              </wp:positionH>
              <wp:positionV relativeFrom="page">
                <wp:posOffset>2040254</wp:posOffset>
              </wp:positionV>
              <wp:extent cx="0" cy="8048625"/>
              <wp:effectExtent l="0" t="0" r="19050" b="9525"/>
              <wp:wrapNone/>
              <wp:docPr id="30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486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4A9ED9B6" id="Line 26" o:spid="_x0000_s1026" style="position:absolute;flip:y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361.35pt,160.65pt" to="361.35pt,7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74871AC6" wp14:editId="7E1B137D">
              <wp:simplePos x="0" y="0"/>
              <wp:positionH relativeFrom="column">
                <wp:posOffset>988695</wp:posOffset>
              </wp:positionH>
              <wp:positionV relativeFrom="page">
                <wp:posOffset>2040254</wp:posOffset>
              </wp:positionV>
              <wp:extent cx="0" cy="8048625"/>
              <wp:effectExtent l="0" t="0" r="19050" b="9525"/>
              <wp:wrapNone/>
              <wp:docPr id="29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486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5872BAC" id="Line 26" o:spid="_x0000_s1026" style="position:absolute;flip:y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77.85pt,160.65pt" to="77.85pt,7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17F242CE" wp14:editId="43F98651">
              <wp:simplePos x="0" y="0"/>
              <wp:positionH relativeFrom="column">
                <wp:posOffset>449580</wp:posOffset>
              </wp:positionH>
              <wp:positionV relativeFrom="page">
                <wp:posOffset>2040254</wp:posOffset>
              </wp:positionV>
              <wp:extent cx="0" cy="8048625"/>
              <wp:effectExtent l="0" t="0" r="19050" b="9525"/>
              <wp:wrapNone/>
              <wp:docPr id="20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486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D16E4D8" id="Line 26" o:spid="_x0000_s1026" style="position:absolute;flip: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35.4pt,160.65pt" to="35.4pt,7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43D03029" wp14:editId="24D473E8">
              <wp:simplePos x="0" y="0"/>
              <wp:positionH relativeFrom="column">
                <wp:posOffset>-90170</wp:posOffset>
              </wp:positionH>
              <wp:positionV relativeFrom="page">
                <wp:posOffset>186690</wp:posOffset>
              </wp:positionV>
              <wp:extent cx="6659880" cy="10255885"/>
              <wp:effectExtent l="0" t="0" r="26670" b="12065"/>
              <wp:wrapNone/>
              <wp:docPr id="19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5588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6C238248" id="Rectangle 10" o:spid="_x0000_s1026" style="position:absolute;margin-left:-7.1pt;margin-top:14.7pt;width:524.4pt;height:807.5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" filled="f" strokeweight="1.5pt">
              <w10:wrap anchory="page"/>
            </v:rect>
          </w:pict>
        </mc:Fallback>
      </mc:AlternateContent>
    </w:r>
  </w:p>
  <w:tbl>
    <w:tblPr>
      <w:tblpPr w:leftFromText="180" w:rightFromText="180" w:vertAnchor="text" w:tblpX="-142" w:tblpY="1"/>
      <w:tblOverlap w:val="never"/>
      <w:tblW w:w="10475" w:type="dxa"/>
      <w:tblBorders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851"/>
      <w:gridCol w:w="851"/>
      <w:gridCol w:w="2409"/>
      <w:gridCol w:w="3261"/>
      <w:gridCol w:w="850"/>
      <w:gridCol w:w="2253"/>
    </w:tblGrid>
    <w:tr w:rsidR="00792F38" w:rsidRPr="00792F38" w:rsidTr="00ED3C1A">
      <w:trPr>
        <w:trHeight w:val="567"/>
        <w:tblHeader/>
      </w:trPr>
      <w:tc>
        <w:tcPr>
          <w:tcW w:w="1702" w:type="dxa"/>
          <w:gridSpan w:val="2"/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Разрешение</w:t>
          </w:r>
        </w:p>
      </w:tc>
      <w:tc>
        <w:tcPr>
          <w:tcW w:w="2409" w:type="dxa"/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Обозначение</w:t>
          </w:r>
        </w:p>
      </w:tc>
      <w:tc>
        <w:tcPr>
          <w:tcW w:w="6364" w:type="dxa"/>
          <w:gridSpan w:val="3"/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val="en-US"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val="en-US" w:eastAsia="de-DE"/>
            </w:rPr>
            <w:t>10</w:t>
          </w: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ХХ</w:t>
          </w:r>
          <w:r w:rsidRPr="00792F38">
            <w:rPr>
              <w:rFonts w:ascii="PT Sans" w:hAnsi="PT Sans"/>
              <w:bCs/>
              <w:noProof/>
              <w:sz w:val="22"/>
              <w:szCs w:val="22"/>
              <w:lang w:val="en-US" w:eastAsia="de-DE"/>
            </w:rPr>
            <w:t>-XXXX</w:t>
          </w:r>
        </w:p>
      </w:tc>
    </w:tr>
    <w:tr w:rsidR="00CC0C67" w:rsidRPr="00792F38" w:rsidTr="00792F38">
      <w:trPr>
        <w:trHeight w:val="1134"/>
        <w:tblHeader/>
      </w:trPr>
      <w:tc>
        <w:tcPr>
          <w:tcW w:w="1702" w:type="dxa"/>
          <w:gridSpan w:val="2"/>
          <w:tcBorders>
            <w:bottom w:val="single" w:sz="12" w:space="0" w:color="auto"/>
          </w:tcBorders>
          <w:shd w:val="clear" w:color="auto" w:fill="auto"/>
          <w:vAlign w:val="center"/>
        </w:tcPr>
        <w:p w:rsidR="00CC0C67" w:rsidRPr="00EE67A7" w:rsidRDefault="00CC0C67" w:rsidP="00CC0C67">
          <w:pPr>
            <w:pStyle w:val="APEX8"/>
            <w:spacing w:before="0"/>
            <w:ind w:left="0" w:right="0"/>
            <w:jc w:val="center"/>
          </w:pPr>
          <w:r w:rsidRPr="00EE67A7">
            <w:rPr>
              <w:lang w:val="en-US"/>
            </w:rPr>
            <w:t>[</w:t>
          </w:r>
          <w:r w:rsidRPr="00EE67A7">
            <w:t>№</w:t>
          </w:r>
          <w:r w:rsidRPr="00EE67A7">
            <w:rPr>
              <w:lang w:val="en-US"/>
            </w:rPr>
            <w:t>]</w:t>
          </w:r>
        </w:p>
      </w:tc>
      <w:tc>
        <w:tcPr>
          <w:tcW w:w="2409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CC0C67" w:rsidRPr="00CC0C67" w:rsidRDefault="00CC0C67" w:rsidP="00CC0C67">
          <w:pPr>
            <w:pStyle w:val="APEX8"/>
            <w:spacing w:before="0"/>
            <w:ind w:left="0" w:right="0"/>
            <w:jc w:val="center"/>
            <w:rPr>
              <w:lang w:val="en-US"/>
            </w:rPr>
          </w:pPr>
          <w:r>
            <w:rPr>
              <w:lang w:val="en-US"/>
            </w:rPr>
            <w:t>[</w:t>
          </w:r>
          <w:r w:rsidRPr="00EE67A7">
            <w:t>Наименование</w:t>
          </w:r>
          <w:r>
            <w:br/>
          </w:r>
          <w:r w:rsidRPr="00EE67A7">
            <w:t>объекта</w:t>
          </w:r>
          <w:r>
            <w:br/>
          </w:r>
          <w:r w:rsidRPr="00EE67A7">
            <w:t>строительства</w:t>
          </w:r>
          <w:r>
            <w:rPr>
              <w:lang w:val="en-US"/>
            </w:rPr>
            <w:t>]</w:t>
          </w:r>
        </w:p>
      </w:tc>
      <w:tc>
        <w:tcPr>
          <w:tcW w:w="6364" w:type="dxa"/>
          <w:gridSpan w:val="3"/>
          <w:tcBorders>
            <w:bottom w:val="single" w:sz="12" w:space="0" w:color="auto"/>
          </w:tcBorders>
          <w:shd w:val="clear" w:color="auto" w:fill="auto"/>
          <w:vAlign w:val="center"/>
        </w:tcPr>
        <w:p w:rsidR="00CC0C67" w:rsidRPr="00CC0C67" w:rsidRDefault="00CC0C67" w:rsidP="00CC0C67">
          <w:pPr>
            <w:pStyle w:val="APEX8"/>
            <w:spacing w:before="0"/>
            <w:ind w:left="0" w:right="0"/>
            <w:jc w:val="center"/>
            <w:rPr>
              <w:lang w:val="en-US"/>
            </w:rPr>
          </w:pPr>
          <w:r>
            <w:rPr>
              <w:rFonts w:cs="PT Sans Narrow"/>
              <w:color w:val="000000"/>
              <w:lang w:val="en-US"/>
            </w:rPr>
            <w:br/>
            <w:t>[</w:t>
          </w:r>
          <w:r>
            <w:rPr>
              <w:rFonts w:cs="PT Sans Narrow"/>
              <w:color w:val="000000"/>
            </w:rPr>
            <w:t xml:space="preserve">Адрес </w:t>
          </w:r>
          <w:r>
            <w:rPr>
              <w:rFonts w:cs="PT Sans Narrow"/>
              <w:color w:val="000000"/>
            </w:rPr>
            <w:br/>
            <w:t xml:space="preserve">объекта </w:t>
          </w:r>
          <w:r>
            <w:rPr>
              <w:rFonts w:cs="PT Sans Narrow"/>
              <w:color w:val="000000"/>
            </w:rPr>
            <w:br/>
            <w:t>строительства</w:t>
          </w:r>
          <w:r>
            <w:rPr>
              <w:rFonts w:cs="PT Sans Narrow"/>
              <w:color w:val="000000"/>
              <w:lang w:val="en-US"/>
            </w:rPr>
            <w:t>]</w:t>
          </w:r>
          <w:r>
            <w:rPr>
              <w:rFonts w:cs="PT Sans Narrow"/>
              <w:color w:val="000000"/>
              <w:lang w:val="en-US"/>
            </w:rPr>
            <w:br/>
          </w:r>
        </w:p>
      </w:tc>
    </w:tr>
    <w:tr w:rsidR="00792F38" w:rsidRPr="00792F38" w:rsidTr="00792F38">
      <w:trPr>
        <w:trHeight w:val="851"/>
        <w:tblHeader/>
      </w:trPr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Изм.</w:t>
          </w: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Лист</w:t>
          </w:r>
        </w:p>
      </w:tc>
      <w:tc>
        <w:tcPr>
          <w:tcW w:w="5670" w:type="dxa"/>
          <w:gridSpan w:val="2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Содержание изменения</w:t>
          </w:r>
        </w:p>
      </w:tc>
      <w:tc>
        <w:tcPr>
          <w:tcW w:w="850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Код</w:t>
          </w:r>
        </w:p>
      </w:tc>
      <w:tc>
        <w:tcPr>
          <w:tcW w:w="2253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Примечание</w:t>
          </w:r>
        </w:p>
      </w:tc>
    </w:tr>
  </w:tbl>
  <w:p w:rsidR="00F571F2" w:rsidRPr="00792F38" w:rsidRDefault="00F571F2" w:rsidP="00792F38">
    <w:pPr>
      <w:pStyle w:val="APEX8"/>
      <w:ind w:left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tblpX="-142" w:tblpY="1"/>
      <w:tblOverlap w:val="never"/>
      <w:tblW w:w="10475" w:type="dxa"/>
      <w:tblBorders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851"/>
      <w:gridCol w:w="851"/>
      <w:gridCol w:w="2409"/>
      <w:gridCol w:w="3261"/>
      <w:gridCol w:w="850"/>
      <w:gridCol w:w="2253"/>
    </w:tblGrid>
    <w:tr w:rsidR="00792F38" w:rsidRPr="00EE67A7" w:rsidTr="00792F38">
      <w:trPr>
        <w:trHeight w:val="567"/>
        <w:tblHeader/>
      </w:trPr>
      <w:tc>
        <w:tcPr>
          <w:tcW w:w="1702" w:type="dxa"/>
          <w:gridSpan w:val="2"/>
          <w:shd w:val="clear" w:color="auto" w:fill="auto"/>
          <w:vAlign w:val="center"/>
        </w:tcPr>
        <w:p w:rsidR="00792F38" w:rsidRPr="00EE67A7" w:rsidRDefault="00792F38" w:rsidP="00792F38">
          <w:pPr>
            <w:pStyle w:val="APEX8"/>
            <w:spacing w:before="0"/>
            <w:ind w:left="0" w:right="0"/>
            <w:jc w:val="center"/>
          </w:pPr>
          <w:r w:rsidRPr="00EE67A7">
            <w:t>Разрешение</w:t>
          </w:r>
        </w:p>
      </w:tc>
      <w:tc>
        <w:tcPr>
          <w:tcW w:w="2409" w:type="dxa"/>
          <w:shd w:val="clear" w:color="auto" w:fill="auto"/>
          <w:vAlign w:val="center"/>
        </w:tcPr>
        <w:p w:rsidR="00792F38" w:rsidRPr="00EE67A7" w:rsidRDefault="00792F38" w:rsidP="00792F38">
          <w:pPr>
            <w:pStyle w:val="APEX8"/>
            <w:spacing w:before="0"/>
            <w:ind w:left="0" w:right="0"/>
            <w:jc w:val="center"/>
          </w:pPr>
          <w:r w:rsidRPr="00EE67A7">
            <w:t>Обозначение</w:t>
          </w:r>
        </w:p>
      </w:tc>
      <w:tc>
        <w:tcPr>
          <w:tcW w:w="6364" w:type="dxa"/>
          <w:gridSpan w:val="3"/>
          <w:shd w:val="clear" w:color="auto" w:fill="auto"/>
          <w:vAlign w:val="center"/>
        </w:tcPr>
        <w:p w:rsidR="00792F38" w:rsidRPr="009045B1" w:rsidRDefault="00792F38" w:rsidP="00DC214D">
          <w:pPr>
            <w:pStyle w:val="APEX8"/>
            <w:spacing w:before="0"/>
            <w:ind w:left="0" w:right="0"/>
            <w:jc w:val="center"/>
          </w:pPr>
          <w:r>
            <w:rPr>
              <w:lang w:val="en-US"/>
            </w:rPr>
            <w:t>1</w:t>
          </w:r>
          <w:r w:rsidR="0071434E">
            <w:t>20</w:t>
          </w:r>
          <w:r>
            <w:rPr>
              <w:lang w:val="en-US"/>
            </w:rPr>
            <w:t>-</w:t>
          </w:r>
          <w:r w:rsidR="009045B1">
            <w:t>0621-ОК-1-20.</w:t>
          </w:r>
          <w:r w:rsidR="00DC214D">
            <w:t>3</w:t>
          </w:r>
          <w:r w:rsidR="009045B1">
            <w:t>-АР</w:t>
          </w:r>
          <w:r w:rsidR="008E3275">
            <w:t>4</w:t>
          </w:r>
        </w:p>
      </w:tc>
    </w:tr>
    <w:tr w:rsidR="00792F38" w:rsidRPr="00EE67A7" w:rsidTr="00792F38">
      <w:trPr>
        <w:trHeight w:val="1134"/>
        <w:tblHeader/>
      </w:trPr>
      <w:tc>
        <w:tcPr>
          <w:tcW w:w="1702" w:type="dxa"/>
          <w:gridSpan w:val="2"/>
          <w:tcBorders>
            <w:bottom w:val="single" w:sz="12" w:space="0" w:color="auto"/>
          </w:tcBorders>
          <w:shd w:val="clear" w:color="auto" w:fill="auto"/>
          <w:vAlign w:val="center"/>
        </w:tcPr>
        <w:p w:rsidR="00792F38" w:rsidRPr="00EE67A7" w:rsidRDefault="00DE1E4C" w:rsidP="00DC214D">
          <w:pPr>
            <w:pStyle w:val="APEX8"/>
            <w:spacing w:before="0"/>
            <w:ind w:left="0" w:right="0"/>
            <w:jc w:val="center"/>
          </w:pPr>
          <w:r>
            <w:br/>
            <w:t>24-03-0</w:t>
          </w:r>
          <w:r w:rsidR="005A14F4">
            <w:t>3</w:t>
          </w:r>
          <w:r w:rsidR="00DC214D">
            <w:t>6</w:t>
          </w:r>
        </w:p>
      </w:tc>
      <w:tc>
        <w:tcPr>
          <w:tcW w:w="2409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792F38" w:rsidRPr="00CC0C67" w:rsidRDefault="00792F38" w:rsidP="00792F38">
          <w:pPr>
            <w:pStyle w:val="APEX8"/>
            <w:spacing w:before="0"/>
            <w:ind w:left="0" w:right="0"/>
            <w:jc w:val="center"/>
            <w:rPr>
              <w:lang w:val="en-US"/>
            </w:rPr>
          </w:pPr>
          <w:r w:rsidRPr="00EE67A7">
            <w:t>Наименование</w:t>
          </w:r>
          <w:r>
            <w:br/>
          </w:r>
          <w:r w:rsidRPr="00EE67A7">
            <w:t>объекта</w:t>
          </w:r>
          <w:r>
            <w:br/>
          </w:r>
          <w:r w:rsidRPr="00EE67A7">
            <w:t>строительства</w:t>
          </w:r>
        </w:p>
      </w:tc>
      <w:tc>
        <w:tcPr>
          <w:tcW w:w="6364" w:type="dxa"/>
          <w:gridSpan w:val="3"/>
          <w:tcBorders>
            <w:bottom w:val="single" w:sz="12" w:space="0" w:color="auto"/>
          </w:tcBorders>
          <w:shd w:val="clear" w:color="auto" w:fill="auto"/>
          <w:vAlign w:val="center"/>
        </w:tcPr>
        <w:p w:rsidR="009B6945" w:rsidRDefault="009B6945" w:rsidP="009B6945">
          <w:pPr>
            <w:pStyle w:val="TableParagraph"/>
            <w:jc w:val="center"/>
            <w:rPr>
              <w:rFonts w:ascii="PT Sans" w:hAnsi="PT Sans"/>
            </w:rPr>
          </w:pPr>
        </w:p>
        <w:p w:rsidR="009B6945" w:rsidRDefault="009B6945" w:rsidP="009B694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"Жилые дома с инженерными сетями и благоустройством </w:t>
          </w:r>
        </w:p>
        <w:p w:rsidR="002A1A85" w:rsidRDefault="009B6945" w:rsidP="009B694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территории" по адресу: г. Москва, </w:t>
          </w:r>
        </w:p>
        <w:p w:rsidR="002A1A85" w:rsidRDefault="009B6945" w:rsidP="009B694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район Очаково-Матвеевское, ш. Очаковское </w:t>
          </w:r>
        </w:p>
        <w:p w:rsidR="002A1A85" w:rsidRDefault="009B6945" w:rsidP="002A1A8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(Очаковское шоссе, </w:t>
          </w:r>
          <w:proofErr w:type="spellStart"/>
          <w:r>
            <w:rPr>
              <w:rFonts w:ascii="PT Sans" w:hAnsi="PT Sans"/>
            </w:rPr>
            <w:t>влд</w:t>
          </w:r>
          <w:proofErr w:type="spellEnd"/>
          <w:r>
            <w:rPr>
              <w:rFonts w:ascii="PT Sans" w:hAnsi="PT Sans"/>
            </w:rPr>
            <w:t>. 3А, 5А)</w:t>
          </w:r>
        </w:p>
        <w:p w:rsidR="009B6945" w:rsidRDefault="009B6945" w:rsidP="002A1A8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>(Западный административный округ)</w:t>
          </w:r>
        </w:p>
        <w:p w:rsidR="00792F38" w:rsidRPr="003A4D05" w:rsidRDefault="00792F38" w:rsidP="009B6945">
          <w:pPr>
            <w:pStyle w:val="APEX8"/>
            <w:ind w:left="0"/>
            <w:rPr>
              <w:rFonts w:cs="PT Sans Narrow"/>
              <w:color w:val="000000"/>
            </w:rPr>
          </w:pPr>
        </w:p>
      </w:tc>
    </w:tr>
    <w:tr w:rsidR="00792F38" w:rsidRPr="00C64830" w:rsidTr="009E1AAC">
      <w:trPr>
        <w:trHeight w:val="851"/>
        <w:tblHeader/>
      </w:trPr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9E1AAC">
          <w:pPr>
            <w:pStyle w:val="APEX8"/>
            <w:spacing w:before="0"/>
            <w:ind w:left="0" w:right="0"/>
            <w:jc w:val="center"/>
          </w:pPr>
          <w:r w:rsidRPr="00C64830">
            <w:t>Изм.</w:t>
          </w: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CE2570" w:rsidP="00792F38">
          <w:pPr>
            <w:pStyle w:val="APEX8"/>
            <w:spacing w:before="0"/>
            <w:ind w:left="0" w:right="0"/>
            <w:jc w:val="center"/>
          </w:pPr>
          <w:r>
            <w:t>Стр.</w:t>
          </w:r>
        </w:p>
      </w:tc>
      <w:tc>
        <w:tcPr>
          <w:tcW w:w="5670" w:type="dxa"/>
          <w:gridSpan w:val="2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792F38">
          <w:pPr>
            <w:pStyle w:val="APEX8"/>
            <w:spacing w:before="0"/>
            <w:ind w:left="0" w:right="0"/>
            <w:jc w:val="center"/>
          </w:pPr>
          <w:r w:rsidRPr="00C64830">
            <w:t>Содержание изменения</w:t>
          </w:r>
        </w:p>
      </w:tc>
      <w:tc>
        <w:tcPr>
          <w:tcW w:w="850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792F38">
          <w:pPr>
            <w:pStyle w:val="APEX8"/>
            <w:spacing w:before="0"/>
            <w:ind w:left="0" w:right="0"/>
            <w:jc w:val="center"/>
          </w:pPr>
          <w:r w:rsidRPr="00C64830">
            <w:t>Код</w:t>
          </w:r>
        </w:p>
      </w:tc>
      <w:tc>
        <w:tcPr>
          <w:tcW w:w="2253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792F38">
          <w:pPr>
            <w:pStyle w:val="APEX8"/>
            <w:spacing w:before="0"/>
            <w:ind w:left="0" w:right="0"/>
            <w:jc w:val="center"/>
          </w:pPr>
          <w:r w:rsidRPr="00C64830">
            <w:t>Примечание</w:t>
          </w:r>
        </w:p>
      </w:tc>
    </w:tr>
  </w:tbl>
  <w:p w:rsidR="00F571F2" w:rsidRPr="00792F38" w:rsidRDefault="00776F73" w:rsidP="00792F38">
    <w:pPr>
      <w:pStyle w:val="APEX8"/>
      <w:spacing w:before="0"/>
      <w:ind w:left="-1134" w:right="-201"/>
      <w:rPr>
        <w:sz w:val="2"/>
        <w:szCs w:val="2"/>
      </w:rPr>
    </w:pPr>
    <w:r>
      <w:rPr>
        <w:lang w:eastAsia="ru-RU"/>
      </w:rPr>
      <mc:AlternateContent>
        <mc:Choice Requires="wps">
          <w:drawing>
            <wp:anchor distT="0" distB="0" distL="114300" distR="114300" simplePos="0" relativeHeight="251651584" behindDoc="0" locked="0" layoutInCell="1" allowOverlap="1">
              <wp:simplePos x="0" y="0"/>
              <wp:positionH relativeFrom="column">
                <wp:posOffset>-89159</wp:posOffset>
              </wp:positionH>
              <wp:positionV relativeFrom="paragraph">
                <wp:posOffset>10160</wp:posOffset>
              </wp:positionV>
              <wp:extent cx="6659880" cy="10269614"/>
              <wp:effectExtent l="0" t="0" r="26670" b="17780"/>
              <wp:wrapNone/>
              <wp:docPr id="4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69614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6A68A3E5" id="Rectangle 10" o:spid="_x0000_s1026" style="position:absolute;margin-left:-7pt;margin-top:.8pt;width:524.4pt;height:808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" filled="f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826CB"/>
    <w:multiLevelType w:val="multilevel"/>
    <w:tmpl w:val="0BF04666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31117C"/>
    <w:multiLevelType w:val="hybridMultilevel"/>
    <w:tmpl w:val="D3481134"/>
    <w:lvl w:ilvl="0" w:tplc="7B10AD3A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CC"/>
    <w:rsid w:val="000072B8"/>
    <w:rsid w:val="00035259"/>
    <w:rsid w:val="0003792D"/>
    <w:rsid w:val="0004076B"/>
    <w:rsid w:val="000465E6"/>
    <w:rsid w:val="0005017C"/>
    <w:rsid w:val="00050F28"/>
    <w:rsid w:val="000700C8"/>
    <w:rsid w:val="000863D6"/>
    <w:rsid w:val="00097AD6"/>
    <w:rsid w:val="000A2703"/>
    <w:rsid w:val="000A7DB3"/>
    <w:rsid w:val="000B6750"/>
    <w:rsid w:val="000D0631"/>
    <w:rsid w:val="000D27B7"/>
    <w:rsid w:val="000F0B1D"/>
    <w:rsid w:val="00106EB6"/>
    <w:rsid w:val="00116A86"/>
    <w:rsid w:val="001172BC"/>
    <w:rsid w:val="00120558"/>
    <w:rsid w:val="0012214D"/>
    <w:rsid w:val="00123095"/>
    <w:rsid w:val="001372F6"/>
    <w:rsid w:val="00145720"/>
    <w:rsid w:val="00153350"/>
    <w:rsid w:val="0015634A"/>
    <w:rsid w:val="001625D2"/>
    <w:rsid w:val="001B693E"/>
    <w:rsid w:val="001B6C39"/>
    <w:rsid w:val="001B7814"/>
    <w:rsid w:val="001C1FBE"/>
    <w:rsid w:val="001C48B9"/>
    <w:rsid w:val="001D784A"/>
    <w:rsid w:val="001E50E1"/>
    <w:rsid w:val="001E7819"/>
    <w:rsid w:val="00201DA1"/>
    <w:rsid w:val="0020207D"/>
    <w:rsid w:val="002025F1"/>
    <w:rsid w:val="002049A7"/>
    <w:rsid w:val="00217217"/>
    <w:rsid w:val="00250430"/>
    <w:rsid w:val="00273D1B"/>
    <w:rsid w:val="00275CB4"/>
    <w:rsid w:val="00291AB5"/>
    <w:rsid w:val="002A1A85"/>
    <w:rsid w:val="002A30FF"/>
    <w:rsid w:val="002A769E"/>
    <w:rsid w:val="002C68F0"/>
    <w:rsid w:val="002D57EC"/>
    <w:rsid w:val="002F7313"/>
    <w:rsid w:val="00301629"/>
    <w:rsid w:val="00312BBB"/>
    <w:rsid w:val="00315838"/>
    <w:rsid w:val="00346528"/>
    <w:rsid w:val="00350F2D"/>
    <w:rsid w:val="00353C60"/>
    <w:rsid w:val="00362F7B"/>
    <w:rsid w:val="0036501A"/>
    <w:rsid w:val="00370646"/>
    <w:rsid w:val="00371631"/>
    <w:rsid w:val="00371B27"/>
    <w:rsid w:val="003751A3"/>
    <w:rsid w:val="003937A5"/>
    <w:rsid w:val="003A000A"/>
    <w:rsid w:val="003A0C14"/>
    <w:rsid w:val="003A4D05"/>
    <w:rsid w:val="003A52E7"/>
    <w:rsid w:val="003A6332"/>
    <w:rsid w:val="003B7095"/>
    <w:rsid w:val="003C35D1"/>
    <w:rsid w:val="003D6425"/>
    <w:rsid w:val="003E0A51"/>
    <w:rsid w:val="003F24E0"/>
    <w:rsid w:val="003F7340"/>
    <w:rsid w:val="00404E42"/>
    <w:rsid w:val="0041417B"/>
    <w:rsid w:val="00422088"/>
    <w:rsid w:val="00423DB2"/>
    <w:rsid w:val="00427F52"/>
    <w:rsid w:val="004405DD"/>
    <w:rsid w:val="0044289F"/>
    <w:rsid w:val="0044450F"/>
    <w:rsid w:val="004517DD"/>
    <w:rsid w:val="004525F7"/>
    <w:rsid w:val="00452978"/>
    <w:rsid w:val="00454416"/>
    <w:rsid w:val="004578AC"/>
    <w:rsid w:val="00476DC8"/>
    <w:rsid w:val="00480676"/>
    <w:rsid w:val="004C52D6"/>
    <w:rsid w:val="004C71D0"/>
    <w:rsid w:val="004E3983"/>
    <w:rsid w:val="004E518E"/>
    <w:rsid w:val="004F34D5"/>
    <w:rsid w:val="00515DD8"/>
    <w:rsid w:val="005236AF"/>
    <w:rsid w:val="00553999"/>
    <w:rsid w:val="0055503A"/>
    <w:rsid w:val="005627F5"/>
    <w:rsid w:val="00567775"/>
    <w:rsid w:val="0057258E"/>
    <w:rsid w:val="005754F0"/>
    <w:rsid w:val="005A14F4"/>
    <w:rsid w:val="005A52CB"/>
    <w:rsid w:val="005C32EF"/>
    <w:rsid w:val="005E1339"/>
    <w:rsid w:val="005E2A51"/>
    <w:rsid w:val="006336D6"/>
    <w:rsid w:val="00691F22"/>
    <w:rsid w:val="006D129B"/>
    <w:rsid w:val="006D25B4"/>
    <w:rsid w:val="006E3FC8"/>
    <w:rsid w:val="00706FBC"/>
    <w:rsid w:val="00710D5C"/>
    <w:rsid w:val="0071434E"/>
    <w:rsid w:val="00724FE9"/>
    <w:rsid w:val="007254BA"/>
    <w:rsid w:val="00757302"/>
    <w:rsid w:val="007661B5"/>
    <w:rsid w:val="007722BF"/>
    <w:rsid w:val="00774F80"/>
    <w:rsid w:val="00776F73"/>
    <w:rsid w:val="00791E8D"/>
    <w:rsid w:val="00792F38"/>
    <w:rsid w:val="007C3D32"/>
    <w:rsid w:val="007C41C8"/>
    <w:rsid w:val="007F5A2E"/>
    <w:rsid w:val="007F76CD"/>
    <w:rsid w:val="00806897"/>
    <w:rsid w:val="00806EE0"/>
    <w:rsid w:val="00814A7B"/>
    <w:rsid w:val="00826238"/>
    <w:rsid w:val="00826627"/>
    <w:rsid w:val="008428E5"/>
    <w:rsid w:val="008844CC"/>
    <w:rsid w:val="008A326E"/>
    <w:rsid w:val="008B2986"/>
    <w:rsid w:val="008B3135"/>
    <w:rsid w:val="008B7EE0"/>
    <w:rsid w:val="008C1849"/>
    <w:rsid w:val="008D7F59"/>
    <w:rsid w:val="008E3275"/>
    <w:rsid w:val="008F3459"/>
    <w:rsid w:val="008F7A14"/>
    <w:rsid w:val="009045B1"/>
    <w:rsid w:val="00912A8C"/>
    <w:rsid w:val="0091516B"/>
    <w:rsid w:val="00930635"/>
    <w:rsid w:val="00945004"/>
    <w:rsid w:val="0094743F"/>
    <w:rsid w:val="00964AA2"/>
    <w:rsid w:val="0097106C"/>
    <w:rsid w:val="0097181E"/>
    <w:rsid w:val="00972CBA"/>
    <w:rsid w:val="00973D7A"/>
    <w:rsid w:val="00976B07"/>
    <w:rsid w:val="009B6945"/>
    <w:rsid w:val="009C28ED"/>
    <w:rsid w:val="009D0AA7"/>
    <w:rsid w:val="009D2720"/>
    <w:rsid w:val="009E1AAC"/>
    <w:rsid w:val="009E58E9"/>
    <w:rsid w:val="009F1E86"/>
    <w:rsid w:val="009F66CC"/>
    <w:rsid w:val="00A06CA4"/>
    <w:rsid w:val="00A15FC4"/>
    <w:rsid w:val="00A16452"/>
    <w:rsid w:val="00A518B5"/>
    <w:rsid w:val="00A55852"/>
    <w:rsid w:val="00A63FF6"/>
    <w:rsid w:val="00A667A7"/>
    <w:rsid w:val="00AA714B"/>
    <w:rsid w:val="00AC73D4"/>
    <w:rsid w:val="00AD0FF8"/>
    <w:rsid w:val="00AF4A48"/>
    <w:rsid w:val="00AF578D"/>
    <w:rsid w:val="00B05269"/>
    <w:rsid w:val="00B05D56"/>
    <w:rsid w:val="00B204ED"/>
    <w:rsid w:val="00B32072"/>
    <w:rsid w:val="00B36E71"/>
    <w:rsid w:val="00B46D83"/>
    <w:rsid w:val="00B60F29"/>
    <w:rsid w:val="00B62266"/>
    <w:rsid w:val="00B65B52"/>
    <w:rsid w:val="00B6697D"/>
    <w:rsid w:val="00B77D7F"/>
    <w:rsid w:val="00B81E98"/>
    <w:rsid w:val="00B94C8B"/>
    <w:rsid w:val="00B96766"/>
    <w:rsid w:val="00C021E3"/>
    <w:rsid w:val="00C03488"/>
    <w:rsid w:val="00C046DF"/>
    <w:rsid w:val="00C068A9"/>
    <w:rsid w:val="00C27AFD"/>
    <w:rsid w:val="00C4269B"/>
    <w:rsid w:val="00C64830"/>
    <w:rsid w:val="00C67AFF"/>
    <w:rsid w:val="00C80C19"/>
    <w:rsid w:val="00C82949"/>
    <w:rsid w:val="00C82D2E"/>
    <w:rsid w:val="00C92288"/>
    <w:rsid w:val="00CA2108"/>
    <w:rsid w:val="00CB0BA0"/>
    <w:rsid w:val="00CC0C67"/>
    <w:rsid w:val="00CC2447"/>
    <w:rsid w:val="00CE02CC"/>
    <w:rsid w:val="00CE2570"/>
    <w:rsid w:val="00D01BEE"/>
    <w:rsid w:val="00D2431D"/>
    <w:rsid w:val="00D413DF"/>
    <w:rsid w:val="00D4516C"/>
    <w:rsid w:val="00D50047"/>
    <w:rsid w:val="00D76D37"/>
    <w:rsid w:val="00D91EBE"/>
    <w:rsid w:val="00DA26F7"/>
    <w:rsid w:val="00DA6383"/>
    <w:rsid w:val="00DB0D14"/>
    <w:rsid w:val="00DB1802"/>
    <w:rsid w:val="00DC214D"/>
    <w:rsid w:val="00DE1E4C"/>
    <w:rsid w:val="00DE5E06"/>
    <w:rsid w:val="00DF2849"/>
    <w:rsid w:val="00DF2A95"/>
    <w:rsid w:val="00DF570E"/>
    <w:rsid w:val="00E043F7"/>
    <w:rsid w:val="00E07C68"/>
    <w:rsid w:val="00E12613"/>
    <w:rsid w:val="00E42197"/>
    <w:rsid w:val="00E54414"/>
    <w:rsid w:val="00E70171"/>
    <w:rsid w:val="00E807DD"/>
    <w:rsid w:val="00EC5EDF"/>
    <w:rsid w:val="00EE1381"/>
    <w:rsid w:val="00EE5064"/>
    <w:rsid w:val="00EE67A7"/>
    <w:rsid w:val="00EF248E"/>
    <w:rsid w:val="00EF4346"/>
    <w:rsid w:val="00F20039"/>
    <w:rsid w:val="00F22DD3"/>
    <w:rsid w:val="00F31F65"/>
    <w:rsid w:val="00F362A0"/>
    <w:rsid w:val="00F3739A"/>
    <w:rsid w:val="00F375BA"/>
    <w:rsid w:val="00F4721A"/>
    <w:rsid w:val="00F51300"/>
    <w:rsid w:val="00F571F2"/>
    <w:rsid w:val="00F638F9"/>
    <w:rsid w:val="00F659CB"/>
    <w:rsid w:val="00F778C4"/>
    <w:rsid w:val="00FA21C3"/>
    <w:rsid w:val="00FA2854"/>
    <w:rsid w:val="00FA4403"/>
    <w:rsid w:val="00FA6430"/>
    <w:rsid w:val="00FB12B3"/>
    <w:rsid w:val="00FC0A4E"/>
    <w:rsid w:val="00FD6C28"/>
    <w:rsid w:val="00FE0DE9"/>
    <w:rsid w:val="00FF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4AFCAEC5"/>
  <w15:chartTrackingRefBased/>
  <w15:docId w15:val="{10611967-A788-4A9F-A9C1-1B8C3735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F38"/>
    <w:pPr>
      <w:widowControl w:val="0"/>
    </w:pPr>
    <w:rPr>
      <w:rFonts w:ascii="GOST type B" w:hAnsi="GOST type B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46D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46D83"/>
  </w:style>
  <w:style w:type="paragraph" w:styleId="a5">
    <w:name w:val="header"/>
    <w:basedOn w:val="a"/>
    <w:rsid w:val="00B46D83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B46D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Изменение"/>
    <w:basedOn w:val="a"/>
    <w:rsid w:val="00423DB2"/>
    <w:pPr>
      <w:spacing w:before="120" w:after="120"/>
    </w:pPr>
  </w:style>
  <w:style w:type="paragraph" w:customStyle="1" w:styleId="APEX2">
    <w:name w:val="APEX Заголовок без нумерации"/>
    <w:next w:val="a"/>
    <w:link w:val="APEX3"/>
    <w:qFormat/>
    <w:rsid w:val="008B3135"/>
    <w:pPr>
      <w:spacing w:before="320" w:after="120"/>
      <w:ind w:left="39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3">
    <w:name w:val="APEX Заголовок без нумерации Знак"/>
    <w:link w:val="APEX2"/>
    <w:rsid w:val="008B3135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4">
    <w:name w:val="APEX Заголовок большой"/>
    <w:link w:val="APEX5"/>
    <w:qFormat/>
    <w:rsid w:val="008B3135"/>
    <w:pPr>
      <w:spacing w:before="240" w:after="480"/>
      <w:jc w:val="center"/>
    </w:pPr>
    <w:rPr>
      <w:rFonts w:ascii="PT Sans" w:hAnsi="PT Sans" w:cs="Arial"/>
      <w:caps/>
      <w:kern w:val="28"/>
      <w:sz w:val="22"/>
      <w:szCs w:val="22"/>
    </w:rPr>
  </w:style>
  <w:style w:type="character" w:customStyle="1" w:styleId="APEX5">
    <w:name w:val="APEX Заголовок большой Знак"/>
    <w:link w:val="APEX4"/>
    <w:rsid w:val="008B3135"/>
    <w:rPr>
      <w:rFonts w:ascii="PT Sans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"/>
    <w:link w:val="APEX6"/>
    <w:qFormat/>
    <w:rsid w:val="008B3135"/>
    <w:pPr>
      <w:numPr>
        <w:numId w:val="2"/>
      </w:numPr>
      <w:spacing w:before="480" w:after="240"/>
      <w:ind w:right="39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6">
    <w:name w:val="APEX Заголовок нумерация Знак"/>
    <w:link w:val="APEX"/>
    <w:rsid w:val="008B3135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"/>
    <w:link w:val="APEX7"/>
    <w:qFormat/>
    <w:rsid w:val="008B3135"/>
    <w:pPr>
      <w:numPr>
        <w:ilvl w:val="1"/>
      </w:numPr>
      <w:spacing w:before="320" w:after="120"/>
    </w:pPr>
  </w:style>
  <w:style w:type="character" w:customStyle="1" w:styleId="APEX7">
    <w:name w:val="APEX Заголовок Поднумерация Знак"/>
    <w:basedOn w:val="APEX6"/>
    <w:link w:val="APEX0"/>
    <w:rsid w:val="008B3135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8">
    <w:name w:val="APEX Обычный текст"/>
    <w:link w:val="APEX9"/>
    <w:qFormat/>
    <w:rsid w:val="008B3135"/>
    <w:pPr>
      <w:spacing w:before="120"/>
      <w:ind w:left="397" w:right="397"/>
      <w:jc w:val="both"/>
    </w:pPr>
    <w:rPr>
      <w:rFonts w:ascii="PT Sans" w:hAnsi="PT Sans"/>
      <w:bCs/>
      <w:noProof/>
      <w:sz w:val="22"/>
      <w:szCs w:val="22"/>
      <w:lang w:eastAsia="de-DE"/>
    </w:rPr>
  </w:style>
  <w:style w:type="character" w:customStyle="1" w:styleId="APEX9">
    <w:name w:val="APEX Обычный текст Знак"/>
    <w:link w:val="APEX8"/>
    <w:rsid w:val="008B3135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1">
    <w:name w:val="APEX перечень"/>
    <w:basedOn w:val="APEX8"/>
    <w:next w:val="APEX8"/>
    <w:link w:val="APEXa"/>
    <w:qFormat/>
    <w:rsid w:val="008B3135"/>
    <w:pPr>
      <w:numPr>
        <w:numId w:val="3"/>
      </w:numPr>
      <w:spacing w:after="120"/>
      <w:contextualSpacing/>
    </w:pPr>
    <w:rPr>
      <w:rFonts w:eastAsia="Calibri"/>
    </w:rPr>
  </w:style>
  <w:style w:type="character" w:customStyle="1" w:styleId="APEXa">
    <w:name w:val="APEX перечень Знак"/>
    <w:link w:val="APEX1"/>
    <w:rsid w:val="008B3135"/>
    <w:rPr>
      <w:rFonts w:ascii="PT Sans" w:eastAsia="Calibri" w:hAnsi="PT Sans"/>
      <w:bCs/>
      <w:noProof/>
      <w:sz w:val="22"/>
      <w:szCs w:val="22"/>
      <w:lang w:eastAsia="de-DE"/>
    </w:rPr>
  </w:style>
  <w:style w:type="paragraph" w:customStyle="1" w:styleId="APEXb">
    <w:name w:val="APEX Содержание"/>
    <w:basedOn w:val="1"/>
    <w:link w:val="APEXc"/>
    <w:qFormat/>
    <w:rsid w:val="008B3135"/>
    <w:pPr>
      <w:widowControl/>
      <w:tabs>
        <w:tab w:val="left" w:pos="0"/>
        <w:tab w:val="left" w:leader="dot" w:pos="570"/>
        <w:tab w:val="left" w:pos="950"/>
        <w:tab w:val="right" w:pos="9627"/>
      </w:tabs>
      <w:spacing w:after="0" w:line="312" w:lineRule="auto"/>
      <w:ind w:left="397" w:right="397"/>
    </w:pPr>
    <w:rPr>
      <w:rFonts w:ascii="PT Sans" w:hAnsi="PT Sans"/>
      <w:b/>
      <w:noProof/>
      <w:sz w:val="22"/>
      <w:szCs w:val="22"/>
      <w:lang w:eastAsia="de-DE"/>
    </w:rPr>
  </w:style>
  <w:style w:type="character" w:customStyle="1" w:styleId="APEXc">
    <w:name w:val="APEX Содержание Знак"/>
    <w:link w:val="APEXb"/>
    <w:rsid w:val="008B3135"/>
    <w:rPr>
      <w:rFonts w:ascii="PT Sans" w:hAnsi="PT Sans"/>
      <w:b/>
      <w:noProof/>
      <w:sz w:val="22"/>
      <w:szCs w:val="22"/>
      <w:lang w:eastAsia="de-DE"/>
    </w:rPr>
  </w:style>
  <w:style w:type="paragraph" w:styleId="1">
    <w:name w:val="toc 1"/>
    <w:basedOn w:val="a"/>
    <w:next w:val="a"/>
    <w:autoRedefine/>
    <w:rsid w:val="008B3135"/>
    <w:pPr>
      <w:spacing w:after="100"/>
    </w:pPr>
  </w:style>
  <w:style w:type="paragraph" w:customStyle="1" w:styleId="APEX11">
    <w:name w:val="APEX Штамп 11"/>
    <w:link w:val="APEX110"/>
    <w:qFormat/>
    <w:rsid w:val="008B3135"/>
    <w:pPr>
      <w:jc w:val="center"/>
    </w:pPr>
    <w:rPr>
      <w:rFonts w:ascii="PT Sans Narrow" w:hAnsi="PT Sans Narrow"/>
      <w:sz w:val="22"/>
      <w:szCs w:val="22"/>
    </w:rPr>
  </w:style>
  <w:style w:type="character" w:customStyle="1" w:styleId="APEX110">
    <w:name w:val="APEX Штамп 11 Знак"/>
    <w:link w:val="APEX11"/>
    <w:rsid w:val="008B3135"/>
    <w:rPr>
      <w:rFonts w:ascii="PT Sans Narrow" w:hAnsi="PT Sans Narrow"/>
      <w:sz w:val="22"/>
      <w:szCs w:val="22"/>
    </w:rPr>
  </w:style>
  <w:style w:type="paragraph" w:customStyle="1" w:styleId="APEXd">
    <w:name w:val="APEX Таблица"/>
    <w:basedOn w:val="APEX11"/>
    <w:link w:val="APEXe"/>
    <w:qFormat/>
    <w:rsid w:val="008B3135"/>
    <w:pPr>
      <w:ind w:left="57" w:right="57"/>
      <w:jc w:val="left"/>
    </w:pPr>
    <w:rPr>
      <w:rFonts w:ascii="PT Sans" w:hAnsi="PT Sans"/>
    </w:rPr>
  </w:style>
  <w:style w:type="character" w:customStyle="1" w:styleId="APEXe">
    <w:name w:val="APEX Таблица Знак"/>
    <w:link w:val="APEXd"/>
    <w:rsid w:val="008B3135"/>
    <w:rPr>
      <w:rFonts w:ascii="PT Sans" w:hAnsi="PT Sans"/>
      <w:sz w:val="22"/>
      <w:szCs w:val="22"/>
    </w:rPr>
  </w:style>
  <w:style w:type="paragraph" w:customStyle="1" w:styleId="APEX-">
    <w:name w:val="APEX Таблица - заголовок"/>
    <w:basedOn w:val="APEXd"/>
    <w:link w:val="APEX-0"/>
    <w:qFormat/>
    <w:rsid w:val="008B3135"/>
    <w:pPr>
      <w:jc w:val="center"/>
    </w:pPr>
    <w:rPr>
      <w:caps/>
    </w:rPr>
  </w:style>
  <w:style w:type="character" w:customStyle="1" w:styleId="APEX-0">
    <w:name w:val="APEX Таблица - заголовок Знак"/>
    <w:link w:val="APEX-"/>
    <w:rsid w:val="008B3135"/>
    <w:rPr>
      <w:rFonts w:ascii="PT Sans" w:hAnsi="PT Sans"/>
      <w:caps/>
      <w:sz w:val="22"/>
      <w:szCs w:val="22"/>
    </w:rPr>
  </w:style>
  <w:style w:type="paragraph" w:customStyle="1" w:styleId="APEX-1">
    <w:name w:val="APEX Таблица - текст с полями"/>
    <w:basedOn w:val="APEXd"/>
    <w:link w:val="APEX-2"/>
    <w:qFormat/>
    <w:rsid w:val="008B3135"/>
    <w:pPr>
      <w:spacing w:before="240" w:after="240"/>
    </w:pPr>
  </w:style>
  <w:style w:type="character" w:customStyle="1" w:styleId="APEX-2">
    <w:name w:val="APEX Таблица - текст с полями Знак"/>
    <w:basedOn w:val="APEXe"/>
    <w:link w:val="APEX-1"/>
    <w:rsid w:val="008B3135"/>
    <w:rPr>
      <w:rFonts w:ascii="PT Sans" w:hAnsi="PT Sans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8B3135"/>
    <w:rPr>
      <w:sz w:val="32"/>
      <w:szCs w:val="32"/>
      <w:lang w:val="en-US"/>
    </w:rPr>
  </w:style>
  <w:style w:type="character" w:customStyle="1" w:styleId="APEX160">
    <w:name w:val="APEX Штамп 16 Знак"/>
    <w:link w:val="APEX16"/>
    <w:rsid w:val="008B3135"/>
    <w:rPr>
      <w:rFonts w:ascii="PT Sans Narrow" w:hAnsi="PT Sans Narrow"/>
      <w:sz w:val="32"/>
      <w:szCs w:val="32"/>
      <w:lang w:val="en-US"/>
    </w:rPr>
  </w:style>
  <w:style w:type="paragraph" w:styleId="a8">
    <w:name w:val="Balloon Text"/>
    <w:basedOn w:val="a"/>
    <w:link w:val="a9"/>
    <w:rsid w:val="00792F3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92F38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9B6945"/>
    <w:pPr>
      <w:autoSpaceDE w:val="0"/>
      <w:autoSpaceDN w:val="0"/>
    </w:pPr>
    <w:rPr>
      <w:rFonts w:ascii="PT Sans Narrow" w:eastAsia="PT Sans Narrow" w:hAnsi="PT Sans Narrow" w:cs="PT Sans Narrow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ub\bim$\01_Published\03_Templates\MsOffice\&#1041;&#1083;&#1072;&#1085;&#1082;%20&#1074;&#1085;&#1077;&#1089;&#1077;&#1085;&#1080;&#1103;%20&#1080;&#1079;&#1084;&#1077;&#1085;&#1077;&#1085;&#1080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внесения изменений</Template>
  <TotalTime>67</TotalTime>
  <Pages>2</Pages>
  <Words>76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ГОСТ Р 21.1101-2013 форма 9, 9а</vt:lpstr>
    </vt:vector>
  </TitlesOfParts>
  <Company>DonPsp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Р 21.1101-2013 форма 9, 9а</dc:title>
  <dc:subject/>
  <dc:creator>Volkov Artem</dc:creator>
  <cp:keywords/>
  <dc:description/>
  <cp:lastModifiedBy>Frolova Sofya</cp:lastModifiedBy>
  <cp:revision>4</cp:revision>
  <cp:lastPrinted>2024-07-03T17:07:00Z</cp:lastPrinted>
  <dcterms:created xsi:type="dcterms:W3CDTF">2024-07-03T16:05:00Z</dcterms:created>
  <dcterms:modified xsi:type="dcterms:W3CDTF">2024-07-03T17:12:00Z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-848098154</vt:i4>
  </property>
</Properties>
</file>