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490" w:type="dxa"/>
        <w:tblInd w:w="-142" w:type="dxa"/>
        <w:tblLayout w:type="fixed"/>
        <w:tblLook w:val="01E0" w:firstRow="1" w:lastRow="1" w:firstColumn="1" w:lastColumn="1" w:noHBand="0" w:noVBand="0"/>
      </w:tblPr>
      <w:tblGrid>
        <w:gridCol w:w="841"/>
        <w:gridCol w:w="851"/>
        <w:gridCol w:w="5680"/>
        <w:gridCol w:w="850"/>
        <w:gridCol w:w="2268"/>
      </w:tblGrid>
      <w:tr w:rsidR="00AF4A48" w:rsidRPr="00097AD6" w:rsidTr="00EB60A1">
        <w:trPr>
          <w:trHeight w:val="599"/>
        </w:trPr>
        <w:tc>
          <w:tcPr>
            <w:tcW w:w="841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F4A48" w:rsidRDefault="00AF4A48" w:rsidP="00EB60A1">
            <w:pPr>
              <w:pStyle w:val="APEX8"/>
              <w:ind w:left="0" w:right="0"/>
              <w:jc w:val="center"/>
              <w:rPr>
                <w:rFonts w:ascii="PT Sans Narrow" w:hAnsi="PT Sans Narrow"/>
              </w:rPr>
            </w:pPr>
            <w:r>
              <w:rPr>
                <w:rFonts w:ascii="PT Sans Narrow" w:hAnsi="PT Sans Narrow"/>
              </w:rPr>
              <w:t>1</w:t>
            </w:r>
          </w:p>
          <w:p w:rsidR="00AF4A48" w:rsidRDefault="00AF4A48" w:rsidP="00EB60A1">
            <w:pPr>
              <w:pStyle w:val="APEX8"/>
              <w:ind w:left="0" w:right="0"/>
              <w:jc w:val="center"/>
              <w:rPr>
                <w:rFonts w:ascii="PT Sans Narrow" w:hAnsi="PT Sans Narrow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AF4A48" w:rsidRDefault="005A14F4" w:rsidP="00EB60A1">
            <w:pPr>
              <w:pStyle w:val="APEX8"/>
              <w:ind w:left="0" w:right="0"/>
              <w:jc w:val="center"/>
              <w:rPr>
                <w:rFonts w:ascii="PT Sans Narrow" w:hAnsi="PT Sans Narrow"/>
              </w:rPr>
            </w:pPr>
            <w:r>
              <w:rPr>
                <w:rFonts w:ascii="PT Sans Narrow" w:hAnsi="PT Sans Narrow"/>
              </w:rPr>
              <w:t>0</w:t>
            </w:r>
            <w:r w:rsidR="00A16452">
              <w:rPr>
                <w:rFonts w:ascii="PT Sans Narrow" w:hAnsi="PT Sans Narrow"/>
              </w:rPr>
              <w:t>1</w:t>
            </w:r>
          </w:p>
        </w:tc>
        <w:tc>
          <w:tcPr>
            <w:tcW w:w="56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AF4A48" w:rsidRPr="00710D5C" w:rsidRDefault="00AF4A48" w:rsidP="00EB60A1">
            <w:pPr>
              <w:pStyle w:val="APEX8"/>
              <w:ind w:left="0" w:right="0"/>
              <w:jc w:val="left"/>
              <w:rPr>
                <w:rFonts w:ascii="PT Sans Narrow" w:hAnsi="PT Sans Narrow"/>
              </w:rPr>
            </w:pPr>
            <w:r>
              <w:rPr>
                <w:rFonts w:ascii="PT Sans Narrow" w:hAnsi="PT Sans Narrow"/>
              </w:rPr>
              <w:t>Добавлен перечень разделов АИ</w:t>
            </w:r>
          </w:p>
        </w:tc>
        <w:tc>
          <w:tcPr>
            <w:tcW w:w="8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F4A48" w:rsidRPr="00312BBB" w:rsidRDefault="00AF4A48" w:rsidP="00EB60A1">
            <w:pPr>
              <w:pStyle w:val="APEX8"/>
              <w:ind w:left="0" w:right="0"/>
              <w:jc w:val="center"/>
              <w:rPr>
                <w:rFonts w:ascii="PT Sans Narrow" w:hAnsi="PT Sans Narrow"/>
              </w:rPr>
            </w:pPr>
            <w:r w:rsidRPr="00312BBB">
              <w:rPr>
                <w:rFonts w:ascii="PT Sans Narrow" w:hAnsi="PT Sans Narrow"/>
              </w:rPr>
              <w:t>1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AF4A48" w:rsidRPr="00312BBB" w:rsidRDefault="00AF4A48" w:rsidP="00EB60A1">
            <w:pPr>
              <w:pStyle w:val="APEX8"/>
              <w:ind w:left="0" w:right="0"/>
              <w:rPr>
                <w:rFonts w:ascii="PT Sans Narrow" w:hAnsi="PT Sans Narrow"/>
              </w:rPr>
            </w:pPr>
          </w:p>
        </w:tc>
      </w:tr>
      <w:tr w:rsidR="00AF4A48" w:rsidRPr="00097AD6" w:rsidTr="0093714C">
        <w:trPr>
          <w:trHeight w:val="599"/>
        </w:trPr>
        <w:tc>
          <w:tcPr>
            <w:tcW w:w="841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F4A48" w:rsidRDefault="00AF4A48" w:rsidP="00EB60A1">
            <w:pPr>
              <w:pStyle w:val="APEX8"/>
              <w:ind w:left="0" w:right="0"/>
              <w:jc w:val="center"/>
              <w:rPr>
                <w:rFonts w:ascii="PT Sans Narrow" w:hAnsi="PT Sans Narrow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AF4A48" w:rsidRDefault="005A14F4" w:rsidP="001D784A">
            <w:pPr>
              <w:pStyle w:val="APEX8"/>
              <w:ind w:left="0" w:right="0"/>
              <w:jc w:val="center"/>
              <w:rPr>
                <w:rFonts w:ascii="PT Sans Narrow" w:hAnsi="PT Sans Narrow"/>
              </w:rPr>
            </w:pPr>
            <w:r>
              <w:rPr>
                <w:rFonts w:ascii="PT Sans Narrow" w:hAnsi="PT Sans Narrow"/>
              </w:rPr>
              <w:t>0</w:t>
            </w:r>
            <w:r w:rsidR="00AF4A48">
              <w:rPr>
                <w:rFonts w:ascii="PT Sans Narrow" w:hAnsi="PT Sans Narrow"/>
              </w:rPr>
              <w:t>2</w:t>
            </w:r>
          </w:p>
        </w:tc>
        <w:tc>
          <w:tcPr>
            <w:tcW w:w="56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AF4A48" w:rsidRDefault="00AF4A48" w:rsidP="003751A3">
            <w:pPr>
              <w:pStyle w:val="APEX8"/>
              <w:ind w:left="0" w:right="0"/>
              <w:jc w:val="left"/>
              <w:rPr>
                <w:rFonts w:ascii="PT Sans Narrow" w:hAnsi="PT Sans Narrow"/>
              </w:rPr>
            </w:pPr>
            <w:r>
              <w:rPr>
                <w:rFonts w:ascii="PT Sans Narrow" w:hAnsi="PT Sans Narrow"/>
              </w:rPr>
              <w:t xml:space="preserve">Замена листа </w:t>
            </w:r>
          </w:p>
        </w:tc>
        <w:tc>
          <w:tcPr>
            <w:tcW w:w="8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F4A48" w:rsidRPr="00312BBB" w:rsidRDefault="00AF4A48" w:rsidP="00EB60A1">
            <w:pPr>
              <w:pStyle w:val="APEX8"/>
              <w:ind w:left="0" w:right="0"/>
              <w:jc w:val="center"/>
              <w:rPr>
                <w:rFonts w:ascii="PT Sans Narrow" w:hAnsi="PT Sans Narrow"/>
              </w:rPr>
            </w:pPr>
            <w:r>
              <w:rPr>
                <w:rFonts w:ascii="PT Sans Narrow" w:hAnsi="PT Sans Narrow"/>
              </w:rPr>
              <w:t>1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AF4A48" w:rsidRPr="00312BBB" w:rsidRDefault="00AF4A48" w:rsidP="00EB60A1">
            <w:pPr>
              <w:pStyle w:val="APEX8"/>
              <w:ind w:left="0" w:right="0"/>
              <w:rPr>
                <w:rFonts w:ascii="PT Sans Narrow" w:hAnsi="PT Sans Narrow"/>
              </w:rPr>
            </w:pPr>
          </w:p>
        </w:tc>
      </w:tr>
      <w:tr w:rsidR="00AF4A48" w:rsidRPr="00097AD6" w:rsidTr="0093714C">
        <w:trPr>
          <w:trHeight w:val="599"/>
        </w:trPr>
        <w:tc>
          <w:tcPr>
            <w:tcW w:w="841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F4A48" w:rsidRPr="005A14F4" w:rsidRDefault="00AF4A48" w:rsidP="00EB60A1">
            <w:pPr>
              <w:pStyle w:val="APEX8"/>
              <w:ind w:left="0" w:right="0"/>
              <w:jc w:val="center"/>
              <w:rPr>
                <w:rFonts w:ascii="PT Sans Narrow" w:hAnsi="PT Sans Narrow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AF4A48" w:rsidRDefault="005A14F4" w:rsidP="001D784A">
            <w:pPr>
              <w:pStyle w:val="APEX8"/>
              <w:ind w:left="0" w:right="0"/>
              <w:jc w:val="center"/>
              <w:rPr>
                <w:rFonts w:ascii="PT Sans Narrow" w:hAnsi="PT Sans Narrow"/>
              </w:rPr>
            </w:pPr>
            <w:r>
              <w:rPr>
                <w:rFonts w:ascii="PT Sans Narrow" w:hAnsi="PT Sans Narrow"/>
              </w:rPr>
              <w:t>0</w:t>
            </w:r>
            <w:r w:rsidR="001D784A">
              <w:rPr>
                <w:rFonts w:ascii="PT Sans Narrow" w:hAnsi="PT Sans Narrow"/>
              </w:rPr>
              <w:t>3</w:t>
            </w:r>
          </w:p>
        </w:tc>
        <w:tc>
          <w:tcPr>
            <w:tcW w:w="56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AF4A48" w:rsidRPr="00FD6C28" w:rsidRDefault="00A16452" w:rsidP="00A16452">
            <w:pPr>
              <w:pStyle w:val="APEX8"/>
              <w:ind w:left="0" w:right="0"/>
              <w:jc w:val="left"/>
              <w:rPr>
                <w:rFonts w:ascii="PT Sans Narrow" w:hAnsi="PT Sans Narrow"/>
              </w:rPr>
            </w:pPr>
            <w:r>
              <w:rPr>
                <w:rFonts w:ascii="PT Sans Narrow" w:hAnsi="PT Sans Narrow"/>
              </w:rPr>
              <w:t>Добавлен тип пола тамбура перед переходной лоджией</w:t>
            </w:r>
          </w:p>
        </w:tc>
        <w:tc>
          <w:tcPr>
            <w:tcW w:w="8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F4A48" w:rsidRDefault="00AF4A48" w:rsidP="00EB60A1">
            <w:pPr>
              <w:pStyle w:val="APEX8"/>
              <w:ind w:left="0" w:right="0"/>
              <w:jc w:val="center"/>
              <w:rPr>
                <w:rFonts w:ascii="PT Sans Narrow" w:hAnsi="PT Sans Narrow"/>
              </w:rPr>
            </w:pPr>
            <w:r>
              <w:rPr>
                <w:rFonts w:ascii="PT Sans Narrow" w:hAnsi="PT Sans Narrow"/>
              </w:rPr>
              <w:t>1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AF4A48" w:rsidRPr="00312BBB" w:rsidRDefault="00AF4A48" w:rsidP="00EB60A1">
            <w:pPr>
              <w:pStyle w:val="APEX8"/>
              <w:ind w:left="0" w:right="0"/>
              <w:rPr>
                <w:rFonts w:ascii="PT Sans Narrow" w:hAnsi="PT Sans Narrow"/>
              </w:rPr>
            </w:pPr>
          </w:p>
        </w:tc>
      </w:tr>
      <w:tr w:rsidR="00AF4A48" w:rsidRPr="00097AD6" w:rsidTr="0093714C">
        <w:trPr>
          <w:trHeight w:val="599"/>
        </w:trPr>
        <w:tc>
          <w:tcPr>
            <w:tcW w:w="841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F4A48" w:rsidRDefault="00AF4A48" w:rsidP="00EB60A1">
            <w:pPr>
              <w:pStyle w:val="APEX8"/>
              <w:ind w:left="0" w:right="0"/>
              <w:jc w:val="center"/>
              <w:rPr>
                <w:rFonts w:ascii="PT Sans Narrow" w:hAnsi="PT Sans Narrow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AF4A48" w:rsidRDefault="005A14F4" w:rsidP="001D784A">
            <w:pPr>
              <w:pStyle w:val="APEX8"/>
              <w:ind w:left="0" w:right="0"/>
              <w:jc w:val="center"/>
              <w:rPr>
                <w:rFonts w:ascii="PT Sans Narrow" w:hAnsi="PT Sans Narrow"/>
              </w:rPr>
            </w:pPr>
            <w:r>
              <w:rPr>
                <w:rFonts w:ascii="PT Sans Narrow" w:hAnsi="PT Sans Narrow"/>
              </w:rPr>
              <w:t>0</w:t>
            </w:r>
            <w:r w:rsidR="001D784A">
              <w:rPr>
                <w:rFonts w:ascii="PT Sans Narrow" w:hAnsi="PT Sans Narrow"/>
              </w:rPr>
              <w:t>3</w:t>
            </w:r>
          </w:p>
        </w:tc>
        <w:tc>
          <w:tcPr>
            <w:tcW w:w="56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AF4A48" w:rsidRPr="00FD6C28" w:rsidRDefault="00A16452" w:rsidP="00A16452">
            <w:pPr>
              <w:pStyle w:val="APEX8"/>
              <w:ind w:left="0" w:right="0"/>
              <w:jc w:val="left"/>
              <w:rPr>
                <w:rFonts w:ascii="PT Sans Narrow" w:hAnsi="PT Sans Narrow"/>
              </w:rPr>
            </w:pPr>
            <w:r>
              <w:rPr>
                <w:rFonts w:ascii="PT Sans Narrow" w:hAnsi="PT Sans Narrow"/>
              </w:rPr>
              <w:t>Добавлен тип потолка тамбура перед переходной лоджией</w:t>
            </w:r>
          </w:p>
        </w:tc>
        <w:tc>
          <w:tcPr>
            <w:tcW w:w="8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F4A48" w:rsidRDefault="00AF4A48" w:rsidP="00EB60A1">
            <w:pPr>
              <w:pStyle w:val="APEX8"/>
              <w:ind w:left="0" w:right="0"/>
              <w:jc w:val="center"/>
              <w:rPr>
                <w:rFonts w:ascii="PT Sans Narrow" w:hAnsi="PT Sans Narrow"/>
              </w:rPr>
            </w:pPr>
            <w:r>
              <w:rPr>
                <w:rFonts w:ascii="PT Sans Narrow" w:hAnsi="PT Sans Narrow"/>
              </w:rPr>
              <w:t>1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AF4A48" w:rsidRPr="00312BBB" w:rsidRDefault="00AF4A48" w:rsidP="00EB60A1">
            <w:pPr>
              <w:pStyle w:val="APEX8"/>
              <w:ind w:left="0" w:right="0"/>
              <w:rPr>
                <w:rFonts w:ascii="PT Sans Narrow" w:hAnsi="PT Sans Narrow"/>
              </w:rPr>
            </w:pPr>
          </w:p>
        </w:tc>
      </w:tr>
      <w:tr w:rsidR="00AF4A48" w:rsidRPr="00097AD6" w:rsidTr="0093714C">
        <w:trPr>
          <w:trHeight w:val="599"/>
        </w:trPr>
        <w:tc>
          <w:tcPr>
            <w:tcW w:w="841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F4A48" w:rsidRDefault="00AF4A48" w:rsidP="00EB60A1">
            <w:pPr>
              <w:pStyle w:val="APEX8"/>
              <w:ind w:left="0" w:right="0"/>
              <w:jc w:val="center"/>
              <w:rPr>
                <w:rFonts w:ascii="PT Sans Narrow" w:hAnsi="PT Sans Narrow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AF4A48" w:rsidRDefault="005A14F4" w:rsidP="001D784A">
            <w:pPr>
              <w:pStyle w:val="APEX8"/>
              <w:ind w:left="0" w:right="0"/>
              <w:jc w:val="center"/>
              <w:rPr>
                <w:rFonts w:ascii="PT Sans Narrow" w:hAnsi="PT Sans Narrow"/>
              </w:rPr>
            </w:pPr>
            <w:r>
              <w:rPr>
                <w:rFonts w:ascii="PT Sans Narrow" w:hAnsi="PT Sans Narrow"/>
              </w:rPr>
              <w:t>0</w:t>
            </w:r>
            <w:r w:rsidR="001D784A">
              <w:rPr>
                <w:rFonts w:ascii="PT Sans Narrow" w:hAnsi="PT Sans Narrow"/>
              </w:rPr>
              <w:t>3</w:t>
            </w:r>
          </w:p>
        </w:tc>
        <w:tc>
          <w:tcPr>
            <w:tcW w:w="56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AF4A48" w:rsidRDefault="00A16452" w:rsidP="00A16452">
            <w:pPr>
              <w:pStyle w:val="APEX8"/>
              <w:ind w:left="0" w:right="0"/>
              <w:jc w:val="left"/>
              <w:rPr>
                <w:rFonts w:ascii="PT Sans Narrow" w:hAnsi="PT Sans Narrow"/>
              </w:rPr>
            </w:pPr>
            <w:r>
              <w:rPr>
                <w:rFonts w:ascii="PT Sans Narrow" w:hAnsi="PT Sans Narrow"/>
              </w:rPr>
              <w:t>Уточнен состав полов</w:t>
            </w:r>
          </w:p>
        </w:tc>
        <w:tc>
          <w:tcPr>
            <w:tcW w:w="8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F4A48" w:rsidRDefault="00AF4A48" w:rsidP="00EB60A1">
            <w:pPr>
              <w:pStyle w:val="APEX8"/>
              <w:ind w:left="0" w:right="0"/>
              <w:jc w:val="center"/>
              <w:rPr>
                <w:rFonts w:ascii="PT Sans Narrow" w:hAnsi="PT Sans Narrow"/>
              </w:rPr>
            </w:pPr>
            <w:r>
              <w:rPr>
                <w:rFonts w:ascii="PT Sans Narrow" w:hAnsi="PT Sans Narrow"/>
              </w:rPr>
              <w:t>1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AF4A48" w:rsidRPr="00312BBB" w:rsidRDefault="00AF4A48" w:rsidP="00EB60A1">
            <w:pPr>
              <w:pStyle w:val="APEX8"/>
              <w:ind w:left="0" w:right="0"/>
              <w:rPr>
                <w:rFonts w:ascii="PT Sans Narrow" w:hAnsi="PT Sans Narrow"/>
              </w:rPr>
            </w:pPr>
          </w:p>
        </w:tc>
      </w:tr>
      <w:tr w:rsidR="00F20039" w:rsidRPr="00097AD6" w:rsidTr="00F20039">
        <w:trPr>
          <w:trHeight w:val="599"/>
        </w:trPr>
        <w:tc>
          <w:tcPr>
            <w:tcW w:w="841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20039" w:rsidRDefault="00F20039" w:rsidP="00F20039">
            <w:pPr>
              <w:pStyle w:val="APEX8"/>
              <w:ind w:left="0" w:right="0"/>
              <w:jc w:val="center"/>
              <w:rPr>
                <w:rFonts w:ascii="PT Sans Narrow" w:hAnsi="PT Sans Narrow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20039" w:rsidRDefault="001D784A" w:rsidP="00F20039">
            <w:pPr>
              <w:pStyle w:val="APEX8"/>
              <w:ind w:left="0" w:right="0"/>
              <w:jc w:val="center"/>
              <w:rPr>
                <w:rFonts w:ascii="PT Sans Narrow" w:hAnsi="PT Sans Narrow"/>
              </w:rPr>
            </w:pPr>
            <w:r>
              <w:rPr>
                <w:rFonts w:ascii="PT Sans Narrow" w:hAnsi="PT Sans Narrow"/>
              </w:rPr>
              <w:t>04</w:t>
            </w:r>
          </w:p>
        </w:tc>
        <w:tc>
          <w:tcPr>
            <w:tcW w:w="56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20039" w:rsidRDefault="001D784A" w:rsidP="00F20039">
            <w:pPr>
              <w:pStyle w:val="APEX8"/>
              <w:ind w:left="0" w:right="0"/>
              <w:jc w:val="left"/>
              <w:rPr>
                <w:rFonts w:ascii="PT Sans Narrow" w:hAnsi="PT Sans Narrow"/>
              </w:rPr>
            </w:pPr>
            <w:r>
              <w:rPr>
                <w:rFonts w:ascii="PT Sans Narrow" w:hAnsi="PT Sans Narrow"/>
              </w:rPr>
              <w:t>Замена листа</w:t>
            </w:r>
          </w:p>
        </w:tc>
        <w:tc>
          <w:tcPr>
            <w:tcW w:w="8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20039" w:rsidRDefault="00F20039" w:rsidP="00F20039">
            <w:pPr>
              <w:jc w:val="center"/>
            </w:pPr>
            <w:r w:rsidRPr="00BA5E11">
              <w:rPr>
                <w:rFonts w:ascii="PT Sans Narrow" w:hAnsi="PT Sans Narrow"/>
              </w:rPr>
              <w:t>1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20039" w:rsidRPr="00312BBB" w:rsidRDefault="00F20039" w:rsidP="00F20039">
            <w:pPr>
              <w:pStyle w:val="APEX8"/>
              <w:ind w:left="0" w:right="0"/>
              <w:rPr>
                <w:rFonts w:ascii="PT Sans Narrow" w:hAnsi="PT Sans Narrow"/>
              </w:rPr>
            </w:pPr>
          </w:p>
        </w:tc>
      </w:tr>
      <w:tr w:rsidR="00F20039" w:rsidRPr="00097AD6" w:rsidTr="00F20039">
        <w:trPr>
          <w:trHeight w:val="599"/>
        </w:trPr>
        <w:tc>
          <w:tcPr>
            <w:tcW w:w="841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20039" w:rsidRDefault="00F20039" w:rsidP="00F20039">
            <w:pPr>
              <w:pStyle w:val="APEX8"/>
              <w:ind w:left="0" w:right="0"/>
              <w:jc w:val="center"/>
              <w:rPr>
                <w:rFonts w:ascii="PT Sans Narrow" w:hAnsi="PT Sans Narrow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20039" w:rsidRDefault="005A14F4" w:rsidP="001D784A">
            <w:pPr>
              <w:pStyle w:val="APEX8"/>
              <w:ind w:left="0" w:right="0"/>
              <w:jc w:val="center"/>
              <w:rPr>
                <w:rFonts w:ascii="PT Sans Narrow" w:hAnsi="PT Sans Narrow"/>
              </w:rPr>
            </w:pPr>
            <w:r>
              <w:rPr>
                <w:rFonts w:ascii="PT Sans Narrow" w:hAnsi="PT Sans Narrow"/>
              </w:rPr>
              <w:t>0</w:t>
            </w:r>
            <w:r w:rsidR="001D784A">
              <w:rPr>
                <w:rFonts w:ascii="PT Sans Narrow" w:hAnsi="PT Sans Narrow"/>
              </w:rPr>
              <w:t>5</w:t>
            </w:r>
          </w:p>
        </w:tc>
        <w:tc>
          <w:tcPr>
            <w:tcW w:w="56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20039" w:rsidRDefault="00F20039" w:rsidP="00F20039">
            <w:pPr>
              <w:pStyle w:val="APEX8"/>
              <w:ind w:left="0" w:right="0"/>
              <w:jc w:val="left"/>
              <w:rPr>
                <w:rFonts w:ascii="PT Sans Narrow" w:hAnsi="PT Sans Narrow"/>
              </w:rPr>
            </w:pPr>
            <w:r>
              <w:rPr>
                <w:rFonts w:ascii="PT Sans Narrow" w:hAnsi="PT Sans Narrow"/>
              </w:rPr>
              <w:t>Добавлены графы в таблице «</w:t>
            </w:r>
            <w:r w:rsidRPr="009D2720">
              <w:rPr>
                <w:rFonts w:ascii="PT Sans Narrow" w:hAnsi="PT Sans Narrow"/>
              </w:rPr>
              <w:t>Спецификация заполнения дверных проемов типовых этажей</w:t>
            </w:r>
            <w:r>
              <w:rPr>
                <w:rFonts w:ascii="PT Sans Narrow" w:hAnsi="PT Sans Narrow"/>
              </w:rPr>
              <w:t>»</w:t>
            </w:r>
          </w:p>
        </w:tc>
        <w:tc>
          <w:tcPr>
            <w:tcW w:w="8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20039" w:rsidRDefault="00F20039" w:rsidP="00F20039">
            <w:pPr>
              <w:jc w:val="center"/>
            </w:pPr>
            <w:r w:rsidRPr="00BA5E11">
              <w:rPr>
                <w:rFonts w:ascii="PT Sans Narrow" w:hAnsi="PT Sans Narrow"/>
              </w:rPr>
              <w:t>1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20039" w:rsidRPr="00312BBB" w:rsidRDefault="00F20039" w:rsidP="00F20039">
            <w:pPr>
              <w:pStyle w:val="APEX8"/>
              <w:ind w:left="0" w:right="0"/>
              <w:rPr>
                <w:rFonts w:ascii="PT Sans Narrow" w:hAnsi="PT Sans Narrow"/>
              </w:rPr>
            </w:pPr>
          </w:p>
        </w:tc>
      </w:tr>
      <w:tr w:rsidR="00F20039" w:rsidRPr="00097AD6" w:rsidTr="00F20039">
        <w:trPr>
          <w:trHeight w:val="599"/>
        </w:trPr>
        <w:tc>
          <w:tcPr>
            <w:tcW w:w="841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20039" w:rsidRDefault="00F20039" w:rsidP="00F20039">
            <w:pPr>
              <w:pStyle w:val="APEX8"/>
              <w:ind w:left="0" w:right="0"/>
              <w:jc w:val="center"/>
              <w:rPr>
                <w:rFonts w:ascii="PT Sans Narrow" w:hAnsi="PT Sans Narrow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20039" w:rsidRDefault="005A14F4" w:rsidP="001D784A">
            <w:pPr>
              <w:pStyle w:val="APEX8"/>
              <w:ind w:left="0" w:right="0"/>
              <w:jc w:val="center"/>
              <w:rPr>
                <w:rFonts w:ascii="PT Sans Narrow" w:hAnsi="PT Sans Narrow"/>
              </w:rPr>
            </w:pPr>
            <w:r>
              <w:rPr>
                <w:rFonts w:ascii="PT Sans Narrow" w:hAnsi="PT Sans Narrow"/>
              </w:rPr>
              <w:t>0</w:t>
            </w:r>
            <w:r w:rsidR="001D784A">
              <w:rPr>
                <w:rFonts w:ascii="PT Sans Narrow" w:hAnsi="PT Sans Narrow"/>
              </w:rPr>
              <w:t>6</w:t>
            </w:r>
          </w:p>
        </w:tc>
        <w:tc>
          <w:tcPr>
            <w:tcW w:w="56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20039" w:rsidRDefault="00F20039" w:rsidP="005A14F4">
            <w:pPr>
              <w:pStyle w:val="APEX8"/>
              <w:ind w:left="0" w:right="0"/>
              <w:jc w:val="left"/>
              <w:rPr>
                <w:rFonts w:ascii="PT Sans Narrow" w:hAnsi="PT Sans Narrow"/>
              </w:rPr>
            </w:pPr>
            <w:r>
              <w:rPr>
                <w:rFonts w:ascii="PT Sans Narrow" w:hAnsi="PT Sans Narrow"/>
              </w:rPr>
              <w:t>Удален люк ПК ЛТ-</w:t>
            </w:r>
            <w:r w:rsidR="005A14F4">
              <w:rPr>
                <w:rFonts w:ascii="PT Sans Narrow" w:hAnsi="PT Sans Narrow"/>
              </w:rPr>
              <w:t>2</w:t>
            </w:r>
            <w:r>
              <w:rPr>
                <w:rFonts w:ascii="PT Sans Narrow" w:hAnsi="PT Sans Narrow"/>
              </w:rPr>
              <w:t>л</w:t>
            </w:r>
            <w:r w:rsidR="003937A5">
              <w:rPr>
                <w:rFonts w:ascii="PT Sans Narrow" w:hAnsi="PT Sans Narrow"/>
              </w:rPr>
              <w:t>, преведены в соответствия маркировки в таблице и маркировки эскизов</w:t>
            </w:r>
          </w:p>
        </w:tc>
        <w:tc>
          <w:tcPr>
            <w:tcW w:w="8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20039" w:rsidRDefault="00F20039" w:rsidP="00F20039">
            <w:pPr>
              <w:jc w:val="center"/>
            </w:pPr>
            <w:r w:rsidRPr="00BA5E11">
              <w:rPr>
                <w:rFonts w:ascii="PT Sans Narrow" w:hAnsi="PT Sans Narrow"/>
              </w:rPr>
              <w:t>1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20039" w:rsidRPr="00312BBB" w:rsidRDefault="00F20039" w:rsidP="00F20039">
            <w:pPr>
              <w:pStyle w:val="APEX8"/>
              <w:ind w:left="0" w:right="0"/>
              <w:rPr>
                <w:rFonts w:ascii="PT Sans Narrow" w:hAnsi="PT Sans Narrow"/>
              </w:rPr>
            </w:pPr>
          </w:p>
        </w:tc>
      </w:tr>
      <w:tr w:rsidR="001D784A" w:rsidRPr="00097AD6" w:rsidTr="00F20039">
        <w:trPr>
          <w:trHeight w:val="599"/>
        </w:trPr>
        <w:tc>
          <w:tcPr>
            <w:tcW w:w="841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D784A" w:rsidRDefault="001D784A" w:rsidP="00F20039">
            <w:pPr>
              <w:pStyle w:val="APEX8"/>
              <w:ind w:left="0" w:right="0"/>
              <w:jc w:val="center"/>
              <w:rPr>
                <w:rFonts w:ascii="PT Sans Narrow" w:hAnsi="PT Sans Narrow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1D784A" w:rsidRDefault="001D784A" w:rsidP="00F20039">
            <w:pPr>
              <w:pStyle w:val="APEX8"/>
              <w:ind w:left="0" w:right="0"/>
              <w:jc w:val="center"/>
              <w:rPr>
                <w:rFonts w:ascii="PT Sans Narrow" w:hAnsi="PT Sans Narrow"/>
              </w:rPr>
            </w:pPr>
            <w:r>
              <w:rPr>
                <w:rFonts w:ascii="PT Sans Narrow" w:hAnsi="PT Sans Narrow"/>
              </w:rPr>
              <w:t>07</w:t>
            </w:r>
          </w:p>
        </w:tc>
        <w:tc>
          <w:tcPr>
            <w:tcW w:w="56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1D784A" w:rsidRDefault="001D784A" w:rsidP="00F20039">
            <w:pPr>
              <w:pStyle w:val="APEX8"/>
              <w:ind w:left="0" w:right="0"/>
              <w:jc w:val="left"/>
              <w:rPr>
                <w:rFonts w:ascii="PT Sans Narrow" w:hAnsi="PT Sans Narrow"/>
              </w:rPr>
            </w:pPr>
            <w:r>
              <w:rPr>
                <w:rFonts w:ascii="PT Sans Narrow" w:hAnsi="PT Sans Narrow"/>
              </w:rPr>
              <w:t>Замена листа</w:t>
            </w:r>
          </w:p>
        </w:tc>
        <w:tc>
          <w:tcPr>
            <w:tcW w:w="8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D784A" w:rsidRPr="00BA5E11" w:rsidRDefault="001D784A" w:rsidP="00F20039">
            <w:pPr>
              <w:jc w:val="center"/>
              <w:rPr>
                <w:rFonts w:ascii="PT Sans Narrow" w:hAnsi="PT Sans Narrow"/>
              </w:rPr>
            </w:pPr>
            <w:r>
              <w:rPr>
                <w:rFonts w:ascii="PT Sans Narrow" w:hAnsi="PT Sans Narrow"/>
              </w:rPr>
              <w:t>1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1D784A" w:rsidRPr="00312BBB" w:rsidRDefault="001D784A" w:rsidP="00F20039">
            <w:pPr>
              <w:pStyle w:val="APEX8"/>
              <w:ind w:left="0" w:right="0"/>
              <w:rPr>
                <w:rFonts w:ascii="PT Sans Narrow" w:hAnsi="PT Sans Narrow"/>
              </w:rPr>
            </w:pPr>
          </w:p>
        </w:tc>
      </w:tr>
      <w:tr w:rsidR="00F20039" w:rsidRPr="00097AD6" w:rsidTr="00F20039">
        <w:trPr>
          <w:trHeight w:val="599"/>
        </w:trPr>
        <w:tc>
          <w:tcPr>
            <w:tcW w:w="841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20039" w:rsidRDefault="00F20039" w:rsidP="00F20039">
            <w:pPr>
              <w:pStyle w:val="APEX8"/>
              <w:ind w:left="0" w:right="0"/>
              <w:jc w:val="center"/>
              <w:rPr>
                <w:rFonts w:ascii="PT Sans Narrow" w:hAnsi="PT Sans Narrow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20039" w:rsidRDefault="005A14F4" w:rsidP="00F20039">
            <w:pPr>
              <w:pStyle w:val="APEX8"/>
              <w:ind w:left="0" w:right="0"/>
              <w:jc w:val="center"/>
              <w:rPr>
                <w:rFonts w:ascii="PT Sans Narrow" w:hAnsi="PT Sans Narrow"/>
              </w:rPr>
            </w:pPr>
            <w:r>
              <w:rPr>
                <w:rFonts w:ascii="PT Sans Narrow" w:hAnsi="PT Sans Narrow"/>
              </w:rPr>
              <w:t>9, 10</w:t>
            </w:r>
            <w:r w:rsidR="001D784A">
              <w:rPr>
                <w:rFonts w:ascii="PT Sans Narrow" w:hAnsi="PT Sans Narrow"/>
              </w:rPr>
              <w:t>, 11</w:t>
            </w:r>
          </w:p>
        </w:tc>
        <w:tc>
          <w:tcPr>
            <w:tcW w:w="56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20039" w:rsidRDefault="00F20039" w:rsidP="00F20039">
            <w:pPr>
              <w:pStyle w:val="APEX8"/>
              <w:ind w:left="0" w:right="0"/>
              <w:jc w:val="left"/>
              <w:rPr>
                <w:rFonts w:ascii="PT Sans Narrow" w:hAnsi="PT Sans Narrow"/>
              </w:rPr>
            </w:pPr>
            <w:r>
              <w:rPr>
                <w:rFonts w:ascii="PT Sans Narrow" w:hAnsi="PT Sans Narrow"/>
              </w:rPr>
              <w:t>Новый лист</w:t>
            </w:r>
          </w:p>
        </w:tc>
        <w:tc>
          <w:tcPr>
            <w:tcW w:w="8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20039" w:rsidRDefault="00F20039" w:rsidP="00F20039">
            <w:pPr>
              <w:jc w:val="center"/>
            </w:pPr>
            <w:r w:rsidRPr="00BA5E11">
              <w:rPr>
                <w:rFonts w:ascii="PT Sans Narrow" w:hAnsi="PT Sans Narrow"/>
              </w:rPr>
              <w:t>1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20039" w:rsidRPr="00312BBB" w:rsidRDefault="00F20039" w:rsidP="00F20039">
            <w:pPr>
              <w:pStyle w:val="APEX8"/>
              <w:ind w:left="0" w:right="0"/>
              <w:rPr>
                <w:rFonts w:ascii="PT Sans Narrow" w:hAnsi="PT Sans Narrow"/>
              </w:rPr>
            </w:pPr>
          </w:p>
        </w:tc>
      </w:tr>
      <w:tr w:rsidR="00F20039" w:rsidRPr="00097AD6" w:rsidTr="00F20039">
        <w:trPr>
          <w:trHeight w:val="599"/>
        </w:trPr>
        <w:tc>
          <w:tcPr>
            <w:tcW w:w="841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20039" w:rsidRDefault="00F20039" w:rsidP="00F20039">
            <w:pPr>
              <w:pStyle w:val="APEX8"/>
              <w:ind w:left="0" w:right="0"/>
              <w:jc w:val="center"/>
              <w:rPr>
                <w:rFonts w:ascii="PT Sans Narrow" w:hAnsi="PT Sans Narrow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20039" w:rsidRDefault="00F20039" w:rsidP="00F20039">
            <w:pPr>
              <w:pStyle w:val="APEX8"/>
              <w:ind w:left="0" w:right="0"/>
              <w:jc w:val="center"/>
              <w:rPr>
                <w:rFonts w:ascii="PT Sans Narrow" w:hAnsi="PT Sans Narrow"/>
              </w:rPr>
            </w:pPr>
          </w:p>
        </w:tc>
        <w:tc>
          <w:tcPr>
            <w:tcW w:w="56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20039" w:rsidRDefault="00F20039" w:rsidP="00F20039">
            <w:pPr>
              <w:pStyle w:val="APEX8"/>
              <w:ind w:left="0" w:right="0"/>
              <w:jc w:val="left"/>
              <w:rPr>
                <w:rFonts w:ascii="PT Sans Narrow" w:hAnsi="PT Sans Narrow"/>
              </w:rPr>
            </w:pPr>
          </w:p>
        </w:tc>
        <w:tc>
          <w:tcPr>
            <w:tcW w:w="8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20039" w:rsidRDefault="00F20039" w:rsidP="00F20039">
            <w:pPr>
              <w:jc w:val="center"/>
            </w:pP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20039" w:rsidRPr="00312BBB" w:rsidRDefault="00F20039" w:rsidP="00F20039">
            <w:pPr>
              <w:pStyle w:val="APEX8"/>
              <w:ind w:left="0" w:right="0"/>
              <w:rPr>
                <w:rFonts w:ascii="PT Sans Narrow" w:hAnsi="PT Sans Narrow"/>
              </w:rPr>
            </w:pPr>
          </w:p>
        </w:tc>
      </w:tr>
      <w:tr w:rsidR="00F20039" w:rsidRPr="00097AD6" w:rsidTr="00F20039">
        <w:trPr>
          <w:trHeight w:val="599"/>
        </w:trPr>
        <w:tc>
          <w:tcPr>
            <w:tcW w:w="841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20039" w:rsidRDefault="00F20039" w:rsidP="00F20039">
            <w:pPr>
              <w:pStyle w:val="APEX8"/>
              <w:ind w:left="0" w:right="0"/>
              <w:jc w:val="center"/>
              <w:rPr>
                <w:rFonts w:ascii="PT Sans Narrow" w:hAnsi="PT Sans Narrow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20039" w:rsidRDefault="00F20039" w:rsidP="00F20039">
            <w:pPr>
              <w:pStyle w:val="APEX8"/>
              <w:ind w:left="0" w:right="0"/>
              <w:jc w:val="center"/>
              <w:rPr>
                <w:rFonts w:ascii="PT Sans Narrow" w:hAnsi="PT Sans Narrow"/>
              </w:rPr>
            </w:pPr>
          </w:p>
        </w:tc>
        <w:tc>
          <w:tcPr>
            <w:tcW w:w="56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20039" w:rsidRDefault="00F20039" w:rsidP="00F20039">
            <w:pPr>
              <w:pStyle w:val="APEX8"/>
              <w:ind w:left="0" w:right="0"/>
              <w:jc w:val="left"/>
              <w:rPr>
                <w:rFonts w:ascii="PT Sans Narrow" w:hAnsi="PT Sans Narrow"/>
              </w:rPr>
            </w:pPr>
          </w:p>
        </w:tc>
        <w:tc>
          <w:tcPr>
            <w:tcW w:w="8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20039" w:rsidRDefault="00F20039" w:rsidP="00F20039">
            <w:pPr>
              <w:jc w:val="center"/>
            </w:pP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20039" w:rsidRPr="00312BBB" w:rsidRDefault="00F20039" w:rsidP="00F20039">
            <w:pPr>
              <w:pStyle w:val="APEX8"/>
              <w:ind w:left="0" w:right="0"/>
              <w:rPr>
                <w:rFonts w:ascii="PT Sans Narrow" w:hAnsi="PT Sans Narrow"/>
              </w:rPr>
            </w:pPr>
          </w:p>
        </w:tc>
      </w:tr>
      <w:tr w:rsidR="00AF4A48" w:rsidRPr="00097AD6" w:rsidTr="0093714C">
        <w:trPr>
          <w:trHeight w:val="599"/>
        </w:trPr>
        <w:tc>
          <w:tcPr>
            <w:tcW w:w="841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F4A48" w:rsidRDefault="00AF4A48" w:rsidP="00EB60A1">
            <w:pPr>
              <w:pStyle w:val="APEX8"/>
              <w:ind w:left="0" w:right="0"/>
              <w:jc w:val="center"/>
              <w:rPr>
                <w:rFonts w:ascii="PT Sans Narrow" w:hAnsi="PT Sans Narrow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AF4A48" w:rsidRDefault="00AF4A48" w:rsidP="00EB60A1">
            <w:pPr>
              <w:pStyle w:val="APEX8"/>
              <w:ind w:left="0" w:right="0"/>
              <w:jc w:val="center"/>
              <w:rPr>
                <w:rFonts w:ascii="PT Sans Narrow" w:hAnsi="PT Sans Narrow"/>
              </w:rPr>
            </w:pPr>
          </w:p>
        </w:tc>
        <w:tc>
          <w:tcPr>
            <w:tcW w:w="56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AF4A48" w:rsidRDefault="00AF4A48" w:rsidP="003751A3">
            <w:pPr>
              <w:pStyle w:val="APEX8"/>
              <w:ind w:left="0" w:right="0"/>
              <w:jc w:val="left"/>
              <w:rPr>
                <w:rFonts w:ascii="PT Sans Narrow" w:hAnsi="PT Sans Narrow"/>
              </w:rPr>
            </w:pPr>
            <w:bookmarkStart w:id="0" w:name="_GoBack"/>
            <w:bookmarkEnd w:id="0"/>
          </w:p>
        </w:tc>
        <w:tc>
          <w:tcPr>
            <w:tcW w:w="8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F4A48" w:rsidRDefault="00AF4A48" w:rsidP="00EB60A1">
            <w:pPr>
              <w:pStyle w:val="APEX8"/>
              <w:ind w:left="0" w:right="0"/>
              <w:jc w:val="center"/>
              <w:rPr>
                <w:rFonts w:ascii="PT Sans Narrow" w:hAnsi="PT Sans Narrow"/>
              </w:rPr>
            </w:pP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AF4A48" w:rsidRPr="00312BBB" w:rsidRDefault="00AF4A48" w:rsidP="00EB60A1">
            <w:pPr>
              <w:pStyle w:val="APEX8"/>
              <w:ind w:left="0" w:right="0"/>
              <w:rPr>
                <w:rFonts w:ascii="PT Sans Narrow" w:hAnsi="PT Sans Narrow"/>
              </w:rPr>
            </w:pPr>
          </w:p>
        </w:tc>
      </w:tr>
      <w:tr w:rsidR="00FD6C28" w:rsidRPr="00EE67A7" w:rsidTr="00DE1E4C">
        <w:trPr>
          <w:trHeight w:val="3989"/>
        </w:trPr>
        <w:tc>
          <w:tcPr>
            <w:tcW w:w="841" w:type="dxa"/>
            <w:tcBorders>
              <w:top w:val="single" w:sz="4" w:space="0" w:color="auto"/>
            </w:tcBorders>
            <w:shd w:val="clear" w:color="auto" w:fill="auto"/>
          </w:tcPr>
          <w:p w:rsidR="00FD6C28" w:rsidRDefault="00FD6C28" w:rsidP="00CA2108">
            <w:pPr>
              <w:pStyle w:val="APEX8"/>
              <w:ind w:left="0" w:right="0"/>
              <w:jc w:val="center"/>
            </w:pPr>
          </w:p>
        </w:tc>
        <w:tc>
          <w:tcPr>
            <w:tcW w:w="851" w:type="dxa"/>
            <w:tcBorders>
              <w:top w:val="single" w:sz="8" w:space="0" w:color="auto"/>
            </w:tcBorders>
            <w:shd w:val="clear" w:color="auto" w:fill="auto"/>
          </w:tcPr>
          <w:p w:rsidR="00FD6C28" w:rsidRDefault="00FD6C28" w:rsidP="00CA2108">
            <w:pPr>
              <w:pStyle w:val="APEX8"/>
              <w:ind w:left="0" w:right="0"/>
              <w:jc w:val="center"/>
            </w:pPr>
          </w:p>
        </w:tc>
        <w:tc>
          <w:tcPr>
            <w:tcW w:w="5680" w:type="dxa"/>
            <w:tcBorders>
              <w:top w:val="single" w:sz="8" w:space="0" w:color="auto"/>
            </w:tcBorders>
            <w:shd w:val="clear" w:color="auto" w:fill="auto"/>
          </w:tcPr>
          <w:p w:rsidR="00FD6C28" w:rsidRPr="00AF4A48" w:rsidRDefault="00FD6C28" w:rsidP="00CA2108">
            <w:pPr>
              <w:pStyle w:val="APEX8"/>
              <w:ind w:left="0" w:right="0"/>
              <w:rPr>
                <w:lang w:val="en-US"/>
              </w:rPr>
            </w:pPr>
          </w:p>
        </w:tc>
        <w:tc>
          <w:tcPr>
            <w:tcW w:w="850" w:type="dxa"/>
            <w:tcBorders>
              <w:top w:val="single" w:sz="8" w:space="0" w:color="auto"/>
            </w:tcBorders>
            <w:shd w:val="clear" w:color="auto" w:fill="auto"/>
          </w:tcPr>
          <w:p w:rsidR="00FD6C28" w:rsidRPr="004E3983" w:rsidRDefault="00FD6C28" w:rsidP="00CA2108">
            <w:pPr>
              <w:pStyle w:val="APEX8"/>
              <w:ind w:left="0" w:right="0"/>
              <w:jc w:val="center"/>
              <w:rPr>
                <w:lang w:val="en-US"/>
              </w:rPr>
            </w:pPr>
          </w:p>
        </w:tc>
        <w:tc>
          <w:tcPr>
            <w:tcW w:w="2268" w:type="dxa"/>
            <w:tcBorders>
              <w:top w:val="single" w:sz="8" w:space="0" w:color="auto"/>
            </w:tcBorders>
            <w:shd w:val="clear" w:color="auto" w:fill="auto"/>
          </w:tcPr>
          <w:p w:rsidR="00FD6C28" w:rsidRDefault="00FD6C28" w:rsidP="00CA2108">
            <w:pPr>
              <w:pStyle w:val="APEX8"/>
              <w:ind w:left="0" w:right="0"/>
            </w:pPr>
          </w:p>
        </w:tc>
      </w:tr>
    </w:tbl>
    <w:p w:rsidR="0071434E" w:rsidRPr="008E3275" w:rsidRDefault="0071434E" w:rsidP="008E3275">
      <w:pPr>
        <w:pStyle w:val="APEX8"/>
        <w:tabs>
          <w:tab w:val="left" w:pos="4424"/>
        </w:tabs>
        <w:ind w:left="0" w:right="0"/>
        <w:rPr>
          <w:rFonts w:ascii="PT Sans Narrow" w:hAnsi="PT Sans Narrow"/>
        </w:rPr>
      </w:pPr>
    </w:p>
    <w:sectPr w:rsidR="0071434E" w:rsidRPr="008E3275" w:rsidSect="00792F38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284" w:right="284" w:bottom="851" w:left="1191" w:header="272" w:footer="9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A26F7" w:rsidRDefault="00DA26F7" w:rsidP="00FA6430">
      <w:r>
        <w:separator/>
      </w:r>
    </w:p>
  </w:endnote>
  <w:endnote w:type="continuationSeparator" w:id="0">
    <w:p w:rsidR="00DA26F7" w:rsidRDefault="00DA26F7" w:rsidP="00FA64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OST type B">
    <w:altName w:val="Microsoft YaHei"/>
    <w:charset w:val="00"/>
    <w:family w:val="swiss"/>
    <w:pitch w:val="variable"/>
    <w:sig w:usb0="00000001" w:usb1="00000000" w:usb2="00000000" w:usb3="00000000" w:csb0="00000005" w:csb1="00000000"/>
  </w:font>
  <w:font w:name="PT Sans">
    <w:panose1 w:val="020B0503020203020204"/>
    <w:charset w:val="CC"/>
    <w:family w:val="swiss"/>
    <w:pitch w:val="variable"/>
    <w:sig w:usb0="A00002EF" w:usb1="5000204B" w:usb2="00000000" w:usb3="00000000" w:csb0="00000097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T Sans Narrow">
    <w:panose1 w:val="020B0506020203020204"/>
    <w:charset w:val="CC"/>
    <w:family w:val="swiss"/>
    <w:pitch w:val="variable"/>
    <w:sig w:usb0="A00002EF" w:usb1="5000204B" w:usb2="00000020" w:usb3="00000000" w:csb0="00000097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71F2" w:rsidRDefault="00F571F2" w:rsidP="00FA6430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F571F2" w:rsidRDefault="00F571F2" w:rsidP="00B46D83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490" w:type="dxa"/>
      <w:tblInd w:w="-157" w:type="dxa"/>
      <w:tblBorders>
        <w:top w:val="single" w:sz="12" w:space="0" w:color="auto"/>
        <w:insideH w:val="single" w:sz="12" w:space="0" w:color="auto"/>
        <w:insideV w:val="single" w:sz="12" w:space="0" w:color="auto"/>
      </w:tblBorders>
      <w:tblLayout w:type="fixed"/>
      <w:tblLook w:val="01E0" w:firstRow="1" w:lastRow="1" w:firstColumn="1" w:lastColumn="1" w:noHBand="0" w:noVBand="0"/>
    </w:tblPr>
    <w:tblGrid>
      <w:gridCol w:w="9326"/>
      <w:gridCol w:w="582"/>
      <w:gridCol w:w="582"/>
    </w:tblGrid>
    <w:tr w:rsidR="00F571F2" w:rsidRPr="000465E6" w:rsidTr="00792F38">
      <w:trPr>
        <w:trHeight w:val="567"/>
      </w:trPr>
      <w:tc>
        <w:tcPr>
          <w:tcW w:w="9326" w:type="dxa"/>
          <w:shd w:val="clear" w:color="auto" w:fill="auto"/>
          <w:vAlign w:val="center"/>
        </w:tcPr>
        <w:p w:rsidR="00F571F2" w:rsidRPr="000465E6" w:rsidRDefault="00826238" w:rsidP="007F76CD">
          <w:pPr>
            <w:jc w:val="center"/>
            <w:rPr>
              <w:rFonts w:ascii="PT Sans Narrow" w:hAnsi="PT Sans Narrow"/>
              <w:sz w:val="22"/>
              <w:szCs w:val="22"/>
              <w:lang w:val="en-US"/>
            </w:rPr>
          </w:pPr>
          <w:r>
            <w:rPr>
              <w:rFonts w:ascii="PT Sans Narrow" w:hAnsi="PT Sans Narrow"/>
              <w:sz w:val="22"/>
              <w:szCs w:val="22"/>
            </w:rPr>
            <w:t>ООО</w:t>
          </w:r>
          <w:r>
            <w:rPr>
              <w:rFonts w:ascii="PT Sans Narrow" w:hAnsi="PT Sans Narrow"/>
              <w:sz w:val="22"/>
              <w:szCs w:val="22"/>
              <w:lang w:val="en-US"/>
            </w:rPr>
            <w:t xml:space="preserve"> ”</w:t>
          </w:r>
          <w:r>
            <w:rPr>
              <w:rFonts w:ascii="PT Sans Narrow" w:hAnsi="PT Sans Narrow"/>
              <w:sz w:val="22"/>
              <w:szCs w:val="22"/>
            </w:rPr>
            <w:t>Проектное бюро АПЕКС</w:t>
          </w:r>
          <w:r>
            <w:rPr>
              <w:rFonts w:ascii="PT Sans Narrow" w:hAnsi="PT Sans Narrow"/>
              <w:sz w:val="22"/>
              <w:szCs w:val="22"/>
              <w:lang w:val="en-US"/>
            </w:rPr>
            <w:t>”</w:t>
          </w:r>
        </w:p>
      </w:tc>
      <w:tc>
        <w:tcPr>
          <w:tcW w:w="582" w:type="dxa"/>
          <w:shd w:val="clear" w:color="auto" w:fill="auto"/>
          <w:vAlign w:val="center"/>
        </w:tcPr>
        <w:p w:rsidR="00F571F2" w:rsidRPr="000465E6" w:rsidRDefault="00F571F2" w:rsidP="007F76CD">
          <w:pPr>
            <w:pStyle w:val="a3"/>
            <w:ind w:left="-72" w:right="-101"/>
            <w:jc w:val="center"/>
            <w:rPr>
              <w:rFonts w:ascii="PT Sans Narrow" w:hAnsi="PT Sans Narrow"/>
              <w:sz w:val="22"/>
              <w:szCs w:val="22"/>
            </w:rPr>
          </w:pPr>
          <w:r w:rsidRPr="000465E6">
            <w:rPr>
              <w:rFonts w:ascii="PT Sans Narrow" w:hAnsi="PT Sans Narrow"/>
              <w:sz w:val="22"/>
              <w:szCs w:val="22"/>
            </w:rPr>
            <w:t>Лист</w:t>
          </w:r>
        </w:p>
      </w:tc>
      <w:tc>
        <w:tcPr>
          <w:tcW w:w="582" w:type="dxa"/>
          <w:shd w:val="clear" w:color="auto" w:fill="auto"/>
          <w:vAlign w:val="center"/>
        </w:tcPr>
        <w:p w:rsidR="00F571F2" w:rsidRPr="000465E6" w:rsidRDefault="00F571F2" w:rsidP="007F76CD">
          <w:pPr>
            <w:pStyle w:val="a3"/>
            <w:jc w:val="center"/>
            <w:rPr>
              <w:rFonts w:ascii="PT Sans Narrow" w:hAnsi="PT Sans Narrow"/>
              <w:sz w:val="22"/>
              <w:szCs w:val="22"/>
            </w:rPr>
          </w:pPr>
          <w:r w:rsidRPr="000465E6">
            <w:rPr>
              <w:rStyle w:val="a4"/>
              <w:rFonts w:ascii="PT Sans Narrow" w:hAnsi="PT Sans Narrow"/>
              <w:sz w:val="22"/>
              <w:szCs w:val="22"/>
            </w:rPr>
            <w:fldChar w:fldCharType="begin"/>
          </w:r>
          <w:r w:rsidRPr="000465E6">
            <w:rPr>
              <w:rStyle w:val="a4"/>
              <w:rFonts w:ascii="PT Sans Narrow" w:hAnsi="PT Sans Narrow"/>
              <w:sz w:val="22"/>
              <w:szCs w:val="22"/>
            </w:rPr>
            <w:instrText xml:space="preserve"> PAGE </w:instrText>
          </w:r>
          <w:r w:rsidRPr="000465E6">
            <w:rPr>
              <w:rStyle w:val="a4"/>
              <w:rFonts w:ascii="PT Sans Narrow" w:hAnsi="PT Sans Narrow"/>
              <w:sz w:val="22"/>
              <w:szCs w:val="22"/>
            </w:rPr>
            <w:fldChar w:fldCharType="separate"/>
          </w:r>
          <w:r w:rsidR="00362F7B">
            <w:rPr>
              <w:rStyle w:val="a4"/>
              <w:rFonts w:ascii="PT Sans Narrow" w:hAnsi="PT Sans Narrow"/>
              <w:noProof/>
              <w:sz w:val="22"/>
              <w:szCs w:val="22"/>
            </w:rPr>
            <w:t>2</w:t>
          </w:r>
          <w:r w:rsidRPr="000465E6">
            <w:rPr>
              <w:rStyle w:val="a4"/>
              <w:rFonts w:ascii="PT Sans Narrow" w:hAnsi="PT Sans Narrow"/>
              <w:sz w:val="22"/>
              <w:szCs w:val="22"/>
            </w:rPr>
            <w:fldChar w:fldCharType="end"/>
          </w:r>
        </w:p>
      </w:tc>
    </w:tr>
  </w:tbl>
  <w:p w:rsidR="00F571F2" w:rsidRPr="000465E6" w:rsidRDefault="00F571F2" w:rsidP="00B46D83">
    <w:pPr>
      <w:pStyle w:val="a3"/>
      <w:ind w:right="360"/>
      <w:rPr>
        <w:rFonts w:ascii="PT Sans Narrow" w:hAnsi="PT Sans Narrow"/>
        <w:sz w:val="22"/>
        <w:szCs w:val="2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489" w:type="dxa"/>
      <w:tblInd w:w="-157" w:type="dxa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12" w:space="0" w:color="auto"/>
        <w:insideV w:val="single" w:sz="12" w:space="0" w:color="auto"/>
      </w:tblBorders>
      <w:tblLayout w:type="fixed"/>
      <w:tblLook w:val="01E0" w:firstRow="1" w:lastRow="1" w:firstColumn="1" w:lastColumn="1" w:noHBand="0" w:noVBand="0"/>
    </w:tblPr>
    <w:tblGrid>
      <w:gridCol w:w="1134"/>
      <w:gridCol w:w="1134"/>
      <w:gridCol w:w="850"/>
      <w:gridCol w:w="567"/>
      <w:gridCol w:w="5386"/>
      <w:gridCol w:w="567"/>
      <w:gridCol w:w="851"/>
    </w:tblGrid>
    <w:tr w:rsidR="00F571F2" w:rsidRPr="000465E6" w:rsidTr="00792F38">
      <w:trPr>
        <w:trHeight w:val="270"/>
      </w:trPr>
      <w:tc>
        <w:tcPr>
          <w:tcW w:w="1134" w:type="dxa"/>
          <w:tcBorders>
            <w:left w:val="nil"/>
          </w:tcBorders>
          <w:shd w:val="clear" w:color="auto" w:fill="auto"/>
          <w:vAlign w:val="center"/>
        </w:tcPr>
        <w:p w:rsidR="00F571F2" w:rsidRPr="000465E6" w:rsidRDefault="00EC5EDF" w:rsidP="007F76CD">
          <w:pPr>
            <w:pStyle w:val="a3"/>
            <w:ind w:left="-38"/>
            <w:rPr>
              <w:rFonts w:ascii="PT Sans Narrow" w:hAnsi="PT Sans Narrow"/>
              <w:sz w:val="22"/>
              <w:szCs w:val="22"/>
            </w:rPr>
          </w:pPr>
          <w:r w:rsidRPr="000465E6">
            <w:rPr>
              <w:rFonts w:ascii="PT Sans Narrow" w:hAnsi="PT Sans Narrow"/>
              <w:noProof/>
              <w:sz w:val="22"/>
              <w:szCs w:val="22"/>
            </w:rPr>
            <mc:AlternateContent>
              <mc:Choice Requires="wps">
                <w:drawing>
                  <wp:anchor distT="0" distB="0" distL="114300" distR="114300" simplePos="0" relativeHeight="251663872" behindDoc="0" locked="0" layoutInCell="1" allowOverlap="1">
                    <wp:simplePos x="0" y="0"/>
                    <wp:positionH relativeFrom="column">
                      <wp:posOffset>-243205</wp:posOffset>
                    </wp:positionH>
                    <wp:positionV relativeFrom="paragraph">
                      <wp:posOffset>-3074035</wp:posOffset>
                    </wp:positionV>
                    <wp:extent cx="169545" cy="350520"/>
                    <wp:effectExtent l="4445" t="2540" r="0" b="0"/>
                    <wp:wrapNone/>
                    <wp:docPr id="3" name="Text Box 68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69545" cy="35052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B204ED" w:rsidRPr="00B204ED" w:rsidRDefault="00B204ED" w:rsidP="00B204ED">
                                <w:pPr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</w:txbxContent>
                          </wps:txbx>
                          <wps:bodyPr rot="0" vert="vert270" wrap="square" lIns="0" tIns="0" rIns="0" bIns="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 xmlns:cx1="http://schemas.microsoft.com/office/drawing/2015/9/8/chartex">
                <w:pict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68" o:spid="_x0000_s1026" type="#_x0000_t202" style="position:absolute;left:0;text-align:left;margin-left:-19.15pt;margin-top:-242.05pt;width:13.35pt;height:27.6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" filled="f" stroked="f">
                    <v:textbox style="layout-flow:vertical;mso-layout-flow-alt:bottom-to-top" inset="0,0,0,0">
                      <w:txbxContent>
                        <w:p w:rsidR="00B204ED" w:rsidRPr="00B204ED" w:rsidRDefault="00B204ED" w:rsidP="00B204ED">
                          <w:pPr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xbxContent>
                    </v:textbox>
                  </v:shape>
                </w:pict>
              </mc:Fallback>
            </mc:AlternateContent>
          </w:r>
          <w:r w:rsidRPr="000465E6">
            <w:rPr>
              <w:rFonts w:ascii="PT Sans Narrow" w:hAnsi="PT Sans Narrow"/>
              <w:noProof/>
              <w:sz w:val="22"/>
              <w:szCs w:val="22"/>
            </w:rPr>
            <mc:AlternateContent>
              <mc:Choice Requires="wps">
                <w:drawing>
                  <wp:anchor distT="0" distB="0" distL="114300" distR="114300" simplePos="0" relativeHeight="251662848" behindDoc="0" locked="0" layoutInCell="1" allowOverlap="1">
                    <wp:simplePos x="0" y="0"/>
                    <wp:positionH relativeFrom="column">
                      <wp:posOffset>-243205</wp:posOffset>
                    </wp:positionH>
                    <wp:positionV relativeFrom="paragraph">
                      <wp:posOffset>-1983740</wp:posOffset>
                    </wp:positionV>
                    <wp:extent cx="169545" cy="699770"/>
                    <wp:effectExtent l="4445" t="0" r="0" b="0"/>
                    <wp:wrapNone/>
                    <wp:docPr id="2" name="Text Box 66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69545" cy="69977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B204ED" w:rsidRPr="00B204ED" w:rsidRDefault="00B204ED" w:rsidP="00B204ED">
                                <w:pPr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</w:txbxContent>
                          </wps:txbx>
                          <wps:bodyPr rot="0" vert="vert270" wrap="square" lIns="0" tIns="18000" rIns="0" bIns="1800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 xmlns:cx1="http://schemas.microsoft.com/office/drawing/2015/9/8/chartex">
                <w:pict>
                  <v:shape id="Text Box 66" o:spid="_x0000_s1027" type="#_x0000_t202" style="position:absolute;left:0;text-align:left;margin-left:-19.15pt;margin-top:-156.2pt;width:13.35pt;height:55.1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" filled="f" stroked="f">
                    <v:textbox style="layout-flow:vertical;mso-layout-flow-alt:bottom-to-top" inset="0,.5mm,0,.5mm">
                      <w:txbxContent>
                        <w:p w:rsidR="00B204ED" w:rsidRPr="00B204ED" w:rsidRDefault="00B204ED" w:rsidP="00B204ED">
                          <w:pPr>
                            <w:rPr>
                              <w:sz w:val="20"/>
                              <w:szCs w:val="20"/>
                            </w:rPr>
                          </w:pPr>
                        </w:p>
                      </w:txbxContent>
                    </v:textbox>
                  </v:shape>
                </w:pict>
              </mc:Fallback>
            </mc:AlternateContent>
          </w:r>
          <w:r w:rsidRPr="000465E6">
            <w:rPr>
              <w:rFonts w:ascii="PT Sans Narrow" w:hAnsi="PT Sans Narrow"/>
              <w:noProof/>
              <w:sz w:val="22"/>
              <w:szCs w:val="22"/>
            </w:rPr>
            <mc:AlternateContent>
              <mc:Choice Requires="wps">
                <w:drawing>
                  <wp:anchor distT="0" distB="0" distL="114300" distR="114300" simplePos="0" relativeHeight="251661824" behindDoc="0" locked="0" layoutInCell="1" allowOverlap="1">
                    <wp:simplePos x="0" y="0"/>
                    <wp:positionH relativeFrom="column">
                      <wp:posOffset>-245110</wp:posOffset>
                    </wp:positionH>
                    <wp:positionV relativeFrom="paragraph">
                      <wp:posOffset>-1261110</wp:posOffset>
                    </wp:positionV>
                    <wp:extent cx="169545" cy="1056005"/>
                    <wp:effectExtent l="2540" t="0" r="0" b="0"/>
                    <wp:wrapNone/>
                    <wp:docPr id="1" name="Text Box 63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69545" cy="105600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B204ED" w:rsidRPr="00B204ED" w:rsidRDefault="00B204ED" w:rsidP="00B204ED">
                                <w:pPr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</w:txbxContent>
                          </wps:txbx>
                          <wps:bodyPr rot="0" vert="vert270" wrap="square" lIns="0" tIns="36000" rIns="0" bIns="3600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 xmlns:cx1="http://schemas.microsoft.com/office/drawing/2015/9/8/chartex">
                <w:pict>
                  <v:shape id="Text Box 63" o:spid="_x0000_s1028" type="#_x0000_t202" style="position:absolute;left:0;text-align:left;margin-left:-19.3pt;margin-top:-99.3pt;width:13.35pt;height:83.15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" filled="f" stroked="f">
                    <v:textbox style="layout-flow:vertical;mso-layout-flow-alt:bottom-to-top" inset="0,1mm,0,1mm">
                      <w:txbxContent>
                        <w:p w:rsidR="00B204ED" w:rsidRPr="00B204ED" w:rsidRDefault="00B204ED" w:rsidP="00B204ED">
                          <w:pPr>
                            <w:rPr>
                              <w:sz w:val="20"/>
                              <w:szCs w:val="20"/>
                            </w:rPr>
                          </w:pPr>
                        </w:p>
                      </w:txbxContent>
                    </v:textbox>
                  </v:shape>
                </w:pict>
              </mc:Fallback>
            </mc:AlternateContent>
          </w:r>
          <w:r w:rsidR="00F571F2" w:rsidRPr="000465E6">
            <w:rPr>
              <w:rFonts w:ascii="PT Sans Narrow" w:hAnsi="PT Sans Narrow"/>
              <w:sz w:val="22"/>
              <w:szCs w:val="22"/>
            </w:rPr>
            <w:t>Изм. внёс</w:t>
          </w:r>
        </w:p>
      </w:tc>
      <w:tc>
        <w:tcPr>
          <w:tcW w:w="1134" w:type="dxa"/>
          <w:shd w:val="clear" w:color="auto" w:fill="auto"/>
          <w:vAlign w:val="center"/>
        </w:tcPr>
        <w:p w:rsidR="00F571F2" w:rsidRPr="00CE2570" w:rsidRDefault="009B6945" w:rsidP="009E1AAC">
          <w:pPr>
            <w:pStyle w:val="a3"/>
            <w:ind w:left="-44" w:right="-88"/>
            <w:rPr>
              <w:rFonts w:ascii="PT Sans Narrow" w:hAnsi="PT Sans Narrow"/>
              <w:sz w:val="22"/>
              <w:szCs w:val="22"/>
            </w:rPr>
          </w:pPr>
          <w:r>
            <w:rPr>
              <w:rFonts w:ascii="PT Sans Narrow" w:hAnsi="PT Sans Narrow"/>
              <w:sz w:val="22"/>
              <w:szCs w:val="22"/>
            </w:rPr>
            <w:t>Фролова</w:t>
          </w:r>
        </w:p>
      </w:tc>
      <w:tc>
        <w:tcPr>
          <w:tcW w:w="850" w:type="dxa"/>
          <w:shd w:val="clear" w:color="auto" w:fill="auto"/>
          <w:vAlign w:val="center"/>
        </w:tcPr>
        <w:p w:rsidR="00F571F2" w:rsidRPr="000465E6" w:rsidRDefault="008F7A14" w:rsidP="000D0631">
          <w:pPr>
            <w:pStyle w:val="a3"/>
            <w:rPr>
              <w:rFonts w:ascii="PT Sans Narrow" w:hAnsi="PT Sans Narrow"/>
              <w:sz w:val="22"/>
              <w:szCs w:val="22"/>
            </w:rPr>
          </w:pPr>
          <w:r w:rsidRPr="008F7A14">
            <w:rPr>
              <w:rFonts w:ascii="PT Sans Narrow" w:hAnsi="PT Sans Narrow"/>
              <w:noProof/>
              <w:sz w:val="22"/>
              <w:szCs w:val="22"/>
            </w:rPr>
            <w:drawing>
              <wp:inline distT="0" distB="0" distL="0" distR="0" wp14:anchorId="1D280428" wp14:editId="6EE85646">
                <wp:extent cx="296012" cy="172753"/>
                <wp:effectExtent l="0" t="0" r="8890" b="0"/>
                <wp:docPr id="10" name="Рисунок 1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43654" cy="25891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67" w:type="dxa"/>
          <w:shd w:val="clear" w:color="auto" w:fill="auto"/>
          <w:vAlign w:val="center"/>
        </w:tcPr>
        <w:p w:rsidR="00F571F2" w:rsidRPr="009E1AAC" w:rsidRDefault="004E3983" w:rsidP="004E3983">
          <w:pPr>
            <w:pStyle w:val="a3"/>
            <w:ind w:left="-133" w:right="-134"/>
            <w:jc w:val="center"/>
            <w:rPr>
              <w:rFonts w:ascii="PT Sans Narrow" w:hAnsi="PT Sans Narrow"/>
              <w:sz w:val="22"/>
              <w:szCs w:val="22"/>
            </w:rPr>
          </w:pPr>
          <w:r>
            <w:rPr>
              <w:rFonts w:ascii="PT Sans Narrow" w:hAnsi="PT Sans Narrow"/>
              <w:sz w:val="18"/>
              <w:szCs w:val="22"/>
            </w:rPr>
            <w:t>04</w:t>
          </w:r>
          <w:r w:rsidR="00DF2849">
            <w:rPr>
              <w:rFonts w:ascii="PT Sans Narrow" w:hAnsi="PT Sans Narrow"/>
              <w:sz w:val="18"/>
              <w:szCs w:val="22"/>
            </w:rPr>
            <w:t>.</w:t>
          </w:r>
          <w:r w:rsidR="00350F2D">
            <w:rPr>
              <w:rFonts w:ascii="PT Sans Narrow" w:hAnsi="PT Sans Narrow"/>
              <w:sz w:val="18"/>
              <w:szCs w:val="22"/>
            </w:rPr>
            <w:t>0</w:t>
          </w:r>
          <w:r>
            <w:rPr>
              <w:rFonts w:ascii="PT Sans Narrow" w:hAnsi="PT Sans Narrow"/>
              <w:sz w:val="18"/>
              <w:szCs w:val="22"/>
              <w:lang w:val="en-US"/>
            </w:rPr>
            <w:t>4</w:t>
          </w:r>
          <w:r w:rsidR="00DF2849">
            <w:rPr>
              <w:rFonts w:ascii="PT Sans Narrow" w:hAnsi="PT Sans Narrow"/>
              <w:sz w:val="18"/>
              <w:szCs w:val="22"/>
            </w:rPr>
            <w:t>.2</w:t>
          </w:r>
          <w:r w:rsidR="00D50047">
            <w:rPr>
              <w:rFonts w:ascii="PT Sans Narrow" w:hAnsi="PT Sans Narrow"/>
              <w:sz w:val="18"/>
              <w:szCs w:val="22"/>
            </w:rPr>
            <w:t>4</w:t>
          </w:r>
        </w:p>
      </w:tc>
      <w:tc>
        <w:tcPr>
          <w:tcW w:w="5386" w:type="dxa"/>
          <w:vMerge w:val="restart"/>
          <w:shd w:val="clear" w:color="auto" w:fill="auto"/>
          <w:vAlign w:val="center"/>
        </w:tcPr>
        <w:p w:rsidR="00F571F2" w:rsidRPr="00826238" w:rsidRDefault="00826238" w:rsidP="007F76CD">
          <w:pPr>
            <w:pStyle w:val="a3"/>
            <w:jc w:val="center"/>
            <w:rPr>
              <w:rFonts w:ascii="PT Sans Narrow" w:hAnsi="PT Sans Narrow"/>
              <w:sz w:val="22"/>
              <w:szCs w:val="22"/>
              <w:lang w:val="en-US"/>
            </w:rPr>
          </w:pPr>
          <w:r>
            <w:rPr>
              <w:rFonts w:ascii="PT Sans Narrow" w:hAnsi="PT Sans Narrow"/>
              <w:sz w:val="22"/>
              <w:szCs w:val="22"/>
            </w:rPr>
            <w:t>ООО</w:t>
          </w:r>
          <w:r>
            <w:rPr>
              <w:rFonts w:ascii="PT Sans Narrow" w:hAnsi="PT Sans Narrow"/>
              <w:sz w:val="22"/>
              <w:szCs w:val="22"/>
              <w:lang w:val="en-US"/>
            </w:rPr>
            <w:t xml:space="preserve"> ”</w:t>
          </w:r>
          <w:r>
            <w:rPr>
              <w:rFonts w:ascii="PT Sans Narrow" w:hAnsi="PT Sans Narrow"/>
              <w:sz w:val="22"/>
              <w:szCs w:val="22"/>
            </w:rPr>
            <w:t>Проектное бюро АПЕКС</w:t>
          </w:r>
          <w:r>
            <w:rPr>
              <w:rFonts w:ascii="PT Sans Narrow" w:hAnsi="PT Sans Narrow"/>
              <w:sz w:val="22"/>
              <w:szCs w:val="22"/>
              <w:lang w:val="en-US"/>
            </w:rPr>
            <w:t>”</w:t>
          </w:r>
        </w:p>
      </w:tc>
      <w:tc>
        <w:tcPr>
          <w:tcW w:w="567" w:type="dxa"/>
          <w:vMerge w:val="restart"/>
          <w:shd w:val="clear" w:color="auto" w:fill="auto"/>
          <w:vAlign w:val="center"/>
        </w:tcPr>
        <w:p w:rsidR="00F571F2" w:rsidRPr="000465E6" w:rsidRDefault="00F571F2" w:rsidP="007F76CD">
          <w:pPr>
            <w:pStyle w:val="a3"/>
            <w:ind w:left="-165" w:right="-122"/>
            <w:jc w:val="center"/>
            <w:rPr>
              <w:rFonts w:ascii="PT Sans Narrow" w:hAnsi="PT Sans Narrow"/>
              <w:sz w:val="22"/>
              <w:szCs w:val="22"/>
            </w:rPr>
          </w:pPr>
          <w:r w:rsidRPr="000465E6">
            <w:rPr>
              <w:rFonts w:ascii="PT Sans Narrow" w:hAnsi="PT Sans Narrow"/>
              <w:sz w:val="22"/>
              <w:szCs w:val="22"/>
            </w:rPr>
            <w:t>Лист</w:t>
          </w:r>
        </w:p>
      </w:tc>
      <w:tc>
        <w:tcPr>
          <w:tcW w:w="851" w:type="dxa"/>
          <w:vMerge w:val="restart"/>
          <w:tcBorders>
            <w:right w:val="nil"/>
          </w:tcBorders>
          <w:shd w:val="clear" w:color="auto" w:fill="auto"/>
          <w:vAlign w:val="center"/>
        </w:tcPr>
        <w:p w:rsidR="00F571F2" w:rsidRPr="000465E6" w:rsidRDefault="00F571F2" w:rsidP="007F76CD">
          <w:pPr>
            <w:pStyle w:val="a3"/>
            <w:ind w:left="-94" w:right="-83"/>
            <w:jc w:val="center"/>
            <w:rPr>
              <w:rFonts w:ascii="PT Sans Narrow" w:hAnsi="PT Sans Narrow"/>
              <w:sz w:val="22"/>
              <w:szCs w:val="22"/>
            </w:rPr>
          </w:pPr>
          <w:r w:rsidRPr="000465E6">
            <w:rPr>
              <w:rFonts w:ascii="PT Sans Narrow" w:hAnsi="PT Sans Narrow"/>
              <w:sz w:val="22"/>
              <w:szCs w:val="22"/>
            </w:rPr>
            <w:t>Листов</w:t>
          </w:r>
        </w:p>
      </w:tc>
    </w:tr>
    <w:tr w:rsidR="00350F2D" w:rsidRPr="000465E6" w:rsidTr="00792F38">
      <w:trPr>
        <w:trHeight w:val="270"/>
      </w:trPr>
      <w:tc>
        <w:tcPr>
          <w:tcW w:w="1134" w:type="dxa"/>
          <w:tcBorders>
            <w:left w:val="nil"/>
            <w:bottom w:val="single" w:sz="12" w:space="0" w:color="auto"/>
          </w:tcBorders>
          <w:shd w:val="clear" w:color="auto" w:fill="auto"/>
          <w:vAlign w:val="center"/>
        </w:tcPr>
        <w:p w:rsidR="00350F2D" w:rsidRPr="000465E6" w:rsidRDefault="00350F2D" w:rsidP="00350F2D">
          <w:pPr>
            <w:pStyle w:val="a3"/>
            <w:ind w:left="-38"/>
            <w:rPr>
              <w:rFonts w:ascii="PT Sans Narrow" w:hAnsi="PT Sans Narrow"/>
              <w:sz w:val="22"/>
              <w:szCs w:val="22"/>
            </w:rPr>
          </w:pPr>
          <w:r w:rsidRPr="000465E6">
            <w:rPr>
              <w:rFonts w:ascii="PT Sans Narrow" w:hAnsi="PT Sans Narrow"/>
              <w:sz w:val="22"/>
              <w:szCs w:val="22"/>
            </w:rPr>
            <w:t>Составил</w:t>
          </w:r>
        </w:p>
      </w:tc>
      <w:tc>
        <w:tcPr>
          <w:tcW w:w="1134" w:type="dxa"/>
          <w:tcBorders>
            <w:bottom w:val="single" w:sz="12" w:space="0" w:color="auto"/>
          </w:tcBorders>
          <w:shd w:val="clear" w:color="auto" w:fill="auto"/>
          <w:vAlign w:val="center"/>
        </w:tcPr>
        <w:p w:rsidR="00350F2D" w:rsidRPr="000465E6" w:rsidRDefault="009B6945" w:rsidP="00350F2D">
          <w:pPr>
            <w:pStyle w:val="a3"/>
            <w:ind w:left="-44" w:right="-88"/>
            <w:rPr>
              <w:rFonts w:ascii="PT Sans Narrow" w:hAnsi="PT Sans Narrow"/>
              <w:sz w:val="22"/>
              <w:szCs w:val="22"/>
            </w:rPr>
          </w:pPr>
          <w:r>
            <w:rPr>
              <w:rFonts w:ascii="PT Sans Narrow" w:hAnsi="PT Sans Narrow"/>
              <w:sz w:val="22"/>
              <w:szCs w:val="22"/>
            </w:rPr>
            <w:t>Фролова</w:t>
          </w:r>
        </w:p>
      </w:tc>
      <w:tc>
        <w:tcPr>
          <w:tcW w:w="850" w:type="dxa"/>
          <w:tcBorders>
            <w:bottom w:val="single" w:sz="12" w:space="0" w:color="auto"/>
          </w:tcBorders>
          <w:shd w:val="clear" w:color="auto" w:fill="auto"/>
          <w:vAlign w:val="center"/>
        </w:tcPr>
        <w:p w:rsidR="00350F2D" w:rsidRPr="000465E6" w:rsidRDefault="008F7A14" w:rsidP="00350F2D">
          <w:pPr>
            <w:pStyle w:val="a3"/>
            <w:rPr>
              <w:rFonts w:ascii="PT Sans Narrow" w:hAnsi="PT Sans Narrow"/>
              <w:sz w:val="22"/>
              <w:szCs w:val="22"/>
            </w:rPr>
          </w:pPr>
          <w:r w:rsidRPr="008F7A14">
            <w:rPr>
              <w:rFonts w:ascii="PT Sans Narrow" w:hAnsi="PT Sans Narrow"/>
              <w:noProof/>
              <w:sz w:val="22"/>
              <w:szCs w:val="22"/>
            </w:rPr>
            <w:drawing>
              <wp:inline distT="0" distB="0" distL="0" distR="0" wp14:anchorId="010DAF7D" wp14:editId="0511F4B4">
                <wp:extent cx="301396" cy="175895"/>
                <wp:effectExtent l="0" t="0" r="3810" b="0"/>
                <wp:docPr id="11" name="Рисунок 1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11909" cy="24039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67" w:type="dxa"/>
          <w:tcBorders>
            <w:bottom w:val="single" w:sz="12" w:space="0" w:color="auto"/>
          </w:tcBorders>
          <w:shd w:val="clear" w:color="auto" w:fill="auto"/>
          <w:vAlign w:val="center"/>
        </w:tcPr>
        <w:p w:rsidR="00350F2D" w:rsidRPr="009E1AAC" w:rsidRDefault="004E3983" w:rsidP="004E3983">
          <w:pPr>
            <w:pStyle w:val="a3"/>
            <w:ind w:left="-133" w:right="-134"/>
            <w:jc w:val="center"/>
            <w:rPr>
              <w:rFonts w:ascii="PT Sans Narrow" w:hAnsi="PT Sans Narrow"/>
              <w:sz w:val="22"/>
              <w:szCs w:val="22"/>
            </w:rPr>
          </w:pPr>
          <w:r>
            <w:rPr>
              <w:rFonts w:ascii="PT Sans Narrow" w:hAnsi="PT Sans Narrow"/>
              <w:sz w:val="18"/>
              <w:szCs w:val="22"/>
            </w:rPr>
            <w:t>0</w:t>
          </w:r>
          <w:r>
            <w:rPr>
              <w:rFonts w:ascii="PT Sans Narrow" w:hAnsi="PT Sans Narrow"/>
              <w:sz w:val="18"/>
              <w:szCs w:val="22"/>
              <w:lang w:val="en-US"/>
            </w:rPr>
            <w:t>4</w:t>
          </w:r>
          <w:r w:rsidR="00350F2D">
            <w:rPr>
              <w:rFonts w:ascii="PT Sans Narrow" w:hAnsi="PT Sans Narrow"/>
              <w:sz w:val="18"/>
              <w:szCs w:val="22"/>
            </w:rPr>
            <w:t>.0</w:t>
          </w:r>
          <w:r>
            <w:rPr>
              <w:rFonts w:ascii="PT Sans Narrow" w:hAnsi="PT Sans Narrow"/>
              <w:sz w:val="18"/>
              <w:szCs w:val="22"/>
              <w:lang w:val="en-US"/>
            </w:rPr>
            <w:t>4</w:t>
          </w:r>
          <w:r w:rsidR="00350F2D">
            <w:rPr>
              <w:rFonts w:ascii="PT Sans Narrow" w:hAnsi="PT Sans Narrow"/>
              <w:sz w:val="18"/>
              <w:szCs w:val="22"/>
            </w:rPr>
            <w:t>.24</w:t>
          </w:r>
        </w:p>
      </w:tc>
      <w:tc>
        <w:tcPr>
          <w:tcW w:w="5386" w:type="dxa"/>
          <w:vMerge/>
          <w:tcBorders>
            <w:bottom w:val="single" w:sz="12" w:space="0" w:color="auto"/>
          </w:tcBorders>
          <w:shd w:val="clear" w:color="auto" w:fill="auto"/>
          <w:vAlign w:val="center"/>
        </w:tcPr>
        <w:p w:rsidR="00350F2D" w:rsidRPr="000465E6" w:rsidRDefault="00350F2D" w:rsidP="00350F2D">
          <w:pPr>
            <w:pStyle w:val="a3"/>
            <w:rPr>
              <w:rFonts w:ascii="PT Sans Narrow" w:hAnsi="PT Sans Narrow"/>
              <w:sz w:val="22"/>
              <w:szCs w:val="22"/>
            </w:rPr>
          </w:pPr>
        </w:p>
      </w:tc>
      <w:tc>
        <w:tcPr>
          <w:tcW w:w="567" w:type="dxa"/>
          <w:vMerge/>
          <w:tcBorders>
            <w:bottom w:val="single" w:sz="12" w:space="0" w:color="auto"/>
          </w:tcBorders>
          <w:shd w:val="clear" w:color="auto" w:fill="auto"/>
          <w:vAlign w:val="center"/>
        </w:tcPr>
        <w:p w:rsidR="00350F2D" w:rsidRPr="000465E6" w:rsidRDefault="00350F2D" w:rsidP="00350F2D">
          <w:pPr>
            <w:pStyle w:val="a3"/>
            <w:ind w:left="-73" w:right="-122"/>
            <w:rPr>
              <w:rFonts w:ascii="PT Sans Narrow" w:hAnsi="PT Sans Narrow"/>
              <w:sz w:val="22"/>
              <w:szCs w:val="22"/>
            </w:rPr>
          </w:pPr>
        </w:p>
      </w:tc>
      <w:tc>
        <w:tcPr>
          <w:tcW w:w="851" w:type="dxa"/>
          <w:vMerge/>
          <w:tcBorders>
            <w:bottom w:val="single" w:sz="12" w:space="0" w:color="auto"/>
            <w:right w:val="nil"/>
          </w:tcBorders>
          <w:shd w:val="clear" w:color="auto" w:fill="auto"/>
          <w:vAlign w:val="center"/>
        </w:tcPr>
        <w:p w:rsidR="00350F2D" w:rsidRPr="000465E6" w:rsidRDefault="00350F2D" w:rsidP="00350F2D">
          <w:pPr>
            <w:pStyle w:val="a3"/>
            <w:ind w:left="-94" w:right="-83"/>
            <w:rPr>
              <w:rFonts w:ascii="PT Sans Narrow" w:hAnsi="PT Sans Narrow"/>
              <w:sz w:val="22"/>
              <w:szCs w:val="22"/>
            </w:rPr>
          </w:pPr>
        </w:p>
      </w:tc>
    </w:tr>
    <w:tr w:rsidR="00350F2D" w:rsidRPr="000465E6" w:rsidTr="00792F38">
      <w:trPr>
        <w:trHeight w:val="270"/>
      </w:trPr>
      <w:tc>
        <w:tcPr>
          <w:tcW w:w="1134" w:type="dxa"/>
          <w:tcBorders>
            <w:left w:val="nil"/>
          </w:tcBorders>
          <w:shd w:val="clear" w:color="auto" w:fill="auto"/>
          <w:vAlign w:val="center"/>
        </w:tcPr>
        <w:p w:rsidR="00350F2D" w:rsidRPr="000465E6" w:rsidRDefault="00350F2D" w:rsidP="00350F2D">
          <w:pPr>
            <w:pStyle w:val="a3"/>
            <w:ind w:left="-38"/>
            <w:rPr>
              <w:rFonts w:ascii="PT Sans Narrow" w:hAnsi="PT Sans Narrow"/>
              <w:sz w:val="22"/>
              <w:szCs w:val="22"/>
            </w:rPr>
          </w:pPr>
          <w:r w:rsidRPr="000465E6">
            <w:rPr>
              <w:rFonts w:ascii="PT Sans Narrow" w:hAnsi="PT Sans Narrow"/>
              <w:sz w:val="22"/>
              <w:szCs w:val="22"/>
            </w:rPr>
            <w:t>ГИП</w:t>
          </w:r>
        </w:p>
      </w:tc>
      <w:tc>
        <w:tcPr>
          <w:tcW w:w="1134" w:type="dxa"/>
          <w:shd w:val="clear" w:color="auto" w:fill="auto"/>
          <w:vAlign w:val="center"/>
        </w:tcPr>
        <w:p w:rsidR="00350F2D" w:rsidRPr="000465E6" w:rsidRDefault="009B6945" w:rsidP="00350F2D">
          <w:pPr>
            <w:pStyle w:val="a3"/>
            <w:ind w:left="-44" w:right="-88"/>
            <w:rPr>
              <w:rFonts w:ascii="PT Sans Narrow" w:hAnsi="PT Sans Narrow"/>
              <w:sz w:val="22"/>
              <w:szCs w:val="22"/>
            </w:rPr>
          </w:pPr>
          <w:r>
            <w:rPr>
              <w:rFonts w:ascii="PT Sans Narrow" w:hAnsi="PT Sans Narrow"/>
              <w:sz w:val="22"/>
              <w:szCs w:val="22"/>
            </w:rPr>
            <w:t>Зорин</w:t>
          </w:r>
        </w:p>
      </w:tc>
      <w:tc>
        <w:tcPr>
          <w:tcW w:w="850" w:type="dxa"/>
          <w:shd w:val="clear" w:color="auto" w:fill="auto"/>
          <w:vAlign w:val="center"/>
        </w:tcPr>
        <w:p w:rsidR="00350F2D" w:rsidRPr="000465E6" w:rsidRDefault="0071434E" w:rsidP="00350F2D">
          <w:pPr>
            <w:pStyle w:val="a3"/>
            <w:rPr>
              <w:rFonts w:ascii="PT Sans Narrow" w:hAnsi="PT Sans Narrow"/>
              <w:sz w:val="22"/>
              <w:szCs w:val="22"/>
            </w:rPr>
          </w:pPr>
          <w:r w:rsidRPr="0071434E">
            <w:rPr>
              <w:rFonts w:ascii="PT Sans Narrow" w:hAnsi="PT Sans Narrow"/>
              <w:noProof/>
              <w:sz w:val="22"/>
              <w:szCs w:val="22"/>
            </w:rPr>
            <w:drawing>
              <wp:inline distT="0" distB="0" distL="0" distR="0" wp14:anchorId="1ED6FAF7" wp14:editId="160A08C1">
                <wp:extent cx="197511" cy="165112"/>
                <wp:effectExtent l="0" t="0" r="0" b="6350"/>
                <wp:docPr id="14" name="Рисунок 1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09494" cy="17512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67" w:type="dxa"/>
          <w:shd w:val="clear" w:color="auto" w:fill="auto"/>
          <w:vAlign w:val="center"/>
        </w:tcPr>
        <w:p w:rsidR="00350F2D" w:rsidRPr="009E1AAC" w:rsidRDefault="004E3983" w:rsidP="004E3983">
          <w:pPr>
            <w:pStyle w:val="a3"/>
            <w:ind w:left="-133" w:right="-134"/>
            <w:jc w:val="center"/>
            <w:rPr>
              <w:rFonts w:ascii="PT Sans Narrow" w:hAnsi="PT Sans Narrow"/>
              <w:sz w:val="22"/>
              <w:szCs w:val="22"/>
            </w:rPr>
          </w:pPr>
          <w:r>
            <w:rPr>
              <w:rFonts w:ascii="PT Sans Narrow" w:hAnsi="PT Sans Narrow"/>
              <w:sz w:val="18"/>
              <w:szCs w:val="22"/>
            </w:rPr>
            <w:t>04</w:t>
          </w:r>
          <w:r w:rsidR="00350F2D">
            <w:rPr>
              <w:rFonts w:ascii="PT Sans Narrow" w:hAnsi="PT Sans Narrow"/>
              <w:sz w:val="18"/>
              <w:szCs w:val="22"/>
            </w:rPr>
            <w:t>.0</w:t>
          </w:r>
          <w:r>
            <w:rPr>
              <w:rFonts w:ascii="PT Sans Narrow" w:hAnsi="PT Sans Narrow"/>
              <w:sz w:val="18"/>
              <w:szCs w:val="22"/>
              <w:lang w:val="en-US"/>
            </w:rPr>
            <w:t>4</w:t>
          </w:r>
          <w:r w:rsidR="00350F2D">
            <w:rPr>
              <w:rFonts w:ascii="PT Sans Narrow" w:hAnsi="PT Sans Narrow"/>
              <w:sz w:val="18"/>
              <w:szCs w:val="22"/>
            </w:rPr>
            <w:t>.24</w:t>
          </w:r>
        </w:p>
      </w:tc>
      <w:tc>
        <w:tcPr>
          <w:tcW w:w="5386" w:type="dxa"/>
          <w:vMerge/>
          <w:shd w:val="clear" w:color="auto" w:fill="auto"/>
          <w:vAlign w:val="center"/>
        </w:tcPr>
        <w:p w:rsidR="00350F2D" w:rsidRPr="000465E6" w:rsidRDefault="00350F2D" w:rsidP="00350F2D">
          <w:pPr>
            <w:pStyle w:val="a3"/>
            <w:rPr>
              <w:rFonts w:ascii="PT Sans Narrow" w:hAnsi="PT Sans Narrow"/>
              <w:sz w:val="22"/>
              <w:szCs w:val="22"/>
            </w:rPr>
          </w:pPr>
        </w:p>
      </w:tc>
      <w:tc>
        <w:tcPr>
          <w:tcW w:w="567" w:type="dxa"/>
          <w:vMerge w:val="restart"/>
          <w:shd w:val="clear" w:color="auto" w:fill="auto"/>
          <w:vAlign w:val="center"/>
        </w:tcPr>
        <w:p w:rsidR="00350F2D" w:rsidRPr="000465E6" w:rsidRDefault="00350F2D" w:rsidP="00350F2D">
          <w:pPr>
            <w:pStyle w:val="a3"/>
            <w:ind w:left="-128" w:right="-122"/>
            <w:jc w:val="center"/>
            <w:rPr>
              <w:rFonts w:ascii="PT Sans Narrow" w:hAnsi="PT Sans Narrow"/>
              <w:sz w:val="22"/>
              <w:szCs w:val="22"/>
            </w:rPr>
          </w:pPr>
          <w:r w:rsidRPr="000465E6">
            <w:rPr>
              <w:rStyle w:val="a4"/>
              <w:rFonts w:ascii="PT Sans Narrow" w:hAnsi="PT Sans Narrow"/>
              <w:sz w:val="22"/>
              <w:szCs w:val="22"/>
            </w:rPr>
            <w:fldChar w:fldCharType="begin"/>
          </w:r>
          <w:r w:rsidRPr="000465E6">
            <w:rPr>
              <w:rStyle w:val="a4"/>
              <w:rFonts w:ascii="PT Sans Narrow" w:hAnsi="PT Sans Narrow"/>
              <w:sz w:val="22"/>
              <w:szCs w:val="22"/>
            </w:rPr>
            <w:instrText xml:space="preserve"> PAGE </w:instrText>
          </w:r>
          <w:r w:rsidRPr="000465E6">
            <w:rPr>
              <w:rStyle w:val="a4"/>
              <w:rFonts w:ascii="PT Sans Narrow" w:hAnsi="PT Sans Narrow"/>
              <w:sz w:val="22"/>
              <w:szCs w:val="22"/>
            </w:rPr>
            <w:fldChar w:fldCharType="separate"/>
          </w:r>
          <w:r w:rsidR="00362F7B">
            <w:rPr>
              <w:rStyle w:val="a4"/>
              <w:rFonts w:ascii="PT Sans Narrow" w:hAnsi="PT Sans Narrow"/>
              <w:noProof/>
              <w:sz w:val="22"/>
              <w:szCs w:val="22"/>
            </w:rPr>
            <w:t>1</w:t>
          </w:r>
          <w:r w:rsidRPr="000465E6">
            <w:rPr>
              <w:rStyle w:val="a4"/>
              <w:rFonts w:ascii="PT Sans Narrow" w:hAnsi="PT Sans Narrow"/>
              <w:sz w:val="22"/>
              <w:szCs w:val="22"/>
            </w:rPr>
            <w:fldChar w:fldCharType="end"/>
          </w:r>
        </w:p>
      </w:tc>
      <w:tc>
        <w:tcPr>
          <w:tcW w:w="851" w:type="dxa"/>
          <w:vMerge w:val="restart"/>
          <w:tcBorders>
            <w:bottom w:val="nil"/>
            <w:right w:val="nil"/>
          </w:tcBorders>
          <w:shd w:val="clear" w:color="auto" w:fill="auto"/>
          <w:vAlign w:val="center"/>
        </w:tcPr>
        <w:p w:rsidR="00350F2D" w:rsidRPr="000465E6" w:rsidRDefault="00350F2D" w:rsidP="00350F2D">
          <w:pPr>
            <w:pStyle w:val="a3"/>
            <w:ind w:left="-94" w:right="-83"/>
            <w:jc w:val="center"/>
            <w:rPr>
              <w:rFonts w:ascii="PT Sans Narrow" w:hAnsi="PT Sans Narrow"/>
              <w:sz w:val="22"/>
              <w:szCs w:val="22"/>
            </w:rPr>
          </w:pPr>
          <w:r w:rsidRPr="000465E6">
            <w:rPr>
              <w:rStyle w:val="a4"/>
              <w:rFonts w:ascii="PT Sans Narrow" w:hAnsi="PT Sans Narrow"/>
              <w:sz w:val="22"/>
              <w:szCs w:val="22"/>
            </w:rPr>
            <w:fldChar w:fldCharType="begin"/>
          </w:r>
          <w:r w:rsidRPr="000465E6">
            <w:rPr>
              <w:rStyle w:val="a4"/>
              <w:rFonts w:ascii="PT Sans Narrow" w:hAnsi="PT Sans Narrow"/>
              <w:sz w:val="22"/>
              <w:szCs w:val="22"/>
            </w:rPr>
            <w:instrText xml:space="preserve"> NUMPAGES </w:instrText>
          </w:r>
          <w:r w:rsidRPr="000465E6">
            <w:rPr>
              <w:rStyle w:val="a4"/>
              <w:rFonts w:ascii="PT Sans Narrow" w:hAnsi="PT Sans Narrow"/>
              <w:sz w:val="22"/>
              <w:szCs w:val="22"/>
            </w:rPr>
            <w:fldChar w:fldCharType="separate"/>
          </w:r>
          <w:r w:rsidR="00362F7B">
            <w:rPr>
              <w:rStyle w:val="a4"/>
              <w:rFonts w:ascii="PT Sans Narrow" w:hAnsi="PT Sans Narrow"/>
              <w:noProof/>
              <w:sz w:val="22"/>
              <w:szCs w:val="22"/>
            </w:rPr>
            <w:t>2</w:t>
          </w:r>
          <w:r w:rsidRPr="000465E6">
            <w:rPr>
              <w:rStyle w:val="a4"/>
              <w:rFonts w:ascii="PT Sans Narrow" w:hAnsi="PT Sans Narrow"/>
              <w:sz w:val="22"/>
              <w:szCs w:val="22"/>
            </w:rPr>
            <w:fldChar w:fldCharType="end"/>
          </w:r>
        </w:p>
      </w:tc>
    </w:tr>
    <w:tr w:rsidR="004578AC" w:rsidRPr="000465E6" w:rsidTr="00792F38">
      <w:trPr>
        <w:trHeight w:val="270"/>
      </w:trPr>
      <w:tc>
        <w:tcPr>
          <w:tcW w:w="1134" w:type="dxa"/>
          <w:tcBorders>
            <w:left w:val="nil"/>
            <w:bottom w:val="nil"/>
          </w:tcBorders>
          <w:shd w:val="clear" w:color="auto" w:fill="auto"/>
          <w:vAlign w:val="center"/>
        </w:tcPr>
        <w:p w:rsidR="004578AC" w:rsidRPr="000465E6" w:rsidRDefault="004578AC" w:rsidP="004578AC">
          <w:pPr>
            <w:pStyle w:val="a3"/>
            <w:ind w:left="-38"/>
            <w:rPr>
              <w:rFonts w:ascii="PT Sans Narrow" w:hAnsi="PT Sans Narrow"/>
              <w:sz w:val="22"/>
              <w:szCs w:val="22"/>
            </w:rPr>
          </w:pPr>
          <w:r w:rsidRPr="000465E6">
            <w:rPr>
              <w:rFonts w:ascii="PT Sans Narrow" w:hAnsi="PT Sans Narrow"/>
              <w:sz w:val="22"/>
              <w:szCs w:val="22"/>
            </w:rPr>
            <w:t>Утвердил</w:t>
          </w:r>
        </w:p>
      </w:tc>
      <w:tc>
        <w:tcPr>
          <w:tcW w:w="1134" w:type="dxa"/>
          <w:tcBorders>
            <w:bottom w:val="nil"/>
          </w:tcBorders>
          <w:shd w:val="clear" w:color="auto" w:fill="auto"/>
          <w:vAlign w:val="center"/>
        </w:tcPr>
        <w:p w:rsidR="004578AC" w:rsidRPr="000465E6" w:rsidRDefault="009B6945" w:rsidP="004578AC">
          <w:pPr>
            <w:pStyle w:val="a3"/>
            <w:ind w:left="-44" w:right="-88"/>
            <w:rPr>
              <w:rFonts w:ascii="PT Sans Narrow" w:hAnsi="PT Sans Narrow"/>
              <w:sz w:val="22"/>
              <w:szCs w:val="22"/>
            </w:rPr>
          </w:pPr>
          <w:r>
            <w:rPr>
              <w:rFonts w:ascii="PT Sans Narrow" w:hAnsi="PT Sans Narrow"/>
              <w:sz w:val="22"/>
              <w:szCs w:val="22"/>
            </w:rPr>
            <w:t>Зорин</w:t>
          </w:r>
        </w:p>
      </w:tc>
      <w:tc>
        <w:tcPr>
          <w:tcW w:w="850" w:type="dxa"/>
          <w:tcBorders>
            <w:bottom w:val="nil"/>
          </w:tcBorders>
          <w:shd w:val="clear" w:color="auto" w:fill="auto"/>
          <w:vAlign w:val="center"/>
        </w:tcPr>
        <w:p w:rsidR="004578AC" w:rsidRPr="000465E6" w:rsidRDefault="00B32072" w:rsidP="004578AC">
          <w:pPr>
            <w:pStyle w:val="a3"/>
            <w:rPr>
              <w:rFonts w:ascii="PT Sans Narrow" w:hAnsi="PT Sans Narrow"/>
              <w:sz w:val="22"/>
              <w:szCs w:val="22"/>
            </w:rPr>
          </w:pPr>
          <w:r w:rsidRPr="0071434E">
            <w:rPr>
              <w:rFonts w:ascii="PT Sans Narrow" w:hAnsi="PT Sans Narrow"/>
              <w:noProof/>
              <w:sz w:val="22"/>
              <w:szCs w:val="22"/>
            </w:rPr>
            <w:drawing>
              <wp:inline distT="0" distB="0" distL="0" distR="0" wp14:anchorId="34FAD276" wp14:editId="1568C778">
                <wp:extent cx="197511" cy="165112"/>
                <wp:effectExtent l="0" t="0" r="0" b="6350"/>
                <wp:docPr id="5" name="Рисунок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09494" cy="17512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67" w:type="dxa"/>
          <w:tcBorders>
            <w:bottom w:val="nil"/>
          </w:tcBorders>
          <w:shd w:val="clear" w:color="auto" w:fill="auto"/>
          <w:vAlign w:val="center"/>
        </w:tcPr>
        <w:p w:rsidR="004578AC" w:rsidRPr="000465E6" w:rsidRDefault="004E3983" w:rsidP="004E3983">
          <w:pPr>
            <w:pStyle w:val="a3"/>
            <w:ind w:left="-133" w:right="-134"/>
            <w:jc w:val="center"/>
            <w:rPr>
              <w:rFonts w:ascii="PT Sans Narrow" w:hAnsi="PT Sans Narrow"/>
              <w:sz w:val="22"/>
              <w:szCs w:val="22"/>
            </w:rPr>
          </w:pPr>
          <w:r>
            <w:rPr>
              <w:rFonts w:ascii="PT Sans Narrow" w:hAnsi="PT Sans Narrow"/>
              <w:sz w:val="18"/>
              <w:szCs w:val="22"/>
            </w:rPr>
            <w:t>04</w:t>
          </w:r>
          <w:r w:rsidR="00217217">
            <w:rPr>
              <w:rFonts w:ascii="PT Sans Narrow" w:hAnsi="PT Sans Narrow"/>
              <w:sz w:val="18"/>
              <w:szCs w:val="22"/>
            </w:rPr>
            <w:t>.0</w:t>
          </w:r>
          <w:r>
            <w:rPr>
              <w:rFonts w:ascii="PT Sans Narrow" w:hAnsi="PT Sans Narrow"/>
              <w:sz w:val="18"/>
              <w:szCs w:val="22"/>
              <w:lang w:val="en-US"/>
            </w:rPr>
            <w:t>4</w:t>
          </w:r>
          <w:r w:rsidR="00217217">
            <w:rPr>
              <w:rFonts w:ascii="PT Sans Narrow" w:hAnsi="PT Sans Narrow"/>
              <w:sz w:val="18"/>
              <w:szCs w:val="22"/>
            </w:rPr>
            <w:t>.24</w:t>
          </w:r>
        </w:p>
      </w:tc>
      <w:tc>
        <w:tcPr>
          <w:tcW w:w="5386" w:type="dxa"/>
          <w:vMerge/>
          <w:tcBorders>
            <w:bottom w:val="nil"/>
          </w:tcBorders>
          <w:shd w:val="clear" w:color="auto" w:fill="auto"/>
          <w:vAlign w:val="center"/>
        </w:tcPr>
        <w:p w:rsidR="004578AC" w:rsidRPr="000465E6" w:rsidRDefault="004578AC" w:rsidP="004578AC">
          <w:pPr>
            <w:pStyle w:val="a3"/>
            <w:rPr>
              <w:rFonts w:ascii="PT Sans Narrow" w:hAnsi="PT Sans Narrow"/>
              <w:sz w:val="22"/>
              <w:szCs w:val="22"/>
            </w:rPr>
          </w:pPr>
        </w:p>
      </w:tc>
      <w:tc>
        <w:tcPr>
          <w:tcW w:w="567" w:type="dxa"/>
          <w:vMerge/>
          <w:tcBorders>
            <w:bottom w:val="nil"/>
          </w:tcBorders>
          <w:shd w:val="clear" w:color="auto" w:fill="auto"/>
          <w:vAlign w:val="center"/>
        </w:tcPr>
        <w:p w:rsidR="004578AC" w:rsidRPr="000465E6" w:rsidRDefault="004578AC" w:rsidP="004578AC">
          <w:pPr>
            <w:pStyle w:val="a3"/>
            <w:jc w:val="center"/>
            <w:rPr>
              <w:rFonts w:ascii="PT Sans Narrow" w:hAnsi="PT Sans Narrow"/>
              <w:sz w:val="22"/>
              <w:szCs w:val="22"/>
            </w:rPr>
          </w:pPr>
        </w:p>
      </w:tc>
      <w:tc>
        <w:tcPr>
          <w:tcW w:w="851" w:type="dxa"/>
          <w:vMerge/>
          <w:tcBorders>
            <w:bottom w:val="nil"/>
            <w:right w:val="nil"/>
          </w:tcBorders>
          <w:shd w:val="clear" w:color="auto" w:fill="auto"/>
          <w:vAlign w:val="center"/>
        </w:tcPr>
        <w:p w:rsidR="004578AC" w:rsidRPr="000465E6" w:rsidRDefault="004578AC" w:rsidP="004578AC">
          <w:pPr>
            <w:pStyle w:val="a3"/>
            <w:jc w:val="center"/>
            <w:rPr>
              <w:rFonts w:ascii="PT Sans Narrow" w:hAnsi="PT Sans Narrow"/>
              <w:sz w:val="22"/>
              <w:szCs w:val="22"/>
            </w:rPr>
          </w:pPr>
        </w:p>
      </w:tc>
    </w:tr>
  </w:tbl>
  <w:p w:rsidR="00F571F2" w:rsidRPr="000465E6" w:rsidRDefault="00F571F2" w:rsidP="00EE67A7">
    <w:pPr>
      <w:pStyle w:val="a3"/>
      <w:tabs>
        <w:tab w:val="clear" w:pos="4677"/>
        <w:tab w:val="clear" w:pos="9355"/>
        <w:tab w:val="left" w:pos="5760"/>
      </w:tabs>
      <w:rPr>
        <w:rFonts w:ascii="PT Sans Narrow" w:hAnsi="PT Sans Narrow"/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A26F7" w:rsidRDefault="00DA26F7" w:rsidP="00FA6430">
      <w:r>
        <w:separator/>
      </w:r>
    </w:p>
  </w:footnote>
  <w:footnote w:type="continuationSeparator" w:id="0">
    <w:p w:rsidR="00DA26F7" w:rsidRDefault="00DA26F7" w:rsidP="00FA643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2F38" w:rsidRPr="00792F38" w:rsidRDefault="00792F38" w:rsidP="00792F38">
    <w:pPr>
      <w:widowControl/>
      <w:ind w:left="-1134" w:right="-201"/>
      <w:jc w:val="both"/>
      <w:rPr>
        <w:rFonts w:ascii="PT Sans" w:hAnsi="PT Sans"/>
        <w:bCs/>
        <w:noProof/>
        <w:sz w:val="2"/>
        <w:szCs w:val="2"/>
        <w:lang w:eastAsia="de-DE"/>
      </w:rPr>
    </w:pPr>
    <w:r w:rsidRPr="00792F38">
      <w:rPr>
        <w:rFonts w:ascii="PT Sans" w:hAnsi="PT Sans"/>
        <w:bCs/>
        <w:noProof/>
        <w:sz w:val="22"/>
        <w:szCs w:val="22"/>
      </w:rPr>
      <mc:AlternateContent>
        <mc:Choice Requires="wps">
          <w:drawing>
            <wp:anchor distT="0" distB="0" distL="114300" distR="114300" simplePos="0" relativeHeight="251690496" behindDoc="0" locked="0" layoutInCell="1" allowOverlap="1" wp14:anchorId="5405CF24" wp14:editId="7DE86E3E">
              <wp:simplePos x="0" y="0"/>
              <wp:positionH relativeFrom="column">
                <wp:posOffset>5130165</wp:posOffset>
              </wp:positionH>
              <wp:positionV relativeFrom="page">
                <wp:posOffset>2040254</wp:posOffset>
              </wp:positionV>
              <wp:extent cx="0" cy="8039100"/>
              <wp:effectExtent l="0" t="0" r="19050" b="19050"/>
              <wp:wrapNone/>
              <wp:docPr id="31" name="Line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0" cy="8039100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1="http://schemas.microsoft.com/office/drawing/2015/9/8/chartex">
          <w:pict>
            <v:line w14:anchorId="1C161C8A" id="Line 26" o:spid="_x0000_s1026" style="position:absolute;flip:y;z-index:251690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from="403.95pt,160.65pt" to="403.95pt,793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" strokeweight="1.5pt">
              <w10:wrap anchory="page"/>
            </v:line>
          </w:pict>
        </mc:Fallback>
      </mc:AlternateContent>
    </w:r>
    <w:r w:rsidRPr="00792F38">
      <w:rPr>
        <w:rFonts w:ascii="PT Sans" w:hAnsi="PT Sans"/>
        <w:bCs/>
        <w:noProof/>
        <w:sz w:val="22"/>
        <w:szCs w:val="22"/>
      </w:rPr>
      <mc:AlternateContent>
        <mc:Choice Requires="wps">
          <w:drawing>
            <wp:anchor distT="0" distB="0" distL="114300" distR="114300" simplePos="0" relativeHeight="251689472" behindDoc="0" locked="0" layoutInCell="1" allowOverlap="1" wp14:anchorId="54F28D83" wp14:editId="782BB33A">
              <wp:simplePos x="0" y="0"/>
              <wp:positionH relativeFrom="column">
                <wp:posOffset>4589145</wp:posOffset>
              </wp:positionH>
              <wp:positionV relativeFrom="page">
                <wp:posOffset>2040254</wp:posOffset>
              </wp:positionV>
              <wp:extent cx="0" cy="8048625"/>
              <wp:effectExtent l="0" t="0" r="19050" b="9525"/>
              <wp:wrapNone/>
              <wp:docPr id="30" name="Line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0" cy="8048625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1="http://schemas.microsoft.com/office/drawing/2015/9/8/chartex">
          <w:pict>
            <v:line w14:anchorId="4A9ED9B6" id="Line 26" o:spid="_x0000_s1026" style="position:absolute;flip:y;z-index:251689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from="361.35pt,160.65pt" to="361.35pt,79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" strokeweight="1.5pt">
              <w10:wrap anchory="page"/>
            </v:line>
          </w:pict>
        </mc:Fallback>
      </mc:AlternateContent>
    </w:r>
    <w:r w:rsidRPr="00792F38">
      <w:rPr>
        <w:rFonts w:ascii="PT Sans" w:hAnsi="PT Sans"/>
        <w:bCs/>
        <w:noProof/>
        <w:sz w:val="22"/>
        <w:szCs w:val="22"/>
      </w:rPr>
      <mc:AlternateContent>
        <mc:Choice Requires="wps">
          <w:drawing>
            <wp:anchor distT="0" distB="0" distL="114300" distR="114300" simplePos="0" relativeHeight="251687424" behindDoc="0" locked="0" layoutInCell="1" allowOverlap="1" wp14:anchorId="74871AC6" wp14:editId="7E1B137D">
              <wp:simplePos x="0" y="0"/>
              <wp:positionH relativeFrom="column">
                <wp:posOffset>988695</wp:posOffset>
              </wp:positionH>
              <wp:positionV relativeFrom="page">
                <wp:posOffset>2040254</wp:posOffset>
              </wp:positionV>
              <wp:extent cx="0" cy="8048625"/>
              <wp:effectExtent l="0" t="0" r="19050" b="9525"/>
              <wp:wrapNone/>
              <wp:docPr id="29" name="Line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0" cy="8048625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1="http://schemas.microsoft.com/office/drawing/2015/9/8/chartex">
          <w:pict>
            <v:line w14:anchorId="35872BAC" id="Line 26" o:spid="_x0000_s1026" style="position:absolute;flip:y;z-index:251687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from="77.85pt,160.65pt" to="77.85pt,79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" strokeweight="1.5pt">
              <w10:wrap anchory="page"/>
            </v:line>
          </w:pict>
        </mc:Fallback>
      </mc:AlternateContent>
    </w:r>
    <w:r w:rsidRPr="00792F38">
      <w:rPr>
        <w:rFonts w:ascii="PT Sans" w:hAnsi="PT Sans"/>
        <w:bCs/>
        <w:noProof/>
        <w:sz w:val="22"/>
        <w:szCs w:val="22"/>
      </w:rPr>
      <mc:AlternateContent>
        <mc:Choice Requires="wps">
          <w:drawing>
            <wp:anchor distT="0" distB="0" distL="114300" distR="114300" simplePos="0" relativeHeight="251676160" behindDoc="0" locked="0" layoutInCell="1" allowOverlap="1" wp14:anchorId="17F242CE" wp14:editId="43F98651">
              <wp:simplePos x="0" y="0"/>
              <wp:positionH relativeFrom="column">
                <wp:posOffset>449580</wp:posOffset>
              </wp:positionH>
              <wp:positionV relativeFrom="page">
                <wp:posOffset>2040254</wp:posOffset>
              </wp:positionV>
              <wp:extent cx="0" cy="8048625"/>
              <wp:effectExtent l="0" t="0" r="19050" b="9525"/>
              <wp:wrapNone/>
              <wp:docPr id="20" name="Line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0" cy="8048625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1="http://schemas.microsoft.com/office/drawing/2015/9/8/chartex">
          <w:pict>
            <v:line w14:anchorId="1D16E4D8" id="Line 26" o:spid="_x0000_s1026" style="position:absolute;flip:y;z-index:251676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from="35.4pt,160.65pt" to="35.4pt,79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" strokeweight="1.5pt">
              <w10:wrap anchory="page"/>
            </v:line>
          </w:pict>
        </mc:Fallback>
      </mc:AlternateContent>
    </w:r>
    <w:r w:rsidRPr="00792F38">
      <w:rPr>
        <w:rFonts w:ascii="PT Sans" w:hAnsi="PT Sans"/>
        <w:bCs/>
        <w:noProof/>
        <w:sz w:val="22"/>
        <w:szCs w:val="22"/>
      </w:rPr>
      <mc:AlternateContent>
        <mc:Choice Requires="wps">
          <w:drawing>
            <wp:anchor distT="0" distB="0" distL="114300" distR="114300" simplePos="0" relativeHeight="251674112" behindDoc="0" locked="0" layoutInCell="1" allowOverlap="1" wp14:anchorId="43D03029" wp14:editId="24D473E8">
              <wp:simplePos x="0" y="0"/>
              <wp:positionH relativeFrom="column">
                <wp:posOffset>-90170</wp:posOffset>
              </wp:positionH>
              <wp:positionV relativeFrom="page">
                <wp:posOffset>186690</wp:posOffset>
              </wp:positionV>
              <wp:extent cx="6659880" cy="10255885"/>
              <wp:effectExtent l="0" t="0" r="26670" b="12065"/>
              <wp:wrapNone/>
              <wp:docPr id="19" name="Rectangle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659880" cy="10255885"/>
                      </a:xfrm>
                      <a:prstGeom prst="rect">
                        <a:avLst/>
                      </a:prstGeom>
                      <a:noFill/>
                      <a:ln w="1905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1="http://schemas.microsoft.com/office/drawing/2015/9/8/chartex">
          <w:pict>
            <v:rect w14:anchorId="6C238248" id="Rectangle 10" o:spid="_x0000_s1026" style="position:absolute;margin-left:-7.1pt;margin-top:14.7pt;width:524.4pt;height:807.55pt;z-index:25167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" filled="f" strokeweight="1.5pt">
              <w10:wrap anchory="page"/>
            </v:rect>
          </w:pict>
        </mc:Fallback>
      </mc:AlternateContent>
    </w:r>
  </w:p>
  <w:tbl>
    <w:tblPr>
      <w:tblpPr w:leftFromText="180" w:rightFromText="180" w:vertAnchor="text" w:tblpX="-142" w:tblpY="1"/>
      <w:tblOverlap w:val="never"/>
      <w:tblW w:w="10475" w:type="dxa"/>
      <w:tblBorders>
        <w:insideH w:val="single" w:sz="12" w:space="0" w:color="auto"/>
        <w:insideV w:val="single" w:sz="12" w:space="0" w:color="auto"/>
      </w:tblBorders>
      <w:tblLayout w:type="fixed"/>
      <w:tblLook w:val="01E0" w:firstRow="1" w:lastRow="1" w:firstColumn="1" w:lastColumn="1" w:noHBand="0" w:noVBand="0"/>
    </w:tblPr>
    <w:tblGrid>
      <w:gridCol w:w="851"/>
      <w:gridCol w:w="851"/>
      <w:gridCol w:w="2409"/>
      <w:gridCol w:w="3261"/>
      <w:gridCol w:w="850"/>
      <w:gridCol w:w="2253"/>
    </w:tblGrid>
    <w:tr w:rsidR="00792F38" w:rsidRPr="00792F38" w:rsidTr="00ED3C1A">
      <w:trPr>
        <w:trHeight w:val="567"/>
        <w:tblHeader/>
      </w:trPr>
      <w:tc>
        <w:tcPr>
          <w:tcW w:w="1702" w:type="dxa"/>
          <w:gridSpan w:val="2"/>
          <w:shd w:val="clear" w:color="auto" w:fill="auto"/>
          <w:vAlign w:val="center"/>
        </w:tcPr>
        <w:p w:rsidR="00792F38" w:rsidRPr="00792F38" w:rsidRDefault="00792F38" w:rsidP="00792F38">
          <w:pPr>
            <w:widowControl/>
            <w:jc w:val="center"/>
            <w:rPr>
              <w:rFonts w:ascii="PT Sans" w:hAnsi="PT Sans"/>
              <w:bCs/>
              <w:noProof/>
              <w:sz w:val="22"/>
              <w:szCs w:val="22"/>
              <w:lang w:eastAsia="de-DE"/>
            </w:rPr>
          </w:pPr>
          <w:r w:rsidRPr="00792F38">
            <w:rPr>
              <w:rFonts w:ascii="PT Sans" w:hAnsi="PT Sans"/>
              <w:bCs/>
              <w:noProof/>
              <w:sz w:val="22"/>
              <w:szCs w:val="22"/>
              <w:lang w:eastAsia="de-DE"/>
            </w:rPr>
            <w:t>Разрешение</w:t>
          </w:r>
        </w:p>
      </w:tc>
      <w:tc>
        <w:tcPr>
          <w:tcW w:w="2409" w:type="dxa"/>
          <w:shd w:val="clear" w:color="auto" w:fill="auto"/>
          <w:vAlign w:val="center"/>
        </w:tcPr>
        <w:p w:rsidR="00792F38" w:rsidRPr="00792F38" w:rsidRDefault="00792F38" w:rsidP="00792F38">
          <w:pPr>
            <w:widowControl/>
            <w:jc w:val="center"/>
            <w:rPr>
              <w:rFonts w:ascii="PT Sans" w:hAnsi="PT Sans"/>
              <w:bCs/>
              <w:noProof/>
              <w:sz w:val="22"/>
              <w:szCs w:val="22"/>
              <w:lang w:eastAsia="de-DE"/>
            </w:rPr>
          </w:pPr>
          <w:r w:rsidRPr="00792F38">
            <w:rPr>
              <w:rFonts w:ascii="PT Sans" w:hAnsi="PT Sans"/>
              <w:bCs/>
              <w:noProof/>
              <w:sz w:val="22"/>
              <w:szCs w:val="22"/>
              <w:lang w:eastAsia="de-DE"/>
            </w:rPr>
            <w:t>Обозначение</w:t>
          </w:r>
        </w:p>
      </w:tc>
      <w:tc>
        <w:tcPr>
          <w:tcW w:w="6364" w:type="dxa"/>
          <w:gridSpan w:val="3"/>
          <w:shd w:val="clear" w:color="auto" w:fill="auto"/>
          <w:vAlign w:val="center"/>
        </w:tcPr>
        <w:p w:rsidR="00792F38" w:rsidRPr="00792F38" w:rsidRDefault="00792F38" w:rsidP="00792F38">
          <w:pPr>
            <w:widowControl/>
            <w:jc w:val="center"/>
            <w:rPr>
              <w:rFonts w:ascii="PT Sans" w:hAnsi="PT Sans"/>
              <w:bCs/>
              <w:noProof/>
              <w:sz w:val="22"/>
              <w:szCs w:val="22"/>
              <w:lang w:val="en-US" w:eastAsia="de-DE"/>
            </w:rPr>
          </w:pPr>
          <w:r w:rsidRPr="00792F38">
            <w:rPr>
              <w:rFonts w:ascii="PT Sans" w:hAnsi="PT Sans"/>
              <w:bCs/>
              <w:noProof/>
              <w:sz w:val="22"/>
              <w:szCs w:val="22"/>
              <w:lang w:val="en-US" w:eastAsia="de-DE"/>
            </w:rPr>
            <w:t>10</w:t>
          </w:r>
          <w:r w:rsidRPr="00792F38">
            <w:rPr>
              <w:rFonts w:ascii="PT Sans" w:hAnsi="PT Sans"/>
              <w:bCs/>
              <w:noProof/>
              <w:sz w:val="22"/>
              <w:szCs w:val="22"/>
              <w:lang w:eastAsia="de-DE"/>
            </w:rPr>
            <w:t>ХХ</w:t>
          </w:r>
          <w:r w:rsidRPr="00792F38">
            <w:rPr>
              <w:rFonts w:ascii="PT Sans" w:hAnsi="PT Sans"/>
              <w:bCs/>
              <w:noProof/>
              <w:sz w:val="22"/>
              <w:szCs w:val="22"/>
              <w:lang w:val="en-US" w:eastAsia="de-DE"/>
            </w:rPr>
            <w:t>-XXXX</w:t>
          </w:r>
        </w:p>
      </w:tc>
    </w:tr>
    <w:tr w:rsidR="00CC0C67" w:rsidRPr="00792F38" w:rsidTr="00792F38">
      <w:trPr>
        <w:trHeight w:val="1134"/>
        <w:tblHeader/>
      </w:trPr>
      <w:tc>
        <w:tcPr>
          <w:tcW w:w="1702" w:type="dxa"/>
          <w:gridSpan w:val="2"/>
          <w:tcBorders>
            <w:bottom w:val="single" w:sz="12" w:space="0" w:color="auto"/>
          </w:tcBorders>
          <w:shd w:val="clear" w:color="auto" w:fill="auto"/>
          <w:vAlign w:val="center"/>
        </w:tcPr>
        <w:p w:rsidR="00CC0C67" w:rsidRPr="00EE67A7" w:rsidRDefault="00CC0C67" w:rsidP="00CC0C67">
          <w:pPr>
            <w:pStyle w:val="APEX8"/>
            <w:spacing w:before="0"/>
            <w:ind w:left="0" w:right="0"/>
            <w:jc w:val="center"/>
          </w:pPr>
          <w:r w:rsidRPr="00EE67A7">
            <w:rPr>
              <w:lang w:val="en-US"/>
            </w:rPr>
            <w:t>[</w:t>
          </w:r>
          <w:r w:rsidRPr="00EE67A7">
            <w:t>№</w:t>
          </w:r>
          <w:r w:rsidRPr="00EE67A7">
            <w:rPr>
              <w:lang w:val="en-US"/>
            </w:rPr>
            <w:t>]</w:t>
          </w:r>
        </w:p>
      </w:tc>
      <w:tc>
        <w:tcPr>
          <w:tcW w:w="2409" w:type="dxa"/>
          <w:tcBorders>
            <w:bottom w:val="single" w:sz="12" w:space="0" w:color="auto"/>
          </w:tcBorders>
          <w:shd w:val="clear" w:color="auto" w:fill="auto"/>
          <w:vAlign w:val="center"/>
        </w:tcPr>
        <w:p w:rsidR="00CC0C67" w:rsidRPr="00CC0C67" w:rsidRDefault="00CC0C67" w:rsidP="00CC0C67">
          <w:pPr>
            <w:pStyle w:val="APEX8"/>
            <w:spacing w:before="0"/>
            <w:ind w:left="0" w:right="0"/>
            <w:jc w:val="center"/>
            <w:rPr>
              <w:lang w:val="en-US"/>
            </w:rPr>
          </w:pPr>
          <w:r>
            <w:rPr>
              <w:lang w:val="en-US"/>
            </w:rPr>
            <w:t>[</w:t>
          </w:r>
          <w:r w:rsidRPr="00EE67A7">
            <w:t>Наименование</w:t>
          </w:r>
          <w:r>
            <w:br/>
          </w:r>
          <w:r w:rsidRPr="00EE67A7">
            <w:t>объекта</w:t>
          </w:r>
          <w:r>
            <w:br/>
          </w:r>
          <w:r w:rsidRPr="00EE67A7">
            <w:t>строительства</w:t>
          </w:r>
          <w:r>
            <w:rPr>
              <w:lang w:val="en-US"/>
            </w:rPr>
            <w:t>]</w:t>
          </w:r>
        </w:p>
      </w:tc>
      <w:tc>
        <w:tcPr>
          <w:tcW w:w="6364" w:type="dxa"/>
          <w:gridSpan w:val="3"/>
          <w:tcBorders>
            <w:bottom w:val="single" w:sz="12" w:space="0" w:color="auto"/>
          </w:tcBorders>
          <w:shd w:val="clear" w:color="auto" w:fill="auto"/>
          <w:vAlign w:val="center"/>
        </w:tcPr>
        <w:p w:rsidR="00CC0C67" w:rsidRPr="00CC0C67" w:rsidRDefault="00CC0C67" w:rsidP="00CC0C67">
          <w:pPr>
            <w:pStyle w:val="APEX8"/>
            <w:spacing w:before="0"/>
            <w:ind w:left="0" w:right="0"/>
            <w:jc w:val="center"/>
            <w:rPr>
              <w:lang w:val="en-US"/>
            </w:rPr>
          </w:pPr>
          <w:r>
            <w:rPr>
              <w:rFonts w:cs="PT Sans Narrow"/>
              <w:color w:val="000000"/>
              <w:lang w:val="en-US"/>
            </w:rPr>
            <w:br/>
            <w:t>[</w:t>
          </w:r>
          <w:r>
            <w:rPr>
              <w:rFonts w:cs="PT Sans Narrow"/>
              <w:color w:val="000000"/>
            </w:rPr>
            <w:t xml:space="preserve">Адрес </w:t>
          </w:r>
          <w:r>
            <w:rPr>
              <w:rFonts w:cs="PT Sans Narrow"/>
              <w:color w:val="000000"/>
            </w:rPr>
            <w:br/>
            <w:t xml:space="preserve">объекта </w:t>
          </w:r>
          <w:r>
            <w:rPr>
              <w:rFonts w:cs="PT Sans Narrow"/>
              <w:color w:val="000000"/>
            </w:rPr>
            <w:br/>
            <w:t>строительства</w:t>
          </w:r>
          <w:r>
            <w:rPr>
              <w:rFonts w:cs="PT Sans Narrow"/>
              <w:color w:val="000000"/>
              <w:lang w:val="en-US"/>
            </w:rPr>
            <w:t>]</w:t>
          </w:r>
          <w:r>
            <w:rPr>
              <w:rFonts w:cs="PT Sans Narrow"/>
              <w:color w:val="000000"/>
              <w:lang w:val="en-US"/>
            </w:rPr>
            <w:br/>
          </w:r>
        </w:p>
      </w:tc>
    </w:tr>
    <w:tr w:rsidR="00792F38" w:rsidRPr="00792F38" w:rsidTr="00792F38">
      <w:trPr>
        <w:trHeight w:val="851"/>
        <w:tblHeader/>
      </w:trPr>
      <w:tc>
        <w:tcPr>
          <w:tcW w:w="851" w:type="dxa"/>
          <w:tcBorders>
            <w:top w:val="single" w:sz="12" w:space="0" w:color="auto"/>
            <w:bottom w:val="single" w:sz="12" w:space="0" w:color="auto"/>
          </w:tcBorders>
          <w:shd w:val="clear" w:color="auto" w:fill="auto"/>
          <w:vAlign w:val="center"/>
        </w:tcPr>
        <w:p w:rsidR="00792F38" w:rsidRPr="00792F38" w:rsidRDefault="00792F38" w:rsidP="00792F38">
          <w:pPr>
            <w:widowControl/>
            <w:jc w:val="center"/>
            <w:rPr>
              <w:rFonts w:ascii="PT Sans" w:hAnsi="PT Sans"/>
              <w:bCs/>
              <w:noProof/>
              <w:sz w:val="22"/>
              <w:szCs w:val="22"/>
              <w:lang w:eastAsia="de-DE"/>
            </w:rPr>
          </w:pPr>
          <w:r w:rsidRPr="00792F38">
            <w:rPr>
              <w:rFonts w:ascii="PT Sans" w:hAnsi="PT Sans"/>
              <w:bCs/>
              <w:noProof/>
              <w:sz w:val="22"/>
              <w:szCs w:val="22"/>
              <w:lang w:eastAsia="de-DE"/>
            </w:rPr>
            <w:t>Изм.</w:t>
          </w:r>
        </w:p>
      </w:tc>
      <w:tc>
        <w:tcPr>
          <w:tcW w:w="851" w:type="dxa"/>
          <w:tcBorders>
            <w:top w:val="single" w:sz="12" w:space="0" w:color="auto"/>
            <w:bottom w:val="single" w:sz="12" w:space="0" w:color="auto"/>
          </w:tcBorders>
          <w:shd w:val="clear" w:color="auto" w:fill="auto"/>
          <w:vAlign w:val="center"/>
        </w:tcPr>
        <w:p w:rsidR="00792F38" w:rsidRPr="00792F38" w:rsidRDefault="00792F38" w:rsidP="00792F38">
          <w:pPr>
            <w:widowControl/>
            <w:jc w:val="center"/>
            <w:rPr>
              <w:rFonts w:ascii="PT Sans" w:hAnsi="PT Sans"/>
              <w:bCs/>
              <w:noProof/>
              <w:sz w:val="22"/>
              <w:szCs w:val="22"/>
              <w:lang w:eastAsia="de-DE"/>
            </w:rPr>
          </w:pPr>
          <w:r w:rsidRPr="00792F38">
            <w:rPr>
              <w:rFonts w:ascii="PT Sans" w:hAnsi="PT Sans"/>
              <w:bCs/>
              <w:noProof/>
              <w:sz w:val="22"/>
              <w:szCs w:val="22"/>
              <w:lang w:eastAsia="de-DE"/>
            </w:rPr>
            <w:t>Лист</w:t>
          </w:r>
        </w:p>
      </w:tc>
      <w:tc>
        <w:tcPr>
          <w:tcW w:w="5670" w:type="dxa"/>
          <w:gridSpan w:val="2"/>
          <w:tcBorders>
            <w:top w:val="single" w:sz="12" w:space="0" w:color="auto"/>
            <w:bottom w:val="single" w:sz="12" w:space="0" w:color="auto"/>
          </w:tcBorders>
          <w:shd w:val="clear" w:color="auto" w:fill="auto"/>
          <w:vAlign w:val="center"/>
        </w:tcPr>
        <w:p w:rsidR="00792F38" w:rsidRPr="00792F38" w:rsidRDefault="00792F38" w:rsidP="00792F38">
          <w:pPr>
            <w:widowControl/>
            <w:jc w:val="center"/>
            <w:rPr>
              <w:rFonts w:ascii="PT Sans" w:hAnsi="PT Sans"/>
              <w:bCs/>
              <w:noProof/>
              <w:sz w:val="22"/>
              <w:szCs w:val="22"/>
              <w:lang w:eastAsia="de-DE"/>
            </w:rPr>
          </w:pPr>
          <w:r w:rsidRPr="00792F38">
            <w:rPr>
              <w:rFonts w:ascii="PT Sans" w:hAnsi="PT Sans"/>
              <w:bCs/>
              <w:noProof/>
              <w:sz w:val="22"/>
              <w:szCs w:val="22"/>
              <w:lang w:eastAsia="de-DE"/>
            </w:rPr>
            <w:t>Содержание изменения</w:t>
          </w:r>
        </w:p>
      </w:tc>
      <w:tc>
        <w:tcPr>
          <w:tcW w:w="850" w:type="dxa"/>
          <w:tcBorders>
            <w:top w:val="single" w:sz="12" w:space="0" w:color="auto"/>
            <w:bottom w:val="single" w:sz="12" w:space="0" w:color="auto"/>
          </w:tcBorders>
          <w:shd w:val="clear" w:color="auto" w:fill="auto"/>
          <w:vAlign w:val="center"/>
        </w:tcPr>
        <w:p w:rsidR="00792F38" w:rsidRPr="00792F38" w:rsidRDefault="00792F38" w:rsidP="00792F38">
          <w:pPr>
            <w:widowControl/>
            <w:jc w:val="center"/>
            <w:rPr>
              <w:rFonts w:ascii="PT Sans" w:hAnsi="PT Sans"/>
              <w:bCs/>
              <w:noProof/>
              <w:sz w:val="22"/>
              <w:szCs w:val="22"/>
              <w:lang w:eastAsia="de-DE"/>
            </w:rPr>
          </w:pPr>
          <w:r w:rsidRPr="00792F38">
            <w:rPr>
              <w:rFonts w:ascii="PT Sans" w:hAnsi="PT Sans"/>
              <w:bCs/>
              <w:noProof/>
              <w:sz w:val="22"/>
              <w:szCs w:val="22"/>
              <w:lang w:eastAsia="de-DE"/>
            </w:rPr>
            <w:t>Код</w:t>
          </w:r>
        </w:p>
      </w:tc>
      <w:tc>
        <w:tcPr>
          <w:tcW w:w="2253" w:type="dxa"/>
          <w:tcBorders>
            <w:top w:val="single" w:sz="12" w:space="0" w:color="auto"/>
            <w:bottom w:val="single" w:sz="12" w:space="0" w:color="auto"/>
          </w:tcBorders>
          <w:shd w:val="clear" w:color="auto" w:fill="auto"/>
          <w:vAlign w:val="center"/>
        </w:tcPr>
        <w:p w:rsidR="00792F38" w:rsidRPr="00792F38" w:rsidRDefault="00792F38" w:rsidP="00792F38">
          <w:pPr>
            <w:widowControl/>
            <w:jc w:val="center"/>
            <w:rPr>
              <w:rFonts w:ascii="PT Sans" w:hAnsi="PT Sans"/>
              <w:bCs/>
              <w:noProof/>
              <w:sz w:val="22"/>
              <w:szCs w:val="22"/>
              <w:lang w:eastAsia="de-DE"/>
            </w:rPr>
          </w:pPr>
          <w:r w:rsidRPr="00792F38">
            <w:rPr>
              <w:rFonts w:ascii="PT Sans" w:hAnsi="PT Sans"/>
              <w:bCs/>
              <w:noProof/>
              <w:sz w:val="22"/>
              <w:szCs w:val="22"/>
              <w:lang w:eastAsia="de-DE"/>
            </w:rPr>
            <w:t>Примечание</w:t>
          </w:r>
        </w:p>
      </w:tc>
    </w:tr>
  </w:tbl>
  <w:p w:rsidR="00F571F2" w:rsidRPr="00792F38" w:rsidRDefault="00F571F2" w:rsidP="00792F38">
    <w:pPr>
      <w:pStyle w:val="APEX8"/>
      <w:ind w:left="0"/>
      <w:rPr>
        <w:sz w:val="2"/>
        <w:szCs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pPr w:leftFromText="180" w:rightFromText="180" w:vertAnchor="text" w:tblpX="-142" w:tblpY="1"/>
      <w:tblOverlap w:val="never"/>
      <w:tblW w:w="10475" w:type="dxa"/>
      <w:tblBorders>
        <w:insideH w:val="single" w:sz="12" w:space="0" w:color="auto"/>
        <w:insideV w:val="single" w:sz="12" w:space="0" w:color="auto"/>
      </w:tblBorders>
      <w:tblLayout w:type="fixed"/>
      <w:tblLook w:val="01E0" w:firstRow="1" w:lastRow="1" w:firstColumn="1" w:lastColumn="1" w:noHBand="0" w:noVBand="0"/>
    </w:tblPr>
    <w:tblGrid>
      <w:gridCol w:w="851"/>
      <w:gridCol w:w="851"/>
      <w:gridCol w:w="2409"/>
      <w:gridCol w:w="3261"/>
      <w:gridCol w:w="850"/>
      <w:gridCol w:w="2253"/>
    </w:tblGrid>
    <w:tr w:rsidR="00792F38" w:rsidRPr="00EE67A7" w:rsidTr="00792F38">
      <w:trPr>
        <w:trHeight w:val="567"/>
        <w:tblHeader/>
      </w:trPr>
      <w:tc>
        <w:tcPr>
          <w:tcW w:w="1702" w:type="dxa"/>
          <w:gridSpan w:val="2"/>
          <w:shd w:val="clear" w:color="auto" w:fill="auto"/>
          <w:vAlign w:val="center"/>
        </w:tcPr>
        <w:p w:rsidR="00792F38" w:rsidRPr="00EE67A7" w:rsidRDefault="00792F38" w:rsidP="00792F38">
          <w:pPr>
            <w:pStyle w:val="APEX8"/>
            <w:spacing w:before="0"/>
            <w:ind w:left="0" w:right="0"/>
            <w:jc w:val="center"/>
          </w:pPr>
          <w:r w:rsidRPr="00EE67A7">
            <w:t>Разрешение</w:t>
          </w:r>
        </w:p>
      </w:tc>
      <w:tc>
        <w:tcPr>
          <w:tcW w:w="2409" w:type="dxa"/>
          <w:shd w:val="clear" w:color="auto" w:fill="auto"/>
          <w:vAlign w:val="center"/>
        </w:tcPr>
        <w:p w:rsidR="00792F38" w:rsidRPr="00EE67A7" w:rsidRDefault="00792F38" w:rsidP="00792F38">
          <w:pPr>
            <w:pStyle w:val="APEX8"/>
            <w:spacing w:before="0"/>
            <w:ind w:left="0" w:right="0"/>
            <w:jc w:val="center"/>
          </w:pPr>
          <w:r w:rsidRPr="00EE67A7">
            <w:t>Обозначение</w:t>
          </w:r>
        </w:p>
      </w:tc>
      <w:tc>
        <w:tcPr>
          <w:tcW w:w="6364" w:type="dxa"/>
          <w:gridSpan w:val="3"/>
          <w:shd w:val="clear" w:color="auto" w:fill="auto"/>
          <w:vAlign w:val="center"/>
        </w:tcPr>
        <w:p w:rsidR="00792F38" w:rsidRPr="009045B1" w:rsidRDefault="00792F38" w:rsidP="001D784A">
          <w:pPr>
            <w:pStyle w:val="APEX8"/>
            <w:spacing w:before="0"/>
            <w:ind w:left="0" w:right="0"/>
            <w:jc w:val="center"/>
          </w:pPr>
          <w:r>
            <w:rPr>
              <w:lang w:val="en-US"/>
            </w:rPr>
            <w:t>1</w:t>
          </w:r>
          <w:r w:rsidR="0071434E">
            <w:t>20</w:t>
          </w:r>
          <w:r>
            <w:rPr>
              <w:lang w:val="en-US"/>
            </w:rPr>
            <w:t>-</w:t>
          </w:r>
          <w:r w:rsidR="009045B1">
            <w:t>0621-ОК-1-20.</w:t>
          </w:r>
          <w:r w:rsidR="001D784A">
            <w:t>5</w:t>
          </w:r>
          <w:r w:rsidR="009045B1">
            <w:t>-АР</w:t>
          </w:r>
          <w:r w:rsidR="008E3275">
            <w:t>4</w:t>
          </w:r>
        </w:p>
      </w:tc>
    </w:tr>
    <w:tr w:rsidR="00792F38" w:rsidRPr="00EE67A7" w:rsidTr="00792F38">
      <w:trPr>
        <w:trHeight w:val="1134"/>
        <w:tblHeader/>
      </w:trPr>
      <w:tc>
        <w:tcPr>
          <w:tcW w:w="1702" w:type="dxa"/>
          <w:gridSpan w:val="2"/>
          <w:tcBorders>
            <w:bottom w:val="single" w:sz="12" w:space="0" w:color="auto"/>
          </w:tcBorders>
          <w:shd w:val="clear" w:color="auto" w:fill="auto"/>
          <w:vAlign w:val="center"/>
        </w:tcPr>
        <w:p w:rsidR="00792F38" w:rsidRPr="00EE67A7" w:rsidRDefault="00DE1E4C" w:rsidP="001D784A">
          <w:pPr>
            <w:pStyle w:val="APEX8"/>
            <w:spacing w:before="0"/>
            <w:ind w:left="0" w:right="0"/>
            <w:jc w:val="center"/>
          </w:pPr>
          <w:r>
            <w:br/>
            <w:t>24-03-0</w:t>
          </w:r>
          <w:r w:rsidR="005A14F4">
            <w:t>3</w:t>
          </w:r>
          <w:r w:rsidR="001D784A">
            <w:t>5</w:t>
          </w:r>
        </w:p>
      </w:tc>
      <w:tc>
        <w:tcPr>
          <w:tcW w:w="2409" w:type="dxa"/>
          <w:tcBorders>
            <w:bottom w:val="single" w:sz="12" w:space="0" w:color="auto"/>
          </w:tcBorders>
          <w:shd w:val="clear" w:color="auto" w:fill="auto"/>
          <w:vAlign w:val="center"/>
        </w:tcPr>
        <w:p w:rsidR="00792F38" w:rsidRPr="00CC0C67" w:rsidRDefault="00792F38" w:rsidP="00792F38">
          <w:pPr>
            <w:pStyle w:val="APEX8"/>
            <w:spacing w:before="0"/>
            <w:ind w:left="0" w:right="0"/>
            <w:jc w:val="center"/>
            <w:rPr>
              <w:lang w:val="en-US"/>
            </w:rPr>
          </w:pPr>
          <w:r w:rsidRPr="00EE67A7">
            <w:t>Наименование</w:t>
          </w:r>
          <w:r>
            <w:br/>
          </w:r>
          <w:r w:rsidRPr="00EE67A7">
            <w:t>объекта</w:t>
          </w:r>
          <w:r>
            <w:br/>
          </w:r>
          <w:r w:rsidRPr="00EE67A7">
            <w:t>строительства</w:t>
          </w:r>
        </w:p>
      </w:tc>
      <w:tc>
        <w:tcPr>
          <w:tcW w:w="6364" w:type="dxa"/>
          <w:gridSpan w:val="3"/>
          <w:tcBorders>
            <w:bottom w:val="single" w:sz="12" w:space="0" w:color="auto"/>
          </w:tcBorders>
          <w:shd w:val="clear" w:color="auto" w:fill="auto"/>
          <w:vAlign w:val="center"/>
        </w:tcPr>
        <w:p w:rsidR="009B6945" w:rsidRDefault="009B6945" w:rsidP="009B6945">
          <w:pPr>
            <w:pStyle w:val="TableParagraph"/>
            <w:jc w:val="center"/>
            <w:rPr>
              <w:rFonts w:ascii="PT Sans" w:hAnsi="PT Sans"/>
            </w:rPr>
          </w:pPr>
        </w:p>
        <w:p w:rsidR="009B6945" w:rsidRDefault="009B6945" w:rsidP="009B6945">
          <w:pPr>
            <w:pStyle w:val="TableParagraph"/>
            <w:jc w:val="center"/>
            <w:rPr>
              <w:rFonts w:ascii="PT Sans" w:hAnsi="PT Sans"/>
            </w:rPr>
          </w:pPr>
          <w:r>
            <w:rPr>
              <w:rFonts w:ascii="PT Sans" w:hAnsi="PT Sans"/>
            </w:rPr>
            <w:t xml:space="preserve">"Жилые дома с инженерными сетями и благоустройством </w:t>
          </w:r>
        </w:p>
        <w:p w:rsidR="002A1A85" w:rsidRDefault="009B6945" w:rsidP="009B6945">
          <w:pPr>
            <w:pStyle w:val="TableParagraph"/>
            <w:jc w:val="center"/>
            <w:rPr>
              <w:rFonts w:ascii="PT Sans" w:hAnsi="PT Sans"/>
            </w:rPr>
          </w:pPr>
          <w:r>
            <w:rPr>
              <w:rFonts w:ascii="PT Sans" w:hAnsi="PT Sans"/>
            </w:rPr>
            <w:t xml:space="preserve">территории" по адресу: г. Москва, </w:t>
          </w:r>
        </w:p>
        <w:p w:rsidR="002A1A85" w:rsidRDefault="009B6945" w:rsidP="009B6945">
          <w:pPr>
            <w:pStyle w:val="TableParagraph"/>
            <w:jc w:val="center"/>
            <w:rPr>
              <w:rFonts w:ascii="PT Sans" w:hAnsi="PT Sans"/>
            </w:rPr>
          </w:pPr>
          <w:r>
            <w:rPr>
              <w:rFonts w:ascii="PT Sans" w:hAnsi="PT Sans"/>
            </w:rPr>
            <w:t xml:space="preserve">район Очаково-Матвеевское, ш. Очаковское </w:t>
          </w:r>
        </w:p>
        <w:p w:rsidR="002A1A85" w:rsidRDefault="009B6945" w:rsidP="002A1A85">
          <w:pPr>
            <w:pStyle w:val="TableParagraph"/>
            <w:jc w:val="center"/>
            <w:rPr>
              <w:rFonts w:ascii="PT Sans" w:hAnsi="PT Sans"/>
            </w:rPr>
          </w:pPr>
          <w:r>
            <w:rPr>
              <w:rFonts w:ascii="PT Sans" w:hAnsi="PT Sans"/>
            </w:rPr>
            <w:t xml:space="preserve">(Очаковское шоссе, </w:t>
          </w:r>
          <w:proofErr w:type="spellStart"/>
          <w:r>
            <w:rPr>
              <w:rFonts w:ascii="PT Sans" w:hAnsi="PT Sans"/>
            </w:rPr>
            <w:t>влд</w:t>
          </w:r>
          <w:proofErr w:type="spellEnd"/>
          <w:r>
            <w:rPr>
              <w:rFonts w:ascii="PT Sans" w:hAnsi="PT Sans"/>
            </w:rPr>
            <w:t>. 3А, 5А)</w:t>
          </w:r>
        </w:p>
        <w:p w:rsidR="009B6945" w:rsidRDefault="009B6945" w:rsidP="002A1A85">
          <w:pPr>
            <w:pStyle w:val="TableParagraph"/>
            <w:jc w:val="center"/>
            <w:rPr>
              <w:rFonts w:ascii="PT Sans" w:hAnsi="PT Sans"/>
            </w:rPr>
          </w:pPr>
          <w:r>
            <w:rPr>
              <w:rFonts w:ascii="PT Sans" w:hAnsi="PT Sans"/>
            </w:rPr>
            <w:t>(Западный административный округ)</w:t>
          </w:r>
        </w:p>
        <w:p w:rsidR="00792F38" w:rsidRPr="003A4D05" w:rsidRDefault="00792F38" w:rsidP="009B6945">
          <w:pPr>
            <w:pStyle w:val="APEX8"/>
            <w:ind w:left="0"/>
            <w:rPr>
              <w:rFonts w:cs="PT Sans Narrow"/>
              <w:color w:val="000000"/>
            </w:rPr>
          </w:pPr>
        </w:p>
      </w:tc>
    </w:tr>
    <w:tr w:rsidR="00792F38" w:rsidRPr="00C64830" w:rsidTr="009E1AAC">
      <w:trPr>
        <w:trHeight w:val="851"/>
        <w:tblHeader/>
      </w:trPr>
      <w:tc>
        <w:tcPr>
          <w:tcW w:w="851" w:type="dxa"/>
          <w:tcBorders>
            <w:top w:val="single" w:sz="12" w:space="0" w:color="auto"/>
            <w:bottom w:val="single" w:sz="12" w:space="0" w:color="auto"/>
          </w:tcBorders>
          <w:shd w:val="clear" w:color="auto" w:fill="auto"/>
          <w:vAlign w:val="center"/>
        </w:tcPr>
        <w:p w:rsidR="00792F38" w:rsidRPr="00C64830" w:rsidRDefault="00792F38" w:rsidP="009E1AAC">
          <w:pPr>
            <w:pStyle w:val="APEX8"/>
            <w:spacing w:before="0"/>
            <w:ind w:left="0" w:right="0"/>
            <w:jc w:val="center"/>
          </w:pPr>
          <w:r w:rsidRPr="00C64830">
            <w:t>Изм.</w:t>
          </w:r>
        </w:p>
      </w:tc>
      <w:tc>
        <w:tcPr>
          <w:tcW w:w="851" w:type="dxa"/>
          <w:tcBorders>
            <w:top w:val="single" w:sz="12" w:space="0" w:color="auto"/>
            <w:bottom w:val="single" w:sz="12" w:space="0" w:color="auto"/>
          </w:tcBorders>
          <w:shd w:val="clear" w:color="auto" w:fill="auto"/>
          <w:vAlign w:val="center"/>
        </w:tcPr>
        <w:p w:rsidR="00792F38" w:rsidRPr="00C64830" w:rsidRDefault="00CE2570" w:rsidP="00792F38">
          <w:pPr>
            <w:pStyle w:val="APEX8"/>
            <w:spacing w:before="0"/>
            <w:ind w:left="0" w:right="0"/>
            <w:jc w:val="center"/>
          </w:pPr>
          <w:r>
            <w:t>Стр.</w:t>
          </w:r>
        </w:p>
      </w:tc>
      <w:tc>
        <w:tcPr>
          <w:tcW w:w="5670" w:type="dxa"/>
          <w:gridSpan w:val="2"/>
          <w:tcBorders>
            <w:top w:val="single" w:sz="12" w:space="0" w:color="auto"/>
            <w:bottom w:val="single" w:sz="12" w:space="0" w:color="auto"/>
          </w:tcBorders>
          <w:shd w:val="clear" w:color="auto" w:fill="auto"/>
          <w:vAlign w:val="center"/>
        </w:tcPr>
        <w:p w:rsidR="00792F38" w:rsidRPr="00C64830" w:rsidRDefault="00792F38" w:rsidP="00792F38">
          <w:pPr>
            <w:pStyle w:val="APEX8"/>
            <w:spacing w:before="0"/>
            <w:ind w:left="0" w:right="0"/>
            <w:jc w:val="center"/>
          </w:pPr>
          <w:r w:rsidRPr="00C64830">
            <w:t>Содержание изменения</w:t>
          </w:r>
        </w:p>
      </w:tc>
      <w:tc>
        <w:tcPr>
          <w:tcW w:w="850" w:type="dxa"/>
          <w:tcBorders>
            <w:top w:val="single" w:sz="12" w:space="0" w:color="auto"/>
            <w:bottom w:val="single" w:sz="12" w:space="0" w:color="auto"/>
          </w:tcBorders>
          <w:shd w:val="clear" w:color="auto" w:fill="auto"/>
          <w:vAlign w:val="center"/>
        </w:tcPr>
        <w:p w:rsidR="00792F38" w:rsidRPr="00C64830" w:rsidRDefault="00792F38" w:rsidP="00792F38">
          <w:pPr>
            <w:pStyle w:val="APEX8"/>
            <w:spacing w:before="0"/>
            <w:ind w:left="0" w:right="0"/>
            <w:jc w:val="center"/>
          </w:pPr>
          <w:r w:rsidRPr="00C64830">
            <w:t>Код</w:t>
          </w:r>
        </w:p>
      </w:tc>
      <w:tc>
        <w:tcPr>
          <w:tcW w:w="2253" w:type="dxa"/>
          <w:tcBorders>
            <w:top w:val="single" w:sz="12" w:space="0" w:color="auto"/>
            <w:bottom w:val="single" w:sz="12" w:space="0" w:color="auto"/>
          </w:tcBorders>
          <w:shd w:val="clear" w:color="auto" w:fill="auto"/>
          <w:vAlign w:val="center"/>
        </w:tcPr>
        <w:p w:rsidR="00792F38" w:rsidRPr="00C64830" w:rsidRDefault="00792F38" w:rsidP="00792F38">
          <w:pPr>
            <w:pStyle w:val="APEX8"/>
            <w:spacing w:before="0"/>
            <w:ind w:left="0" w:right="0"/>
            <w:jc w:val="center"/>
          </w:pPr>
          <w:r w:rsidRPr="00C64830">
            <w:t>Примечание</w:t>
          </w:r>
        </w:p>
      </w:tc>
    </w:tr>
  </w:tbl>
  <w:p w:rsidR="00F571F2" w:rsidRPr="00792F38" w:rsidRDefault="00776F73" w:rsidP="00792F38">
    <w:pPr>
      <w:pStyle w:val="APEX8"/>
      <w:spacing w:before="0"/>
      <w:ind w:left="-1134" w:right="-201"/>
      <w:rPr>
        <w:sz w:val="2"/>
        <w:szCs w:val="2"/>
      </w:rPr>
    </w:pPr>
    <w:r>
      <w:rPr>
        <w:lang w:eastAsia="ru-RU"/>
      </w:rPr>
      <mc:AlternateContent>
        <mc:Choice Requires="wps">
          <w:drawing>
            <wp:anchor distT="0" distB="0" distL="114300" distR="114300" simplePos="0" relativeHeight="251651584" behindDoc="0" locked="0" layoutInCell="1" allowOverlap="1">
              <wp:simplePos x="0" y="0"/>
              <wp:positionH relativeFrom="column">
                <wp:posOffset>-89159</wp:posOffset>
              </wp:positionH>
              <wp:positionV relativeFrom="paragraph">
                <wp:posOffset>10160</wp:posOffset>
              </wp:positionV>
              <wp:extent cx="6659880" cy="10269614"/>
              <wp:effectExtent l="0" t="0" r="26670" b="17780"/>
              <wp:wrapNone/>
              <wp:docPr id="4" name="Rectangle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659880" cy="10269614"/>
                      </a:xfrm>
                      <a:prstGeom prst="rect">
                        <a:avLst/>
                      </a:prstGeom>
                      <a:noFill/>
                      <a:ln w="1905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1="http://schemas.microsoft.com/office/drawing/2015/9/8/chartex">
          <w:pict>
            <v:rect w14:anchorId="6A68A3E5" id="Rectangle 10" o:spid="_x0000_s1026" style="position:absolute;margin-left:-7pt;margin-top:.8pt;width:524.4pt;height:808.65pt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" filled="f" strokeweight="1.5pt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1826CB"/>
    <w:multiLevelType w:val="multilevel"/>
    <w:tmpl w:val="0BF04666"/>
    <w:lvl w:ilvl="0">
      <w:start w:val="1"/>
      <w:numFmt w:val="decimal"/>
      <w:pStyle w:val="APEX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pStyle w:val="APEX0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2C31117C"/>
    <w:multiLevelType w:val="hybridMultilevel"/>
    <w:tmpl w:val="D3481134"/>
    <w:lvl w:ilvl="0" w:tplc="7B10AD3A">
      <w:start w:val="1"/>
      <w:numFmt w:val="bullet"/>
      <w:pStyle w:val="APEX1"/>
      <w:lvlText w:val=""/>
      <w:lvlJc w:val="left"/>
      <w:pPr>
        <w:ind w:left="111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oNotHyphenateCaps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66CC"/>
    <w:rsid w:val="000072B8"/>
    <w:rsid w:val="00035259"/>
    <w:rsid w:val="0003792D"/>
    <w:rsid w:val="0004076B"/>
    <w:rsid w:val="000465E6"/>
    <w:rsid w:val="0005017C"/>
    <w:rsid w:val="00050F28"/>
    <w:rsid w:val="000700C8"/>
    <w:rsid w:val="000863D6"/>
    <w:rsid w:val="00097AD6"/>
    <w:rsid w:val="000A2703"/>
    <w:rsid w:val="000B6750"/>
    <w:rsid w:val="000D0631"/>
    <w:rsid w:val="000D27B7"/>
    <w:rsid w:val="000F0B1D"/>
    <w:rsid w:val="00106EB6"/>
    <w:rsid w:val="00116A86"/>
    <w:rsid w:val="001172BC"/>
    <w:rsid w:val="00120558"/>
    <w:rsid w:val="0012214D"/>
    <w:rsid w:val="00123095"/>
    <w:rsid w:val="001372F6"/>
    <w:rsid w:val="00145720"/>
    <w:rsid w:val="00153350"/>
    <w:rsid w:val="0015634A"/>
    <w:rsid w:val="001625D2"/>
    <w:rsid w:val="001B693E"/>
    <w:rsid w:val="001B6C39"/>
    <w:rsid w:val="001B7814"/>
    <w:rsid w:val="001C1FBE"/>
    <w:rsid w:val="001C48B9"/>
    <w:rsid w:val="001D784A"/>
    <w:rsid w:val="001E50E1"/>
    <w:rsid w:val="001E7819"/>
    <w:rsid w:val="00201DA1"/>
    <w:rsid w:val="002025F1"/>
    <w:rsid w:val="002049A7"/>
    <w:rsid w:val="00217217"/>
    <w:rsid w:val="00250430"/>
    <w:rsid w:val="00273D1B"/>
    <w:rsid w:val="00275CB4"/>
    <w:rsid w:val="00291AB5"/>
    <w:rsid w:val="002A1A85"/>
    <w:rsid w:val="002A30FF"/>
    <w:rsid w:val="002A769E"/>
    <w:rsid w:val="002C68F0"/>
    <w:rsid w:val="002D57EC"/>
    <w:rsid w:val="002F7313"/>
    <w:rsid w:val="00301629"/>
    <w:rsid w:val="00312BBB"/>
    <w:rsid w:val="00315838"/>
    <w:rsid w:val="00346528"/>
    <w:rsid w:val="00350F2D"/>
    <w:rsid w:val="00353C60"/>
    <w:rsid w:val="00362F7B"/>
    <w:rsid w:val="0036501A"/>
    <w:rsid w:val="00370646"/>
    <w:rsid w:val="00371631"/>
    <w:rsid w:val="00371B27"/>
    <w:rsid w:val="003751A3"/>
    <w:rsid w:val="003937A5"/>
    <w:rsid w:val="003A000A"/>
    <w:rsid w:val="003A0C14"/>
    <w:rsid w:val="003A4D05"/>
    <w:rsid w:val="003A52E7"/>
    <w:rsid w:val="003A6332"/>
    <w:rsid w:val="003B7095"/>
    <w:rsid w:val="003C35D1"/>
    <w:rsid w:val="003D6425"/>
    <w:rsid w:val="003E0A51"/>
    <w:rsid w:val="003F24E0"/>
    <w:rsid w:val="003F7340"/>
    <w:rsid w:val="00404E42"/>
    <w:rsid w:val="0041417B"/>
    <w:rsid w:val="00422088"/>
    <w:rsid w:val="00423DB2"/>
    <w:rsid w:val="00427F52"/>
    <w:rsid w:val="004405DD"/>
    <w:rsid w:val="0044289F"/>
    <w:rsid w:val="0044450F"/>
    <w:rsid w:val="004517DD"/>
    <w:rsid w:val="004525F7"/>
    <w:rsid w:val="00452978"/>
    <w:rsid w:val="00454416"/>
    <w:rsid w:val="004578AC"/>
    <w:rsid w:val="00476DC8"/>
    <w:rsid w:val="00480676"/>
    <w:rsid w:val="004C52D6"/>
    <w:rsid w:val="004C71D0"/>
    <w:rsid w:val="004E3983"/>
    <w:rsid w:val="004E518E"/>
    <w:rsid w:val="004F34D5"/>
    <w:rsid w:val="00515DD8"/>
    <w:rsid w:val="005236AF"/>
    <w:rsid w:val="00553999"/>
    <w:rsid w:val="0055503A"/>
    <w:rsid w:val="005627F5"/>
    <w:rsid w:val="00567775"/>
    <w:rsid w:val="0057258E"/>
    <w:rsid w:val="005754F0"/>
    <w:rsid w:val="005A14F4"/>
    <w:rsid w:val="005A52CB"/>
    <w:rsid w:val="005C32EF"/>
    <w:rsid w:val="005E1339"/>
    <w:rsid w:val="005E2A51"/>
    <w:rsid w:val="006336D6"/>
    <w:rsid w:val="00691F22"/>
    <w:rsid w:val="006D129B"/>
    <w:rsid w:val="006D25B4"/>
    <w:rsid w:val="006E3FC8"/>
    <w:rsid w:val="00706FBC"/>
    <w:rsid w:val="00710D5C"/>
    <w:rsid w:val="0071434E"/>
    <w:rsid w:val="00724FE9"/>
    <w:rsid w:val="007254BA"/>
    <w:rsid w:val="00757302"/>
    <w:rsid w:val="007661B5"/>
    <w:rsid w:val="007722BF"/>
    <w:rsid w:val="00774F80"/>
    <w:rsid w:val="00776F73"/>
    <w:rsid w:val="00791E8D"/>
    <w:rsid w:val="00792F38"/>
    <w:rsid w:val="007C3D32"/>
    <w:rsid w:val="007C41C8"/>
    <w:rsid w:val="007F5A2E"/>
    <w:rsid w:val="007F76CD"/>
    <w:rsid w:val="00806897"/>
    <w:rsid w:val="00806EE0"/>
    <w:rsid w:val="00814A7B"/>
    <w:rsid w:val="00826238"/>
    <w:rsid w:val="00826627"/>
    <w:rsid w:val="008428E5"/>
    <w:rsid w:val="008844CC"/>
    <w:rsid w:val="008A326E"/>
    <w:rsid w:val="008B2986"/>
    <w:rsid w:val="008B3135"/>
    <w:rsid w:val="008B7EE0"/>
    <w:rsid w:val="008C1849"/>
    <w:rsid w:val="008D7F59"/>
    <w:rsid w:val="008E3275"/>
    <w:rsid w:val="008F3459"/>
    <w:rsid w:val="008F7A14"/>
    <w:rsid w:val="009045B1"/>
    <w:rsid w:val="00912A8C"/>
    <w:rsid w:val="0091516B"/>
    <w:rsid w:val="00930635"/>
    <w:rsid w:val="00945004"/>
    <w:rsid w:val="0094743F"/>
    <w:rsid w:val="00964AA2"/>
    <w:rsid w:val="0097106C"/>
    <w:rsid w:val="0097181E"/>
    <w:rsid w:val="00972CBA"/>
    <w:rsid w:val="00973D7A"/>
    <w:rsid w:val="00976B07"/>
    <w:rsid w:val="009B6945"/>
    <w:rsid w:val="009C28ED"/>
    <w:rsid w:val="009D0AA7"/>
    <w:rsid w:val="009D2720"/>
    <w:rsid w:val="009E1AAC"/>
    <w:rsid w:val="009E58E9"/>
    <w:rsid w:val="009F1E86"/>
    <w:rsid w:val="009F66CC"/>
    <w:rsid w:val="00A06CA4"/>
    <w:rsid w:val="00A15FC4"/>
    <w:rsid w:val="00A16452"/>
    <w:rsid w:val="00A518B5"/>
    <w:rsid w:val="00A55852"/>
    <w:rsid w:val="00A63FF6"/>
    <w:rsid w:val="00A667A7"/>
    <w:rsid w:val="00AA714B"/>
    <w:rsid w:val="00AC73D4"/>
    <w:rsid w:val="00AD0FF8"/>
    <w:rsid w:val="00AF4A48"/>
    <w:rsid w:val="00AF578D"/>
    <w:rsid w:val="00B05269"/>
    <w:rsid w:val="00B05D56"/>
    <w:rsid w:val="00B204ED"/>
    <w:rsid w:val="00B32072"/>
    <w:rsid w:val="00B36E71"/>
    <w:rsid w:val="00B46D83"/>
    <w:rsid w:val="00B60F29"/>
    <w:rsid w:val="00B62266"/>
    <w:rsid w:val="00B65B52"/>
    <w:rsid w:val="00B6697D"/>
    <w:rsid w:val="00B77D7F"/>
    <w:rsid w:val="00B81E98"/>
    <w:rsid w:val="00B94C8B"/>
    <w:rsid w:val="00B96766"/>
    <w:rsid w:val="00C021E3"/>
    <w:rsid w:val="00C03488"/>
    <w:rsid w:val="00C046DF"/>
    <w:rsid w:val="00C068A9"/>
    <w:rsid w:val="00C27AFD"/>
    <w:rsid w:val="00C4269B"/>
    <w:rsid w:val="00C64830"/>
    <w:rsid w:val="00C67AFF"/>
    <w:rsid w:val="00C80C19"/>
    <w:rsid w:val="00C82949"/>
    <w:rsid w:val="00C82D2E"/>
    <w:rsid w:val="00C92288"/>
    <w:rsid w:val="00CA2108"/>
    <w:rsid w:val="00CB0BA0"/>
    <w:rsid w:val="00CC0C67"/>
    <w:rsid w:val="00CC2447"/>
    <w:rsid w:val="00CE02CC"/>
    <w:rsid w:val="00CE2570"/>
    <w:rsid w:val="00D01BEE"/>
    <w:rsid w:val="00D2431D"/>
    <w:rsid w:val="00D413DF"/>
    <w:rsid w:val="00D4516C"/>
    <w:rsid w:val="00D50047"/>
    <w:rsid w:val="00D76D37"/>
    <w:rsid w:val="00D91EBE"/>
    <w:rsid w:val="00DA26F7"/>
    <w:rsid w:val="00DA6383"/>
    <w:rsid w:val="00DB0D14"/>
    <w:rsid w:val="00DB1802"/>
    <w:rsid w:val="00DE1E4C"/>
    <w:rsid w:val="00DE5E06"/>
    <w:rsid w:val="00DF2849"/>
    <w:rsid w:val="00DF2A95"/>
    <w:rsid w:val="00DF570E"/>
    <w:rsid w:val="00E043F7"/>
    <w:rsid w:val="00E07C68"/>
    <w:rsid w:val="00E12613"/>
    <w:rsid w:val="00E42197"/>
    <w:rsid w:val="00E54414"/>
    <w:rsid w:val="00E70171"/>
    <w:rsid w:val="00E807DD"/>
    <w:rsid w:val="00EC5EDF"/>
    <w:rsid w:val="00EE1381"/>
    <w:rsid w:val="00EE5064"/>
    <w:rsid w:val="00EE67A7"/>
    <w:rsid w:val="00EF248E"/>
    <w:rsid w:val="00EF4346"/>
    <w:rsid w:val="00F20039"/>
    <w:rsid w:val="00F22DD3"/>
    <w:rsid w:val="00F31F65"/>
    <w:rsid w:val="00F362A0"/>
    <w:rsid w:val="00F3739A"/>
    <w:rsid w:val="00F375BA"/>
    <w:rsid w:val="00F4721A"/>
    <w:rsid w:val="00F51300"/>
    <w:rsid w:val="00F571F2"/>
    <w:rsid w:val="00F638F9"/>
    <w:rsid w:val="00F659CB"/>
    <w:rsid w:val="00F778C4"/>
    <w:rsid w:val="00FA21C3"/>
    <w:rsid w:val="00FA2854"/>
    <w:rsid w:val="00FA4403"/>
    <w:rsid w:val="00FA6430"/>
    <w:rsid w:val="00FB12B3"/>
    <w:rsid w:val="00FC0A4E"/>
    <w:rsid w:val="00FD6C28"/>
    <w:rsid w:val="00FE0DE9"/>
    <w:rsid w:val="00FF07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6865"/>
    <o:shapelayout v:ext="edit">
      <o:idmap v:ext="edit" data="1"/>
    </o:shapelayout>
  </w:shapeDefaults>
  <w:decimalSymbol w:val=","/>
  <w:listSeparator w:val=";"/>
  <w14:docId w14:val="241B91F1"/>
  <w15:chartTrackingRefBased/>
  <w15:docId w15:val="{10611967-A788-4A9F-A9C1-1B8C3735CB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92F38"/>
    <w:pPr>
      <w:widowControl w:val="0"/>
    </w:pPr>
    <w:rPr>
      <w:rFonts w:ascii="GOST type B" w:hAnsi="GOST type B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B46D83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B46D83"/>
  </w:style>
  <w:style w:type="paragraph" w:styleId="a5">
    <w:name w:val="header"/>
    <w:basedOn w:val="a"/>
    <w:rsid w:val="00B46D83"/>
    <w:pPr>
      <w:tabs>
        <w:tab w:val="center" w:pos="4677"/>
        <w:tab w:val="right" w:pos="9355"/>
      </w:tabs>
    </w:pPr>
  </w:style>
  <w:style w:type="table" w:styleId="a6">
    <w:name w:val="Table Grid"/>
    <w:basedOn w:val="a1"/>
    <w:rsid w:val="00B46D8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7">
    <w:name w:val="Изменение"/>
    <w:basedOn w:val="a"/>
    <w:rsid w:val="00423DB2"/>
    <w:pPr>
      <w:spacing w:before="120" w:after="120"/>
    </w:pPr>
  </w:style>
  <w:style w:type="paragraph" w:customStyle="1" w:styleId="APEX2">
    <w:name w:val="APEX Заголовок без нумерации"/>
    <w:next w:val="a"/>
    <w:link w:val="APEX3"/>
    <w:qFormat/>
    <w:rsid w:val="008B3135"/>
    <w:pPr>
      <w:spacing w:before="320" w:after="120"/>
      <w:ind w:left="397"/>
    </w:pPr>
    <w:rPr>
      <w:rFonts w:ascii="PT Sans" w:eastAsia="Calibri" w:hAnsi="PT Sans"/>
      <w:caps/>
      <w:sz w:val="22"/>
      <w:szCs w:val="22"/>
      <w:lang w:eastAsia="en-US"/>
    </w:rPr>
  </w:style>
  <w:style w:type="character" w:customStyle="1" w:styleId="APEX3">
    <w:name w:val="APEX Заголовок без нумерации Знак"/>
    <w:link w:val="APEX2"/>
    <w:rsid w:val="008B3135"/>
    <w:rPr>
      <w:rFonts w:ascii="PT Sans" w:eastAsia="Calibri" w:hAnsi="PT Sans"/>
      <w:caps/>
      <w:sz w:val="22"/>
      <w:szCs w:val="22"/>
      <w:lang w:eastAsia="en-US"/>
    </w:rPr>
  </w:style>
  <w:style w:type="paragraph" w:customStyle="1" w:styleId="APEX4">
    <w:name w:val="APEX Заголовок большой"/>
    <w:link w:val="APEX5"/>
    <w:qFormat/>
    <w:rsid w:val="008B3135"/>
    <w:pPr>
      <w:spacing w:before="240" w:after="480"/>
      <w:jc w:val="center"/>
    </w:pPr>
    <w:rPr>
      <w:rFonts w:ascii="PT Sans" w:hAnsi="PT Sans" w:cs="Arial"/>
      <w:caps/>
      <w:kern w:val="28"/>
      <w:sz w:val="22"/>
      <w:szCs w:val="22"/>
    </w:rPr>
  </w:style>
  <w:style w:type="character" w:customStyle="1" w:styleId="APEX5">
    <w:name w:val="APEX Заголовок большой Знак"/>
    <w:link w:val="APEX4"/>
    <w:rsid w:val="008B3135"/>
    <w:rPr>
      <w:rFonts w:ascii="PT Sans" w:hAnsi="PT Sans" w:cs="Arial"/>
      <w:caps/>
      <w:kern w:val="28"/>
      <w:sz w:val="22"/>
      <w:szCs w:val="22"/>
    </w:rPr>
  </w:style>
  <w:style w:type="paragraph" w:customStyle="1" w:styleId="APEX">
    <w:name w:val="APEX Заголовок нумерация"/>
    <w:next w:val="a"/>
    <w:link w:val="APEX6"/>
    <w:qFormat/>
    <w:rsid w:val="008B3135"/>
    <w:pPr>
      <w:numPr>
        <w:numId w:val="2"/>
      </w:numPr>
      <w:spacing w:before="480" w:after="240"/>
      <w:ind w:right="397"/>
      <w:outlineLvl w:val="0"/>
    </w:pPr>
    <w:rPr>
      <w:rFonts w:ascii="PT Sans" w:eastAsia="Calibri" w:hAnsi="PT Sans"/>
      <w:caps/>
      <w:sz w:val="22"/>
      <w:szCs w:val="22"/>
      <w:lang w:eastAsia="en-US"/>
    </w:rPr>
  </w:style>
  <w:style w:type="character" w:customStyle="1" w:styleId="APEX6">
    <w:name w:val="APEX Заголовок нумерация Знак"/>
    <w:link w:val="APEX"/>
    <w:rsid w:val="008B3135"/>
    <w:rPr>
      <w:rFonts w:ascii="PT Sans" w:eastAsia="Calibri" w:hAnsi="PT Sans"/>
      <w:caps/>
      <w:sz w:val="22"/>
      <w:szCs w:val="22"/>
      <w:lang w:eastAsia="en-US"/>
    </w:rPr>
  </w:style>
  <w:style w:type="paragraph" w:customStyle="1" w:styleId="APEX0">
    <w:name w:val="APEX Заголовок Поднумерация"/>
    <w:basedOn w:val="APEX"/>
    <w:next w:val="a"/>
    <w:link w:val="APEX7"/>
    <w:qFormat/>
    <w:rsid w:val="008B3135"/>
    <w:pPr>
      <w:numPr>
        <w:ilvl w:val="1"/>
      </w:numPr>
      <w:spacing w:before="320" w:after="120"/>
    </w:pPr>
  </w:style>
  <w:style w:type="character" w:customStyle="1" w:styleId="APEX7">
    <w:name w:val="APEX Заголовок Поднумерация Знак"/>
    <w:basedOn w:val="APEX6"/>
    <w:link w:val="APEX0"/>
    <w:rsid w:val="008B3135"/>
    <w:rPr>
      <w:rFonts w:ascii="PT Sans" w:eastAsia="Calibri" w:hAnsi="PT Sans"/>
      <w:caps/>
      <w:sz w:val="22"/>
      <w:szCs w:val="22"/>
      <w:lang w:eastAsia="en-US"/>
    </w:rPr>
  </w:style>
  <w:style w:type="paragraph" w:customStyle="1" w:styleId="APEX8">
    <w:name w:val="APEX Обычный текст"/>
    <w:link w:val="APEX9"/>
    <w:qFormat/>
    <w:rsid w:val="008B3135"/>
    <w:pPr>
      <w:spacing w:before="120"/>
      <w:ind w:left="397" w:right="397"/>
      <w:jc w:val="both"/>
    </w:pPr>
    <w:rPr>
      <w:rFonts w:ascii="PT Sans" w:hAnsi="PT Sans"/>
      <w:bCs/>
      <w:noProof/>
      <w:sz w:val="22"/>
      <w:szCs w:val="22"/>
      <w:lang w:eastAsia="de-DE"/>
    </w:rPr>
  </w:style>
  <w:style w:type="character" w:customStyle="1" w:styleId="APEX9">
    <w:name w:val="APEX Обычный текст Знак"/>
    <w:link w:val="APEX8"/>
    <w:rsid w:val="008B3135"/>
    <w:rPr>
      <w:rFonts w:ascii="PT Sans" w:hAnsi="PT Sans"/>
      <w:bCs/>
      <w:noProof/>
      <w:sz w:val="22"/>
      <w:szCs w:val="22"/>
      <w:lang w:eastAsia="de-DE"/>
    </w:rPr>
  </w:style>
  <w:style w:type="paragraph" w:customStyle="1" w:styleId="APEX1">
    <w:name w:val="APEX перечень"/>
    <w:basedOn w:val="APEX8"/>
    <w:next w:val="APEX8"/>
    <w:link w:val="APEXa"/>
    <w:qFormat/>
    <w:rsid w:val="008B3135"/>
    <w:pPr>
      <w:numPr>
        <w:numId w:val="3"/>
      </w:numPr>
      <w:spacing w:after="120"/>
      <w:contextualSpacing/>
    </w:pPr>
    <w:rPr>
      <w:rFonts w:eastAsia="Calibri"/>
    </w:rPr>
  </w:style>
  <w:style w:type="character" w:customStyle="1" w:styleId="APEXa">
    <w:name w:val="APEX перечень Знак"/>
    <w:link w:val="APEX1"/>
    <w:rsid w:val="008B3135"/>
    <w:rPr>
      <w:rFonts w:ascii="PT Sans" w:eastAsia="Calibri" w:hAnsi="PT Sans"/>
      <w:bCs/>
      <w:noProof/>
      <w:sz w:val="22"/>
      <w:szCs w:val="22"/>
      <w:lang w:eastAsia="de-DE"/>
    </w:rPr>
  </w:style>
  <w:style w:type="paragraph" w:customStyle="1" w:styleId="APEXb">
    <w:name w:val="APEX Содержание"/>
    <w:basedOn w:val="1"/>
    <w:link w:val="APEXc"/>
    <w:qFormat/>
    <w:rsid w:val="008B3135"/>
    <w:pPr>
      <w:widowControl/>
      <w:tabs>
        <w:tab w:val="left" w:pos="0"/>
        <w:tab w:val="left" w:leader="dot" w:pos="570"/>
        <w:tab w:val="left" w:pos="950"/>
        <w:tab w:val="right" w:pos="9627"/>
      </w:tabs>
      <w:spacing w:after="0" w:line="312" w:lineRule="auto"/>
      <w:ind w:left="397" w:right="397"/>
    </w:pPr>
    <w:rPr>
      <w:rFonts w:ascii="PT Sans" w:hAnsi="PT Sans"/>
      <w:b/>
      <w:noProof/>
      <w:sz w:val="22"/>
      <w:szCs w:val="22"/>
      <w:lang w:eastAsia="de-DE"/>
    </w:rPr>
  </w:style>
  <w:style w:type="character" w:customStyle="1" w:styleId="APEXc">
    <w:name w:val="APEX Содержание Знак"/>
    <w:link w:val="APEXb"/>
    <w:rsid w:val="008B3135"/>
    <w:rPr>
      <w:rFonts w:ascii="PT Sans" w:hAnsi="PT Sans"/>
      <w:b/>
      <w:noProof/>
      <w:sz w:val="22"/>
      <w:szCs w:val="22"/>
      <w:lang w:eastAsia="de-DE"/>
    </w:rPr>
  </w:style>
  <w:style w:type="paragraph" w:styleId="1">
    <w:name w:val="toc 1"/>
    <w:basedOn w:val="a"/>
    <w:next w:val="a"/>
    <w:autoRedefine/>
    <w:rsid w:val="008B3135"/>
    <w:pPr>
      <w:spacing w:after="100"/>
    </w:pPr>
  </w:style>
  <w:style w:type="paragraph" w:customStyle="1" w:styleId="APEX11">
    <w:name w:val="APEX Штамп 11"/>
    <w:link w:val="APEX110"/>
    <w:qFormat/>
    <w:rsid w:val="008B3135"/>
    <w:pPr>
      <w:jc w:val="center"/>
    </w:pPr>
    <w:rPr>
      <w:rFonts w:ascii="PT Sans Narrow" w:hAnsi="PT Sans Narrow"/>
      <w:sz w:val="22"/>
      <w:szCs w:val="22"/>
    </w:rPr>
  </w:style>
  <w:style w:type="character" w:customStyle="1" w:styleId="APEX110">
    <w:name w:val="APEX Штамп 11 Знак"/>
    <w:link w:val="APEX11"/>
    <w:rsid w:val="008B3135"/>
    <w:rPr>
      <w:rFonts w:ascii="PT Sans Narrow" w:hAnsi="PT Sans Narrow"/>
      <w:sz w:val="22"/>
      <w:szCs w:val="22"/>
    </w:rPr>
  </w:style>
  <w:style w:type="paragraph" w:customStyle="1" w:styleId="APEXd">
    <w:name w:val="APEX Таблица"/>
    <w:basedOn w:val="APEX11"/>
    <w:link w:val="APEXe"/>
    <w:qFormat/>
    <w:rsid w:val="008B3135"/>
    <w:pPr>
      <w:ind w:left="57" w:right="57"/>
      <w:jc w:val="left"/>
    </w:pPr>
    <w:rPr>
      <w:rFonts w:ascii="PT Sans" w:hAnsi="PT Sans"/>
    </w:rPr>
  </w:style>
  <w:style w:type="character" w:customStyle="1" w:styleId="APEXe">
    <w:name w:val="APEX Таблица Знак"/>
    <w:link w:val="APEXd"/>
    <w:rsid w:val="008B3135"/>
    <w:rPr>
      <w:rFonts w:ascii="PT Sans" w:hAnsi="PT Sans"/>
      <w:sz w:val="22"/>
      <w:szCs w:val="22"/>
    </w:rPr>
  </w:style>
  <w:style w:type="paragraph" w:customStyle="1" w:styleId="APEX-">
    <w:name w:val="APEX Таблица - заголовок"/>
    <w:basedOn w:val="APEXd"/>
    <w:link w:val="APEX-0"/>
    <w:qFormat/>
    <w:rsid w:val="008B3135"/>
    <w:pPr>
      <w:jc w:val="center"/>
    </w:pPr>
    <w:rPr>
      <w:caps/>
    </w:rPr>
  </w:style>
  <w:style w:type="character" w:customStyle="1" w:styleId="APEX-0">
    <w:name w:val="APEX Таблица - заголовок Знак"/>
    <w:link w:val="APEX-"/>
    <w:rsid w:val="008B3135"/>
    <w:rPr>
      <w:rFonts w:ascii="PT Sans" w:hAnsi="PT Sans"/>
      <w:caps/>
      <w:sz w:val="22"/>
      <w:szCs w:val="22"/>
    </w:rPr>
  </w:style>
  <w:style w:type="paragraph" w:customStyle="1" w:styleId="APEX-1">
    <w:name w:val="APEX Таблица - текст с полями"/>
    <w:basedOn w:val="APEXd"/>
    <w:link w:val="APEX-2"/>
    <w:qFormat/>
    <w:rsid w:val="008B3135"/>
    <w:pPr>
      <w:spacing w:before="240" w:after="240"/>
    </w:pPr>
  </w:style>
  <w:style w:type="character" w:customStyle="1" w:styleId="APEX-2">
    <w:name w:val="APEX Таблица - текст с полями Знак"/>
    <w:basedOn w:val="APEXe"/>
    <w:link w:val="APEX-1"/>
    <w:rsid w:val="008B3135"/>
    <w:rPr>
      <w:rFonts w:ascii="PT Sans" w:hAnsi="PT Sans"/>
      <w:sz w:val="22"/>
      <w:szCs w:val="22"/>
    </w:rPr>
  </w:style>
  <w:style w:type="paragraph" w:customStyle="1" w:styleId="APEX16">
    <w:name w:val="APEX Штамп 16"/>
    <w:basedOn w:val="APEX11"/>
    <w:link w:val="APEX160"/>
    <w:qFormat/>
    <w:rsid w:val="008B3135"/>
    <w:rPr>
      <w:sz w:val="32"/>
      <w:szCs w:val="32"/>
      <w:lang w:val="en-US"/>
    </w:rPr>
  </w:style>
  <w:style w:type="character" w:customStyle="1" w:styleId="APEX160">
    <w:name w:val="APEX Штамп 16 Знак"/>
    <w:link w:val="APEX16"/>
    <w:rsid w:val="008B3135"/>
    <w:rPr>
      <w:rFonts w:ascii="PT Sans Narrow" w:hAnsi="PT Sans Narrow"/>
      <w:sz w:val="32"/>
      <w:szCs w:val="32"/>
      <w:lang w:val="en-US"/>
    </w:rPr>
  </w:style>
  <w:style w:type="paragraph" w:styleId="a8">
    <w:name w:val="Balloon Text"/>
    <w:basedOn w:val="a"/>
    <w:link w:val="a9"/>
    <w:rsid w:val="00792F38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rsid w:val="00792F38"/>
    <w:rPr>
      <w:rFonts w:ascii="Segoe UI" w:hAnsi="Segoe UI" w:cs="Segoe UI"/>
      <w:sz w:val="18"/>
      <w:szCs w:val="18"/>
    </w:rPr>
  </w:style>
  <w:style w:type="paragraph" w:customStyle="1" w:styleId="TableParagraph">
    <w:name w:val="Table Paragraph"/>
    <w:basedOn w:val="a"/>
    <w:uiPriority w:val="1"/>
    <w:qFormat/>
    <w:rsid w:val="009B6945"/>
    <w:pPr>
      <w:autoSpaceDE w:val="0"/>
      <w:autoSpaceDN w:val="0"/>
    </w:pPr>
    <w:rPr>
      <w:rFonts w:ascii="PT Sans Narrow" w:eastAsia="PT Sans Narrow" w:hAnsi="PT Sans Narrow" w:cs="PT Sans Narrow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pub\bim$\01_Published\03_Templates\MsOffice\&#1041;&#1083;&#1072;&#1085;&#1082;%20&#1074;&#1085;&#1077;&#1089;&#1077;&#1085;&#1080;&#1103;%20&#1080;&#1079;&#1084;&#1077;&#1085;&#1077;&#1085;&#1080;&#1081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внесения изменений</Template>
  <TotalTime>53</TotalTime>
  <Pages>2</Pages>
  <Words>75</Words>
  <Characters>417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ГОСТ Р 21.1101-2013 форма 9, 9а</vt:lpstr>
    </vt:vector>
  </TitlesOfParts>
  <Company>DonPsp</Company>
  <LinksUpToDate>false</LinksUpToDate>
  <CharactersWithSpaces>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ГОСТ Р 21.1101-2013 форма 9, 9а</dc:title>
  <dc:subject/>
  <dc:creator>Volkov Artem</dc:creator>
  <cp:keywords/>
  <dc:description/>
  <cp:lastModifiedBy>Frolova Sofya</cp:lastModifiedBy>
  <cp:revision>6</cp:revision>
  <cp:lastPrinted>2024-07-03T15:34:00Z</cp:lastPrinted>
  <dcterms:created xsi:type="dcterms:W3CDTF">2024-06-20T11:49:00Z</dcterms:created>
  <dcterms:modified xsi:type="dcterms:W3CDTF">2024-07-03T15:42:00Z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-848098154</vt:i4>
  </property>
</Properties>
</file>