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3"/>
        <w:gridCol w:w="4534"/>
      </w:tblGrid>
      <w:tr w:rsidR="00656304" w:rsidTr="00656304">
        <w:tc>
          <w:tcPr>
            <w:tcW w:w="9067" w:type="dxa"/>
            <w:gridSpan w:val="2"/>
          </w:tcPr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jc w:val="both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jc w:val="center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F95723">
            <w:pPr>
              <w:spacing w:line="276" w:lineRule="auto"/>
              <w:ind w:left="-246"/>
              <w:jc w:val="center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F95723">
            <w:pPr>
              <w:spacing w:line="276" w:lineRule="auto"/>
              <w:ind w:left="-246"/>
              <w:jc w:val="center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rPr>
          <w:trHeight w:val="4441"/>
        </w:trPr>
        <w:tc>
          <w:tcPr>
            <w:tcW w:w="9067" w:type="dxa"/>
            <w:gridSpan w:val="2"/>
            <w:vAlign w:val="center"/>
          </w:tcPr>
          <w:p w:rsidR="00656304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</w:tc>
      </w:tr>
      <w:tr w:rsidR="00656304" w:rsidTr="00656304">
        <w:tc>
          <w:tcPr>
            <w:tcW w:w="9067" w:type="dxa"/>
            <w:gridSpan w:val="2"/>
          </w:tcPr>
          <w:p w:rsidR="00257915" w:rsidRDefault="00924606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3C6BA8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</w:p>
          <w:p w:rsidR="00924606" w:rsidRDefault="00796A70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2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водоснабжения</w:t>
            </w:r>
            <w:r w:rsidR="00924606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 </w:t>
            </w: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  <w:r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Часть 1. </w:t>
            </w:r>
            <w:r w:rsidR="00AA3287">
              <w:rPr>
                <w:rFonts w:ascii="PT Sans" w:hAnsi="PT Sans" w:cs="Arial"/>
                <w:noProof/>
                <w:sz w:val="24"/>
                <w:szCs w:val="24"/>
              </w:rPr>
              <w:t>Система внутреннего</w:t>
            </w:r>
            <w:r w:rsidR="00F87569">
              <w:rPr>
                <w:rFonts w:ascii="PT Sans" w:hAnsi="PT Sans"/>
                <w:sz w:val="24"/>
                <w:szCs w:val="24"/>
              </w:rPr>
              <w:t xml:space="preserve"> водоснабжения</w:t>
            </w:r>
          </w:p>
          <w:p w:rsidR="008C4D7A" w:rsidRPr="00796A70" w:rsidRDefault="008C4D7A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3C6BA8">
            <w:pPr>
              <w:tabs>
                <w:tab w:val="left" w:pos="581"/>
                <w:tab w:val="left" w:pos="5551"/>
                <w:tab w:val="left" w:pos="5829"/>
              </w:tabs>
              <w:suppressAutoHyphens/>
              <w:ind w:right="-171"/>
              <w:jc w:val="center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796A70">
              <w:rPr>
                <w:rFonts w:ascii="PT Sans" w:hAnsi="PT Sans" w:cs="Arial"/>
                <w:sz w:val="24"/>
                <w:szCs w:val="24"/>
              </w:rPr>
              <w:t>2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 xml:space="preserve">Том </w:t>
            </w:r>
            <w:r w:rsidR="00924606">
              <w:rPr>
                <w:rFonts w:ascii="PT Sans" w:hAnsi="PT Sans"/>
                <w:sz w:val="24"/>
                <w:szCs w:val="24"/>
              </w:rPr>
              <w:t>5</w:t>
            </w:r>
            <w:r w:rsidR="00796A70">
              <w:rPr>
                <w:rFonts w:ascii="PT Sans" w:hAnsi="PT Sans"/>
                <w:sz w:val="24"/>
                <w:szCs w:val="24"/>
              </w:rPr>
              <w:t>.2</w:t>
            </w:r>
            <w:r w:rsidR="00924606"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796A70" w:rsidRDefault="00796A70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ПРОЕКТНАЯ ДОКУМЕНТАЦИЯ</w:t>
            </w: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F95723">
            <w:pPr>
              <w:spacing w:line="276" w:lineRule="auto"/>
              <w:jc w:val="center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left="-74" w:right="-171"/>
              <w:rPr>
                <w:rFonts w:ascii="PT Sans" w:hAnsi="PT Sans" w:cs="Arial"/>
                <w:sz w:val="24"/>
                <w:szCs w:val="24"/>
              </w:rPr>
            </w:pPr>
            <w:r>
              <w:rPr>
                <w:rFonts w:ascii="PT Sans" w:hAnsi="PT Sans" w:cs="Arial"/>
                <w:sz w:val="24"/>
                <w:szCs w:val="24"/>
              </w:rPr>
              <w:t xml:space="preserve">ЖИЛЫЕ ДОМА </w:t>
            </w:r>
            <w:r w:rsidRPr="003964E4">
              <w:rPr>
                <w:rFonts w:ascii="PT Sans" w:hAnsi="PT Sans" w:cs="Arial"/>
                <w:sz w:val="24"/>
                <w:szCs w:val="24"/>
              </w:rPr>
              <w:t>С ИНЖЕНЕРНЫМИ СЕТЯМИ И БЛАГОУСТРОЙСТВОМ ТЕРРИТОРИИ</w:t>
            </w: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656304" w:rsidP="00924606">
            <w:pPr>
              <w:spacing w:line="276" w:lineRule="auto"/>
              <w:ind w:left="-246" w:firstLine="246"/>
              <w:rPr>
                <w:rFonts w:ascii="PT Sans" w:hAnsi="PT Sans" w:cs="Arial"/>
                <w:sz w:val="24"/>
                <w:szCs w:val="24"/>
              </w:rPr>
            </w:pPr>
            <w:r w:rsidRPr="00656304">
              <w:rPr>
                <w:rFonts w:ascii="PT Sans" w:hAnsi="PT Sans"/>
                <w:sz w:val="24"/>
                <w:szCs w:val="24"/>
              </w:rPr>
              <w:t xml:space="preserve">по адресу: </w:t>
            </w:r>
            <w:r w:rsidR="003C6BA8" w:rsidRPr="00B17BCB">
              <w:rPr>
                <w:rFonts w:ascii="PT Sans" w:hAnsi="PT Sans" w:cs="Arial"/>
                <w:sz w:val="24"/>
                <w:szCs w:val="24"/>
              </w:rPr>
              <w:t xml:space="preserve">г. Москва, район Очаково-Матвеевское, ш. Очаковское </w:t>
            </w:r>
          </w:p>
          <w:p w:rsidR="003C6BA8" w:rsidRDefault="003C6BA8" w:rsidP="00924606">
            <w:pPr>
              <w:spacing w:line="276" w:lineRule="auto"/>
              <w:ind w:left="-246" w:firstLine="246"/>
              <w:rPr>
                <w:noProof/>
                <w:lang w:eastAsia="ru-RU"/>
              </w:rPr>
            </w:pPr>
            <w:r w:rsidRPr="00B17BCB">
              <w:rPr>
                <w:rFonts w:ascii="PT Sans" w:hAnsi="PT Sans" w:cs="Arial"/>
                <w:sz w:val="24"/>
                <w:szCs w:val="24"/>
              </w:rPr>
              <w:t xml:space="preserve">(Очаковское шоссе, </w:t>
            </w:r>
            <w:proofErr w:type="spellStart"/>
            <w:r w:rsidRPr="00B17BCB">
              <w:rPr>
                <w:rFonts w:ascii="PT Sans" w:hAnsi="PT Sans" w:cs="Arial"/>
                <w:sz w:val="24"/>
                <w:szCs w:val="24"/>
              </w:rPr>
              <w:t>влд</w:t>
            </w:r>
            <w:proofErr w:type="spellEnd"/>
            <w:r w:rsidRPr="00B17BCB">
              <w:rPr>
                <w:rFonts w:ascii="PT Sans" w:hAnsi="PT Sans" w:cs="Arial"/>
                <w:sz w:val="24"/>
                <w:szCs w:val="24"/>
              </w:rPr>
              <w:t>. 3А, 5А) (Западный административный округ)</w:t>
            </w:r>
          </w:p>
          <w:p w:rsidR="00656304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257915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 w:cs="Arial"/>
                <w:noProof/>
                <w:sz w:val="24"/>
                <w:szCs w:val="24"/>
              </w:rPr>
              <w:t>Раздел 5</w:t>
            </w:r>
            <w:r w:rsidR="000C6269"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. </w:t>
            </w:r>
            <w:r w:rsidRPr="00924606">
              <w:rPr>
                <w:rFonts w:ascii="PT Sans" w:hAnsi="PT Sans"/>
                <w:sz w:val="24"/>
                <w:szCs w:val="24"/>
              </w:rPr>
              <w:t>Сведения об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  <w:r w:rsidR="00257915">
              <w:rPr>
                <w:rFonts w:ascii="PT Sans" w:hAnsi="PT Sans"/>
                <w:sz w:val="24"/>
                <w:szCs w:val="24"/>
              </w:rPr>
              <w:t>.</w:t>
            </w:r>
          </w:p>
          <w:p w:rsidR="00924606" w:rsidRDefault="00796A70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noProof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Подраздел 2</w:t>
            </w:r>
            <w:r w:rsidR="00257915">
              <w:rPr>
                <w:rFonts w:ascii="PT Sans" w:hAnsi="PT Sans"/>
                <w:sz w:val="24"/>
                <w:szCs w:val="24"/>
              </w:rPr>
              <w:t xml:space="preserve">. </w:t>
            </w:r>
            <w:r>
              <w:rPr>
                <w:rFonts w:ascii="PT Sans" w:hAnsi="PT Sans" w:cs="Arial"/>
                <w:sz w:val="24"/>
                <w:szCs w:val="24"/>
              </w:rPr>
              <w:t>Система водоснабжения</w:t>
            </w:r>
          </w:p>
          <w:p w:rsidR="00924606" w:rsidRDefault="00924606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/>
                <w:sz w:val="24"/>
                <w:szCs w:val="24"/>
              </w:rPr>
            </w:pPr>
            <w:r w:rsidRPr="0073172B">
              <w:rPr>
                <w:rFonts w:ascii="PT Sans" w:hAnsi="PT Sans" w:cs="Arial"/>
                <w:noProof/>
                <w:sz w:val="24"/>
                <w:szCs w:val="24"/>
              </w:rPr>
              <w:t xml:space="preserve">Часть 1. </w:t>
            </w:r>
            <w:r w:rsidR="00AA3287">
              <w:rPr>
                <w:rFonts w:ascii="PT Sans" w:hAnsi="PT Sans" w:cs="Arial"/>
                <w:noProof/>
                <w:sz w:val="24"/>
                <w:szCs w:val="24"/>
              </w:rPr>
              <w:t xml:space="preserve">Система </w:t>
            </w:r>
            <w:r w:rsidR="00AA3287" w:rsidRPr="00796A70">
              <w:rPr>
                <w:rFonts w:ascii="PT Sans" w:hAnsi="PT Sans"/>
                <w:sz w:val="24"/>
                <w:szCs w:val="24"/>
              </w:rPr>
              <w:t>в</w:t>
            </w:r>
            <w:r w:rsidR="00AA3287">
              <w:rPr>
                <w:rFonts w:ascii="PT Sans" w:hAnsi="PT Sans"/>
                <w:sz w:val="24"/>
                <w:szCs w:val="24"/>
              </w:rPr>
              <w:t>нутреннего</w:t>
            </w:r>
            <w:r w:rsidR="00F87569">
              <w:rPr>
                <w:rFonts w:ascii="PT Sans" w:hAnsi="PT Sans"/>
                <w:sz w:val="24"/>
                <w:szCs w:val="24"/>
              </w:rPr>
              <w:t xml:space="preserve"> водоснабжения</w:t>
            </w:r>
          </w:p>
          <w:p w:rsidR="008C4D7A" w:rsidRDefault="008C4D7A" w:rsidP="00924606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rFonts w:ascii="PT Sans" w:hAnsi="PT Sans" w:cs="Arial"/>
                <w:sz w:val="24"/>
                <w:szCs w:val="24"/>
              </w:rPr>
            </w:pPr>
          </w:p>
          <w:p w:rsidR="00656304" w:rsidRPr="00A00C2D" w:rsidRDefault="00656304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A00C2D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3C6BA8" w:rsidRDefault="003C6BA8" w:rsidP="00F95723">
            <w:pPr>
              <w:tabs>
                <w:tab w:val="left" w:pos="581"/>
                <w:tab w:val="left" w:pos="5551"/>
                <w:tab w:val="left" w:pos="5829"/>
              </w:tabs>
              <w:suppressAutoHyphens/>
              <w:spacing w:line="276" w:lineRule="auto"/>
              <w:ind w:right="-171"/>
              <w:rPr>
                <w:noProof/>
                <w:lang w:eastAsia="ru-RU"/>
              </w:rPr>
            </w:pPr>
            <w:r>
              <w:rPr>
                <w:rFonts w:ascii="PT Sans" w:hAnsi="PT Sans" w:cs="Arial"/>
                <w:sz w:val="24"/>
                <w:szCs w:val="24"/>
              </w:rPr>
              <w:fldChar w:fldCharType="begin"/>
            </w:r>
            <w:r>
              <w:rPr>
                <w:rFonts w:ascii="PT Sans" w:hAnsi="PT Sans" w:cs="Arial"/>
                <w:sz w:val="24"/>
                <w:szCs w:val="24"/>
              </w:rPr>
              <w:instrText xml:space="preserve"> MERGEFIELD "Обозначение" </w:instrText>
            </w:r>
            <w:r>
              <w:rPr>
                <w:rFonts w:ascii="PT Sans" w:hAnsi="PT Sans" w:cs="Arial"/>
                <w:sz w:val="24"/>
                <w:szCs w:val="24"/>
              </w:rPr>
              <w:fldChar w:fldCharType="separate"/>
            </w:r>
            <w:r w:rsidR="00F95723">
              <w:rPr>
                <w:rFonts w:ascii="PT Sans" w:hAnsi="PT Sans" w:cs="Arial"/>
                <w:noProof/>
                <w:sz w:val="24"/>
                <w:szCs w:val="24"/>
              </w:rPr>
              <w:t>1191</w:t>
            </w:r>
            <w:r w:rsidRPr="00CA07EE">
              <w:rPr>
                <w:rFonts w:ascii="PT Sans" w:hAnsi="PT Sans" w:cs="Arial"/>
                <w:noProof/>
                <w:sz w:val="24"/>
                <w:szCs w:val="24"/>
              </w:rPr>
              <w:t>-</w:t>
            </w:r>
            <w:r>
              <w:rPr>
                <w:rFonts w:ascii="PT Sans" w:hAnsi="PT Sans" w:cs="Arial"/>
                <w:sz w:val="24"/>
                <w:szCs w:val="24"/>
              </w:rPr>
              <w:fldChar w:fldCharType="end"/>
            </w:r>
            <w:r w:rsidR="00924606">
              <w:rPr>
                <w:rFonts w:ascii="PT Sans" w:hAnsi="PT Sans" w:cs="Arial"/>
                <w:sz w:val="24"/>
                <w:szCs w:val="24"/>
              </w:rPr>
              <w:t>ИОС</w:t>
            </w:r>
            <w:r w:rsidR="00796A70">
              <w:rPr>
                <w:rFonts w:ascii="PT Sans" w:hAnsi="PT Sans" w:cs="Arial"/>
                <w:sz w:val="24"/>
                <w:szCs w:val="24"/>
              </w:rPr>
              <w:t>2</w:t>
            </w:r>
            <w:r w:rsidR="00924606">
              <w:rPr>
                <w:rFonts w:ascii="PT Sans" w:hAnsi="PT Sans" w:cs="Arial"/>
                <w:sz w:val="24"/>
                <w:szCs w:val="24"/>
              </w:rPr>
              <w:t>.1</w:t>
            </w:r>
            <w:bookmarkStart w:id="0" w:name="_GoBack"/>
            <w:bookmarkEnd w:id="0"/>
          </w:p>
          <w:p w:rsidR="003C6BA8" w:rsidRPr="00A00C2D" w:rsidRDefault="00924606" w:rsidP="00F95723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Том 5</w:t>
            </w:r>
            <w:r w:rsidR="00796A70">
              <w:rPr>
                <w:rFonts w:ascii="PT Sans" w:hAnsi="PT Sans"/>
                <w:sz w:val="24"/>
                <w:szCs w:val="24"/>
              </w:rPr>
              <w:t>.2</w:t>
            </w:r>
            <w:r>
              <w:rPr>
                <w:rFonts w:ascii="PT Sans" w:hAnsi="PT Sans"/>
                <w:sz w:val="24"/>
                <w:szCs w:val="24"/>
              </w:rPr>
              <w:t>.1</w:t>
            </w: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656304" w:rsidRPr="00656304" w:rsidRDefault="00656304" w:rsidP="00656304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lastRenderedPageBreak/>
              <w:t>Руководитель дирекции проектов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-677579</wp:posOffset>
                  </wp:positionH>
                  <wp:positionV relativeFrom="paragraph">
                    <wp:posOffset>-705061</wp:posOffset>
                  </wp:positionV>
                  <wp:extent cx="2672326" cy="1515322"/>
                  <wp:effectExtent l="0" t="0" r="0" b="8890"/>
                  <wp:wrapNone/>
                  <wp:docPr id="2" name="Рисунок 2" descr="C:\Users\Inna.Yakovleva\AppData\Local\Microsoft\Windows\INetCache\Content.Word\Поляков и печать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Inna.Yakovleva\AppData\Local\Microsoft\Windows\INetCache\Content.Word\Поляков и печать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5801" cy="1517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Поляков И. С.</w:t>
            </w:r>
          </w:p>
        </w:tc>
      </w:tr>
      <w:tr w:rsidR="004962BD" w:rsidTr="002E2917">
        <w:tc>
          <w:tcPr>
            <w:tcW w:w="4533" w:type="dxa"/>
          </w:tcPr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  <w:r>
              <w:rPr>
                <w:rFonts w:ascii="PT Sans" w:hAnsi="PT Sans"/>
                <w:sz w:val="24"/>
                <w:szCs w:val="24"/>
              </w:rPr>
              <w:t>Главный инженер проекта</w:t>
            </w: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  <w:p w:rsidR="004962B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Pr="00A00C2D" w:rsidRDefault="003C6BA8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  <w:r w:rsidRPr="00C54EEF"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0ECD3FA8" wp14:editId="730FB78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81280</wp:posOffset>
                  </wp:positionV>
                  <wp:extent cx="701040" cy="435610"/>
                  <wp:effectExtent l="0" t="0" r="3810" b="2540"/>
                  <wp:wrapTight wrapText="bothSides">
                    <wp:wrapPolygon edited="0">
                      <wp:start x="17022" y="0"/>
                      <wp:lineTo x="0" y="4723"/>
                      <wp:lineTo x="0" y="17948"/>
                      <wp:lineTo x="11152" y="20781"/>
                      <wp:lineTo x="14674" y="20781"/>
                      <wp:lineTo x="16435" y="15114"/>
                      <wp:lineTo x="21130" y="6612"/>
                      <wp:lineTo x="21130" y="4723"/>
                      <wp:lineTo x="19957" y="0"/>
                      <wp:lineTo x="17022" y="0"/>
                    </wp:wrapPolygon>
                  </wp:wrapTight>
                  <wp:docPr id="1" name="Рисунок 67" descr="Описание: C:\Users\ASamorodov\Desktop\Подпись-Яковлева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7" descr="Описание: C:\Users\ASamorodov\Desktop\Подпись-Яковлева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040" cy="435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PT Sans" w:hAnsi="PT Sans"/>
                <w:sz w:val="24"/>
                <w:szCs w:val="24"/>
              </w:rPr>
              <w:t>Яковлева И. Е.</w:t>
            </w:r>
          </w:p>
        </w:tc>
      </w:tr>
      <w:tr w:rsidR="004962BD" w:rsidTr="002E2917">
        <w:tc>
          <w:tcPr>
            <w:tcW w:w="4533" w:type="dxa"/>
          </w:tcPr>
          <w:p w:rsidR="004962BD" w:rsidRPr="00A00C2D" w:rsidRDefault="004962BD" w:rsidP="004962BD">
            <w:pPr>
              <w:spacing w:line="276" w:lineRule="auto"/>
              <w:rPr>
                <w:rFonts w:ascii="PT Sans" w:hAnsi="PT Sans"/>
                <w:sz w:val="24"/>
                <w:szCs w:val="24"/>
              </w:rPr>
            </w:pPr>
          </w:p>
        </w:tc>
        <w:tc>
          <w:tcPr>
            <w:tcW w:w="4534" w:type="dxa"/>
          </w:tcPr>
          <w:p w:rsidR="004962BD" w:rsidRDefault="004962BD" w:rsidP="004962BD">
            <w:pPr>
              <w:spacing w:line="276" w:lineRule="auto"/>
              <w:jc w:val="right"/>
              <w:rPr>
                <w:rFonts w:ascii="PT Sans" w:hAnsi="PT Sans"/>
                <w:sz w:val="24"/>
                <w:szCs w:val="24"/>
              </w:rPr>
            </w:pPr>
          </w:p>
        </w:tc>
      </w:tr>
      <w:tr w:rsidR="003C6BA8" w:rsidRPr="003C6BA8" w:rsidTr="0093262B">
        <w:tc>
          <w:tcPr>
            <w:tcW w:w="4533" w:type="dxa"/>
          </w:tcPr>
          <w:p w:rsidR="003C6BA8" w:rsidRPr="003C6BA8" w:rsidRDefault="003C6BA8" w:rsidP="0093262B">
            <w:pPr>
              <w:spacing w:line="276" w:lineRule="auto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  <w:tc>
          <w:tcPr>
            <w:tcW w:w="4534" w:type="dxa"/>
          </w:tcPr>
          <w:p w:rsidR="003C6BA8" w:rsidRPr="003C6BA8" w:rsidRDefault="003C6BA8" w:rsidP="0093262B">
            <w:pPr>
              <w:spacing w:line="276" w:lineRule="auto"/>
              <w:jc w:val="right"/>
              <w:rPr>
                <w:rFonts w:ascii="PT Sans" w:hAnsi="PT Sans"/>
                <w:color w:val="FF0000"/>
                <w:sz w:val="24"/>
                <w:szCs w:val="24"/>
              </w:rPr>
            </w:pPr>
          </w:p>
        </w:tc>
      </w:tr>
    </w:tbl>
    <w:p w:rsidR="00C70BF2" w:rsidRPr="00BE6CFA" w:rsidRDefault="00C70BF2" w:rsidP="003C6BA8">
      <w:pPr>
        <w:rPr>
          <w:rFonts w:ascii="PT Sans" w:hAnsi="PT Sans"/>
          <w:sz w:val="24"/>
          <w:szCs w:val="24"/>
        </w:rPr>
      </w:pPr>
    </w:p>
    <w:sectPr w:rsidR="00C70BF2" w:rsidRPr="00BE6CFA" w:rsidSect="00C43EEE">
      <w:headerReference w:type="default" r:id="rId9"/>
      <w:footerReference w:type="default" r:id="rId10"/>
      <w:headerReference w:type="first" r:id="rId11"/>
      <w:pgSz w:w="11906" w:h="16838" w:code="9"/>
      <w:pgMar w:top="1928" w:right="244" w:bottom="24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63E9" w:rsidRDefault="00A663E9" w:rsidP="00EF03DF">
      <w:pPr>
        <w:spacing w:after="0" w:line="240" w:lineRule="auto"/>
      </w:pPr>
      <w:r>
        <w:separator/>
      </w:r>
    </w:p>
  </w:endnote>
  <w:endnote w:type="continuationSeparator" w:id="0">
    <w:p w:rsidR="00A663E9" w:rsidRDefault="00A663E9" w:rsidP="00EF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1E8F" w:rsidRDefault="00CE16A1" w:rsidP="00656304">
    <w:pPr>
      <w:pStyle w:val="a5"/>
      <w:tabs>
        <w:tab w:val="clear" w:pos="9355"/>
        <w:tab w:val="right" w:pos="8931"/>
      </w:tabs>
      <w:ind w:left="8931" w:right="1030" w:hanging="8931"/>
      <w:jc w:val="center"/>
    </w:pPr>
    <w:r>
      <w:rPr>
        <w:rFonts w:ascii="PT Sans" w:hAnsi="PT Sans" w:cs="Arial"/>
        <w:color w:val="808080" w:themeColor="background1" w:themeShade="80"/>
        <w:sz w:val="20"/>
        <w:szCs w:val="20"/>
      </w:rPr>
      <w:t>29.04.</w:t>
    </w:r>
    <w:r w:rsidR="005E2BD8">
      <w:rPr>
        <w:rFonts w:ascii="PT Sans" w:hAnsi="PT Sans" w:cs="Arial"/>
        <w:color w:val="808080" w:themeColor="background1" w:themeShade="80"/>
        <w:sz w:val="20"/>
        <w:szCs w:val="20"/>
      </w:rPr>
      <w:t>20</w:t>
    </w:r>
    <w:r w:rsidR="00F42291">
      <w:rPr>
        <w:rFonts w:ascii="PT Sans" w:hAnsi="PT Sans" w:cs="Arial"/>
        <w:color w:val="808080" w:themeColor="background1" w:themeShade="80"/>
        <w:sz w:val="20"/>
        <w:szCs w:val="20"/>
      </w:rPr>
      <w:t>22</w:t>
    </w:r>
    <w:r w:rsidR="00617EF6" w:rsidRPr="002C237D">
      <w:rPr>
        <w:rFonts w:ascii="PT Sans" w:hAnsi="PT Sans" w:cs="Arial"/>
        <w:color w:val="808080" w:themeColor="background1" w:themeShade="80"/>
        <w:sz w:val="20"/>
        <w:szCs w:val="20"/>
      </w:rPr>
      <w:t xml:space="preserve"> г.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63E9" w:rsidRDefault="00A663E9" w:rsidP="00EF03DF">
      <w:pPr>
        <w:spacing w:after="0" w:line="240" w:lineRule="auto"/>
      </w:pPr>
      <w:r>
        <w:separator/>
      </w:r>
    </w:p>
  </w:footnote>
  <w:footnote w:type="continuationSeparator" w:id="0">
    <w:p w:rsidR="00A663E9" w:rsidRDefault="00A663E9" w:rsidP="00EF03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pPr w:leftFromText="180" w:rightFromText="180" w:vertAnchor="text" w:tblpXSpec="center" w:tblpY="1"/>
      <w:tblOverlap w:val="never"/>
      <w:tblW w:w="1077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4"/>
      <w:gridCol w:w="5689"/>
    </w:tblGrid>
    <w:tr w:rsidR="00EF03DF" w:rsidRPr="00CE16A1" w:rsidTr="008B39AC">
      <w:trPr>
        <w:cantSplit/>
        <w:trHeight w:hRule="exact" w:val="924"/>
      </w:trPr>
      <w:tc>
        <w:tcPr>
          <w:tcW w:w="4763" w:type="dxa"/>
        </w:tcPr>
        <w:p w:rsidR="00EF03DF" w:rsidRPr="004D0E1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</w:rPr>
          </w:pPr>
        </w:p>
      </w:tc>
      <w:tc>
        <w:tcPr>
          <w:tcW w:w="5330" w:type="dxa"/>
        </w:tcPr>
        <w:p w:rsidR="00EF03DF" w:rsidRDefault="00EF03DF" w:rsidP="00EF03DF">
          <w:pPr>
            <w:pStyle w:val="a3"/>
            <w:rPr>
              <w:rFonts w:ascii="Arial" w:hAnsi="Arial" w:cs="Arial"/>
              <w:color w:val="3B3838" w:themeColor="background2" w:themeShade="40"/>
              <w:sz w:val="16"/>
              <w:szCs w:val="16"/>
            </w:rPr>
          </w:pP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ООО «Проектное бюро АПЕКС»</w:t>
          </w:r>
        </w:p>
        <w:p w:rsidR="00EF03DF" w:rsidRPr="00202E48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</w:pP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115114, Россия, Москва, </w:t>
          </w:r>
          <w:proofErr w:type="spellStart"/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>Дербеневская</w:t>
          </w:r>
          <w:proofErr w:type="spellEnd"/>
          <w:r>
            <w:rPr>
              <w:rFonts w:ascii="PT Sans" w:hAnsi="PT Sans" w:cs="Arial"/>
              <w:color w:val="3B3838" w:themeColor="background2" w:themeShade="40"/>
              <w:sz w:val="18"/>
              <w:szCs w:val="16"/>
            </w:rPr>
            <w:t xml:space="preserve"> наб., д.7, стр.9</w:t>
          </w:r>
        </w:p>
        <w:p w:rsidR="00EF03DF" w:rsidRPr="004D0E1F" w:rsidRDefault="00EF03DF" w:rsidP="00EF03DF">
          <w:pPr>
            <w:pStyle w:val="a3"/>
            <w:tabs>
              <w:tab w:val="clear" w:pos="4677"/>
              <w:tab w:val="center" w:pos="4306"/>
            </w:tabs>
            <w:rPr>
              <w:rFonts w:ascii="Arial" w:hAnsi="Arial" w:cs="Arial"/>
              <w:color w:val="3B3838" w:themeColor="background2" w:themeShade="40"/>
              <w:sz w:val="16"/>
              <w:szCs w:val="16"/>
              <w:lang w:val="en-US"/>
            </w:rPr>
          </w:pPr>
          <w:r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>T/F: +7495 135 8005,</w:t>
          </w:r>
          <w:r w:rsidRPr="00202E48">
            <w:rPr>
              <w:rFonts w:ascii="PT Sans" w:hAnsi="PT Sans" w:cs="Arial"/>
              <w:color w:val="3B3838" w:themeColor="background2" w:themeShade="40"/>
              <w:sz w:val="18"/>
              <w:szCs w:val="16"/>
              <w:lang w:val="en-US"/>
            </w:rPr>
            <w:t xml:space="preserve"> www.apex-project.ru</w:t>
          </w:r>
        </w:p>
      </w:tc>
    </w:tr>
  </w:tbl>
  <w:p w:rsidR="00EF03DF" w:rsidRPr="00AA3863" w:rsidRDefault="00EB0969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5BFEA69" wp14:editId="5E90B880">
              <wp:simplePos x="0" y="0"/>
              <wp:positionH relativeFrom="column">
                <wp:posOffset>-461010</wp:posOffset>
              </wp:positionH>
              <wp:positionV relativeFrom="paragraph">
                <wp:posOffset>-212089</wp:posOffset>
              </wp:positionV>
              <wp:extent cx="6659880" cy="10238740"/>
              <wp:effectExtent l="0" t="0" r="26670" b="10160"/>
              <wp:wrapNone/>
              <wp:docPr id="2295" name="Rectangle 11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659880" cy="10238740"/>
                      </a:xfrm>
                      <a:prstGeom prst="rect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F9FB27" id="Rectangle 1167" o:spid="_x0000_s1026" style="position:absolute;margin-left:-36.3pt;margin-top:-16.7pt;width:524.4pt;height:806.2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" filled="f" strokeweight="1.5pt"/>
          </w:pict>
        </mc:Fallback>
      </mc:AlternateContent>
    </w:r>
    <w:r w:rsidR="00B570BC"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59264" behindDoc="1" locked="0" layoutInCell="1" allowOverlap="1" wp14:anchorId="3AA35A12" wp14:editId="27C336D0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4" name="Рисунок 2374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BD4" w:rsidRPr="004D0E1F" w:rsidRDefault="00D85BD4" w:rsidP="00D85BD4">
    <w:pPr>
      <w:pStyle w:val="a3"/>
      <w:rPr>
        <w:rFonts w:ascii="Arial" w:hAnsi="Arial" w:cs="Arial"/>
        <w:color w:val="3B3838" w:themeColor="background2" w:themeShade="40"/>
        <w:lang w:val="en-US"/>
      </w:rPr>
    </w:pPr>
    <w:r>
      <w:rPr>
        <w:rFonts w:ascii="Arial" w:hAnsi="Arial" w:cs="Arial"/>
        <w:noProof/>
        <w:color w:val="3B3838" w:themeColor="background2" w:themeShade="40"/>
        <w:lang w:eastAsia="ru-RU"/>
      </w:rPr>
      <w:drawing>
        <wp:anchor distT="0" distB="0" distL="114300" distR="114300" simplePos="0" relativeHeight="251663360" behindDoc="1" locked="0" layoutInCell="1" allowOverlap="1" wp14:anchorId="0DB94F57" wp14:editId="192565D2">
          <wp:simplePos x="0" y="0"/>
          <wp:positionH relativeFrom="column">
            <wp:posOffset>-169867</wp:posOffset>
          </wp:positionH>
          <wp:positionV relativeFrom="paragraph">
            <wp:posOffset>-31115</wp:posOffset>
          </wp:positionV>
          <wp:extent cx="1218565" cy="720725"/>
          <wp:effectExtent l="0" t="0" r="0" b="0"/>
          <wp:wrapNone/>
          <wp:docPr id="2375" name="Рисунок 2375" descr="\\fs\apex\0005_PublicRelations\01.PR_public\Logo\print_CMYK\FULL_APEX_pb\PNG\FULL_NObackground_black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fs\apex\0005_PublicRelations\01.PR_public\Logo\print_CMYK\FULL_APEX_pb\PNG\FULL_NObackground_black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8565" cy="720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>ООО «Проектное бюро АПЕКС»</w:t>
    </w:r>
  </w:p>
  <w:p w:rsidR="00D85BD4" w:rsidRPr="00202E48" w:rsidRDefault="00D85BD4" w:rsidP="00D85BD4">
    <w:pPr>
      <w:pStyle w:val="a3"/>
      <w:framePr w:hSpace="180" w:wrap="around" w:vAnchor="text" w:hAnchor="text" w:xAlign="center" w:y="1"/>
      <w:tabs>
        <w:tab w:val="clear" w:pos="4677"/>
        <w:tab w:val="center" w:pos="4820"/>
      </w:tabs>
      <w:ind w:left="4820"/>
      <w:suppressOverlap/>
      <w:rPr>
        <w:rFonts w:ascii="PT Sans" w:hAnsi="PT Sans" w:cs="Arial"/>
        <w:color w:val="3B3838" w:themeColor="background2" w:themeShade="40"/>
        <w:sz w:val="18"/>
        <w:szCs w:val="16"/>
      </w:rPr>
    </w:pPr>
    <w:r w:rsidRPr="00202E48">
      <w:rPr>
        <w:rFonts w:ascii="PT Sans" w:hAnsi="PT Sans" w:cs="Arial"/>
        <w:color w:val="3B3838" w:themeColor="background2" w:themeShade="40"/>
        <w:sz w:val="18"/>
        <w:szCs w:val="16"/>
      </w:rPr>
      <w:t xml:space="preserve">115114, Россия, Москва, </w:t>
    </w:r>
    <w:proofErr w:type="spellStart"/>
    <w:r w:rsidRPr="00202E48">
      <w:rPr>
        <w:rFonts w:ascii="PT Sans" w:hAnsi="PT Sans" w:cs="Arial"/>
        <w:color w:val="3B3838" w:themeColor="background2" w:themeShade="40"/>
        <w:sz w:val="18"/>
        <w:szCs w:val="16"/>
      </w:rPr>
      <w:t>Дербеневская</w:t>
    </w:r>
    <w:proofErr w:type="spellEnd"/>
    <w:r>
      <w:rPr>
        <w:rFonts w:ascii="PT Sans" w:hAnsi="PT Sans" w:cs="Arial"/>
        <w:color w:val="3B3838" w:themeColor="background2" w:themeShade="40"/>
        <w:sz w:val="18"/>
        <w:szCs w:val="16"/>
      </w:rPr>
      <w:t xml:space="preserve"> наб., д.7, стр.9</w:t>
    </w:r>
  </w:p>
  <w:p w:rsidR="00D85BD4" w:rsidRPr="00D85BD4" w:rsidRDefault="00D85BD4" w:rsidP="00D85BD4">
    <w:pPr>
      <w:pStyle w:val="a3"/>
      <w:tabs>
        <w:tab w:val="center" w:pos="4820"/>
      </w:tabs>
      <w:ind w:left="4820"/>
      <w:rPr>
        <w:lang w:val="en-US"/>
      </w:rPr>
    </w:pPr>
    <w:r>
      <w:rPr>
        <w:rFonts w:ascii="PT Sans" w:hAnsi="PT Sans" w:cs="Arial"/>
        <w:color w:val="3B3838" w:themeColor="background2" w:themeShade="40"/>
        <w:sz w:val="18"/>
        <w:szCs w:val="16"/>
        <w:lang w:val="en-US"/>
      </w:rPr>
      <w:t>T/F: +7495 135 8005,</w:t>
    </w:r>
    <w:r w:rsidRPr="00202E48">
      <w:rPr>
        <w:rFonts w:ascii="PT Sans" w:hAnsi="PT Sans" w:cs="Arial"/>
        <w:color w:val="3B3838" w:themeColor="background2" w:themeShade="40"/>
        <w:sz w:val="18"/>
        <w:szCs w:val="16"/>
        <w:lang w:val="en-US"/>
      </w:rPr>
      <w:t xml:space="preserve"> www.apex-project.ru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documentProtection w:formatting="1" w:enforcement="0"/>
  <w:defaultTabStop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291"/>
    <w:rsid w:val="00004D13"/>
    <w:rsid w:val="00031734"/>
    <w:rsid w:val="000837E1"/>
    <w:rsid w:val="000B60E0"/>
    <w:rsid w:val="000C6269"/>
    <w:rsid w:val="000D2CE1"/>
    <w:rsid w:val="000D4CB0"/>
    <w:rsid w:val="000D564E"/>
    <w:rsid w:val="00121423"/>
    <w:rsid w:val="00127323"/>
    <w:rsid w:val="00157DE2"/>
    <w:rsid w:val="0017098F"/>
    <w:rsid w:val="001B25B0"/>
    <w:rsid w:val="001B336D"/>
    <w:rsid w:val="001D0BA2"/>
    <w:rsid w:val="001D7A82"/>
    <w:rsid w:val="001E31CF"/>
    <w:rsid w:val="001E5379"/>
    <w:rsid w:val="001E6DD6"/>
    <w:rsid w:val="001F0AF6"/>
    <w:rsid w:val="00215D9A"/>
    <w:rsid w:val="0022007A"/>
    <w:rsid w:val="00243DB7"/>
    <w:rsid w:val="00257915"/>
    <w:rsid w:val="00272675"/>
    <w:rsid w:val="002B73EB"/>
    <w:rsid w:val="002B7933"/>
    <w:rsid w:val="002D1D1D"/>
    <w:rsid w:val="002F102E"/>
    <w:rsid w:val="00305182"/>
    <w:rsid w:val="00322E7C"/>
    <w:rsid w:val="00323334"/>
    <w:rsid w:val="003421C9"/>
    <w:rsid w:val="00380CBC"/>
    <w:rsid w:val="0038406D"/>
    <w:rsid w:val="00386519"/>
    <w:rsid w:val="003A3111"/>
    <w:rsid w:val="003C6BA8"/>
    <w:rsid w:val="003E159A"/>
    <w:rsid w:val="003E19D7"/>
    <w:rsid w:val="003E3DC1"/>
    <w:rsid w:val="00400B76"/>
    <w:rsid w:val="00403441"/>
    <w:rsid w:val="00426F0E"/>
    <w:rsid w:val="00435454"/>
    <w:rsid w:val="00454B93"/>
    <w:rsid w:val="004723AC"/>
    <w:rsid w:val="00472E63"/>
    <w:rsid w:val="00475FBB"/>
    <w:rsid w:val="00494D93"/>
    <w:rsid w:val="004962BD"/>
    <w:rsid w:val="004A12BF"/>
    <w:rsid w:val="004B43C5"/>
    <w:rsid w:val="004F1376"/>
    <w:rsid w:val="00510C9F"/>
    <w:rsid w:val="005152C3"/>
    <w:rsid w:val="00536AD5"/>
    <w:rsid w:val="0057254D"/>
    <w:rsid w:val="00580FFD"/>
    <w:rsid w:val="0058685B"/>
    <w:rsid w:val="0059677B"/>
    <w:rsid w:val="005B0AD4"/>
    <w:rsid w:val="005B776A"/>
    <w:rsid w:val="005E2BD8"/>
    <w:rsid w:val="00617EF6"/>
    <w:rsid w:val="006315FD"/>
    <w:rsid w:val="00637C24"/>
    <w:rsid w:val="0065078A"/>
    <w:rsid w:val="00656304"/>
    <w:rsid w:val="006844BE"/>
    <w:rsid w:val="006B499B"/>
    <w:rsid w:val="006D3053"/>
    <w:rsid w:val="006D3FE2"/>
    <w:rsid w:val="006D6A6E"/>
    <w:rsid w:val="006E251F"/>
    <w:rsid w:val="00732A4F"/>
    <w:rsid w:val="00734CD4"/>
    <w:rsid w:val="007439D3"/>
    <w:rsid w:val="00745253"/>
    <w:rsid w:val="00796A70"/>
    <w:rsid w:val="00840FA4"/>
    <w:rsid w:val="008944C7"/>
    <w:rsid w:val="008A603D"/>
    <w:rsid w:val="008C4D7A"/>
    <w:rsid w:val="008D4A3E"/>
    <w:rsid w:val="008F0442"/>
    <w:rsid w:val="008F0692"/>
    <w:rsid w:val="00924606"/>
    <w:rsid w:val="0097402F"/>
    <w:rsid w:val="009C4B04"/>
    <w:rsid w:val="009E379D"/>
    <w:rsid w:val="00A00C2D"/>
    <w:rsid w:val="00A0698F"/>
    <w:rsid w:val="00A236B3"/>
    <w:rsid w:val="00A32CA7"/>
    <w:rsid w:val="00A51521"/>
    <w:rsid w:val="00A65FF1"/>
    <w:rsid w:val="00A663E9"/>
    <w:rsid w:val="00AA02BE"/>
    <w:rsid w:val="00AA3287"/>
    <w:rsid w:val="00AA3863"/>
    <w:rsid w:val="00AD36AE"/>
    <w:rsid w:val="00AF1C7D"/>
    <w:rsid w:val="00B1223F"/>
    <w:rsid w:val="00B35563"/>
    <w:rsid w:val="00B55DC1"/>
    <w:rsid w:val="00B570BC"/>
    <w:rsid w:val="00B7376A"/>
    <w:rsid w:val="00B775A3"/>
    <w:rsid w:val="00BA5A47"/>
    <w:rsid w:val="00BE0253"/>
    <w:rsid w:val="00BE6CFA"/>
    <w:rsid w:val="00C02113"/>
    <w:rsid w:val="00C07764"/>
    <w:rsid w:val="00C22F9C"/>
    <w:rsid w:val="00C33F0C"/>
    <w:rsid w:val="00C43EEE"/>
    <w:rsid w:val="00C53FEE"/>
    <w:rsid w:val="00C70BF2"/>
    <w:rsid w:val="00C82765"/>
    <w:rsid w:val="00C858B5"/>
    <w:rsid w:val="00CD3096"/>
    <w:rsid w:val="00CD742F"/>
    <w:rsid w:val="00CE16A1"/>
    <w:rsid w:val="00CF37D2"/>
    <w:rsid w:val="00D40996"/>
    <w:rsid w:val="00D44F34"/>
    <w:rsid w:val="00D55609"/>
    <w:rsid w:val="00D62124"/>
    <w:rsid w:val="00D76B46"/>
    <w:rsid w:val="00D774A1"/>
    <w:rsid w:val="00D80AB0"/>
    <w:rsid w:val="00D85BD4"/>
    <w:rsid w:val="00E20AD8"/>
    <w:rsid w:val="00E2660D"/>
    <w:rsid w:val="00E307F3"/>
    <w:rsid w:val="00E3343B"/>
    <w:rsid w:val="00E43F4F"/>
    <w:rsid w:val="00EB0969"/>
    <w:rsid w:val="00EB363D"/>
    <w:rsid w:val="00ED3172"/>
    <w:rsid w:val="00EF03DF"/>
    <w:rsid w:val="00F1720B"/>
    <w:rsid w:val="00F42291"/>
    <w:rsid w:val="00F81E8F"/>
    <w:rsid w:val="00F87569"/>
    <w:rsid w:val="00F95723"/>
    <w:rsid w:val="00FD2D16"/>
    <w:rsid w:val="00FD74D2"/>
    <w:rsid w:val="00FF0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1E476D"/>
  <w15:chartTrackingRefBased/>
  <w15:docId w15:val="{05810ED9-7156-499D-ACC2-495ABB685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2C3"/>
  </w:style>
  <w:style w:type="paragraph" w:styleId="5">
    <w:name w:val="heading 5"/>
    <w:basedOn w:val="a"/>
    <w:next w:val="a"/>
    <w:link w:val="50"/>
    <w:qFormat/>
    <w:rsid w:val="00EF03DF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EF03DF"/>
  </w:style>
  <w:style w:type="paragraph" w:styleId="a5">
    <w:name w:val="footer"/>
    <w:basedOn w:val="a"/>
    <w:link w:val="a6"/>
    <w:uiPriority w:val="99"/>
    <w:unhideWhenUsed/>
    <w:rsid w:val="00EF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03DF"/>
  </w:style>
  <w:style w:type="table" w:styleId="a7">
    <w:name w:val="Table Grid"/>
    <w:basedOn w:val="a1"/>
    <w:uiPriority w:val="39"/>
    <w:rsid w:val="00EF03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rsid w:val="00EF03DF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3">
    <w:name w:val="Body Text 3"/>
    <w:basedOn w:val="a"/>
    <w:link w:val="30"/>
    <w:rsid w:val="00EF03D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EF03DF"/>
    <w:rPr>
      <w:rFonts w:ascii="Tahoma" w:eastAsia="Times New Roman" w:hAnsi="Tahoma" w:cs="Tahoma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EF03D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EF03DF"/>
  </w:style>
  <w:style w:type="paragraph" w:styleId="aa">
    <w:name w:val="Balloon Text"/>
    <w:basedOn w:val="a"/>
    <w:link w:val="ab"/>
    <w:uiPriority w:val="99"/>
    <w:semiHidden/>
    <w:unhideWhenUsed/>
    <w:rsid w:val="00840F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0FA4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1B336D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B336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B336D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B336D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B336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.kulikova\Desktop\&#1058;&#1080;&#1090;&#1091;&#1083;%20&#1080;%20&#1054;&#1073;&#1083;&#1086;&#1078;&#1082;&#1072;%20&#1076;&#1083;&#1103;%20&#1055;&#104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DBD36-A771-4B41-938D-C446989D9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Титул и Обложка для ПД.dotx</Template>
  <TotalTime>82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 Marina</dc:creator>
  <cp:keywords/>
  <dc:description/>
  <cp:lastModifiedBy>Churaev Pavel</cp:lastModifiedBy>
  <cp:revision>8</cp:revision>
  <cp:lastPrinted>2021-08-23T07:46:00Z</cp:lastPrinted>
  <dcterms:created xsi:type="dcterms:W3CDTF">2022-04-26T11:45:00Z</dcterms:created>
  <dcterms:modified xsi:type="dcterms:W3CDTF">2022-06-10T14:52:00Z</dcterms:modified>
</cp:coreProperties>
</file>