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64" w:rsidRPr="003F5D8C" w:rsidRDefault="00476964" w:rsidP="00BC3066">
      <w:pPr>
        <w:pStyle w:val="APEX6"/>
        <w:jc w:val="center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3F5D8C">
        <w:t>Содержание тома</w:t>
      </w:r>
    </w:p>
    <w:tbl>
      <w:tblPr>
        <w:tblW w:w="999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6237"/>
        <w:gridCol w:w="1201"/>
      </w:tblGrid>
      <w:tr w:rsidR="00476964" w:rsidRPr="007F2D12" w:rsidTr="00B13573">
        <w:trPr>
          <w:cantSplit/>
          <w:trHeight w:val="454"/>
          <w:tblHeader/>
        </w:trPr>
        <w:tc>
          <w:tcPr>
            <w:tcW w:w="2552" w:type="dxa"/>
            <w:shd w:val="clear" w:color="auto" w:fill="auto"/>
            <w:vAlign w:val="center"/>
          </w:tcPr>
          <w:p w:rsidR="00476964" w:rsidRPr="007F2D12" w:rsidRDefault="00476964" w:rsidP="00476964">
            <w:pPr>
              <w:pStyle w:val="APEX-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Обозначение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6964" w:rsidRPr="007F2D12" w:rsidRDefault="00476964" w:rsidP="00476964">
            <w:pPr>
              <w:pStyle w:val="APEX-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Наименование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476964" w:rsidRPr="007F2D12" w:rsidRDefault="00410248" w:rsidP="00476964">
            <w:pPr>
              <w:pStyle w:val="APEX-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номер стр.</w:t>
            </w:r>
          </w:p>
        </w:tc>
      </w:tr>
      <w:tr w:rsidR="00476964" w:rsidRPr="007F2D12" w:rsidTr="00B13573">
        <w:trPr>
          <w:cantSplit/>
          <w:trHeight w:val="340"/>
        </w:trPr>
        <w:tc>
          <w:tcPr>
            <w:tcW w:w="2552" w:type="dxa"/>
            <w:vAlign w:val="center"/>
          </w:tcPr>
          <w:p w:rsidR="00476964" w:rsidRPr="007F2D12" w:rsidRDefault="00EB5422" w:rsidP="00E96E43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1</w:t>
            </w:r>
            <w:r w:rsidR="004E7AB6" w:rsidRPr="007F2D12">
              <w:rPr>
                <w:rFonts w:ascii="PT Sans Narrow" w:hAnsi="PT Sans Narrow"/>
              </w:rPr>
              <w:t>105</w:t>
            </w:r>
            <w:r w:rsidR="00476964" w:rsidRPr="007F2D12">
              <w:rPr>
                <w:rFonts w:ascii="PT Sans Narrow" w:hAnsi="PT Sans Narrow"/>
              </w:rPr>
              <w:t>-</w:t>
            </w:r>
            <w:r w:rsidR="002071F8" w:rsidRPr="007F2D12">
              <w:rPr>
                <w:rFonts w:ascii="PT Sans Narrow" w:hAnsi="PT Sans Narrow"/>
              </w:rPr>
              <w:t>0</w:t>
            </w:r>
            <w:r w:rsidR="00E96E43" w:rsidRPr="007F2D12">
              <w:rPr>
                <w:rFonts w:ascii="PT Sans Narrow" w:hAnsi="PT Sans Narrow"/>
              </w:rPr>
              <w:t>3</w:t>
            </w:r>
            <w:r w:rsidR="002071F8" w:rsidRPr="007F2D12">
              <w:rPr>
                <w:rFonts w:ascii="PT Sans Narrow" w:hAnsi="PT Sans Narrow"/>
              </w:rPr>
              <w:t>-ПЗ</w:t>
            </w:r>
            <w:r w:rsidR="004E7AB6" w:rsidRPr="007F2D12">
              <w:rPr>
                <w:rFonts w:ascii="PT Sans Narrow" w:hAnsi="PT Sans Narrow"/>
              </w:rPr>
              <w:t>2</w:t>
            </w:r>
            <w:r w:rsidR="002071F8" w:rsidRPr="007F2D12">
              <w:rPr>
                <w:rFonts w:ascii="PT Sans Narrow" w:hAnsi="PT Sans Narrow"/>
              </w:rPr>
              <w:t>.С</w:t>
            </w:r>
          </w:p>
        </w:tc>
        <w:tc>
          <w:tcPr>
            <w:tcW w:w="6237" w:type="dxa"/>
            <w:vAlign w:val="center"/>
          </w:tcPr>
          <w:p w:rsidR="00476964" w:rsidRPr="007F2D12" w:rsidRDefault="00476964" w:rsidP="00476964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Содержание тома</w:t>
            </w:r>
          </w:p>
        </w:tc>
        <w:tc>
          <w:tcPr>
            <w:tcW w:w="1201" w:type="dxa"/>
            <w:vAlign w:val="center"/>
          </w:tcPr>
          <w:p w:rsidR="00476964" w:rsidRPr="007F2D12" w:rsidRDefault="00476964" w:rsidP="00023CF6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476964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476964" w:rsidRPr="007F2D12" w:rsidRDefault="006D466F" w:rsidP="00E96E43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1</w:t>
            </w:r>
            <w:r w:rsidR="004E7AB6" w:rsidRPr="007F2D12">
              <w:rPr>
                <w:rFonts w:ascii="PT Sans Narrow" w:hAnsi="PT Sans Narrow"/>
              </w:rPr>
              <w:t>105</w:t>
            </w:r>
            <w:r w:rsidR="002071F8" w:rsidRPr="007F2D12">
              <w:rPr>
                <w:rFonts w:ascii="PT Sans Narrow" w:hAnsi="PT Sans Narrow"/>
              </w:rPr>
              <w:t>-0</w:t>
            </w:r>
            <w:r w:rsidR="00E96E43" w:rsidRPr="007F2D12">
              <w:rPr>
                <w:rFonts w:ascii="PT Sans Narrow" w:hAnsi="PT Sans Narrow"/>
              </w:rPr>
              <w:t>3</w:t>
            </w:r>
            <w:r w:rsidR="00476964" w:rsidRPr="007F2D12">
              <w:rPr>
                <w:rFonts w:ascii="PT Sans Narrow" w:hAnsi="PT Sans Narrow"/>
              </w:rPr>
              <w:t>-ПЗ</w:t>
            </w:r>
            <w:r w:rsidR="004E7AB6" w:rsidRPr="007F2D12">
              <w:rPr>
                <w:rFonts w:ascii="PT Sans Narrow" w:hAnsi="PT Sans Narrow"/>
              </w:rPr>
              <w:t>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6964" w:rsidRPr="007F2D12" w:rsidRDefault="00476964" w:rsidP="00476964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Текстовая часть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476964" w:rsidRPr="007F2D12" w:rsidRDefault="00476964" w:rsidP="00023CF6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0A4857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0A4857" w:rsidRPr="007F2D12" w:rsidRDefault="00B47ED7" w:rsidP="00476964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Прикладываемые документы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A4857" w:rsidRPr="007F2D12" w:rsidRDefault="000A4857" w:rsidP="00476964">
            <w:pPr>
              <w:pStyle w:val="APEX4"/>
              <w:rPr>
                <w:rFonts w:ascii="PT Sans Narrow" w:hAnsi="PT Sans Narrow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:rsidR="000A4857" w:rsidRPr="007F2D12" w:rsidRDefault="000A4857" w:rsidP="0041024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ind w:left="0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F07088" w:rsidRPr="007F2D12" w:rsidRDefault="00F07088" w:rsidP="00703E7A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Правоустанавливающие документ</w:t>
            </w:r>
            <w:r w:rsidR="00703E7A" w:rsidRPr="007F2D12">
              <w:rPr>
                <w:rFonts w:ascii="PT Sans Narrow" w:hAnsi="PT Sans Narrow"/>
              </w:rPr>
              <w:t>ы</w:t>
            </w:r>
            <w:r w:rsidRPr="007F2D12">
              <w:rPr>
                <w:rFonts w:ascii="PT Sans Narrow" w:hAnsi="PT Sans Narrow"/>
              </w:rPr>
              <w:t xml:space="preserve"> на земельный участок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ind w:left="0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Градостроительный план земельного участка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3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F07088" w:rsidRPr="007F2D12" w:rsidRDefault="004F53B5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Задание на разработку проектной документации для объекта.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4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F07088" w:rsidRPr="007F2D12" w:rsidRDefault="004F53B5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Технические условия и Договора подключения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5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 фоновых концентрациях загрязняющих веществ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6</w:t>
            </w:r>
          </w:p>
        </w:tc>
        <w:tc>
          <w:tcPr>
            <w:tcW w:w="6237" w:type="dxa"/>
            <w:shd w:val="clear" w:color="auto" w:fill="auto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 краткой климатической характеристике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7</w:t>
            </w:r>
          </w:p>
        </w:tc>
        <w:tc>
          <w:tcPr>
            <w:tcW w:w="6237" w:type="dxa"/>
            <w:shd w:val="clear" w:color="auto" w:fill="auto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об интенсивности движения транспорта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8</w:t>
            </w:r>
          </w:p>
        </w:tc>
        <w:tc>
          <w:tcPr>
            <w:tcW w:w="6237" w:type="dxa"/>
            <w:shd w:val="clear" w:color="auto" w:fill="auto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 шумовых характеристиках транспортных потоков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9</w:t>
            </w:r>
          </w:p>
        </w:tc>
        <w:tc>
          <w:tcPr>
            <w:tcW w:w="6237" w:type="dxa"/>
            <w:shd w:val="clear" w:color="auto" w:fill="auto"/>
          </w:tcPr>
          <w:p w:rsidR="00F07088" w:rsidRPr="007F2D12" w:rsidRDefault="00F07088" w:rsidP="00AD50A1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Информационное письмо о времени прибытия пожарных подразделений Главного управления МЧС России по г. Москве 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10</w:t>
            </w:r>
          </w:p>
        </w:tc>
        <w:tc>
          <w:tcPr>
            <w:tcW w:w="6237" w:type="dxa"/>
            <w:shd w:val="clear" w:color="auto" w:fill="auto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Специальные технические условия в результате применения которых на обязательной основе обеспечивается выполнение 384-ФЗ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F07088" w:rsidRPr="007F2D12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11</w:t>
            </w:r>
          </w:p>
        </w:tc>
        <w:tc>
          <w:tcPr>
            <w:tcW w:w="6237" w:type="dxa"/>
            <w:shd w:val="clear" w:color="auto" w:fill="auto"/>
          </w:tcPr>
          <w:p w:rsidR="00F07088" w:rsidRPr="007F2D12" w:rsidRDefault="000433F4" w:rsidP="00F07088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Научно-технический отчет исследования вибрационного воздействия железнодорожного транспорта на проектируемый объект строительства: «Жилые дома с инженерными сетями и благоустройством территории по адресу: г. Москва. Район Очаково-Матвеевское, ш. Очаковское (Очаковское шоссе, </w:t>
            </w:r>
            <w:proofErr w:type="spellStart"/>
            <w:r w:rsidRPr="007F2D12">
              <w:rPr>
                <w:rFonts w:ascii="PT Sans Narrow" w:hAnsi="PT Sans Narrow"/>
              </w:rPr>
              <w:t>влд</w:t>
            </w:r>
            <w:proofErr w:type="spellEnd"/>
            <w:r w:rsidRPr="007F2D12">
              <w:rPr>
                <w:rFonts w:ascii="PT Sans Narrow" w:hAnsi="PT Sans Narrow"/>
              </w:rPr>
              <w:t>. 3А, 5А) (Западный административный округ)»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F07088" w:rsidRPr="007F2D12" w:rsidRDefault="00F07088" w:rsidP="00F0708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B286F" w:rsidRPr="007F2D12" w:rsidTr="002939FF">
        <w:trPr>
          <w:cantSplit/>
          <w:trHeight w:val="466"/>
        </w:trPr>
        <w:tc>
          <w:tcPr>
            <w:tcW w:w="2552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12</w:t>
            </w:r>
          </w:p>
        </w:tc>
        <w:tc>
          <w:tcPr>
            <w:tcW w:w="6237" w:type="dxa"/>
            <w:shd w:val="clear" w:color="auto" w:fill="auto"/>
          </w:tcPr>
          <w:p w:rsidR="002B286F" w:rsidRPr="007F2D12" w:rsidRDefault="002B286F" w:rsidP="002939FF">
            <w:pPr>
              <w:pStyle w:val="APEX4"/>
              <w:rPr>
                <w:rFonts w:ascii="PT Sans Narrow" w:hAnsi="PT Sans Narrow"/>
                <w:color w:val="FF0000"/>
              </w:rPr>
            </w:pPr>
            <w:r w:rsidRPr="007F2D12">
              <w:rPr>
                <w:rFonts w:ascii="PT Sans Narrow" w:hAnsi="PT Sans Narrow"/>
              </w:rPr>
              <w:t xml:space="preserve">Письмо </w:t>
            </w:r>
            <w:r w:rsidR="00FB5A31">
              <w:rPr>
                <w:rFonts w:ascii="PT Sans Narrow" w:hAnsi="PT Sans Narrow"/>
              </w:rPr>
              <w:t xml:space="preserve">Фонда </w:t>
            </w:r>
            <w:r w:rsidR="002939FF">
              <w:rPr>
                <w:rFonts w:ascii="PT Sans Narrow" w:hAnsi="PT Sans Narrow"/>
              </w:rPr>
              <w:t>реновации жилой застройки №ФР-28</w:t>
            </w:r>
            <w:r w:rsidR="00FB5A31">
              <w:rPr>
                <w:rFonts w:ascii="PT Sans Narrow" w:hAnsi="PT Sans Narrow"/>
              </w:rPr>
              <w:t>-</w:t>
            </w:r>
            <w:r w:rsidR="002939FF">
              <w:rPr>
                <w:rFonts w:ascii="PT Sans Narrow" w:hAnsi="PT Sans Narrow"/>
              </w:rPr>
              <w:t>9889</w:t>
            </w:r>
            <w:r w:rsidR="00FB5A31">
              <w:rPr>
                <w:rFonts w:ascii="PT Sans Narrow" w:hAnsi="PT Sans Narrow"/>
              </w:rPr>
              <w:t>/22-1 от 1</w:t>
            </w:r>
            <w:r w:rsidR="002939FF">
              <w:rPr>
                <w:rFonts w:ascii="PT Sans Narrow" w:hAnsi="PT Sans Narrow"/>
              </w:rPr>
              <w:t>8</w:t>
            </w:r>
            <w:r w:rsidR="00FB5A31">
              <w:rPr>
                <w:rFonts w:ascii="PT Sans Narrow" w:hAnsi="PT Sans Narrow"/>
              </w:rPr>
              <w:t>.07.2022</w:t>
            </w:r>
            <w:r w:rsidR="00026A69">
              <w:rPr>
                <w:rFonts w:ascii="PT Sans Narrow" w:hAnsi="PT Sans Narrow"/>
              </w:rPr>
              <w:t xml:space="preserve">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B286F" w:rsidRPr="007F2D12" w:rsidTr="00AD6462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13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Письмо управы района Очаково-</w:t>
            </w:r>
            <w:proofErr w:type="spellStart"/>
            <w:r w:rsidRPr="007F2D12">
              <w:rPr>
                <w:rFonts w:ascii="PT Sans Narrow" w:hAnsi="PT Sans Narrow"/>
              </w:rPr>
              <w:t>матвеевское</w:t>
            </w:r>
            <w:proofErr w:type="spellEnd"/>
            <w:r w:rsidRPr="007F2D12">
              <w:rPr>
                <w:rFonts w:ascii="PT Sans Narrow" w:hAnsi="PT Sans Narrow"/>
              </w:rPr>
              <w:t xml:space="preserve"> города Москвы (Западный административный округ) 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B286F" w:rsidRPr="007F2D12" w:rsidTr="00342305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14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Письмо ООО «ПИК-УК» №954/1-Д-311-И от 29.06.2022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B286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15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Письмо ООО «ПИК-УК» </w:t>
            </w:r>
            <w:r>
              <w:rPr>
                <w:rFonts w:ascii="PT Sans Narrow" w:hAnsi="PT Sans Narrow"/>
              </w:rPr>
              <w:t>1/1-Д-3194-И</w:t>
            </w:r>
            <w:r w:rsidRPr="007F2D12">
              <w:rPr>
                <w:rFonts w:ascii="PT Sans Narrow" w:hAnsi="PT Sans Narrow"/>
              </w:rPr>
              <w:t xml:space="preserve"> от </w:t>
            </w:r>
            <w:r>
              <w:rPr>
                <w:rFonts w:ascii="PT Sans Narrow" w:hAnsi="PT Sans Narrow"/>
              </w:rPr>
              <w:t>01</w:t>
            </w:r>
            <w:r w:rsidRPr="007F2D12">
              <w:rPr>
                <w:rFonts w:ascii="PT Sans Narrow" w:hAnsi="PT Sans Narrow"/>
              </w:rPr>
              <w:t>.06.2022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B286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16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Сертификат соответствия №RA.DE.AB86.H01215 на программу</w:t>
            </w:r>
            <w:r>
              <w:rPr>
                <w:rFonts w:ascii="PT Sans Narrow" w:hAnsi="PT Sans Narrow"/>
              </w:rPr>
              <w:t xml:space="preserve"> </w:t>
            </w:r>
            <w:proofErr w:type="spellStart"/>
            <w:r w:rsidRPr="007F2D12">
              <w:rPr>
                <w:rFonts w:ascii="PT Sans Narrow" w:hAnsi="PT Sans Narrow"/>
              </w:rPr>
              <w:t>SOFiSTiK</w:t>
            </w:r>
            <w:proofErr w:type="spellEnd"/>
          </w:p>
        </w:tc>
        <w:tc>
          <w:tcPr>
            <w:tcW w:w="1201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B286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17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Выписки из реестра членов СРО.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B286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18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B286F" w:rsidRPr="002E640E" w:rsidRDefault="002B286F" w:rsidP="002B286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ООО «СЗ «</w:t>
            </w:r>
            <w:proofErr w:type="spellStart"/>
            <w:r>
              <w:rPr>
                <w:rFonts w:ascii="PT Sans Narrow" w:hAnsi="PT Sans Narrow"/>
              </w:rPr>
              <w:t>ЦентрПолис</w:t>
            </w:r>
            <w:proofErr w:type="spellEnd"/>
            <w:r>
              <w:rPr>
                <w:rFonts w:ascii="PT Sans Narrow" w:hAnsi="PT Sans Narrow"/>
              </w:rPr>
              <w:t>» №ОЧК/22-606 от 04.07.2022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B286F" w:rsidRPr="007F2D12" w:rsidRDefault="002B286F" w:rsidP="002B286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939F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939FF" w:rsidRPr="007F2D12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19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939FF" w:rsidRPr="002939FF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Филиала ОАО «РЖД» Московская железная дорога №28-12/22 от 12.07.2022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939FF" w:rsidRPr="007F2D12" w:rsidRDefault="002939FF" w:rsidP="002939F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939F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939FF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939FF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ООО «СЗ «</w:t>
            </w:r>
            <w:proofErr w:type="spellStart"/>
            <w:r>
              <w:rPr>
                <w:rFonts w:ascii="PT Sans Narrow" w:hAnsi="PT Sans Narrow"/>
              </w:rPr>
              <w:t>ЦентрПолис</w:t>
            </w:r>
            <w:proofErr w:type="spellEnd"/>
            <w:r>
              <w:rPr>
                <w:rFonts w:ascii="PT Sans Narrow" w:hAnsi="PT Sans Narrow"/>
              </w:rPr>
              <w:t xml:space="preserve">» </w:t>
            </w:r>
            <w:r w:rsidRPr="005675A1">
              <w:rPr>
                <w:rFonts w:ascii="PT Sans Narrow" w:hAnsi="PT Sans Narrow"/>
              </w:rPr>
              <w:t>№ОЧК/22-</w:t>
            </w:r>
            <w:r>
              <w:rPr>
                <w:rFonts w:ascii="PT Sans Narrow" w:hAnsi="PT Sans Narrow"/>
              </w:rPr>
              <w:t>743 от 06.07.2022 г.</w:t>
            </w:r>
          </w:p>
          <w:p w:rsidR="002939FF" w:rsidRDefault="002939FF" w:rsidP="002939FF">
            <w:pPr>
              <w:pStyle w:val="APEX4"/>
              <w:rPr>
                <w:rFonts w:ascii="PT Sans Narrow" w:hAnsi="PT Sans Narrow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:rsidR="002939FF" w:rsidRPr="007F2D12" w:rsidRDefault="002939FF" w:rsidP="002939F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939F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939FF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lastRenderedPageBreak/>
              <w:t>Приложение 21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939FF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ООО «СЗ «</w:t>
            </w:r>
            <w:proofErr w:type="spellStart"/>
            <w:r>
              <w:rPr>
                <w:rFonts w:ascii="PT Sans Narrow" w:hAnsi="PT Sans Narrow"/>
              </w:rPr>
              <w:t>ЦентрПолис</w:t>
            </w:r>
            <w:proofErr w:type="spellEnd"/>
            <w:r>
              <w:rPr>
                <w:rFonts w:ascii="PT Sans Narrow" w:hAnsi="PT Sans Narrow"/>
              </w:rPr>
              <w:t>» №ОЧК/22-849 от 06.07.2022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939FF" w:rsidRPr="007F2D12" w:rsidRDefault="002939FF" w:rsidP="002939F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2939FF" w:rsidRPr="007F2D12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:rsidR="002939FF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2939FF" w:rsidRPr="002939FF" w:rsidRDefault="002939FF" w:rsidP="002939FF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Положительное заключение негосударственной экспертизы №</w:t>
            </w:r>
            <w:r>
              <w:t xml:space="preserve"> </w:t>
            </w:r>
            <w:r w:rsidRPr="002939FF">
              <w:rPr>
                <w:rFonts w:ascii="PT Sans Narrow" w:hAnsi="PT Sans Narrow"/>
              </w:rPr>
              <w:t>77-2-1-3-079058-2021</w:t>
            </w:r>
            <w:r>
              <w:rPr>
                <w:rFonts w:ascii="PT Sans Narrow" w:hAnsi="PT Sans Narrow"/>
              </w:rPr>
              <w:t xml:space="preserve"> от 17.12.2021 г. (наименование объекта экспертизы: </w:t>
            </w:r>
            <w:r w:rsidRPr="002939FF">
              <w:rPr>
                <w:rFonts w:ascii="PT Sans Narrow" w:hAnsi="PT Sans Narrow"/>
              </w:rPr>
              <w:t>«Жилой дом с подземной автостоянкой. Квартал 3, Корпуса 3.1, 3.2, 3.3, 3.4, 3.5, 3.6, 3.7, 3.8» по адресу: г. Москва, Западный административный округ, район Очаково-Матвеевское, ш. Очаковское</w:t>
            </w:r>
            <w:r>
              <w:rPr>
                <w:rFonts w:ascii="PT Sans Narrow" w:hAnsi="PT Sans Narrow"/>
              </w:rPr>
              <w:t>).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2939FF" w:rsidRPr="007F2D12" w:rsidRDefault="002939FF" w:rsidP="002939FF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</w:tbl>
    <w:p w:rsidR="00DC04E2" w:rsidRPr="003F5D8C" w:rsidRDefault="00DC04E2">
      <w:r w:rsidRPr="003F5D8C">
        <w:br w:type="page"/>
      </w:r>
    </w:p>
    <w:p w:rsidR="00476964" w:rsidRPr="003F5D8C" w:rsidRDefault="00476964" w:rsidP="00600A43">
      <w:pPr>
        <w:sectPr w:rsidR="00476964" w:rsidRPr="003F5D8C" w:rsidSect="00664A2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567" w:right="566" w:bottom="2268" w:left="1418" w:header="59" w:footer="794" w:gutter="0"/>
          <w:pgNumType w:start="1"/>
          <w:cols w:space="708"/>
          <w:titlePg/>
          <w:docGrid w:linePitch="360"/>
        </w:sectPr>
      </w:pPr>
    </w:p>
    <w:bookmarkEnd w:id="0"/>
    <w:bookmarkEnd w:id="1"/>
    <w:bookmarkEnd w:id="2"/>
    <w:bookmarkEnd w:id="3"/>
    <w:bookmarkEnd w:id="4"/>
    <w:p w:rsidR="00476964" w:rsidRPr="003F5D8C" w:rsidRDefault="00476964" w:rsidP="002700B4">
      <w:pPr>
        <w:pStyle w:val="APEX6"/>
        <w:rPr>
          <w:rFonts w:eastAsia="Calibri"/>
        </w:rPr>
      </w:pPr>
      <w:r w:rsidRPr="003F5D8C">
        <w:rPr>
          <w:rFonts w:eastAsia="Calibri"/>
        </w:rPr>
        <w:lastRenderedPageBreak/>
        <w:t>Содержание</w:t>
      </w:r>
      <w:r w:rsidR="00C85708" w:rsidRPr="003F5D8C">
        <w:rPr>
          <w:rFonts w:eastAsia="Calibri"/>
        </w:rPr>
        <w:t xml:space="preserve"> ПОЯСНИТЕЛЬНОЙ ЗАПИСКИ </w:t>
      </w:r>
    </w:p>
    <w:bookmarkStart w:id="5" w:name="_Toc378858946"/>
    <w:bookmarkStart w:id="6" w:name="_Toc380754597"/>
    <w:bookmarkStart w:id="7" w:name="_Toc422489140"/>
    <w:bookmarkStart w:id="8" w:name="_Toc422489161"/>
    <w:bookmarkStart w:id="9" w:name="_Toc447738709"/>
    <w:p w:rsidR="006926F5" w:rsidRDefault="00BE1EED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r w:rsidRPr="003F5D8C">
        <w:rPr>
          <w:rFonts w:eastAsia="Calibri"/>
          <w:iCs/>
        </w:rPr>
        <w:fldChar w:fldCharType="begin"/>
      </w:r>
      <w:r w:rsidRPr="003F5D8C">
        <w:rPr>
          <w:rFonts w:eastAsia="Calibri"/>
          <w:iCs/>
        </w:rPr>
        <w:instrText xml:space="preserve"> TOC \h \z \t "APEX Заголовок нумерация;1;APEX Поднумерация;2" </w:instrText>
      </w:r>
      <w:r w:rsidRPr="003F5D8C">
        <w:rPr>
          <w:rFonts w:eastAsia="Calibri"/>
          <w:iCs/>
        </w:rPr>
        <w:fldChar w:fldCharType="separate"/>
      </w:r>
      <w:hyperlink w:anchor="_Toc75193804" w:history="1">
        <w:r w:rsidR="006926F5" w:rsidRPr="00957DF0">
          <w:rPr>
            <w:rStyle w:val="ac"/>
            <w:noProof/>
          </w:rPr>
          <w:t>а) реквизиты одного из следующих документов, на основании которого принято решение о разработке проектной документации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_Toc75193804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4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05" w:history="1">
        <w:r w:rsidR="006926F5" w:rsidRPr="00957DF0">
          <w:rPr>
            <w:rStyle w:val="ac"/>
            <w:noProof/>
          </w:rPr>
          <w:t>б) исходные данные и условия для подготовки проектной документации на объект капитального строительства.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_Toc75193805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4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06" w:history="1">
        <w:r w:rsidR="006926F5" w:rsidRPr="00957DF0">
          <w:rPr>
            <w:rStyle w:val="ac"/>
            <w:noProof/>
          </w:rPr>
          <w:t>в) сведения о функциональном назначении объекта капитального строительства;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_Toc75193806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5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07" w:history="1">
        <w:r w:rsidR="006926F5" w:rsidRPr="00957DF0">
          <w:rPr>
            <w:rStyle w:val="ac"/>
            <w:noProof/>
          </w:rPr>
          <w:t>г) сведения о потребности объекта капитального строительства в топливе, газе, воде и электрической энергии;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_Toc75193807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7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08" w:history="1">
        <w:r w:rsidR="006926F5" w:rsidRPr="00957DF0">
          <w:rPr>
            <w:rStyle w:val="ac"/>
            <w:noProof/>
          </w:rPr>
          <w:t>е) сведения о сырьевой базе, потребности производства в воде, топливно-энергетических ресурсах - для объектов производственного назначения;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_Toc75193808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7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09" w:history="1">
        <w:r w:rsidR="006926F5" w:rsidRPr="00957DF0">
          <w:rPr>
            <w:rStyle w:val="ac"/>
            <w:noProof/>
          </w:rPr>
          <w:t>ж) сведения о комплексном использовании сырья, вторичных энергоресурсов, отходов производства - для объектов производственного назначения;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_Toc75193809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7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0" w:history="1">
        <w:r w:rsidR="006926F5" w:rsidRPr="00957DF0">
          <w:rPr>
            <w:rStyle w:val="ac"/>
            <w:noProof/>
          </w:rPr>
          <w:t>з) сведения о земельных участках, изымаемых для государственных или муниципальных нужд, о земельных участках, в отношении которых устанавливается сервитут, публичный сервитут, обоснование их размеров, если такие размеры не установлены нормами отвода земель для конкретных видов деятельности, или правилами землепользования и застройки, или проектами планировки, проектами межевания территории, - при необходимости изъятия земельного участка для государственных или муниципальных нужд, установления сервитута, публичного сервитута;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_Toc75193810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7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1" w:history="1">
        <w:r w:rsidR="006926F5" w:rsidRPr="00957DF0">
          <w:rPr>
            <w:rStyle w:val="ac"/>
            <w:noProof/>
          </w:rPr>
          <w:t>и) сведения о категории земель, на которых располагается (будет располагаться) объект капитального строительства;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_Toc75193811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7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2" w:history="1">
        <w:r w:rsidR="006926F5" w:rsidRPr="00957DF0">
          <w:rPr>
            <w:rStyle w:val="ac"/>
            <w:noProof/>
          </w:rPr>
          <w:t>к) сведения о размере средств, требующихся для возмещения правообладателям земельных участков и (или) расположенных на таких земельных участках объектов недвижимого имущества, - в случае их изъятия для государственных или муниципальных нужд;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_Toc75193812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7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3" w:history="1">
        <w:r w:rsidR="006926F5" w:rsidRPr="00957DF0">
          <w:rPr>
            <w:rStyle w:val="ac"/>
            <w:noProof/>
          </w:rPr>
          <w:t>л) сведения об использованных в проекте изобретениях, результатах проведенных патентных исследований;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_Toc75193813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7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4" w:history="1">
        <w:r w:rsidR="006926F5" w:rsidRPr="00957DF0">
          <w:rPr>
            <w:rStyle w:val="ac"/>
            <w:noProof/>
          </w:rPr>
          <w:t>м) технико-экономические показатели проектируемых объектов капитального строительства;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_Toc75193814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8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5" w:history="1">
        <w:r w:rsidR="006926F5" w:rsidRPr="00957DF0">
          <w:rPr>
            <w:rStyle w:val="ac"/>
            <w:noProof/>
          </w:rPr>
          <w:t>н) сведения о наличии разработанных и согласованных специальных технических условий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_Toc75193815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11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6" w:history="1">
        <w:r w:rsidR="006926F5" w:rsidRPr="00957DF0">
          <w:rPr>
            <w:rStyle w:val="ac"/>
            <w:noProof/>
          </w:rPr>
          <w:t>о) данные о проектной мощности объекта капитального строительства, значимости объекта капитального строительства для поселений (муниципального образования), а также о численности работников и их прОфессионально-квалификационном составе, числе рабочих мест (кроме жилых зданий) и другие данные, характеризующие объект капитального строительства, - для объектов непроизводственного назначения;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_Toc75193816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12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7" w:history="1">
        <w:r w:rsidR="006926F5" w:rsidRPr="00957DF0">
          <w:rPr>
            <w:rStyle w:val="ac"/>
            <w:noProof/>
          </w:rPr>
          <w:t>п) сведения о компьютерных программах, которые использовались при выполнении расчетов конструктивных элементов зданий, строений и сооружений;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_Toc75193817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12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8" w:history="1">
        <w:r w:rsidR="006926F5" w:rsidRPr="00957DF0">
          <w:rPr>
            <w:rStyle w:val="ac"/>
            <w:noProof/>
          </w:rPr>
          <w:t>р) обоснование возможности осуществления строительства объекта капитального строительства по этапам строительства с выделением этих этапов (при необходимости);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_Toc75193818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12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19" w:history="1">
        <w:r w:rsidR="006926F5" w:rsidRPr="00957DF0">
          <w:rPr>
            <w:rStyle w:val="ac"/>
            <w:noProof/>
          </w:rPr>
          <w:t>т) Заверение проектной организации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_Toc75193819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21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20" w:history="1">
        <w:r w:rsidR="006926F5" w:rsidRPr="00957DF0">
          <w:rPr>
            <w:rStyle w:val="ac"/>
            <w:noProof/>
          </w:rPr>
          <w:t>ПЕРЕЧЕНЬ ИСПОЛЬЗОВАННОЙ ЗАКОНОДАТЕЛЬНОЙ, РУКОВОДЯЩЕЙ, МЕТОДИЧЕСКОЙ И НОРМАТИВНО-ТЕХНИЧЕСКОЙ ДОКУМЕНТАЦИИ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_Toc75193820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22</w:t>
        </w:r>
        <w:r w:rsidR="006926F5">
          <w:rPr>
            <w:noProof/>
            <w:webHidden/>
          </w:rPr>
          <w:fldChar w:fldCharType="end"/>
        </w:r>
      </w:hyperlink>
    </w:p>
    <w:p w:rsidR="006926F5" w:rsidRDefault="008C06B1">
      <w:pPr>
        <w:pStyle w:val="11"/>
        <w:rPr>
          <w:rFonts w:asciiTheme="minorHAnsi" w:eastAsiaTheme="minorEastAsia" w:hAnsiTheme="minorHAnsi" w:cstheme="minorBidi"/>
          <w:bCs w:val="0"/>
          <w:caps w:val="0"/>
          <w:noProof/>
          <w:szCs w:val="22"/>
        </w:rPr>
      </w:pPr>
      <w:hyperlink w:anchor="_Toc75193821" w:history="1">
        <w:r w:rsidR="006926F5" w:rsidRPr="00957DF0">
          <w:rPr>
            <w:rStyle w:val="ac"/>
            <w:noProof/>
          </w:rPr>
          <w:t>Федеральный закон от 22 июля 2008 г. № 123-ФЗ</w:t>
        </w:r>
        <w:r w:rsidR="006926F5">
          <w:rPr>
            <w:noProof/>
            <w:webHidden/>
          </w:rPr>
          <w:tab/>
        </w:r>
        <w:r w:rsidR="006926F5">
          <w:rPr>
            <w:noProof/>
            <w:webHidden/>
          </w:rPr>
          <w:fldChar w:fldCharType="begin"/>
        </w:r>
        <w:r w:rsidR="006926F5">
          <w:rPr>
            <w:noProof/>
            <w:webHidden/>
          </w:rPr>
          <w:instrText xml:space="preserve"> PAGEREF _Toc75193821 \h </w:instrText>
        </w:r>
        <w:r w:rsidR="006926F5">
          <w:rPr>
            <w:noProof/>
            <w:webHidden/>
          </w:rPr>
        </w:r>
        <w:r w:rsidR="006926F5">
          <w:rPr>
            <w:noProof/>
            <w:webHidden/>
          </w:rPr>
          <w:fldChar w:fldCharType="separate"/>
        </w:r>
        <w:r w:rsidR="002F6B16">
          <w:rPr>
            <w:noProof/>
            <w:webHidden/>
          </w:rPr>
          <w:t>22</w:t>
        </w:r>
        <w:r w:rsidR="006926F5">
          <w:rPr>
            <w:noProof/>
            <w:webHidden/>
          </w:rPr>
          <w:fldChar w:fldCharType="end"/>
        </w:r>
      </w:hyperlink>
    </w:p>
    <w:p w:rsidR="00AB6F9C" w:rsidRPr="003F5D8C" w:rsidRDefault="00BE1EED" w:rsidP="00BE1EED">
      <w:pPr>
        <w:pStyle w:val="23"/>
        <w:rPr>
          <w:rFonts w:eastAsia="Calibri"/>
        </w:rPr>
      </w:pPr>
      <w:r w:rsidRPr="003F5D8C">
        <w:rPr>
          <w:rFonts w:eastAsia="Calibri" w:cstheme="minorHAnsi"/>
          <w:bCs/>
          <w:iCs w:val="0"/>
          <w:noProof w:val="0"/>
          <w:szCs w:val="20"/>
          <w:lang w:eastAsia="ru-RU"/>
        </w:rPr>
        <w:fldChar w:fldCharType="end"/>
      </w:r>
      <w:r w:rsidR="00AB6F9C" w:rsidRPr="003F5D8C">
        <w:rPr>
          <w:rFonts w:eastAsia="Calibri"/>
        </w:rPr>
        <w:br w:type="page"/>
      </w: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0" w:name="_Toc75193804"/>
      <w:bookmarkStart w:id="11" w:name="_Toc378858950"/>
      <w:bookmarkStart w:id="12" w:name="_Toc380754600"/>
      <w:bookmarkStart w:id="13" w:name="_Toc422489164"/>
      <w:bookmarkStart w:id="14" w:name="_Toc422490031"/>
      <w:bookmarkStart w:id="15" w:name="_Toc422491863"/>
      <w:bookmarkEnd w:id="5"/>
      <w:bookmarkEnd w:id="6"/>
      <w:bookmarkEnd w:id="7"/>
      <w:bookmarkEnd w:id="8"/>
      <w:bookmarkEnd w:id="9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lastRenderedPageBreak/>
        <w:t>а) реквизиты одного из следующих документов, на основании которого принято решение о разработке проектной документации</w:t>
      </w:r>
      <w:bookmarkEnd w:id="10"/>
    </w:p>
    <w:p w:rsidR="0033111E" w:rsidRDefault="00F24873" w:rsidP="00F24873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Проектная документация на строительство объекта «</w:t>
      </w:r>
      <w:r w:rsidRPr="00F24873">
        <w:rPr>
          <w:rFonts w:ascii="PT Sans" w:hAnsi="PT Sans"/>
          <w:sz w:val="22"/>
        </w:rPr>
        <w:t xml:space="preserve">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Pr="00F24873">
        <w:rPr>
          <w:rFonts w:ascii="PT Sans" w:hAnsi="PT Sans"/>
          <w:sz w:val="22"/>
        </w:rPr>
        <w:t>влд</w:t>
      </w:r>
      <w:proofErr w:type="spellEnd"/>
      <w:r w:rsidRPr="00F24873">
        <w:rPr>
          <w:rFonts w:ascii="PT Sans" w:hAnsi="PT Sans"/>
          <w:sz w:val="22"/>
        </w:rPr>
        <w:t>. 3А, 5А) (Западный административный округ)</w:t>
      </w:r>
      <w:r>
        <w:rPr>
          <w:rFonts w:ascii="PT Sans" w:hAnsi="PT Sans"/>
          <w:sz w:val="22"/>
        </w:rPr>
        <w:t xml:space="preserve"> разработана на основании:</w:t>
      </w:r>
    </w:p>
    <w:p w:rsidR="00F24873" w:rsidRDefault="00F24873" w:rsidP="00F24873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Договора №</w:t>
      </w:r>
      <w:r w:rsidRPr="00F24873">
        <w:rPr>
          <w:rFonts w:ascii="PT Sans" w:hAnsi="PT Sans"/>
          <w:sz w:val="22"/>
        </w:rPr>
        <w:t>1191</w:t>
      </w:r>
      <w:r>
        <w:rPr>
          <w:rFonts w:ascii="PT Sans" w:hAnsi="PT Sans"/>
          <w:sz w:val="22"/>
        </w:rPr>
        <w:t>.01.80 от 21 марта 2022 г. между ООО «ГП-МФС» и ООО «Проектное бюро Апекс».</w:t>
      </w:r>
    </w:p>
    <w:p w:rsidR="00F24873" w:rsidRPr="00F24873" w:rsidRDefault="00F24873" w:rsidP="00F24873">
      <w:pPr>
        <w:spacing w:line="240" w:lineRule="auto"/>
        <w:rPr>
          <w:rFonts w:ascii="PT Sans" w:hAnsi="PT Sans"/>
          <w:sz w:val="22"/>
        </w:rPr>
      </w:pPr>
      <w:r w:rsidRPr="00703E7A">
        <w:rPr>
          <w:rFonts w:ascii="PT Sans" w:hAnsi="PT Sans"/>
          <w:sz w:val="22"/>
        </w:rPr>
        <w:t>- Договора безвозмездного пользования земельным участком №</w:t>
      </w:r>
      <w:r w:rsidR="00703E7A" w:rsidRPr="00703E7A">
        <w:rPr>
          <w:rFonts w:ascii="PT Sans" w:hAnsi="PT Sans"/>
          <w:sz w:val="22"/>
        </w:rPr>
        <w:t>М-07-614008</w:t>
      </w:r>
      <w:r w:rsidRPr="00703E7A">
        <w:rPr>
          <w:rFonts w:ascii="PT Sans" w:hAnsi="PT Sans"/>
          <w:sz w:val="22"/>
        </w:rPr>
        <w:t xml:space="preserve"> от </w:t>
      </w:r>
      <w:r w:rsidR="00703E7A" w:rsidRPr="00703E7A">
        <w:rPr>
          <w:rFonts w:ascii="PT Sans" w:hAnsi="PT Sans"/>
          <w:sz w:val="22"/>
        </w:rPr>
        <w:t>14.04.2021 г.</w:t>
      </w:r>
      <w:r w:rsidRPr="00703E7A">
        <w:rPr>
          <w:rFonts w:ascii="PT Sans" w:hAnsi="PT Sans"/>
          <w:sz w:val="22"/>
        </w:rPr>
        <w:t xml:space="preserve"> между Департаментом городского имущества города Москвы и Московским фондом реновации жилой застройки.</w:t>
      </w:r>
    </w:p>
    <w:p w:rsidR="00F24873" w:rsidRDefault="00F24873" w:rsidP="00F24873">
      <w:pPr>
        <w:spacing w:line="240" w:lineRule="auto"/>
        <w:rPr>
          <w:rFonts w:ascii="PT Sans" w:hAnsi="PT Sans"/>
          <w:sz w:val="22"/>
        </w:rPr>
      </w:pPr>
    </w:p>
    <w:p w:rsidR="00F24873" w:rsidRPr="003F5D8C" w:rsidRDefault="00F24873" w:rsidP="00F24873">
      <w:pPr>
        <w:spacing w:line="240" w:lineRule="auto"/>
        <w:rPr>
          <w:rFonts w:ascii="PT Sans" w:hAnsi="PT Sans"/>
          <w:sz w:val="22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6" w:name="_Toc75193805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б) исходные данные и условия для подготовки проектной документации на объект капитального строительства.</w:t>
      </w:r>
      <w:bookmarkEnd w:id="16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 xml:space="preserve"> </w:t>
      </w:r>
    </w:p>
    <w:p w:rsidR="004E7AB6" w:rsidRDefault="004E7AB6" w:rsidP="00116BA3">
      <w:pPr>
        <w:spacing w:line="240" w:lineRule="auto"/>
        <w:jc w:val="both"/>
        <w:rPr>
          <w:rFonts w:ascii="PT Sans" w:hAnsi="PT Sans"/>
          <w:sz w:val="22"/>
        </w:rPr>
      </w:pPr>
      <w:r w:rsidRPr="00116BA3">
        <w:rPr>
          <w:rFonts w:ascii="PT Sans" w:hAnsi="PT Sans"/>
          <w:sz w:val="22"/>
        </w:rPr>
        <w:t>В качестве исходных данных при разработке проектной документации использованы следующие материалы:</w:t>
      </w:r>
    </w:p>
    <w:p w:rsidR="00F24873" w:rsidRP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1. </w:t>
      </w:r>
      <w:r w:rsidRPr="00F24873">
        <w:rPr>
          <w:rFonts w:ascii="PT Sans" w:hAnsi="PT Sans"/>
          <w:sz w:val="22"/>
        </w:rPr>
        <w:t>Договор безвозмездного пользования земельным участком</w:t>
      </w:r>
      <w:r w:rsidR="00703E7A">
        <w:rPr>
          <w:rFonts w:ascii="PT Sans" w:hAnsi="PT Sans"/>
          <w:sz w:val="22"/>
        </w:rPr>
        <w:t xml:space="preserve"> </w:t>
      </w:r>
      <w:r w:rsidR="00703E7A" w:rsidRPr="00703E7A">
        <w:rPr>
          <w:rFonts w:ascii="PT Sans" w:hAnsi="PT Sans"/>
          <w:sz w:val="22"/>
        </w:rPr>
        <w:t>№М-07-614008 от 14.04.2021 г.</w:t>
      </w:r>
    </w:p>
    <w:p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 w:rsidRPr="00F24873">
        <w:rPr>
          <w:rFonts w:ascii="PT Sans" w:hAnsi="PT Sans"/>
          <w:sz w:val="22"/>
        </w:rPr>
        <w:t xml:space="preserve">2. </w:t>
      </w:r>
      <w:r w:rsidR="00B91209" w:rsidRPr="00F24873">
        <w:rPr>
          <w:rFonts w:ascii="PT Sans" w:hAnsi="PT Sans"/>
          <w:sz w:val="22"/>
        </w:rPr>
        <w:t xml:space="preserve"> Градостроительный план земельного участка </w:t>
      </w:r>
      <w:r w:rsidR="0017774A" w:rsidRPr="00F24873">
        <w:rPr>
          <w:rFonts w:ascii="PT Sans" w:hAnsi="PT Sans"/>
          <w:sz w:val="22"/>
        </w:rPr>
        <w:t xml:space="preserve">№РФ-77-4-53-3-23-2022-3317 </w:t>
      </w:r>
      <w:r w:rsidR="00B91209" w:rsidRPr="00F24873">
        <w:rPr>
          <w:rFonts w:ascii="PT Sans" w:hAnsi="PT Sans"/>
          <w:sz w:val="22"/>
        </w:rPr>
        <w:t xml:space="preserve">от </w:t>
      </w:r>
      <w:r w:rsidR="0017774A" w:rsidRPr="00F24873">
        <w:rPr>
          <w:rFonts w:ascii="PT Sans" w:hAnsi="PT Sans"/>
          <w:sz w:val="22"/>
        </w:rPr>
        <w:t>26.05</w:t>
      </w:r>
      <w:r w:rsidR="00B91209" w:rsidRPr="00F24873">
        <w:rPr>
          <w:rFonts w:ascii="PT Sans" w:hAnsi="PT Sans"/>
          <w:sz w:val="22"/>
        </w:rPr>
        <w:t>.202</w:t>
      </w:r>
      <w:r w:rsidR="0017774A" w:rsidRPr="00F24873">
        <w:rPr>
          <w:rFonts w:ascii="PT Sans" w:hAnsi="PT Sans"/>
          <w:sz w:val="22"/>
        </w:rPr>
        <w:t>2</w:t>
      </w:r>
      <w:r>
        <w:rPr>
          <w:rFonts w:ascii="PT Sans" w:hAnsi="PT Sans"/>
          <w:sz w:val="22"/>
        </w:rPr>
        <w:t xml:space="preserve"> </w:t>
      </w:r>
      <w:r w:rsidR="00B91209" w:rsidRPr="00F24873">
        <w:rPr>
          <w:rFonts w:ascii="PT Sans" w:hAnsi="PT Sans"/>
          <w:sz w:val="22"/>
        </w:rPr>
        <w:t>г.</w:t>
      </w:r>
    </w:p>
    <w:p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3. </w:t>
      </w:r>
      <w:r w:rsidR="004E7AB6" w:rsidRPr="0029777F">
        <w:rPr>
          <w:rFonts w:ascii="PT Sans" w:hAnsi="PT Sans"/>
          <w:sz w:val="22"/>
        </w:rPr>
        <w:t>Задание на разработку проектной документации для объекта</w:t>
      </w:r>
      <w:r w:rsidR="00BA1DEC" w:rsidRPr="0029777F">
        <w:rPr>
          <w:rFonts w:ascii="PT Sans" w:hAnsi="PT Sans"/>
          <w:sz w:val="22"/>
        </w:rPr>
        <w:t>.</w:t>
      </w:r>
    </w:p>
    <w:p w:rsidR="00B646F0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4. </w:t>
      </w:r>
      <w:r w:rsidR="00BA1DEC" w:rsidRPr="0029777F">
        <w:rPr>
          <w:rFonts w:ascii="PT Sans" w:hAnsi="PT Sans"/>
          <w:sz w:val="22"/>
        </w:rPr>
        <w:t>Комплект технических условий</w:t>
      </w:r>
      <w:r w:rsidR="00EA72CF">
        <w:rPr>
          <w:rFonts w:ascii="PT Sans" w:hAnsi="PT Sans"/>
          <w:sz w:val="22"/>
        </w:rPr>
        <w:t>:</w:t>
      </w:r>
    </w:p>
    <w:p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№ИА-22-302-10804 (150063) об осуществлении технологического присоединения к электрическим сетям</w:t>
      </w:r>
      <w:r w:rsidR="002C71A8">
        <w:rPr>
          <w:rFonts w:ascii="PT Sans" w:hAnsi="PT Sans"/>
          <w:sz w:val="22"/>
        </w:rPr>
        <w:t xml:space="preserve"> от 02.06.2022 г.</w:t>
      </w:r>
    </w:p>
    <w:p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№14106 ДП-В о подключении (технологическом присоединении) к централизованной системе холодного водоснабжения</w:t>
      </w:r>
      <w:r w:rsidR="002C71A8">
        <w:rPr>
          <w:rFonts w:ascii="PT Sans" w:hAnsi="PT Sans"/>
          <w:sz w:val="22"/>
        </w:rPr>
        <w:t xml:space="preserve"> от 24 июня 2022 г.</w:t>
      </w:r>
    </w:p>
    <w:p w:rsidR="0050700F" w:rsidRDefault="00EA72CF" w:rsidP="0050700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№14107 ДП-В о подключении (технологическом присоединении) к централизованной системе водоотведения</w:t>
      </w:r>
      <w:r w:rsidR="002C71A8">
        <w:rPr>
          <w:rFonts w:ascii="PT Sans" w:hAnsi="PT Sans"/>
          <w:sz w:val="22"/>
        </w:rPr>
        <w:t xml:space="preserve"> от 24 июня 2022 г.</w:t>
      </w:r>
    </w:p>
    <w:p w:rsidR="0050700F" w:rsidRPr="0050700F" w:rsidRDefault="0050700F" w:rsidP="0050700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Договор №10-11/22-404 о подключении к системе теплоснабжения от 13.06.2022 г.</w:t>
      </w:r>
    </w:p>
    <w:p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на разработку проекта устройства (при необходимости переустройства) сети наружного освещения №25187 от 19.12.2021 г.</w:t>
      </w:r>
    </w:p>
    <w:p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№МПТЦ-КТУ-573 на подключение к сети кабельного телевидения, телефонной сети, сети передачи данный (ПД) и сети проводного вещания от 07.04.2022 г.</w:t>
      </w:r>
    </w:p>
    <w:p w:rsidR="00EA72CF" w:rsidRDefault="00EA72C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на присоединение внутридомовых технических средств локальных компонентов объектов к общегородским системам</w:t>
      </w:r>
      <w:r w:rsidR="00925B5F">
        <w:rPr>
          <w:rFonts w:ascii="PT Sans" w:hAnsi="PT Sans"/>
          <w:sz w:val="22"/>
        </w:rPr>
        <w:t xml:space="preserve"> №4374 от 27.12.2021 г.</w:t>
      </w:r>
    </w:p>
    <w:p w:rsidR="00925B5F" w:rsidRDefault="00925B5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требования №56370 к оборудованию, установленному на объекте защиты, для обеспечения передачи сигналов от объектовой станции пожарной сигнализации на программно-аппаратный комплекс системы мониторинга, обработки и передачи данных о параметрах возгорания, угрозах и рисках развития крупных пожаров «Стрелец-мониторинг» Единого дежурно-диспетчерского центра реагирования на чрезвычайные ситуации города Москвы от 14.06.2022 г.</w:t>
      </w:r>
    </w:p>
    <w:p w:rsidR="00925B5F" w:rsidRDefault="00925B5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№56374 на сопряжение объектовой системы оповещения с региональной автоматизированной системой централизованного оповещения населения города Москвы о чрезвычайных ситуациях от 14.06.2022 г.</w:t>
      </w:r>
    </w:p>
    <w:p w:rsidR="0050700F" w:rsidRDefault="0050700F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- Технические условия №</w:t>
      </w:r>
      <w:r w:rsidRPr="0050700F">
        <w:rPr>
          <w:rFonts w:ascii="PT Sans" w:hAnsi="PT Sans"/>
          <w:sz w:val="22"/>
        </w:rPr>
        <w:t>659-</w:t>
      </w:r>
      <w:r>
        <w:rPr>
          <w:rFonts w:ascii="PT Sans" w:hAnsi="PT Sans"/>
          <w:sz w:val="22"/>
          <w:lang w:val="en-US"/>
        </w:rPr>
        <w:t>C</w:t>
      </w:r>
      <w:r>
        <w:rPr>
          <w:rFonts w:ascii="PT Sans" w:hAnsi="PT Sans"/>
          <w:sz w:val="22"/>
        </w:rPr>
        <w:t xml:space="preserve"> от 19 мая 2022 г. на строительство телефонной канализации</w:t>
      </w:r>
    </w:p>
    <w:p w:rsidR="002A31AD" w:rsidRPr="0050700F" w:rsidRDefault="002A31AD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- Технические условия на организацию учета электрической энергии жилого дома по адресу: г. Москва, район Очаково-Матвеевское. ш. Очаковское (Очаковское шоссе, </w:t>
      </w:r>
      <w:proofErr w:type="spellStart"/>
      <w:r>
        <w:rPr>
          <w:rFonts w:ascii="PT Sans" w:hAnsi="PT Sans"/>
          <w:sz w:val="22"/>
        </w:rPr>
        <w:t>влд</w:t>
      </w:r>
      <w:proofErr w:type="spellEnd"/>
      <w:r>
        <w:rPr>
          <w:rFonts w:ascii="PT Sans" w:hAnsi="PT Sans"/>
          <w:sz w:val="22"/>
        </w:rPr>
        <w:t>. 3А, 5А).</w:t>
      </w:r>
    </w:p>
    <w:p w:rsidR="004950A9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5. </w:t>
      </w:r>
      <w:r w:rsidR="004950A9" w:rsidRPr="0029777F">
        <w:rPr>
          <w:rFonts w:ascii="PT Sans" w:hAnsi="PT Sans"/>
          <w:sz w:val="22"/>
        </w:rPr>
        <w:t>Справка о фоновых концентрациях загрязняющих веществ Э-3</w:t>
      </w:r>
      <w:r w:rsidR="0029777F" w:rsidRPr="0029777F">
        <w:rPr>
          <w:rFonts w:ascii="PT Sans" w:hAnsi="PT Sans"/>
          <w:sz w:val="22"/>
        </w:rPr>
        <w:t>635</w:t>
      </w:r>
      <w:r w:rsidR="004950A9" w:rsidRPr="0029777F">
        <w:rPr>
          <w:rFonts w:ascii="PT Sans" w:hAnsi="PT Sans"/>
          <w:sz w:val="22"/>
        </w:rPr>
        <w:t xml:space="preserve"> от</w:t>
      </w:r>
      <w:r w:rsidR="0029777F" w:rsidRPr="0029777F">
        <w:rPr>
          <w:rFonts w:ascii="PT Sans" w:hAnsi="PT Sans"/>
          <w:sz w:val="22"/>
        </w:rPr>
        <w:t xml:space="preserve"> 02.12</w:t>
      </w:r>
      <w:r w:rsidR="004950A9" w:rsidRPr="0029777F">
        <w:rPr>
          <w:rFonts w:ascii="PT Sans" w:hAnsi="PT Sans"/>
          <w:sz w:val="22"/>
        </w:rPr>
        <w:t>.202</w:t>
      </w:r>
      <w:r w:rsidR="0029777F" w:rsidRPr="0029777F">
        <w:rPr>
          <w:rFonts w:ascii="PT Sans" w:hAnsi="PT Sans"/>
          <w:sz w:val="22"/>
        </w:rPr>
        <w:t>1</w:t>
      </w:r>
      <w:r w:rsidR="004950A9" w:rsidRPr="0029777F">
        <w:rPr>
          <w:rFonts w:ascii="PT Sans" w:hAnsi="PT Sans"/>
          <w:sz w:val="22"/>
        </w:rPr>
        <w:t xml:space="preserve"> г.</w:t>
      </w:r>
    </w:p>
    <w:p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6. </w:t>
      </w:r>
      <w:r w:rsidR="004950A9" w:rsidRPr="0029777F">
        <w:rPr>
          <w:rFonts w:ascii="PT Sans" w:hAnsi="PT Sans"/>
          <w:sz w:val="22"/>
        </w:rPr>
        <w:t xml:space="preserve">Справка о краткой климатической характеристике </w:t>
      </w:r>
      <w:r w:rsidR="0029777F" w:rsidRPr="0029777F">
        <w:rPr>
          <w:rFonts w:ascii="PT Sans" w:hAnsi="PT Sans"/>
          <w:sz w:val="22"/>
        </w:rPr>
        <w:t>Э-3635 от 02.12.2021 г.</w:t>
      </w:r>
    </w:p>
    <w:p w:rsidR="004950A9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7. </w:t>
      </w:r>
      <w:r w:rsidR="004950A9" w:rsidRPr="0029777F">
        <w:rPr>
          <w:rFonts w:ascii="PT Sans" w:hAnsi="PT Sans"/>
          <w:sz w:val="22"/>
        </w:rPr>
        <w:t xml:space="preserve">Справка об интенсивности движения транспорта </w:t>
      </w:r>
      <w:r w:rsidR="0029777F" w:rsidRPr="0029777F">
        <w:rPr>
          <w:rFonts w:ascii="PT Sans" w:hAnsi="PT Sans"/>
          <w:sz w:val="22"/>
        </w:rPr>
        <w:t>И</w:t>
      </w:r>
      <w:r w:rsidR="004950A9" w:rsidRPr="0029777F">
        <w:rPr>
          <w:rFonts w:ascii="PT Sans" w:hAnsi="PT Sans"/>
          <w:sz w:val="22"/>
        </w:rPr>
        <w:t>ГП-0</w:t>
      </w:r>
      <w:r w:rsidR="0029777F" w:rsidRPr="0029777F">
        <w:rPr>
          <w:rFonts w:ascii="PT Sans" w:hAnsi="PT Sans"/>
          <w:sz w:val="22"/>
        </w:rPr>
        <w:t>3</w:t>
      </w:r>
      <w:r w:rsidR="004950A9" w:rsidRPr="0029777F">
        <w:rPr>
          <w:rFonts w:ascii="PT Sans" w:hAnsi="PT Sans"/>
          <w:sz w:val="22"/>
        </w:rPr>
        <w:t>-</w:t>
      </w:r>
      <w:r w:rsidR="0029777F" w:rsidRPr="0029777F">
        <w:rPr>
          <w:rFonts w:ascii="PT Sans" w:hAnsi="PT Sans"/>
          <w:sz w:val="22"/>
        </w:rPr>
        <w:t>3</w:t>
      </w:r>
      <w:r w:rsidR="004950A9" w:rsidRPr="0029777F">
        <w:rPr>
          <w:rFonts w:ascii="PT Sans" w:hAnsi="PT Sans"/>
          <w:sz w:val="22"/>
        </w:rPr>
        <w:t>/2</w:t>
      </w:r>
      <w:r w:rsidR="0029777F" w:rsidRPr="0029777F">
        <w:rPr>
          <w:rFonts w:ascii="PT Sans" w:hAnsi="PT Sans"/>
          <w:sz w:val="22"/>
        </w:rPr>
        <w:t xml:space="preserve">2 </w:t>
      </w:r>
      <w:r w:rsidR="004950A9" w:rsidRPr="0029777F">
        <w:rPr>
          <w:rFonts w:ascii="PT Sans" w:hAnsi="PT Sans"/>
          <w:sz w:val="22"/>
        </w:rPr>
        <w:t xml:space="preserve">от </w:t>
      </w:r>
      <w:r w:rsidR="0029777F" w:rsidRPr="0029777F">
        <w:rPr>
          <w:rFonts w:ascii="PT Sans" w:hAnsi="PT Sans"/>
          <w:sz w:val="22"/>
        </w:rPr>
        <w:t>10</w:t>
      </w:r>
      <w:r w:rsidR="004950A9" w:rsidRPr="0029777F">
        <w:rPr>
          <w:rFonts w:ascii="PT Sans" w:hAnsi="PT Sans"/>
          <w:sz w:val="22"/>
        </w:rPr>
        <w:t>.0</w:t>
      </w:r>
      <w:r w:rsidR="0029777F" w:rsidRPr="0029777F">
        <w:rPr>
          <w:rFonts w:ascii="PT Sans" w:hAnsi="PT Sans"/>
          <w:sz w:val="22"/>
        </w:rPr>
        <w:t>1</w:t>
      </w:r>
      <w:r w:rsidR="004950A9" w:rsidRPr="0029777F">
        <w:rPr>
          <w:rFonts w:ascii="PT Sans" w:hAnsi="PT Sans"/>
          <w:sz w:val="22"/>
        </w:rPr>
        <w:t>.202</w:t>
      </w:r>
      <w:r w:rsidR="0029777F" w:rsidRPr="0029777F">
        <w:rPr>
          <w:rFonts w:ascii="PT Sans" w:hAnsi="PT Sans"/>
          <w:sz w:val="22"/>
        </w:rPr>
        <w:t>2</w:t>
      </w:r>
      <w:r w:rsidR="004950A9" w:rsidRPr="0029777F">
        <w:rPr>
          <w:rFonts w:ascii="PT Sans" w:hAnsi="PT Sans"/>
          <w:sz w:val="22"/>
        </w:rPr>
        <w:t xml:space="preserve"> г.</w:t>
      </w:r>
    </w:p>
    <w:p w:rsidR="004950A9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8. </w:t>
      </w:r>
      <w:r w:rsidR="004950A9" w:rsidRPr="0029777F">
        <w:rPr>
          <w:rFonts w:ascii="PT Sans" w:hAnsi="PT Sans"/>
          <w:sz w:val="22"/>
        </w:rPr>
        <w:t xml:space="preserve">Справка о шумовых характеристиках транспортных потоков </w:t>
      </w:r>
      <w:r w:rsidR="0029777F" w:rsidRPr="0029777F">
        <w:rPr>
          <w:rFonts w:ascii="PT Sans" w:hAnsi="PT Sans"/>
          <w:sz w:val="22"/>
        </w:rPr>
        <w:t>И</w:t>
      </w:r>
      <w:r w:rsidR="004950A9" w:rsidRPr="0029777F">
        <w:rPr>
          <w:rFonts w:ascii="PT Sans" w:hAnsi="PT Sans"/>
          <w:sz w:val="22"/>
        </w:rPr>
        <w:t>ГП-0</w:t>
      </w:r>
      <w:r w:rsidR="0029777F" w:rsidRPr="0029777F">
        <w:rPr>
          <w:rFonts w:ascii="PT Sans" w:hAnsi="PT Sans"/>
          <w:sz w:val="22"/>
        </w:rPr>
        <w:t>3</w:t>
      </w:r>
      <w:r w:rsidR="004950A9" w:rsidRPr="0029777F">
        <w:rPr>
          <w:rFonts w:ascii="PT Sans" w:hAnsi="PT Sans"/>
          <w:sz w:val="22"/>
        </w:rPr>
        <w:t>-</w:t>
      </w:r>
      <w:r w:rsidR="0029777F" w:rsidRPr="0029777F">
        <w:rPr>
          <w:rFonts w:ascii="PT Sans" w:hAnsi="PT Sans"/>
          <w:sz w:val="22"/>
        </w:rPr>
        <w:t>113</w:t>
      </w:r>
      <w:r w:rsidR="004950A9" w:rsidRPr="0029777F">
        <w:rPr>
          <w:rFonts w:ascii="PT Sans" w:hAnsi="PT Sans"/>
          <w:sz w:val="22"/>
        </w:rPr>
        <w:t>/</w:t>
      </w:r>
      <w:r w:rsidR="0029777F" w:rsidRPr="0029777F">
        <w:rPr>
          <w:rFonts w:ascii="PT Sans" w:hAnsi="PT Sans"/>
          <w:sz w:val="22"/>
        </w:rPr>
        <w:t>22</w:t>
      </w:r>
      <w:r w:rsidR="004950A9" w:rsidRPr="0029777F">
        <w:rPr>
          <w:rFonts w:ascii="PT Sans" w:hAnsi="PT Sans"/>
          <w:sz w:val="22"/>
        </w:rPr>
        <w:t xml:space="preserve"> от </w:t>
      </w:r>
      <w:r w:rsidR="0029777F" w:rsidRPr="0029777F">
        <w:rPr>
          <w:rFonts w:ascii="PT Sans" w:hAnsi="PT Sans"/>
          <w:sz w:val="22"/>
        </w:rPr>
        <w:t>18</w:t>
      </w:r>
      <w:r w:rsidR="004950A9" w:rsidRPr="0029777F">
        <w:rPr>
          <w:rFonts w:ascii="PT Sans" w:hAnsi="PT Sans"/>
          <w:sz w:val="22"/>
        </w:rPr>
        <w:t>.0</w:t>
      </w:r>
      <w:r w:rsidR="0029777F" w:rsidRPr="0029777F">
        <w:rPr>
          <w:rFonts w:ascii="PT Sans" w:hAnsi="PT Sans"/>
          <w:sz w:val="22"/>
        </w:rPr>
        <w:t>1</w:t>
      </w:r>
      <w:r w:rsidR="004950A9" w:rsidRPr="0029777F">
        <w:rPr>
          <w:rFonts w:ascii="PT Sans" w:hAnsi="PT Sans"/>
          <w:sz w:val="22"/>
        </w:rPr>
        <w:t>.202</w:t>
      </w:r>
      <w:r w:rsidR="0029777F" w:rsidRPr="0029777F">
        <w:rPr>
          <w:rFonts w:ascii="PT Sans" w:hAnsi="PT Sans"/>
          <w:sz w:val="22"/>
        </w:rPr>
        <w:t>2</w:t>
      </w:r>
      <w:r w:rsidR="004950A9" w:rsidRPr="0029777F">
        <w:rPr>
          <w:rFonts w:ascii="PT Sans" w:hAnsi="PT Sans"/>
          <w:sz w:val="22"/>
        </w:rPr>
        <w:t xml:space="preserve"> г.</w:t>
      </w:r>
    </w:p>
    <w:p w:rsidR="00F24873" w:rsidRDefault="00F24873" w:rsidP="00F24873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lastRenderedPageBreak/>
        <w:t xml:space="preserve">9. </w:t>
      </w:r>
      <w:r w:rsidRPr="00F24873">
        <w:rPr>
          <w:rFonts w:ascii="PT Sans" w:hAnsi="PT Sans"/>
          <w:sz w:val="22"/>
        </w:rPr>
        <w:t>Информационное письмо о времени прибытия пожарных подразделений Главного управления МЧС России по г. Москве</w:t>
      </w:r>
      <w:r>
        <w:rPr>
          <w:rFonts w:ascii="PT Sans" w:hAnsi="PT Sans"/>
          <w:sz w:val="22"/>
        </w:rPr>
        <w:t xml:space="preserve"> №МП-4/1-4722 от 22.11.2021 г.</w:t>
      </w:r>
    </w:p>
    <w:p w:rsidR="00EA72CF" w:rsidRPr="00EA72CF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10. </w:t>
      </w:r>
      <w:r w:rsidRPr="00C87BF9">
        <w:rPr>
          <w:rFonts w:ascii="PT Sans" w:hAnsi="PT Sans"/>
          <w:sz w:val="22"/>
        </w:rPr>
        <w:t>Специальные технические условия в результате применения которых на обязательной основе обеспечивается выполнение 384-ФЗ</w:t>
      </w:r>
      <w:r>
        <w:rPr>
          <w:rFonts w:ascii="PT Sans" w:hAnsi="PT Sans"/>
          <w:sz w:val="22"/>
        </w:rPr>
        <w:t xml:space="preserve"> (</w:t>
      </w:r>
      <w:r w:rsidRPr="00C87BF9">
        <w:rPr>
          <w:rFonts w:ascii="PT Sans" w:hAnsi="PT Sans"/>
          <w:sz w:val="22"/>
        </w:rPr>
        <w:t xml:space="preserve">Письмо </w:t>
      </w:r>
      <w:r w:rsidRPr="00604E6A">
        <w:rPr>
          <w:rFonts w:ascii="PT Sans" w:hAnsi="PT Sans"/>
          <w:sz w:val="22"/>
        </w:rPr>
        <w:t>МОСКОМЭКСПЕРТИЗЫ №</w:t>
      </w:r>
      <w:r w:rsidR="00604E6A" w:rsidRPr="00604E6A">
        <w:rPr>
          <w:rFonts w:ascii="PT Sans" w:hAnsi="PT Sans"/>
          <w:sz w:val="22"/>
        </w:rPr>
        <w:t xml:space="preserve">МКЭ-30-757/22-1 </w:t>
      </w:r>
      <w:r w:rsidRPr="00604E6A">
        <w:rPr>
          <w:rFonts w:ascii="PT Sans" w:hAnsi="PT Sans"/>
          <w:sz w:val="22"/>
        </w:rPr>
        <w:t>от</w:t>
      </w:r>
      <w:r w:rsidR="00604E6A" w:rsidRPr="00604E6A">
        <w:rPr>
          <w:rFonts w:ascii="PT Sans" w:hAnsi="PT Sans"/>
          <w:sz w:val="22"/>
        </w:rPr>
        <w:t>30.06.2022 г.</w:t>
      </w:r>
      <w:r w:rsidRPr="00604E6A">
        <w:rPr>
          <w:rFonts w:ascii="PT Sans" w:hAnsi="PT Sans"/>
          <w:sz w:val="22"/>
        </w:rPr>
        <w:t xml:space="preserve"> о согласовании специальных технических </w:t>
      </w:r>
      <w:r w:rsidRPr="00C87BF9">
        <w:rPr>
          <w:rFonts w:ascii="PT Sans" w:hAnsi="PT Sans"/>
          <w:sz w:val="22"/>
        </w:rPr>
        <w:t>условий, в результате применения которых на обязательной основе обеспечивается выполнение 384-ФЗ</w:t>
      </w:r>
      <w:r>
        <w:rPr>
          <w:rFonts w:ascii="PT Sans" w:hAnsi="PT Sans"/>
          <w:sz w:val="22"/>
        </w:rPr>
        <w:t>);</w:t>
      </w:r>
    </w:p>
    <w:p w:rsidR="00EA72CF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11. </w:t>
      </w:r>
      <w:r w:rsidRPr="00DA297F">
        <w:rPr>
          <w:rFonts w:ascii="PT Sans" w:hAnsi="PT Sans"/>
          <w:sz w:val="22"/>
        </w:rPr>
        <w:t xml:space="preserve">Технический отчет по результатам инженерно-геодезических изысканий для подготовки проектной документации.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DA297F">
        <w:rPr>
          <w:rFonts w:ascii="PT Sans" w:hAnsi="PT Sans"/>
          <w:sz w:val="22"/>
        </w:rPr>
        <w:t>влд</w:t>
      </w:r>
      <w:proofErr w:type="spellEnd"/>
      <w:r w:rsidRPr="00DA297F">
        <w:rPr>
          <w:rFonts w:ascii="PT Sans" w:hAnsi="PT Sans"/>
          <w:sz w:val="22"/>
        </w:rPr>
        <w:t>. 3А, 5А) (Западный административный округ)» (шифр 120-0621-ОК-1.</w:t>
      </w:r>
      <w:proofErr w:type="gramStart"/>
      <w:r w:rsidRPr="00DA297F">
        <w:rPr>
          <w:rFonts w:ascii="PT Sans" w:hAnsi="PT Sans"/>
          <w:sz w:val="22"/>
        </w:rPr>
        <w:t>1.ИГДИ</w:t>
      </w:r>
      <w:proofErr w:type="gramEnd"/>
      <w:r w:rsidRPr="00DA297F">
        <w:rPr>
          <w:rFonts w:ascii="PT Sans" w:hAnsi="PT Sans"/>
          <w:sz w:val="22"/>
        </w:rPr>
        <w:t>)</w:t>
      </w:r>
      <w:r>
        <w:rPr>
          <w:rFonts w:ascii="PT Sans" w:hAnsi="PT Sans"/>
          <w:sz w:val="22"/>
        </w:rPr>
        <w:t>.</w:t>
      </w:r>
    </w:p>
    <w:p w:rsidR="00FA5041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13. </w:t>
      </w:r>
      <w:r w:rsidR="00FA5041" w:rsidRPr="00FA5041">
        <w:rPr>
          <w:rFonts w:ascii="PT Sans" w:hAnsi="PT Sans"/>
          <w:sz w:val="22"/>
        </w:rPr>
        <w:t xml:space="preserve">Технический отчет по результатам инженерно-геологических изысканий на объекте: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FA5041" w:rsidRPr="00FA5041">
        <w:rPr>
          <w:rFonts w:ascii="PT Sans" w:hAnsi="PT Sans"/>
          <w:sz w:val="22"/>
        </w:rPr>
        <w:t>влд</w:t>
      </w:r>
      <w:proofErr w:type="spellEnd"/>
      <w:r w:rsidR="00FA5041" w:rsidRPr="00FA5041">
        <w:rPr>
          <w:rFonts w:ascii="PT Sans" w:hAnsi="PT Sans"/>
          <w:sz w:val="22"/>
        </w:rPr>
        <w:t>. 3А, 5А) (Западный административный округ)»</w:t>
      </w:r>
      <w:r>
        <w:rPr>
          <w:rFonts w:ascii="PT Sans" w:hAnsi="PT Sans"/>
          <w:sz w:val="22"/>
        </w:rPr>
        <w:t>.</w:t>
      </w:r>
    </w:p>
    <w:p w:rsidR="002A5CAE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14. Т</w:t>
      </w:r>
      <w:r w:rsidR="002A5CAE" w:rsidRPr="002A5CAE">
        <w:rPr>
          <w:rFonts w:ascii="PT Sans" w:hAnsi="PT Sans"/>
          <w:sz w:val="22"/>
        </w:rPr>
        <w:t>ехнический отчет по результатам инженерно-</w:t>
      </w:r>
      <w:r w:rsidR="002A5CAE">
        <w:rPr>
          <w:rFonts w:ascii="PT Sans" w:hAnsi="PT Sans"/>
          <w:sz w:val="22"/>
        </w:rPr>
        <w:t>экологических</w:t>
      </w:r>
      <w:r w:rsidR="002A5CAE" w:rsidRPr="002A5CAE">
        <w:rPr>
          <w:rFonts w:ascii="PT Sans" w:hAnsi="PT Sans"/>
          <w:sz w:val="22"/>
        </w:rPr>
        <w:t xml:space="preserve"> изысканий для подготовки проектной документации.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2A5CAE" w:rsidRPr="002A5CAE">
        <w:rPr>
          <w:rFonts w:ascii="PT Sans" w:hAnsi="PT Sans"/>
          <w:sz w:val="22"/>
        </w:rPr>
        <w:t>влд</w:t>
      </w:r>
      <w:proofErr w:type="spellEnd"/>
      <w:r w:rsidR="002A5CAE" w:rsidRPr="002A5CAE">
        <w:rPr>
          <w:rFonts w:ascii="PT Sans" w:hAnsi="PT Sans"/>
          <w:sz w:val="22"/>
        </w:rPr>
        <w:t>. 3А, 5А) (Западный административный округ)» (шифр 062/ГЭ-22-ИЭИ)</w:t>
      </w:r>
      <w:r>
        <w:rPr>
          <w:rFonts w:ascii="PT Sans" w:hAnsi="PT Sans"/>
          <w:sz w:val="22"/>
        </w:rPr>
        <w:t>.</w:t>
      </w:r>
    </w:p>
    <w:p w:rsidR="007F2D12" w:rsidRDefault="007F2D12" w:rsidP="00EA72CF">
      <w:pPr>
        <w:spacing w:line="240" w:lineRule="auto"/>
        <w:ind w:left="284"/>
        <w:rPr>
          <w:rFonts w:ascii="PT Sans" w:hAnsi="PT Sans"/>
          <w:sz w:val="22"/>
        </w:rPr>
      </w:pPr>
      <w:r w:rsidRPr="007F2D12">
        <w:rPr>
          <w:rFonts w:ascii="PT Sans" w:hAnsi="PT Sans"/>
          <w:sz w:val="22"/>
        </w:rPr>
        <w:t xml:space="preserve">15. Научно-технический отчет исследования вибрационного воздействия железнодорожного транспорта на проектируемый объект строительства: «Жилые дома с инженерными сетями и благоустройством территории по адресу: г. Москва. Район Очаково-Матвеевское, ш. Очаковское (Очаковское шоссе, </w:t>
      </w:r>
      <w:proofErr w:type="spellStart"/>
      <w:r w:rsidRPr="007F2D12">
        <w:rPr>
          <w:rFonts w:ascii="PT Sans" w:hAnsi="PT Sans"/>
          <w:sz w:val="22"/>
        </w:rPr>
        <w:t>влд</w:t>
      </w:r>
      <w:proofErr w:type="spellEnd"/>
      <w:r w:rsidRPr="007F2D12">
        <w:rPr>
          <w:rFonts w:ascii="PT Sans" w:hAnsi="PT Sans"/>
          <w:sz w:val="22"/>
        </w:rPr>
        <w:t>. 3А, 5А) (Западный административный округ)»</w:t>
      </w:r>
    </w:p>
    <w:p w:rsidR="00F57A87" w:rsidRPr="00F57A87" w:rsidRDefault="00F57A87" w:rsidP="00F57A87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16. </w:t>
      </w:r>
      <w:r w:rsidRPr="00F57A87">
        <w:rPr>
          <w:rFonts w:ascii="PT Sans" w:hAnsi="PT Sans"/>
          <w:sz w:val="22"/>
        </w:rPr>
        <w:t>Технический отчет по результатам инженерно-геодезических изысканий для подготовки проектной документации на строительство многофункционального общественно-жилого комплекса с объектами социальной инфраструктуры по адресу: г. Москва, ЗАО, район Очаково-Матвеевское (шифр 90/ДС5-21-ИГДИ)</w:t>
      </w:r>
    </w:p>
    <w:p w:rsidR="00F57A87" w:rsidRDefault="00F57A87" w:rsidP="00F57A87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17. </w:t>
      </w:r>
      <w:r w:rsidR="002939FF" w:rsidRPr="002939FF">
        <w:rPr>
          <w:rFonts w:ascii="PT Sans" w:hAnsi="PT Sans"/>
          <w:sz w:val="22"/>
        </w:rPr>
        <w:t>Письмо Фонда реновации жилой застройки №ФР-28-9889/22-1 от 18.07.2022 г.</w:t>
      </w:r>
    </w:p>
    <w:p w:rsidR="00FA5041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</w:t>
      </w:r>
      <w:r w:rsidR="00F57A87">
        <w:rPr>
          <w:rFonts w:ascii="PT Sans" w:hAnsi="PT Sans"/>
          <w:sz w:val="22"/>
        </w:rPr>
        <w:t>8</w:t>
      </w:r>
      <w:r>
        <w:rPr>
          <w:rFonts w:ascii="PT Sans" w:hAnsi="PT Sans"/>
          <w:sz w:val="22"/>
        </w:rPr>
        <w:t xml:space="preserve">. </w:t>
      </w:r>
      <w:r w:rsidR="00FA5041">
        <w:rPr>
          <w:rFonts w:ascii="PT Sans" w:hAnsi="PT Sans"/>
          <w:sz w:val="22"/>
        </w:rPr>
        <w:t xml:space="preserve"> </w:t>
      </w:r>
      <w:r w:rsidR="00FA5041" w:rsidRPr="00DA297F">
        <w:rPr>
          <w:rFonts w:ascii="PT Sans" w:hAnsi="PT Sans"/>
          <w:sz w:val="22"/>
        </w:rPr>
        <w:t>Письмо управы района Очаково-</w:t>
      </w:r>
      <w:proofErr w:type="spellStart"/>
      <w:r w:rsidR="00FA5041" w:rsidRPr="00DA297F">
        <w:rPr>
          <w:rFonts w:ascii="PT Sans" w:hAnsi="PT Sans"/>
          <w:sz w:val="22"/>
        </w:rPr>
        <w:t>матвеевское</w:t>
      </w:r>
      <w:proofErr w:type="spellEnd"/>
      <w:r w:rsidR="00FA5041" w:rsidRPr="00DA297F">
        <w:rPr>
          <w:rFonts w:ascii="PT Sans" w:hAnsi="PT Sans"/>
          <w:sz w:val="22"/>
        </w:rPr>
        <w:t xml:space="preserve"> города Москвы (З</w:t>
      </w:r>
      <w:r w:rsidR="00FA5041">
        <w:rPr>
          <w:rFonts w:ascii="PT Sans" w:hAnsi="PT Sans"/>
          <w:sz w:val="22"/>
        </w:rPr>
        <w:t>ападный административный округ)</w:t>
      </w:r>
      <w:r w:rsidR="002A5CAE">
        <w:rPr>
          <w:rFonts w:ascii="PT Sans" w:hAnsi="PT Sans"/>
          <w:sz w:val="22"/>
        </w:rPr>
        <w:t>.</w:t>
      </w:r>
    </w:p>
    <w:p w:rsidR="002C71A8" w:rsidRDefault="002C71A8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1</w:t>
      </w:r>
      <w:r w:rsidR="00F57A87">
        <w:rPr>
          <w:rFonts w:ascii="PT Sans" w:hAnsi="PT Sans"/>
          <w:sz w:val="22"/>
        </w:rPr>
        <w:t>9</w:t>
      </w:r>
      <w:r>
        <w:rPr>
          <w:rFonts w:ascii="PT Sans" w:hAnsi="PT Sans"/>
          <w:sz w:val="22"/>
        </w:rPr>
        <w:t>. Письмо ООО «ПИК-УК» №954/1-Д-311-И от 29.06.2022 г.</w:t>
      </w:r>
    </w:p>
    <w:p w:rsidR="007A4293" w:rsidRDefault="00F57A87" w:rsidP="00EA72CF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>20</w:t>
      </w:r>
      <w:r w:rsidR="007A4293" w:rsidRPr="007A4293">
        <w:rPr>
          <w:rFonts w:ascii="PT Sans" w:hAnsi="PT Sans"/>
          <w:sz w:val="22"/>
        </w:rPr>
        <w:t>. Письмо ООО «ПИК-УК» 1/1-Д-3194-И от 01.06.2022 г.</w:t>
      </w:r>
    </w:p>
    <w:p w:rsidR="002E640E" w:rsidRDefault="002E640E" w:rsidP="00EA72CF">
      <w:pPr>
        <w:spacing w:line="240" w:lineRule="auto"/>
        <w:ind w:left="284"/>
        <w:rPr>
          <w:rFonts w:ascii="PT Sans" w:hAnsi="PT Sans"/>
          <w:sz w:val="22"/>
        </w:rPr>
      </w:pPr>
      <w:r w:rsidRPr="002E640E">
        <w:rPr>
          <w:rFonts w:ascii="PT Sans" w:hAnsi="PT Sans"/>
          <w:sz w:val="22"/>
        </w:rPr>
        <w:t>21. Письмо ООО «СЗ «</w:t>
      </w:r>
      <w:proofErr w:type="spellStart"/>
      <w:r w:rsidRPr="002E640E">
        <w:rPr>
          <w:rFonts w:ascii="PT Sans" w:hAnsi="PT Sans"/>
          <w:sz w:val="22"/>
        </w:rPr>
        <w:t>ЦентрПолис</w:t>
      </w:r>
      <w:proofErr w:type="spellEnd"/>
      <w:r w:rsidRPr="002E640E">
        <w:rPr>
          <w:rFonts w:ascii="PT Sans" w:hAnsi="PT Sans"/>
          <w:sz w:val="22"/>
        </w:rPr>
        <w:t>» №ОЧК/22-606 от 04.07.2022</w:t>
      </w:r>
      <w:r>
        <w:rPr>
          <w:rFonts w:ascii="PT Sans" w:hAnsi="PT Sans"/>
          <w:sz w:val="22"/>
        </w:rPr>
        <w:t xml:space="preserve"> г.</w:t>
      </w:r>
    </w:p>
    <w:p w:rsidR="005675A1" w:rsidRPr="005675A1" w:rsidRDefault="005675A1" w:rsidP="005675A1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22. </w:t>
      </w:r>
      <w:r w:rsidRPr="005675A1">
        <w:rPr>
          <w:rFonts w:ascii="PT Sans" w:hAnsi="PT Sans"/>
          <w:sz w:val="22"/>
        </w:rPr>
        <w:t>Письмо ООО «СЗ «</w:t>
      </w:r>
      <w:proofErr w:type="spellStart"/>
      <w:r w:rsidRPr="005675A1">
        <w:rPr>
          <w:rFonts w:ascii="PT Sans" w:hAnsi="PT Sans"/>
          <w:sz w:val="22"/>
        </w:rPr>
        <w:t>ЦентрПолис</w:t>
      </w:r>
      <w:proofErr w:type="spellEnd"/>
      <w:r w:rsidRPr="005675A1">
        <w:rPr>
          <w:rFonts w:ascii="PT Sans" w:hAnsi="PT Sans"/>
          <w:sz w:val="22"/>
        </w:rPr>
        <w:t>» №ОЧК/22-743 от 06.07.2022 г.</w:t>
      </w:r>
    </w:p>
    <w:p w:rsidR="005675A1" w:rsidRPr="002C71A8" w:rsidRDefault="005675A1" w:rsidP="005675A1">
      <w:pPr>
        <w:spacing w:line="240" w:lineRule="auto"/>
        <w:ind w:left="284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t xml:space="preserve">23. </w:t>
      </w:r>
      <w:r w:rsidRPr="005675A1">
        <w:rPr>
          <w:rFonts w:ascii="PT Sans" w:hAnsi="PT Sans"/>
          <w:sz w:val="22"/>
        </w:rPr>
        <w:t>Письмо ООО «СЗ «</w:t>
      </w:r>
      <w:proofErr w:type="spellStart"/>
      <w:r w:rsidRPr="005675A1">
        <w:rPr>
          <w:rFonts w:ascii="PT Sans" w:hAnsi="PT Sans"/>
          <w:sz w:val="22"/>
        </w:rPr>
        <w:t>ЦентрПолис</w:t>
      </w:r>
      <w:proofErr w:type="spellEnd"/>
      <w:r w:rsidRPr="005675A1">
        <w:rPr>
          <w:rFonts w:ascii="PT Sans" w:hAnsi="PT Sans"/>
          <w:sz w:val="22"/>
        </w:rPr>
        <w:t>» №ОЧК/22-849 от 06.07.2022 г.</w:t>
      </w:r>
    </w:p>
    <w:p w:rsidR="00EA72CF" w:rsidRDefault="00EA72CF" w:rsidP="00EA72CF">
      <w:pPr>
        <w:spacing w:line="240" w:lineRule="auto"/>
        <w:ind w:left="284"/>
        <w:rPr>
          <w:rFonts w:ascii="PT Sans" w:hAnsi="PT Sans"/>
          <w:sz w:val="22"/>
        </w:rPr>
      </w:pPr>
    </w:p>
    <w:p w:rsidR="0078190F" w:rsidRPr="0029777F" w:rsidRDefault="0078190F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FF0000"/>
          <w:szCs w:val="20"/>
          <w:u w:val="none"/>
          <w:lang w:eastAsia="ru-RU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7" w:name="_Toc75193806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в) сведения о функциональном назначении объе</w:t>
      </w:r>
      <w:r w:rsidR="00DB30AF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кта капитального строительства;</w:t>
      </w:r>
      <w:bookmarkEnd w:id="17"/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 xml:space="preserve">Участок, выделенный под проектирование, расположен по адресу: г. Москва, район Очаково-Матвеевское, ш. Очаковское (Очаковское шоссе, </w:t>
      </w:r>
      <w:proofErr w:type="spellStart"/>
      <w:r w:rsidRPr="00E86007">
        <w:rPr>
          <w:rFonts w:ascii="PT Sans" w:hAnsi="PT Sans"/>
          <w:sz w:val="22"/>
        </w:rPr>
        <w:t>влд</w:t>
      </w:r>
      <w:proofErr w:type="spellEnd"/>
      <w:r w:rsidRPr="00E86007">
        <w:rPr>
          <w:rFonts w:ascii="PT Sans" w:hAnsi="PT Sans"/>
          <w:sz w:val="22"/>
        </w:rPr>
        <w:t>. 3А, 5А) (Западный административный округ)»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Участок ограничен: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- с северо-востока – к проектируемой УДС «Улица местного значения от проектируемого проезда № 1656 до Очаковского шоссе» по адресу: г. Москва, Очаковское шоссе;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- с юго-востока –к проектируемой УДС (проезд № 1656);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- с юго-запада –</w:t>
      </w:r>
      <w:r w:rsidR="009275C9" w:rsidRPr="009275C9">
        <w:rPr>
          <w:rFonts w:ascii="PT Sans" w:hAnsi="PT Sans"/>
          <w:sz w:val="22"/>
        </w:rPr>
        <w:t>участком свободным от застройки</w:t>
      </w:r>
      <w:r w:rsidRPr="00E86007">
        <w:rPr>
          <w:rFonts w:ascii="PT Sans" w:hAnsi="PT Sans"/>
          <w:sz w:val="22"/>
        </w:rPr>
        <w:t>;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- с северо-запада –примыкает к территории ПК №114а-ЗАО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Основные характеристики объекта: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Степень огнестойкости зданий - I.</w:t>
      </w:r>
    </w:p>
    <w:p w:rsidR="00E86007" w:rsidRP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Класс конструктивной пожарной опасности – С0.</w:t>
      </w:r>
    </w:p>
    <w:p w:rsidR="00E86007" w:rsidRDefault="00E86007" w:rsidP="00334029">
      <w:pPr>
        <w:spacing w:line="240" w:lineRule="auto"/>
        <w:rPr>
          <w:rFonts w:ascii="PT Sans" w:hAnsi="PT Sans"/>
          <w:sz w:val="22"/>
        </w:rPr>
      </w:pPr>
      <w:r w:rsidRPr="00E86007">
        <w:rPr>
          <w:rFonts w:ascii="PT Sans" w:hAnsi="PT Sans"/>
          <w:sz w:val="22"/>
        </w:rPr>
        <w:t>Уровень от</w:t>
      </w:r>
      <w:r>
        <w:rPr>
          <w:rFonts w:ascii="PT Sans" w:hAnsi="PT Sans"/>
          <w:sz w:val="22"/>
        </w:rPr>
        <w:t>ветственности - II – нормальный.</w:t>
      </w:r>
    </w:p>
    <w:p w:rsidR="00E86007" w:rsidRDefault="00E86007" w:rsidP="00334029">
      <w:pPr>
        <w:spacing w:line="240" w:lineRule="auto"/>
        <w:rPr>
          <w:rFonts w:ascii="PT Sans" w:hAnsi="PT Sans"/>
          <w:sz w:val="22"/>
        </w:rPr>
      </w:pPr>
    </w:p>
    <w:p w:rsidR="00334029" w:rsidRDefault="00334029" w:rsidP="00334029">
      <w:pPr>
        <w:spacing w:line="240" w:lineRule="auto"/>
        <w:rPr>
          <w:rFonts w:ascii="PT Sans" w:hAnsi="PT Sans"/>
          <w:sz w:val="22"/>
        </w:rPr>
      </w:pPr>
      <w:r w:rsidRPr="00334029">
        <w:rPr>
          <w:rFonts w:ascii="PT Sans" w:hAnsi="PT Sans"/>
          <w:sz w:val="22"/>
        </w:rPr>
        <w:t xml:space="preserve">Проектом предусматривается строительство восьми жилых корпусов (20.1, 20.2, 20.3, 20.4, 20.5, 20.6, 20.7, 20.8), прямоугольных в плане, со встроенно-пристроенными помещениями </w:t>
      </w:r>
      <w:r w:rsidR="00E9192A">
        <w:rPr>
          <w:rFonts w:ascii="PT Sans" w:hAnsi="PT Sans"/>
          <w:sz w:val="22"/>
        </w:rPr>
        <w:t>бе</w:t>
      </w:r>
      <w:r w:rsidR="000E582E">
        <w:rPr>
          <w:rFonts w:ascii="PT Sans" w:hAnsi="PT Sans"/>
          <w:sz w:val="22"/>
        </w:rPr>
        <w:t>з</w:t>
      </w:r>
      <w:r w:rsidR="00E9192A">
        <w:rPr>
          <w:rFonts w:ascii="PT Sans" w:hAnsi="PT Sans"/>
          <w:sz w:val="22"/>
        </w:rPr>
        <w:t xml:space="preserve"> конкретной технологии</w:t>
      </w:r>
      <w:r w:rsidR="000E582E">
        <w:rPr>
          <w:rFonts w:ascii="PT Sans" w:hAnsi="PT Sans"/>
          <w:sz w:val="22"/>
        </w:rPr>
        <w:t>, ЦИН, ОДС</w:t>
      </w:r>
      <w:r w:rsidRPr="00334029">
        <w:rPr>
          <w:rFonts w:ascii="PT Sans" w:hAnsi="PT Sans"/>
          <w:sz w:val="22"/>
        </w:rPr>
        <w:t xml:space="preserve"> на первых этажах зданий</w:t>
      </w:r>
      <w:r w:rsidR="000E582E">
        <w:rPr>
          <w:rFonts w:ascii="PT Sans" w:hAnsi="PT Sans"/>
          <w:sz w:val="22"/>
        </w:rPr>
        <w:t>,</w:t>
      </w:r>
      <w:r w:rsidRPr="00334029">
        <w:rPr>
          <w:rFonts w:ascii="PT Sans" w:hAnsi="PT Sans"/>
          <w:sz w:val="22"/>
        </w:rPr>
        <w:t xml:space="preserve"> объединенные подземной частью.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>Корпус 20.1 - 25-этажный жилой корпус с габаритами (38,4х 21,0 м) в осях 1.1/12.1-А.1/И.1.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>Корпус 20.3 - 24-этажный жилой корпус с габаритами (37,95 21,0 м) в осях 1.3/15.3-А.3/Е.3.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>Корпус 20.4 - 17-этажный жилой корпус с габаритами 23,4х16,2 в осях 1.4/7.4-А.4/Е.4 со встроено пристроенными одноэтажными частями с габаритами 12,14 х14,185 в осях 1.П-</w:t>
      </w:r>
      <w:proofErr w:type="gramStart"/>
      <w:r w:rsidRPr="000E582E">
        <w:rPr>
          <w:rFonts w:ascii="PT Sans" w:hAnsi="PT Sans"/>
          <w:sz w:val="22"/>
        </w:rPr>
        <w:t>2.П</w:t>
      </w:r>
      <w:proofErr w:type="gramEnd"/>
      <w:r w:rsidRPr="000E582E">
        <w:rPr>
          <w:rFonts w:ascii="PT Sans" w:hAnsi="PT Sans"/>
          <w:sz w:val="22"/>
        </w:rPr>
        <w:t>/Б.4-Д.4 и с габаритами 11,81х14,525  в осях 4.П-6.П/А.4-Д.4.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>Корпус 20.5 - 24-этажный жилой корпус с габаритами (37,95 21,0 м) в осях 1.5/12.5-А.5/Ж5.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>Корпус 20.7 - 25-этажный жилой корпус с габаритами (37,95 21,0 м) в осях 1.7/11.7-А.7/Е.7.</w:t>
      </w:r>
    </w:p>
    <w:p w:rsidR="000E582E" w:rsidRPr="000E582E" w:rsidRDefault="000E582E" w:rsidP="000E582E">
      <w:pPr>
        <w:spacing w:line="240" w:lineRule="auto"/>
        <w:rPr>
          <w:rFonts w:ascii="PT Sans" w:hAnsi="PT Sans"/>
          <w:sz w:val="22"/>
        </w:rPr>
      </w:pPr>
      <w:r w:rsidRPr="000E582E">
        <w:rPr>
          <w:rFonts w:ascii="PT Sans" w:hAnsi="PT Sans"/>
          <w:sz w:val="22"/>
        </w:rPr>
        <w:t>Корпус 20.8 - 18-этажный жилой корпус с габаритами 23,4х16,</w:t>
      </w:r>
      <w:proofErr w:type="gramStart"/>
      <w:r w:rsidRPr="000E582E">
        <w:rPr>
          <w:rFonts w:ascii="PT Sans" w:hAnsi="PT Sans"/>
          <w:sz w:val="22"/>
        </w:rPr>
        <w:t>2  в</w:t>
      </w:r>
      <w:proofErr w:type="gramEnd"/>
      <w:r w:rsidRPr="000E582E">
        <w:rPr>
          <w:rFonts w:ascii="PT Sans" w:hAnsi="PT Sans"/>
          <w:sz w:val="22"/>
        </w:rPr>
        <w:t xml:space="preserve"> осях 1.8/7.8-А.8/Е.8 со встроенно-пристроенными одноэтажными частями с габаритами (12,14 х14,295) в осях  2.У-2.Т/Б.8-Е.8 и с габаритами (11,9х13,82) в осях 2.Р-2.С/Б.8-Д.8</w:t>
      </w:r>
      <w:r>
        <w:rPr>
          <w:rFonts w:ascii="PT Sans" w:hAnsi="PT Sans"/>
          <w:sz w:val="22"/>
        </w:rPr>
        <w:t>.</w:t>
      </w:r>
    </w:p>
    <w:p w:rsidR="00334029" w:rsidRPr="00334029" w:rsidRDefault="00334029" w:rsidP="00334029">
      <w:pPr>
        <w:spacing w:line="240" w:lineRule="auto"/>
        <w:rPr>
          <w:rFonts w:ascii="PT Sans" w:hAnsi="PT Sans"/>
          <w:sz w:val="22"/>
        </w:rPr>
      </w:pPr>
    </w:p>
    <w:p w:rsidR="00334029" w:rsidRDefault="00334029" w:rsidP="00334029">
      <w:pPr>
        <w:spacing w:line="240" w:lineRule="auto"/>
        <w:rPr>
          <w:rFonts w:ascii="PT Sans" w:hAnsi="PT Sans"/>
          <w:sz w:val="22"/>
        </w:rPr>
      </w:pPr>
      <w:r w:rsidRPr="00334029">
        <w:rPr>
          <w:rFonts w:ascii="PT Sans" w:hAnsi="PT Sans"/>
          <w:sz w:val="22"/>
        </w:rPr>
        <w:t>Корпуса объединены общей подземной частью, имеющей габариты 133,675х117,8 м</w:t>
      </w:r>
      <w:r>
        <w:rPr>
          <w:rFonts w:ascii="PT Sans" w:hAnsi="PT Sans"/>
          <w:sz w:val="22"/>
        </w:rPr>
        <w:t>.</w:t>
      </w:r>
    </w:p>
    <w:p w:rsidR="00334029" w:rsidRDefault="00334029" w:rsidP="00334029">
      <w:pPr>
        <w:spacing w:line="240" w:lineRule="auto"/>
        <w:rPr>
          <w:rFonts w:ascii="PT Sans" w:hAnsi="PT Sans"/>
          <w:sz w:val="22"/>
        </w:rPr>
      </w:pPr>
    </w:p>
    <w:p w:rsidR="00334029" w:rsidRDefault="00334029" w:rsidP="00334029">
      <w:pPr>
        <w:spacing w:line="240" w:lineRule="auto"/>
        <w:rPr>
          <w:rFonts w:ascii="PT Sans" w:hAnsi="PT Sans"/>
          <w:sz w:val="22"/>
        </w:rPr>
      </w:pPr>
      <w:r w:rsidRPr="00334029">
        <w:rPr>
          <w:rFonts w:ascii="PT Sans" w:hAnsi="PT Sans"/>
          <w:sz w:val="22"/>
        </w:rPr>
        <w:t>Подземная часть имеет один этаж на отметках -6,200; 5,450; -4,700. В объёме подземного этажа размещены следующие помещения: подземная автостоянка (В2), ИТП (Д), насосная хозяйственно-бытового и пожарного водопровода (Д), водо</w:t>
      </w:r>
      <w:r>
        <w:rPr>
          <w:rFonts w:ascii="PT Sans" w:hAnsi="PT Sans"/>
          <w:sz w:val="22"/>
        </w:rPr>
        <w:t>мерный узел (Д)</w:t>
      </w:r>
      <w:r w:rsidRPr="00334029">
        <w:rPr>
          <w:rFonts w:ascii="PT Sans" w:hAnsi="PT Sans"/>
          <w:sz w:val="22"/>
        </w:rPr>
        <w:t xml:space="preserve">, </w:t>
      </w:r>
      <w:proofErr w:type="spellStart"/>
      <w:r w:rsidRPr="00334029">
        <w:rPr>
          <w:rFonts w:ascii="PT Sans" w:hAnsi="PT Sans"/>
          <w:sz w:val="22"/>
        </w:rPr>
        <w:t>электрощитовые</w:t>
      </w:r>
      <w:proofErr w:type="spellEnd"/>
      <w:r w:rsidRPr="00334029">
        <w:rPr>
          <w:rFonts w:ascii="PT Sans" w:hAnsi="PT Sans"/>
          <w:sz w:val="22"/>
        </w:rPr>
        <w:t xml:space="preserve"> (В3), </w:t>
      </w:r>
      <w:proofErr w:type="spellStart"/>
      <w:r w:rsidRPr="00334029">
        <w:rPr>
          <w:rFonts w:ascii="PT Sans" w:hAnsi="PT Sans"/>
          <w:sz w:val="22"/>
        </w:rPr>
        <w:t>венткамеры</w:t>
      </w:r>
      <w:proofErr w:type="spellEnd"/>
      <w:r w:rsidRPr="00334029">
        <w:rPr>
          <w:rFonts w:ascii="PT Sans" w:hAnsi="PT Sans"/>
          <w:sz w:val="22"/>
        </w:rPr>
        <w:t xml:space="preserve"> </w:t>
      </w:r>
      <w:proofErr w:type="spellStart"/>
      <w:r w:rsidRPr="00334029">
        <w:rPr>
          <w:rFonts w:ascii="PT Sans" w:hAnsi="PT Sans"/>
          <w:sz w:val="22"/>
        </w:rPr>
        <w:t>общеобменной</w:t>
      </w:r>
      <w:proofErr w:type="spellEnd"/>
      <w:r w:rsidRPr="00334029">
        <w:rPr>
          <w:rFonts w:ascii="PT Sans" w:hAnsi="PT Sans"/>
          <w:sz w:val="22"/>
        </w:rPr>
        <w:t xml:space="preserve"> и </w:t>
      </w:r>
      <w:proofErr w:type="spellStart"/>
      <w:r w:rsidRPr="00334029">
        <w:rPr>
          <w:rFonts w:ascii="PT Sans" w:hAnsi="PT Sans"/>
          <w:sz w:val="22"/>
        </w:rPr>
        <w:t>противодымной</w:t>
      </w:r>
      <w:proofErr w:type="spellEnd"/>
      <w:r w:rsidRPr="00334029">
        <w:rPr>
          <w:rFonts w:ascii="PT Sans" w:hAnsi="PT Sans"/>
          <w:sz w:val="22"/>
        </w:rPr>
        <w:t xml:space="preserve"> вентиляции (Д), помещение уборочного инвентаря (В2), лестничные клетки, и лифтовые холлы. Въезд/выезд в подземную автостоянку выполняется по прямолинейной двупутной изолированной рампе, расположенной в осях 5/18-Е/Н</w:t>
      </w:r>
      <w:r>
        <w:rPr>
          <w:rFonts w:ascii="PT Sans" w:hAnsi="PT Sans"/>
          <w:sz w:val="22"/>
        </w:rPr>
        <w:t>.</w:t>
      </w:r>
    </w:p>
    <w:p w:rsidR="00334029" w:rsidRDefault="00334029" w:rsidP="00334029">
      <w:pPr>
        <w:spacing w:line="240" w:lineRule="auto"/>
        <w:rPr>
          <w:rFonts w:ascii="PT Sans" w:hAnsi="PT Sans"/>
          <w:sz w:val="22"/>
        </w:rPr>
      </w:pPr>
    </w:p>
    <w:p w:rsidR="00334029" w:rsidRDefault="00334029" w:rsidP="00334029">
      <w:pPr>
        <w:spacing w:line="240" w:lineRule="auto"/>
        <w:rPr>
          <w:rFonts w:ascii="PT Sans" w:hAnsi="PT Sans"/>
          <w:sz w:val="22"/>
        </w:rPr>
      </w:pPr>
      <w:r w:rsidRPr="00334029">
        <w:rPr>
          <w:rFonts w:ascii="PT Sans" w:hAnsi="PT Sans"/>
          <w:sz w:val="22"/>
        </w:rPr>
        <w:t xml:space="preserve">На первом этаже переменной высоты, обусловленной перепадом рельефа, расположены помещения без конкретной технологии (БКТ) с входным тамбуром, универсальным санузлом и помещением уборочного инвентаря (ПУИ) в каждом, </w:t>
      </w:r>
      <w:proofErr w:type="spellStart"/>
      <w:r w:rsidRPr="00334029">
        <w:rPr>
          <w:rFonts w:ascii="PT Sans" w:hAnsi="PT Sans"/>
          <w:sz w:val="22"/>
        </w:rPr>
        <w:t>вестибюльно</w:t>
      </w:r>
      <w:proofErr w:type="spellEnd"/>
      <w:r w:rsidRPr="00334029">
        <w:rPr>
          <w:rFonts w:ascii="PT Sans" w:hAnsi="PT Sans"/>
          <w:sz w:val="22"/>
        </w:rPr>
        <w:t xml:space="preserve">-входной группы жилой части (МОП) с двойными входными тамбурами, помещением консьержа с санузлом и ПУИ, колясочной в каждой секции, центра информирования населения (ЦИН – корпус 20.3) с входным тамбуром, санузлом (в том числе для инвалидов) и ПУИ, помещение охраны для подземной автостоянки с санузлом и душевой (корпус 3, секция 9), объединенная диспетчерская служба (ОДС – корпус 20.5), рампа въезда/выезда в автостоянку, помещение охраны,  </w:t>
      </w:r>
      <w:proofErr w:type="spellStart"/>
      <w:r w:rsidRPr="00334029">
        <w:rPr>
          <w:rFonts w:ascii="PT Sans" w:hAnsi="PT Sans"/>
          <w:sz w:val="22"/>
        </w:rPr>
        <w:t>электрощитовые</w:t>
      </w:r>
      <w:proofErr w:type="spellEnd"/>
      <w:r w:rsidRPr="00334029">
        <w:rPr>
          <w:rFonts w:ascii="PT Sans" w:hAnsi="PT Sans"/>
          <w:sz w:val="22"/>
        </w:rPr>
        <w:t xml:space="preserve">, </w:t>
      </w:r>
      <w:proofErr w:type="spellStart"/>
      <w:r w:rsidRPr="00334029">
        <w:rPr>
          <w:rFonts w:ascii="PT Sans" w:hAnsi="PT Sans"/>
          <w:sz w:val="22"/>
        </w:rPr>
        <w:t>мусоросборные</w:t>
      </w:r>
      <w:proofErr w:type="spellEnd"/>
      <w:r w:rsidRPr="00334029">
        <w:rPr>
          <w:rFonts w:ascii="PT Sans" w:hAnsi="PT Sans"/>
          <w:sz w:val="22"/>
        </w:rPr>
        <w:t xml:space="preserve"> камеры.</w:t>
      </w:r>
    </w:p>
    <w:p w:rsidR="00334029" w:rsidRDefault="00334029" w:rsidP="00334029">
      <w:pPr>
        <w:spacing w:line="240" w:lineRule="auto"/>
        <w:rPr>
          <w:rFonts w:ascii="PT Sans" w:hAnsi="PT Sans"/>
          <w:sz w:val="22"/>
        </w:rPr>
      </w:pPr>
    </w:p>
    <w:p w:rsidR="00334029" w:rsidRPr="00334029" w:rsidRDefault="00334029" w:rsidP="00334029">
      <w:pPr>
        <w:spacing w:line="240" w:lineRule="auto"/>
        <w:rPr>
          <w:rFonts w:ascii="PT Sans" w:hAnsi="PT Sans"/>
          <w:sz w:val="22"/>
        </w:rPr>
      </w:pPr>
      <w:r w:rsidRPr="00334029">
        <w:rPr>
          <w:rFonts w:ascii="PT Sans" w:hAnsi="PT Sans"/>
          <w:sz w:val="22"/>
        </w:rPr>
        <w:t xml:space="preserve">В корпусах 20.1, 20. 7 с 2 по 25 этажи, в корпусах 20.3, 20.5 с 2 по 24 этажи, в корпусах 20.2 секции 1, 20.6 секции 1, 20.8 с 2 по 18 этажи, в корпусах 20.2 секции 2, 20.6 секциях 2 и 3, 20.4 с 2 по 17 этажи расположены жилые квартиры. Высота жилого этажа (от </w:t>
      </w:r>
      <w:proofErr w:type="spellStart"/>
      <w:r w:rsidRPr="00334029">
        <w:rPr>
          <w:rFonts w:ascii="PT Sans" w:hAnsi="PT Sans"/>
          <w:sz w:val="22"/>
        </w:rPr>
        <w:t>отм</w:t>
      </w:r>
      <w:proofErr w:type="spellEnd"/>
      <w:r w:rsidRPr="00334029">
        <w:rPr>
          <w:rFonts w:ascii="PT Sans" w:hAnsi="PT Sans"/>
          <w:sz w:val="22"/>
        </w:rPr>
        <w:t xml:space="preserve">. ч. пола до </w:t>
      </w:r>
      <w:proofErr w:type="spellStart"/>
      <w:r w:rsidRPr="00334029">
        <w:rPr>
          <w:rFonts w:ascii="PT Sans" w:hAnsi="PT Sans"/>
          <w:sz w:val="22"/>
        </w:rPr>
        <w:t>отм</w:t>
      </w:r>
      <w:proofErr w:type="spellEnd"/>
      <w:r w:rsidRPr="00334029">
        <w:rPr>
          <w:rFonts w:ascii="PT Sans" w:hAnsi="PT Sans"/>
          <w:sz w:val="22"/>
        </w:rPr>
        <w:t>. ч. пола) – 3.0 м, высота от чистого пола до потолка – 2680</w:t>
      </w:r>
      <w:r>
        <w:rPr>
          <w:rFonts w:ascii="PT Sans" w:hAnsi="PT Sans"/>
          <w:sz w:val="22"/>
        </w:rPr>
        <w:t xml:space="preserve"> </w:t>
      </w:r>
      <w:r w:rsidRPr="00334029">
        <w:rPr>
          <w:rFonts w:ascii="PT Sans" w:hAnsi="PT Sans"/>
          <w:sz w:val="22"/>
        </w:rPr>
        <w:t>мм.</w:t>
      </w:r>
    </w:p>
    <w:p w:rsidR="00334029" w:rsidRDefault="00334029" w:rsidP="00E86007">
      <w:pPr>
        <w:spacing w:line="240" w:lineRule="auto"/>
        <w:jc w:val="both"/>
        <w:rPr>
          <w:rFonts w:ascii="PT Sans" w:hAnsi="PT Sans"/>
          <w:color w:val="FF0000"/>
          <w:sz w:val="22"/>
        </w:rPr>
      </w:pPr>
    </w:p>
    <w:p w:rsidR="00891941" w:rsidRDefault="00891941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br w:type="page"/>
      </w:r>
    </w:p>
    <w:p w:rsidR="00BA1DEC" w:rsidRPr="00BA1DEC" w:rsidRDefault="00BA1DEC" w:rsidP="00BA1DEC">
      <w:pPr>
        <w:spacing w:line="240" w:lineRule="auto"/>
        <w:jc w:val="both"/>
        <w:rPr>
          <w:rFonts w:ascii="PT Sans" w:hAnsi="PT Sans"/>
          <w:sz w:val="22"/>
        </w:rPr>
      </w:pPr>
    </w:p>
    <w:p w:rsidR="00BF2745" w:rsidRDefault="00BF2745" w:rsidP="008661E4">
      <w:pPr>
        <w:spacing w:line="240" w:lineRule="auto"/>
        <w:jc w:val="both"/>
        <w:rPr>
          <w:rFonts w:ascii="PT Sans" w:hAnsi="PT Sans"/>
          <w:sz w:val="22"/>
        </w:rPr>
      </w:pPr>
    </w:p>
    <w:p w:rsidR="00245828" w:rsidRPr="003F5D8C" w:rsidRDefault="00245828" w:rsidP="00245828">
      <w:pPr>
        <w:spacing w:line="240" w:lineRule="auto"/>
        <w:rPr>
          <w:rStyle w:val="ac"/>
          <w:rFonts w:cstheme="minorHAnsi"/>
          <w:color w:val="auto"/>
          <w:szCs w:val="20"/>
          <w:u w:val="none"/>
        </w:rPr>
      </w:pPr>
    </w:p>
    <w:p w:rsidR="00D27CD6" w:rsidRDefault="00264A7E" w:rsidP="00D16AA6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8" w:name="_Toc75193807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г) сведения о потребности объекта капитального строительства в топливе, газе, воде и электрической энергии;</w:t>
      </w:r>
      <w:bookmarkEnd w:id="18"/>
    </w:p>
    <w:tbl>
      <w:tblPr>
        <w:tblW w:w="779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27"/>
        <w:gridCol w:w="4969"/>
      </w:tblGrid>
      <w:tr w:rsidR="005E0623" w:rsidRPr="002E5DB0" w:rsidTr="005E0623">
        <w:trPr>
          <w:trHeight w:val="381"/>
        </w:trPr>
        <w:tc>
          <w:tcPr>
            <w:tcW w:w="2827" w:type="dxa"/>
            <w:vAlign w:val="center"/>
          </w:tcPr>
          <w:p w:rsidR="005E0623" w:rsidRPr="00E50CE2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50CE2">
              <w:rPr>
                <w:rFonts w:ascii="PT Sans" w:hAnsi="PT Sans" w:cs="Arial"/>
                <w:sz w:val="20"/>
                <w:szCs w:val="20"/>
                <w:lang w:eastAsia="en-US"/>
              </w:rPr>
              <w:t>Наименование системы</w:t>
            </w:r>
          </w:p>
        </w:tc>
        <w:tc>
          <w:tcPr>
            <w:tcW w:w="4969" w:type="dxa"/>
            <w:tcBorders>
              <w:right w:val="single" w:sz="4" w:space="0" w:color="auto"/>
            </w:tcBorders>
          </w:tcPr>
          <w:p w:rsidR="005E0623" w:rsidRPr="00A77FA2" w:rsidRDefault="005E0623" w:rsidP="005E0623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>
              <w:rPr>
                <w:rFonts w:ascii="PT Sans" w:hAnsi="PT Sans" w:cs="Arial"/>
                <w:sz w:val="20"/>
                <w:szCs w:val="20"/>
                <w:lang w:eastAsia="en-US"/>
              </w:rPr>
              <w:t>Количество</w:t>
            </w:r>
          </w:p>
        </w:tc>
      </w:tr>
      <w:tr w:rsidR="005E0623" w:rsidRPr="00EA3679" w:rsidTr="005E0623">
        <w:trPr>
          <w:trHeight w:val="397"/>
        </w:trPr>
        <w:tc>
          <w:tcPr>
            <w:tcW w:w="2827" w:type="dxa"/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Теплоснабжение, Гкал/ч</w:t>
            </w:r>
          </w:p>
        </w:tc>
        <w:tc>
          <w:tcPr>
            <w:tcW w:w="4969" w:type="dxa"/>
            <w:tcBorders>
              <w:right w:val="single" w:sz="4" w:space="0" w:color="auto"/>
            </w:tcBorders>
            <w:vAlign w:val="center"/>
          </w:tcPr>
          <w:p w:rsidR="005E0623" w:rsidRPr="00E86007" w:rsidRDefault="005E0623" w:rsidP="006A6962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6,86</w:t>
            </w:r>
            <w:r w:rsidR="006A6962">
              <w:rPr>
                <w:rFonts w:ascii="PT Sans" w:hAnsi="PT Sans" w:cs="Arial"/>
                <w:sz w:val="20"/>
                <w:szCs w:val="20"/>
                <w:lang w:eastAsia="en-US"/>
              </w:rPr>
              <w:t>38</w:t>
            </w:r>
          </w:p>
        </w:tc>
      </w:tr>
      <w:tr w:rsidR="005E0623" w:rsidRPr="00EA3679" w:rsidTr="005E0623">
        <w:trPr>
          <w:trHeight w:val="397"/>
        </w:trPr>
        <w:tc>
          <w:tcPr>
            <w:tcW w:w="2827" w:type="dxa"/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Отопление, Гкал/ч</w:t>
            </w:r>
          </w:p>
        </w:tc>
        <w:tc>
          <w:tcPr>
            <w:tcW w:w="4969" w:type="dxa"/>
            <w:tcBorders>
              <w:right w:val="single" w:sz="4" w:space="0" w:color="auto"/>
            </w:tcBorders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6A6962">
              <w:rPr>
                <w:rFonts w:ascii="PT Sans" w:hAnsi="PT Sans" w:cs="Arial"/>
                <w:sz w:val="20"/>
                <w:szCs w:val="20"/>
                <w:lang w:eastAsia="en-US"/>
              </w:rPr>
              <w:t>4,2356</w:t>
            </w: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 </w:t>
            </w:r>
          </w:p>
        </w:tc>
      </w:tr>
      <w:tr w:rsidR="005E0623" w:rsidRPr="00EA3679" w:rsidTr="005E0623">
        <w:trPr>
          <w:trHeight w:val="397"/>
        </w:trPr>
        <w:tc>
          <w:tcPr>
            <w:tcW w:w="2827" w:type="dxa"/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Вентиляция, Гкал/ч</w:t>
            </w:r>
          </w:p>
        </w:tc>
        <w:tc>
          <w:tcPr>
            <w:tcW w:w="4969" w:type="dxa"/>
            <w:tcBorders>
              <w:right w:val="single" w:sz="4" w:space="0" w:color="auto"/>
            </w:tcBorders>
            <w:vAlign w:val="center"/>
          </w:tcPr>
          <w:p w:rsidR="005E0623" w:rsidRPr="00E86007" w:rsidRDefault="005E0623" w:rsidP="00703E7A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6A6962">
              <w:rPr>
                <w:rFonts w:ascii="PT Sans" w:hAnsi="PT Sans" w:cs="Arial"/>
                <w:sz w:val="20"/>
                <w:szCs w:val="20"/>
                <w:lang w:eastAsia="en-US"/>
              </w:rPr>
              <w:t>0,62</w:t>
            </w:r>
            <w:r w:rsidR="00703E7A" w:rsidRPr="006A6962">
              <w:rPr>
                <w:rFonts w:ascii="PT Sans" w:hAnsi="PT Sans" w:cs="Arial"/>
                <w:sz w:val="20"/>
                <w:szCs w:val="20"/>
                <w:lang w:eastAsia="en-US"/>
              </w:rPr>
              <w:t>56</w:t>
            </w:r>
          </w:p>
        </w:tc>
      </w:tr>
      <w:tr w:rsidR="005E0623" w:rsidRPr="00EA3679" w:rsidTr="005E0623">
        <w:trPr>
          <w:trHeight w:val="397"/>
        </w:trPr>
        <w:tc>
          <w:tcPr>
            <w:tcW w:w="2827" w:type="dxa"/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Тепловые завесы, Гкал/ч</w:t>
            </w:r>
          </w:p>
        </w:tc>
        <w:tc>
          <w:tcPr>
            <w:tcW w:w="4969" w:type="dxa"/>
            <w:tcBorders>
              <w:right w:val="single" w:sz="4" w:space="0" w:color="auto"/>
            </w:tcBorders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6A6962">
              <w:rPr>
                <w:rFonts w:ascii="PT Sans" w:hAnsi="PT Sans" w:cs="Arial"/>
                <w:sz w:val="20"/>
                <w:szCs w:val="20"/>
                <w:lang w:eastAsia="en-US"/>
              </w:rPr>
              <w:t>0,1324</w:t>
            </w:r>
          </w:p>
        </w:tc>
      </w:tr>
      <w:tr w:rsidR="005E0623" w:rsidRPr="00EA3679" w:rsidTr="005E0623">
        <w:trPr>
          <w:trHeight w:val="397"/>
        </w:trPr>
        <w:tc>
          <w:tcPr>
            <w:tcW w:w="2827" w:type="dxa"/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ГВС, Гкал/ч</w:t>
            </w:r>
          </w:p>
        </w:tc>
        <w:tc>
          <w:tcPr>
            <w:tcW w:w="4969" w:type="dxa"/>
            <w:tcBorders>
              <w:right w:val="single" w:sz="4" w:space="0" w:color="auto"/>
            </w:tcBorders>
            <w:vAlign w:val="center"/>
          </w:tcPr>
          <w:p w:rsidR="005E0623" w:rsidRPr="006A6962" w:rsidRDefault="005E0623" w:rsidP="00C42E5E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6A6962">
              <w:rPr>
                <w:rFonts w:ascii="PT Sans" w:hAnsi="PT Sans" w:cs="Arial"/>
                <w:sz w:val="20"/>
                <w:szCs w:val="20"/>
                <w:lang w:eastAsia="en-US"/>
              </w:rPr>
              <w:t>1,87</w:t>
            </w:r>
            <w:r w:rsidR="00C42E5E" w:rsidRPr="006A6962">
              <w:rPr>
                <w:rFonts w:ascii="PT Sans" w:hAnsi="PT Sans" w:cs="Arial"/>
                <w:sz w:val="20"/>
                <w:szCs w:val="20"/>
                <w:lang w:eastAsia="en-US"/>
              </w:rPr>
              <w:t>02</w:t>
            </w:r>
          </w:p>
        </w:tc>
      </w:tr>
      <w:tr w:rsidR="005E0623" w:rsidRPr="00EA3679" w:rsidTr="005E0623">
        <w:trPr>
          <w:trHeight w:val="397"/>
        </w:trPr>
        <w:tc>
          <w:tcPr>
            <w:tcW w:w="2827" w:type="dxa"/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Электроснабжение (</w:t>
            </w:r>
            <w:proofErr w:type="spellStart"/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Sp</w:t>
            </w:r>
            <w:proofErr w:type="spellEnd"/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), кВт</w:t>
            </w:r>
          </w:p>
        </w:tc>
        <w:tc>
          <w:tcPr>
            <w:tcW w:w="4969" w:type="dxa"/>
            <w:tcBorders>
              <w:right w:val="single" w:sz="4" w:space="0" w:color="auto"/>
            </w:tcBorders>
            <w:vAlign w:val="center"/>
          </w:tcPr>
          <w:p w:rsidR="005E0623" w:rsidRPr="006A6962" w:rsidRDefault="008971D3" w:rsidP="00024DA7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>
              <w:rPr>
                <w:rFonts w:ascii="PT Sans" w:hAnsi="PT Sans" w:cs="Arial"/>
                <w:sz w:val="20"/>
                <w:szCs w:val="20"/>
                <w:lang w:eastAsia="en-US"/>
              </w:rPr>
              <w:t>216</w:t>
            </w:r>
            <w:r w:rsidR="00024DA7">
              <w:rPr>
                <w:rFonts w:ascii="PT Sans" w:hAnsi="PT Sans" w:cs="Arial"/>
                <w:sz w:val="20"/>
                <w:szCs w:val="20"/>
                <w:lang w:eastAsia="en-US"/>
              </w:rPr>
              <w:t>5,8</w:t>
            </w:r>
          </w:p>
        </w:tc>
      </w:tr>
      <w:tr w:rsidR="005E0623" w:rsidRPr="00EA3679" w:rsidTr="005E0623">
        <w:trPr>
          <w:trHeight w:val="397"/>
        </w:trPr>
        <w:tc>
          <w:tcPr>
            <w:tcW w:w="2827" w:type="dxa"/>
            <w:vAlign w:val="center"/>
          </w:tcPr>
          <w:p w:rsidR="005E0623" w:rsidRPr="00E86007" w:rsidRDefault="005E0623" w:rsidP="005E0623">
            <w:pPr>
              <w:spacing w:before="100" w:beforeAutospacing="1" w:after="100" w:afterAutospacing="1" w:line="276" w:lineRule="auto"/>
              <w:ind w:left="29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 xml:space="preserve">Водоснабжение, </w:t>
            </w:r>
            <w:proofErr w:type="spellStart"/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куб.м</w:t>
            </w:r>
            <w:proofErr w:type="spellEnd"/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/</w:t>
            </w:r>
            <w:proofErr w:type="spellStart"/>
            <w:r w:rsidRPr="00E86007">
              <w:rPr>
                <w:rFonts w:ascii="PT Sans" w:hAnsi="PT Sans" w:cs="Arial"/>
                <w:sz w:val="20"/>
                <w:szCs w:val="20"/>
                <w:lang w:eastAsia="en-US"/>
              </w:rPr>
              <w:t>сут</w:t>
            </w:r>
            <w:proofErr w:type="spellEnd"/>
          </w:p>
        </w:tc>
        <w:tc>
          <w:tcPr>
            <w:tcW w:w="4969" w:type="dxa"/>
            <w:tcBorders>
              <w:right w:val="single" w:sz="4" w:space="0" w:color="auto"/>
            </w:tcBorders>
            <w:vAlign w:val="center"/>
          </w:tcPr>
          <w:p w:rsidR="005E0623" w:rsidRPr="00E86007" w:rsidRDefault="00C42E5E" w:rsidP="005E0623">
            <w:pPr>
              <w:spacing w:before="100" w:beforeAutospacing="1" w:after="100" w:afterAutospacing="1" w:line="276" w:lineRule="auto"/>
              <w:jc w:val="center"/>
              <w:rPr>
                <w:rFonts w:ascii="PT Sans" w:hAnsi="PT Sans" w:cs="Arial"/>
                <w:sz w:val="20"/>
                <w:szCs w:val="20"/>
                <w:lang w:eastAsia="en-US"/>
              </w:rPr>
            </w:pPr>
            <w:r w:rsidRPr="006A6962">
              <w:rPr>
                <w:rFonts w:ascii="PT Sans" w:hAnsi="PT Sans" w:cs="Arial"/>
                <w:sz w:val="20"/>
                <w:szCs w:val="20"/>
                <w:lang w:eastAsia="en-US"/>
              </w:rPr>
              <w:t>746,105</w:t>
            </w:r>
          </w:p>
        </w:tc>
      </w:tr>
    </w:tbl>
    <w:p w:rsidR="00232671" w:rsidRDefault="00232671" w:rsidP="008661E4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</w:p>
    <w:p w:rsidR="00264A7E" w:rsidRPr="008661E4" w:rsidRDefault="00264A7E" w:rsidP="008661E4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  <w:r w:rsidRPr="008661E4"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  <w:t>д) данные о проектной мощности объекта капитального строительства - для объектов производственного назначения;</w:t>
      </w:r>
    </w:p>
    <w:p w:rsidR="00D27CD6" w:rsidRPr="003F5D8C" w:rsidRDefault="002071F8" w:rsidP="00D27CD6">
      <w:pPr>
        <w:spacing w:line="240" w:lineRule="auto"/>
        <w:rPr>
          <w:rFonts w:ascii="Times New Roman" w:hAnsi="Times New Roman"/>
          <w:sz w:val="24"/>
        </w:rPr>
      </w:pPr>
      <w:r w:rsidRPr="003F5D8C">
        <w:rPr>
          <w:rFonts w:ascii="PT Sans" w:hAnsi="PT Sans"/>
          <w:sz w:val="22"/>
          <w:szCs w:val="22"/>
        </w:rPr>
        <w:t>Не требуется.</w:t>
      </w:r>
      <w:r w:rsidR="00D27CD6" w:rsidRPr="003F5D8C">
        <w:rPr>
          <w:rFonts w:ascii="PT Sans" w:hAnsi="PT Sans"/>
          <w:sz w:val="22"/>
          <w:szCs w:val="22"/>
        </w:rPr>
        <w:t xml:space="preserve"> Объект непроизводственного назначения.</w:t>
      </w:r>
    </w:p>
    <w:p w:rsidR="00DB30AF" w:rsidRPr="003F5D8C" w:rsidRDefault="00DB30AF" w:rsidP="00264A7E">
      <w:pPr>
        <w:spacing w:line="240" w:lineRule="auto"/>
        <w:rPr>
          <w:rFonts w:ascii="PT Sans" w:hAnsi="PT Sans"/>
          <w:sz w:val="22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19" w:name="_Toc75193808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е) сведения о сырьевой базе, потребности производства в воде, топливно-энергетических ресурсах - для объектов производственного назначения;</w:t>
      </w:r>
      <w:bookmarkEnd w:id="19"/>
    </w:p>
    <w:p w:rsidR="000A4857" w:rsidRPr="003F5D8C" w:rsidRDefault="002071F8" w:rsidP="00D27CD6">
      <w:pPr>
        <w:spacing w:line="240" w:lineRule="auto"/>
        <w:rPr>
          <w:rFonts w:ascii="PT Sans" w:hAnsi="PT Sans"/>
          <w:sz w:val="22"/>
          <w:szCs w:val="22"/>
        </w:rPr>
      </w:pPr>
      <w:r w:rsidRPr="003F5D8C">
        <w:rPr>
          <w:rFonts w:ascii="PT Sans" w:hAnsi="PT Sans"/>
          <w:sz w:val="22"/>
          <w:szCs w:val="22"/>
        </w:rPr>
        <w:t>Не требуется. Объект непроизводственного назначения.</w:t>
      </w:r>
    </w:p>
    <w:p w:rsidR="002071F8" w:rsidRPr="003F5D8C" w:rsidRDefault="002071F8" w:rsidP="00D27CD6">
      <w:pPr>
        <w:spacing w:line="240" w:lineRule="auto"/>
        <w:rPr>
          <w:rFonts w:ascii="Times New Roman" w:hAnsi="Times New Roman"/>
          <w:sz w:val="24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0" w:name="_Toc75193809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ж) сведения о комплексном использовании сырья, вторичных энергоресурсов, отходов производства - для объектов производственного назначения;</w:t>
      </w:r>
      <w:bookmarkEnd w:id="20"/>
    </w:p>
    <w:p w:rsidR="00D27CD6" w:rsidRPr="003F5D8C" w:rsidRDefault="002071F8" w:rsidP="00D27CD6">
      <w:pPr>
        <w:spacing w:line="240" w:lineRule="auto"/>
        <w:rPr>
          <w:rFonts w:ascii="PT Sans" w:hAnsi="PT Sans"/>
          <w:sz w:val="22"/>
          <w:szCs w:val="22"/>
        </w:rPr>
      </w:pPr>
      <w:r w:rsidRPr="003F5D8C">
        <w:rPr>
          <w:rFonts w:ascii="PT Sans" w:hAnsi="PT Sans"/>
          <w:sz w:val="22"/>
          <w:szCs w:val="22"/>
        </w:rPr>
        <w:t>Не требуется. Объект непроизводственного назначения.</w:t>
      </w:r>
    </w:p>
    <w:p w:rsidR="002071F8" w:rsidRPr="003F5D8C" w:rsidRDefault="002071F8" w:rsidP="00D27CD6">
      <w:pPr>
        <w:spacing w:line="240" w:lineRule="auto"/>
        <w:rPr>
          <w:rFonts w:ascii="Times New Roman" w:hAnsi="Times New Roman"/>
          <w:sz w:val="24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1" w:name="_Toc75193810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з) сведения о земельных участках, изымаемых для государственных или муниципальных нужд, о земельных участках, в отношении которых устанавливается сервитут, публичный сервитут, обоснование их размеров, если такие размеры не установлены нормами отвода земель для конкретных видов деятельности, или правилами землепользования и застройки, или проектами планировки, проектами межевания территории, - при необходимости изъятия земельного участка для государственных или муниципальных нужд, установления сервитута, публичного сервитута;</w:t>
      </w:r>
      <w:bookmarkEnd w:id="21"/>
    </w:p>
    <w:p w:rsidR="00D27CD6" w:rsidRPr="003F5D8C" w:rsidRDefault="002071F8" w:rsidP="00264A7E">
      <w:pPr>
        <w:spacing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t>Проектной документацией не предусмотрено.</w:t>
      </w:r>
    </w:p>
    <w:p w:rsidR="00D27CD6" w:rsidRPr="003F5D8C" w:rsidRDefault="00D27CD6" w:rsidP="00264A7E">
      <w:pPr>
        <w:spacing w:line="240" w:lineRule="auto"/>
        <w:rPr>
          <w:rFonts w:ascii="PT Sans" w:hAnsi="PT Sans"/>
          <w:sz w:val="22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2" w:name="_Toc75193811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и) сведения о категории земель, на которых располагается (будет располагаться) объект капитального строительства;</w:t>
      </w:r>
      <w:bookmarkEnd w:id="22"/>
    </w:p>
    <w:p w:rsidR="00D27CD6" w:rsidRDefault="00D27CD6" w:rsidP="00D27CD6">
      <w:pPr>
        <w:spacing w:line="240" w:lineRule="auto"/>
        <w:rPr>
          <w:rFonts w:ascii="PT Sans" w:hAnsi="PT Sans"/>
          <w:sz w:val="22"/>
          <w:szCs w:val="22"/>
        </w:rPr>
      </w:pPr>
      <w:r w:rsidRPr="003F5D8C">
        <w:rPr>
          <w:rFonts w:ascii="PT Sans" w:hAnsi="PT Sans"/>
          <w:sz w:val="22"/>
          <w:szCs w:val="22"/>
        </w:rPr>
        <w:t>Земли поселений (земли населенных пунктов)</w:t>
      </w:r>
      <w:r w:rsidR="00460470">
        <w:rPr>
          <w:rFonts w:ascii="PT Sans" w:hAnsi="PT Sans"/>
          <w:sz w:val="22"/>
          <w:szCs w:val="22"/>
        </w:rPr>
        <w:t>.</w:t>
      </w:r>
    </w:p>
    <w:p w:rsidR="00D27CD6" w:rsidRPr="003F5D8C" w:rsidRDefault="00D27CD6" w:rsidP="00D27CD6">
      <w:pPr>
        <w:spacing w:line="240" w:lineRule="auto"/>
        <w:rPr>
          <w:rFonts w:ascii="Times New Roman" w:hAnsi="Times New Roman"/>
          <w:sz w:val="24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3" w:name="_Toc75193812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к) сведения о размере средств, требующихся для возмещения правообладателям земельных участков и (или) расположенных на таких земельных участках объектов недвижимого имущества, - в случае их изъятия для государственных или муниципальных нужд;</w:t>
      </w:r>
      <w:bookmarkEnd w:id="23"/>
    </w:p>
    <w:p w:rsidR="002071F8" w:rsidRPr="003F5D8C" w:rsidRDefault="002071F8" w:rsidP="002071F8">
      <w:pPr>
        <w:spacing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t>Проектной документацией не предусмотрено.</w:t>
      </w:r>
    </w:p>
    <w:p w:rsidR="00D27CD6" w:rsidRPr="003F5D8C" w:rsidRDefault="00D27CD6" w:rsidP="00264A7E">
      <w:pPr>
        <w:spacing w:line="240" w:lineRule="auto"/>
        <w:rPr>
          <w:rFonts w:ascii="PT Sans" w:hAnsi="PT Sans"/>
          <w:sz w:val="22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4" w:name="_Toc75193813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л) сведения об использованных в проекте изобретениях, результатах проведенных патентных исследований;</w:t>
      </w:r>
      <w:bookmarkEnd w:id="24"/>
    </w:p>
    <w:p w:rsidR="00CD65DC" w:rsidRPr="003F5D8C" w:rsidRDefault="00CD65DC" w:rsidP="00CD65DC">
      <w:pPr>
        <w:spacing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lastRenderedPageBreak/>
        <w:t>Не используются</w:t>
      </w:r>
      <w:r w:rsidR="00BD514F" w:rsidRPr="003F5D8C">
        <w:rPr>
          <w:rFonts w:ascii="PT Sans" w:hAnsi="PT Sans"/>
          <w:sz w:val="22"/>
        </w:rPr>
        <w:t>.</w:t>
      </w:r>
    </w:p>
    <w:p w:rsidR="00D27CD6" w:rsidRPr="003F5D8C" w:rsidRDefault="00D27CD6" w:rsidP="00264A7E">
      <w:pPr>
        <w:spacing w:line="240" w:lineRule="auto"/>
        <w:rPr>
          <w:rFonts w:ascii="PT Sans" w:hAnsi="PT Sans"/>
          <w:sz w:val="22"/>
        </w:rPr>
      </w:pPr>
    </w:p>
    <w:p w:rsidR="008661E4" w:rsidRDefault="00264A7E" w:rsidP="00127F0A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5" w:name="_Toc75193814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м) технико-экономические показатели проектируемых объектов капитального строительства;</w:t>
      </w:r>
      <w:bookmarkEnd w:id="25"/>
    </w:p>
    <w:p w:rsidR="00BC614E" w:rsidRPr="00BC614E" w:rsidRDefault="00BC614E" w:rsidP="00BC614E">
      <w:pPr>
        <w:spacing w:line="240" w:lineRule="auto"/>
        <w:jc w:val="right"/>
      </w:pPr>
      <w:r w:rsidRPr="00BC614E">
        <w:rPr>
          <w:rFonts w:ascii="PT Sans" w:hAnsi="PT Sans"/>
          <w:sz w:val="22"/>
        </w:rPr>
        <w:t>Таблица</w:t>
      </w:r>
      <w:r>
        <w:t xml:space="preserve"> 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8"/>
        <w:gridCol w:w="4961"/>
        <w:gridCol w:w="782"/>
        <w:gridCol w:w="2337"/>
      </w:tblGrid>
      <w:tr w:rsidR="00C26868" w:rsidRPr="00C26868" w:rsidTr="00A979EC">
        <w:trPr>
          <w:tblHeader/>
        </w:trPr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26868">
              <w:rPr>
                <w:rFonts w:ascii="PT Sans" w:hAnsi="PT Sans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26868">
              <w:rPr>
                <w:rFonts w:ascii="PT Sans" w:hAnsi="PT Sans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26868">
              <w:rPr>
                <w:rFonts w:ascii="PT Sans" w:hAnsi="PT Sans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26868">
              <w:rPr>
                <w:rFonts w:ascii="PT Sans" w:hAnsi="PT Sans"/>
                <w:b/>
                <w:bCs/>
                <w:sz w:val="20"/>
                <w:szCs w:val="20"/>
              </w:rPr>
              <w:t>Кол-во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участка по ГПЗУ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30600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2.1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Площадь застройки (наземная часть), в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C26868">
              <w:rPr>
                <w:rFonts w:ascii="PT Sans" w:hAnsi="PT Sans"/>
                <w:sz w:val="20"/>
                <w:szCs w:val="20"/>
              </w:rPr>
              <w:t>.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6825,5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811,7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1086,4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812,1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382,7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813,8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1068,0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813,8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382,7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326,5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327,9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2.2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застройки подземной части, выходящей за абрис проекции здания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10429,00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3.</w:t>
            </w: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Общая площадь здания, в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C26868">
              <w:rPr>
                <w:rFonts w:ascii="PT Sans" w:hAnsi="PT Sans"/>
                <w:sz w:val="20"/>
                <w:szCs w:val="20"/>
              </w:rPr>
              <w:t>.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139509,6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надземная часть, включая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122357,9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18356,6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17628,2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18456,4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5945,9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18456,4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17356,4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19225,5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6295,7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318,06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318,7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подземная часть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17151,75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4.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Строительный объем, в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C26868">
              <w:rPr>
                <w:rFonts w:ascii="PT Sans" w:hAnsi="PT Sans"/>
                <w:sz w:val="20"/>
                <w:szCs w:val="20"/>
              </w:rPr>
              <w:t>.: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8C06B1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>
              <w:rPr>
                <w:rFonts w:ascii="PT Sans" w:hAnsi="PT Sans"/>
                <w:sz w:val="20"/>
                <w:szCs w:val="20"/>
              </w:rPr>
              <w:t>537027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надземная часть, включая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8C06B1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44</w:t>
            </w:r>
            <w:r w:rsidR="008C06B1">
              <w:rPr>
                <w:rFonts w:ascii="PT Sans" w:hAnsi="PT Sans"/>
                <w:sz w:val="20"/>
                <w:szCs w:val="20"/>
              </w:rPr>
              <w:t>8821</w:t>
            </w:r>
            <w:bookmarkStart w:id="26" w:name="_GoBack"/>
            <w:bookmarkEnd w:id="26"/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66361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64641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64318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22388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64452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73692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66609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23153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1600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1607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подземная часть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88206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5.</w:t>
            </w: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Общая площадь квартир (с учетом летних помещений), в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C26868">
              <w:rPr>
                <w:rFonts w:ascii="PT Sans" w:hAnsi="PT Sans"/>
                <w:sz w:val="20"/>
                <w:szCs w:val="20"/>
              </w:rPr>
              <w:t>.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71581,7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11400,4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10472,9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10899,7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3302,4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10975,6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9566,3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11455,6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3508,8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квартир (без учета летних помещений)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69902,1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11153,2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10205,5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10662,8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3212,8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10729,5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9324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11200,7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3413,6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Количество квартир, в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C26868">
              <w:rPr>
                <w:rFonts w:ascii="PT Sans" w:hAnsi="PT Sans"/>
                <w:sz w:val="20"/>
                <w:szCs w:val="20"/>
              </w:rPr>
              <w:t>.: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1247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7.1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20.1: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48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52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lastRenderedPageBreak/>
              <w:t>7.2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20.2: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192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 для инвалидов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7.3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20.3: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46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23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7.4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20.4: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7.5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20.5: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23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7.6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20.6: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180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7.7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20.7: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91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72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7.8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Корпус 20.8: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однокомнатных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двухкомнатных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трехкомнатных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:rsidR="00C26868" w:rsidRPr="00C26868" w:rsidRDefault="00C26868" w:rsidP="00A979EC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-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четыхкомнатных</w:t>
            </w:r>
            <w:proofErr w:type="spellEnd"/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8.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Общая площадь нежилых помещений для коммерческого использования, Ф4.3, в </w:t>
            </w:r>
            <w:proofErr w:type="spellStart"/>
            <w:r w:rsidRPr="00C26868">
              <w:rPr>
                <w:rFonts w:ascii="PT Sans" w:hAnsi="PT Sans"/>
                <w:sz w:val="20"/>
                <w:szCs w:val="20"/>
              </w:rPr>
              <w:t>т.ч</w:t>
            </w:r>
            <w:proofErr w:type="spellEnd"/>
            <w:r w:rsidRPr="00C26868">
              <w:rPr>
                <w:rFonts w:ascii="PT Sans" w:hAnsi="PT Sans"/>
                <w:sz w:val="20"/>
                <w:szCs w:val="20"/>
              </w:rPr>
              <w:t>.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1994,8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318,1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355,3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213,4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62,9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108,9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168,9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299,8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62,8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133,0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встроенно-пристроенная часть корпуса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271,7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9.</w:t>
            </w:r>
          </w:p>
        </w:tc>
        <w:tc>
          <w:tcPr>
            <w:tcW w:w="4961" w:type="dxa"/>
          </w:tcPr>
          <w:p w:rsidR="00C26868" w:rsidRPr="00C26868" w:rsidRDefault="00C26868" w:rsidP="00C26868">
            <w:pPr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Площадь ЦИН 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136,9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tabs>
                <w:tab w:val="left" w:pos="1080"/>
              </w:tabs>
              <w:jc w:val="both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ОДС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200,5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подземной автостоянки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12228,5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11.1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Площадь рампы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 xml:space="preserve">м </w:t>
            </w:r>
            <w:r w:rsidRPr="00C26868">
              <w:rPr>
                <w:rFonts w:ascii="PT Sans" w:hAnsi="PT San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1016,8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12.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Вместимость подземной автостоянки м/мест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313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13.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Количество этажей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25 +1 подземный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13.1</w:t>
            </w:r>
          </w:p>
        </w:tc>
        <w:tc>
          <w:tcPr>
            <w:tcW w:w="4961" w:type="dxa"/>
          </w:tcPr>
          <w:p w:rsidR="00C26868" w:rsidRPr="00C26868" w:rsidRDefault="00C26868" w:rsidP="00A979EC">
            <w:pPr>
              <w:pStyle w:val="APEX4"/>
              <w:spacing w:line="276" w:lineRule="auto"/>
              <w:ind w:left="0"/>
              <w:rPr>
                <w:sz w:val="20"/>
                <w:szCs w:val="20"/>
              </w:rPr>
            </w:pPr>
            <w:r w:rsidRPr="00C26868">
              <w:rPr>
                <w:sz w:val="20"/>
                <w:szCs w:val="20"/>
              </w:rPr>
              <w:t>Количество надземных этажей: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20.1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25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20.2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20.3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20.4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17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20.5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24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20.6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</w:t>
            </w:r>
          </w:p>
        </w:tc>
      </w:tr>
      <w:tr w:rsidR="00C26868" w:rsidRPr="00C2686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20.7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25</w:t>
            </w:r>
          </w:p>
        </w:tc>
      </w:tr>
      <w:tr w:rsidR="00C26868" w:rsidRPr="002C71A8" w:rsidTr="00A979EC">
        <w:tc>
          <w:tcPr>
            <w:tcW w:w="988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4961" w:type="dxa"/>
          </w:tcPr>
          <w:p w:rsidR="00C26868" w:rsidRPr="00C26868" w:rsidRDefault="00C26868" w:rsidP="00A979EC">
            <w:pPr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- корпус 20.8</w:t>
            </w:r>
          </w:p>
        </w:tc>
        <w:tc>
          <w:tcPr>
            <w:tcW w:w="782" w:type="dxa"/>
          </w:tcPr>
          <w:p w:rsidR="00C26868" w:rsidRPr="00C2686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шт.</w:t>
            </w:r>
          </w:p>
        </w:tc>
        <w:tc>
          <w:tcPr>
            <w:tcW w:w="2337" w:type="dxa"/>
          </w:tcPr>
          <w:p w:rsidR="00C26868" w:rsidRPr="002C71A8" w:rsidRDefault="00C26868" w:rsidP="00A979E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C26868">
              <w:rPr>
                <w:rFonts w:ascii="PT Sans" w:hAnsi="PT Sans"/>
                <w:sz w:val="20"/>
                <w:szCs w:val="20"/>
              </w:rPr>
              <w:t>18</w:t>
            </w:r>
          </w:p>
        </w:tc>
      </w:tr>
    </w:tbl>
    <w:p w:rsidR="00525C7C" w:rsidRPr="0032087F" w:rsidRDefault="00525C7C" w:rsidP="00525C7C">
      <w:pPr>
        <w:pStyle w:val="APEX9"/>
        <w:rPr>
          <w:lang w:eastAsia="ru-RU"/>
        </w:rPr>
      </w:pPr>
    </w:p>
    <w:p w:rsidR="00264A7E" w:rsidRPr="003F5D8C" w:rsidRDefault="000A4857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7" w:name="_Toc75193815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 xml:space="preserve">н) </w:t>
      </w:r>
      <w:r w:rsidR="00264A7E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сведения о наличии разработанных и согласованных специальных технических условий</w:t>
      </w:r>
      <w:bookmarkEnd w:id="27"/>
    </w:p>
    <w:p w:rsidR="00A77FA2" w:rsidRPr="003F5D8C" w:rsidRDefault="00604E6A" w:rsidP="00A77FA2">
      <w:pPr>
        <w:spacing w:line="240" w:lineRule="auto"/>
        <w:rPr>
          <w:rFonts w:ascii="PT Sans" w:hAnsi="PT Sans"/>
          <w:sz w:val="22"/>
        </w:rPr>
      </w:pPr>
      <w:r w:rsidRPr="00604E6A">
        <w:rPr>
          <w:rFonts w:ascii="PT Sans" w:hAnsi="PT Sans"/>
          <w:sz w:val="22"/>
        </w:rPr>
        <w:t>Специальные технические условия в результате применения которых на обязательной основе обеспечивается выполнение 384-ФЗ (Письмо МОСКОМЭКСПЕРТИЗЫ №МКЭ-30-757/22-1 от30.06.2022 г. о согласовании специальных технических условий, в результате применения которых на обязательной основе обеспечивается выполнение 384-ФЗ)</w:t>
      </w:r>
      <w:r>
        <w:rPr>
          <w:rFonts w:ascii="PT Sans" w:hAnsi="PT Sans"/>
          <w:sz w:val="22"/>
        </w:rPr>
        <w:t>.</w:t>
      </w:r>
    </w:p>
    <w:p w:rsidR="00850988" w:rsidRPr="00477604" w:rsidRDefault="00850988" w:rsidP="008F2521">
      <w:pPr>
        <w:spacing w:line="240" w:lineRule="auto"/>
        <w:rPr>
          <w:rFonts w:ascii="PT Sans" w:hAnsi="PT Sans"/>
          <w:sz w:val="16"/>
          <w:szCs w:val="16"/>
        </w:rPr>
      </w:pPr>
    </w:p>
    <w:p w:rsidR="00264A7E" w:rsidRPr="00023542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8" w:name="_Toc75193816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о) данные о проектной мощности объекта капитального строительства, значимости объекта капитального строительства для поселений (муниципального образования), а также о численности работников и их пр</w:t>
      </w:r>
      <w:r w:rsidR="00B4000E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О</w:t>
      </w:r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 xml:space="preserve">фессионально-квалификационном составе, числе рабочих мест (кроме жилых зданий) и другие данные, характеризующие объект капитального строительства, - для объектов непроизводственного </w:t>
      </w:r>
      <w:r w:rsidRPr="00023542">
        <w:rPr>
          <w:rStyle w:val="ac"/>
          <w:rFonts w:cstheme="minorHAnsi"/>
          <w:color w:val="auto"/>
          <w:szCs w:val="20"/>
          <w:u w:val="none"/>
          <w:lang w:eastAsia="ru-RU"/>
        </w:rPr>
        <w:t>назначения;</w:t>
      </w:r>
      <w:bookmarkEnd w:id="28"/>
    </w:p>
    <w:p w:rsidR="00477DD8" w:rsidRPr="003F5D8C" w:rsidRDefault="00477DD8" w:rsidP="007A73E9">
      <w:pPr>
        <w:spacing w:line="240" w:lineRule="auto"/>
        <w:ind w:left="284"/>
        <w:rPr>
          <w:rFonts w:ascii="PT Sans" w:hAnsi="PT Sans"/>
          <w:sz w:val="22"/>
          <w:szCs w:val="22"/>
        </w:rPr>
      </w:pPr>
      <w:r w:rsidRPr="00023542">
        <w:rPr>
          <w:rFonts w:ascii="PT Sans" w:hAnsi="PT Sans"/>
          <w:sz w:val="22"/>
          <w:szCs w:val="22"/>
        </w:rPr>
        <w:t xml:space="preserve">В жилых квартирах предусматривается </w:t>
      </w:r>
      <w:r w:rsidRPr="00E96E43">
        <w:rPr>
          <w:rFonts w:ascii="PT Sans" w:hAnsi="PT Sans"/>
          <w:sz w:val="22"/>
          <w:szCs w:val="22"/>
        </w:rPr>
        <w:t xml:space="preserve">проживание </w:t>
      </w:r>
      <w:r w:rsidR="00E86007">
        <w:rPr>
          <w:rFonts w:ascii="PT Sans" w:hAnsi="PT Sans"/>
          <w:sz w:val="22"/>
          <w:szCs w:val="22"/>
        </w:rPr>
        <w:t xml:space="preserve">3400 </w:t>
      </w:r>
      <w:r w:rsidRPr="00E96E43">
        <w:rPr>
          <w:rFonts w:ascii="PT Sans" w:hAnsi="PT Sans"/>
          <w:sz w:val="22"/>
          <w:szCs w:val="22"/>
        </w:rPr>
        <w:t>жильцов.</w:t>
      </w:r>
    </w:p>
    <w:p w:rsidR="00A30773" w:rsidRDefault="00E466B6" w:rsidP="007A73E9">
      <w:pPr>
        <w:spacing w:line="240" w:lineRule="auto"/>
        <w:ind w:left="284"/>
        <w:rPr>
          <w:rFonts w:ascii="PT Sans" w:hAnsi="PT Sans"/>
          <w:sz w:val="22"/>
          <w:szCs w:val="22"/>
        </w:rPr>
      </w:pPr>
      <w:r w:rsidRPr="003F5D8C">
        <w:rPr>
          <w:rFonts w:ascii="PT Sans" w:hAnsi="PT Sans"/>
          <w:sz w:val="22"/>
          <w:szCs w:val="22"/>
        </w:rPr>
        <w:t>П</w:t>
      </w:r>
      <w:r w:rsidR="00074A0E" w:rsidRPr="003F5D8C">
        <w:rPr>
          <w:rFonts w:ascii="PT Sans" w:hAnsi="PT Sans"/>
          <w:sz w:val="22"/>
          <w:szCs w:val="22"/>
        </w:rPr>
        <w:t>роек</w:t>
      </w:r>
      <w:r w:rsidR="007A73E9">
        <w:rPr>
          <w:rFonts w:ascii="PT Sans" w:hAnsi="PT Sans"/>
          <w:sz w:val="22"/>
          <w:szCs w:val="22"/>
        </w:rPr>
        <w:t>том предусмотрено размещение на</w:t>
      </w:r>
      <w:r w:rsidR="00074A0E" w:rsidRPr="003F5D8C">
        <w:rPr>
          <w:rFonts w:ascii="PT Sans" w:hAnsi="PT Sans"/>
          <w:sz w:val="22"/>
          <w:szCs w:val="22"/>
        </w:rPr>
        <w:t xml:space="preserve"> Объект</w:t>
      </w:r>
      <w:r w:rsidR="007A73E9">
        <w:rPr>
          <w:rFonts w:ascii="PT Sans" w:hAnsi="PT Sans"/>
          <w:sz w:val="22"/>
          <w:szCs w:val="22"/>
        </w:rPr>
        <w:t>е строительства</w:t>
      </w:r>
      <w:r w:rsidRPr="003F5D8C">
        <w:rPr>
          <w:rFonts w:ascii="PT Sans" w:hAnsi="PT Sans"/>
          <w:sz w:val="22"/>
          <w:szCs w:val="22"/>
        </w:rPr>
        <w:t>: автостоянки</w:t>
      </w:r>
      <w:r w:rsidR="00873D35">
        <w:rPr>
          <w:rFonts w:ascii="PT Sans" w:hAnsi="PT Sans"/>
          <w:sz w:val="22"/>
          <w:szCs w:val="22"/>
        </w:rPr>
        <w:t>.</w:t>
      </w:r>
    </w:p>
    <w:p w:rsidR="001E08B9" w:rsidRDefault="001E08B9" w:rsidP="00264A7E">
      <w:pPr>
        <w:spacing w:line="240" w:lineRule="auto"/>
        <w:rPr>
          <w:rFonts w:ascii="PT Sans" w:hAnsi="PT Sans"/>
          <w:sz w:val="12"/>
        </w:rPr>
      </w:pPr>
    </w:p>
    <w:p w:rsidR="00023CF6" w:rsidRPr="00477604" w:rsidRDefault="00023CF6" w:rsidP="00264A7E">
      <w:pPr>
        <w:spacing w:line="240" w:lineRule="auto"/>
        <w:rPr>
          <w:rFonts w:ascii="PT Sans" w:hAnsi="PT Sans"/>
          <w:sz w:val="12"/>
        </w:rPr>
      </w:pPr>
    </w:p>
    <w:p w:rsidR="00264A7E" w:rsidRPr="003F5D8C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29" w:name="_Toc75193817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п) сведения о компьютерных программах, которые использовались при выполнении расчетов конструктивных элементов зданий, строений и сооружений;</w:t>
      </w:r>
      <w:bookmarkEnd w:id="29"/>
    </w:p>
    <w:p w:rsidR="00251B34" w:rsidRPr="00477604" w:rsidRDefault="000A4857" w:rsidP="00264A7E">
      <w:pPr>
        <w:spacing w:line="240" w:lineRule="auto"/>
        <w:rPr>
          <w:rFonts w:ascii="PT Sans" w:hAnsi="PT Sans"/>
          <w:sz w:val="12"/>
        </w:rPr>
      </w:pPr>
      <w:r w:rsidRPr="003F5D8C">
        <w:rPr>
          <w:rFonts w:ascii="PT Sans" w:hAnsi="PT Sans"/>
          <w:sz w:val="22"/>
          <w:szCs w:val="22"/>
        </w:rPr>
        <w:t>В ходе разработки использованы следующие расчетные комплексы:</w:t>
      </w:r>
      <w:r w:rsidRPr="003F5D8C">
        <w:rPr>
          <w:rFonts w:ascii="PT Sans" w:hAnsi="PT Sans"/>
          <w:sz w:val="22"/>
          <w:szCs w:val="22"/>
        </w:rPr>
        <w:br/>
      </w:r>
      <w:r w:rsidR="00127F0A">
        <w:rPr>
          <w:rFonts w:ascii="PT Sans" w:hAnsi="PT Sans" w:cs="Arial"/>
          <w:sz w:val="22"/>
          <w:szCs w:val="22"/>
          <w:lang w:eastAsia="en-US"/>
        </w:rPr>
        <w:t xml:space="preserve">Сертификат </w:t>
      </w:r>
      <w:r w:rsidR="00127F0A" w:rsidRPr="00127F0A">
        <w:rPr>
          <w:rFonts w:ascii="PT Sans" w:hAnsi="PT Sans" w:cs="Arial"/>
          <w:sz w:val="22"/>
          <w:szCs w:val="22"/>
          <w:lang w:eastAsia="en-US"/>
        </w:rPr>
        <w:t xml:space="preserve">соответствия </w:t>
      </w:r>
      <w:proofErr w:type="spellStart"/>
      <w:r w:rsidR="00127F0A" w:rsidRPr="00127F0A">
        <w:rPr>
          <w:rFonts w:ascii="PT Sans" w:hAnsi="PT Sans" w:cs="Arial"/>
          <w:sz w:val="22"/>
          <w:szCs w:val="22"/>
          <w:lang w:val="en-US" w:eastAsia="en-US"/>
        </w:rPr>
        <w:t>SOFiSTiK</w:t>
      </w:r>
      <w:proofErr w:type="spellEnd"/>
      <w:r w:rsidR="00127F0A" w:rsidRPr="00127F0A">
        <w:rPr>
          <w:rFonts w:ascii="PT Sans" w:hAnsi="PT Sans" w:cs="Arial"/>
          <w:sz w:val="22"/>
          <w:szCs w:val="22"/>
          <w:lang w:eastAsia="en-US"/>
        </w:rPr>
        <w:t xml:space="preserve"> (№</w:t>
      </w:r>
      <w:r w:rsidR="00127F0A" w:rsidRPr="00127F0A">
        <w:rPr>
          <w:rFonts w:ascii="PT Sans" w:hAnsi="PT Sans" w:cs="Arial"/>
          <w:sz w:val="22"/>
          <w:szCs w:val="22"/>
          <w:lang w:val="en-US" w:eastAsia="en-US"/>
        </w:rPr>
        <w:t>RA</w:t>
      </w:r>
      <w:r w:rsidR="00127F0A" w:rsidRPr="00127F0A">
        <w:rPr>
          <w:rFonts w:ascii="PT Sans" w:hAnsi="PT Sans" w:cs="Arial"/>
          <w:sz w:val="22"/>
          <w:szCs w:val="22"/>
          <w:lang w:eastAsia="en-US"/>
        </w:rPr>
        <w:t>.</w:t>
      </w:r>
      <w:r w:rsidR="00127F0A" w:rsidRPr="00127F0A">
        <w:rPr>
          <w:rFonts w:ascii="PT Sans" w:hAnsi="PT Sans" w:cs="Arial"/>
          <w:sz w:val="22"/>
          <w:szCs w:val="22"/>
          <w:lang w:val="en-US" w:eastAsia="en-US"/>
        </w:rPr>
        <w:t>GE</w:t>
      </w:r>
      <w:r w:rsidR="00127F0A" w:rsidRPr="00127F0A">
        <w:rPr>
          <w:rFonts w:ascii="PT Sans" w:hAnsi="PT Sans" w:cs="Arial"/>
          <w:sz w:val="22"/>
          <w:szCs w:val="22"/>
          <w:lang w:eastAsia="en-US"/>
        </w:rPr>
        <w:t>.АБ86.</w:t>
      </w:r>
      <w:r w:rsidR="00127F0A" w:rsidRPr="00127F0A">
        <w:rPr>
          <w:rFonts w:ascii="PT Sans" w:hAnsi="PT Sans" w:cs="Arial"/>
          <w:sz w:val="22"/>
          <w:szCs w:val="22"/>
          <w:lang w:val="en-US" w:eastAsia="en-US"/>
        </w:rPr>
        <w:t>H</w:t>
      </w:r>
      <w:r w:rsidR="00127F0A" w:rsidRPr="00127F0A">
        <w:rPr>
          <w:rFonts w:ascii="PT Sans" w:hAnsi="PT Sans" w:cs="Arial"/>
          <w:sz w:val="22"/>
          <w:szCs w:val="22"/>
          <w:lang w:eastAsia="en-US"/>
        </w:rPr>
        <w:t>01215 (срок дейст</w:t>
      </w:r>
      <w:r w:rsidR="00B3136A">
        <w:rPr>
          <w:rFonts w:ascii="PT Sans" w:hAnsi="PT Sans" w:cs="Arial"/>
          <w:sz w:val="22"/>
          <w:szCs w:val="22"/>
          <w:lang w:eastAsia="en-US"/>
        </w:rPr>
        <w:t>вия с 04.09.2019 по 04.09.2022).</w:t>
      </w:r>
      <w:r w:rsidRPr="003F5D8C">
        <w:rPr>
          <w:rFonts w:ascii="PT Sans" w:hAnsi="PT Sans"/>
          <w:sz w:val="22"/>
          <w:szCs w:val="22"/>
        </w:rPr>
        <w:br/>
      </w:r>
    </w:p>
    <w:p w:rsidR="00264A7E" w:rsidRDefault="00264A7E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30" w:name="_Toc75193818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р) обоснование возможности осуществления строительства объекта капитального строительства по этапам строительства с выделением этих этапов (при необходимости);</w:t>
      </w:r>
      <w:bookmarkEnd w:id="30"/>
    </w:p>
    <w:p w:rsidR="00787BEA" w:rsidRPr="00787BEA" w:rsidRDefault="00787BEA" w:rsidP="00787BEA">
      <w:pPr>
        <w:spacing w:line="240" w:lineRule="auto"/>
        <w:ind w:left="284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Строительство объекта предусматривается в 1 этап.</w:t>
      </w:r>
    </w:p>
    <w:p w:rsidR="00787BEA" w:rsidRPr="00787BEA" w:rsidRDefault="00787BEA" w:rsidP="00787BEA">
      <w:pPr>
        <w:pStyle w:val="APEX0"/>
        <w:numPr>
          <w:ilvl w:val="0"/>
          <w:numId w:val="0"/>
        </w:numPr>
        <w:ind w:left="142"/>
        <w:rPr>
          <w:lang w:eastAsia="ru-RU"/>
        </w:rPr>
      </w:pPr>
      <w:r>
        <w:rPr>
          <w:lang w:eastAsia="ru-RU"/>
        </w:rPr>
        <w:t xml:space="preserve">С) </w:t>
      </w:r>
      <w:r w:rsidRPr="002F26BC">
        <w:t>сведения о сроке эксплуатации здания и его частей</w:t>
      </w:r>
    </w:p>
    <w:p w:rsidR="00787BEA" w:rsidRPr="00787BEA" w:rsidRDefault="00787BEA" w:rsidP="00787BEA">
      <w:pPr>
        <w:spacing w:line="240" w:lineRule="auto"/>
        <w:ind w:left="284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 xml:space="preserve">Срок эксплуатации </w:t>
      </w:r>
      <w:r w:rsidR="007A4293">
        <w:rPr>
          <w:rFonts w:ascii="PT Sans" w:hAnsi="PT Sans"/>
          <w:sz w:val="22"/>
          <w:szCs w:val="22"/>
        </w:rPr>
        <w:t>здания и его частей</w:t>
      </w:r>
      <w:r>
        <w:rPr>
          <w:rFonts w:ascii="PT Sans" w:hAnsi="PT Sans"/>
          <w:sz w:val="22"/>
          <w:szCs w:val="22"/>
        </w:rPr>
        <w:t xml:space="preserve"> составляет 50 лет (</w:t>
      </w:r>
      <w:r w:rsidRPr="00787BEA">
        <w:rPr>
          <w:rFonts w:ascii="PT Sans" w:hAnsi="PT Sans"/>
          <w:sz w:val="22"/>
          <w:szCs w:val="22"/>
        </w:rPr>
        <w:t>ГОСТ 27751-2014, табл.1 «Надежность строительных конструкций и оснований»</w:t>
      </w:r>
      <w:r>
        <w:rPr>
          <w:rFonts w:ascii="PT Sans" w:hAnsi="PT Sans"/>
          <w:sz w:val="22"/>
          <w:szCs w:val="22"/>
        </w:rPr>
        <w:t>).</w:t>
      </w:r>
    </w:p>
    <w:p w:rsidR="00787BEA" w:rsidRDefault="00787BEA" w:rsidP="00787BEA">
      <w:pPr>
        <w:widowControl w:val="0"/>
        <w:suppressAutoHyphens/>
      </w:pPr>
    </w:p>
    <w:p w:rsidR="00787BEA" w:rsidRDefault="00787BEA" w:rsidP="00787BEA">
      <w:pPr>
        <w:widowControl w:val="0"/>
        <w:suppressAutoHyphens/>
      </w:pPr>
      <w:r>
        <w:t xml:space="preserve">Т) </w:t>
      </w:r>
      <w:r w:rsidRPr="00787BEA">
        <w:rPr>
          <w:rFonts w:ascii="PT Sans" w:hAnsi="PT Sans"/>
          <w:bCs/>
          <w:caps/>
          <w:noProof/>
          <w:sz w:val="22"/>
          <w:szCs w:val="22"/>
          <w:lang w:eastAsia="de-DE"/>
        </w:rPr>
        <w:t>требования к способам проведения мероприятий по техническому обслуживанию для обеспечения безопасности строительных конструкций, инженерных сетей и систем, к мониторингу технического состояния зданий и сооружений окружающей застройки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Под мониторингом технического состояния Объекта понимается комплекс мероприятий, направленных на периодический сбор, обобщение и анализ информации о техническом состоянии Объекта, полученной по результатам осмотров многоквартирного дома, обеспечивающих своевременное выявление несоответствия состояния общего имущества требованиям законодательства РФ, а также угрозы безопасности жизни и здоровью граждан.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 xml:space="preserve">Объектами мониторинга являются основные конструктивные элементы Объекта, влияющие на прочностные и эксплуатирующие характеристики здания, внутридомовые инженерные системы и оборудование и прилегающая территория. 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Мониторинг включает в себя: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 xml:space="preserve">- </w:t>
      </w:r>
      <w:r w:rsidRPr="00787BEA">
        <w:rPr>
          <w:rFonts w:ascii="PT Sans" w:hAnsi="PT Sans"/>
          <w:sz w:val="22"/>
          <w:szCs w:val="22"/>
        </w:rPr>
        <w:t>осмотр технического состояния многоквартирного дома;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 xml:space="preserve">- </w:t>
      </w:r>
      <w:r w:rsidRPr="00787BEA">
        <w:rPr>
          <w:rFonts w:ascii="PT Sans" w:hAnsi="PT Sans"/>
          <w:sz w:val="22"/>
          <w:szCs w:val="22"/>
        </w:rPr>
        <w:t>сбор и обобщение информации о техническом состоянии, полученном в процессе осмотра здания;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Эксплуатирующей организации необходимо назначить должностные лиц по техническому осмотру (обслуживанию), ответственных за ведение журнала учета технического состояния дома.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Техническое обслуживание здания должно включать работы по контролю технического состояния, поддержанию работоспособности или исправности, наладке и регулировке, подготовке к сезонной эксплуатации зданий в целом и его элементов, и систем, а также по обеспечению санитарно-гигиенических требований к помещениям и прилегающей территории.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lastRenderedPageBreak/>
        <w:t>Следует проверять готовность здания к эксплуатации в весенне-летний период, устанавливать объемы работ по подготовке к эксплуатации в осенне-зимний период.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 xml:space="preserve">Необходимо проверять правильность установки внешних блоков систем кондиционирования здания т.к. установка таких систем вне мест и способами, отличных от указанных в проектной документации, может привести к возникновению угрозе жизни людей. 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 xml:space="preserve">При проведении частичных осмотров должны устранятся неисправности, которые могут быть устранены в течении времени, отводимого на осмотр. 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Результаты осмотра следует отражать в документах учета технического состояния здания (журналах учета технического состояния, специальных карточках и др.) В этих документах должны отражаться: оценка технического состояния и инструментального контроля состояния строительных конструкций и инженерных систем с составлением Заключений и рекомендаций по дальнейшей безопасности эксплуатации здания.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 xml:space="preserve"> Необходимо назначить должностных лиц по эксплуатации и ремонту строительных конструкций, ответственных за ведение технического журнала по эксплуатации здания.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При эксплуатации здания в целях его безопасности необходимо осуществлять общие и частные осмотры. Общие два раза в год – весной и осенью, внеочередные осмотры – после воздействия явлений стихийного характера или аварий, связанных с производственным процессом, частичные – по необходимости.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Результат осмотров здания документировать в журнале технической эксплуатации здания с указание состояния элементов конструкций и инженерных систем и принятых мерах, и сроках по устранению обнаруженных повреждений и нарушений.</w:t>
      </w:r>
    </w:p>
    <w:p w:rsidR="00787BEA" w:rsidRDefault="00787BEA" w:rsidP="00787BEA">
      <w:pPr>
        <w:widowControl w:val="0"/>
        <w:suppressAutoHyphens/>
      </w:pPr>
    </w:p>
    <w:p w:rsidR="00787BEA" w:rsidRPr="00787BEA" w:rsidRDefault="00787BEA" w:rsidP="00787BEA">
      <w:pPr>
        <w:widowControl w:val="0"/>
        <w:suppressAutoHyphens/>
        <w:rPr>
          <w:rFonts w:ascii="PT Sans" w:hAnsi="PT Sans"/>
          <w:bCs/>
          <w:caps/>
          <w:noProof/>
          <w:sz w:val="22"/>
          <w:szCs w:val="22"/>
          <w:lang w:eastAsia="de-DE"/>
        </w:rPr>
      </w:pPr>
      <w:r w:rsidRPr="00787BEA">
        <w:rPr>
          <w:rFonts w:ascii="PT Sans" w:hAnsi="PT Sans"/>
          <w:bCs/>
          <w:caps/>
          <w:noProof/>
          <w:sz w:val="22"/>
          <w:szCs w:val="22"/>
          <w:lang w:eastAsia="de-DE"/>
        </w:rPr>
        <w:t>У) сведения о значениях эксплуатационных нагрузок на строительные конструкции, инженерные сети и системы, которые недопустимо превышать в процессе эксплуатации;</w:t>
      </w:r>
    </w:p>
    <w:p w:rsidR="007A4293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Не допускается превышать эксплуатационные нагрузки на строительные конструкции, инженерные сети и системы, предусмотренные в проектной документации</w:t>
      </w:r>
      <w:r w:rsidR="007A4293">
        <w:rPr>
          <w:rFonts w:ascii="PT Sans" w:hAnsi="PT Sans"/>
          <w:sz w:val="22"/>
          <w:szCs w:val="22"/>
        </w:rPr>
        <w:t xml:space="preserve">. Нагрузки на инженерные сети приведены в. Г. Нагрузки на строительные конструкции представлены в таблице ниже. </w:t>
      </w:r>
    </w:p>
    <w:p w:rsidR="007A4293" w:rsidRDefault="00BC614E" w:rsidP="00BC614E">
      <w:pPr>
        <w:spacing w:line="240" w:lineRule="auto"/>
        <w:jc w:val="right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Таблица 2</w:t>
      </w:r>
    </w:p>
    <w:p w:rsidR="007A4293" w:rsidRPr="007A4293" w:rsidRDefault="007A4293" w:rsidP="007A4293">
      <w:pPr>
        <w:spacing w:line="240" w:lineRule="auto"/>
        <w:jc w:val="center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Временные нагрузки на строительные конструкции</w:t>
      </w:r>
    </w:p>
    <w:p w:rsidR="007A4293" w:rsidRDefault="007A4293" w:rsidP="00787BEA">
      <w:pPr>
        <w:spacing w:line="240" w:lineRule="auto"/>
        <w:rPr>
          <w:rFonts w:ascii="PT Sans" w:hAnsi="PT Sans"/>
          <w:sz w:val="22"/>
          <w:szCs w:val="22"/>
        </w:rPr>
      </w:pPr>
    </w:p>
    <w:tbl>
      <w:tblPr>
        <w:tblStyle w:val="ad"/>
        <w:tblW w:w="9627" w:type="dxa"/>
        <w:tblLook w:val="04A0" w:firstRow="1" w:lastRow="0" w:firstColumn="1" w:lastColumn="0" w:noHBand="0" w:noVBand="1"/>
      </w:tblPr>
      <w:tblGrid>
        <w:gridCol w:w="1109"/>
        <w:gridCol w:w="4975"/>
        <w:gridCol w:w="857"/>
        <w:gridCol w:w="987"/>
        <w:gridCol w:w="857"/>
        <w:gridCol w:w="842"/>
      </w:tblGrid>
      <w:tr w:rsidR="007A4293" w:rsidRPr="007A4293" w:rsidTr="000433F4">
        <w:trPr>
          <w:trHeight w:val="2129"/>
          <w:tblHeader/>
        </w:trPr>
        <w:tc>
          <w:tcPr>
            <w:tcW w:w="1109" w:type="dxa"/>
            <w:vAlign w:val="center"/>
          </w:tcPr>
          <w:p w:rsidR="007A4293" w:rsidRPr="007A4293" w:rsidRDefault="007A4293" w:rsidP="000433F4">
            <w:pPr>
              <w:spacing w:before="240"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bCs/>
                <w:noProof/>
                <w:spacing w:val="-15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975" w:type="dxa"/>
            <w:noWrap/>
            <w:vAlign w:val="center"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Наименование</w:t>
            </w:r>
          </w:p>
        </w:tc>
        <w:tc>
          <w:tcPr>
            <w:tcW w:w="857" w:type="dxa"/>
            <w:textDirection w:val="btLr"/>
            <w:vAlign w:val="center"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Нормативная нагрузка, т/м</w:t>
            </w:r>
            <w:r w:rsidRPr="007A4293">
              <w:rPr>
                <w:rFonts w:ascii="PT Sans" w:hAnsi="PT Sans"/>
                <w:spacing w:val="-15"/>
                <w:sz w:val="22"/>
                <w:szCs w:val="22"/>
                <w:vertAlign w:val="superscript"/>
                <w:lang w:eastAsia="de-DE"/>
              </w:rPr>
              <w:t>2</w:t>
            </w:r>
          </w:p>
        </w:tc>
        <w:tc>
          <w:tcPr>
            <w:tcW w:w="987" w:type="dxa"/>
            <w:textDirection w:val="btLr"/>
            <w:vAlign w:val="center"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Коэффициент надежности по нагрузке</w:t>
            </w:r>
          </w:p>
        </w:tc>
        <w:tc>
          <w:tcPr>
            <w:tcW w:w="857" w:type="dxa"/>
            <w:textDirection w:val="btLr"/>
            <w:vAlign w:val="center"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Расчетная нагрузка, т/м</w:t>
            </w:r>
            <w:r w:rsidRPr="007A4293">
              <w:rPr>
                <w:rFonts w:ascii="PT Sans" w:hAnsi="PT Sans"/>
                <w:spacing w:val="-15"/>
                <w:sz w:val="22"/>
                <w:szCs w:val="22"/>
                <w:vertAlign w:val="superscript"/>
                <w:lang w:eastAsia="de-DE"/>
              </w:rPr>
              <w:t>2</w:t>
            </w:r>
          </w:p>
        </w:tc>
        <w:tc>
          <w:tcPr>
            <w:tcW w:w="842" w:type="dxa"/>
            <w:textDirection w:val="btLr"/>
          </w:tcPr>
          <w:p w:rsidR="007A4293" w:rsidRPr="007A4293" w:rsidRDefault="007A4293" w:rsidP="000433F4">
            <w:pPr>
              <w:spacing w:before="240"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Доля длительности</w:t>
            </w:r>
          </w:p>
        </w:tc>
      </w:tr>
      <w:tr w:rsidR="007A4293" w:rsidRPr="007A4293" w:rsidTr="000433F4">
        <w:trPr>
          <w:trHeight w:val="404"/>
        </w:trPr>
        <w:tc>
          <w:tcPr>
            <w:tcW w:w="1109" w:type="dxa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4975" w:type="dxa"/>
            <w:noWrap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Квартиры жилого здания</w:t>
            </w:r>
          </w:p>
        </w:tc>
        <w:tc>
          <w:tcPr>
            <w:tcW w:w="857" w:type="dxa"/>
            <w:vAlign w:val="center"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0.15</w:t>
            </w:r>
          </w:p>
        </w:tc>
        <w:tc>
          <w:tcPr>
            <w:tcW w:w="987" w:type="dxa"/>
            <w:vAlign w:val="center"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1.3</w:t>
            </w:r>
          </w:p>
        </w:tc>
        <w:tc>
          <w:tcPr>
            <w:tcW w:w="857" w:type="dxa"/>
            <w:vAlign w:val="center"/>
            <w:hideMark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0.20</w:t>
            </w:r>
          </w:p>
        </w:tc>
        <w:tc>
          <w:tcPr>
            <w:tcW w:w="842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0.35</w:t>
            </w:r>
          </w:p>
        </w:tc>
      </w:tr>
      <w:tr w:rsidR="007A4293" w:rsidRPr="007A4293" w:rsidTr="000433F4">
        <w:trPr>
          <w:trHeight w:val="404"/>
        </w:trPr>
        <w:tc>
          <w:tcPr>
            <w:tcW w:w="1109" w:type="dxa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4975" w:type="dxa"/>
            <w:noWrap/>
          </w:tcPr>
          <w:p w:rsidR="007A4293" w:rsidRPr="007A4293" w:rsidRDefault="007A4293" w:rsidP="000433F4">
            <w:pPr>
              <w:spacing w:line="240" w:lineRule="auto"/>
              <w:ind w:left="57" w:right="57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Коридоры, лестничные клетки, вестибюли жилого здания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0.30</w:t>
            </w:r>
          </w:p>
        </w:tc>
        <w:tc>
          <w:tcPr>
            <w:tcW w:w="98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1.2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0.36</w:t>
            </w:r>
          </w:p>
        </w:tc>
        <w:tc>
          <w:tcPr>
            <w:tcW w:w="842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0.35</w:t>
            </w:r>
          </w:p>
        </w:tc>
      </w:tr>
      <w:tr w:rsidR="007A4293" w:rsidRPr="007A4293" w:rsidTr="000433F4">
        <w:trPr>
          <w:trHeight w:val="404"/>
        </w:trPr>
        <w:tc>
          <w:tcPr>
            <w:tcW w:w="1109" w:type="dxa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3</w:t>
            </w:r>
          </w:p>
        </w:tc>
        <w:tc>
          <w:tcPr>
            <w:tcW w:w="4975" w:type="dxa"/>
            <w:noWrap/>
          </w:tcPr>
          <w:p w:rsidR="007A4293" w:rsidRPr="007A4293" w:rsidRDefault="007A4293" w:rsidP="00342305">
            <w:pPr>
              <w:spacing w:line="240" w:lineRule="auto"/>
              <w:ind w:left="57" w:right="57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 xml:space="preserve">Помещения </w:t>
            </w:r>
            <w:r w:rsidR="00342305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общественного назначения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0.40</w:t>
            </w:r>
          </w:p>
        </w:tc>
        <w:tc>
          <w:tcPr>
            <w:tcW w:w="98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1.2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0.48</w:t>
            </w:r>
          </w:p>
        </w:tc>
        <w:tc>
          <w:tcPr>
            <w:tcW w:w="842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0.35</w:t>
            </w:r>
          </w:p>
        </w:tc>
      </w:tr>
      <w:tr w:rsidR="007A4293" w:rsidRPr="007A4293" w:rsidTr="000433F4">
        <w:trPr>
          <w:trHeight w:val="404"/>
        </w:trPr>
        <w:tc>
          <w:tcPr>
            <w:tcW w:w="1109" w:type="dxa"/>
          </w:tcPr>
          <w:p w:rsidR="007A4293" w:rsidRPr="007A4293" w:rsidRDefault="009146BF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4</w:t>
            </w:r>
          </w:p>
        </w:tc>
        <w:tc>
          <w:tcPr>
            <w:tcW w:w="4975" w:type="dxa"/>
            <w:noWrap/>
          </w:tcPr>
          <w:p w:rsidR="007A4293" w:rsidRPr="007A4293" w:rsidRDefault="007A4293" w:rsidP="000433F4">
            <w:pPr>
              <w:spacing w:line="240" w:lineRule="auto"/>
              <w:ind w:left="57" w:right="57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Помещения ГРЩ, ТП и РТП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2.00</w:t>
            </w:r>
          </w:p>
        </w:tc>
        <w:tc>
          <w:tcPr>
            <w:tcW w:w="98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1.2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2.40</w:t>
            </w:r>
          </w:p>
        </w:tc>
        <w:tc>
          <w:tcPr>
            <w:tcW w:w="842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1.00</w:t>
            </w:r>
          </w:p>
        </w:tc>
      </w:tr>
      <w:tr w:rsidR="007A4293" w:rsidRPr="007A4293" w:rsidTr="000433F4">
        <w:trPr>
          <w:trHeight w:val="404"/>
        </w:trPr>
        <w:tc>
          <w:tcPr>
            <w:tcW w:w="1109" w:type="dxa"/>
          </w:tcPr>
          <w:p w:rsidR="007A4293" w:rsidRPr="007A4293" w:rsidRDefault="009146BF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5</w:t>
            </w:r>
          </w:p>
        </w:tc>
        <w:tc>
          <w:tcPr>
            <w:tcW w:w="4975" w:type="dxa"/>
            <w:noWrap/>
          </w:tcPr>
          <w:p w:rsidR="007A4293" w:rsidRPr="007A4293" w:rsidRDefault="007A4293" w:rsidP="000433F4">
            <w:pPr>
              <w:spacing w:line="240" w:lineRule="auto"/>
              <w:ind w:left="57" w:right="57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Снеговая нагрузка (III -снеговой район)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0.15</w:t>
            </w:r>
          </w:p>
        </w:tc>
        <w:tc>
          <w:tcPr>
            <w:tcW w:w="98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1.4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0.21</w:t>
            </w:r>
          </w:p>
        </w:tc>
        <w:tc>
          <w:tcPr>
            <w:tcW w:w="842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0.70</w:t>
            </w:r>
          </w:p>
        </w:tc>
      </w:tr>
      <w:tr w:rsidR="007A4293" w:rsidRPr="007A4293" w:rsidTr="000433F4">
        <w:trPr>
          <w:trHeight w:val="404"/>
        </w:trPr>
        <w:tc>
          <w:tcPr>
            <w:tcW w:w="1109" w:type="dxa"/>
          </w:tcPr>
          <w:p w:rsidR="007A4293" w:rsidRPr="007A4293" w:rsidRDefault="009146BF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4975" w:type="dxa"/>
            <w:noWrap/>
          </w:tcPr>
          <w:p w:rsidR="007A4293" w:rsidRPr="007A4293" w:rsidRDefault="007A4293" w:rsidP="000433F4">
            <w:pPr>
              <w:spacing w:line="240" w:lineRule="auto"/>
              <w:ind w:left="57" w:right="57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Ветровое давление (I -ветровой район)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0.023</w:t>
            </w:r>
          </w:p>
        </w:tc>
        <w:tc>
          <w:tcPr>
            <w:tcW w:w="98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1.4</w:t>
            </w:r>
          </w:p>
        </w:tc>
        <w:tc>
          <w:tcPr>
            <w:tcW w:w="857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0.032</w:t>
            </w:r>
          </w:p>
        </w:tc>
        <w:tc>
          <w:tcPr>
            <w:tcW w:w="842" w:type="dxa"/>
            <w:vAlign w:val="center"/>
          </w:tcPr>
          <w:p w:rsidR="007A4293" w:rsidRPr="007A4293" w:rsidRDefault="007A4293" w:rsidP="000433F4">
            <w:pPr>
              <w:spacing w:line="240" w:lineRule="auto"/>
              <w:ind w:left="57" w:right="57"/>
              <w:jc w:val="center"/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</w:pPr>
            <w:r w:rsidRPr="007A4293">
              <w:rPr>
                <w:rFonts w:ascii="PT Sans" w:hAnsi="PT Sans"/>
                <w:spacing w:val="-15"/>
                <w:sz w:val="22"/>
                <w:szCs w:val="22"/>
                <w:lang w:eastAsia="de-DE"/>
              </w:rPr>
              <w:t>0.00</w:t>
            </w:r>
          </w:p>
        </w:tc>
      </w:tr>
    </w:tbl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</w:p>
    <w:p w:rsidR="00787BEA" w:rsidRDefault="00787BEA" w:rsidP="00787BEA">
      <w:pPr>
        <w:widowControl w:val="0"/>
        <w:suppressAutoHyphens/>
      </w:pPr>
      <w:r>
        <w:t>Ф)</w:t>
      </w:r>
      <w:r w:rsidRPr="00787BEA">
        <w:t xml:space="preserve"> </w:t>
      </w:r>
      <w:r w:rsidRPr="00787BEA">
        <w:rPr>
          <w:rFonts w:ascii="PT Sans" w:hAnsi="PT Sans"/>
          <w:bCs/>
          <w:caps/>
          <w:noProof/>
          <w:sz w:val="22"/>
          <w:szCs w:val="22"/>
          <w:lang w:eastAsia="de-DE"/>
        </w:rPr>
        <w:t>сведения о размещении скрытых электропроводок, трубопроводов и иных устройств, повреждение которых может привести к угрозе причинения вреда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 xml:space="preserve">Прокладка кабельных линий, трубопроводов, вентиляционных коробов выполняется открыто по стене или на подвесах к перекрытиям в </w:t>
      </w:r>
      <w:proofErr w:type="spellStart"/>
      <w:r w:rsidRPr="00787BEA">
        <w:rPr>
          <w:rFonts w:ascii="PT Sans" w:hAnsi="PT Sans"/>
          <w:sz w:val="22"/>
          <w:szCs w:val="22"/>
        </w:rPr>
        <w:t>гофротрубах</w:t>
      </w:r>
      <w:proofErr w:type="spellEnd"/>
      <w:r w:rsidRPr="00787BEA">
        <w:rPr>
          <w:rFonts w:ascii="PT Sans" w:hAnsi="PT Sans"/>
          <w:sz w:val="22"/>
          <w:szCs w:val="22"/>
        </w:rPr>
        <w:t xml:space="preserve"> ПВХ, кабель-каналах, в кабельных лотках, в стальных трубах (в стояке). 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Скрытых коммуникаций в проектной документации, которые могут привести к угрозе причинения вреда жизни или здоровью людей, а также окружающей среде не предусматривается.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 xml:space="preserve">Проходы в перекрытиях (между этажами) и входы в помещения выполняются в предусмотренных проектной документацией проходках с пределом огнестойкости не ниже предела огнестойкости перекрытий и стен помещений. Межэтажные отверстия уплотняются </w:t>
      </w:r>
      <w:proofErr w:type="spellStart"/>
      <w:r w:rsidRPr="00787BEA">
        <w:rPr>
          <w:rFonts w:ascii="PT Sans" w:hAnsi="PT Sans"/>
          <w:sz w:val="22"/>
          <w:szCs w:val="22"/>
        </w:rPr>
        <w:t>термоуплотнительной</w:t>
      </w:r>
      <w:proofErr w:type="spellEnd"/>
      <w:r w:rsidRPr="00787BEA">
        <w:rPr>
          <w:rFonts w:ascii="PT Sans" w:hAnsi="PT Sans"/>
          <w:sz w:val="22"/>
          <w:szCs w:val="22"/>
        </w:rPr>
        <w:t xml:space="preserve"> лентой. Монтаж кабеля выполнен в соответствии с требованиями СНиП 3.05.07-85. Монтаж трубопроводов и вентиляции выполнен в соответствии с нормативными требованиями. Система автоматической пожарной сигнализации выполняется кабелем, не распространяющим горение при групповой прокладке, с пониженным </w:t>
      </w:r>
      <w:proofErr w:type="spellStart"/>
      <w:r w:rsidRPr="00787BEA">
        <w:rPr>
          <w:rFonts w:ascii="PT Sans" w:hAnsi="PT Sans"/>
          <w:sz w:val="22"/>
          <w:szCs w:val="22"/>
        </w:rPr>
        <w:t>дымо</w:t>
      </w:r>
      <w:proofErr w:type="spellEnd"/>
      <w:r w:rsidRPr="00787BEA">
        <w:rPr>
          <w:rFonts w:ascii="PT Sans" w:hAnsi="PT Sans"/>
          <w:sz w:val="22"/>
          <w:szCs w:val="22"/>
        </w:rPr>
        <w:t xml:space="preserve"> - и </w:t>
      </w:r>
      <w:proofErr w:type="spellStart"/>
      <w:r w:rsidRPr="00787BEA">
        <w:rPr>
          <w:rFonts w:ascii="PT Sans" w:hAnsi="PT Sans"/>
          <w:sz w:val="22"/>
          <w:szCs w:val="22"/>
        </w:rPr>
        <w:t>газовыделением</w:t>
      </w:r>
      <w:proofErr w:type="spellEnd"/>
      <w:r w:rsidRPr="00787BEA">
        <w:rPr>
          <w:rFonts w:ascii="PT Sans" w:hAnsi="PT Sans"/>
          <w:sz w:val="22"/>
          <w:szCs w:val="22"/>
        </w:rPr>
        <w:t>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Система оповещения и управления людей при пожаре выполняется огнестойким кабелем, не распространяющим горение при одиночной и групповой прокладке.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 xml:space="preserve"> Сведения о размещении скрытых электрических проводок, трубопроводов и иных устройств предусмотрены на исполнительных схемах, предоставляемых собственнику или арендатору эксплуатирующей организацией.</w:t>
      </w:r>
    </w:p>
    <w:p w:rsidR="00787BEA" w:rsidRDefault="00787BEA" w:rsidP="00787BEA">
      <w:pPr>
        <w:widowControl w:val="0"/>
        <w:suppressAutoHyphens/>
      </w:pPr>
    </w:p>
    <w:p w:rsidR="00EE442A" w:rsidRDefault="00EE442A" w:rsidP="00787BEA">
      <w:pPr>
        <w:spacing w:line="240" w:lineRule="auto"/>
        <w:rPr>
          <w:rFonts w:ascii="PT Sans" w:hAnsi="PT Sans"/>
          <w:sz w:val="22"/>
          <w:szCs w:val="22"/>
        </w:rPr>
      </w:pPr>
    </w:p>
    <w:p w:rsidR="00787BEA" w:rsidRPr="002F26BC" w:rsidRDefault="007A4293" w:rsidP="00787BEA">
      <w:pPr>
        <w:widowControl w:val="0"/>
        <w:suppressAutoHyphens/>
      </w:pPr>
      <w:r>
        <w:rPr>
          <w:rFonts w:ascii="PT Sans" w:hAnsi="PT Sans"/>
          <w:sz w:val="22"/>
          <w:szCs w:val="22"/>
        </w:rPr>
        <w:t>Х</w:t>
      </w:r>
      <w:r w:rsidR="00787BEA">
        <w:rPr>
          <w:rFonts w:ascii="PT Sans" w:hAnsi="PT Sans"/>
          <w:sz w:val="22"/>
          <w:szCs w:val="22"/>
        </w:rPr>
        <w:t>)</w:t>
      </w:r>
      <w:r w:rsidR="00787BEA" w:rsidRPr="00787BEA">
        <w:t xml:space="preserve"> </w:t>
      </w:r>
      <w:r w:rsidR="00787BEA" w:rsidRPr="00787BEA">
        <w:rPr>
          <w:rFonts w:ascii="PT Sans" w:hAnsi="PT Sans"/>
          <w:bCs/>
          <w:caps/>
          <w:noProof/>
          <w:sz w:val="22"/>
          <w:szCs w:val="22"/>
          <w:lang w:eastAsia="de-DE"/>
        </w:rPr>
        <w:t>сведения о минимальной периодичности осуществления проверок, осмотров, освидетельствований состояния и текущих ремонтов строительных конструкций, оснований, инженерных сетей и систем в процессе эксплуатации.</w:t>
      </w:r>
      <w:r w:rsidR="00787BEA" w:rsidRPr="002F26BC">
        <w:t xml:space="preserve"> 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Обследование и мониторинг технического состояния здания проводятся специализированными организациями, имеющими соответствующие допуски для проведения данного вида работ.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Первое обследование технического состояния здания проводится не позднее чем через два года после их ввода в эксплуатацию. В дальнейшем обследование технического состояния проводится не реже одного раза в 10 лет.</w:t>
      </w:r>
    </w:p>
    <w:p w:rsidR="00787BEA" w:rsidRP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Обследование технического состояния систем инженерного оборудования проводят при комплексном обследовании технического состояния объекта. Обследование инженерного оборудования и его элементов заключается в определении фактического технического состояния систем, выявлении дефектов, повреждений и неисправностей, количественной оценке физического и морального износа, установлении отклонений от проекта.</w:t>
      </w:r>
    </w:p>
    <w:p w:rsidR="00787BEA" w:rsidRDefault="00787BEA" w:rsidP="00787BEA">
      <w:pPr>
        <w:spacing w:line="240" w:lineRule="auto"/>
        <w:rPr>
          <w:rFonts w:ascii="PT Sans" w:hAnsi="PT Sans"/>
          <w:sz w:val="22"/>
          <w:szCs w:val="22"/>
        </w:rPr>
      </w:pPr>
      <w:r w:rsidRPr="00787BEA">
        <w:rPr>
          <w:rFonts w:ascii="PT Sans" w:hAnsi="PT Sans"/>
          <w:sz w:val="22"/>
          <w:szCs w:val="22"/>
        </w:rPr>
        <w:t>При обследовании технического состояния здания или сооружения получаемая информация должна быть достаточной для принятия обоснованного решения о возможности его дальнейшей безаварийной эксплуатации.</w:t>
      </w:r>
    </w:p>
    <w:p w:rsidR="00BC614E" w:rsidRDefault="00BC614E" w:rsidP="00BC614E">
      <w:pPr>
        <w:spacing w:line="240" w:lineRule="auto"/>
        <w:jc w:val="right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Таблица 3</w:t>
      </w:r>
    </w:p>
    <w:p w:rsidR="00BC614E" w:rsidRPr="00D00762" w:rsidRDefault="00BC614E" w:rsidP="00BC614E">
      <w:pPr>
        <w:pStyle w:val="APEX9"/>
        <w:spacing w:line="276" w:lineRule="auto"/>
        <w:ind w:left="426"/>
        <w:jc w:val="center"/>
        <w:rPr>
          <w:rFonts w:cs="Arial"/>
        </w:rPr>
      </w:pPr>
      <w:r w:rsidRPr="00D00762">
        <w:rPr>
          <w:rFonts w:cs="Arial"/>
        </w:rPr>
        <w:t>Периодичность осмотров и контрольных проверок основания, строительных конструкций и систем инженерно-технического обеспечения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3707"/>
        <w:gridCol w:w="1842"/>
        <w:gridCol w:w="2828"/>
      </w:tblGrid>
      <w:tr w:rsidR="00BC614E" w:rsidRPr="002D5F87" w:rsidTr="000433F4">
        <w:trPr>
          <w:tblHeader/>
        </w:trPr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 w:right="0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lastRenderedPageBreak/>
              <w:t>№ п.п.</w:t>
            </w: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Конструктивные элементы отделка, объектовое оборудование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56" w:right="1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Профессия осматривающих рабочих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Количество осмотров в год</w:t>
            </w:r>
          </w:p>
        </w:tc>
      </w:tr>
      <w:tr w:rsidR="00BC614E" w:rsidRPr="002D5F87" w:rsidTr="000433F4">
        <w:tc>
          <w:tcPr>
            <w:tcW w:w="9201" w:type="dxa"/>
            <w:gridSpan w:val="4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rPr>
                <w:rFonts w:ascii="PT Sans Narrow" w:hAnsi="PT Sans Narrow" w:cs="Arial"/>
                <w:i/>
              </w:rPr>
            </w:pPr>
            <w:r w:rsidRPr="002D5F87">
              <w:rPr>
                <w:rFonts w:ascii="PT Sans Narrow" w:hAnsi="PT Sans Narrow" w:cs="Arial"/>
                <w:i/>
              </w:rPr>
              <w:t>Основание, строительные конструкции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0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Наблюдение за состоянием строительных конструкций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лицо, уполномоченное Отделом эксплуатации и ремонта здания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Ежедневно c записями в техническом журнале по эксплуатации здания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0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Поэлементный осмотр основных несущих конструкций с тяжелым и весьма тяжелым режимами работы либо конструкций, эксплуатируемых в сильноагрессивной среде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управляющая</w:t>
            </w:r>
            <w:r w:rsidRPr="002D5F87">
              <w:rPr>
                <w:rFonts w:ascii="PT Sans Narrow" w:hAnsi="PT Sans Narrow" w:cs="Arial"/>
              </w:rPr>
              <w:br/>
              <w:t>организация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не реже 1 раза в месяц c записями в техническом журнале по эксплуатации здания,  одписываются</w:t>
            </w:r>
            <w:r w:rsidRPr="002D5F87">
              <w:rPr>
                <w:rFonts w:ascii="PT Sans Narrow" w:hAnsi="PT Sans Narrow" w:cs="Arial"/>
              </w:rPr>
              <w:br/>
              <w:t>сотрудником Отдела эксплуатации и ремонта здания и лицом, ведущим ежедневное наблюдение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0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Текущий осмотр основания и строительных конструкций (осмотр всех конструкций и проверять детально не менее 10 % конструкций каждого вида согласно графику, составленному Отделом эксплуатации и ремонта здания)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управляющая</w:t>
            </w:r>
            <w:r w:rsidRPr="002D5F87">
              <w:rPr>
                <w:rFonts w:ascii="PT Sans Narrow" w:hAnsi="PT Sans Narrow" w:cs="Arial"/>
              </w:rPr>
              <w:br/>
              <w:t>организация с</w:t>
            </w:r>
            <w:r w:rsidRPr="002D5F87">
              <w:rPr>
                <w:rFonts w:ascii="PT Sans Narrow" w:hAnsi="PT Sans Narrow" w:cs="Arial"/>
              </w:rPr>
              <w:br/>
              <w:t>привлечением</w:t>
            </w:r>
            <w:r w:rsidRPr="002D5F87">
              <w:rPr>
                <w:rFonts w:ascii="PT Sans Narrow" w:hAnsi="PT Sans Narrow" w:cs="Arial"/>
              </w:rPr>
              <w:br/>
              <w:t>специализированных организаций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не реже 2 раз в</w:t>
            </w:r>
            <w:r w:rsidRPr="002D5F87">
              <w:rPr>
                <w:rFonts w:ascii="PT Sans Narrow" w:hAnsi="PT Sans Narrow" w:cs="Arial"/>
              </w:rPr>
              <w:br/>
              <w:t>год c записями в техническом журнале по эксплуатации здания, подписываются сотрудником Отдела эксплуатации и ремонта здания и лицом, ведущим ежедневное наблюдение</w:t>
            </w:r>
          </w:p>
        </w:tc>
      </w:tr>
      <w:tr w:rsidR="00BC614E" w:rsidRPr="002D5F87" w:rsidTr="000433F4">
        <w:trPr>
          <w:trHeight w:val="1264"/>
          <w:hidden/>
        </w:trPr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f1"/>
              <w:numPr>
                <w:ilvl w:val="0"/>
                <w:numId w:val="11"/>
              </w:numPr>
              <w:spacing w:before="120" w:after="0" w:line="276" w:lineRule="auto"/>
              <w:ind w:right="113"/>
              <w:contextualSpacing w:val="0"/>
              <w:rPr>
                <w:rFonts w:ascii="PT Sans Narrow" w:eastAsia="Times New Roman" w:hAnsi="PT Sans Narrow"/>
                <w:bCs/>
                <w:noProof/>
                <w:vanish/>
                <w:sz w:val="22"/>
                <w:szCs w:val="22"/>
                <w:lang w:val="ru-RU" w:eastAsia="en-US"/>
              </w:rPr>
            </w:pPr>
          </w:p>
          <w:p w:rsidR="00BC614E" w:rsidRPr="002D5F87" w:rsidRDefault="00BC614E" w:rsidP="003C6895">
            <w:pPr>
              <w:pStyle w:val="af1"/>
              <w:numPr>
                <w:ilvl w:val="0"/>
                <w:numId w:val="11"/>
              </w:numPr>
              <w:spacing w:before="120" w:after="0" w:line="276" w:lineRule="auto"/>
              <w:ind w:right="113"/>
              <w:contextualSpacing w:val="0"/>
              <w:rPr>
                <w:rFonts w:ascii="PT Sans Narrow" w:eastAsia="Times New Roman" w:hAnsi="PT Sans Narrow"/>
                <w:bCs/>
                <w:noProof/>
                <w:vanish/>
                <w:sz w:val="22"/>
                <w:szCs w:val="22"/>
                <w:lang w:val="ru-RU" w:eastAsia="en-US"/>
              </w:rPr>
            </w:pPr>
          </w:p>
          <w:p w:rsidR="00BC614E" w:rsidRPr="002D5F87" w:rsidRDefault="00BC614E" w:rsidP="003C6895">
            <w:pPr>
              <w:pStyle w:val="af1"/>
              <w:numPr>
                <w:ilvl w:val="0"/>
                <w:numId w:val="11"/>
              </w:numPr>
              <w:spacing w:before="120" w:after="0" w:line="276" w:lineRule="auto"/>
              <w:ind w:right="113"/>
              <w:contextualSpacing w:val="0"/>
              <w:rPr>
                <w:rFonts w:ascii="PT Sans Narrow" w:eastAsia="Times New Roman" w:hAnsi="PT Sans Narrow"/>
                <w:bCs/>
                <w:noProof/>
                <w:vanish/>
                <w:sz w:val="22"/>
                <w:szCs w:val="22"/>
                <w:lang w:val="ru-RU" w:eastAsia="en-US"/>
              </w:rPr>
            </w:pPr>
          </w:p>
          <w:p w:rsidR="00BC614E" w:rsidRPr="002D5F87" w:rsidRDefault="00BC614E" w:rsidP="003C6895">
            <w:pPr>
              <w:pStyle w:val="af1"/>
              <w:numPr>
                <w:ilvl w:val="0"/>
                <w:numId w:val="11"/>
              </w:numPr>
              <w:spacing w:before="120" w:after="0" w:line="276" w:lineRule="auto"/>
              <w:ind w:left="0" w:right="113"/>
              <w:contextualSpacing w:val="0"/>
              <w:rPr>
                <w:rFonts w:ascii="PT Sans Narrow" w:hAnsi="PT Sans Narrow"/>
                <w:sz w:val="22"/>
                <w:szCs w:val="22"/>
              </w:rPr>
            </w:pPr>
            <w:r w:rsidRPr="002D5F87">
              <w:rPr>
                <w:rFonts w:ascii="PT Sans Narrow" w:hAnsi="PT Sans Narrow"/>
                <w:sz w:val="22"/>
                <w:szCs w:val="22"/>
                <w:lang w:val="ru-RU"/>
              </w:rPr>
              <w:t>-</w:t>
            </w: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визуальный осмотр основных несущих ж/б конструкций (стены, колонны, перекрытия)</w:t>
            </w:r>
            <w:r w:rsidRPr="002D5F87">
              <w:rPr>
                <w:rFonts w:ascii="PT Sans Narrow" w:hAnsi="PT Sans Narrow" w:cs="Arial"/>
              </w:rPr>
              <w:br/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инженер</w:t>
            </w:r>
            <w:r w:rsidRPr="002D5F87">
              <w:rPr>
                <w:rFonts w:ascii="PT Sans Narrow" w:hAnsi="PT Sans Narrow" w:cs="Arial"/>
              </w:rPr>
              <w:br/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34" w:righ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не реже 2 раз в год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-</w:t>
            </w: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визуальный осмотр основных несущих металлоконструкций (фермы, балки, колонны)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инженер</w:t>
            </w:r>
            <w:r w:rsidRPr="002D5F87">
              <w:rPr>
                <w:rFonts w:ascii="PT Sans Narrow" w:hAnsi="PT Sans Narrow" w:cs="Arial"/>
              </w:rPr>
              <w:br/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не реже 2 раз в год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-</w:t>
            </w: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осмотр цоколя здания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инженер</w:t>
            </w:r>
            <w:r w:rsidRPr="002D5F87">
              <w:rPr>
                <w:rFonts w:ascii="PT Sans Narrow" w:hAnsi="PT Sans Narrow" w:cs="Arial"/>
              </w:rPr>
              <w:br/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не реже 2 раз в год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-</w:t>
            </w: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смотр состояния стальных закладных деталей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Управляющая организация с привлечением специализированных организаций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не реже 1 раза в</w:t>
            </w:r>
            <w:r w:rsidRPr="002D5F87">
              <w:rPr>
                <w:rFonts w:ascii="PT Sans Narrow" w:hAnsi="PT Sans Narrow" w:cs="Arial"/>
              </w:rPr>
              <w:br/>
              <w:t>год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-</w:t>
            </w: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осмотр антикоррозийной защиты конструкций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инженер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не реже 1 раза в</w:t>
            </w:r>
            <w:r w:rsidRPr="002D5F87">
              <w:rPr>
                <w:rFonts w:ascii="PT Sans Narrow" w:hAnsi="PT Sans Narrow" w:cs="Arial"/>
              </w:rPr>
              <w:br/>
              <w:t>год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0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общий периодический осмотр (осмотр всех конструкций и проверять детально не менее 10 % конструкций каждого вида согласно графику, составленному</w:t>
            </w:r>
            <w:r w:rsidRPr="002D5F87">
              <w:rPr>
                <w:rFonts w:ascii="PT Sans Narrow" w:hAnsi="PT Sans Narrow" w:cs="Arial"/>
              </w:rPr>
              <w:br/>
              <w:t>Отделом эксплуатации и ремонта здания)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специальная комиссия, назначаемая управляющей компанией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2 раза в год - весной и осенью, c актами, заполняемыми и подписываемыми членами комиссий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0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Контрольная проверка после стихийных бедствий (пожаров, ураганных ветров, больших ливней или снегопадов, колебаний земли в районах с повышенной сейсмичностью и т.п.) или аварий, а также после выявления ежедневными наблюдениями или текущим осмотром аварийного состояния строительных конструкций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специальная комиссия, назначаемая управляющей компанией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По ситуации, но не реже 2 раз в год, c актами, заполняемыми и подписываемыми членами комиссий</w:t>
            </w:r>
          </w:p>
        </w:tc>
      </w:tr>
      <w:tr w:rsidR="00BC614E" w:rsidRPr="002D5F87" w:rsidTr="000433F4">
        <w:tc>
          <w:tcPr>
            <w:tcW w:w="9201" w:type="dxa"/>
            <w:gridSpan w:val="4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  <w:i/>
              </w:rPr>
            </w:pPr>
            <w:r w:rsidRPr="002D5F87">
              <w:rPr>
                <w:rFonts w:ascii="PT Sans Narrow" w:hAnsi="PT Sans Narrow" w:cs="Arial"/>
                <w:i/>
              </w:rPr>
              <w:t>Системы инженерно-технического обеспечения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Вентиляционные каналы и шахты: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502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зданиях вентшахты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Каменщик или</w:t>
            </w:r>
            <w:r w:rsidRPr="002D5F87">
              <w:rPr>
                <w:rFonts w:ascii="PT Sans Narrow" w:hAnsi="PT Sans Narrow"/>
              </w:rPr>
              <w:br/>
              <w:t>жестянщик (в</w:t>
            </w:r>
            <w:r w:rsidRPr="002D5F87">
              <w:rPr>
                <w:rFonts w:ascii="PT Sans Narrow" w:hAnsi="PT Sans Narrow"/>
              </w:rPr>
              <w:br/>
              <w:t>зависимости от</w:t>
            </w:r>
            <w:r w:rsidRPr="002D5F87">
              <w:rPr>
                <w:rFonts w:ascii="PT Sans Narrow" w:hAnsi="PT Sans Narrow"/>
              </w:rPr>
              <w:br/>
              <w:t>конструкций)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1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502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оголовки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Каменщик или</w:t>
            </w:r>
            <w:r w:rsidRPr="002D5F87">
              <w:rPr>
                <w:rFonts w:ascii="PT Sans Narrow" w:hAnsi="PT Sans Narrow"/>
              </w:rPr>
              <w:br/>
              <w:t>жестянщик (в</w:t>
            </w:r>
            <w:r w:rsidRPr="002D5F87">
              <w:rPr>
                <w:rFonts w:ascii="PT Sans Narrow" w:hAnsi="PT Sans Narrow"/>
              </w:rPr>
              <w:br/>
              <w:t>зависимости от</w:t>
            </w:r>
            <w:r w:rsidRPr="002D5F87">
              <w:rPr>
                <w:rFonts w:ascii="PT Sans Narrow" w:hAnsi="PT Sans Narrow"/>
              </w:rPr>
              <w:br/>
              <w:t>конструкций)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1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Холодное и горячее водоснабжение, канализация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Слесарь-сантехник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По мере необходимости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Поливочные наружные устройства (краны, разводка)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Слесарь-сантехник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1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Система внутреннего водоотвода с крыш зданий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Слесарь-сантехник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1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Цетральное отопление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Слесарь-сантехник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1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Тепловые сети между тепловыми пунктами зданий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Слесарь-сантехник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В соооветствии с 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 xml:space="preserve">Осмотр креплений выступающих деталей стен: карнизов, поясков, кронштейнов, розеток, тяги др., разрушение и </w:t>
            </w:r>
            <w:r w:rsidRPr="002D5F87">
              <w:rPr>
                <w:rFonts w:ascii="PT Sans Narrow" w:hAnsi="PT Sans Narrow" w:cs="Arial"/>
              </w:rPr>
              <w:lastRenderedPageBreak/>
              <w:t>повреждение отделочного слоя, в том числе облицовочных плиток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lastRenderedPageBreak/>
              <w:t>Инженерё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1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Осмотр электрических сетей и этажных</w:t>
            </w:r>
            <w:r w:rsidRPr="002D5F87">
              <w:rPr>
                <w:rFonts w:ascii="PT Sans Narrow" w:hAnsi="PT Sans Narrow"/>
              </w:rPr>
              <w:br/>
              <w:t>щитков с подтяжкой контактных соединений и проверкой надежности заземляющих контактов и соединений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Осмотр электрической сети в технических подвалах, подпольях и на чердаке, в том числе распаянных и протяжных</w:t>
            </w:r>
            <w:r w:rsidRPr="002D5F87">
              <w:rPr>
                <w:rFonts w:ascii="PT Sans Narrow" w:hAnsi="PT Sans Narrow"/>
              </w:rPr>
              <w:br/>
              <w:t>коробок и ящиков с удалением из них влаги и ржавчины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Осмотр ВРУ вводных и этажных шкафов с подтяжкой контактных соединений и проверкой надежности заземляющих контактов и соединений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Осмотр электродвигателей с подтяжкой контактов и заземляющих зажимов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Осмотр светильников с заменой сгоревших ламп (и стартеров)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Осмотр радио и телеустройств: на кровлях, на чердаках и в лестничных клетках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Техническое обслуживание стационарных электроплит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Техническое обслуживание систем дымоудаления, подпора воздуха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Электромонтер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В соответствии с</w:t>
            </w:r>
            <w:r w:rsidRPr="002D5F87">
              <w:rPr>
                <w:rFonts w:ascii="PT Sans Narrow" w:hAnsi="PT Sans Narrow"/>
              </w:rPr>
              <w:br/>
              <w:t>договором</w:t>
            </w:r>
          </w:p>
        </w:tc>
      </w:tr>
      <w:tr w:rsidR="00BC614E" w:rsidRPr="002D5F87" w:rsidTr="000433F4">
        <w:trPr>
          <w:cantSplit/>
        </w:trPr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Осмотр технического состояния теплового пункта, оборудованного средствами автоматического регулирования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Инженернотехнический работник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по графику, утвержденному специалистами организации по обслуживанию больничного фонда, но не реже одного раза в сутки</w:t>
            </w:r>
            <w:r w:rsidRPr="002D5F87">
              <w:rPr>
                <w:rFonts w:ascii="PT Sans Narrow" w:hAnsi="PT Sans Narrow"/>
              </w:rPr>
              <w:br/>
              <w:t>(при отсутствии диспетчерского контроля)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Проверка насосного и другого связанного с ним оборудования и средств автоматизации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Инженернотехнический работник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по графику, утвержденному специалистами организации по обслуживанию больничного фонда, но не</w:t>
            </w:r>
            <w:r w:rsidRPr="002D5F87">
              <w:rPr>
                <w:rFonts w:ascii="PT Sans Narrow" w:hAnsi="PT Sans Narrow"/>
              </w:rPr>
              <w:br/>
              <w:t>реже одного раза в сутки</w:t>
            </w:r>
            <w:r w:rsidRPr="002D5F87">
              <w:rPr>
                <w:rFonts w:ascii="PT Sans Narrow" w:hAnsi="PT Sans Narrow"/>
              </w:rPr>
              <w:br/>
            </w:r>
            <w:r w:rsidRPr="002D5F87">
              <w:rPr>
                <w:rFonts w:ascii="PT Sans Narrow" w:hAnsi="PT Sans Narrow"/>
              </w:rPr>
              <w:lastRenderedPageBreak/>
              <w:t>(при отсутствии диспетчерского контроля)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2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Проверка действия автоматических регуляторов температуры и давления систем горячего водоснабжения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tabs>
                <w:tab w:val="left" w:pos="1899"/>
              </w:tabs>
              <w:spacing w:line="276" w:lineRule="auto"/>
              <w:ind w:left="0" w:right="34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 w:cs="Arial"/>
              </w:rPr>
              <w:t>Инженернотехнический работник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не реже одного раза в месяц</w:t>
            </w:r>
          </w:p>
        </w:tc>
      </w:tr>
      <w:tr w:rsidR="00BC614E" w:rsidRPr="002D5F87" w:rsidTr="000433F4">
        <w:tc>
          <w:tcPr>
            <w:tcW w:w="9201" w:type="dxa"/>
            <w:gridSpan w:val="4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  <w:i/>
              </w:rPr>
            </w:pPr>
            <w:r w:rsidRPr="002D5F87">
              <w:rPr>
                <w:rFonts w:ascii="PT Sans Narrow" w:hAnsi="PT Sans Narrow" w:cs="Arial"/>
                <w:i/>
              </w:rPr>
              <w:t>Мероприятия противопожарного режима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Устранение нарушений огнезащитных</w:t>
            </w:r>
            <w:r w:rsidRPr="002D5F87">
              <w:rPr>
                <w:rFonts w:ascii="PT Sans Narrow" w:hAnsi="PT Sans Narrow"/>
              </w:rPr>
              <w:br/>
              <w:t>покрытий (штукатурки, специальных</w:t>
            </w:r>
            <w:r w:rsidRPr="002D5F87">
              <w:rPr>
                <w:rFonts w:ascii="PT Sans Narrow" w:hAnsi="PT Sans Narrow"/>
              </w:rPr>
              <w:br/>
              <w:t>красок, лаков, обмазок) строительных</w:t>
            </w:r>
            <w:r w:rsidRPr="002D5F87">
              <w:rPr>
                <w:rFonts w:ascii="PT Sans Narrow" w:hAnsi="PT Sans Narrow"/>
              </w:rPr>
              <w:br/>
              <w:t>конструкций, горючих отделочных и</w:t>
            </w:r>
            <w:r w:rsidRPr="002D5F87">
              <w:rPr>
                <w:rFonts w:ascii="PT Sans Narrow" w:hAnsi="PT Sans Narrow"/>
              </w:rPr>
              <w:br/>
              <w:t>теплоизоляционных материалов, воздуховодов, металлических опор оборудования и эстакад, а также осуществляет проверку качества огнезащитной обработки (пропитки) в соответствии с инструкцией завода-изготовителя с составлением акта проверки качества огнезащитной обработки (пропитки).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Руководитель</w:t>
            </w:r>
            <w:r w:rsidRPr="002D5F87">
              <w:rPr>
                <w:rFonts w:ascii="PT Sans Narrow" w:hAnsi="PT Sans Narrow"/>
              </w:rPr>
              <w:br/>
              <w:t>организации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Проверка качества огнезащитной обработки</w:t>
            </w:r>
            <w:r w:rsidRPr="002D5F87">
              <w:rPr>
                <w:rFonts w:ascii="PT Sans Narrow" w:hAnsi="PT Sans Narrow"/>
              </w:rPr>
              <w:br/>
              <w:t>(пропитки) при</w:t>
            </w:r>
            <w:r w:rsidRPr="002D5F87">
              <w:rPr>
                <w:rFonts w:ascii="PT Sans Narrow" w:hAnsi="PT Sans Narrow"/>
              </w:rPr>
              <w:br/>
              <w:t>отсутствии в инструкции сроков</w:t>
            </w:r>
            <w:r w:rsidRPr="002D5F87">
              <w:rPr>
                <w:rFonts w:ascii="PT Sans Narrow" w:hAnsi="PT Sans Narrow"/>
              </w:rPr>
              <w:br/>
              <w:t>периодичности</w:t>
            </w:r>
            <w:r w:rsidRPr="002D5F87">
              <w:rPr>
                <w:rFonts w:ascii="PT Sans Narrow" w:hAnsi="PT Sans Narrow"/>
              </w:rPr>
              <w:br/>
              <w:t>проводится не реже 2 раз в год.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Содержание наружных пожарных лестниц и ограждений на крышах (покрытиях) зданий и сооружений в исправном состоянии, проведение эксплуатационных испытаний пожарных лестниц и ограждений на крышах с составлением соответствующего акта испытаний.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Руководитель</w:t>
            </w:r>
            <w:r w:rsidRPr="002D5F87">
              <w:rPr>
                <w:rFonts w:ascii="PT Sans Narrow" w:hAnsi="PT Sans Narrow"/>
              </w:rPr>
              <w:br/>
              <w:t>организации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не реже 1 раза в 5 лет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Определение порядка и сроки проведения работ по очистке вентиляционных</w:t>
            </w:r>
            <w:r w:rsidRPr="002D5F87">
              <w:rPr>
                <w:rFonts w:ascii="PT Sans Narrow" w:hAnsi="PT Sans Narrow"/>
              </w:rPr>
              <w:br/>
              <w:t>камер, циклонов, фильтров и воздуховодов от горючих отходов с составлением соответствующего акта. Очистку</w:t>
            </w:r>
            <w:r w:rsidRPr="002D5F87">
              <w:rPr>
                <w:rFonts w:ascii="PT Sans Narrow" w:hAnsi="PT Sans Narrow"/>
              </w:rPr>
              <w:br/>
              <w:t>вентиляционных систем пожаровзрывоопасных и пожароопасных помещений</w:t>
            </w:r>
            <w:r w:rsidRPr="002D5F87">
              <w:rPr>
                <w:rFonts w:ascii="PT Sans Narrow" w:hAnsi="PT Sans Narrow"/>
              </w:rPr>
              <w:br/>
              <w:t>необходимо осуществлять пожаровзрывобезопасными способами.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Руководитель</w:t>
            </w:r>
            <w:r w:rsidRPr="002D5F87">
              <w:rPr>
                <w:rFonts w:ascii="PT Sans Narrow" w:hAnsi="PT Sans Narrow"/>
              </w:rPr>
              <w:br/>
              <w:t>организации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не реже 1 раза в год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Обеспечение исправности сетей наружного и внутреннего противопожарного водопровода и организация проведения проверок их работоспособности с составлением соответствующих актов.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Руководитель</w:t>
            </w:r>
            <w:r w:rsidRPr="002D5F87">
              <w:rPr>
                <w:rFonts w:ascii="PT Sans Narrow" w:hAnsi="PT Sans Narrow"/>
              </w:rPr>
              <w:br/>
              <w:t>организации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не реже 2 раз в год (весной и</w:t>
            </w:r>
            <w:r>
              <w:rPr>
                <w:rFonts w:ascii="PT Sans Narrow" w:hAnsi="PT Sans Narrow"/>
              </w:rPr>
              <w:t xml:space="preserve"> </w:t>
            </w:r>
            <w:r w:rsidRPr="002D5F87">
              <w:rPr>
                <w:rFonts w:ascii="PT Sans Narrow" w:hAnsi="PT Sans Narrow"/>
              </w:rPr>
              <w:t>осенью)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Обеспечение укомплектованности пожарных кранов внутреннего противопожарного водопровода пожарными рукавами, ручными пожарными стволами и вентилями, организует перекатку пожарных рукавов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Руководитель</w:t>
            </w:r>
            <w:r w:rsidRPr="002D5F87">
              <w:rPr>
                <w:rFonts w:ascii="PT Sans Narrow" w:hAnsi="PT Sans Narrow"/>
              </w:rPr>
              <w:br/>
              <w:t>организации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не реже 1 раза в год</w:t>
            </w:r>
          </w:p>
        </w:tc>
      </w:tr>
      <w:tr w:rsidR="00BC614E" w:rsidRPr="002D5F87" w:rsidTr="000433F4">
        <w:trPr>
          <w:cantSplit/>
        </w:trPr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Обеспечение исправного состояния и</w:t>
            </w:r>
            <w:r w:rsidRPr="002D5F87">
              <w:rPr>
                <w:rFonts w:ascii="PT Sans Narrow" w:hAnsi="PT Sans Narrow"/>
              </w:rPr>
              <w:br/>
              <w:t>проведение проверок работоспособности задвижек с электроприводом, установленных на обводных линиях водомерных устройств и пожарных насосовповысителей (ежемесячно), с занесением в журнал даты проверки и характеристики технического состояния указанного оборудования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Руководитель</w:t>
            </w:r>
            <w:r w:rsidRPr="002D5F87">
              <w:rPr>
                <w:rFonts w:ascii="PT Sans Narrow" w:hAnsi="PT Sans Narrow"/>
              </w:rPr>
              <w:br/>
              <w:t>организации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не реже 2 раз в год</w:t>
            </w:r>
          </w:p>
        </w:tc>
      </w:tr>
      <w:tr w:rsidR="00BC614E" w:rsidRPr="002D5F87" w:rsidTr="000433F4">
        <w:tc>
          <w:tcPr>
            <w:tcW w:w="824" w:type="dxa"/>
            <w:shd w:val="clear" w:color="auto" w:fill="auto"/>
          </w:tcPr>
          <w:p w:rsidR="00BC614E" w:rsidRPr="002D5F87" w:rsidRDefault="00BC614E" w:rsidP="003C6895">
            <w:pPr>
              <w:pStyle w:val="APEX9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T Sans Narrow" w:hAnsi="PT Sans Narrow" w:cs="Arial"/>
              </w:rPr>
            </w:pPr>
          </w:p>
        </w:tc>
        <w:tc>
          <w:tcPr>
            <w:tcW w:w="3707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Обеспечение исправного состояния систем и средств противопожарной защиты объекта (автоматических установок пожаротушения и сигнализации,</w:t>
            </w:r>
            <w:r w:rsidRPr="002D5F87">
              <w:rPr>
                <w:rFonts w:ascii="PT Sans Narrow" w:hAnsi="PT Sans Narrow"/>
              </w:rPr>
              <w:br/>
              <w:t>установок систем противодымной защиты, системы оповещения людей о</w:t>
            </w:r>
            <w:r w:rsidRPr="002D5F87">
              <w:rPr>
                <w:rFonts w:ascii="PT Sans Narrow" w:hAnsi="PT Sans Narrow"/>
              </w:rPr>
              <w:br/>
              <w:t>пожаре, средств пожарной сигнализации, систем противопожарного водоснабжения, противопожарных дверей, противопожарных и дымовых клапанов, защитных устройств в противопожарных преградах) и организует проведение проверки работоспособности указанных систем и средств противопожарной защиты объекта с оформлением соответствующего акта проверки</w:t>
            </w:r>
          </w:p>
        </w:tc>
        <w:tc>
          <w:tcPr>
            <w:tcW w:w="1842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Руководитель</w:t>
            </w:r>
            <w:r w:rsidRPr="002D5F87">
              <w:rPr>
                <w:rFonts w:ascii="PT Sans Narrow" w:hAnsi="PT Sans Narrow"/>
              </w:rPr>
              <w:br/>
              <w:t>организации</w:t>
            </w:r>
          </w:p>
        </w:tc>
        <w:tc>
          <w:tcPr>
            <w:tcW w:w="2828" w:type="dxa"/>
            <w:shd w:val="clear" w:color="auto" w:fill="auto"/>
          </w:tcPr>
          <w:p w:rsidR="00BC614E" w:rsidRPr="002D5F87" w:rsidRDefault="00BC614E" w:rsidP="000433F4">
            <w:pPr>
              <w:pStyle w:val="APEX9"/>
              <w:spacing w:line="276" w:lineRule="auto"/>
              <w:ind w:left="0"/>
              <w:jc w:val="left"/>
              <w:rPr>
                <w:rFonts w:ascii="PT Sans Narrow" w:hAnsi="PT Sans Narrow" w:cs="Arial"/>
              </w:rPr>
            </w:pPr>
            <w:r w:rsidRPr="002D5F87">
              <w:rPr>
                <w:rFonts w:ascii="PT Sans Narrow" w:hAnsi="PT Sans Narrow"/>
              </w:rPr>
              <w:t>не реже 1 раза в квартал</w:t>
            </w:r>
          </w:p>
        </w:tc>
      </w:tr>
    </w:tbl>
    <w:p w:rsidR="00BC614E" w:rsidRDefault="00BC614E" w:rsidP="00BC614E">
      <w:pPr>
        <w:spacing w:line="276" w:lineRule="auto"/>
        <w:ind w:firstLine="851"/>
        <w:rPr>
          <w:rFonts w:ascii="PT Sans" w:hAnsi="PT Sans" w:cs="Arial"/>
          <w:bCs/>
          <w:noProof/>
          <w:sz w:val="28"/>
          <w:szCs w:val="22"/>
          <w:lang w:eastAsia="de-DE"/>
        </w:rPr>
      </w:pPr>
    </w:p>
    <w:p w:rsidR="00BC614E" w:rsidRDefault="00BC614E" w:rsidP="00BC614E">
      <w:pPr>
        <w:spacing w:line="276" w:lineRule="auto"/>
        <w:ind w:firstLine="851"/>
        <w:rPr>
          <w:rFonts w:ascii="PT Sans" w:hAnsi="PT Sans" w:cs="Arial"/>
          <w:bCs/>
          <w:noProof/>
          <w:sz w:val="28"/>
          <w:szCs w:val="22"/>
          <w:lang w:eastAsia="de-DE"/>
        </w:rPr>
      </w:pPr>
    </w:p>
    <w:p w:rsidR="00BC614E" w:rsidRPr="00787BEA" w:rsidRDefault="00BC614E" w:rsidP="00787BEA">
      <w:pPr>
        <w:spacing w:line="240" w:lineRule="auto"/>
        <w:rPr>
          <w:rFonts w:ascii="PT Sans" w:hAnsi="PT Sans"/>
          <w:sz w:val="22"/>
          <w:szCs w:val="22"/>
        </w:rPr>
      </w:pPr>
    </w:p>
    <w:p w:rsidR="00787BEA" w:rsidRDefault="00787BEA" w:rsidP="00787BEA">
      <w:pPr>
        <w:widowControl w:val="0"/>
        <w:suppressAutoHyphens/>
      </w:pPr>
    </w:p>
    <w:p w:rsidR="00127F0A" w:rsidRDefault="00127F0A">
      <w:pPr>
        <w:spacing w:line="240" w:lineRule="auto"/>
        <w:rPr>
          <w:rFonts w:ascii="PT Sans" w:hAnsi="PT Sans"/>
          <w:sz w:val="22"/>
        </w:rPr>
      </w:pPr>
      <w:r>
        <w:rPr>
          <w:rFonts w:ascii="PT Sans" w:hAnsi="PT Sans"/>
          <w:sz w:val="22"/>
        </w:rPr>
        <w:br w:type="page"/>
      </w:r>
    </w:p>
    <w:p w:rsidR="00251B34" w:rsidRPr="003F5D8C" w:rsidRDefault="00BC614E" w:rsidP="008544D1">
      <w:pPr>
        <w:pStyle w:val="APEX"/>
        <w:numPr>
          <w:ilvl w:val="0"/>
          <w:numId w:val="0"/>
        </w:numPr>
        <w:spacing w:before="120"/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31" w:name="_Toc75193819"/>
      <w:r>
        <w:rPr>
          <w:rStyle w:val="ac"/>
          <w:rFonts w:cstheme="minorHAnsi"/>
          <w:color w:val="auto"/>
          <w:szCs w:val="20"/>
          <w:u w:val="none"/>
          <w:lang w:eastAsia="ru-RU"/>
        </w:rPr>
        <w:lastRenderedPageBreak/>
        <w:t>Ц</w:t>
      </w:r>
      <w:r w:rsidR="00251B34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) З</w:t>
      </w:r>
      <w:r w:rsidR="00264A7E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аверение проектной организации</w:t>
      </w:r>
      <w:bookmarkEnd w:id="31"/>
      <w:r w:rsidR="00264A7E"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 xml:space="preserve"> </w:t>
      </w:r>
    </w:p>
    <w:p w:rsidR="00251B34" w:rsidRPr="003F5D8C" w:rsidRDefault="00251B34" w:rsidP="00B4000E">
      <w:pPr>
        <w:spacing w:before="120"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t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 и безопасного использования прилегающей территории, и с с</w:t>
      </w:r>
      <w:r w:rsidR="00B4000E" w:rsidRPr="003F5D8C">
        <w:rPr>
          <w:rFonts w:ascii="PT Sans" w:hAnsi="PT Sans"/>
          <w:sz w:val="22"/>
        </w:rPr>
        <w:t>облюдением технических условий.</w:t>
      </w:r>
    </w:p>
    <w:p w:rsidR="00251B34" w:rsidRPr="003F5D8C" w:rsidRDefault="00251B34" w:rsidP="00251B34">
      <w:pPr>
        <w:spacing w:line="240" w:lineRule="auto"/>
        <w:rPr>
          <w:rFonts w:ascii="PT Sans" w:hAnsi="PT Sans"/>
          <w:sz w:val="22"/>
        </w:rPr>
      </w:pPr>
    </w:p>
    <w:p w:rsidR="00251B34" w:rsidRPr="003F5D8C" w:rsidRDefault="000053A9" w:rsidP="00251B34">
      <w:pPr>
        <w:spacing w:line="240" w:lineRule="auto"/>
        <w:rPr>
          <w:rFonts w:ascii="PT Sans" w:hAnsi="PT Sans"/>
          <w:sz w:val="22"/>
        </w:rPr>
      </w:pPr>
      <w:r w:rsidRPr="00C54EEF">
        <w:rPr>
          <w:noProof/>
        </w:rPr>
        <w:drawing>
          <wp:anchor distT="0" distB="0" distL="114300" distR="114300" simplePos="0" relativeHeight="251659264" behindDoc="1" locked="0" layoutInCell="1" allowOverlap="1" wp14:anchorId="09ACB134" wp14:editId="4116C0A7">
            <wp:simplePos x="0" y="0"/>
            <wp:positionH relativeFrom="column">
              <wp:posOffset>2400300</wp:posOffset>
            </wp:positionH>
            <wp:positionV relativeFrom="paragraph">
              <wp:posOffset>100965</wp:posOffset>
            </wp:positionV>
            <wp:extent cx="701040" cy="435610"/>
            <wp:effectExtent l="0" t="0" r="3810" b="2540"/>
            <wp:wrapTight wrapText="bothSides">
              <wp:wrapPolygon edited="0">
                <wp:start x="17022" y="0"/>
                <wp:lineTo x="0" y="4723"/>
                <wp:lineTo x="0" y="17948"/>
                <wp:lineTo x="11152" y="20781"/>
                <wp:lineTo x="14674" y="20781"/>
                <wp:lineTo x="16435" y="15114"/>
                <wp:lineTo x="21130" y="6612"/>
                <wp:lineTo x="21130" y="4723"/>
                <wp:lineTo x="19957" y="0"/>
                <wp:lineTo x="17022" y="0"/>
              </wp:wrapPolygon>
            </wp:wrapTight>
            <wp:docPr id="67" name="Рисунок 67" descr="Описание: C:\Users\ASamorodov\Desktop\Подпись-Яковле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Описание: C:\Users\ASamorodov\Desktop\Подпись-Яковлева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43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1B34" w:rsidRPr="003F5D8C">
        <w:rPr>
          <w:rFonts w:ascii="PT Sans" w:hAnsi="PT Sans"/>
          <w:sz w:val="22"/>
        </w:rPr>
        <w:tab/>
      </w:r>
    </w:p>
    <w:p w:rsidR="00856BC5" w:rsidRPr="003F5D8C" w:rsidRDefault="00251B34" w:rsidP="00251B34">
      <w:pPr>
        <w:spacing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t xml:space="preserve">           Главный инженер проекта</w:t>
      </w:r>
      <w:r w:rsidRPr="003F5D8C">
        <w:rPr>
          <w:rFonts w:ascii="PT Sans" w:hAnsi="PT Sans"/>
          <w:sz w:val="22"/>
        </w:rPr>
        <w:tab/>
      </w:r>
      <w:r w:rsidRPr="003F5D8C">
        <w:rPr>
          <w:rFonts w:ascii="PT Sans" w:hAnsi="PT Sans"/>
          <w:sz w:val="22"/>
        </w:rPr>
        <w:tab/>
      </w:r>
      <w:r w:rsidRPr="003F5D8C">
        <w:rPr>
          <w:rFonts w:ascii="PT Sans" w:hAnsi="PT Sans"/>
          <w:sz w:val="22"/>
        </w:rPr>
        <w:tab/>
      </w:r>
      <w:r w:rsidRPr="003F5D8C">
        <w:rPr>
          <w:rFonts w:ascii="PT Sans" w:hAnsi="PT Sans"/>
          <w:sz w:val="22"/>
        </w:rPr>
        <w:tab/>
        <w:t xml:space="preserve">               </w:t>
      </w:r>
      <w:r w:rsidR="00E86007">
        <w:rPr>
          <w:rFonts w:ascii="PT Sans" w:hAnsi="PT Sans"/>
          <w:sz w:val="22"/>
        </w:rPr>
        <w:t>Яковлева И. Е.</w:t>
      </w:r>
    </w:p>
    <w:p w:rsidR="00856BC5" w:rsidRPr="003F5D8C" w:rsidRDefault="00856BC5">
      <w:pPr>
        <w:spacing w:line="240" w:lineRule="auto"/>
        <w:rPr>
          <w:rFonts w:ascii="PT Sans" w:hAnsi="PT Sans"/>
          <w:sz w:val="22"/>
        </w:rPr>
      </w:pPr>
      <w:r w:rsidRPr="003F5D8C">
        <w:rPr>
          <w:rFonts w:ascii="PT Sans" w:hAnsi="PT Sans"/>
          <w:sz w:val="22"/>
        </w:rPr>
        <w:br w:type="page"/>
      </w:r>
    </w:p>
    <w:p w:rsidR="0049483A" w:rsidRPr="003F5D8C" w:rsidRDefault="0049483A">
      <w:pPr>
        <w:spacing w:line="240" w:lineRule="auto"/>
        <w:rPr>
          <w:rStyle w:val="ac"/>
          <w:rFonts w:ascii="PT Sans" w:hAnsi="PT Sans" w:cstheme="minorHAnsi"/>
          <w:bCs/>
          <w:caps/>
          <w:noProof/>
          <w:color w:val="auto"/>
          <w:sz w:val="22"/>
          <w:szCs w:val="20"/>
          <w:u w:val="none"/>
        </w:rPr>
      </w:pPr>
    </w:p>
    <w:p w:rsidR="002C6F81" w:rsidRPr="003F5D8C" w:rsidRDefault="002C6F81" w:rsidP="000A4857">
      <w:pPr>
        <w:pStyle w:val="APEX"/>
        <w:numPr>
          <w:ilvl w:val="0"/>
          <w:numId w:val="0"/>
        </w:numPr>
        <w:ind w:firstLine="284"/>
        <w:rPr>
          <w:rStyle w:val="ac"/>
          <w:rFonts w:cstheme="minorHAnsi"/>
          <w:color w:val="auto"/>
          <w:szCs w:val="20"/>
          <w:u w:val="none"/>
          <w:lang w:eastAsia="ru-RU"/>
        </w:rPr>
      </w:pPr>
      <w:bookmarkStart w:id="32" w:name="_Toc75193820"/>
      <w:r w:rsidRPr="003F5D8C">
        <w:rPr>
          <w:rStyle w:val="ac"/>
          <w:rFonts w:cstheme="minorHAnsi"/>
          <w:color w:val="auto"/>
          <w:szCs w:val="20"/>
          <w:u w:val="none"/>
          <w:lang w:eastAsia="ru-RU"/>
        </w:rPr>
        <w:t>ПЕРЕЧЕНЬ ИСПОЛЬЗОВАННОЙ ЗАКОНОДАТЕЛЬНОЙ, РУКОВОДЯЩЕЙ, МЕТОДИЧЕСКОЙ И НОРМАТИВНО-ТЕХНИЧЕСКОЙ ДОКУМЕНТАЦИИ</w:t>
      </w:r>
      <w:bookmarkEnd w:id="32"/>
    </w:p>
    <w:bookmarkEnd w:id="11"/>
    <w:bookmarkEnd w:id="12"/>
    <w:bookmarkEnd w:id="13"/>
    <w:bookmarkEnd w:id="14"/>
    <w:bookmarkEnd w:id="15"/>
    <w:tbl>
      <w:tblPr>
        <w:tblStyle w:val="ad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5850"/>
      </w:tblGrid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"/>
              <w:numPr>
                <w:ilvl w:val="0"/>
                <w:numId w:val="0"/>
              </w:numPr>
            </w:pPr>
          </w:p>
          <w:p w:rsidR="00334029" w:rsidRPr="003F5D8C" w:rsidRDefault="00334029" w:rsidP="000909AD">
            <w:pPr>
              <w:pStyle w:val="APEX"/>
              <w:numPr>
                <w:ilvl w:val="0"/>
                <w:numId w:val="0"/>
              </w:numPr>
            </w:pPr>
            <w:bookmarkStart w:id="33" w:name="_Toc19530526"/>
            <w:bookmarkStart w:id="34" w:name="_Toc25230731"/>
            <w:bookmarkStart w:id="35" w:name="_Toc75193821"/>
            <w:r w:rsidRPr="003F5D8C">
              <w:t>Федеральный закон от 22 июля 2008 г. № 123-ФЗ</w:t>
            </w:r>
            <w:bookmarkEnd w:id="33"/>
            <w:bookmarkEnd w:id="34"/>
            <w:bookmarkEnd w:id="35"/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Технический регламент о требованиях пожарной безопасности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Федеральный закон от 30 декабря 2009 г. № 384-ФЗ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Технический регламент о безопасности зданий и сооружений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Постановление Правительства РФ от 16 февраля 2008 г. № 87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О составе разделов проектной документации и требованиях к их содержанию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15.13330.2012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Каменные и армокаменные конструкции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20.13330.201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Нагрузки и воздействия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22.13330.201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Основания зданий и сооружений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24.13330.2011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Свайные фундаменты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30.13330.201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Внутренний водопровод и канализация зданий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42.13330.201</w:t>
            </w:r>
            <w:r>
              <w:rPr>
                <w:lang w:val="en-US"/>
              </w:rPr>
              <w:t>6</w:t>
            </w:r>
            <w:r w:rsidRPr="003F5D8C">
              <w:t xml:space="preserve"> 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Градостроительство. Планировка и застройка городских и сельских поселений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45.13330.201</w:t>
            </w:r>
            <w:r>
              <w:rPr>
                <w:lang w:val="en-US"/>
              </w:rPr>
              <w:t>7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Земляные сооружения, основания и фундаменты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50.13330.2012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Тепловая защита зданий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51.13330.2011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Защита от шума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52.13330.201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Естественное и искусственное освещение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54.13330.201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Здания жилые многоквартирные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59.13330.201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Доступность зданий и сооружений для маломобильных групп населения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60.13330.201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Отопление, вентиляция и кондиционирование воздуха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61.13330.2012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Тепловая изоляция оборудования и трубопроводов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63.13330.201</w:t>
            </w:r>
            <w:r>
              <w:rPr>
                <w:lang w:val="en-US"/>
              </w:rPr>
              <w:t>8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Бетонные и железобетонные конструкции. Основные положения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70.13330.2012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Несущие и ограждающие конструкции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113.13330.201</w:t>
            </w:r>
            <w:r>
              <w:rPr>
                <w:lang w:val="en-US"/>
              </w:rPr>
              <w:t>6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Стоянки автомобилей</w:t>
            </w:r>
          </w:p>
        </w:tc>
      </w:tr>
      <w:tr w:rsidR="00334029" w:rsidRPr="003F5D8C" w:rsidTr="000909AD">
        <w:tc>
          <w:tcPr>
            <w:tcW w:w="3284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СП 118.13330.2012*</w:t>
            </w:r>
          </w:p>
        </w:tc>
        <w:tc>
          <w:tcPr>
            <w:tcW w:w="5946" w:type="dxa"/>
          </w:tcPr>
          <w:p w:rsidR="00334029" w:rsidRPr="003F5D8C" w:rsidRDefault="00334029" w:rsidP="000909AD">
            <w:pPr>
              <w:pStyle w:val="APEX9"/>
              <w:spacing w:line="276" w:lineRule="auto"/>
              <w:ind w:left="0"/>
            </w:pPr>
            <w:r w:rsidRPr="003F5D8C">
              <w:t>Общественные здания и сооружения</w:t>
            </w:r>
          </w:p>
        </w:tc>
      </w:tr>
      <w:tr w:rsidR="00334029" w:rsidRPr="005B4A9A" w:rsidTr="000909AD">
        <w:tc>
          <w:tcPr>
            <w:tcW w:w="3284" w:type="dxa"/>
          </w:tcPr>
          <w:p w:rsidR="00334029" w:rsidRPr="00852A09" w:rsidRDefault="00334029" w:rsidP="000909AD">
            <w:pPr>
              <w:pStyle w:val="APEX9"/>
              <w:spacing w:line="276" w:lineRule="auto"/>
              <w:ind w:left="0"/>
              <w:rPr>
                <w:lang w:val="en-US"/>
              </w:rPr>
            </w:pPr>
            <w:r w:rsidRPr="003F5D8C">
              <w:t>СП 131.13330.201</w:t>
            </w:r>
            <w:r>
              <w:rPr>
                <w:lang w:val="en-US"/>
              </w:rPr>
              <w:t>8</w:t>
            </w:r>
          </w:p>
        </w:tc>
        <w:tc>
          <w:tcPr>
            <w:tcW w:w="5946" w:type="dxa"/>
          </w:tcPr>
          <w:p w:rsidR="00334029" w:rsidRPr="005B4A9A" w:rsidRDefault="00334029" w:rsidP="000909AD">
            <w:pPr>
              <w:pStyle w:val="APEX9"/>
              <w:spacing w:line="276" w:lineRule="auto"/>
              <w:ind w:left="0"/>
            </w:pPr>
            <w:r w:rsidRPr="003F5D8C">
              <w:t>Строительная климатология</w:t>
            </w:r>
          </w:p>
        </w:tc>
      </w:tr>
    </w:tbl>
    <w:p w:rsidR="00870226" w:rsidRPr="005B4A9A" w:rsidRDefault="00870226" w:rsidP="00251B34">
      <w:pPr>
        <w:pStyle w:val="APEX9"/>
        <w:ind w:left="0"/>
        <w:rPr>
          <w:rFonts w:eastAsia="Calibri"/>
        </w:rPr>
      </w:pPr>
    </w:p>
    <w:sectPr w:rsidR="00870226" w:rsidRPr="005B4A9A" w:rsidSect="00B4000E">
      <w:headerReference w:type="first" r:id="rId13"/>
      <w:footerReference w:type="first" r:id="rId14"/>
      <w:pgSz w:w="11906" w:h="16838" w:code="9"/>
      <w:pgMar w:top="568" w:right="851" w:bottom="1418" w:left="1560" w:header="56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F8F" w:rsidRDefault="003F0F8F">
      <w:r>
        <w:separator/>
      </w:r>
    </w:p>
  </w:endnote>
  <w:endnote w:type="continuationSeparator" w:id="0">
    <w:p w:rsidR="003F0F8F" w:rsidRDefault="003F0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8F" w:rsidRPr="00346E70" w:rsidRDefault="003F0F8F">
    <w:pPr>
      <w:pStyle w:val="a7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69344" behindDoc="0" locked="0" layoutInCell="1" allowOverlap="1" wp14:anchorId="52996033" wp14:editId="610C5DEA">
              <wp:simplePos x="0" y="0"/>
              <wp:positionH relativeFrom="column">
                <wp:posOffset>1784985</wp:posOffset>
              </wp:positionH>
              <wp:positionV relativeFrom="paragraph">
                <wp:posOffset>81598</wp:posOffset>
              </wp:positionV>
              <wp:extent cx="366712" cy="0"/>
              <wp:effectExtent l="0" t="0" r="33655" b="19050"/>
              <wp:wrapNone/>
              <wp:docPr id="163" name="Прямая соединительная линия 1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6712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2A9E41" id="Прямая соединительная линия 163" o:spid="_x0000_s1026" style="position:absolute;z-index:2517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55pt,6.45pt" to="169.4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" strokecolor="black [3213]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327BCE99" wp14:editId="52B18F55">
              <wp:simplePos x="0" y="0"/>
              <wp:positionH relativeFrom="page">
                <wp:posOffset>2142808</wp:posOffset>
              </wp:positionH>
              <wp:positionV relativeFrom="page">
                <wp:posOffset>10115550</wp:posOffset>
              </wp:positionV>
              <wp:extent cx="538480" cy="186690"/>
              <wp:effectExtent l="0" t="0" r="13970" b="22860"/>
              <wp:wrapNone/>
              <wp:docPr id="80" name="Text Box 1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480" cy="18669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A74D09">
                          <w:pPr>
                            <w:pStyle w:val="Twordizme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7BCE99" id="_x0000_t202" coordsize="21600,21600" o:spt="202" path="m,l,21600r21600,l21600,xe">
              <v:stroke joinstyle="miter"/>
              <v:path gradientshapeok="t" o:connecttype="rect"/>
            </v:shapetype>
            <v:shape id="Text Box 1105" o:spid="_x0000_s1026" type="#_x0000_t202" style="position:absolute;margin-left:168.75pt;margin-top:796.5pt;width:42.4pt;height:14.7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" filled="f" strokeweight="1pt">
              <v:textbox inset="0,.5mm,0,0">
                <w:txbxContent>
                  <w:p w:rsidR="003F0F8F" w:rsidRDefault="003F0F8F" w:rsidP="00A74D09">
                    <w:pPr>
                      <w:pStyle w:val="Twordizm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8320" behindDoc="0" locked="0" layoutInCell="1" allowOverlap="1" wp14:anchorId="00D4A239" wp14:editId="78601F39">
              <wp:simplePos x="0" y="0"/>
              <wp:positionH relativeFrom="column">
                <wp:posOffset>2147570</wp:posOffset>
              </wp:positionH>
              <wp:positionV relativeFrom="paragraph">
                <wp:posOffset>-89536</wp:posOffset>
              </wp:positionV>
              <wp:extent cx="0" cy="529273"/>
              <wp:effectExtent l="0" t="0" r="19050" b="23495"/>
              <wp:wrapNone/>
              <wp:docPr id="160" name="Прямая соединительная линия 1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0" cy="529273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B5E812" id="Прямая соединительная линия 160" o:spid="_x0000_s1026" style="position:absolute;flip:x y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1pt,-7.05pt" to="169.1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" strokecolor="black [3213]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1A9AC898" wp14:editId="3F0E2A0A">
              <wp:simplePos x="0" y="0"/>
              <wp:positionH relativeFrom="page">
                <wp:posOffset>720090</wp:posOffset>
              </wp:positionH>
              <wp:positionV relativeFrom="page">
                <wp:posOffset>10124440</wp:posOffset>
              </wp:positionV>
              <wp:extent cx="343535" cy="179705"/>
              <wp:effectExtent l="15240" t="8890" r="12700" b="11430"/>
              <wp:wrapNone/>
              <wp:docPr id="81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1950F4" w:rsidRDefault="003F0F8F" w:rsidP="00A74D09">
                          <w:pPr>
                            <w:pStyle w:val="Twordizme"/>
                            <w:rPr>
                              <w:i w:val="0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9AC898" id="tbxIzme" o:spid="_x0000_s1027" type="#_x0000_t202" style="position:absolute;margin-left:56.7pt;margin-top:797.2pt;width:27.05pt;height:14.1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" filled="f" strokeweight="1pt">
              <v:textbox inset="0,.5mm,0,0">
                <w:txbxContent>
                  <w:p w:rsidR="003F0F8F" w:rsidRPr="001950F4" w:rsidRDefault="003F0F8F" w:rsidP="00A74D09">
                    <w:pPr>
                      <w:pStyle w:val="Twordizme"/>
                      <w:rPr>
                        <w:i w:val="0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D6F8BAA" wp14:editId="5B4DBDEA">
              <wp:simplePos x="0" y="0"/>
              <wp:positionH relativeFrom="page">
                <wp:posOffset>720090</wp:posOffset>
              </wp:positionH>
              <wp:positionV relativeFrom="page">
                <wp:posOffset>10302240</wp:posOffset>
              </wp:positionV>
              <wp:extent cx="343535" cy="172085"/>
              <wp:effectExtent l="0" t="0" r="18415" b="18415"/>
              <wp:wrapNone/>
              <wp:docPr id="78" name="Text Box 1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72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1A6A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Изм</w:t>
                          </w:r>
                          <w:r w:rsidRPr="00E11A6A">
                            <w:rPr>
                              <w:rFonts w:ascii="PT Sans Narrow" w:hAnsi="PT Sans Narrow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6F8BAA" id="Text Box 1100" o:spid="_x0000_s1028" type="#_x0000_t202" style="position:absolute;margin-left:56.7pt;margin-top:811.2pt;width:27.05pt;height:13.5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" filled="f" strokeweight="1pt">
              <v:textbox inset="0,.5mm,0,0">
                <w:txbxContent>
                  <w:p w:rsidR="003F0F8F" w:rsidRPr="00E11A6A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Изм</w:t>
                    </w:r>
                    <w:r w:rsidRPr="00E11A6A">
                      <w:rPr>
                        <w:rFonts w:ascii="PT Sans Narrow" w:hAnsi="PT Sans Narrow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507BACF2" wp14:editId="33A6B22E">
              <wp:simplePos x="0" y="0"/>
              <wp:positionH relativeFrom="page">
                <wp:posOffset>2684145</wp:posOffset>
              </wp:positionH>
              <wp:positionV relativeFrom="page">
                <wp:posOffset>10302240</wp:posOffset>
              </wp:positionV>
              <wp:extent cx="360045" cy="173990"/>
              <wp:effectExtent l="0" t="0" r="20955" b="16510"/>
              <wp:wrapNone/>
              <wp:docPr id="77" name="Text Box 1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50782B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7BACF2" id="Text Box 1108" o:spid="_x0000_s1029" type="#_x0000_t202" style="position:absolute;margin-left:211.35pt;margin-top:811.2pt;width:28.35pt;height:13.7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" filled="f">
              <v:textbox inset="0,.5mm,0,0">
                <w:txbxContent>
                  <w:p w:rsidR="003F0F8F" w:rsidRPr="0050782B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16"/>
                        <w:szCs w:val="16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1D0E68A1" wp14:editId="4CD09AC4">
              <wp:simplePos x="0" y="0"/>
              <wp:positionH relativeFrom="page">
                <wp:posOffset>2143760</wp:posOffset>
              </wp:positionH>
              <wp:positionV relativeFrom="page">
                <wp:posOffset>10302240</wp:posOffset>
              </wp:positionV>
              <wp:extent cx="539750" cy="173990"/>
              <wp:effectExtent l="10160" t="5715" r="12065" b="10795"/>
              <wp:wrapNone/>
              <wp:docPr id="76" name="Text Box 1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1A6A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Cs w:val="18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Подп</w:t>
                          </w:r>
                          <w:r w:rsidRPr="00E11A6A">
                            <w:rPr>
                              <w:rFonts w:ascii="PT Sans Narrow" w:hAnsi="PT Sans Narrow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E68A1" id="Text Box 1106" o:spid="_x0000_s1030" type="#_x0000_t202" style="position:absolute;margin-left:168.8pt;margin-top:811.2pt;width:42.5pt;height:13.7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" filled="f" strokeweight=".5pt">
              <v:textbox inset="0,.5mm,0,0">
                <w:txbxContent>
                  <w:p w:rsidR="003F0F8F" w:rsidRPr="00E11A6A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Cs w:val="18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Подп</w:t>
                    </w:r>
                    <w:r w:rsidRPr="00E11A6A">
                      <w:rPr>
                        <w:rFonts w:ascii="PT Sans Narrow" w:hAnsi="PT Sans Narrow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79CE2678" wp14:editId="74A6BE8E">
              <wp:simplePos x="0" y="0"/>
              <wp:positionH relativeFrom="page">
                <wp:posOffset>1783715</wp:posOffset>
              </wp:positionH>
              <wp:positionV relativeFrom="page">
                <wp:posOffset>10302240</wp:posOffset>
              </wp:positionV>
              <wp:extent cx="360045" cy="173990"/>
              <wp:effectExtent l="12065" t="5715" r="8890" b="10795"/>
              <wp:wrapNone/>
              <wp:docPr id="75" name="Text Box 1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24006B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24006B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№ док.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CE2678" id="Text Box 1104" o:spid="_x0000_s1031" type="#_x0000_t202" style="position:absolute;margin-left:140.45pt;margin-top:811.2pt;width:28.35pt;height:13.7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" filled="f" strokeweight=".5pt">
              <v:textbox inset="0,.5mm,0,0">
                <w:txbxContent>
                  <w:p w:rsidR="003F0F8F" w:rsidRPr="0024006B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24006B">
                      <w:rPr>
                        <w:rFonts w:ascii="PT Sans Narrow" w:hAnsi="PT Sans Narrow"/>
                        <w:sz w:val="22"/>
                        <w:szCs w:val="22"/>
                      </w:rPr>
                      <w:t>№ 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592" behindDoc="0" locked="0" layoutInCell="1" allowOverlap="1" wp14:anchorId="3BE93C41" wp14:editId="7DB96E63">
              <wp:simplePos x="0" y="0"/>
              <wp:positionH relativeFrom="page">
                <wp:posOffset>1423670</wp:posOffset>
              </wp:positionH>
              <wp:positionV relativeFrom="page">
                <wp:posOffset>10302240</wp:posOffset>
              </wp:positionV>
              <wp:extent cx="360045" cy="173990"/>
              <wp:effectExtent l="0" t="0" r="20955" b="16510"/>
              <wp:wrapNone/>
              <wp:docPr id="74" name="Text Box 1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50782B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E93C41" id="Text Box 1125" o:spid="_x0000_s1032" type="#_x0000_t202" style="position:absolute;margin-left:112.1pt;margin-top:811.2pt;width:28.35pt;height:13.7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" filled="f" strokeweight=".5pt">
              <v:textbox inset="0,.5mm,0,0">
                <w:txbxContent>
                  <w:p w:rsidR="003F0F8F" w:rsidRPr="0050782B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16"/>
                        <w:szCs w:val="16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4DCCD7EE" wp14:editId="4684AAFD">
              <wp:simplePos x="0" y="0"/>
              <wp:positionH relativeFrom="page">
                <wp:posOffset>1063625</wp:posOffset>
              </wp:positionH>
              <wp:positionV relativeFrom="page">
                <wp:posOffset>10302240</wp:posOffset>
              </wp:positionV>
              <wp:extent cx="360045" cy="173990"/>
              <wp:effectExtent l="0" t="0" r="20955" b="16510"/>
              <wp:wrapNone/>
              <wp:docPr id="73" name="Text Box 1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4387A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Кол</w:t>
                          </w: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.</w:t>
                          </w:r>
                          <w:r w:rsidRPr="00E4387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CD7EE" id="Text Box 1102" o:spid="_x0000_s1033" type="#_x0000_t202" style="position:absolute;margin-left:83.75pt;margin-top:811.2pt;width:28.35pt;height:13.7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" filled="f" strokeweight="1pt">
              <v:textbox inset="0,.5mm,0,0">
                <w:txbxContent>
                  <w:p w:rsidR="003F0F8F" w:rsidRPr="00E4387A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proofErr w:type="spellStart"/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Кол</w:t>
                    </w: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.</w:t>
                    </w:r>
                    <w:r w:rsidRPr="00E4387A">
                      <w:rPr>
                        <w:rFonts w:ascii="PT Sans Narrow" w:hAnsi="PT Sans Narrow"/>
                        <w:sz w:val="22"/>
                        <w:szCs w:val="22"/>
                      </w:rPr>
                      <w:t>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544" behindDoc="0" locked="1" layoutInCell="1" allowOverlap="1" wp14:anchorId="6AA08A78" wp14:editId="2BED0047">
              <wp:simplePos x="0" y="0"/>
              <wp:positionH relativeFrom="page">
                <wp:posOffset>718820</wp:posOffset>
              </wp:positionH>
              <wp:positionV relativeFrom="page">
                <wp:posOffset>10300970</wp:posOffset>
              </wp:positionV>
              <wp:extent cx="2323465" cy="0"/>
              <wp:effectExtent l="0" t="0" r="19685" b="19050"/>
              <wp:wrapNone/>
              <wp:docPr id="72" name="Line 1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2346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73B98B" id="Line 1123" o:spid="_x0000_s1026" style="position:absolute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pt,811.1pt" to="239.55pt,8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" strokeweight="1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520" behindDoc="0" locked="0" layoutInCell="1" allowOverlap="1" wp14:anchorId="3E305FBC" wp14:editId="60D5951F">
              <wp:simplePos x="0" y="0"/>
              <wp:positionH relativeFrom="page">
                <wp:posOffset>723900</wp:posOffset>
              </wp:positionH>
              <wp:positionV relativeFrom="page">
                <wp:posOffset>9934575</wp:posOffset>
              </wp:positionV>
              <wp:extent cx="6659880" cy="0"/>
              <wp:effectExtent l="0" t="0" r="26670" b="19050"/>
              <wp:wrapNone/>
              <wp:docPr id="71" name="Line 1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C5DC41" id="Line 1122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pt,782.25pt" to="581.4pt,7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352" behindDoc="0" locked="1" layoutInCell="1" allowOverlap="1" wp14:anchorId="7CC6C0B1" wp14:editId="6FDB3EDC">
              <wp:simplePos x="0" y="0"/>
              <wp:positionH relativeFrom="page">
                <wp:posOffset>7018655</wp:posOffset>
              </wp:positionH>
              <wp:positionV relativeFrom="page">
                <wp:posOffset>9937115</wp:posOffset>
              </wp:positionV>
              <wp:extent cx="360045" cy="252095"/>
              <wp:effectExtent l="0" t="0" r="20955" b="14605"/>
              <wp:wrapNone/>
              <wp:docPr id="70" name="Text Box 1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50782B" w:rsidRDefault="003F0F8F" w:rsidP="00A74D09">
                          <w:pPr>
                            <w:pStyle w:val="Twordpage"/>
                            <w:rPr>
                              <w:rFonts w:ascii="PT Sans Narrow" w:hAnsi="PT Sans Narrow"/>
                              <w:i w:val="0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i w:val="0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C6C0B1" id="Text Box 1110" o:spid="_x0000_s1034" type="#_x0000_t202" style="position:absolute;margin-left:552.65pt;margin-top:782.45pt;width:28.35pt;height:19.85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" filled="f" strokeweight="1pt">
              <v:textbox inset="0,1mm,0,0">
                <w:txbxContent>
                  <w:p w:rsidR="003F0F8F" w:rsidRPr="0050782B" w:rsidRDefault="003F0F8F" w:rsidP="00A74D09">
                    <w:pPr>
                      <w:pStyle w:val="Twordpage"/>
                      <w:rPr>
                        <w:rFonts w:ascii="PT Sans Narrow" w:hAnsi="PT Sans Narrow"/>
                        <w:i w:val="0"/>
                      </w:rPr>
                    </w:pPr>
                    <w:r w:rsidRPr="00E11A6A">
                      <w:rPr>
                        <w:rFonts w:ascii="PT Sans Narrow" w:hAnsi="PT Sans Narrow"/>
                        <w:i w:val="0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1" layoutInCell="1" allowOverlap="1" wp14:anchorId="490761CD" wp14:editId="3B3FD442">
              <wp:simplePos x="0" y="0"/>
              <wp:positionH relativeFrom="page">
                <wp:posOffset>7019925</wp:posOffset>
              </wp:positionH>
              <wp:positionV relativeFrom="page">
                <wp:posOffset>10189210</wp:posOffset>
              </wp:positionV>
              <wp:extent cx="360000" cy="288000"/>
              <wp:effectExtent l="0" t="0" r="21590" b="17145"/>
              <wp:wrapNone/>
              <wp:docPr id="69" name="tbxPag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00" cy="288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0D3552" w:rsidRDefault="003F0F8F" w:rsidP="00F13831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  <w:lang w:val="en-US"/>
                            </w:rPr>
                          </w:pP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C06B1">
                            <w:rPr>
                              <w:rStyle w:val="a9"/>
                              <w:rFonts w:ascii="PT Sans Narrow" w:hAnsi="PT Sans Narrow"/>
                              <w:noProof/>
                              <w:sz w:val="22"/>
                              <w:szCs w:val="22"/>
                            </w:rPr>
                            <w:t>9</w:t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0761CD" id="_x0000_t202" coordsize="21600,21600" o:spt="202" path="m,l,21600r21600,l21600,xe">
              <v:stroke joinstyle="miter"/>
              <v:path gradientshapeok="t" o:connecttype="rect"/>
            </v:shapetype>
            <v:shape id="tbxPagn" o:spid="_x0000_s1035" type="#_x0000_t202" style="position:absolute;margin-left:552.75pt;margin-top:802.3pt;width:28.35pt;height:22.7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" filled="f" strokeweight="1pt">
              <v:textbox inset="0,1mm,0,0">
                <w:txbxContent>
                  <w:p w:rsidR="003F0F8F" w:rsidRPr="000D3552" w:rsidRDefault="003F0F8F" w:rsidP="00F13831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22"/>
                        <w:szCs w:val="22"/>
                        <w:lang w:val="en-US"/>
                      </w:rPr>
                    </w:pP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begin"/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instrText xml:space="preserve"> PAGE </w:instrText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separate"/>
                    </w:r>
                    <w:r w:rsidR="008C06B1">
                      <w:rPr>
                        <w:rStyle w:val="a9"/>
                        <w:rFonts w:ascii="PT Sans Narrow" w:hAnsi="PT Sans Narrow"/>
                        <w:noProof/>
                        <w:sz w:val="22"/>
                        <w:szCs w:val="22"/>
                      </w:rPr>
                      <w:t>9</w:t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1ABEB934" wp14:editId="21D3AF79">
              <wp:simplePos x="0" y="0"/>
              <wp:positionH relativeFrom="page">
                <wp:posOffset>1423670</wp:posOffset>
              </wp:positionH>
              <wp:positionV relativeFrom="page">
                <wp:posOffset>10120630</wp:posOffset>
              </wp:positionV>
              <wp:extent cx="360045" cy="179705"/>
              <wp:effectExtent l="0" t="0" r="20955" b="10795"/>
              <wp:wrapNone/>
              <wp:docPr id="68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FA5728" w:rsidRDefault="003F0F8F" w:rsidP="00A74D09">
                          <w:pPr>
                            <w:pStyle w:val="Twordizme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EB934" id="tbxIzml" o:spid="_x0000_s1036" type="#_x0000_t202" style="position:absolute;margin-left:112.1pt;margin-top:796.9pt;width:28.35pt;height:14.15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" filled="f" strokeweight="1pt">
              <v:textbox inset="0,.5mm,0,0">
                <w:txbxContent>
                  <w:p w:rsidR="003F0F8F" w:rsidRPr="00FA5728" w:rsidRDefault="003F0F8F" w:rsidP="00A74D09">
                    <w:pPr>
                      <w:pStyle w:val="Twordizm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50FF758B" wp14:editId="734D455C">
              <wp:simplePos x="0" y="0"/>
              <wp:positionH relativeFrom="page">
                <wp:posOffset>2682240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6" name="Line 1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FAFAA" id="Line 1120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1.2pt,782.85pt" to="211.2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766AE1E4" wp14:editId="7D68D140">
              <wp:simplePos x="0" y="0"/>
              <wp:positionH relativeFrom="page">
                <wp:posOffset>2143760</wp:posOffset>
              </wp:positionH>
              <wp:positionV relativeFrom="page">
                <wp:posOffset>9942195</wp:posOffset>
              </wp:positionV>
              <wp:extent cx="0" cy="539750"/>
              <wp:effectExtent l="10160" t="7620" r="8890" b="14605"/>
              <wp:wrapNone/>
              <wp:docPr id="65" name="Line 1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DCD4E8" id="Line 1119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8.8pt,782.85pt" to="168.8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393073F8" wp14:editId="12DDC458">
              <wp:simplePos x="0" y="0"/>
              <wp:positionH relativeFrom="page">
                <wp:posOffset>1423670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4" name="Line 1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  <a:headEnd/>
                        <a:tailEnd/>
                      </a:ln>
                      <a:extLst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C76C2F" id="Line 1118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2.1pt,782.85pt" to="112.1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" strokecolor="black [3213]" strokeweight="1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60C20FE0" wp14:editId="0FE7EF27">
              <wp:simplePos x="0" y="0"/>
              <wp:positionH relativeFrom="page">
                <wp:posOffset>1063625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3" name="Line 1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5A95B9" id="Line 1117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3.75pt,782.85pt" to="83.75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4FCE586D" wp14:editId="3A231C59">
              <wp:simplePos x="0" y="0"/>
              <wp:positionH relativeFrom="page">
                <wp:posOffset>1783715</wp:posOffset>
              </wp:positionH>
              <wp:positionV relativeFrom="page">
                <wp:posOffset>10120630</wp:posOffset>
              </wp:positionV>
              <wp:extent cx="360045" cy="179705"/>
              <wp:effectExtent l="12065" t="14605" r="8890" b="15240"/>
              <wp:wrapNone/>
              <wp:docPr id="62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DF2469" w:rsidRDefault="003F0F8F" w:rsidP="00A74D09">
                          <w:pPr>
                            <w:pStyle w:val="Twordizme"/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CE586D" id="tbxNdoc" o:spid="_x0000_s1037" type="#_x0000_t202" style="position:absolute;margin-left:140.45pt;margin-top:796.9pt;width:28.35pt;height:14.1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" filled="f" strokeweight="1pt">
              <v:textbox inset="0,.5mm,0,0">
                <w:txbxContent>
                  <w:p w:rsidR="003F0F8F" w:rsidRPr="00DF2469" w:rsidRDefault="003F0F8F" w:rsidP="00A74D09">
                    <w:pPr>
                      <w:pStyle w:val="Twordizme"/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418ED858" wp14:editId="200E7AB2">
              <wp:simplePos x="0" y="0"/>
              <wp:positionH relativeFrom="page">
                <wp:posOffset>1063625</wp:posOffset>
              </wp:positionH>
              <wp:positionV relativeFrom="page">
                <wp:posOffset>10120630</wp:posOffset>
              </wp:positionV>
              <wp:extent cx="360045" cy="179705"/>
              <wp:effectExtent l="6350" t="14605" r="14605" b="15240"/>
              <wp:wrapNone/>
              <wp:docPr id="61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10719F" w:rsidRDefault="003F0F8F" w:rsidP="0010719F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8ED858" id="tbxIzmk" o:spid="_x0000_s1038" type="#_x0000_t202" style="position:absolute;margin-left:83.75pt;margin-top:796.9pt;width:28.35pt;height:14.1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" filled="f" strokeweight="1pt">
              <v:textbox inset="0,.5mm,0,0">
                <w:txbxContent>
                  <w:p w:rsidR="003F0F8F" w:rsidRPr="0010719F" w:rsidRDefault="003F0F8F" w:rsidP="0010719F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049D1CCA" wp14:editId="1A6620AA">
              <wp:simplePos x="0" y="0"/>
              <wp:positionH relativeFrom="page">
                <wp:posOffset>1783715</wp:posOffset>
              </wp:positionH>
              <wp:positionV relativeFrom="page">
                <wp:posOffset>9942195</wp:posOffset>
              </wp:positionV>
              <wp:extent cx="0" cy="539750"/>
              <wp:effectExtent l="12065" t="7620" r="6985" b="14605"/>
              <wp:wrapNone/>
              <wp:docPr id="60" name="Line 1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02F098" id="Line 1126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0.45pt,782.85pt" to="140.45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NNeFQIAACwEAAAOAAAAZHJzL2Uyb0RvYy54bWysU02P2yAQvVfqf0C+J7azzpcVZ1XZSS9p&#10;N9JufwABHKNiQEDiRFX/ewfsRNn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5AFFE4D6" wp14:editId="25FABFBC">
              <wp:simplePos x="0" y="0"/>
              <wp:positionH relativeFrom="page">
                <wp:posOffset>3275965</wp:posOffset>
              </wp:positionH>
              <wp:positionV relativeFrom="page">
                <wp:posOffset>10115550</wp:posOffset>
              </wp:positionV>
              <wp:extent cx="3617595" cy="269875"/>
              <wp:effectExtent l="0" t="0" r="2540" b="0"/>
              <wp:wrapNone/>
              <wp:docPr id="59" name="tbxObo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759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7778F4" w:rsidRDefault="003F0F8F" w:rsidP="00EB5422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1191-ПЗ2</w:t>
                          </w:r>
                        </w:p>
                        <w:p w:rsidR="003F0F8F" w:rsidRPr="00F13831" w:rsidRDefault="003F0F8F" w:rsidP="00F13831">
                          <w:pPr>
                            <w:pStyle w:val="Gostframetext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FFE4D6" id="tbxOboz" o:spid="_x0000_s1039" type="#_x0000_t202" style="position:absolute;margin-left:257.95pt;margin-top:796.5pt;width:284.85pt;height:21.2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" filled="f" stroked="f">
              <v:textbox inset=",0,,0">
                <w:txbxContent>
                  <w:p w:rsidR="003F0F8F" w:rsidRPr="007778F4" w:rsidRDefault="003F0F8F" w:rsidP="00EB5422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32"/>
                        <w:szCs w:val="32"/>
                      </w:rPr>
                    </w:pPr>
                    <w:r>
                      <w:rPr>
                        <w:rFonts w:ascii="PT Sans Narrow" w:hAnsi="PT Sans Narrow"/>
                        <w:sz w:val="32"/>
                        <w:szCs w:val="32"/>
                      </w:rPr>
                      <w:t>1191-ПЗ2</w:t>
                    </w:r>
                  </w:p>
                  <w:p w:rsidR="003F0F8F" w:rsidRPr="00F13831" w:rsidRDefault="003F0F8F" w:rsidP="00F13831">
                    <w:pPr>
                      <w:pStyle w:val="Gostframetext"/>
                      <w:jc w:val="center"/>
                      <w:rPr>
                        <w:sz w:val="32"/>
                        <w:szCs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8F" w:rsidRDefault="003F0F8F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1" layoutInCell="1" allowOverlap="1" wp14:anchorId="642701EA" wp14:editId="4781593B">
              <wp:simplePos x="0" y="0"/>
              <wp:positionH relativeFrom="page">
                <wp:posOffset>720090</wp:posOffset>
              </wp:positionH>
              <wp:positionV relativeFrom="page">
                <wp:posOffset>9409430</wp:posOffset>
              </wp:positionV>
              <wp:extent cx="2339340" cy="0"/>
              <wp:effectExtent l="15240" t="8255" r="7620" b="10795"/>
              <wp:wrapNone/>
              <wp:docPr id="53" name="Line 9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E19683" id="Line 982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0.9pt" to="240.9pt,7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DNFgIAACwEAAAOAAAAZHJzL2Uyb0RvYy54bWysU9uO2yAQfa/Uf0C8J77Em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1" layoutInCell="1" allowOverlap="1" wp14:anchorId="48490380" wp14:editId="341821E3">
              <wp:simplePos x="0" y="0"/>
              <wp:positionH relativeFrom="page">
                <wp:posOffset>721360</wp:posOffset>
              </wp:positionH>
              <wp:positionV relativeFrom="page">
                <wp:posOffset>9227820</wp:posOffset>
              </wp:positionV>
              <wp:extent cx="2339340" cy="0"/>
              <wp:effectExtent l="6985" t="7620" r="6350" b="11430"/>
              <wp:wrapNone/>
              <wp:docPr id="52" name="Line 9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D16B57" id="Line 981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26.6pt" to="241pt,7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CD8D9E2" wp14:editId="462B7377">
              <wp:simplePos x="0" y="0"/>
              <wp:positionH relativeFrom="page">
                <wp:posOffset>2160270</wp:posOffset>
              </wp:positionH>
              <wp:positionV relativeFrom="page">
                <wp:posOffset>9229725</wp:posOffset>
              </wp:positionV>
              <wp:extent cx="539750" cy="179705"/>
              <wp:effectExtent l="0" t="0" r="0" b="1270"/>
              <wp:wrapNone/>
              <wp:docPr id="51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9E5C45" w:rsidRDefault="003F0F8F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8D9E2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170.1pt;margin-top:726.75pt;width:42.5pt;height:14.1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" filled="f" stroked="f" strokeweight=".5pt">
              <v:textbox inset="0,.5mm,0,0">
                <w:txbxContent>
                  <w:p w:rsidR="003F0F8F" w:rsidRPr="009E5C45" w:rsidRDefault="003F0F8F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BF97732" wp14:editId="7C5E8045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50" name="Line 9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DD434E" id="Line 979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" stroked="f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1" layoutInCell="1" allowOverlap="1" wp14:anchorId="506BBF5E" wp14:editId="50994CFE">
              <wp:simplePos x="0" y="0"/>
              <wp:positionH relativeFrom="page">
                <wp:posOffset>1440180</wp:posOffset>
              </wp:positionH>
              <wp:positionV relativeFrom="page">
                <wp:posOffset>9037320</wp:posOffset>
              </wp:positionV>
              <wp:extent cx="0" cy="1440180"/>
              <wp:effectExtent l="11430" t="7620" r="7620" b="9525"/>
              <wp:wrapNone/>
              <wp:docPr id="49" name="Line 9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85E9D5" id="Line 978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711.6pt" to="113.4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1" layoutInCell="1" allowOverlap="1" wp14:anchorId="242B8FEE" wp14:editId="363D6744">
              <wp:simplePos x="0" y="0"/>
              <wp:positionH relativeFrom="page">
                <wp:posOffset>1752600</wp:posOffset>
              </wp:positionH>
              <wp:positionV relativeFrom="page">
                <wp:posOffset>9037320</wp:posOffset>
              </wp:positionV>
              <wp:extent cx="0" cy="539750"/>
              <wp:effectExtent l="9525" t="7620" r="9525" b="14605"/>
              <wp:wrapNone/>
              <wp:docPr id="48" name="Line 9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085949" id="Line 97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8pt,711.6pt" to="138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1EdFAIAACsEAAAOAAAAZHJzL2Uyb0RvYy54bWysU02P2yAQvVfqf0C+J7azzpcVZ1XZSS9p&#10;N9JufwABHKNiQEDiRFX/ewfsRNn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CAF7251" wp14:editId="21C18CBB">
              <wp:simplePos x="0" y="0"/>
              <wp:positionH relativeFrom="page">
                <wp:posOffset>1430020</wp:posOffset>
              </wp:positionH>
              <wp:positionV relativeFrom="page">
                <wp:posOffset>9229725</wp:posOffset>
              </wp:positionV>
              <wp:extent cx="360045" cy="179705"/>
              <wp:effectExtent l="1270" t="0" r="635" b="1270"/>
              <wp:wrapNone/>
              <wp:docPr id="47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10719F" w:rsidRDefault="003F0F8F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AF7251" id="_x0000_s1041" type="#_x0000_t202" style="position:absolute;margin-left:112.6pt;margin-top:726.75pt;width:28.35pt;height:14.1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" stroked="f" strokeweight=".5pt">
              <v:textbox inset="0,.5mm,0,0">
                <w:txbxContent>
                  <w:p w:rsidR="003F0F8F" w:rsidRPr="0010719F" w:rsidRDefault="003F0F8F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1" layoutInCell="1" allowOverlap="1" wp14:anchorId="1940ACCA" wp14:editId="61318677">
              <wp:simplePos x="0" y="0"/>
              <wp:positionH relativeFrom="page">
                <wp:posOffset>721360</wp:posOffset>
              </wp:positionH>
              <wp:positionV relativeFrom="page">
                <wp:posOffset>9037320</wp:posOffset>
              </wp:positionV>
              <wp:extent cx="6659880" cy="0"/>
              <wp:effectExtent l="6985" t="7620" r="10160" b="11430"/>
              <wp:wrapNone/>
              <wp:docPr id="46" name="Line 9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82B626" id="Line 97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11.6pt" to="581.2pt,7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191FQ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1" layoutInCell="1" allowOverlap="1" wp14:anchorId="44006F34" wp14:editId="5FB6EDEA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6659880" cy="635"/>
              <wp:effectExtent l="15240" t="13970" r="11430" b="13970"/>
              <wp:wrapNone/>
              <wp:docPr id="45" name="Line 9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65988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6F7829" id="Line 97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54.1pt" to="581.1pt,7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" strokeweight="1pt">
              <o:lock v:ext="edit" aspectratio="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1" layoutInCell="1" allowOverlap="1" wp14:anchorId="07D2038D" wp14:editId="1EDEEE06">
              <wp:simplePos x="0" y="0"/>
              <wp:positionH relativeFrom="page">
                <wp:posOffset>3060700</wp:posOffset>
              </wp:positionH>
              <wp:positionV relativeFrom="page">
                <wp:posOffset>9037320</wp:posOffset>
              </wp:positionV>
              <wp:extent cx="0" cy="1440180"/>
              <wp:effectExtent l="12700" t="7620" r="6350" b="9525"/>
              <wp:wrapNone/>
              <wp:docPr id="44" name="Line 9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FB7EBD" id="Line 97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pt,711.6pt" to="24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1" layoutInCell="1" allowOverlap="1" wp14:anchorId="695E1FB0" wp14:editId="5AF29607">
              <wp:simplePos x="0" y="0"/>
              <wp:positionH relativeFrom="page">
                <wp:posOffset>2700655</wp:posOffset>
              </wp:positionH>
              <wp:positionV relativeFrom="page">
                <wp:posOffset>9037320</wp:posOffset>
              </wp:positionV>
              <wp:extent cx="0" cy="1440180"/>
              <wp:effectExtent l="14605" t="7620" r="13970" b="9525"/>
              <wp:wrapNone/>
              <wp:docPr id="43" name="Line 9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5E3158" id="Line 97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711.6pt" to="212.65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27726462" wp14:editId="6A81D545">
              <wp:simplePos x="0" y="0"/>
              <wp:positionH relativeFrom="page">
                <wp:posOffset>2160270</wp:posOffset>
              </wp:positionH>
              <wp:positionV relativeFrom="page">
                <wp:posOffset>9037320</wp:posOffset>
              </wp:positionV>
              <wp:extent cx="0" cy="1440180"/>
              <wp:effectExtent l="7620" t="7620" r="11430" b="9525"/>
              <wp:wrapNone/>
              <wp:docPr id="42" name="Line 9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93083A" id="Line 97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711.6pt" to="170.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1" allowOverlap="1" wp14:anchorId="11DFB7D3" wp14:editId="4E9BC183">
              <wp:simplePos x="0" y="0"/>
              <wp:positionH relativeFrom="page">
                <wp:posOffset>1080135</wp:posOffset>
              </wp:positionH>
              <wp:positionV relativeFrom="page">
                <wp:posOffset>9037320</wp:posOffset>
              </wp:positionV>
              <wp:extent cx="0" cy="539750"/>
              <wp:effectExtent l="13335" t="7620" r="15240" b="14605"/>
              <wp:wrapNone/>
              <wp:docPr id="41" name="Line 9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75EFC5" id="Line 97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11.6pt" to="85.0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85BB0B5" wp14:editId="0096DBBC">
              <wp:simplePos x="0" y="0"/>
              <wp:positionH relativeFrom="page">
                <wp:posOffset>3060700</wp:posOffset>
              </wp:positionH>
              <wp:positionV relativeFrom="page">
                <wp:posOffset>9577070</wp:posOffset>
              </wp:positionV>
              <wp:extent cx="2484120" cy="897255"/>
              <wp:effectExtent l="3175" t="4445" r="0" b="3175"/>
              <wp:wrapNone/>
              <wp:docPr id="40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897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F0F8F" w:rsidRDefault="003F0F8F" w:rsidP="002E3E3D">
                          <w:pPr>
                            <w:spacing w:line="280" w:lineRule="exact"/>
                            <w:rPr>
                              <w:szCs w:val="22"/>
                            </w:rPr>
                          </w:pPr>
                        </w:p>
                        <w:p w:rsidR="003F0F8F" w:rsidRDefault="003F0F8F" w:rsidP="002E3E3D">
                          <w:pPr>
                            <w:spacing w:line="280" w:lineRule="exact"/>
                            <w:rPr>
                              <w:szCs w:val="22"/>
                            </w:rPr>
                          </w:pPr>
                        </w:p>
                        <w:p w:rsidR="003F0F8F" w:rsidRPr="00E11A6A" w:rsidRDefault="003F0F8F" w:rsidP="002E3E3D">
                          <w:pPr>
                            <w:pStyle w:val="Gostframetext"/>
                            <w:spacing w:line="28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Пояснительная записка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5BB0B5" id="tbxNaim" o:spid="_x0000_s1042" type="#_x0000_t202" style="position:absolute;margin-left:241pt;margin-top:754.1pt;width:195.6pt;height:70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" filled="f" stroked="f" strokecolor="red">
              <v:textbox inset="0,0,0,0">
                <w:txbxContent>
                  <w:p w:rsidR="003F0F8F" w:rsidRDefault="003F0F8F" w:rsidP="002E3E3D">
                    <w:pPr>
                      <w:spacing w:line="280" w:lineRule="exact"/>
                      <w:rPr>
                        <w:szCs w:val="22"/>
                      </w:rPr>
                    </w:pPr>
                  </w:p>
                  <w:p w:rsidR="003F0F8F" w:rsidRDefault="003F0F8F" w:rsidP="002E3E3D">
                    <w:pPr>
                      <w:spacing w:line="280" w:lineRule="exact"/>
                      <w:rPr>
                        <w:szCs w:val="22"/>
                      </w:rPr>
                    </w:pPr>
                  </w:p>
                  <w:p w:rsidR="003F0F8F" w:rsidRPr="00E11A6A" w:rsidRDefault="003F0F8F" w:rsidP="002E3E3D">
                    <w:pPr>
                      <w:pStyle w:val="Gostframetext"/>
                      <w:spacing w:line="28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Пояснительная записка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367875D1" wp14:editId="464CA772">
              <wp:simplePos x="0" y="0"/>
              <wp:positionH relativeFrom="page">
                <wp:posOffset>5580380</wp:posOffset>
              </wp:positionH>
              <wp:positionV relativeFrom="page">
                <wp:posOffset>9757410</wp:posOffset>
              </wp:positionV>
              <wp:extent cx="539750" cy="179705"/>
              <wp:effectExtent l="8255" t="13335" r="13970" b="6985"/>
              <wp:wrapNone/>
              <wp:docPr id="39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1A6A" w:rsidRDefault="003F0F8F" w:rsidP="00EB2D1A">
                          <w:pPr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</w:t>
                          </w:r>
                        </w:p>
                        <w:p w:rsidR="003F0F8F" w:rsidRPr="0020303B" w:rsidRDefault="003F0F8F" w:rsidP="00B25C57">
                          <w:pPr>
                            <w:pStyle w:val="Gostframetext"/>
                            <w:jc w:val="center"/>
                            <w:rPr>
                              <w:rFonts w:ascii="PT Sans" w:hAnsi="PT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875D1" id="tbxLite" o:spid="_x0000_s1043" type="#_x0000_t202" style="position:absolute;margin-left:439.4pt;margin-top:768.3pt;width:42.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" filled="f" strokeweight="1pt">
              <v:textbox inset="0,.5mm,0,0">
                <w:txbxContent>
                  <w:p w:rsidR="003F0F8F" w:rsidRPr="00E11A6A" w:rsidRDefault="003F0F8F" w:rsidP="00EB2D1A">
                    <w:pPr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</w:t>
                    </w:r>
                  </w:p>
                  <w:p w:rsidR="003F0F8F" w:rsidRPr="0020303B" w:rsidRDefault="003F0F8F" w:rsidP="00B25C57">
                    <w:pPr>
                      <w:pStyle w:val="Gostframetext"/>
                      <w:jc w:val="center"/>
                      <w:rPr>
                        <w:rFonts w:ascii="PT Sans" w:hAnsi="PT Sans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05C0A186" wp14:editId="4A0154BD">
              <wp:simplePos x="0" y="0"/>
              <wp:positionH relativeFrom="page">
                <wp:posOffset>6120130</wp:posOffset>
              </wp:positionH>
              <wp:positionV relativeFrom="page">
                <wp:posOffset>9757410</wp:posOffset>
              </wp:positionV>
              <wp:extent cx="539750" cy="179705"/>
              <wp:effectExtent l="14605" t="13335" r="7620" b="6985"/>
              <wp:wrapNone/>
              <wp:docPr id="38" name="tbx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C79CD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C06B1">
                            <w:rPr>
                              <w:rStyle w:val="a9"/>
                              <w:rFonts w:ascii="PT Sans Narrow" w:hAnsi="PT Sans Narrow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0A186" id="_x0000_t202" coordsize="21600,21600" o:spt="202" path="m,l,21600r21600,l21600,xe">
              <v:stroke joinstyle="miter"/>
              <v:path gradientshapeok="t" o:connecttype="rect"/>
            </v:shapetype>
            <v:shape id="tbxPage" o:spid="_x0000_s1044" type="#_x0000_t202" style="position:absolute;margin-left:481.9pt;margin-top:768.3pt;width:42.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" filled="f" strokeweight="1pt">
              <v:textbox inset="0,.5mm,0,0">
                <w:txbxContent>
                  <w:p w:rsidR="003F0F8F" w:rsidRPr="004C79CD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begin"/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instrText xml:space="preserve"> PAGE </w:instrText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separate"/>
                    </w:r>
                    <w:r w:rsidR="008C06B1">
                      <w:rPr>
                        <w:rStyle w:val="a9"/>
                        <w:rFonts w:ascii="PT Sans Narrow" w:hAnsi="PT Sans Narrow"/>
                        <w:noProof/>
                        <w:sz w:val="22"/>
                        <w:szCs w:val="22"/>
                      </w:rPr>
                      <w:t>1</w:t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301CC64E" wp14:editId="5AF06A89">
              <wp:simplePos x="0" y="0"/>
              <wp:positionH relativeFrom="page">
                <wp:posOffset>6660515</wp:posOffset>
              </wp:positionH>
              <wp:positionV relativeFrom="page">
                <wp:posOffset>9757410</wp:posOffset>
              </wp:positionV>
              <wp:extent cx="720090" cy="179705"/>
              <wp:effectExtent l="12065" t="13335" r="10795" b="6985"/>
              <wp:wrapNone/>
              <wp:docPr id="37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1F015F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1CC64E" id="tbxPags" o:spid="_x0000_s1045" type="#_x0000_t202" style="position:absolute;margin-left:524.45pt;margin-top:768.3pt;width:56.7pt;height:14.1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" filled="f" strokeweight="1pt">
              <v:textbox inset="0,.5mm,0,0">
                <w:txbxContent>
                  <w:p w:rsidR="003F0F8F" w:rsidRPr="001F015F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5433FF8E" wp14:editId="69DFD91A">
              <wp:simplePos x="0" y="0"/>
              <wp:positionH relativeFrom="page">
                <wp:posOffset>6660515</wp:posOffset>
              </wp:positionH>
              <wp:positionV relativeFrom="page">
                <wp:posOffset>9577070</wp:posOffset>
              </wp:positionV>
              <wp:extent cx="720090" cy="179705"/>
              <wp:effectExtent l="12065" t="13970" r="10795" b="6350"/>
              <wp:wrapNone/>
              <wp:docPr id="36" name="Text Box 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09CD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Листов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33FF8E" id="Text Box 965" o:spid="_x0000_s1046" type="#_x0000_t202" style="position:absolute;margin-left:524.45pt;margin-top:754.1pt;width:56.7pt;height:14.1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" filled="f" strokeweight="1pt">
              <v:textbox inset="0,.5mm,0,0">
                <w:txbxContent>
                  <w:p w:rsidR="003F0F8F" w:rsidRPr="00E109CD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Листов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1" layoutInCell="1" allowOverlap="1" wp14:anchorId="4B98B793" wp14:editId="3CC76948">
              <wp:simplePos x="0" y="0"/>
              <wp:positionH relativeFrom="page">
                <wp:posOffset>6120130</wp:posOffset>
              </wp:positionH>
              <wp:positionV relativeFrom="page">
                <wp:posOffset>9577070</wp:posOffset>
              </wp:positionV>
              <wp:extent cx="539750" cy="179705"/>
              <wp:effectExtent l="14605" t="13970" r="7620" b="6350"/>
              <wp:wrapNone/>
              <wp:docPr id="35" name="Text Box 9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09CD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98B793" id="Text Box 964" o:spid="_x0000_s1047" type="#_x0000_t202" style="position:absolute;margin-left:481.9pt;margin-top:754.1pt;width:42.5pt;height:14.1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" filled="f" strokeweight="1pt">
              <v:textbox inset="0,.5mm,0,0">
                <w:txbxContent>
                  <w:p w:rsidR="003F0F8F" w:rsidRPr="00E109CD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1" layoutInCell="1" allowOverlap="1" wp14:anchorId="491EB1B1" wp14:editId="3993B888">
              <wp:simplePos x="0" y="0"/>
              <wp:positionH relativeFrom="page">
                <wp:posOffset>5580380</wp:posOffset>
              </wp:positionH>
              <wp:positionV relativeFrom="page">
                <wp:posOffset>9577070</wp:posOffset>
              </wp:positionV>
              <wp:extent cx="539750" cy="179705"/>
              <wp:effectExtent l="8255" t="13970" r="13970" b="6350"/>
              <wp:wrapNone/>
              <wp:docPr id="34" name="Text Box 9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09CD" w:rsidRDefault="003F0F8F" w:rsidP="00EB2D1A">
                          <w:pPr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870226"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Стадия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1EB1B1" id="Text Box 963" o:spid="_x0000_s1048" type="#_x0000_t202" style="position:absolute;margin-left:439.4pt;margin-top:754.1pt;width:42.5pt;height:14.1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" filled="f" strokeweight="1pt">
              <v:textbox inset="0,.5mm,0,0">
                <w:txbxContent>
                  <w:p w:rsidR="003F0F8F" w:rsidRPr="00E109CD" w:rsidRDefault="003F0F8F" w:rsidP="00EB2D1A">
                    <w:pPr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870226">
                      <w:rPr>
                        <w:rFonts w:ascii="PT Sans Narrow" w:hAnsi="PT Sans Narrow" w:cs="Arial"/>
                        <w:sz w:val="22"/>
                        <w:szCs w:val="22"/>
                      </w:rPr>
                      <w:t>Стадия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1" layoutInCell="1" allowOverlap="1" wp14:anchorId="731AFC17" wp14:editId="6D45F185">
              <wp:simplePos x="0" y="0"/>
              <wp:positionH relativeFrom="page">
                <wp:posOffset>5580380</wp:posOffset>
              </wp:positionH>
              <wp:positionV relativeFrom="page">
                <wp:posOffset>9937115</wp:posOffset>
              </wp:positionV>
              <wp:extent cx="1800225" cy="539750"/>
              <wp:effectExtent l="8255" t="12065" r="10795" b="10160"/>
              <wp:wrapNone/>
              <wp:docPr id="32" name="Group 9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00225" cy="539750"/>
                        <a:chOff x="8771" y="15669"/>
                        <a:chExt cx="2835" cy="850"/>
                      </a:xfrm>
                    </wpg:grpSpPr>
                    <wps:wsp>
                      <wps:cNvPr id="33" name="tbxFirm"/>
                      <wps:cNvSpPr txBox="1">
                        <a:spLocks noChangeArrowheads="1"/>
                      </wps:cNvSpPr>
                      <wps:spPr bwMode="auto">
                        <a:xfrm>
                          <a:off x="8771" y="15669"/>
                          <a:ext cx="2835" cy="8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0F8F" w:rsidRPr="00E11A6A" w:rsidRDefault="003F0F8F" w:rsidP="002E3E3D">
                            <w:pPr>
                              <w:spacing w:line="440" w:lineRule="exact"/>
                              <w:jc w:val="center"/>
                              <w:rPr>
                                <w:rFonts w:ascii="PT Sans Narrow" w:hAnsi="PT Sans Narrow" w:cs="Arial"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E11A6A">
                              <w:rPr>
                                <w:rFonts w:ascii="PT Sans Narrow" w:hAnsi="PT Sans Narrow" w:cs="Arial"/>
                                <w:spacing w:val="-2"/>
                                <w:sz w:val="22"/>
                                <w:szCs w:val="22"/>
                              </w:rPr>
                              <w:t>ООО «Проектное бюро АПЕКС»</w:t>
                            </w:r>
                          </w:p>
                        </w:txbxContent>
                      </wps:txbx>
                      <wps:bodyPr rot="0" vert="horz" wrap="square" lIns="0" tIns="72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1AFC17" id="Group 961" o:spid="_x0000_s1049" style="position:absolute;margin-left:439.4pt;margin-top:782.45pt;width:141.75pt;height:42.5pt;z-index:251650560;mso-position-horizontal-relative:page;mso-position-vertical-relative:page" coordorigin="8771,15669" coordsize="2835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">
              <v:shape id="tbxFirm" o:spid="_x0000_s1050" type="#_x0000_t202" style="position:absolute;left:8771;top:15669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" filled="f" strokeweight="1pt">
                <v:textbox inset="0,2mm,0,0">
                  <w:txbxContent>
                    <w:p w:rsidR="003F0F8F" w:rsidRPr="00E11A6A" w:rsidRDefault="003F0F8F" w:rsidP="002E3E3D">
                      <w:pPr>
                        <w:spacing w:line="440" w:lineRule="exact"/>
                        <w:jc w:val="center"/>
                        <w:rPr>
                          <w:rFonts w:ascii="PT Sans Narrow" w:hAnsi="PT Sans Narrow" w:cs="Arial"/>
                          <w:spacing w:val="-2"/>
                          <w:sz w:val="22"/>
                          <w:szCs w:val="22"/>
                        </w:rPr>
                      </w:pPr>
                      <w:r w:rsidRPr="00E11A6A">
                        <w:rPr>
                          <w:rFonts w:ascii="PT Sans Narrow" w:hAnsi="PT Sans Narrow" w:cs="Arial"/>
                          <w:spacing w:val="-2"/>
                          <w:sz w:val="22"/>
                          <w:szCs w:val="22"/>
                        </w:rPr>
                        <w:t>ООО «Проектное бюро АПЕКС»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2F4F5C33" wp14:editId="1290E520">
              <wp:simplePos x="0" y="0"/>
              <wp:positionH relativeFrom="page">
                <wp:posOffset>3121660</wp:posOffset>
              </wp:positionH>
              <wp:positionV relativeFrom="page">
                <wp:posOffset>9157970</wp:posOffset>
              </wp:positionV>
              <wp:extent cx="4155440" cy="323850"/>
              <wp:effectExtent l="0" t="4445" r="0" b="0"/>
              <wp:wrapNone/>
              <wp:docPr id="31" name="tbxOboz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7778F4" w:rsidRDefault="003F0F8F" w:rsidP="00B25C57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1191-ПЗ2</w:t>
                          </w:r>
                        </w:p>
                      </w:txbxContent>
                    </wps:txbx>
                    <wps:bodyPr rot="0" vert="horz" wrap="square" lIns="91440" tIns="3600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4F5C33" id="tbxOboz1" o:spid="_x0000_s1051" type="#_x0000_t202" style="position:absolute;margin-left:245.8pt;margin-top:721.1pt;width:327.2pt;height:25.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" filled="f" stroked="f">
              <v:textbox inset=",1mm,,0">
                <w:txbxContent>
                  <w:p w:rsidR="003F0F8F" w:rsidRPr="007778F4" w:rsidRDefault="003F0F8F" w:rsidP="00B25C57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32"/>
                        <w:szCs w:val="32"/>
                      </w:rPr>
                    </w:pPr>
                    <w:r>
                      <w:rPr>
                        <w:rFonts w:ascii="PT Sans Narrow" w:hAnsi="PT Sans Narrow"/>
                        <w:sz w:val="32"/>
                        <w:szCs w:val="32"/>
                      </w:rPr>
                      <w:t>1191-ПЗ2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512" behindDoc="0" locked="1" layoutInCell="1" allowOverlap="1" wp14:anchorId="5BB2B2DF" wp14:editId="71850254">
              <wp:simplePos x="0" y="0"/>
              <wp:positionH relativeFrom="page">
                <wp:posOffset>2700655</wp:posOffset>
              </wp:positionH>
              <wp:positionV relativeFrom="page">
                <wp:posOffset>10297160</wp:posOffset>
              </wp:positionV>
              <wp:extent cx="360045" cy="179705"/>
              <wp:effectExtent l="14605" t="10160" r="6350" b="10160"/>
              <wp:wrapNone/>
              <wp:docPr id="30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B2B2DF" id="tbxDat6" o:spid="_x0000_s1052" type="#_x0000_t202" style="position:absolute;margin-left:212.65pt;margin-top:810.8pt;width:28.35pt;height:14.1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" filled="f" strokeweight="1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1" layoutInCell="1" allowOverlap="1" wp14:anchorId="16B7513F" wp14:editId="11B493C3">
              <wp:simplePos x="0" y="0"/>
              <wp:positionH relativeFrom="page">
                <wp:posOffset>2700655</wp:posOffset>
              </wp:positionH>
              <wp:positionV relativeFrom="page">
                <wp:posOffset>10117455</wp:posOffset>
              </wp:positionV>
              <wp:extent cx="360045" cy="179705"/>
              <wp:effectExtent l="14605" t="11430" r="6350" b="8890"/>
              <wp:wrapNone/>
              <wp:docPr id="29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B7513F" id="tbxDat5" o:spid="_x0000_s1053" type="#_x0000_t202" style="position:absolute;margin-left:212.65pt;margin-top:796.65pt;width:28.35pt;height:14.1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" filled="f" strokeweight="1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464" behindDoc="0" locked="1" layoutInCell="1" allowOverlap="1" wp14:anchorId="57956A51" wp14:editId="1A1C9466">
              <wp:simplePos x="0" y="0"/>
              <wp:positionH relativeFrom="page">
                <wp:posOffset>2700655</wp:posOffset>
              </wp:positionH>
              <wp:positionV relativeFrom="page">
                <wp:posOffset>9937115</wp:posOffset>
              </wp:positionV>
              <wp:extent cx="360045" cy="179705"/>
              <wp:effectExtent l="14605" t="12065" r="6350" b="8255"/>
              <wp:wrapNone/>
              <wp:docPr id="28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956A51" id="tbxDat4" o:spid="_x0000_s1054" type="#_x0000_t202" style="position:absolute;margin-left:212.65pt;margin-top:782.45pt;width:28.3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" filled="f" strokeweight="1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440" behindDoc="0" locked="1" layoutInCell="1" allowOverlap="1" wp14:anchorId="5575C0E7" wp14:editId="2176526F">
              <wp:simplePos x="0" y="0"/>
              <wp:positionH relativeFrom="page">
                <wp:posOffset>2700655</wp:posOffset>
              </wp:positionH>
              <wp:positionV relativeFrom="page">
                <wp:posOffset>9757410</wp:posOffset>
              </wp:positionV>
              <wp:extent cx="360045" cy="179705"/>
              <wp:effectExtent l="14605" t="13335" r="6350" b="6985"/>
              <wp:wrapNone/>
              <wp:docPr id="27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796177" w:rsidRDefault="003F0F8F" w:rsidP="00B25C57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>04.22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75C0E7" id="tbxDat2" o:spid="_x0000_s1055" type="#_x0000_t202" style="position:absolute;margin-left:212.65pt;margin-top:768.3pt;width:28.35pt;height:14.15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" filled="f" strokeweight="1pt">
              <v:textbox inset="0,.5mm,0,0">
                <w:txbxContent>
                  <w:p w:rsidR="003F0F8F" w:rsidRPr="00796177" w:rsidRDefault="003F0F8F" w:rsidP="00B25C57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rFonts w:ascii="PT Sans" w:hAnsi="PT Sans"/>
                        <w:sz w:val="16"/>
                        <w:szCs w:val="16"/>
                      </w:rPr>
                      <w:t>04.22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0" locked="1" layoutInCell="1" allowOverlap="1" wp14:anchorId="5345311C" wp14:editId="2079CF46">
              <wp:simplePos x="0" y="0"/>
              <wp:positionH relativeFrom="page">
                <wp:posOffset>2700655</wp:posOffset>
              </wp:positionH>
              <wp:positionV relativeFrom="page">
                <wp:posOffset>9577070</wp:posOffset>
              </wp:positionV>
              <wp:extent cx="360045" cy="179705"/>
              <wp:effectExtent l="14605" t="13970" r="6350" b="6350"/>
              <wp:wrapNone/>
              <wp:docPr id="26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45311C" id="tbxDat1" o:spid="_x0000_s1056" type="#_x0000_t202" style="position:absolute;margin-left:212.65pt;margin-top:754.1pt;width:28.35pt;height:14.1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" filled="f" strokeweight="1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7C116A92" wp14:editId="43326171">
              <wp:simplePos x="0" y="0"/>
              <wp:positionH relativeFrom="page">
                <wp:posOffset>2689860</wp:posOffset>
              </wp:positionH>
              <wp:positionV relativeFrom="page">
                <wp:posOffset>9410065</wp:posOffset>
              </wp:positionV>
              <wp:extent cx="360045" cy="179705"/>
              <wp:effectExtent l="3810" t="0" r="0" b="1905"/>
              <wp:wrapNone/>
              <wp:docPr id="25" name="Text Box 9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E109CD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116A92" id="Text Box 954" o:spid="_x0000_s1057" type="#_x0000_t202" style="position:absolute;margin-left:211.8pt;margin-top:740.95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" filled="f" stroked="f" strokeweight=".5pt">
              <v:textbox inset="0,.5mm,0,0">
                <w:txbxContent>
                  <w:p w:rsidR="003F0F8F" w:rsidRPr="00E109CD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7ED1165F" wp14:editId="3654310D">
              <wp:simplePos x="0" y="0"/>
              <wp:positionH relativeFrom="page">
                <wp:posOffset>2689860</wp:posOffset>
              </wp:positionH>
              <wp:positionV relativeFrom="page">
                <wp:posOffset>9229725</wp:posOffset>
              </wp:positionV>
              <wp:extent cx="360045" cy="179705"/>
              <wp:effectExtent l="3810" t="0" r="0" b="1270"/>
              <wp:wrapNone/>
              <wp:docPr id="24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DF2469" w:rsidRDefault="003F0F8F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D1165F" id="tbxIzmd" o:spid="_x0000_s1058" type="#_x0000_t202" style="position:absolute;margin-left:211.8pt;margin-top:726.75pt;width:28.35pt;height:14.1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" filled="f" stroked="f" strokeweight=".5pt">
              <v:textbox inset="0,.5mm,0,0">
                <w:txbxContent>
                  <w:p w:rsidR="003F0F8F" w:rsidRPr="00DF2469" w:rsidRDefault="003F0F8F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344" behindDoc="0" locked="1" layoutInCell="1" allowOverlap="1" wp14:anchorId="56EA80FC" wp14:editId="7D632566">
              <wp:simplePos x="0" y="0"/>
              <wp:positionH relativeFrom="page">
                <wp:posOffset>2160270</wp:posOffset>
              </wp:positionH>
              <wp:positionV relativeFrom="page">
                <wp:posOffset>10297160</wp:posOffset>
              </wp:positionV>
              <wp:extent cx="539750" cy="179705"/>
              <wp:effectExtent l="7620" t="10160" r="14605" b="10160"/>
              <wp:wrapNone/>
              <wp:docPr id="23" name="Text Box 9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A80FC" id="Text Box 952" o:spid="_x0000_s1059" type="#_x0000_t202" style="position:absolute;margin-left:170.1pt;margin-top:810.8pt;width:42.5pt;height:14.1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" filled="f" strokeweight="1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320" behindDoc="0" locked="1" layoutInCell="1" allowOverlap="1" wp14:anchorId="5F9EC2CC" wp14:editId="68A3F8FA">
              <wp:simplePos x="0" y="0"/>
              <wp:positionH relativeFrom="page">
                <wp:posOffset>2160270</wp:posOffset>
              </wp:positionH>
              <wp:positionV relativeFrom="page">
                <wp:posOffset>10117455</wp:posOffset>
              </wp:positionV>
              <wp:extent cx="539750" cy="179705"/>
              <wp:effectExtent l="7620" t="11430" r="14605" b="8890"/>
              <wp:wrapNone/>
              <wp:docPr id="22" name="Text Box 9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9EC2CC" id="Text Box 951" o:spid="_x0000_s1060" type="#_x0000_t202" style="position:absolute;margin-left:170.1pt;margin-top:796.65pt;width:42.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" filled="f" strokeweight="1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296" behindDoc="0" locked="1" layoutInCell="1" allowOverlap="1" wp14:anchorId="75938C19" wp14:editId="38728FE5">
              <wp:simplePos x="0" y="0"/>
              <wp:positionH relativeFrom="page">
                <wp:posOffset>2160270</wp:posOffset>
              </wp:positionH>
              <wp:positionV relativeFrom="page">
                <wp:posOffset>9937115</wp:posOffset>
              </wp:positionV>
              <wp:extent cx="539750" cy="179705"/>
              <wp:effectExtent l="7620" t="12065" r="14605" b="8255"/>
              <wp:wrapNone/>
              <wp:docPr id="21" name="Text Box 9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938C19" id="Text Box 950" o:spid="_x0000_s1061" type="#_x0000_t202" style="position:absolute;margin-left:170.1pt;margin-top:782.45pt;width:42.5pt;height:14.15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" filled="f" strokeweight="1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272" behindDoc="0" locked="1" layoutInCell="1" allowOverlap="1" wp14:anchorId="1E0724ED" wp14:editId="13205EAF">
              <wp:simplePos x="0" y="0"/>
              <wp:positionH relativeFrom="page">
                <wp:posOffset>2160270</wp:posOffset>
              </wp:positionH>
              <wp:positionV relativeFrom="page">
                <wp:posOffset>9757410</wp:posOffset>
              </wp:positionV>
              <wp:extent cx="539750" cy="179705"/>
              <wp:effectExtent l="7620" t="13335" r="14605" b="6985"/>
              <wp:wrapNone/>
              <wp:docPr id="20" name="Text Box 9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0724ED" id="Text Box 949" o:spid="_x0000_s1062" type="#_x0000_t202" style="position:absolute;margin-left:170.1pt;margin-top:768.3pt;width:42.5pt;height:14.15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" filled="f" strokeweight="1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248" behindDoc="0" locked="1" layoutInCell="1" allowOverlap="1" wp14:anchorId="5BDD1718" wp14:editId="4BCBE469">
              <wp:simplePos x="0" y="0"/>
              <wp:positionH relativeFrom="page">
                <wp:posOffset>2160270</wp:posOffset>
              </wp:positionH>
              <wp:positionV relativeFrom="page">
                <wp:posOffset>9577070</wp:posOffset>
              </wp:positionV>
              <wp:extent cx="539750" cy="179705"/>
              <wp:effectExtent l="7620" t="13970" r="14605" b="6350"/>
              <wp:wrapNone/>
              <wp:docPr id="19" name="Text Box 9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DD1718" id="Text Box 948" o:spid="_x0000_s1063" type="#_x0000_t202" style="position:absolute;margin-left:170.1pt;margin-top:754.1pt;width:42.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" filled="f" strokeweight="1pt">
              <v:textbox>
                <w:txbxContent>
                  <w:p w:rsidR="003F0F8F" w:rsidRDefault="003F0F8F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6806712D" wp14:editId="5A30ADCD">
              <wp:simplePos x="0" y="0"/>
              <wp:positionH relativeFrom="page">
                <wp:posOffset>2149475</wp:posOffset>
              </wp:positionH>
              <wp:positionV relativeFrom="page">
                <wp:posOffset>9410065</wp:posOffset>
              </wp:positionV>
              <wp:extent cx="539750" cy="179705"/>
              <wp:effectExtent l="0" t="0" r="0" b="1905"/>
              <wp:wrapNone/>
              <wp:docPr id="18" name="Text Box 9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E109CD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Подп</w:t>
                          </w:r>
                          <w:r w:rsidRPr="00E109CD">
                            <w:rPr>
                              <w:rFonts w:ascii="PT Sans Narrow" w:hAnsi="PT Sans Narrow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06712D" id="Text Box 947" o:spid="_x0000_s1064" type="#_x0000_t202" style="position:absolute;margin-left:169.25pt;margin-top:740.95pt;width:42.5pt;height:14.15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" filled="f" stroked="f" strokeweight=".5pt">
              <v:textbox inset="0,.5mm,0,0">
                <w:txbxContent>
                  <w:p w:rsidR="003F0F8F" w:rsidRPr="00E109CD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Подп</w:t>
                    </w:r>
                    <w:r w:rsidRPr="00E109CD">
                      <w:rPr>
                        <w:rFonts w:ascii="PT Sans Narrow" w:hAnsi="PT Sans Narrow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200" behindDoc="0" locked="1" layoutInCell="1" allowOverlap="1" wp14:anchorId="1888853D" wp14:editId="486C40FD">
              <wp:simplePos x="0" y="0"/>
              <wp:positionH relativeFrom="page">
                <wp:posOffset>720090</wp:posOffset>
              </wp:positionH>
              <wp:positionV relativeFrom="page">
                <wp:posOffset>10297160</wp:posOffset>
              </wp:positionV>
              <wp:extent cx="720090" cy="179705"/>
              <wp:effectExtent l="15240" t="10160" r="7620" b="10160"/>
              <wp:wrapNone/>
              <wp:docPr id="17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09CD" w:rsidRDefault="003F0F8F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PT Sans Narrow" w:hAnsi="PT Sans Narrow"/>
                            </w:rPr>
                            <w:t>Н</w:t>
                          </w:r>
                          <w:r w:rsidRPr="00E109CD">
                            <w:rPr>
                              <w:rFonts w:ascii="PT Sans Narrow" w:hAnsi="PT Sans Narrow"/>
                            </w:rPr>
                            <w:t>.</w:t>
                          </w: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контр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88853D" id="tbxJob6" o:spid="_x0000_s1065" type="#_x0000_t202" style="position:absolute;margin-left:56.7pt;margin-top:810.8pt;width:56.7pt;height:14.15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" filled="f" strokeweight="1pt">
              <v:textbox inset=".5mm,.5mm,0,0">
                <w:txbxContent>
                  <w:p w:rsidR="003F0F8F" w:rsidRPr="00E109CD" w:rsidRDefault="003F0F8F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</w:rPr>
                    </w:pPr>
                    <w:proofErr w:type="spellStart"/>
                    <w:proofErr w:type="gramStart"/>
                    <w:r>
                      <w:rPr>
                        <w:rFonts w:ascii="PT Sans Narrow" w:hAnsi="PT Sans Narrow"/>
                      </w:rPr>
                      <w:t>Н</w:t>
                    </w:r>
                    <w:r w:rsidRPr="00E109CD">
                      <w:rPr>
                        <w:rFonts w:ascii="PT Sans Narrow" w:hAnsi="PT Sans Narrow"/>
                      </w:rPr>
                      <w:t>.</w:t>
                    </w: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контр</w:t>
                    </w:r>
                    <w:proofErr w:type="spellEnd"/>
                    <w:proofErr w:type="gram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4176" behindDoc="0" locked="1" layoutInCell="1" allowOverlap="1" wp14:anchorId="7C05FCDA" wp14:editId="0CC23A53">
              <wp:simplePos x="0" y="0"/>
              <wp:positionH relativeFrom="page">
                <wp:posOffset>720090</wp:posOffset>
              </wp:positionH>
              <wp:positionV relativeFrom="page">
                <wp:posOffset>10117455</wp:posOffset>
              </wp:positionV>
              <wp:extent cx="720090" cy="179705"/>
              <wp:effectExtent l="15240" t="11430" r="7620" b="8890"/>
              <wp:wrapNone/>
              <wp:docPr id="16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9B1D15" w:rsidRDefault="003F0F8F" w:rsidP="00B25C57">
                          <w:pPr>
                            <w:pStyle w:val="Gostframetext"/>
                          </w:pPr>
                        </w:p>
                        <w:p w:rsidR="003F0F8F" w:rsidRPr="00590055" w:rsidRDefault="003F0F8F" w:rsidP="00B25C57"/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05FCDA" id="tbxJob5" o:spid="_x0000_s1066" type="#_x0000_t202" style="position:absolute;margin-left:56.7pt;margin-top:796.65pt;width:56.7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" filled="f" strokeweight="1pt">
              <v:textbox inset=".5mm,.5mm,0,0">
                <w:txbxContent>
                  <w:p w:rsidR="003F0F8F" w:rsidRPr="009B1D15" w:rsidRDefault="003F0F8F" w:rsidP="00B25C57">
                    <w:pPr>
                      <w:pStyle w:val="Gostframetext"/>
                    </w:pPr>
                  </w:p>
                  <w:p w:rsidR="003F0F8F" w:rsidRPr="00590055" w:rsidRDefault="003F0F8F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3152" behindDoc="0" locked="1" layoutInCell="1" allowOverlap="1" wp14:anchorId="124430D6" wp14:editId="5D123B6F">
              <wp:simplePos x="0" y="0"/>
              <wp:positionH relativeFrom="page">
                <wp:posOffset>720090</wp:posOffset>
              </wp:positionH>
              <wp:positionV relativeFrom="page">
                <wp:posOffset>9937115</wp:posOffset>
              </wp:positionV>
              <wp:extent cx="720725" cy="179705"/>
              <wp:effectExtent l="15240" t="12065" r="6985" b="8255"/>
              <wp:wrapNone/>
              <wp:docPr id="15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72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1A6A" w:rsidRDefault="003F0F8F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ГИП</w:t>
                          </w: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4430D6" id="tbxJob4" o:spid="_x0000_s1067" type="#_x0000_t202" style="position:absolute;margin-left:56.7pt;margin-top:782.45pt;width:56.75pt;height:14.1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" filled="f" strokeweight="1pt">
              <v:textbox inset=".5mm,.5mm,0,0">
                <w:txbxContent>
                  <w:p w:rsidR="003F0F8F" w:rsidRPr="00E11A6A" w:rsidRDefault="003F0F8F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ГИП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2128" behindDoc="0" locked="1" layoutInCell="1" allowOverlap="1" wp14:anchorId="1F7F0C49" wp14:editId="680702C4">
              <wp:simplePos x="0" y="0"/>
              <wp:positionH relativeFrom="page">
                <wp:posOffset>720090</wp:posOffset>
              </wp:positionH>
              <wp:positionV relativeFrom="page">
                <wp:posOffset>9757410</wp:posOffset>
              </wp:positionV>
              <wp:extent cx="720090" cy="179705"/>
              <wp:effectExtent l="15240" t="13335" r="7620" b="6985"/>
              <wp:wrapNone/>
              <wp:docPr id="14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1A6A" w:rsidRDefault="003F0F8F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ГАП</w:t>
                          </w: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F0C49" id="tbxJob2" o:spid="_x0000_s1068" type="#_x0000_t202" style="position:absolute;margin-left:56.7pt;margin-top:768.3pt;width:56.7pt;height:14.15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" filled="f" strokeweight="1pt">
              <v:textbox inset=".5mm,.5mm,0,0">
                <w:txbxContent>
                  <w:p w:rsidR="003F0F8F" w:rsidRPr="00E11A6A" w:rsidRDefault="003F0F8F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ГАП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1104" behindDoc="0" locked="1" layoutInCell="1" allowOverlap="1" wp14:anchorId="70020685" wp14:editId="18C11D0C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720090" cy="179705"/>
              <wp:effectExtent l="15240" t="13970" r="7620" b="6350"/>
              <wp:wrapNone/>
              <wp:docPr id="13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C1138A" w:rsidRDefault="003F0F8F" w:rsidP="00B25C57">
                          <w:pPr>
                            <w:pStyle w:val="Gostframetext"/>
                          </w:pP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020685" id="tbxJob1" o:spid="_x0000_s1069" type="#_x0000_t202" style="position:absolute;margin-left:56.7pt;margin-top:754.1pt;width:56.7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" filled="f" strokeweight="1pt">
              <v:textbox inset=".5mm,.5mm,0,0">
                <w:txbxContent>
                  <w:p w:rsidR="003F0F8F" w:rsidRPr="00C1138A" w:rsidRDefault="003F0F8F" w:rsidP="00B25C57">
                    <w:pPr>
                      <w:pStyle w:val="Gostframetex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080" behindDoc="0" locked="1" layoutInCell="1" allowOverlap="1" wp14:anchorId="43840B3C" wp14:editId="3BAFC747">
              <wp:simplePos x="0" y="0"/>
              <wp:positionH relativeFrom="page">
                <wp:posOffset>1440815</wp:posOffset>
              </wp:positionH>
              <wp:positionV relativeFrom="page">
                <wp:posOffset>10297160</wp:posOffset>
              </wp:positionV>
              <wp:extent cx="719455" cy="180340"/>
              <wp:effectExtent l="12065" t="10160" r="11430" b="9525"/>
              <wp:wrapNone/>
              <wp:docPr id="1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803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BB63B9" w:rsidRDefault="003F0F8F" w:rsidP="008B37A6">
                          <w:pPr>
                            <w:spacing w:line="220" w:lineRule="exact"/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Куликова</w:t>
                          </w:r>
                        </w:p>
                        <w:p w:rsidR="003F0F8F" w:rsidRPr="00772489" w:rsidRDefault="003F0F8F" w:rsidP="00B25C57">
                          <w:pPr>
                            <w:rPr>
                              <w:rFonts w:cs="Arial"/>
                              <w:color w:val="FF000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840B3C" id="tbxFam6" o:spid="_x0000_s1070" type="#_x0000_t202" style="position:absolute;margin-left:113.45pt;margin-top:810.8pt;width:56.65pt;height:14.2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" filled="f" strokeweight="1pt">
              <v:textbox inset=".5mm,1mm,0,0">
                <w:txbxContent>
                  <w:p w:rsidR="003F0F8F" w:rsidRPr="00BB63B9" w:rsidRDefault="003F0F8F" w:rsidP="008B37A6">
                    <w:pPr>
                      <w:spacing w:line="220" w:lineRule="exact"/>
                      <w:rPr>
                        <w:rFonts w:ascii="PT Sans Narrow" w:hAnsi="PT Sans Narrow" w:cs="Arial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 w:cs="Arial"/>
                        <w:sz w:val="22"/>
                        <w:szCs w:val="22"/>
                      </w:rPr>
                      <w:t>Куликова</w:t>
                    </w:r>
                  </w:p>
                  <w:p w:rsidR="003F0F8F" w:rsidRPr="00772489" w:rsidRDefault="003F0F8F" w:rsidP="00B25C57">
                    <w:pPr>
                      <w:rPr>
                        <w:rFonts w:cs="Arial"/>
                        <w:color w:val="FF0000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056" behindDoc="0" locked="1" layoutInCell="1" allowOverlap="1" wp14:anchorId="617CB766" wp14:editId="08949E46">
              <wp:simplePos x="0" y="0"/>
              <wp:positionH relativeFrom="page">
                <wp:posOffset>1440180</wp:posOffset>
              </wp:positionH>
              <wp:positionV relativeFrom="page">
                <wp:posOffset>10117455</wp:posOffset>
              </wp:positionV>
              <wp:extent cx="719455" cy="179705"/>
              <wp:effectExtent l="11430" t="11430" r="12065" b="8890"/>
              <wp:wrapNone/>
              <wp:docPr id="11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C710CA" w:rsidRDefault="003F0F8F" w:rsidP="00B25C57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7CB766" id="tbxFam5" o:spid="_x0000_s1071" type="#_x0000_t202" style="position:absolute;margin-left:113.4pt;margin-top:796.65pt;width:56.65pt;height:14.15pt;z-index: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" filled="f" strokeweight="1pt">
              <v:textbox inset=".5mm,1mm,0,0">
                <w:txbxContent>
                  <w:p w:rsidR="003F0F8F" w:rsidRPr="00C710CA" w:rsidRDefault="003F0F8F" w:rsidP="00B25C57">
                    <w:pPr>
                      <w:rPr>
                        <w:rFonts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8032" behindDoc="0" locked="1" layoutInCell="1" allowOverlap="1" wp14:anchorId="48888B37" wp14:editId="3951A821">
              <wp:simplePos x="0" y="0"/>
              <wp:positionH relativeFrom="page">
                <wp:posOffset>1440815</wp:posOffset>
              </wp:positionH>
              <wp:positionV relativeFrom="page">
                <wp:posOffset>9937115</wp:posOffset>
              </wp:positionV>
              <wp:extent cx="718820" cy="179705"/>
              <wp:effectExtent l="12065" t="12065" r="12065" b="8255"/>
              <wp:wrapNone/>
              <wp:docPr id="10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882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51516F" w:rsidRDefault="003F0F8F" w:rsidP="008B37A6">
                          <w:pPr>
                            <w:spacing w:line="220" w:lineRule="exact"/>
                            <w:rPr>
                              <w:rFonts w:ascii="PT Sans Narrow" w:hAnsi="PT Sans Narrow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Яковлева</w:t>
                          </w: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888B37" id="tbxFam4" o:spid="_x0000_s1072" type="#_x0000_t202" style="position:absolute;margin-left:113.45pt;margin-top:782.45pt;width:56.6pt;height:14.15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" filled="f" strokeweight="1pt">
              <v:textbox inset=".5mm,1mm,0,0">
                <w:txbxContent>
                  <w:p w:rsidR="003F0F8F" w:rsidRPr="0051516F" w:rsidRDefault="003F0F8F" w:rsidP="008B37A6">
                    <w:pPr>
                      <w:spacing w:line="220" w:lineRule="exact"/>
                      <w:rPr>
                        <w:rFonts w:ascii="PT Sans Narrow" w:hAnsi="PT Sans Narrow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PT Sans Narrow" w:hAnsi="PT Sans Narrow" w:cs="Arial"/>
                        <w:sz w:val="22"/>
                        <w:szCs w:val="22"/>
                      </w:rPr>
                      <w:t>Яковлева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7008" behindDoc="0" locked="1" layoutInCell="1" allowOverlap="1" wp14:anchorId="0CABCA17" wp14:editId="35748E80">
              <wp:simplePos x="0" y="0"/>
              <wp:positionH relativeFrom="page">
                <wp:posOffset>1440180</wp:posOffset>
              </wp:positionH>
              <wp:positionV relativeFrom="page">
                <wp:posOffset>9757410</wp:posOffset>
              </wp:positionV>
              <wp:extent cx="719455" cy="179705"/>
              <wp:effectExtent l="11430" t="13335" r="12065" b="6985"/>
              <wp:wrapNone/>
              <wp:docPr id="9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E11A6A" w:rsidRDefault="003F0F8F" w:rsidP="008B37A6">
                          <w:pPr>
                            <w:spacing w:line="200" w:lineRule="exact"/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Фролова</w:t>
                          </w: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ABCA17" id="tbxFam2" o:spid="_x0000_s1073" type="#_x0000_t202" style="position:absolute;margin-left:113.4pt;margin-top:768.3pt;width:56.65pt;height:14.15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" filled="f" strokeweight="1pt">
              <v:textbox inset=".5mm,1mm,0,0">
                <w:txbxContent>
                  <w:p w:rsidR="003F0F8F" w:rsidRPr="00E11A6A" w:rsidRDefault="003F0F8F" w:rsidP="008B37A6">
                    <w:pPr>
                      <w:spacing w:line="200" w:lineRule="exact"/>
                      <w:rPr>
                        <w:rFonts w:ascii="PT Sans Narrow" w:hAnsi="PT Sans Narrow" w:cs="Arial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 w:cs="Arial"/>
                        <w:sz w:val="22"/>
                        <w:szCs w:val="22"/>
                      </w:rPr>
                      <w:t>Фролова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5984" behindDoc="0" locked="1" layoutInCell="1" allowOverlap="1" wp14:anchorId="538B9C8A" wp14:editId="2E014462">
              <wp:simplePos x="0" y="0"/>
              <wp:positionH relativeFrom="page">
                <wp:posOffset>1440180</wp:posOffset>
              </wp:positionH>
              <wp:positionV relativeFrom="page">
                <wp:posOffset>9577070</wp:posOffset>
              </wp:positionV>
              <wp:extent cx="719455" cy="179705"/>
              <wp:effectExtent l="11430" t="13970" r="12065" b="6350"/>
              <wp:wrapNone/>
              <wp:docPr id="8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254007" w:rsidRDefault="003F0F8F" w:rsidP="00B25C57">
                          <w:pPr>
                            <w:pStyle w:val="Gostframetext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8B9C8A" id="tbxFam1" o:spid="_x0000_s1074" type="#_x0000_t202" style="position:absolute;margin-left:113.4pt;margin-top:754.1pt;width:56.65pt;height:14.15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" filled="f" strokeweight="1pt">
              <v:textbox inset=".5mm,1mm,0,0">
                <w:txbxContent>
                  <w:p w:rsidR="003F0F8F" w:rsidRPr="00254007" w:rsidRDefault="003F0F8F" w:rsidP="00B25C57">
                    <w:pPr>
                      <w:pStyle w:val="Gostframetext"/>
                      <w:rPr>
                        <w:color w:val="FF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01A92CD0" wp14:editId="5228C66F">
              <wp:simplePos x="0" y="0"/>
              <wp:positionH relativeFrom="page">
                <wp:posOffset>1790065</wp:posOffset>
              </wp:positionH>
              <wp:positionV relativeFrom="page">
                <wp:posOffset>9410065</wp:posOffset>
              </wp:positionV>
              <wp:extent cx="359410" cy="179705"/>
              <wp:effectExtent l="0" t="0" r="3175" b="1905"/>
              <wp:wrapNone/>
              <wp:docPr id="7" name="Text Box 9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E11A6A" w:rsidRDefault="003F0F8F" w:rsidP="0024006B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Arial Narrow" w:hAnsi="Arial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№ док</w:t>
                          </w:r>
                          <w:r w:rsidRPr="00E11A6A">
                            <w:rPr>
                              <w:rFonts w:ascii="Arial Narrow" w:hAnsi="Arial Narrow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A92CD0" id="Text Box 936" o:spid="_x0000_s1075" type="#_x0000_t202" style="position:absolute;margin-left:140.95pt;margin-top:740.95pt;width:28.3pt;height:14.1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" filled="f" stroked="f" strokeweight=".5pt">
              <v:textbox inset="0,.5mm,0,0">
                <w:txbxContent>
                  <w:p w:rsidR="003F0F8F" w:rsidRPr="00E11A6A" w:rsidRDefault="003F0F8F" w:rsidP="0024006B">
                    <w:pPr>
                      <w:pStyle w:val="Gostframetext"/>
                      <w:spacing w:line="240" w:lineRule="exact"/>
                      <w:jc w:val="center"/>
                      <w:rPr>
                        <w:rFonts w:ascii="Arial Narrow" w:hAnsi="Arial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№ док</w:t>
                    </w:r>
                    <w:r w:rsidRPr="00E11A6A">
                      <w:rPr>
                        <w:rFonts w:ascii="Arial Narrow" w:hAnsi="Arial Narrow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015163E0" wp14:editId="2A713542">
              <wp:simplePos x="0" y="0"/>
              <wp:positionH relativeFrom="page">
                <wp:posOffset>1790065</wp:posOffset>
              </wp:positionH>
              <wp:positionV relativeFrom="page">
                <wp:posOffset>9229725</wp:posOffset>
              </wp:positionV>
              <wp:extent cx="359410" cy="179705"/>
              <wp:effectExtent l="0" t="0" r="3175" b="1270"/>
              <wp:wrapNone/>
              <wp:docPr id="6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9E5C45" w:rsidRDefault="003F0F8F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5163E0" id="_x0000_s1076" type="#_x0000_t202" style="position:absolute;margin-left:140.95pt;margin-top:726.75pt;width:28.3pt;height:14.15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" filled="f" stroked="f" strokeweight=".5pt">
              <v:textbox inset="0,.5mm,0,0">
                <w:txbxContent>
                  <w:p w:rsidR="003F0F8F" w:rsidRPr="009E5C45" w:rsidRDefault="003F0F8F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2912" behindDoc="0" locked="0" layoutInCell="1" allowOverlap="1" wp14:anchorId="5414F740" wp14:editId="435E2229">
              <wp:simplePos x="0" y="0"/>
              <wp:positionH relativeFrom="page">
                <wp:posOffset>1069975</wp:posOffset>
              </wp:positionH>
              <wp:positionV relativeFrom="page">
                <wp:posOffset>9410065</wp:posOffset>
              </wp:positionV>
              <wp:extent cx="360045" cy="179705"/>
              <wp:effectExtent l="3175" t="0" r="0" b="1905"/>
              <wp:wrapNone/>
              <wp:docPr id="5" name="Text Box 9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241A4C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Кол</w:t>
                          </w:r>
                          <w:r w:rsidRPr="00241A4C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.уч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14F740" id="Text Box 934" o:spid="_x0000_s1077" type="#_x0000_t202" style="position:absolute;margin-left:84.25pt;margin-top:740.95pt;width:28.35pt;height:14.15pt;z-index: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" filled="f" stroked="f" strokeweight=".5pt">
              <v:textbox inset="0,.5mm,0,0">
                <w:txbxContent>
                  <w:p w:rsidR="003F0F8F" w:rsidRPr="00241A4C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proofErr w:type="spellStart"/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Кол</w:t>
                    </w:r>
                    <w:r w:rsidRPr="00241A4C">
                      <w:rPr>
                        <w:rFonts w:ascii="PT Sans Narrow" w:hAnsi="PT Sans Narrow"/>
                        <w:sz w:val="22"/>
                        <w:szCs w:val="22"/>
                      </w:rPr>
                      <w:t>.уч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1888" behindDoc="0" locked="0" layoutInCell="1" allowOverlap="1" wp14:anchorId="0D516134" wp14:editId="060AC75C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360045" cy="179705"/>
              <wp:effectExtent l="0" t="0" r="0" b="1905"/>
              <wp:wrapNone/>
              <wp:docPr id="4" name="Text Box 9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E11A6A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074DE1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Изм</w:t>
                          </w:r>
                          <w:r w:rsidRPr="00FF05C4">
                            <w:rPr>
                              <w:rFonts w:ascii="Arial Narrow" w:hAnsi="Arial Narrow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516134" id="Text Box 933" o:spid="_x0000_s1078" type="#_x0000_t202" style="position:absolute;margin-left:55.9pt;margin-top:740.95pt;width:28.35pt;height:14.1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" filled="f" stroked="f" strokeweight=".5pt">
              <v:textbox inset="0,.5mm,0,0">
                <w:txbxContent>
                  <w:p w:rsidR="003F0F8F" w:rsidRPr="00E11A6A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074DE1">
                      <w:rPr>
                        <w:rFonts w:ascii="PT Sans Narrow" w:hAnsi="PT Sans Narrow"/>
                        <w:sz w:val="22"/>
                        <w:szCs w:val="22"/>
                      </w:rPr>
                      <w:t>Изм</w:t>
                    </w:r>
                    <w:r w:rsidRPr="00FF05C4">
                      <w:rPr>
                        <w:rFonts w:ascii="Arial Narrow" w:hAnsi="Arial Narrow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668EC220" wp14:editId="0DBA3E30">
              <wp:simplePos x="0" y="0"/>
              <wp:positionH relativeFrom="page">
                <wp:posOffset>709930</wp:posOffset>
              </wp:positionH>
              <wp:positionV relativeFrom="page">
                <wp:posOffset>9227820</wp:posOffset>
              </wp:positionV>
              <wp:extent cx="360045" cy="179705"/>
              <wp:effectExtent l="0" t="0" r="0" b="3175"/>
              <wp:wrapNone/>
              <wp:docPr id="3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3D7736" w:rsidRDefault="003F0F8F" w:rsidP="00B25C57">
                          <w:pPr>
                            <w:jc w:val="center"/>
                            <w:rPr>
                              <w:szCs w:val="19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EC220" id="_x0000_s1079" type="#_x0000_t202" style="position:absolute;margin-left:55.9pt;margin-top:726.6pt;width:28.35pt;height:14.15pt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" filled="f" stroked="f" strokeweight=".5pt">
              <v:textbox inset="0,.5mm,0,0">
                <w:txbxContent>
                  <w:p w:rsidR="003F0F8F" w:rsidRPr="003D7736" w:rsidRDefault="003F0F8F" w:rsidP="00B25C57">
                    <w:pPr>
                      <w:jc w:val="center"/>
                      <w:rPr>
                        <w:szCs w:val="19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9840" behindDoc="0" locked="0" layoutInCell="1" allowOverlap="1" wp14:anchorId="3CF074E1" wp14:editId="6FC0B37A">
              <wp:simplePos x="0" y="0"/>
              <wp:positionH relativeFrom="page">
                <wp:posOffset>1430020</wp:posOffset>
              </wp:positionH>
              <wp:positionV relativeFrom="page">
                <wp:posOffset>9410065</wp:posOffset>
              </wp:positionV>
              <wp:extent cx="360045" cy="179705"/>
              <wp:effectExtent l="1270" t="0" r="635" b="1905"/>
              <wp:wrapNone/>
              <wp:docPr id="2" name="Text Box 9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E109CD" w:rsidRDefault="003F0F8F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F074E1" id="Text Box 931" o:spid="_x0000_s1080" type="#_x0000_t202" style="position:absolute;margin-left:112.6pt;margin-top:740.95pt;width:28.35pt;height:14.15pt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" stroked="f" strokeweight=".5pt">
              <v:textbox inset="0,.5mm,0,0">
                <w:txbxContent>
                  <w:p w:rsidR="003F0F8F" w:rsidRPr="00E109CD" w:rsidRDefault="003F0F8F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8816" behindDoc="0" locked="0" layoutInCell="1" allowOverlap="1" wp14:anchorId="4EB2440F" wp14:editId="27E9CD4A">
              <wp:simplePos x="0" y="0"/>
              <wp:positionH relativeFrom="page">
                <wp:posOffset>1069975</wp:posOffset>
              </wp:positionH>
              <wp:positionV relativeFrom="page">
                <wp:posOffset>9229725</wp:posOffset>
              </wp:positionV>
              <wp:extent cx="360045" cy="179705"/>
              <wp:effectExtent l="3175" t="0" r="0" b="1270"/>
              <wp:wrapNone/>
              <wp:docPr id="1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10719F" w:rsidRDefault="003F0F8F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B2440F" id="_x0000_s1081" type="#_x0000_t202" style="position:absolute;margin-left:84.25pt;margin-top:726.75pt;width:28.35pt;height:14.15pt;z-index: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" stroked="f" strokeweight=".5pt">
              <v:textbox inset="0,.5mm,0,0">
                <w:txbxContent>
                  <w:p w:rsidR="003F0F8F" w:rsidRPr="0010719F" w:rsidRDefault="003F0F8F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8F" w:rsidRDefault="003F0F8F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12000" behindDoc="0" locked="0" layoutInCell="1" allowOverlap="1" wp14:anchorId="135F8C19" wp14:editId="538E46FD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360045" cy="167640"/>
              <wp:effectExtent l="0" t="0" r="0" b="4445"/>
              <wp:wrapNone/>
              <wp:docPr id="97" name="Text Box 13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FF05C4" w:rsidRDefault="003F0F8F" w:rsidP="00476964">
                          <w:pPr>
                            <w:pStyle w:val="APEX11"/>
                          </w:pPr>
                          <w:r w:rsidRPr="00FF05C4">
                            <w:t>Изм.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5F8C19" id="_x0000_t202" coordsize="21600,21600" o:spt="202" path="m,l,21600r21600,l21600,xe">
              <v:stroke joinstyle="miter"/>
              <v:path gradientshapeok="t" o:connecttype="rect"/>
            </v:shapetype>
            <v:shape id="Text Box 1369" o:spid="_x0000_s1087" type="#_x0000_t202" style="position:absolute;margin-left:55.9pt;margin-top:740.95pt;width:28.35pt;height:13.2pt;z-index:2517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" filled="f" stroked="f" strokeweight=".5pt">
              <v:textbox inset="0,0,0,0">
                <w:txbxContent>
                  <w:p w:rsidR="003F0F8F" w:rsidRPr="00FF05C4" w:rsidRDefault="003F0F8F" w:rsidP="00476964">
                    <w:pPr>
                      <w:pStyle w:val="APEX11"/>
                    </w:pPr>
                    <w:r w:rsidRPr="00FF05C4"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3024" behindDoc="0" locked="0" layoutInCell="1" allowOverlap="1" wp14:anchorId="144642B0" wp14:editId="66790731">
              <wp:simplePos x="0" y="0"/>
              <wp:positionH relativeFrom="page">
                <wp:posOffset>1069975</wp:posOffset>
              </wp:positionH>
              <wp:positionV relativeFrom="page">
                <wp:posOffset>9410065</wp:posOffset>
              </wp:positionV>
              <wp:extent cx="360045" cy="167005"/>
              <wp:effectExtent l="3175" t="0" r="0" b="0"/>
              <wp:wrapNone/>
              <wp:docPr id="98" name="Text Box 13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FF05C4" w:rsidRDefault="003F0F8F" w:rsidP="00476964">
                          <w:pPr>
                            <w:pStyle w:val="APEX11"/>
                          </w:pPr>
                          <w:proofErr w:type="spellStart"/>
                          <w:r w:rsidRPr="00FF05C4">
                            <w:t>Кол.уч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4642B0" id="Text Box 1370" o:spid="_x0000_s1088" type="#_x0000_t202" style="position:absolute;margin-left:84.25pt;margin-top:740.95pt;width:28.35pt;height:13.15pt;z-index:2517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" filled="f" stroked="f" strokeweight=".5pt">
              <v:textbox inset="0,0,0,0">
                <w:txbxContent>
                  <w:p w:rsidR="003F0F8F" w:rsidRPr="00FF05C4" w:rsidRDefault="003F0F8F" w:rsidP="00476964">
                    <w:pPr>
                      <w:pStyle w:val="APEX11"/>
                    </w:pPr>
                    <w:proofErr w:type="spellStart"/>
                    <w:r w:rsidRPr="00FF05C4">
                      <w:t>Кол.уч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9952" behindDoc="0" locked="0" layoutInCell="1" allowOverlap="1" wp14:anchorId="4C15D7EA" wp14:editId="7D09022C">
              <wp:simplePos x="0" y="0"/>
              <wp:positionH relativeFrom="page">
                <wp:posOffset>1430020</wp:posOffset>
              </wp:positionH>
              <wp:positionV relativeFrom="page">
                <wp:posOffset>9410065</wp:posOffset>
              </wp:positionV>
              <wp:extent cx="360045" cy="167005"/>
              <wp:effectExtent l="1270" t="0" r="635" b="0"/>
              <wp:wrapNone/>
              <wp:docPr id="99" name="Text Box 1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FF05C4" w:rsidRDefault="003F0F8F" w:rsidP="00476964">
                          <w:pPr>
                            <w:pStyle w:val="APEX11"/>
                          </w:pPr>
                          <w:r w:rsidRPr="00FF05C4"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15D7EA" id="Text Box 1367" o:spid="_x0000_s1089" type="#_x0000_t202" style="position:absolute;margin-left:112.6pt;margin-top:740.95pt;width:28.35pt;height:13.15pt;z-index:2517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" stroked="f" strokeweight=".5pt">
              <v:textbox inset="0,0,0,0">
                <w:txbxContent>
                  <w:p w:rsidR="003F0F8F" w:rsidRPr="00FF05C4" w:rsidRDefault="003F0F8F" w:rsidP="00476964">
                    <w:pPr>
                      <w:pStyle w:val="APEX11"/>
                    </w:pPr>
                    <w:r w:rsidRPr="00FF05C4"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5072" behindDoc="0" locked="0" layoutInCell="1" allowOverlap="1" wp14:anchorId="5DA54DD7" wp14:editId="29A814B0">
              <wp:simplePos x="0" y="0"/>
              <wp:positionH relativeFrom="page">
                <wp:posOffset>1790065</wp:posOffset>
              </wp:positionH>
              <wp:positionV relativeFrom="page">
                <wp:posOffset>9410065</wp:posOffset>
              </wp:positionV>
              <wp:extent cx="359410" cy="167005"/>
              <wp:effectExtent l="0" t="0" r="3175" b="0"/>
              <wp:wrapNone/>
              <wp:docPr id="100" name="Text Box 13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D34242" w:rsidRDefault="003F0F8F" w:rsidP="00476964">
                          <w:pPr>
                            <w:pStyle w:val="APEX11"/>
                          </w:pPr>
                          <w:r>
                            <w:t>№</w:t>
                          </w:r>
                          <w:r w:rsidRPr="00FF05C4">
                            <w:t>до</w:t>
                          </w:r>
                          <w:r>
                            <w:t>к.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A54DD7" id="Text Box 1372" o:spid="_x0000_s1090" type="#_x0000_t202" style="position:absolute;margin-left:140.95pt;margin-top:740.95pt;width:28.3pt;height:13.15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" filled="f" stroked="f" strokeweight=".5pt">
              <v:textbox inset="0,0,0,0">
                <w:txbxContent>
                  <w:p w:rsidR="003F0F8F" w:rsidRPr="00D34242" w:rsidRDefault="003F0F8F" w:rsidP="00476964">
                    <w:pPr>
                      <w:pStyle w:val="APEX11"/>
                    </w:pPr>
                    <w:r>
                      <w:t>№</w:t>
                    </w:r>
                    <w:r w:rsidRPr="00FF05C4">
                      <w:t>до</w:t>
                    </w:r>
                    <w:r>
                      <w:t>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1152" behindDoc="0" locked="1" layoutInCell="1" allowOverlap="1" wp14:anchorId="302E66C6" wp14:editId="7F2994AA">
              <wp:simplePos x="0" y="0"/>
              <wp:positionH relativeFrom="page">
                <wp:posOffset>720090</wp:posOffset>
              </wp:positionH>
              <wp:positionV relativeFrom="page">
                <wp:posOffset>9409430</wp:posOffset>
              </wp:positionV>
              <wp:extent cx="2339340" cy="0"/>
              <wp:effectExtent l="15240" t="17780" r="17145" b="10795"/>
              <wp:wrapNone/>
              <wp:docPr id="101" name="Line 14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05337D" id="Line 1418" o:spid="_x0000_s1026" style="position:absolute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0.9pt" to="240.9pt,7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IUyFgIAAC4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0128" behindDoc="0" locked="1" layoutInCell="1" allowOverlap="1" wp14:anchorId="79393CAF" wp14:editId="23D9FA64">
              <wp:simplePos x="0" y="0"/>
              <wp:positionH relativeFrom="page">
                <wp:posOffset>721360</wp:posOffset>
              </wp:positionH>
              <wp:positionV relativeFrom="page">
                <wp:posOffset>9229725</wp:posOffset>
              </wp:positionV>
              <wp:extent cx="2339340" cy="0"/>
              <wp:effectExtent l="16510" t="9525" r="15875" b="9525"/>
              <wp:wrapNone/>
              <wp:docPr id="102" name="Line 14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0DE018" id="Line 1417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26.75pt" to="241pt,7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W6XFgIAAC4EAAAOAAAAZHJzL2Uyb0RvYy54bWysU8GO2jAQvVfqP1i+QxLIsh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9104" behindDoc="0" locked="0" layoutInCell="1" allowOverlap="1" wp14:anchorId="7C6788B2" wp14:editId="2AF4019D">
              <wp:simplePos x="0" y="0"/>
              <wp:positionH relativeFrom="page">
                <wp:posOffset>2160270</wp:posOffset>
              </wp:positionH>
              <wp:positionV relativeFrom="page">
                <wp:posOffset>9229725</wp:posOffset>
              </wp:positionV>
              <wp:extent cx="539750" cy="179705"/>
              <wp:effectExtent l="0" t="0" r="0" b="1270"/>
              <wp:wrapNone/>
              <wp:docPr id="103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9E5C45" w:rsidRDefault="003F0F8F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6788B2" id="_x0000_s1091" type="#_x0000_t202" style="position:absolute;margin-left:170.1pt;margin-top:726.75pt;width:42.5pt;height:14.15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" filled="f" stroked="f" strokeweight=".5pt">
              <v:textbox inset="0,.5mm,0,0">
                <w:txbxContent>
                  <w:p w:rsidR="003F0F8F" w:rsidRPr="009E5C45" w:rsidRDefault="003F0F8F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8080" behindDoc="0" locked="0" layoutInCell="1" allowOverlap="1" wp14:anchorId="6DEE9BB4" wp14:editId="75D84704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4" name="Line 14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2A607C" id="Line 1415" o:spid="_x0000_s1026" style="position:absolute;z-index: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" stroked="f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7056" behindDoc="0" locked="1" layoutInCell="1" allowOverlap="1" wp14:anchorId="052963C3" wp14:editId="1FE4D455">
              <wp:simplePos x="0" y="0"/>
              <wp:positionH relativeFrom="page">
                <wp:posOffset>1440180</wp:posOffset>
              </wp:positionH>
              <wp:positionV relativeFrom="page">
                <wp:posOffset>9037320</wp:posOffset>
              </wp:positionV>
              <wp:extent cx="0" cy="1440180"/>
              <wp:effectExtent l="11430" t="17145" r="17145" b="9525"/>
              <wp:wrapNone/>
              <wp:docPr id="105" name="Line 14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378829" id="Line 1414" o:spid="_x0000_s1026" style="position:absolute;z-index: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711.6pt" to="113.4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6032" behindDoc="0" locked="1" layoutInCell="1" allowOverlap="1" wp14:anchorId="28B285F7" wp14:editId="63CA1A56">
              <wp:simplePos x="0" y="0"/>
              <wp:positionH relativeFrom="page">
                <wp:posOffset>1800225</wp:posOffset>
              </wp:positionH>
              <wp:positionV relativeFrom="page">
                <wp:posOffset>9037320</wp:posOffset>
              </wp:positionV>
              <wp:extent cx="0" cy="539750"/>
              <wp:effectExtent l="9525" t="17145" r="9525" b="14605"/>
              <wp:wrapNone/>
              <wp:docPr id="106" name="Line 1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AC09DF" id="Line 1413" o:spid="_x0000_s1026" style="position:absolute;z-index:2517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1.75pt,711.6pt" to="141.7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VlIEw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5008" behindDoc="0" locked="0" layoutInCell="1" allowOverlap="1" wp14:anchorId="5B614BA1" wp14:editId="3E9F3907">
              <wp:simplePos x="0" y="0"/>
              <wp:positionH relativeFrom="page">
                <wp:posOffset>1430020</wp:posOffset>
              </wp:positionH>
              <wp:positionV relativeFrom="page">
                <wp:posOffset>9229725</wp:posOffset>
              </wp:positionV>
              <wp:extent cx="360045" cy="179705"/>
              <wp:effectExtent l="1270" t="0" r="635" b="1270"/>
              <wp:wrapNone/>
              <wp:docPr id="107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10719F" w:rsidRDefault="003F0F8F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614BA1" id="_x0000_s1092" type="#_x0000_t202" style="position:absolute;margin-left:112.6pt;margin-top:726.75pt;width:28.35pt;height:14.15pt;z-index:2517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" stroked="f" strokeweight=".5pt">
              <v:textbox inset="0,.5mm,0,0">
                <w:txbxContent>
                  <w:p w:rsidR="003F0F8F" w:rsidRPr="0010719F" w:rsidRDefault="003F0F8F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3984" behindDoc="0" locked="1" layoutInCell="1" allowOverlap="1" wp14:anchorId="7D5B9DB4" wp14:editId="3EBDEC44">
              <wp:simplePos x="0" y="0"/>
              <wp:positionH relativeFrom="page">
                <wp:posOffset>720090</wp:posOffset>
              </wp:positionH>
              <wp:positionV relativeFrom="page">
                <wp:posOffset>9037320</wp:posOffset>
              </wp:positionV>
              <wp:extent cx="6623685" cy="0"/>
              <wp:effectExtent l="15240" t="17145" r="9525" b="11430"/>
              <wp:wrapNone/>
              <wp:docPr id="108" name="Line 1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36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3D4FFF" id="Line 1411" o:spid="_x0000_s1026" style="position:absolute;z-index:2517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11.6pt" to="578.25pt,7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2960" behindDoc="0" locked="1" layoutInCell="1" allowOverlap="1" wp14:anchorId="171DB982" wp14:editId="6A626AAB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6623685" cy="0"/>
              <wp:effectExtent l="15240" t="13970" r="9525" b="14605"/>
              <wp:wrapNone/>
              <wp:docPr id="109" name="Line 14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6236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75F0D9" id="Line 1410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54.1pt" to="578.2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" strokeweight="1.5pt">
              <o:lock v:ext="edit" aspectratio="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1936" behindDoc="0" locked="1" layoutInCell="1" allowOverlap="1" wp14:anchorId="5CA31609" wp14:editId="77913108">
              <wp:simplePos x="0" y="0"/>
              <wp:positionH relativeFrom="page">
                <wp:posOffset>3060700</wp:posOffset>
              </wp:positionH>
              <wp:positionV relativeFrom="page">
                <wp:posOffset>9037320</wp:posOffset>
              </wp:positionV>
              <wp:extent cx="0" cy="1440180"/>
              <wp:effectExtent l="12700" t="17145" r="15875" b="9525"/>
              <wp:wrapNone/>
              <wp:docPr id="110" name="Line 1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CDB042" id="Line 1409" o:spid="_x0000_s1026" style="position:absolute;z-index:25175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pt,711.6pt" to="24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0912" behindDoc="0" locked="1" layoutInCell="1" allowOverlap="1" wp14:anchorId="1812F0FA" wp14:editId="29B35E0B">
              <wp:simplePos x="0" y="0"/>
              <wp:positionH relativeFrom="page">
                <wp:posOffset>2700655</wp:posOffset>
              </wp:positionH>
              <wp:positionV relativeFrom="page">
                <wp:posOffset>9037320</wp:posOffset>
              </wp:positionV>
              <wp:extent cx="0" cy="1440180"/>
              <wp:effectExtent l="14605" t="17145" r="13970" b="9525"/>
              <wp:wrapNone/>
              <wp:docPr id="111" name="Line 14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D760A0" id="Line 1408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711.6pt" to="212.65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9888" behindDoc="0" locked="1" layoutInCell="1" allowOverlap="1" wp14:anchorId="612BA0D0" wp14:editId="61C53D14">
              <wp:simplePos x="0" y="0"/>
              <wp:positionH relativeFrom="page">
                <wp:posOffset>2160270</wp:posOffset>
              </wp:positionH>
              <wp:positionV relativeFrom="page">
                <wp:posOffset>9037320</wp:posOffset>
              </wp:positionV>
              <wp:extent cx="0" cy="1440180"/>
              <wp:effectExtent l="17145" t="17145" r="11430" b="9525"/>
              <wp:wrapNone/>
              <wp:docPr id="112" name="Line 14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6F6AB0" id="Line 1407" o:spid="_x0000_s1026" style="position:absolute;z-index:2517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711.6pt" to="170.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8864" behindDoc="0" locked="1" layoutInCell="1" allowOverlap="1" wp14:anchorId="66C50939" wp14:editId="2FFFAB32">
              <wp:simplePos x="0" y="0"/>
              <wp:positionH relativeFrom="page">
                <wp:posOffset>1080135</wp:posOffset>
              </wp:positionH>
              <wp:positionV relativeFrom="page">
                <wp:posOffset>9037320</wp:posOffset>
              </wp:positionV>
              <wp:extent cx="0" cy="539750"/>
              <wp:effectExtent l="13335" t="17145" r="15240" b="14605"/>
              <wp:wrapNone/>
              <wp:docPr id="113" name="Line 14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F0DB72" id="Line 1406" o:spid="_x0000_s1026" style="position:absolute;z-index:2517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11.6pt" to="85.0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MDEw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7840" behindDoc="0" locked="1" layoutInCell="1" allowOverlap="1" wp14:anchorId="7E576EAF" wp14:editId="7B3E2163">
              <wp:simplePos x="0" y="0"/>
              <wp:positionH relativeFrom="page">
                <wp:posOffset>3060700</wp:posOffset>
              </wp:positionH>
              <wp:positionV relativeFrom="page">
                <wp:posOffset>9587865</wp:posOffset>
              </wp:positionV>
              <wp:extent cx="2484120" cy="851535"/>
              <wp:effectExtent l="3175" t="0" r="0" b="0"/>
              <wp:wrapNone/>
              <wp:docPr id="114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851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rPr>
                              <w:szCs w:val="22"/>
                            </w:rPr>
                          </w:pPr>
                        </w:p>
                        <w:p w:rsidR="003F0F8F" w:rsidRPr="00C5448A" w:rsidRDefault="003F0F8F" w:rsidP="00B25C57">
                          <w:pPr>
                            <w:rPr>
                              <w:sz w:val="20"/>
                              <w:szCs w:val="22"/>
                            </w:rPr>
                          </w:pPr>
                        </w:p>
                        <w:p w:rsidR="003F0F8F" w:rsidRPr="004878D4" w:rsidRDefault="003F0F8F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>
                            <w:t>Пояснительная записка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576EAF" id="_x0000_s1093" type="#_x0000_t202" style="position:absolute;margin-left:241pt;margin-top:754.95pt;width:195.6pt;height:67.05pt;z-index:2517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" filled="f" stroked="f" strokecolor="red">
              <v:textbox inset="0,0,0,0">
                <w:txbxContent>
                  <w:p w:rsidR="003F0F8F" w:rsidRDefault="003F0F8F" w:rsidP="00B25C57">
                    <w:pPr>
                      <w:rPr>
                        <w:szCs w:val="22"/>
                      </w:rPr>
                    </w:pPr>
                  </w:p>
                  <w:p w:rsidR="003F0F8F" w:rsidRPr="00C5448A" w:rsidRDefault="003F0F8F" w:rsidP="00B25C57">
                    <w:pPr>
                      <w:rPr>
                        <w:sz w:val="20"/>
                        <w:szCs w:val="22"/>
                      </w:rPr>
                    </w:pPr>
                  </w:p>
                  <w:p w:rsidR="003F0F8F" w:rsidRPr="004878D4" w:rsidRDefault="003F0F8F" w:rsidP="00476964">
                    <w:pPr>
                      <w:pStyle w:val="APEX11"/>
                      <w:rPr>
                        <w:lang w:val="en-US"/>
                      </w:rPr>
                    </w:pPr>
                    <w:r>
                      <w:t>Пояснительная записка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6816" behindDoc="0" locked="1" layoutInCell="1" allowOverlap="1" wp14:anchorId="1993CFDF" wp14:editId="569A700F">
              <wp:simplePos x="0" y="0"/>
              <wp:positionH relativeFrom="page">
                <wp:posOffset>5544820</wp:posOffset>
              </wp:positionH>
              <wp:positionV relativeFrom="page">
                <wp:posOffset>9757410</wp:posOffset>
              </wp:positionV>
              <wp:extent cx="539750" cy="179705"/>
              <wp:effectExtent l="10795" t="13335" r="11430" b="16510"/>
              <wp:wrapNone/>
              <wp:docPr id="115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476964">
                          <w:pPr>
                            <w:pStyle w:val="APEX11"/>
                          </w:pPr>
                          <w:r>
                            <w:t>П</w:t>
                          </w:r>
                        </w:p>
                        <w:p w:rsidR="003F0F8F" w:rsidRPr="00CC5F57" w:rsidRDefault="003F0F8F" w:rsidP="00B25C57">
                          <w:pPr>
                            <w:pStyle w:val="Gostframetext"/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93CFDF" id="_x0000_s1094" type="#_x0000_t202" style="position:absolute;margin-left:436.6pt;margin-top:768.3pt;width:42.5pt;height:14.15pt;z-index: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" filled="f" strokeweight="1.5pt">
              <v:textbox inset="0,0,0,0">
                <w:txbxContent>
                  <w:p w:rsidR="003F0F8F" w:rsidRDefault="003F0F8F" w:rsidP="00476964">
                    <w:pPr>
                      <w:pStyle w:val="APEX11"/>
                    </w:pPr>
                    <w:r>
                      <w:t>П</w:t>
                    </w:r>
                  </w:p>
                  <w:p w:rsidR="003F0F8F" w:rsidRPr="00CC5F57" w:rsidRDefault="003F0F8F" w:rsidP="00B25C57">
                    <w:pPr>
                      <w:pStyle w:val="Gostframetext"/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5792" behindDoc="0" locked="1" layoutInCell="1" allowOverlap="1" wp14:anchorId="7DC9C550" wp14:editId="40A39469">
              <wp:simplePos x="0" y="0"/>
              <wp:positionH relativeFrom="page">
                <wp:posOffset>6084570</wp:posOffset>
              </wp:positionH>
              <wp:positionV relativeFrom="page">
                <wp:posOffset>9757410</wp:posOffset>
              </wp:positionV>
              <wp:extent cx="539750" cy="179705"/>
              <wp:effectExtent l="17145" t="13335" r="14605" b="16510"/>
              <wp:wrapNone/>
              <wp:docPr id="116" name="tbx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  <w:r>
                            <w:rPr>
                              <w:rStyle w:val="a9"/>
                              <w:szCs w:val="18"/>
                            </w:rPr>
                            <w:t>8</w:t>
                          </w:r>
                        </w:p>
                        <w:p w:rsidR="003F0F8F" w:rsidRDefault="003F0F8F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:rsidR="003F0F8F" w:rsidRDefault="003F0F8F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:rsidR="003F0F8F" w:rsidRDefault="003F0F8F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:rsidR="003F0F8F" w:rsidRPr="00BF1E96" w:rsidRDefault="003F0F8F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C9C550" id="_x0000_s1095" type="#_x0000_t202" style="position:absolute;margin-left:479.1pt;margin-top:768.3pt;width:42.5pt;height:14.15pt;z-index: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" filled="f" strokeweight="1.5pt">
              <v:textbox inset="0,0,0,0">
                <w:txbxContent>
                  <w:p w:rsidR="003F0F8F" w:rsidRDefault="003F0F8F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  <w:r>
                      <w:rPr>
                        <w:rStyle w:val="a9"/>
                        <w:szCs w:val="18"/>
                      </w:rPr>
                      <w:t>8</w:t>
                    </w:r>
                  </w:p>
                  <w:p w:rsidR="003F0F8F" w:rsidRDefault="003F0F8F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:rsidR="003F0F8F" w:rsidRDefault="003F0F8F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:rsidR="003F0F8F" w:rsidRDefault="003F0F8F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:rsidR="003F0F8F" w:rsidRPr="00BF1E96" w:rsidRDefault="003F0F8F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4768" behindDoc="0" locked="1" layoutInCell="1" allowOverlap="1" wp14:anchorId="5E814DD8" wp14:editId="21943F2C">
              <wp:simplePos x="0" y="0"/>
              <wp:positionH relativeFrom="page">
                <wp:posOffset>6624955</wp:posOffset>
              </wp:positionH>
              <wp:positionV relativeFrom="page">
                <wp:posOffset>9757410</wp:posOffset>
              </wp:positionV>
              <wp:extent cx="720090" cy="179705"/>
              <wp:effectExtent l="14605" t="13335" r="17780" b="16510"/>
              <wp:wrapNone/>
              <wp:docPr id="117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6033C4" w:rsidRDefault="003F0F8F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>
                            <w:rPr>
                              <w:rStyle w:val="a9"/>
                              <w:lang w:val="en-US"/>
                            </w:rPr>
                            <w:t>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14DD8" id="_x0000_s1096" type="#_x0000_t202" style="position:absolute;margin-left:521.65pt;margin-top:768.3pt;width:56.7pt;height:14.15pt;z-index: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" filled="f" strokeweight="1.5pt">
              <v:textbox inset="0,0,0,0">
                <w:txbxContent>
                  <w:p w:rsidR="003F0F8F" w:rsidRPr="006033C4" w:rsidRDefault="003F0F8F" w:rsidP="00476964">
                    <w:pPr>
                      <w:pStyle w:val="APEX11"/>
                      <w:rPr>
                        <w:lang w:val="en-US"/>
                      </w:rPr>
                    </w:pPr>
                    <w:r>
                      <w:rPr>
                        <w:rStyle w:val="a9"/>
                        <w:lang w:val="en-US"/>
                      </w:rPr>
                      <w:t>24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3744" behindDoc="0" locked="1" layoutInCell="1" allowOverlap="1" wp14:anchorId="4F483D72" wp14:editId="216A1CAD">
              <wp:simplePos x="0" y="0"/>
              <wp:positionH relativeFrom="page">
                <wp:posOffset>6624955</wp:posOffset>
              </wp:positionH>
              <wp:positionV relativeFrom="page">
                <wp:posOffset>9577070</wp:posOffset>
              </wp:positionV>
              <wp:extent cx="720090" cy="179705"/>
              <wp:effectExtent l="14605" t="13970" r="17780" b="15875"/>
              <wp:wrapNone/>
              <wp:docPr id="118" name="Text Box 14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3D7736" w:rsidRDefault="003F0F8F" w:rsidP="00476964">
                          <w:pPr>
                            <w:pStyle w:val="APEX11"/>
                          </w:pPr>
                          <w:r w:rsidRPr="003D7736">
                            <w:t>Листов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483D72" id="Text Box 1401" o:spid="_x0000_s1097" type="#_x0000_t202" style="position:absolute;margin-left:521.65pt;margin-top:754.1pt;width:56.7pt;height:14.15pt;z-index:2517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" filled="f" strokeweight="1.5pt">
              <v:textbox inset="0,0,0,0">
                <w:txbxContent>
                  <w:p w:rsidR="003F0F8F" w:rsidRPr="003D7736" w:rsidRDefault="003F0F8F" w:rsidP="00476964">
                    <w:pPr>
                      <w:pStyle w:val="APEX11"/>
                    </w:pPr>
                    <w:r w:rsidRPr="003D7736">
                      <w:t>Листов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2720" behindDoc="0" locked="1" layoutInCell="1" allowOverlap="1" wp14:anchorId="7EDADFA7" wp14:editId="2DC2FC76">
              <wp:simplePos x="0" y="0"/>
              <wp:positionH relativeFrom="page">
                <wp:posOffset>6084570</wp:posOffset>
              </wp:positionH>
              <wp:positionV relativeFrom="page">
                <wp:posOffset>9577070</wp:posOffset>
              </wp:positionV>
              <wp:extent cx="539750" cy="179705"/>
              <wp:effectExtent l="17145" t="13970" r="14605" b="15875"/>
              <wp:wrapNone/>
              <wp:docPr id="119" name="Text Box 14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3D7736" w:rsidRDefault="003F0F8F" w:rsidP="00476964">
                          <w:pPr>
                            <w:pStyle w:val="APEX11"/>
                          </w:pPr>
                          <w:r w:rsidRPr="003D7736"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DADFA7" id="Text Box 1400" o:spid="_x0000_s1098" type="#_x0000_t202" style="position:absolute;margin-left:479.1pt;margin-top:754.1pt;width:42.5pt;height:14.15pt;z-index:2517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" filled="f" strokeweight="1.5pt">
              <v:textbox inset="0,0,0,0">
                <w:txbxContent>
                  <w:p w:rsidR="003F0F8F" w:rsidRPr="003D7736" w:rsidRDefault="003F0F8F" w:rsidP="00476964">
                    <w:pPr>
                      <w:pStyle w:val="APEX11"/>
                    </w:pPr>
                    <w:r w:rsidRPr="003D7736"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1696" behindDoc="0" locked="1" layoutInCell="1" allowOverlap="1" wp14:anchorId="2C5BF8D6" wp14:editId="5F65E589">
              <wp:simplePos x="0" y="0"/>
              <wp:positionH relativeFrom="page">
                <wp:posOffset>5544820</wp:posOffset>
              </wp:positionH>
              <wp:positionV relativeFrom="page">
                <wp:posOffset>9577070</wp:posOffset>
              </wp:positionV>
              <wp:extent cx="539750" cy="179705"/>
              <wp:effectExtent l="10795" t="13970" r="11430" b="15875"/>
              <wp:wrapNone/>
              <wp:docPr id="120" name="Text Box 1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3D7736" w:rsidRDefault="003F0F8F" w:rsidP="00476964">
                          <w:pPr>
                            <w:pStyle w:val="APEX11"/>
                          </w:pPr>
                          <w:r w:rsidRPr="003D7736">
                            <w:t>Стадия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5BF8D6" id="Text Box 1399" o:spid="_x0000_s1099" type="#_x0000_t202" style="position:absolute;margin-left:436.6pt;margin-top:754.1pt;width:42.5pt;height:14.15pt;z-index:2517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" filled="f" strokeweight="1.5pt">
              <v:textbox inset="0,0,0,0">
                <w:txbxContent>
                  <w:p w:rsidR="003F0F8F" w:rsidRPr="003D7736" w:rsidRDefault="003F0F8F" w:rsidP="00476964">
                    <w:pPr>
                      <w:pStyle w:val="APEX11"/>
                    </w:pPr>
                    <w:r w:rsidRPr="003D7736">
                      <w:t>Стадия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40672" behindDoc="0" locked="1" layoutInCell="1" allowOverlap="1" wp14:anchorId="632390A9" wp14:editId="66717FB4">
              <wp:simplePos x="0" y="0"/>
              <wp:positionH relativeFrom="page">
                <wp:posOffset>5544820</wp:posOffset>
              </wp:positionH>
              <wp:positionV relativeFrom="page">
                <wp:posOffset>9937115</wp:posOffset>
              </wp:positionV>
              <wp:extent cx="1800225" cy="539750"/>
              <wp:effectExtent l="10795" t="12065" r="17780" b="10160"/>
              <wp:wrapNone/>
              <wp:docPr id="121" name="Group 13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00225" cy="539750"/>
                        <a:chOff x="8771" y="15669"/>
                        <a:chExt cx="2835" cy="850"/>
                      </a:xfrm>
                    </wpg:grpSpPr>
                    <wps:wsp>
                      <wps:cNvPr id="122" name="tbxFirm"/>
                      <wps:cNvSpPr txBox="1">
                        <a:spLocks noChangeArrowheads="1"/>
                      </wps:cNvSpPr>
                      <wps:spPr bwMode="auto">
                        <a:xfrm>
                          <a:off x="8771" y="15669"/>
                          <a:ext cx="2835" cy="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0F8F" w:rsidRDefault="003F0F8F" w:rsidP="00476964">
                            <w:pPr>
                              <w:pStyle w:val="APEX11"/>
                            </w:pPr>
                          </w:p>
                          <w:p w:rsidR="003F0F8F" w:rsidRPr="005123CD" w:rsidRDefault="003F0F8F" w:rsidP="00476964">
                            <w:pPr>
                              <w:pStyle w:val="APEX11"/>
                            </w:pPr>
                            <w:r w:rsidRPr="005123CD">
                              <w:t>ООО «Проектное Бюро АПЕКС»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2390A9" id="Group 1397" o:spid="_x0000_s1100" style="position:absolute;margin-left:436.6pt;margin-top:782.45pt;width:141.75pt;height:42.5pt;z-index:251740672;mso-position-horizontal-relative:page;mso-position-vertical-relative:page" coordorigin="8771,15669" coordsize="2835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">
              <v:shape id="tbxFirm" o:spid="_x0000_s1101" type="#_x0000_t202" style="position:absolute;left:8771;top:15669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" filled="f" strokeweight="1.5pt">
                <v:textbox inset="0,0,0,0">
                  <w:txbxContent>
                    <w:p w:rsidR="003F0F8F" w:rsidRDefault="003F0F8F" w:rsidP="00476964">
                      <w:pPr>
                        <w:pStyle w:val="APEX11"/>
                      </w:pPr>
                    </w:p>
                    <w:p w:rsidR="003F0F8F" w:rsidRPr="005123CD" w:rsidRDefault="003F0F8F" w:rsidP="00476964">
                      <w:pPr>
                        <w:pStyle w:val="APEX11"/>
                      </w:pPr>
                      <w:r w:rsidRPr="005123CD">
                        <w:t>ООО «Проектное Бюро АПЕКС»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9648" behindDoc="0" locked="0" layoutInCell="1" allowOverlap="1" wp14:anchorId="2B3D1434" wp14:editId="613CD360">
              <wp:simplePos x="0" y="0"/>
              <wp:positionH relativeFrom="page">
                <wp:posOffset>3121660</wp:posOffset>
              </wp:positionH>
              <wp:positionV relativeFrom="page">
                <wp:posOffset>9157970</wp:posOffset>
              </wp:positionV>
              <wp:extent cx="4155440" cy="323850"/>
              <wp:effectExtent l="0" t="4445" r="0" b="0"/>
              <wp:wrapNone/>
              <wp:docPr id="123" name="tbxOboz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D34242" w:rsidRDefault="003F0F8F" w:rsidP="00476964">
                          <w:pPr>
                            <w:pStyle w:val="APEX16"/>
                          </w:pPr>
                          <w:r>
                            <w:t>10</w:t>
                          </w:r>
                          <w:r>
                            <w:rPr>
                              <w:lang w:val="ru-RU"/>
                            </w:rPr>
                            <w:t>35</w:t>
                          </w:r>
                          <w:r>
                            <w:t>-01</w:t>
                          </w:r>
                          <w:r>
                            <w:rPr>
                              <w:lang w:val="ru-RU"/>
                            </w:rPr>
                            <w:t>-</w:t>
                          </w:r>
                          <w:r>
                            <w:t>ПЗ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3D1434" id="_x0000_s1102" type="#_x0000_t202" style="position:absolute;margin-left:245.8pt;margin-top:721.1pt;width:327.2pt;height:25.5pt;z-index:2517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" filled="f" stroked="f">
              <v:textbox inset=",0,,0">
                <w:txbxContent>
                  <w:p w:rsidR="003F0F8F" w:rsidRPr="00D34242" w:rsidRDefault="003F0F8F" w:rsidP="00476964">
                    <w:pPr>
                      <w:pStyle w:val="APEX16"/>
                    </w:pPr>
                    <w:r>
                      <w:t>10</w:t>
                    </w:r>
                    <w:r>
                      <w:rPr>
                        <w:lang w:val="ru-RU"/>
                      </w:rPr>
                      <w:t>35</w:t>
                    </w:r>
                    <w:r>
                      <w:t>-01</w:t>
                    </w:r>
                    <w:r>
                      <w:rPr>
                        <w:lang w:val="ru-RU"/>
                      </w:rPr>
                      <w:t>-</w:t>
                    </w:r>
                    <w:r>
                      <w:t>ПЗ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8624" behindDoc="0" locked="1" layoutInCell="1" allowOverlap="1" wp14:anchorId="7585E476" wp14:editId="2C9A73DC">
              <wp:simplePos x="0" y="0"/>
              <wp:positionH relativeFrom="page">
                <wp:posOffset>2700655</wp:posOffset>
              </wp:positionH>
              <wp:positionV relativeFrom="page">
                <wp:posOffset>10297160</wp:posOffset>
              </wp:positionV>
              <wp:extent cx="360045" cy="179705"/>
              <wp:effectExtent l="5080" t="10160" r="6350" b="10160"/>
              <wp:wrapNone/>
              <wp:docPr id="124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85E476" id="_x0000_s1103" type="#_x0000_t202" style="position:absolute;margin-left:212.65pt;margin-top:810.8pt;width:28.35pt;height:14.15pt;z-index:2517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4efw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" filled="f" strokeweight=".5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7600" behindDoc="0" locked="1" layoutInCell="1" allowOverlap="1" wp14:anchorId="3C5B9577" wp14:editId="2081C834">
              <wp:simplePos x="0" y="0"/>
              <wp:positionH relativeFrom="page">
                <wp:posOffset>2700655</wp:posOffset>
              </wp:positionH>
              <wp:positionV relativeFrom="page">
                <wp:posOffset>10117455</wp:posOffset>
              </wp:positionV>
              <wp:extent cx="360045" cy="179705"/>
              <wp:effectExtent l="5080" t="11430" r="6350" b="8890"/>
              <wp:wrapNone/>
              <wp:docPr id="125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5B9577" id="_x0000_s1104" type="#_x0000_t202" style="position:absolute;margin-left:212.65pt;margin-top:796.65pt;width:28.35pt;height:14.15pt;z-index:2517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" filled="f" strokeweight=".5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6576" behindDoc="0" locked="1" layoutInCell="1" allowOverlap="1" wp14:anchorId="2DEA41CB" wp14:editId="0EEAC67E">
              <wp:simplePos x="0" y="0"/>
              <wp:positionH relativeFrom="page">
                <wp:posOffset>2700655</wp:posOffset>
              </wp:positionH>
              <wp:positionV relativeFrom="page">
                <wp:posOffset>9937115</wp:posOffset>
              </wp:positionV>
              <wp:extent cx="360045" cy="179705"/>
              <wp:effectExtent l="5080" t="12065" r="6350" b="8255"/>
              <wp:wrapNone/>
              <wp:docPr id="126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EA41CB" id="_x0000_s1105" type="#_x0000_t202" style="position:absolute;margin-left:212.65pt;margin-top:782.45pt;width:28.35pt;height:14.15pt;z-index: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ELmgA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" filled="f" strokeweight=".5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5552" behindDoc="0" locked="1" layoutInCell="1" allowOverlap="1" wp14:anchorId="5FCD76A9" wp14:editId="684E15A5">
              <wp:simplePos x="0" y="0"/>
              <wp:positionH relativeFrom="page">
                <wp:posOffset>2700655</wp:posOffset>
              </wp:positionH>
              <wp:positionV relativeFrom="page">
                <wp:posOffset>9757410</wp:posOffset>
              </wp:positionV>
              <wp:extent cx="360045" cy="179705"/>
              <wp:effectExtent l="5080" t="13335" r="6350" b="6985"/>
              <wp:wrapNone/>
              <wp:docPr id="127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CD76A9" id="_x0000_s1106" type="#_x0000_t202" style="position:absolute;margin-left:212.65pt;margin-top:768.3pt;width:28.35pt;height:14.1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hVgA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" filled="f" strokeweight=".5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4528" behindDoc="0" locked="1" layoutInCell="1" allowOverlap="1" wp14:anchorId="16A15C7F" wp14:editId="476629C9">
              <wp:simplePos x="0" y="0"/>
              <wp:positionH relativeFrom="page">
                <wp:posOffset>2700655</wp:posOffset>
              </wp:positionH>
              <wp:positionV relativeFrom="page">
                <wp:posOffset>9577070</wp:posOffset>
              </wp:positionV>
              <wp:extent cx="360045" cy="179705"/>
              <wp:effectExtent l="5080" t="13970" r="6350" b="6350"/>
              <wp:wrapNone/>
              <wp:docPr id="128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4F61CA" w:rsidRDefault="003F0F8F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A15C7F" id="_x0000_s1107" type="#_x0000_t202" style="position:absolute;margin-left:212.65pt;margin-top:754.1pt;width:28.35pt;height:14.15pt;z-index:2517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" filled="f" strokeweight=".5pt">
              <v:textbox inset="0,.5mm,0,0">
                <w:txbxContent>
                  <w:p w:rsidR="003F0F8F" w:rsidRPr="004F61CA" w:rsidRDefault="003F0F8F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3504" behindDoc="0" locked="0" layoutInCell="1" allowOverlap="1" wp14:anchorId="355DDFF5" wp14:editId="6D658EF8">
              <wp:simplePos x="0" y="0"/>
              <wp:positionH relativeFrom="page">
                <wp:posOffset>2689860</wp:posOffset>
              </wp:positionH>
              <wp:positionV relativeFrom="page">
                <wp:posOffset>9410065</wp:posOffset>
              </wp:positionV>
              <wp:extent cx="360045" cy="179705"/>
              <wp:effectExtent l="3810" t="0" r="0" b="1905"/>
              <wp:wrapNone/>
              <wp:docPr id="129" name="Text Box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FF05C4" w:rsidRDefault="003F0F8F" w:rsidP="00476964">
                          <w:pPr>
                            <w:pStyle w:val="APEX11"/>
                          </w:pPr>
                          <w:r w:rsidRPr="00FF05C4">
                            <w:t>Дата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5DDFF5" id="Text Box 1390" o:spid="_x0000_s1108" type="#_x0000_t202" style="position:absolute;margin-left:211.8pt;margin-top:740.95pt;width:28.35pt;height:14.15pt;z-index:2517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" filled="f" stroked="f" strokeweight=".5pt">
              <v:textbox inset="0,0,0,0">
                <w:txbxContent>
                  <w:p w:rsidR="003F0F8F" w:rsidRPr="00FF05C4" w:rsidRDefault="003F0F8F" w:rsidP="00476964">
                    <w:pPr>
                      <w:pStyle w:val="APEX11"/>
                    </w:pPr>
                    <w:r w:rsidRPr="00FF05C4"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2480" behindDoc="0" locked="0" layoutInCell="1" allowOverlap="1" wp14:anchorId="6C2ABF8B" wp14:editId="3F0336A6">
              <wp:simplePos x="0" y="0"/>
              <wp:positionH relativeFrom="page">
                <wp:posOffset>2689860</wp:posOffset>
              </wp:positionH>
              <wp:positionV relativeFrom="page">
                <wp:posOffset>9229725</wp:posOffset>
              </wp:positionV>
              <wp:extent cx="360045" cy="179705"/>
              <wp:effectExtent l="3810" t="0" r="0" b="1270"/>
              <wp:wrapNone/>
              <wp:docPr id="130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DF2469" w:rsidRDefault="003F0F8F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2ABF8B" id="_x0000_s1109" type="#_x0000_t202" style="position:absolute;margin-left:211.8pt;margin-top:726.75pt;width:28.35pt;height:14.15pt;z-index:2517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" filled="f" stroked="f" strokeweight=".5pt">
              <v:textbox inset="0,.5mm,0,0">
                <w:txbxContent>
                  <w:p w:rsidR="003F0F8F" w:rsidRPr="00DF2469" w:rsidRDefault="003F0F8F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1456" behindDoc="0" locked="1" layoutInCell="1" allowOverlap="1" wp14:anchorId="79546195" wp14:editId="353084D2">
              <wp:simplePos x="0" y="0"/>
              <wp:positionH relativeFrom="page">
                <wp:posOffset>2160270</wp:posOffset>
              </wp:positionH>
              <wp:positionV relativeFrom="page">
                <wp:posOffset>10297160</wp:posOffset>
              </wp:positionV>
              <wp:extent cx="539750" cy="179705"/>
              <wp:effectExtent l="7620" t="10160" r="5080" b="10160"/>
              <wp:wrapNone/>
              <wp:docPr id="131" name="Text Box 13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546195" id="Text Box 1388" o:spid="_x0000_s1110" type="#_x0000_t202" style="position:absolute;margin-left:170.1pt;margin-top:810.8pt;width:42.5pt;height:14.15pt;z-index:2517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" filled="f" strokeweight=".5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0432" behindDoc="0" locked="1" layoutInCell="1" allowOverlap="1" wp14:anchorId="21643126" wp14:editId="1BBE55E0">
              <wp:simplePos x="0" y="0"/>
              <wp:positionH relativeFrom="page">
                <wp:posOffset>2160270</wp:posOffset>
              </wp:positionH>
              <wp:positionV relativeFrom="page">
                <wp:posOffset>10117455</wp:posOffset>
              </wp:positionV>
              <wp:extent cx="539750" cy="179705"/>
              <wp:effectExtent l="7620" t="11430" r="5080" b="8890"/>
              <wp:wrapNone/>
              <wp:docPr id="132" name="Text Box 1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643126" id="Text Box 1387" o:spid="_x0000_s1111" type="#_x0000_t202" style="position:absolute;margin-left:170.1pt;margin-top:796.65pt;width:42.5pt;height:14.1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" filled="f" strokeweight=".5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9408" behindDoc="0" locked="1" layoutInCell="1" allowOverlap="1" wp14:anchorId="6FF12865" wp14:editId="11A7A979">
              <wp:simplePos x="0" y="0"/>
              <wp:positionH relativeFrom="page">
                <wp:posOffset>2160270</wp:posOffset>
              </wp:positionH>
              <wp:positionV relativeFrom="page">
                <wp:posOffset>9937115</wp:posOffset>
              </wp:positionV>
              <wp:extent cx="539750" cy="179705"/>
              <wp:effectExtent l="7620" t="12065" r="5080" b="8255"/>
              <wp:wrapNone/>
              <wp:docPr id="133" name="Text Box 13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F12865" id="Text Box 1386" o:spid="_x0000_s1112" type="#_x0000_t202" style="position:absolute;margin-left:170.1pt;margin-top:782.45pt;width:42.5pt;height:14.15pt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" filled="f" strokeweight=".5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8384" behindDoc="0" locked="1" layoutInCell="1" allowOverlap="1" wp14:anchorId="681D4751" wp14:editId="4645EFC0">
              <wp:simplePos x="0" y="0"/>
              <wp:positionH relativeFrom="page">
                <wp:posOffset>2160270</wp:posOffset>
              </wp:positionH>
              <wp:positionV relativeFrom="page">
                <wp:posOffset>9757410</wp:posOffset>
              </wp:positionV>
              <wp:extent cx="539750" cy="179705"/>
              <wp:effectExtent l="7620" t="13335" r="5080" b="6985"/>
              <wp:wrapNone/>
              <wp:docPr id="134" name="Text Box 1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1D4751" id="Text Box 1385" o:spid="_x0000_s1113" type="#_x0000_t202" style="position:absolute;margin-left:170.1pt;margin-top:768.3pt;width:42.5pt;height:14.15pt;z-index:2517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" filled="f" strokeweight=".5pt">
              <v:textbox>
                <w:txbxContent>
                  <w:p w:rsidR="003F0F8F" w:rsidRDefault="003F0F8F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7360" behindDoc="0" locked="1" layoutInCell="1" allowOverlap="1" wp14:anchorId="040B8639" wp14:editId="4928FAA5">
              <wp:simplePos x="0" y="0"/>
              <wp:positionH relativeFrom="page">
                <wp:posOffset>2160270</wp:posOffset>
              </wp:positionH>
              <wp:positionV relativeFrom="page">
                <wp:posOffset>9577070</wp:posOffset>
              </wp:positionV>
              <wp:extent cx="539750" cy="179705"/>
              <wp:effectExtent l="7620" t="13970" r="5080" b="6350"/>
              <wp:wrapNone/>
              <wp:docPr id="135" name="Text Box 13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Default="003F0F8F" w:rsidP="00B25C5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0B8639" id="Text Box 1384" o:spid="_x0000_s1114" type="#_x0000_t202" style="position:absolute;margin-left:170.1pt;margin-top:754.1pt;width:42.5pt;height:14.15pt;z-index:2517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" filled="f" strokeweight=".5pt">
              <v:textbox>
                <w:txbxContent>
                  <w:p w:rsidR="003F0F8F" w:rsidRDefault="003F0F8F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336" behindDoc="0" locked="0" layoutInCell="1" allowOverlap="1" wp14:anchorId="44245FC9" wp14:editId="427B85AD">
              <wp:simplePos x="0" y="0"/>
              <wp:positionH relativeFrom="page">
                <wp:posOffset>2149475</wp:posOffset>
              </wp:positionH>
              <wp:positionV relativeFrom="page">
                <wp:posOffset>9410065</wp:posOffset>
              </wp:positionV>
              <wp:extent cx="539750" cy="179705"/>
              <wp:effectExtent l="0" t="0" r="0" b="1905"/>
              <wp:wrapNone/>
              <wp:docPr id="136" name="Text Box 13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FF05C4" w:rsidRDefault="003F0F8F" w:rsidP="00476964">
                          <w:pPr>
                            <w:pStyle w:val="APEX11"/>
                          </w:pPr>
                          <w:r w:rsidRPr="00FF05C4">
                            <w:t>Подп.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245FC9" id="Text Box 1383" o:spid="_x0000_s1115" type="#_x0000_t202" style="position:absolute;margin-left:169.25pt;margin-top:740.95pt;width:42.5pt;height:14.15pt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/yaswIAALU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" filled="f" stroked="f" strokeweight=".5pt">
              <v:textbox inset="0,0,0,0">
                <w:txbxContent>
                  <w:p w:rsidR="003F0F8F" w:rsidRPr="00FF05C4" w:rsidRDefault="003F0F8F" w:rsidP="00476964">
                    <w:pPr>
                      <w:pStyle w:val="APEX11"/>
                    </w:pPr>
                    <w:r w:rsidRPr="00FF05C4">
                      <w:t>Подп.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5312" behindDoc="0" locked="1" layoutInCell="1" allowOverlap="1" wp14:anchorId="17C407A8" wp14:editId="56666849">
              <wp:simplePos x="0" y="0"/>
              <wp:positionH relativeFrom="page">
                <wp:posOffset>720090</wp:posOffset>
              </wp:positionH>
              <wp:positionV relativeFrom="page">
                <wp:posOffset>10297160</wp:posOffset>
              </wp:positionV>
              <wp:extent cx="720090" cy="179705"/>
              <wp:effectExtent l="5715" t="10160" r="7620" b="10160"/>
              <wp:wrapNone/>
              <wp:docPr id="137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C5448A" w:rsidRDefault="003F0F8F" w:rsidP="00B25C57">
                          <w:pPr>
                            <w:pStyle w:val="Gostframetext"/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C407A8" id="_x0000_s1116" type="#_x0000_t202" style="position:absolute;margin-left:56.7pt;margin-top:810.8pt;width:56.7pt;height:14.15pt;z-index:2517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" filled="f" strokeweight=".5pt">
              <v:textbox inset=".5mm,0,0,0">
                <w:txbxContent>
                  <w:p w:rsidR="003F0F8F" w:rsidRPr="00C5448A" w:rsidRDefault="003F0F8F" w:rsidP="00B25C57">
                    <w:pPr>
                      <w:pStyle w:val="Gostframetex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288" behindDoc="0" locked="1" layoutInCell="1" allowOverlap="1" wp14:anchorId="31BB9176" wp14:editId="03C826A6">
              <wp:simplePos x="0" y="0"/>
              <wp:positionH relativeFrom="page">
                <wp:posOffset>720090</wp:posOffset>
              </wp:positionH>
              <wp:positionV relativeFrom="page">
                <wp:posOffset>10117455</wp:posOffset>
              </wp:positionV>
              <wp:extent cx="720090" cy="179705"/>
              <wp:effectExtent l="5715" t="11430" r="7620" b="8890"/>
              <wp:wrapNone/>
              <wp:docPr id="138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9B1D15" w:rsidRDefault="003F0F8F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proofErr w:type="gramStart"/>
                          <w:r>
                            <w:t>Н.контр</w:t>
                          </w:r>
                          <w:proofErr w:type="spellEnd"/>
                          <w:proofErr w:type="gramEnd"/>
                          <w:r>
                            <w:t>.</w:t>
                          </w:r>
                        </w:p>
                        <w:p w:rsidR="003F0F8F" w:rsidRPr="00590055" w:rsidRDefault="003F0F8F" w:rsidP="00B25C57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BB9176" id="_x0000_s1117" type="#_x0000_t202" style="position:absolute;margin-left:56.7pt;margin-top:796.65pt;width:56.7pt;height:14.15pt;z-index:2517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" filled="f" strokeweight=".5pt">
              <v:textbox inset=".5mm,0,0,0">
                <w:txbxContent>
                  <w:p w:rsidR="003F0F8F" w:rsidRPr="009B1D15" w:rsidRDefault="003F0F8F" w:rsidP="00476964">
                    <w:pPr>
                      <w:pStyle w:val="APEX11"/>
                      <w:jc w:val="left"/>
                    </w:pPr>
                    <w:proofErr w:type="spellStart"/>
                    <w:proofErr w:type="gramStart"/>
                    <w:r>
                      <w:t>Н.контр</w:t>
                    </w:r>
                    <w:proofErr w:type="spellEnd"/>
                    <w:proofErr w:type="gramEnd"/>
                    <w:r>
                      <w:t>.</w:t>
                    </w:r>
                  </w:p>
                  <w:p w:rsidR="003F0F8F" w:rsidRPr="00590055" w:rsidRDefault="003F0F8F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3264" behindDoc="0" locked="1" layoutInCell="1" allowOverlap="1" wp14:anchorId="307F6C6C" wp14:editId="236F34F7">
              <wp:simplePos x="0" y="0"/>
              <wp:positionH relativeFrom="page">
                <wp:posOffset>720090</wp:posOffset>
              </wp:positionH>
              <wp:positionV relativeFrom="page">
                <wp:posOffset>9937115</wp:posOffset>
              </wp:positionV>
              <wp:extent cx="720090" cy="179705"/>
              <wp:effectExtent l="5715" t="12065" r="7620" b="8255"/>
              <wp:wrapNone/>
              <wp:docPr id="139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3D7736" w:rsidRDefault="003F0F8F" w:rsidP="00476964">
                          <w:pPr>
                            <w:pStyle w:val="APEX11"/>
                            <w:jc w:val="left"/>
                          </w:pPr>
                          <w:r>
                            <w:t>ГИП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7F6C6C" id="_x0000_s1118" type="#_x0000_t202" style="position:absolute;margin-left:56.7pt;margin-top:782.45pt;width:56.7pt;height:14.15pt;z-index:25172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" filled="f" strokeweight=".5pt">
              <v:textbox inset=".5mm,0,0,0">
                <w:txbxContent>
                  <w:p w:rsidR="003F0F8F" w:rsidRPr="003D7736" w:rsidRDefault="003F0F8F" w:rsidP="00476964">
                    <w:pPr>
                      <w:pStyle w:val="APEX11"/>
                      <w:jc w:val="left"/>
                    </w:pPr>
                    <w:r>
                      <w:t>ГИП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2240" behindDoc="0" locked="1" layoutInCell="1" allowOverlap="1" wp14:anchorId="7C4FB760" wp14:editId="193AE14D">
              <wp:simplePos x="0" y="0"/>
              <wp:positionH relativeFrom="page">
                <wp:posOffset>720090</wp:posOffset>
              </wp:positionH>
              <wp:positionV relativeFrom="page">
                <wp:posOffset>9757410</wp:posOffset>
              </wp:positionV>
              <wp:extent cx="720090" cy="179705"/>
              <wp:effectExtent l="5715" t="13335" r="7620" b="6985"/>
              <wp:wrapNone/>
              <wp:docPr id="140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590055" w:rsidRDefault="003F0F8F" w:rsidP="00476964">
                          <w:pPr>
                            <w:pStyle w:val="APEX11"/>
                            <w:jc w:val="left"/>
                            <w:rPr>
                              <w:lang w:val="en-US"/>
                            </w:rPr>
                          </w:pPr>
                          <w:r>
                            <w:t>Проверил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4FB760" id="_x0000_s1119" type="#_x0000_t202" style="position:absolute;margin-left:56.7pt;margin-top:768.3pt;width:56.7pt;height:14.15pt;z-index:2517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" filled="f" strokeweight=".5pt">
              <v:textbox inset=".5mm,0,0,0">
                <w:txbxContent>
                  <w:p w:rsidR="003F0F8F" w:rsidRPr="00590055" w:rsidRDefault="003F0F8F" w:rsidP="00476964">
                    <w:pPr>
                      <w:pStyle w:val="APEX11"/>
                      <w:jc w:val="left"/>
                      <w:rPr>
                        <w:lang w:val="en-US"/>
                      </w:rPr>
                    </w:pPr>
                    <w:r>
                      <w:t>Проверил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1216" behindDoc="0" locked="1" layoutInCell="1" allowOverlap="1" wp14:anchorId="02E21188" wp14:editId="35C7379E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720090" cy="179705"/>
              <wp:effectExtent l="5715" t="13970" r="7620" b="6350"/>
              <wp:wrapNone/>
              <wp:docPr id="141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C1138A" w:rsidRDefault="003F0F8F" w:rsidP="00476964">
                          <w:pPr>
                            <w:pStyle w:val="APEX11"/>
                            <w:jc w:val="left"/>
                          </w:pPr>
                          <w:r>
                            <w:t>Разработал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E21188" id="_x0000_s1120" type="#_x0000_t202" style="position:absolute;margin-left:56.7pt;margin-top:754.1pt;width:56.7pt;height:14.15pt;z-index:2517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" filled="f" strokeweight=".5pt">
              <v:textbox inset=".5mm,0,0,0">
                <w:txbxContent>
                  <w:p w:rsidR="003F0F8F" w:rsidRPr="00C1138A" w:rsidRDefault="003F0F8F" w:rsidP="00476964">
                    <w:pPr>
                      <w:pStyle w:val="APEX11"/>
                      <w:jc w:val="left"/>
                    </w:pPr>
                    <w:r>
                      <w:t>Разработал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0192" behindDoc="0" locked="1" layoutInCell="1" allowOverlap="1" wp14:anchorId="36AD7E7F" wp14:editId="38DA8D4D">
              <wp:simplePos x="0" y="0"/>
              <wp:positionH relativeFrom="page">
                <wp:posOffset>1440180</wp:posOffset>
              </wp:positionH>
              <wp:positionV relativeFrom="page">
                <wp:posOffset>10297160</wp:posOffset>
              </wp:positionV>
              <wp:extent cx="719455" cy="179705"/>
              <wp:effectExtent l="11430" t="10160" r="12065" b="10160"/>
              <wp:wrapNone/>
              <wp:docPr id="14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B807C1" w:rsidRDefault="003F0F8F" w:rsidP="00B25C57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D7E7F" id="_x0000_s1121" type="#_x0000_t202" style="position:absolute;margin-left:113.4pt;margin-top:810.8pt;width:56.65pt;height:14.15pt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" filled="f" strokeweight=".5pt">
              <v:textbox inset=".5mm,1mm,0,0">
                <w:txbxContent>
                  <w:p w:rsidR="003F0F8F" w:rsidRPr="00B807C1" w:rsidRDefault="003F0F8F" w:rsidP="00B25C57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9168" behindDoc="0" locked="1" layoutInCell="1" allowOverlap="1" wp14:anchorId="336BA189" wp14:editId="4320C116">
              <wp:simplePos x="0" y="0"/>
              <wp:positionH relativeFrom="page">
                <wp:posOffset>1440180</wp:posOffset>
              </wp:positionH>
              <wp:positionV relativeFrom="page">
                <wp:posOffset>10117455</wp:posOffset>
              </wp:positionV>
              <wp:extent cx="719455" cy="179705"/>
              <wp:effectExtent l="11430" t="11430" r="12065" b="8890"/>
              <wp:wrapNone/>
              <wp:docPr id="143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7923D1" w:rsidRDefault="003F0F8F" w:rsidP="00476964">
                          <w:pPr>
                            <w:pStyle w:val="APEX11"/>
                            <w:jc w:val="left"/>
                          </w:pPr>
                          <w:r>
                            <w:t>Куликова</w:t>
                          </w:r>
                        </w:p>
                        <w:p w:rsidR="003F0F8F" w:rsidRPr="00B807C1" w:rsidRDefault="003F0F8F" w:rsidP="00B25C57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BA189" id="_x0000_s1122" type="#_x0000_t202" style="position:absolute;margin-left:113.4pt;margin-top:796.65pt;width:56.65pt;height:14.15pt;z-index:2517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" filled="f" strokeweight=".5pt">
              <v:textbox inset=".5mm,0,0,0">
                <w:txbxContent>
                  <w:p w:rsidR="003F0F8F" w:rsidRPr="007923D1" w:rsidRDefault="003F0F8F" w:rsidP="00476964">
                    <w:pPr>
                      <w:pStyle w:val="APEX11"/>
                      <w:jc w:val="left"/>
                    </w:pPr>
                    <w:r>
                      <w:t>Куликова</w:t>
                    </w:r>
                  </w:p>
                  <w:p w:rsidR="003F0F8F" w:rsidRPr="00B807C1" w:rsidRDefault="003F0F8F" w:rsidP="00B25C57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144" behindDoc="0" locked="1" layoutInCell="1" allowOverlap="1" wp14:anchorId="5A9C4B4C" wp14:editId="39018870">
              <wp:simplePos x="0" y="0"/>
              <wp:positionH relativeFrom="page">
                <wp:posOffset>1440180</wp:posOffset>
              </wp:positionH>
              <wp:positionV relativeFrom="page">
                <wp:posOffset>9937115</wp:posOffset>
              </wp:positionV>
              <wp:extent cx="719455" cy="179705"/>
              <wp:effectExtent l="11430" t="12065" r="12065" b="8255"/>
              <wp:wrapNone/>
              <wp:docPr id="144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784A96" w:rsidRDefault="003F0F8F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Харлап</w:t>
                          </w:r>
                          <w:proofErr w:type="spellEnd"/>
                        </w:p>
                        <w:p w:rsidR="003F0F8F" w:rsidRPr="00A42125" w:rsidRDefault="003F0F8F" w:rsidP="00B25C57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9C4B4C" id="_x0000_s1123" type="#_x0000_t202" style="position:absolute;margin-left:113.4pt;margin-top:782.45pt;width:56.65pt;height:14.15pt;z-index:2517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" filled="f" strokeweight=".5pt">
              <v:textbox inset=".5mm,0,0,0">
                <w:txbxContent>
                  <w:p w:rsidR="003F0F8F" w:rsidRPr="00784A96" w:rsidRDefault="003F0F8F" w:rsidP="00476964">
                    <w:pPr>
                      <w:pStyle w:val="APEX11"/>
                      <w:jc w:val="left"/>
                    </w:pPr>
                    <w:proofErr w:type="spellStart"/>
                    <w:r>
                      <w:t>Харлап</w:t>
                    </w:r>
                    <w:proofErr w:type="spellEnd"/>
                  </w:p>
                  <w:p w:rsidR="003F0F8F" w:rsidRPr="00A42125" w:rsidRDefault="003F0F8F" w:rsidP="00B25C57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7120" behindDoc="0" locked="1" layoutInCell="1" allowOverlap="1" wp14:anchorId="0ADC04C3" wp14:editId="35AF58AD">
              <wp:simplePos x="0" y="0"/>
              <wp:positionH relativeFrom="page">
                <wp:posOffset>1440180</wp:posOffset>
              </wp:positionH>
              <wp:positionV relativeFrom="page">
                <wp:posOffset>9757410</wp:posOffset>
              </wp:positionV>
              <wp:extent cx="719455" cy="179705"/>
              <wp:effectExtent l="11430" t="13335" r="12065" b="6985"/>
              <wp:wrapNone/>
              <wp:docPr id="145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7923D1" w:rsidRDefault="003F0F8F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Воленко</w:t>
                          </w:r>
                          <w:proofErr w:type="spellEnd"/>
                        </w:p>
                        <w:p w:rsidR="003F0F8F" w:rsidRPr="00A01B15" w:rsidRDefault="003F0F8F" w:rsidP="00B25C57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DC04C3" id="_x0000_s1124" type="#_x0000_t202" style="position:absolute;margin-left:113.4pt;margin-top:768.3pt;width:56.65pt;height:14.15pt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" filled="f" strokeweight=".5pt">
              <v:textbox inset=".5mm,0,0,0">
                <w:txbxContent>
                  <w:p w:rsidR="003F0F8F" w:rsidRPr="007923D1" w:rsidRDefault="003F0F8F" w:rsidP="00476964">
                    <w:pPr>
                      <w:pStyle w:val="APEX11"/>
                      <w:jc w:val="left"/>
                    </w:pPr>
                    <w:proofErr w:type="spellStart"/>
                    <w:r>
                      <w:t>Воленко</w:t>
                    </w:r>
                    <w:proofErr w:type="spellEnd"/>
                  </w:p>
                  <w:p w:rsidR="003F0F8F" w:rsidRPr="00A01B15" w:rsidRDefault="003F0F8F" w:rsidP="00B25C57">
                    <w:pPr>
                      <w:rPr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6096" behindDoc="0" locked="1" layoutInCell="1" allowOverlap="1" wp14:anchorId="22E9A24A" wp14:editId="7803C89F">
              <wp:simplePos x="0" y="0"/>
              <wp:positionH relativeFrom="page">
                <wp:posOffset>1440180</wp:posOffset>
              </wp:positionH>
              <wp:positionV relativeFrom="page">
                <wp:posOffset>9577070</wp:posOffset>
              </wp:positionV>
              <wp:extent cx="719455" cy="179705"/>
              <wp:effectExtent l="11430" t="13970" r="12065" b="6350"/>
              <wp:wrapNone/>
              <wp:docPr id="146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7923D1" w:rsidRDefault="003F0F8F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Харлап</w:t>
                          </w:r>
                          <w:proofErr w:type="spellEnd"/>
                        </w:p>
                        <w:p w:rsidR="003F0F8F" w:rsidRPr="00BF1E96" w:rsidRDefault="003F0F8F" w:rsidP="00B25C57">
                          <w:pPr>
                            <w:pStyle w:val="Gostframetex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E9A24A" id="_x0000_s1125" type="#_x0000_t202" style="position:absolute;margin-left:113.4pt;margin-top:754.1pt;width:56.65pt;height:14.15pt;z-index:2517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" filled="f" strokeweight=".5pt">
              <v:textbox inset=".5mm,0,0,0">
                <w:txbxContent>
                  <w:p w:rsidR="003F0F8F" w:rsidRPr="007923D1" w:rsidRDefault="003F0F8F" w:rsidP="00476964">
                    <w:pPr>
                      <w:pStyle w:val="APEX11"/>
                      <w:jc w:val="left"/>
                    </w:pPr>
                    <w:proofErr w:type="spellStart"/>
                    <w:r>
                      <w:t>Харлап</w:t>
                    </w:r>
                    <w:proofErr w:type="spellEnd"/>
                  </w:p>
                  <w:p w:rsidR="003F0F8F" w:rsidRPr="00BF1E96" w:rsidRDefault="003F0F8F" w:rsidP="00B25C57">
                    <w:pPr>
                      <w:pStyle w:val="Gostframetex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4048" behindDoc="0" locked="0" layoutInCell="1" allowOverlap="1" wp14:anchorId="44347080" wp14:editId="2ACCB857">
              <wp:simplePos x="0" y="0"/>
              <wp:positionH relativeFrom="page">
                <wp:posOffset>1790065</wp:posOffset>
              </wp:positionH>
              <wp:positionV relativeFrom="page">
                <wp:posOffset>9229725</wp:posOffset>
              </wp:positionV>
              <wp:extent cx="359410" cy="179705"/>
              <wp:effectExtent l="0" t="0" r="3175" b="1270"/>
              <wp:wrapNone/>
              <wp:docPr id="147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9E5C45" w:rsidRDefault="003F0F8F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347080" id="_x0000_s1126" type="#_x0000_t202" style="position:absolute;margin-left:140.95pt;margin-top:726.75pt;width:28.3pt;height:14.15pt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" filled="f" stroked="f" strokeweight=".5pt">
              <v:textbox inset="0,.5mm,0,0">
                <w:txbxContent>
                  <w:p w:rsidR="003F0F8F" w:rsidRPr="009E5C45" w:rsidRDefault="003F0F8F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0976" behindDoc="0" locked="0" layoutInCell="1" allowOverlap="1" wp14:anchorId="0AC8B348" wp14:editId="5092842F">
              <wp:simplePos x="0" y="0"/>
              <wp:positionH relativeFrom="page">
                <wp:posOffset>709930</wp:posOffset>
              </wp:positionH>
              <wp:positionV relativeFrom="page">
                <wp:posOffset>9229725</wp:posOffset>
              </wp:positionV>
              <wp:extent cx="360045" cy="179705"/>
              <wp:effectExtent l="0" t="0" r="0" b="1270"/>
              <wp:wrapNone/>
              <wp:docPr id="148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3D7736" w:rsidRDefault="003F0F8F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C8B348" id="_x0000_s1127" type="#_x0000_t202" style="position:absolute;margin-left:55.9pt;margin-top:726.75pt;width:28.35pt;height:14.15pt;z-index:2517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" filled="f" stroked="f" strokeweight=".5pt">
              <v:textbox inset="0,.5mm,0,0">
                <w:txbxContent>
                  <w:p w:rsidR="003F0F8F" w:rsidRPr="003D7736" w:rsidRDefault="003F0F8F" w:rsidP="00476964">
                    <w:pPr>
                      <w:pStyle w:val="APEX11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928" behindDoc="0" locked="0" layoutInCell="1" allowOverlap="1" wp14:anchorId="1FE5CD4D" wp14:editId="4E01CEBA">
              <wp:simplePos x="0" y="0"/>
              <wp:positionH relativeFrom="page">
                <wp:posOffset>1069975</wp:posOffset>
              </wp:positionH>
              <wp:positionV relativeFrom="page">
                <wp:posOffset>9229725</wp:posOffset>
              </wp:positionV>
              <wp:extent cx="360045" cy="179705"/>
              <wp:effectExtent l="3175" t="0" r="0" b="1270"/>
              <wp:wrapNone/>
              <wp:docPr id="149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0F8F" w:rsidRPr="0010719F" w:rsidRDefault="003F0F8F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E5CD4D" id="_x0000_s1128" type="#_x0000_t202" style="position:absolute;margin-left:84.25pt;margin-top:726.75pt;width:28.35pt;height:14.15pt;z-index:2517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" stroked="f" strokeweight=".5pt">
              <v:textbox inset="0,.5mm,0,0">
                <w:txbxContent>
                  <w:p w:rsidR="003F0F8F" w:rsidRPr="0010719F" w:rsidRDefault="003F0F8F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7904" behindDoc="0" locked="1" layoutInCell="1" allowOverlap="1" wp14:anchorId="3664818C" wp14:editId="48CAB8BE">
              <wp:simplePos x="0" y="0"/>
              <wp:positionH relativeFrom="page">
                <wp:posOffset>360045</wp:posOffset>
              </wp:positionH>
              <wp:positionV relativeFrom="page">
                <wp:posOffset>5976620</wp:posOffset>
              </wp:positionV>
              <wp:extent cx="179705" cy="720090"/>
              <wp:effectExtent l="17145" t="13970" r="12700" b="18415"/>
              <wp:wrapNone/>
              <wp:docPr id="150" name="tbxFam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10719F" w:rsidRDefault="003F0F8F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64818C" id="tbxFam8" o:spid="_x0000_s1129" type="#_x0000_t202" style="position:absolute;margin-left:28.35pt;margin-top:470.6pt;width:14.15pt;height:56.7pt;z-index:2517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" strokeweight="1.5pt">
              <v:textbox style="layout-flow:vertical;mso-layout-flow-alt:bottom-to-top" inset=".5mm,0,0,0">
                <w:txbxContent>
                  <w:p w:rsidR="003F0F8F" w:rsidRPr="0010719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880" behindDoc="0" locked="1" layoutInCell="1" allowOverlap="1" wp14:anchorId="241E258B" wp14:editId="33931B24">
              <wp:simplePos x="0" y="0"/>
              <wp:positionH relativeFrom="page">
                <wp:posOffset>540385</wp:posOffset>
              </wp:positionH>
              <wp:positionV relativeFrom="page">
                <wp:posOffset>5976620</wp:posOffset>
              </wp:positionV>
              <wp:extent cx="179705" cy="720090"/>
              <wp:effectExtent l="16510" t="13970" r="13335" b="18415"/>
              <wp:wrapNone/>
              <wp:docPr id="151" name="tbxFam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10719F" w:rsidRDefault="003F0F8F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1E258B" id="tbxFam9" o:spid="_x0000_s1130" type="#_x0000_t202" style="position:absolute;margin-left:42.55pt;margin-top:470.6pt;width:14.15pt;height:56.7pt;z-index:2517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" strokeweight="1.5pt">
              <v:textbox style="layout-flow:vertical;mso-layout-flow-alt:bottom-to-top" inset=".5mm,0,0,0">
                <w:txbxContent>
                  <w:p w:rsidR="003F0F8F" w:rsidRPr="0010719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856" behindDoc="0" locked="1" layoutInCell="1" allowOverlap="1" wp14:anchorId="2D84FF28" wp14:editId="623D7B85">
              <wp:simplePos x="0" y="0"/>
              <wp:positionH relativeFrom="page">
                <wp:posOffset>360045</wp:posOffset>
              </wp:positionH>
              <wp:positionV relativeFrom="page">
                <wp:posOffset>6696710</wp:posOffset>
              </wp:positionV>
              <wp:extent cx="179705" cy="720090"/>
              <wp:effectExtent l="17145" t="10160" r="12700" b="12700"/>
              <wp:wrapNone/>
              <wp:docPr id="152" name="tbxJob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Default="003F0F8F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84FF28" id="tbxJob8" o:spid="_x0000_s1131" type="#_x0000_t202" style="position:absolute;margin-left:28.35pt;margin-top:527.3pt;width:14.15pt;height:56.7pt;z-index:25170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" strokeweight="1.5pt">
              <v:textbox style="layout-flow:vertical;mso-layout-flow-alt:bottom-to-top" inset=".5mm,0,0,0">
                <w:txbxContent>
                  <w:p w:rsidR="003F0F8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832" behindDoc="0" locked="1" layoutInCell="1" allowOverlap="1" wp14:anchorId="6BB87CEC" wp14:editId="1F9D613F">
              <wp:simplePos x="0" y="0"/>
              <wp:positionH relativeFrom="page">
                <wp:posOffset>540385</wp:posOffset>
              </wp:positionH>
              <wp:positionV relativeFrom="page">
                <wp:posOffset>6696710</wp:posOffset>
              </wp:positionV>
              <wp:extent cx="179705" cy="720090"/>
              <wp:effectExtent l="16510" t="10160" r="13335" b="12700"/>
              <wp:wrapNone/>
              <wp:docPr id="153" name="tbxJob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Default="003F0F8F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B87CEC" id="tbxJob9" o:spid="_x0000_s1132" type="#_x0000_t202" style="position:absolute;margin-left:42.55pt;margin-top:527.3pt;width:14.15pt;height:56.7pt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" strokeweight="1.5pt">
              <v:textbox style="layout-flow:vertical;mso-layout-flow-alt:bottom-to-top" inset=".5mm,0,0,0">
                <w:txbxContent>
                  <w:p w:rsidR="003F0F8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808" behindDoc="0" locked="1" layoutInCell="1" allowOverlap="1" wp14:anchorId="73A87CEF" wp14:editId="21CDCEDE">
              <wp:simplePos x="0" y="0"/>
              <wp:positionH relativeFrom="page">
                <wp:posOffset>288290</wp:posOffset>
              </wp:positionH>
              <wp:positionV relativeFrom="page">
                <wp:posOffset>7417435</wp:posOffset>
              </wp:positionV>
              <wp:extent cx="179705" cy="899160"/>
              <wp:effectExtent l="12065" t="16510" r="17780" b="17780"/>
              <wp:wrapNone/>
              <wp:docPr id="154" name="Text Box 1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3D7736" w:rsidRDefault="003F0F8F" w:rsidP="00476964">
                          <w:pPr>
                            <w:pStyle w:val="APEX11"/>
                          </w:pPr>
                          <w:proofErr w:type="spellStart"/>
                          <w:r w:rsidRPr="003D7736">
                            <w:t>Взам</w:t>
                          </w:r>
                          <w:proofErr w:type="spellEnd"/>
                          <w:r w:rsidRPr="003D7736">
                            <w:t>. инв. №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A87CEF" id="Text Box 1361" o:spid="_x0000_s1133" type="#_x0000_t202" style="position:absolute;margin-left:22.7pt;margin-top:584.05pt;width:14.15pt;height:70.8pt;z-index:25170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" strokeweight="1.5pt">
              <v:textbox style="layout-flow:vertical;mso-layout-flow-alt:bottom-to-top" inset="0,0,0,0">
                <w:txbxContent>
                  <w:p w:rsidR="003F0F8F" w:rsidRPr="003D7736" w:rsidRDefault="003F0F8F" w:rsidP="00476964">
                    <w:pPr>
                      <w:pStyle w:val="APEX11"/>
                    </w:pPr>
                    <w:proofErr w:type="spellStart"/>
                    <w:r w:rsidRPr="003D7736">
                      <w:t>Взам</w:t>
                    </w:r>
                    <w:proofErr w:type="spellEnd"/>
                    <w:r w:rsidRPr="003D7736">
                      <w:t>. инв. №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784" behindDoc="0" locked="1" layoutInCell="1" allowOverlap="1" wp14:anchorId="6F85DFCE" wp14:editId="7DE7D4C6">
              <wp:simplePos x="0" y="0"/>
              <wp:positionH relativeFrom="page">
                <wp:posOffset>467995</wp:posOffset>
              </wp:positionH>
              <wp:positionV relativeFrom="page">
                <wp:posOffset>7417435</wp:posOffset>
              </wp:positionV>
              <wp:extent cx="252095" cy="899160"/>
              <wp:effectExtent l="10795" t="16510" r="13335" b="17780"/>
              <wp:wrapNone/>
              <wp:docPr id="155" name="tbxInv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10719F" w:rsidRDefault="003F0F8F" w:rsidP="00D16D33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85DFCE" id="tbxInvz" o:spid="_x0000_s1134" type="#_x0000_t202" style="position:absolute;margin-left:36.85pt;margin-top:584.05pt;width:19.85pt;height:70.8pt;z-index: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" strokeweight="1.5pt">
              <v:textbox style="layout-flow:vertical;mso-layout-flow-alt:bottom-to-top" inset="1mm,1mm,0,0">
                <w:txbxContent>
                  <w:p w:rsidR="003F0F8F" w:rsidRPr="0010719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1760" behindDoc="0" locked="1" layoutInCell="1" allowOverlap="1" wp14:anchorId="41DAA258" wp14:editId="7B92F1E4">
              <wp:simplePos x="0" y="0"/>
              <wp:positionH relativeFrom="page">
                <wp:posOffset>288290</wp:posOffset>
              </wp:positionH>
              <wp:positionV relativeFrom="page">
                <wp:posOffset>8317865</wp:posOffset>
              </wp:positionV>
              <wp:extent cx="179705" cy="1259840"/>
              <wp:effectExtent l="12065" t="12065" r="17780" b="13970"/>
              <wp:wrapNone/>
              <wp:docPr id="156" name="Text Box 1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1259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D34242" w:rsidRDefault="003F0F8F" w:rsidP="00476964">
                          <w:pPr>
                            <w:pStyle w:val="APEX11"/>
                          </w:pPr>
                          <w:r w:rsidRPr="00D34242">
                            <w:t>Подп. и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DAA258" id="Text Box 1359" o:spid="_x0000_s1135" type="#_x0000_t202" style="position:absolute;margin-left:22.7pt;margin-top:654.95pt;width:14.15pt;height:99.2pt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" strokeweight="1.5pt">
              <v:textbox style="layout-flow:vertical;mso-layout-flow-alt:bottom-to-top" inset="0,0,0,0">
                <w:txbxContent>
                  <w:p w:rsidR="003F0F8F" w:rsidRPr="00D34242" w:rsidRDefault="003F0F8F" w:rsidP="00476964">
                    <w:pPr>
                      <w:pStyle w:val="APEX11"/>
                    </w:pPr>
                    <w:r w:rsidRPr="00D34242">
                      <w:t>Подп. и дата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736" behindDoc="0" locked="1" layoutInCell="1" allowOverlap="1" wp14:anchorId="4F56B58F" wp14:editId="4C8000FF">
              <wp:simplePos x="0" y="0"/>
              <wp:positionH relativeFrom="page">
                <wp:posOffset>467995</wp:posOffset>
              </wp:positionH>
              <wp:positionV relativeFrom="page">
                <wp:posOffset>8317865</wp:posOffset>
              </wp:positionV>
              <wp:extent cx="252095" cy="1259840"/>
              <wp:effectExtent l="10795" t="12065" r="13335" b="13970"/>
              <wp:wrapNone/>
              <wp:docPr id="157" name="tbxInp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1259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10719F" w:rsidRDefault="003F0F8F" w:rsidP="00D16D33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56B58F" id="tbxInpd" o:spid="_x0000_s1136" type="#_x0000_t202" style="position:absolute;margin-left:36.85pt;margin-top:654.95pt;width:19.85pt;height:99.2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" strokeweight="1.5pt">
              <v:textbox style="layout-flow:vertical;mso-layout-flow-alt:bottom-to-top" inset="1mm,1mm,0,0">
                <w:txbxContent>
                  <w:p w:rsidR="003F0F8F" w:rsidRPr="0010719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712" behindDoc="0" locked="1" layoutInCell="1" allowOverlap="1" wp14:anchorId="65B30C81" wp14:editId="20F390D9">
              <wp:simplePos x="0" y="0"/>
              <wp:positionH relativeFrom="page">
                <wp:posOffset>288290</wp:posOffset>
              </wp:positionH>
              <wp:positionV relativeFrom="page">
                <wp:posOffset>9577705</wp:posOffset>
              </wp:positionV>
              <wp:extent cx="179705" cy="899795"/>
              <wp:effectExtent l="12065" t="14605" r="17780" b="9525"/>
              <wp:wrapNone/>
              <wp:docPr id="158" name="Text Box 1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89979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0F8F" w:rsidRPr="003D7736" w:rsidRDefault="003F0F8F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 w:rsidRPr="003D7736">
                            <w:t>Инв. № подл.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B30C81" id="Text Box 1357" o:spid="_x0000_s1137" type="#_x0000_t202" style="position:absolute;margin-left:22.7pt;margin-top:754.15pt;width:14.15pt;height:70.85pt;z-index:2516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" filled="f" strokeweight="1.5pt">
              <v:textbox style="layout-flow:vertical;mso-layout-flow-alt:bottom-to-top" inset="0,0,0,0">
                <w:txbxContent>
                  <w:p w:rsidR="003F0F8F" w:rsidRPr="003D7736" w:rsidRDefault="003F0F8F" w:rsidP="00476964">
                    <w:pPr>
                      <w:pStyle w:val="APEX11"/>
                      <w:rPr>
                        <w:lang w:val="en-US"/>
                      </w:rPr>
                    </w:pPr>
                    <w:r w:rsidRPr="003D7736">
                      <w:t>Инв. № подл.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688" behindDoc="0" locked="1" layoutInCell="1" allowOverlap="1" wp14:anchorId="3B08A275" wp14:editId="554D433C">
              <wp:simplePos x="0" y="0"/>
              <wp:positionH relativeFrom="page">
                <wp:posOffset>467995</wp:posOffset>
              </wp:positionH>
              <wp:positionV relativeFrom="page">
                <wp:posOffset>9577705</wp:posOffset>
              </wp:positionV>
              <wp:extent cx="252095" cy="899795"/>
              <wp:effectExtent l="10795" t="14605" r="13335" b="9525"/>
              <wp:wrapNone/>
              <wp:docPr id="159" name="tbxInp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899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6B6D20" w:rsidRDefault="003F0F8F" w:rsidP="00D16D33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08A275" id="tbxInpo" o:spid="_x0000_s1138" type="#_x0000_t202" style="position:absolute;margin-left:36.85pt;margin-top:754.15pt;width:19.85pt;height:70.85pt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" strokeweight="1.5pt">
              <v:textbox style="layout-flow:vertical;mso-layout-flow-alt:bottom-to-top" inset="1mm,1mm,0,0">
                <w:txbxContent>
                  <w:p w:rsidR="003F0F8F" w:rsidRPr="006B6D20" w:rsidRDefault="003F0F8F" w:rsidP="00D16D33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3F0F8F" w:rsidRDefault="003F0F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F8F" w:rsidRDefault="003F0F8F">
      <w:r>
        <w:separator/>
      </w:r>
    </w:p>
  </w:footnote>
  <w:footnote w:type="continuationSeparator" w:id="0">
    <w:p w:rsidR="003F0F8F" w:rsidRDefault="003F0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8F" w:rsidRPr="00A621EF" w:rsidRDefault="003F0F8F" w:rsidP="00E15328">
    <w:pPr>
      <w:pStyle w:val="APEXregulartext"/>
      <w:rPr>
        <w:rFonts w:cs="Arial"/>
        <w:sz w:val="13"/>
        <w:szCs w:val="13"/>
      </w:rPr>
    </w:pPr>
    <w:r w:rsidRPr="00D94C94">
      <w:rPr>
        <w:lang w:eastAsia="ru-RU"/>
      </w:rPr>
      <mc:AlternateContent>
        <mc:Choice Requires="wpg">
          <w:drawing>
            <wp:anchor distT="0" distB="0" distL="114300" distR="114300" simplePos="0" relativeHeight="251696640" behindDoc="0" locked="0" layoutInCell="1" allowOverlap="1" wp14:anchorId="69976123" wp14:editId="6F766DAE">
              <wp:simplePos x="0" y="0"/>
              <wp:positionH relativeFrom="page">
                <wp:posOffset>716280</wp:posOffset>
              </wp:positionH>
              <wp:positionV relativeFrom="page">
                <wp:posOffset>180340</wp:posOffset>
              </wp:positionV>
              <wp:extent cx="6659880" cy="10295890"/>
              <wp:effectExtent l="15240" t="8890" r="11430" b="10795"/>
              <wp:wrapNone/>
              <wp:docPr id="82" name="Group 1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340"/>
                        <a:chExt cx="10433" cy="16160"/>
                      </a:xfrm>
                    </wpg:grpSpPr>
                    <wps:wsp>
                      <wps:cNvPr id="83" name="Line 113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" name="Line 1131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5" name="Line 1132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6" name="Line 1133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A91D21" id="Group 1129" o:spid="_x0000_s1026" style="position:absolute;margin-left:56.4pt;margin-top:14.2pt;width:524.4pt;height:810.7pt;z-index:25169664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">
              <v:line id="Line 1130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btuMMAAADbAAAADwAAAGRycy9kb3ducmV2LnhtbESP3WoCMRSE7wXfIRyhdzVrC6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G7bjDAAAA2wAAAA8AAAAAAAAAAAAA&#10;AAAAoQIAAGRycy9kb3ducmV2LnhtbFBLBQYAAAAABAAEAPkAAACRAwAAAAA=&#10;" strokeweight="1pt"/>
              <v:line id="Line 1131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91zMMAAADbAAAADwAAAGRycy9kb3ducmV2LnhtbESP3WoCMRSE7wXfIRyhdzVrK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vdczDAAAA2wAAAA8AAAAAAAAAAAAA&#10;AAAAoQIAAGRycy9kb3ducmV2LnhtbFBLBQYAAAAABAAEAPkAAACRAwAAAAA=&#10;" strokeweight="1pt"/>
              <v:line id="Line 1132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PQV8MAAADbAAAADwAAAGRycy9kb3ducmV2LnhtbESP3WoCMRSE7wXfIRyhdzVro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j0FfDAAAA2wAAAA8AAAAAAAAAAAAA&#10;AAAAoQIAAGRycy9kb3ducmV2LnhtbFBLBQYAAAAABAAEAPkAAACRAwAAAAA=&#10;" strokeweight="1pt"/>
              <v:line id="Line 1133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FOIMQAAADbAAAADwAAAGRycy9kb3ducmV2LnhtbESPwW7CMBBE70j8g7VIvRGHHhBNcSIE&#10;VCriUJX2A5Z4iQPxOrJdSPn6ulKlHkcz80azrAbbiSv50DpWMMtyEMS10y03Cj4/XqYLECEia+wc&#10;k4JvClCV49ESC+1u/E7XQ2xEgnAoUIGJsS+kDLUhiyFzPXHyTs5bjEn6RmqPtwS3nXzM87m02HJa&#10;MNjT2lB9OXxZBTt/3F9m98bII+/8tnvbPAV7VuphMqyeQUQa4n/4r/2qFSzm8Psl/QBZ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8U4gxAAAANsAAAAPAAAAAAAAAAAA&#10;AAAAAKECAABkcnMvZG93bnJldi54bWxQSwUGAAAAAAQABAD5AAAAkgMAAAAA&#10;" strokeweight="1pt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8F" w:rsidRDefault="003F0F8F" w:rsidP="002B6AF7">
    <w:pPr>
      <w:pStyle w:val="APEXregulartext"/>
      <w:rPr>
        <w:rFonts w:cs="Arial"/>
        <w:sz w:val="13"/>
        <w:szCs w:val="13"/>
      </w:rPr>
    </w:pPr>
    <w:r w:rsidRPr="00D94C94">
      <w:rPr>
        <w:lang w:eastAsia="ru-RU"/>
      </w:rPr>
      <mc:AlternateContent>
        <mc:Choice Requires="wpg">
          <w:drawing>
            <wp:anchor distT="0" distB="0" distL="114300" distR="114300" simplePos="0" relativeHeight="251672064" behindDoc="0" locked="0" layoutInCell="1" allowOverlap="1" wp14:anchorId="1F9A488B" wp14:editId="7CDDCDA4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295890"/>
              <wp:effectExtent l="15240" t="8890" r="11430" b="10795"/>
              <wp:wrapNone/>
              <wp:docPr id="54" name="Group 9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340"/>
                        <a:chExt cx="10433" cy="16160"/>
                      </a:xfrm>
                    </wpg:grpSpPr>
                    <wps:wsp>
                      <wps:cNvPr id="55" name="Line 99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" name="Line 991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" name="Line 992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" name="Line 993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65E6C1" id="Group 989" o:spid="_x0000_s1026" style="position:absolute;margin-left:56.7pt;margin-top:14.2pt;width:524.4pt;height:810.7pt;z-index:25167206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">
              <v:line id="Line 990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P8EMMAAADbAAAADwAAAGRycy9kb3ducmV2LnhtbESP3WoCMRSE7wu+QziCdzWro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D/BDDAAAA2wAAAA8AAAAAAAAAAAAA&#10;AAAAoQIAAGRycy9kb3ducmV2LnhtbFBLBQYAAAAABAAEAPkAAACRAwAAAAA=&#10;" strokeweight="1pt"/>
              <v:line id="Line 991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5FiZ8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kWJnxAAAANsAAAAPAAAAAAAAAAAA&#10;AAAAAKECAABkcnMvZG93bnJldi54bWxQSwUGAAAAAAQABAD5AAAAkgMAAAAA&#10;" strokeweight="1pt"/>
              <v:line id="Line 992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3H/MMAAADbAAAADwAAAGRycy9kb3ducmV2LnhtbESP0WoCMRRE3wv+Q7gF3zRrw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dx/zDAAAA2wAAAA8AAAAAAAAAAAAA&#10;AAAAoQIAAGRycy9kb3ducmV2LnhtbFBLBQYAAAAABAAEAPkAAACRAwAAAAA=&#10;" strokeweight="1pt"/>
              <v:line id="Line 993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JTjsEAAADbAAAADwAAAGRycy9kb3ducmV2LnhtbERPy2oCMRTdF/yHcIXuakah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QlOOwQAAANsAAAAPAAAAAAAAAAAAAAAA&#10;AKECAABkcnMvZG93bnJldi54bWxQSwUGAAAAAAQABAD5AAAAjwMAAAAA&#10;" strokeweight="1pt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8F" w:rsidRPr="002D51AC" w:rsidRDefault="003F0F8F" w:rsidP="00A229D0">
    <w:pPr>
      <w:pStyle w:val="Bilfingerregulartext"/>
      <w:rPr>
        <w:sz w:val="15"/>
        <w:szCs w:val="15"/>
      </w:rPr>
    </w:pPr>
    <w:r w:rsidRPr="002B6AF7">
      <w:rPr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67296" behindDoc="0" locked="0" layoutInCell="1" allowOverlap="1" wp14:anchorId="78F62570" wp14:editId="1607443C">
              <wp:simplePos x="0" y="0"/>
              <wp:positionH relativeFrom="column">
                <wp:posOffset>-180340</wp:posOffset>
              </wp:positionH>
              <wp:positionV relativeFrom="paragraph">
                <wp:posOffset>-144145</wp:posOffset>
              </wp:positionV>
              <wp:extent cx="6624955" cy="10261600"/>
              <wp:effectExtent l="10160" t="17780" r="13335" b="17145"/>
              <wp:wrapNone/>
              <wp:docPr id="87" name="Group 14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955" cy="10261600"/>
                        <a:chOff x="1134" y="340"/>
                        <a:chExt cx="10433" cy="16160"/>
                      </a:xfrm>
                    </wpg:grpSpPr>
                    <wps:wsp>
                      <wps:cNvPr id="88" name="Line 1425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" name="Line 1426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" name="Line 1427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" name="Line 1428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818AD8" id="Group 1424" o:spid="_x0000_s1026" style="position:absolute;margin-left:-14.2pt;margin-top:-11.35pt;width:521.65pt;height:808pt;z-index:251767296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">
              <v:line id="Line 1425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mN78EAAADbAAAADwAAAGRycy9kb3ducmV2LnhtbERPz2vCMBS+D/wfwhO8rekmDKlGGQN1&#10;7LZOCt4ezbPp2rzUJNXuv18Ogx0/vt+b3WR7cSMfWscKnrIcBHHtdMuNgtPX/nEFIkRkjb1jUvBD&#10;AXbb2cMGC+3u/Em3MjYihXAoUIGJcSikDLUhiyFzA3HiLs5bjAn6RmqP9xRue/mc5y/SYsupweBA&#10;b4bqrhytgmos+fzd7X2P4+F4vFTXLiw/lFrMp9c1iEhT/Bf/ud+1glUam76kHyC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WY3vwQAAANsAAAAPAAAAAAAAAAAAAAAA&#10;AKECAABkcnMvZG93bnJldi54bWxQSwUGAAAAAAQABAD5AAAAjwMAAAAA&#10;" strokeweight="1.5pt"/>
              <v:line id="Line 1426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UodMMAAADbAAAADwAAAGRycy9kb3ducmV2LnhtbESPQWvCQBSE7wX/w/KE3urGCqLRVURQ&#10;S2+NInh7ZJ9JTPZturvR9N+7hUKPw8x8wyzXvWnEnZyvLCsYjxIQxLnVFRcKTsfd2wyED8gaG8uk&#10;4Ic8rFeDlyWm2j74i+5ZKESEsE9RQRlCm0rp85IM+pFtiaN3tc5giNIVUjt8RLhp5HuSTKXBiuNC&#10;iS1tS8rrrDMKzl3Gl1u9cw12+8Phev6u/eRTqddhv1mACNSH//Bf+0MrmM3h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cVKHTDAAAA2wAAAA8AAAAAAAAAAAAA&#10;AAAAoQIAAGRycy9kb3ducmV2LnhtbFBLBQYAAAAABAAEAPkAAACRAwAAAAA=&#10;" strokeweight="1.5pt"/>
              <v:line id="Line 1427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YXNMAAAADbAAAADwAAAGRycy9kb3ducmV2LnhtbERPz2vCMBS+C/sfwhvspukUxHVGGQN1&#10;eLOOwm6P5tl2bV5qkmr9781B8Pjx/V6uB9OKCzlfW1bwPklAEBdW11wq+D1uxgsQPiBrbC2Tght5&#10;WK9eRktMtb3ygS5ZKEUMYZ+igiqELpXSFxUZ9BPbEUfuZJ3BEKErpXZ4jeGmldMkmUuDNceGCjv6&#10;rqhost4oyPuM//6bjWux3+52p/zc+NleqbfX4esTRKAhPMUP949W8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P2FzTAAAAA2wAAAA8AAAAAAAAAAAAAAAAA&#10;oQIAAGRycy9kb3ducmV2LnhtbFBLBQYAAAAABAAEAPkAAACOAwAAAAA=&#10;" strokeweight="1.5pt"/>
              <v:line id="Line 1428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qyr8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E3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6sq/DAAAA2wAAAA8AAAAAAAAAAAAA&#10;AAAAoQIAAGRycy9kb3ducmV2LnhtbFBLBQYAAAAABAAEAPkAAACRAwAAAAA=&#10;" strokeweight="1.5pt"/>
            </v:group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6272" behindDoc="0" locked="1" layoutInCell="1" allowOverlap="1" wp14:anchorId="2FD15FBB" wp14:editId="0E5249AD">
              <wp:simplePos x="0" y="0"/>
              <wp:positionH relativeFrom="page">
                <wp:posOffset>360045</wp:posOffset>
              </wp:positionH>
              <wp:positionV relativeFrom="page">
                <wp:posOffset>5076825</wp:posOffset>
              </wp:positionV>
              <wp:extent cx="179705" cy="360045"/>
              <wp:effectExtent l="17145" t="9525" r="12700" b="11430"/>
              <wp:wrapNone/>
              <wp:docPr id="92" name="tbxDat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10719F" w:rsidRDefault="003F0F8F" w:rsidP="00D16D33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D15FBB" id="_x0000_t202" coordsize="21600,21600" o:spt="202" path="m,l,21600r21600,l21600,xe">
              <v:stroke joinstyle="miter"/>
              <v:path gradientshapeok="t" o:connecttype="rect"/>
            </v:shapetype>
            <v:shape id="tbxDat8" o:spid="_x0000_s1082" type="#_x0000_t202" style="position:absolute;left:0;text-align:left;margin-left:28.35pt;margin-top:399.75pt;width:14.15pt;height:28.35pt;z-index:25176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" strokeweight="1.5pt">
              <v:textbox style="layout-flow:vertical;mso-layout-flow-alt:bottom-to-top" inset="0,0,0,0">
                <w:txbxContent>
                  <w:p w:rsidR="003F0F8F" w:rsidRPr="0010719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5248" behindDoc="0" locked="1" layoutInCell="1" allowOverlap="1" wp14:anchorId="05E122EE" wp14:editId="2905B6F7">
              <wp:simplePos x="0" y="0"/>
              <wp:positionH relativeFrom="page">
                <wp:posOffset>540385</wp:posOffset>
              </wp:positionH>
              <wp:positionV relativeFrom="page">
                <wp:posOffset>5076825</wp:posOffset>
              </wp:positionV>
              <wp:extent cx="179705" cy="360045"/>
              <wp:effectExtent l="16510" t="9525" r="13335" b="11430"/>
              <wp:wrapNone/>
              <wp:docPr id="93" name="tbxDat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10719F" w:rsidRDefault="003F0F8F" w:rsidP="00D16D33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E122EE" id="tbxDat9" o:spid="_x0000_s1083" type="#_x0000_t202" style="position:absolute;left:0;text-align:left;margin-left:42.55pt;margin-top:399.75pt;width:14.15pt;height:28.35pt;z-index:2517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" strokeweight="1.5pt">
              <v:textbox style="layout-flow:vertical;mso-layout-flow-alt:bottom-to-top" inset="0,0,0,0">
                <w:txbxContent>
                  <w:p w:rsidR="003F0F8F" w:rsidRPr="0010719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4224" behindDoc="0" locked="1" layoutInCell="1" allowOverlap="1" wp14:anchorId="5B48E58A" wp14:editId="169AC7BC">
              <wp:simplePos x="0" y="0"/>
              <wp:positionH relativeFrom="page">
                <wp:posOffset>360045</wp:posOffset>
              </wp:positionH>
              <wp:positionV relativeFrom="page">
                <wp:posOffset>5436870</wp:posOffset>
              </wp:positionV>
              <wp:extent cx="179705" cy="539750"/>
              <wp:effectExtent l="17145" t="17145" r="12700" b="14605"/>
              <wp:wrapNone/>
              <wp:docPr id="94" name="Text Box 14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Default="003F0F8F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48E58A" id="Text Box 1421" o:spid="_x0000_s1084" type="#_x0000_t202" style="position:absolute;left:0;text-align:left;margin-left:28.35pt;margin-top:428.1pt;width:14.15pt;height:42.5pt;z-index:25176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" strokeweight="1.5pt">
              <v:textbox style="layout-flow:vertical;mso-layout-flow-alt:bottom-to-top" inset=".5mm,0,0,0">
                <w:txbxContent>
                  <w:p w:rsidR="003F0F8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3200" behindDoc="0" locked="1" layoutInCell="1" allowOverlap="1" wp14:anchorId="4AED40A7" wp14:editId="0AD619D8">
              <wp:simplePos x="0" y="0"/>
              <wp:positionH relativeFrom="page">
                <wp:posOffset>540385</wp:posOffset>
              </wp:positionH>
              <wp:positionV relativeFrom="page">
                <wp:posOffset>5436870</wp:posOffset>
              </wp:positionV>
              <wp:extent cx="179705" cy="539750"/>
              <wp:effectExtent l="16510" t="17145" r="13335" b="14605"/>
              <wp:wrapNone/>
              <wp:docPr id="95" name="Text Box 14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Default="003F0F8F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ED40A7" id="Text Box 1420" o:spid="_x0000_s1085" type="#_x0000_t202" style="position:absolute;left:0;text-align:left;margin-left:42.55pt;margin-top:428.1pt;width:14.15pt;height:42.5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" strokeweight="1.5pt">
              <v:textbox style="layout-flow:vertical;mso-layout-flow-alt:bottom-to-top" inset=".5mm,0,0,0">
                <w:txbxContent>
                  <w:p w:rsidR="003F0F8F" w:rsidRDefault="003F0F8F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2176" behindDoc="0" locked="1" layoutInCell="1" allowOverlap="1" wp14:anchorId="52AA1868" wp14:editId="62773CAC">
              <wp:simplePos x="0" y="0"/>
              <wp:positionH relativeFrom="page">
                <wp:posOffset>180340</wp:posOffset>
              </wp:positionH>
              <wp:positionV relativeFrom="page">
                <wp:posOffset>5076825</wp:posOffset>
              </wp:positionV>
              <wp:extent cx="179705" cy="2339975"/>
              <wp:effectExtent l="18415" t="9525" r="11430" b="12700"/>
              <wp:wrapNone/>
              <wp:docPr id="96" name="Text Box 14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2339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F8F" w:rsidRPr="00A07336" w:rsidRDefault="003F0F8F" w:rsidP="00476964">
                          <w:pPr>
                            <w:pStyle w:val="APEX11"/>
                            <w:jc w:val="left"/>
                          </w:pPr>
                          <w:r w:rsidRPr="00A07336">
                            <w:t>Согласовано</w:t>
                          </w:r>
                        </w:p>
                      </w:txbxContent>
                    </wps:txbx>
                    <wps:bodyPr rot="0" vert="vert270" wrap="square" lIns="0" tIns="0" rIns="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AA1868" id="Text Box 1419" o:spid="_x0000_s1086" type="#_x0000_t202" style="position:absolute;left:0;text-align:left;margin-left:14.2pt;margin-top:399.75pt;width:14.15pt;height:184.25pt;z-index:2517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" strokeweight="1.5pt">
              <v:textbox style="layout-flow:vertical;mso-layout-flow-alt:bottom-to-top" inset="0,0,0,2mm">
                <w:txbxContent>
                  <w:p w:rsidR="003F0F8F" w:rsidRPr="00A07336" w:rsidRDefault="003F0F8F" w:rsidP="00476964">
                    <w:pPr>
                      <w:pStyle w:val="APEX11"/>
                      <w:jc w:val="left"/>
                    </w:pPr>
                    <w:r w:rsidRPr="00A07336">
                      <w:t>Согласовано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2F656E"/>
    <w:multiLevelType w:val="hybridMultilevel"/>
    <w:tmpl w:val="A0487AC2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EB454B8"/>
    <w:multiLevelType w:val="hybridMultilevel"/>
    <w:tmpl w:val="A0487AC2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1826CB"/>
    <w:multiLevelType w:val="multilevel"/>
    <w:tmpl w:val="CB4CC072"/>
    <w:lvl w:ilvl="0">
      <w:start w:val="1"/>
      <w:numFmt w:val="decimal"/>
      <w:pStyle w:val="APEX"/>
      <w:lvlText w:val="%1."/>
      <w:lvlJc w:val="left"/>
      <w:pPr>
        <w:ind w:left="8016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2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D3481134"/>
    <w:lvl w:ilvl="0" w:tplc="7B10AD3A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69322260"/>
    <w:lvl w:ilvl="0">
      <w:start w:val="1"/>
      <w:numFmt w:val="decimal"/>
      <w:pStyle w:val="APEX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APEX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</w:rPr>
    </w:lvl>
    <w:lvl w:ilvl="2">
      <w:start w:val="1"/>
      <w:numFmt w:val="decimal"/>
      <w:pStyle w:val="APEX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8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9" w15:restartNumberingAfterBreak="0">
    <w:nsid w:val="4F582B4B"/>
    <w:multiLevelType w:val="multilevel"/>
    <w:tmpl w:val="1B7A825A"/>
    <w:lvl w:ilvl="0">
      <w:start w:val="2"/>
      <w:numFmt w:val="decimal"/>
      <w:lvlText w:val="%1."/>
      <w:lvlJc w:val="left"/>
      <w:pPr>
        <w:ind w:left="111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7" w:hanging="450"/>
      </w:pPr>
      <w:rPr>
        <w:rFonts w:hint="default"/>
      </w:rPr>
    </w:lvl>
    <w:lvl w:ilvl="2">
      <w:start w:val="1"/>
      <w:numFmt w:val="decimal"/>
      <w:pStyle w:val="APEX2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7" w:hanging="1800"/>
      </w:pPr>
      <w:rPr>
        <w:rFonts w:hint="default"/>
      </w:rPr>
    </w:lvl>
  </w:abstractNum>
  <w:abstractNum w:abstractNumId="10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1" w15:restartNumberingAfterBreak="0">
    <w:nsid w:val="63E75B85"/>
    <w:multiLevelType w:val="hybridMultilevel"/>
    <w:tmpl w:val="6914B83A"/>
    <w:lvl w:ilvl="0" w:tplc="F000DF58">
      <w:start w:val="1"/>
      <w:numFmt w:val="bullet"/>
      <w:pStyle w:val="APEX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7758C8"/>
    <w:multiLevelType w:val="hybridMultilevel"/>
    <w:tmpl w:val="348A0EE4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1"/>
  </w:num>
  <w:num w:numId="5">
    <w:abstractNumId w:val="8"/>
  </w:num>
  <w:num w:numId="6">
    <w:abstractNumId w:val="10"/>
  </w:num>
  <w:num w:numId="7">
    <w:abstractNumId w:val="3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1"/>
  <w:drawingGridHorizontalSpacing w:val="187"/>
  <w:displayHorizontalDrawingGridEvery w:val="0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20"/>
    <w:rsid w:val="00000DBD"/>
    <w:rsid w:val="00000E6D"/>
    <w:rsid w:val="000024F0"/>
    <w:rsid w:val="000037CB"/>
    <w:rsid w:val="0000389B"/>
    <w:rsid w:val="00003FBA"/>
    <w:rsid w:val="0000518A"/>
    <w:rsid w:val="000053A9"/>
    <w:rsid w:val="00005C71"/>
    <w:rsid w:val="000069F6"/>
    <w:rsid w:val="00010647"/>
    <w:rsid w:val="00011903"/>
    <w:rsid w:val="00012877"/>
    <w:rsid w:val="000215C2"/>
    <w:rsid w:val="00021A33"/>
    <w:rsid w:val="00023542"/>
    <w:rsid w:val="00023CF6"/>
    <w:rsid w:val="00024258"/>
    <w:rsid w:val="00024DA7"/>
    <w:rsid w:val="000253B0"/>
    <w:rsid w:val="0002685E"/>
    <w:rsid w:val="00026A69"/>
    <w:rsid w:val="000300F9"/>
    <w:rsid w:val="000309B7"/>
    <w:rsid w:val="00031601"/>
    <w:rsid w:val="0003167B"/>
    <w:rsid w:val="00031E00"/>
    <w:rsid w:val="000331A7"/>
    <w:rsid w:val="0003409A"/>
    <w:rsid w:val="00036C42"/>
    <w:rsid w:val="00037ECA"/>
    <w:rsid w:val="00040A01"/>
    <w:rsid w:val="000433F4"/>
    <w:rsid w:val="00043B94"/>
    <w:rsid w:val="00043DBC"/>
    <w:rsid w:val="00044513"/>
    <w:rsid w:val="000447E6"/>
    <w:rsid w:val="00046188"/>
    <w:rsid w:val="000465FF"/>
    <w:rsid w:val="000503B6"/>
    <w:rsid w:val="00055EE4"/>
    <w:rsid w:val="00056E98"/>
    <w:rsid w:val="0006012F"/>
    <w:rsid w:val="00061439"/>
    <w:rsid w:val="0006156A"/>
    <w:rsid w:val="0006196C"/>
    <w:rsid w:val="000626BD"/>
    <w:rsid w:val="0006330C"/>
    <w:rsid w:val="00064743"/>
    <w:rsid w:val="000674E1"/>
    <w:rsid w:val="00070A84"/>
    <w:rsid w:val="00071452"/>
    <w:rsid w:val="00071602"/>
    <w:rsid w:val="00072FB3"/>
    <w:rsid w:val="00074A0E"/>
    <w:rsid w:val="00074CBE"/>
    <w:rsid w:val="00074DE1"/>
    <w:rsid w:val="00075B43"/>
    <w:rsid w:val="00075BFD"/>
    <w:rsid w:val="00077C1F"/>
    <w:rsid w:val="00082DB8"/>
    <w:rsid w:val="00083415"/>
    <w:rsid w:val="000835B1"/>
    <w:rsid w:val="000860AA"/>
    <w:rsid w:val="0008662C"/>
    <w:rsid w:val="000909AD"/>
    <w:rsid w:val="00093929"/>
    <w:rsid w:val="000948D4"/>
    <w:rsid w:val="00095F0D"/>
    <w:rsid w:val="000A0927"/>
    <w:rsid w:val="000A3D99"/>
    <w:rsid w:val="000A41B3"/>
    <w:rsid w:val="000A41C9"/>
    <w:rsid w:val="000A4857"/>
    <w:rsid w:val="000A5A44"/>
    <w:rsid w:val="000A65E3"/>
    <w:rsid w:val="000B28ED"/>
    <w:rsid w:val="000B3333"/>
    <w:rsid w:val="000C0A55"/>
    <w:rsid w:val="000C25D2"/>
    <w:rsid w:val="000C2682"/>
    <w:rsid w:val="000C3B48"/>
    <w:rsid w:val="000C4DEA"/>
    <w:rsid w:val="000C6984"/>
    <w:rsid w:val="000C6A67"/>
    <w:rsid w:val="000C7261"/>
    <w:rsid w:val="000D05C2"/>
    <w:rsid w:val="000D1087"/>
    <w:rsid w:val="000D1982"/>
    <w:rsid w:val="000D3552"/>
    <w:rsid w:val="000D39F2"/>
    <w:rsid w:val="000D5C37"/>
    <w:rsid w:val="000D5E69"/>
    <w:rsid w:val="000D6545"/>
    <w:rsid w:val="000D71AD"/>
    <w:rsid w:val="000D7329"/>
    <w:rsid w:val="000D79C1"/>
    <w:rsid w:val="000E056B"/>
    <w:rsid w:val="000E0AD4"/>
    <w:rsid w:val="000E2338"/>
    <w:rsid w:val="000E4035"/>
    <w:rsid w:val="000E5260"/>
    <w:rsid w:val="000E582E"/>
    <w:rsid w:val="000E6062"/>
    <w:rsid w:val="000E6793"/>
    <w:rsid w:val="000E77EE"/>
    <w:rsid w:val="000F03B7"/>
    <w:rsid w:val="000F0741"/>
    <w:rsid w:val="000F13CC"/>
    <w:rsid w:val="000F15F5"/>
    <w:rsid w:val="000F1836"/>
    <w:rsid w:val="000F367F"/>
    <w:rsid w:val="000F3C04"/>
    <w:rsid w:val="000F4D41"/>
    <w:rsid w:val="000F5E73"/>
    <w:rsid w:val="00102111"/>
    <w:rsid w:val="001022EE"/>
    <w:rsid w:val="0010595D"/>
    <w:rsid w:val="00105CC9"/>
    <w:rsid w:val="00106BFB"/>
    <w:rsid w:val="0010719F"/>
    <w:rsid w:val="001077A6"/>
    <w:rsid w:val="00107F09"/>
    <w:rsid w:val="001147E3"/>
    <w:rsid w:val="00114A84"/>
    <w:rsid w:val="0011566E"/>
    <w:rsid w:val="0011620B"/>
    <w:rsid w:val="00116BA3"/>
    <w:rsid w:val="00117713"/>
    <w:rsid w:val="00120761"/>
    <w:rsid w:val="0012090B"/>
    <w:rsid w:val="001223A9"/>
    <w:rsid w:val="00123AA8"/>
    <w:rsid w:val="00127F0A"/>
    <w:rsid w:val="00130223"/>
    <w:rsid w:val="00131439"/>
    <w:rsid w:val="0013307E"/>
    <w:rsid w:val="001361BB"/>
    <w:rsid w:val="00137653"/>
    <w:rsid w:val="00140111"/>
    <w:rsid w:val="00141833"/>
    <w:rsid w:val="00141B47"/>
    <w:rsid w:val="00144FCD"/>
    <w:rsid w:val="001463AC"/>
    <w:rsid w:val="00146968"/>
    <w:rsid w:val="00146D32"/>
    <w:rsid w:val="001471F2"/>
    <w:rsid w:val="0014799E"/>
    <w:rsid w:val="00151219"/>
    <w:rsid w:val="00151978"/>
    <w:rsid w:val="00152122"/>
    <w:rsid w:val="001533D4"/>
    <w:rsid w:val="0015445C"/>
    <w:rsid w:val="001544B9"/>
    <w:rsid w:val="001544FB"/>
    <w:rsid w:val="001555A5"/>
    <w:rsid w:val="001569F8"/>
    <w:rsid w:val="00156FAB"/>
    <w:rsid w:val="00160405"/>
    <w:rsid w:val="001611D6"/>
    <w:rsid w:val="00164B2D"/>
    <w:rsid w:val="00164FFB"/>
    <w:rsid w:val="001657A9"/>
    <w:rsid w:val="00166A3D"/>
    <w:rsid w:val="001707BB"/>
    <w:rsid w:val="00170A9F"/>
    <w:rsid w:val="00171E60"/>
    <w:rsid w:val="00171EED"/>
    <w:rsid w:val="00172C85"/>
    <w:rsid w:val="001737AF"/>
    <w:rsid w:val="00173AE0"/>
    <w:rsid w:val="00174686"/>
    <w:rsid w:val="00175114"/>
    <w:rsid w:val="001765D8"/>
    <w:rsid w:val="00176631"/>
    <w:rsid w:val="001766D3"/>
    <w:rsid w:val="001771B0"/>
    <w:rsid w:val="0017774A"/>
    <w:rsid w:val="00181A77"/>
    <w:rsid w:val="00181C17"/>
    <w:rsid w:val="00182D6A"/>
    <w:rsid w:val="00182DB9"/>
    <w:rsid w:val="00183147"/>
    <w:rsid w:val="00183933"/>
    <w:rsid w:val="00184D79"/>
    <w:rsid w:val="00187383"/>
    <w:rsid w:val="00191F6C"/>
    <w:rsid w:val="00193CED"/>
    <w:rsid w:val="00194DC5"/>
    <w:rsid w:val="001950F4"/>
    <w:rsid w:val="0019525E"/>
    <w:rsid w:val="00195A0C"/>
    <w:rsid w:val="00196646"/>
    <w:rsid w:val="00197BD9"/>
    <w:rsid w:val="001A03FE"/>
    <w:rsid w:val="001A0603"/>
    <w:rsid w:val="001A08B2"/>
    <w:rsid w:val="001A0E09"/>
    <w:rsid w:val="001A1144"/>
    <w:rsid w:val="001A1B88"/>
    <w:rsid w:val="001A4D0B"/>
    <w:rsid w:val="001A4F87"/>
    <w:rsid w:val="001A73A6"/>
    <w:rsid w:val="001B348B"/>
    <w:rsid w:val="001B3E51"/>
    <w:rsid w:val="001C0696"/>
    <w:rsid w:val="001C1C48"/>
    <w:rsid w:val="001C33A5"/>
    <w:rsid w:val="001C48F3"/>
    <w:rsid w:val="001C55EC"/>
    <w:rsid w:val="001C5610"/>
    <w:rsid w:val="001D08F1"/>
    <w:rsid w:val="001D1946"/>
    <w:rsid w:val="001D2285"/>
    <w:rsid w:val="001D29A4"/>
    <w:rsid w:val="001D2C6C"/>
    <w:rsid w:val="001D4180"/>
    <w:rsid w:val="001D452F"/>
    <w:rsid w:val="001D4B9D"/>
    <w:rsid w:val="001D50BF"/>
    <w:rsid w:val="001D5357"/>
    <w:rsid w:val="001D7108"/>
    <w:rsid w:val="001D7466"/>
    <w:rsid w:val="001E08B9"/>
    <w:rsid w:val="001E1288"/>
    <w:rsid w:val="001E3AAC"/>
    <w:rsid w:val="001E4416"/>
    <w:rsid w:val="001F015F"/>
    <w:rsid w:val="001F15B0"/>
    <w:rsid w:val="001F1960"/>
    <w:rsid w:val="001F1A13"/>
    <w:rsid w:val="001F2E1C"/>
    <w:rsid w:val="001F33F0"/>
    <w:rsid w:val="001F3E02"/>
    <w:rsid w:val="001F3F24"/>
    <w:rsid w:val="001F3F6E"/>
    <w:rsid w:val="001F519D"/>
    <w:rsid w:val="001F5929"/>
    <w:rsid w:val="001F6184"/>
    <w:rsid w:val="001F70CB"/>
    <w:rsid w:val="001F7252"/>
    <w:rsid w:val="001F7E09"/>
    <w:rsid w:val="001F7E90"/>
    <w:rsid w:val="00200B99"/>
    <w:rsid w:val="00200CD0"/>
    <w:rsid w:val="0020303B"/>
    <w:rsid w:val="00203C3E"/>
    <w:rsid w:val="00206B05"/>
    <w:rsid w:val="002071F8"/>
    <w:rsid w:val="0020752D"/>
    <w:rsid w:val="00207836"/>
    <w:rsid w:val="00210967"/>
    <w:rsid w:val="00210BB4"/>
    <w:rsid w:val="0021114B"/>
    <w:rsid w:val="00215714"/>
    <w:rsid w:val="00216286"/>
    <w:rsid w:val="002179DC"/>
    <w:rsid w:val="00217AD2"/>
    <w:rsid w:val="00217EFE"/>
    <w:rsid w:val="00220A15"/>
    <w:rsid w:val="00222A1E"/>
    <w:rsid w:val="00222FA8"/>
    <w:rsid w:val="002240A7"/>
    <w:rsid w:val="00224B34"/>
    <w:rsid w:val="00224D66"/>
    <w:rsid w:val="00225904"/>
    <w:rsid w:val="00225FD3"/>
    <w:rsid w:val="00227CBB"/>
    <w:rsid w:val="002323D0"/>
    <w:rsid w:val="00232671"/>
    <w:rsid w:val="0023486C"/>
    <w:rsid w:val="00234BE0"/>
    <w:rsid w:val="0024006B"/>
    <w:rsid w:val="00241427"/>
    <w:rsid w:val="00241A4C"/>
    <w:rsid w:val="002441D0"/>
    <w:rsid w:val="00244536"/>
    <w:rsid w:val="00245545"/>
    <w:rsid w:val="00245828"/>
    <w:rsid w:val="00245F64"/>
    <w:rsid w:val="00246F3D"/>
    <w:rsid w:val="0025016C"/>
    <w:rsid w:val="00250B3D"/>
    <w:rsid w:val="002510E2"/>
    <w:rsid w:val="00251875"/>
    <w:rsid w:val="00251B34"/>
    <w:rsid w:val="0025283E"/>
    <w:rsid w:val="00252B42"/>
    <w:rsid w:val="00254007"/>
    <w:rsid w:val="00256AA9"/>
    <w:rsid w:val="00256EBE"/>
    <w:rsid w:val="00260D0F"/>
    <w:rsid w:val="002618FA"/>
    <w:rsid w:val="002646FE"/>
    <w:rsid w:val="002647F2"/>
    <w:rsid w:val="00264A7E"/>
    <w:rsid w:val="00265DDC"/>
    <w:rsid w:val="002668F4"/>
    <w:rsid w:val="002700B4"/>
    <w:rsid w:val="00270732"/>
    <w:rsid w:val="00271796"/>
    <w:rsid w:val="00271CF4"/>
    <w:rsid w:val="00271E70"/>
    <w:rsid w:val="00272044"/>
    <w:rsid w:val="002737BC"/>
    <w:rsid w:val="00276ACD"/>
    <w:rsid w:val="00276B6E"/>
    <w:rsid w:val="00276F1E"/>
    <w:rsid w:val="0027729A"/>
    <w:rsid w:val="00277438"/>
    <w:rsid w:val="00280ED1"/>
    <w:rsid w:val="002819FD"/>
    <w:rsid w:val="002834CB"/>
    <w:rsid w:val="00284EFD"/>
    <w:rsid w:val="002861EE"/>
    <w:rsid w:val="0028640A"/>
    <w:rsid w:val="0029228D"/>
    <w:rsid w:val="002929E0"/>
    <w:rsid w:val="00292B7D"/>
    <w:rsid w:val="002933A0"/>
    <w:rsid w:val="002939FF"/>
    <w:rsid w:val="00293C19"/>
    <w:rsid w:val="002949ED"/>
    <w:rsid w:val="002950BB"/>
    <w:rsid w:val="00295B72"/>
    <w:rsid w:val="0029618D"/>
    <w:rsid w:val="0029686F"/>
    <w:rsid w:val="0029777F"/>
    <w:rsid w:val="002A3009"/>
    <w:rsid w:val="002A31AD"/>
    <w:rsid w:val="002A4B0F"/>
    <w:rsid w:val="002A5CAE"/>
    <w:rsid w:val="002A776D"/>
    <w:rsid w:val="002A7D03"/>
    <w:rsid w:val="002B0EA2"/>
    <w:rsid w:val="002B172B"/>
    <w:rsid w:val="002B286F"/>
    <w:rsid w:val="002B6AF7"/>
    <w:rsid w:val="002B7660"/>
    <w:rsid w:val="002C0264"/>
    <w:rsid w:val="002C17B6"/>
    <w:rsid w:val="002C1B89"/>
    <w:rsid w:val="002C2152"/>
    <w:rsid w:val="002C48BB"/>
    <w:rsid w:val="002C6832"/>
    <w:rsid w:val="002C6F81"/>
    <w:rsid w:val="002C71A8"/>
    <w:rsid w:val="002C7CC8"/>
    <w:rsid w:val="002D0205"/>
    <w:rsid w:val="002D15C9"/>
    <w:rsid w:val="002D41CA"/>
    <w:rsid w:val="002D51AC"/>
    <w:rsid w:val="002D5D48"/>
    <w:rsid w:val="002D5EEA"/>
    <w:rsid w:val="002D625D"/>
    <w:rsid w:val="002D6EC0"/>
    <w:rsid w:val="002D71BE"/>
    <w:rsid w:val="002D74A2"/>
    <w:rsid w:val="002E040F"/>
    <w:rsid w:val="002E0CC8"/>
    <w:rsid w:val="002E1011"/>
    <w:rsid w:val="002E23CC"/>
    <w:rsid w:val="002E3E3D"/>
    <w:rsid w:val="002E5432"/>
    <w:rsid w:val="002E640E"/>
    <w:rsid w:val="002E76AC"/>
    <w:rsid w:val="002F05E7"/>
    <w:rsid w:val="002F0CB1"/>
    <w:rsid w:val="002F1482"/>
    <w:rsid w:val="002F1893"/>
    <w:rsid w:val="002F1ADD"/>
    <w:rsid w:val="002F2DAD"/>
    <w:rsid w:val="002F2DD1"/>
    <w:rsid w:val="002F3AB9"/>
    <w:rsid w:val="002F3E32"/>
    <w:rsid w:val="002F3E73"/>
    <w:rsid w:val="002F692E"/>
    <w:rsid w:val="002F6B16"/>
    <w:rsid w:val="002F70D0"/>
    <w:rsid w:val="00300371"/>
    <w:rsid w:val="00301B40"/>
    <w:rsid w:val="00304E1F"/>
    <w:rsid w:val="00305778"/>
    <w:rsid w:val="003105B5"/>
    <w:rsid w:val="003106BB"/>
    <w:rsid w:val="003123F7"/>
    <w:rsid w:val="00313967"/>
    <w:rsid w:val="00313AC1"/>
    <w:rsid w:val="00313DD7"/>
    <w:rsid w:val="00314A4D"/>
    <w:rsid w:val="00315F59"/>
    <w:rsid w:val="003164CD"/>
    <w:rsid w:val="00317163"/>
    <w:rsid w:val="0032087F"/>
    <w:rsid w:val="00323CCE"/>
    <w:rsid w:val="00324038"/>
    <w:rsid w:val="00325EE0"/>
    <w:rsid w:val="003265C7"/>
    <w:rsid w:val="00326624"/>
    <w:rsid w:val="00326D3B"/>
    <w:rsid w:val="00327A46"/>
    <w:rsid w:val="00327B1D"/>
    <w:rsid w:val="0033066F"/>
    <w:rsid w:val="00331076"/>
    <w:rsid w:val="0033111E"/>
    <w:rsid w:val="0033153B"/>
    <w:rsid w:val="003315D2"/>
    <w:rsid w:val="0033364B"/>
    <w:rsid w:val="00333FD0"/>
    <w:rsid w:val="00334029"/>
    <w:rsid w:val="00340D53"/>
    <w:rsid w:val="00341109"/>
    <w:rsid w:val="0034196D"/>
    <w:rsid w:val="00342305"/>
    <w:rsid w:val="003452FD"/>
    <w:rsid w:val="00346E70"/>
    <w:rsid w:val="0035118B"/>
    <w:rsid w:val="003516ED"/>
    <w:rsid w:val="00352D3E"/>
    <w:rsid w:val="00353372"/>
    <w:rsid w:val="003536CF"/>
    <w:rsid w:val="00353E41"/>
    <w:rsid w:val="003540EB"/>
    <w:rsid w:val="00360C9C"/>
    <w:rsid w:val="003616C5"/>
    <w:rsid w:val="003620F3"/>
    <w:rsid w:val="00366808"/>
    <w:rsid w:val="003670A3"/>
    <w:rsid w:val="0036711E"/>
    <w:rsid w:val="00367D66"/>
    <w:rsid w:val="003700FD"/>
    <w:rsid w:val="003701B2"/>
    <w:rsid w:val="0037080C"/>
    <w:rsid w:val="00370BF8"/>
    <w:rsid w:val="003730CE"/>
    <w:rsid w:val="00374651"/>
    <w:rsid w:val="00376716"/>
    <w:rsid w:val="003826DA"/>
    <w:rsid w:val="003827BF"/>
    <w:rsid w:val="00382CB7"/>
    <w:rsid w:val="00383F15"/>
    <w:rsid w:val="0038427F"/>
    <w:rsid w:val="00384D5F"/>
    <w:rsid w:val="003903D4"/>
    <w:rsid w:val="0039191D"/>
    <w:rsid w:val="00392DC1"/>
    <w:rsid w:val="00393BAD"/>
    <w:rsid w:val="003972DA"/>
    <w:rsid w:val="003A0771"/>
    <w:rsid w:val="003A541C"/>
    <w:rsid w:val="003A6D14"/>
    <w:rsid w:val="003A7A0A"/>
    <w:rsid w:val="003B3E05"/>
    <w:rsid w:val="003B40F9"/>
    <w:rsid w:val="003B575A"/>
    <w:rsid w:val="003B5DB3"/>
    <w:rsid w:val="003B603F"/>
    <w:rsid w:val="003C2637"/>
    <w:rsid w:val="003C404B"/>
    <w:rsid w:val="003C4B46"/>
    <w:rsid w:val="003C520A"/>
    <w:rsid w:val="003C54BC"/>
    <w:rsid w:val="003C5638"/>
    <w:rsid w:val="003C5FE1"/>
    <w:rsid w:val="003C6312"/>
    <w:rsid w:val="003C6895"/>
    <w:rsid w:val="003C7B40"/>
    <w:rsid w:val="003D09DC"/>
    <w:rsid w:val="003D5C4D"/>
    <w:rsid w:val="003D6CCB"/>
    <w:rsid w:val="003D7736"/>
    <w:rsid w:val="003D7D33"/>
    <w:rsid w:val="003E2D06"/>
    <w:rsid w:val="003E578B"/>
    <w:rsid w:val="003E6253"/>
    <w:rsid w:val="003E7FC8"/>
    <w:rsid w:val="003F0061"/>
    <w:rsid w:val="003F0F8F"/>
    <w:rsid w:val="003F0FC1"/>
    <w:rsid w:val="003F4788"/>
    <w:rsid w:val="003F5120"/>
    <w:rsid w:val="003F5BFF"/>
    <w:rsid w:val="003F5D8C"/>
    <w:rsid w:val="003F6018"/>
    <w:rsid w:val="004008DC"/>
    <w:rsid w:val="00400FD8"/>
    <w:rsid w:val="00401BA0"/>
    <w:rsid w:val="00403EAF"/>
    <w:rsid w:val="00404FDB"/>
    <w:rsid w:val="00405007"/>
    <w:rsid w:val="00405267"/>
    <w:rsid w:val="00405627"/>
    <w:rsid w:val="0040671D"/>
    <w:rsid w:val="00406A03"/>
    <w:rsid w:val="004074DD"/>
    <w:rsid w:val="00407911"/>
    <w:rsid w:val="00410248"/>
    <w:rsid w:val="00412681"/>
    <w:rsid w:val="00413F19"/>
    <w:rsid w:val="004143B1"/>
    <w:rsid w:val="00414D43"/>
    <w:rsid w:val="00415337"/>
    <w:rsid w:val="00416E44"/>
    <w:rsid w:val="00417008"/>
    <w:rsid w:val="0041740B"/>
    <w:rsid w:val="00417B07"/>
    <w:rsid w:val="0042072D"/>
    <w:rsid w:val="00420875"/>
    <w:rsid w:val="0042199A"/>
    <w:rsid w:val="0042438C"/>
    <w:rsid w:val="00424ACB"/>
    <w:rsid w:val="004256B4"/>
    <w:rsid w:val="0042677A"/>
    <w:rsid w:val="004268A9"/>
    <w:rsid w:val="0042695F"/>
    <w:rsid w:val="004276BD"/>
    <w:rsid w:val="00430461"/>
    <w:rsid w:val="00430A99"/>
    <w:rsid w:val="0043110D"/>
    <w:rsid w:val="00435A04"/>
    <w:rsid w:val="00440334"/>
    <w:rsid w:val="00440473"/>
    <w:rsid w:val="0044155C"/>
    <w:rsid w:val="00443D78"/>
    <w:rsid w:val="00444638"/>
    <w:rsid w:val="0044663E"/>
    <w:rsid w:val="00446DC5"/>
    <w:rsid w:val="004474A3"/>
    <w:rsid w:val="00450A81"/>
    <w:rsid w:val="00450B17"/>
    <w:rsid w:val="00452BE2"/>
    <w:rsid w:val="00453B6B"/>
    <w:rsid w:val="0045425A"/>
    <w:rsid w:val="0045758B"/>
    <w:rsid w:val="004600D7"/>
    <w:rsid w:val="00460470"/>
    <w:rsid w:val="00461783"/>
    <w:rsid w:val="00461C3E"/>
    <w:rsid w:val="00462606"/>
    <w:rsid w:val="00462BDA"/>
    <w:rsid w:val="00463914"/>
    <w:rsid w:val="00465245"/>
    <w:rsid w:val="00465FA5"/>
    <w:rsid w:val="004665F5"/>
    <w:rsid w:val="00466FBD"/>
    <w:rsid w:val="00470411"/>
    <w:rsid w:val="0047137C"/>
    <w:rsid w:val="00471588"/>
    <w:rsid w:val="00472C7F"/>
    <w:rsid w:val="00473792"/>
    <w:rsid w:val="0047440E"/>
    <w:rsid w:val="00474697"/>
    <w:rsid w:val="00474F25"/>
    <w:rsid w:val="00475ADB"/>
    <w:rsid w:val="0047663D"/>
    <w:rsid w:val="00476964"/>
    <w:rsid w:val="00477604"/>
    <w:rsid w:val="00477DD8"/>
    <w:rsid w:val="00486D1C"/>
    <w:rsid w:val="004874EE"/>
    <w:rsid w:val="004878D4"/>
    <w:rsid w:val="00487F72"/>
    <w:rsid w:val="00491CBF"/>
    <w:rsid w:val="00492ACF"/>
    <w:rsid w:val="00492E5F"/>
    <w:rsid w:val="0049483A"/>
    <w:rsid w:val="004950A9"/>
    <w:rsid w:val="004959C7"/>
    <w:rsid w:val="004961CF"/>
    <w:rsid w:val="00496FB8"/>
    <w:rsid w:val="00497239"/>
    <w:rsid w:val="00497C26"/>
    <w:rsid w:val="004A2375"/>
    <w:rsid w:val="004A3120"/>
    <w:rsid w:val="004A3B72"/>
    <w:rsid w:val="004A4F0B"/>
    <w:rsid w:val="004A533C"/>
    <w:rsid w:val="004A5F24"/>
    <w:rsid w:val="004A6211"/>
    <w:rsid w:val="004A6DBE"/>
    <w:rsid w:val="004B0BB3"/>
    <w:rsid w:val="004B3CF9"/>
    <w:rsid w:val="004B480F"/>
    <w:rsid w:val="004B56F7"/>
    <w:rsid w:val="004B5FA0"/>
    <w:rsid w:val="004B6604"/>
    <w:rsid w:val="004B6944"/>
    <w:rsid w:val="004C2753"/>
    <w:rsid w:val="004C65A9"/>
    <w:rsid w:val="004C79CD"/>
    <w:rsid w:val="004C7D27"/>
    <w:rsid w:val="004D0636"/>
    <w:rsid w:val="004D0A74"/>
    <w:rsid w:val="004D2E10"/>
    <w:rsid w:val="004D2F70"/>
    <w:rsid w:val="004D3A8E"/>
    <w:rsid w:val="004D44D9"/>
    <w:rsid w:val="004D5929"/>
    <w:rsid w:val="004D5F70"/>
    <w:rsid w:val="004D63E3"/>
    <w:rsid w:val="004D7463"/>
    <w:rsid w:val="004E145E"/>
    <w:rsid w:val="004E4528"/>
    <w:rsid w:val="004E4F3E"/>
    <w:rsid w:val="004E6E03"/>
    <w:rsid w:val="004E7AB6"/>
    <w:rsid w:val="004F0838"/>
    <w:rsid w:val="004F12BB"/>
    <w:rsid w:val="004F2D0C"/>
    <w:rsid w:val="004F52F8"/>
    <w:rsid w:val="004F53B5"/>
    <w:rsid w:val="004F55A2"/>
    <w:rsid w:val="004F61CA"/>
    <w:rsid w:val="004F7DF3"/>
    <w:rsid w:val="00501506"/>
    <w:rsid w:val="005015E2"/>
    <w:rsid w:val="00501829"/>
    <w:rsid w:val="00501EBC"/>
    <w:rsid w:val="005028B2"/>
    <w:rsid w:val="00503B2D"/>
    <w:rsid w:val="0050418F"/>
    <w:rsid w:val="0050547B"/>
    <w:rsid w:val="00506557"/>
    <w:rsid w:val="00506E52"/>
    <w:rsid w:val="0050700F"/>
    <w:rsid w:val="0050782B"/>
    <w:rsid w:val="005078F5"/>
    <w:rsid w:val="00507C2F"/>
    <w:rsid w:val="00510B82"/>
    <w:rsid w:val="00512282"/>
    <w:rsid w:val="00512541"/>
    <w:rsid w:val="00512874"/>
    <w:rsid w:val="00513F6E"/>
    <w:rsid w:val="0051434A"/>
    <w:rsid w:val="0051469F"/>
    <w:rsid w:val="00514E71"/>
    <w:rsid w:val="0051516F"/>
    <w:rsid w:val="00515AF7"/>
    <w:rsid w:val="00517C79"/>
    <w:rsid w:val="00520A58"/>
    <w:rsid w:val="00521092"/>
    <w:rsid w:val="00523E12"/>
    <w:rsid w:val="005249E1"/>
    <w:rsid w:val="00525C7C"/>
    <w:rsid w:val="00526F6E"/>
    <w:rsid w:val="00531AE9"/>
    <w:rsid w:val="00531B5B"/>
    <w:rsid w:val="00532884"/>
    <w:rsid w:val="00533699"/>
    <w:rsid w:val="00534953"/>
    <w:rsid w:val="0053678C"/>
    <w:rsid w:val="00536900"/>
    <w:rsid w:val="005369B2"/>
    <w:rsid w:val="00537260"/>
    <w:rsid w:val="0053739E"/>
    <w:rsid w:val="005409FF"/>
    <w:rsid w:val="00541AE9"/>
    <w:rsid w:val="00543B3E"/>
    <w:rsid w:val="00543E39"/>
    <w:rsid w:val="00543F4F"/>
    <w:rsid w:val="0054433F"/>
    <w:rsid w:val="0054625B"/>
    <w:rsid w:val="00546D06"/>
    <w:rsid w:val="00546D72"/>
    <w:rsid w:val="00546F06"/>
    <w:rsid w:val="00546F3D"/>
    <w:rsid w:val="00552113"/>
    <w:rsid w:val="0055372A"/>
    <w:rsid w:val="0055389C"/>
    <w:rsid w:val="0055424D"/>
    <w:rsid w:val="00554587"/>
    <w:rsid w:val="00555BC7"/>
    <w:rsid w:val="00556D5C"/>
    <w:rsid w:val="005625B5"/>
    <w:rsid w:val="00564D98"/>
    <w:rsid w:val="00564D9A"/>
    <w:rsid w:val="00566974"/>
    <w:rsid w:val="005675A1"/>
    <w:rsid w:val="00567F34"/>
    <w:rsid w:val="00570D13"/>
    <w:rsid w:val="00574441"/>
    <w:rsid w:val="00575CD2"/>
    <w:rsid w:val="00576299"/>
    <w:rsid w:val="00577E32"/>
    <w:rsid w:val="00580DF9"/>
    <w:rsid w:val="00581463"/>
    <w:rsid w:val="0058173E"/>
    <w:rsid w:val="00581C9C"/>
    <w:rsid w:val="00581EFB"/>
    <w:rsid w:val="00582434"/>
    <w:rsid w:val="0058460D"/>
    <w:rsid w:val="005869E2"/>
    <w:rsid w:val="00587446"/>
    <w:rsid w:val="00587FA4"/>
    <w:rsid w:val="00590055"/>
    <w:rsid w:val="005915F2"/>
    <w:rsid w:val="0059244C"/>
    <w:rsid w:val="0059255A"/>
    <w:rsid w:val="00595491"/>
    <w:rsid w:val="005975F3"/>
    <w:rsid w:val="0059784B"/>
    <w:rsid w:val="005978A2"/>
    <w:rsid w:val="005A04BB"/>
    <w:rsid w:val="005A19C0"/>
    <w:rsid w:val="005A2489"/>
    <w:rsid w:val="005A2E63"/>
    <w:rsid w:val="005A38D3"/>
    <w:rsid w:val="005A59BC"/>
    <w:rsid w:val="005A6385"/>
    <w:rsid w:val="005A6DEE"/>
    <w:rsid w:val="005A7F81"/>
    <w:rsid w:val="005B2B0E"/>
    <w:rsid w:val="005B3A39"/>
    <w:rsid w:val="005B4A9A"/>
    <w:rsid w:val="005B4B8E"/>
    <w:rsid w:val="005B63CC"/>
    <w:rsid w:val="005B7750"/>
    <w:rsid w:val="005B7CEA"/>
    <w:rsid w:val="005C02BB"/>
    <w:rsid w:val="005C1C3F"/>
    <w:rsid w:val="005C2157"/>
    <w:rsid w:val="005C26B5"/>
    <w:rsid w:val="005C601B"/>
    <w:rsid w:val="005C79A9"/>
    <w:rsid w:val="005D0C34"/>
    <w:rsid w:val="005D19C0"/>
    <w:rsid w:val="005D1FBC"/>
    <w:rsid w:val="005D3032"/>
    <w:rsid w:val="005D316C"/>
    <w:rsid w:val="005D3E19"/>
    <w:rsid w:val="005D46BF"/>
    <w:rsid w:val="005D4DFF"/>
    <w:rsid w:val="005D4EF0"/>
    <w:rsid w:val="005D5D96"/>
    <w:rsid w:val="005D5EDB"/>
    <w:rsid w:val="005D5F84"/>
    <w:rsid w:val="005D6FD6"/>
    <w:rsid w:val="005D7382"/>
    <w:rsid w:val="005E0623"/>
    <w:rsid w:val="005E290A"/>
    <w:rsid w:val="005E2A32"/>
    <w:rsid w:val="005E7CD8"/>
    <w:rsid w:val="005F1616"/>
    <w:rsid w:val="005F1C45"/>
    <w:rsid w:val="005F2258"/>
    <w:rsid w:val="005F5982"/>
    <w:rsid w:val="005F675E"/>
    <w:rsid w:val="00600A43"/>
    <w:rsid w:val="00603640"/>
    <w:rsid w:val="00604E6A"/>
    <w:rsid w:val="00605B7A"/>
    <w:rsid w:val="006061AF"/>
    <w:rsid w:val="00606C0D"/>
    <w:rsid w:val="006113C2"/>
    <w:rsid w:val="00612AA0"/>
    <w:rsid w:val="00615C4A"/>
    <w:rsid w:val="00615D8A"/>
    <w:rsid w:val="00615E9E"/>
    <w:rsid w:val="006166C3"/>
    <w:rsid w:val="006200D1"/>
    <w:rsid w:val="006208A2"/>
    <w:rsid w:val="00621DAC"/>
    <w:rsid w:val="00621EFD"/>
    <w:rsid w:val="00623380"/>
    <w:rsid w:val="006248EB"/>
    <w:rsid w:val="006251F5"/>
    <w:rsid w:val="006253FF"/>
    <w:rsid w:val="00631DD4"/>
    <w:rsid w:val="00632F2A"/>
    <w:rsid w:val="006338B8"/>
    <w:rsid w:val="006367C7"/>
    <w:rsid w:val="00640905"/>
    <w:rsid w:val="00640970"/>
    <w:rsid w:val="00640A08"/>
    <w:rsid w:val="00642B98"/>
    <w:rsid w:val="00643324"/>
    <w:rsid w:val="006435CD"/>
    <w:rsid w:val="00645B74"/>
    <w:rsid w:val="0065267E"/>
    <w:rsid w:val="0065328A"/>
    <w:rsid w:val="0065391A"/>
    <w:rsid w:val="00655EDF"/>
    <w:rsid w:val="006571B0"/>
    <w:rsid w:val="006608E6"/>
    <w:rsid w:val="0066166A"/>
    <w:rsid w:val="00662215"/>
    <w:rsid w:val="00662C5D"/>
    <w:rsid w:val="006642A9"/>
    <w:rsid w:val="00664A25"/>
    <w:rsid w:val="00664D62"/>
    <w:rsid w:val="00665B17"/>
    <w:rsid w:val="00666582"/>
    <w:rsid w:val="00670204"/>
    <w:rsid w:val="00670F6D"/>
    <w:rsid w:val="006712B3"/>
    <w:rsid w:val="006717F7"/>
    <w:rsid w:val="00671C02"/>
    <w:rsid w:val="00671E87"/>
    <w:rsid w:val="0067211E"/>
    <w:rsid w:val="0067221D"/>
    <w:rsid w:val="006736E3"/>
    <w:rsid w:val="006747EF"/>
    <w:rsid w:val="00676346"/>
    <w:rsid w:val="00676BD2"/>
    <w:rsid w:val="00680677"/>
    <w:rsid w:val="00680B1F"/>
    <w:rsid w:val="006817AA"/>
    <w:rsid w:val="00682250"/>
    <w:rsid w:val="00684342"/>
    <w:rsid w:val="00686850"/>
    <w:rsid w:val="00686DF4"/>
    <w:rsid w:val="0069052D"/>
    <w:rsid w:val="006926F5"/>
    <w:rsid w:val="00692E4C"/>
    <w:rsid w:val="00693652"/>
    <w:rsid w:val="0069396E"/>
    <w:rsid w:val="006945EC"/>
    <w:rsid w:val="00696CC4"/>
    <w:rsid w:val="006A02E9"/>
    <w:rsid w:val="006A1A23"/>
    <w:rsid w:val="006A2A93"/>
    <w:rsid w:val="006A54E9"/>
    <w:rsid w:val="006A6962"/>
    <w:rsid w:val="006A6D15"/>
    <w:rsid w:val="006A7448"/>
    <w:rsid w:val="006B03A7"/>
    <w:rsid w:val="006B0482"/>
    <w:rsid w:val="006B26CB"/>
    <w:rsid w:val="006B2A79"/>
    <w:rsid w:val="006B3794"/>
    <w:rsid w:val="006B3D72"/>
    <w:rsid w:val="006B5A8E"/>
    <w:rsid w:val="006B6D20"/>
    <w:rsid w:val="006B79FF"/>
    <w:rsid w:val="006C0597"/>
    <w:rsid w:val="006C30C6"/>
    <w:rsid w:val="006C4EA6"/>
    <w:rsid w:val="006C623D"/>
    <w:rsid w:val="006C6714"/>
    <w:rsid w:val="006C699E"/>
    <w:rsid w:val="006C6B81"/>
    <w:rsid w:val="006C6D55"/>
    <w:rsid w:val="006C6FEA"/>
    <w:rsid w:val="006D14BC"/>
    <w:rsid w:val="006D24EC"/>
    <w:rsid w:val="006D26F1"/>
    <w:rsid w:val="006D461E"/>
    <w:rsid w:val="006D466F"/>
    <w:rsid w:val="006E249A"/>
    <w:rsid w:val="006E25C8"/>
    <w:rsid w:val="006E36C1"/>
    <w:rsid w:val="006E5687"/>
    <w:rsid w:val="006E6292"/>
    <w:rsid w:val="006E6635"/>
    <w:rsid w:val="006E6E8C"/>
    <w:rsid w:val="006E72B9"/>
    <w:rsid w:val="006E7A45"/>
    <w:rsid w:val="006F10BE"/>
    <w:rsid w:val="006F1759"/>
    <w:rsid w:val="006F2371"/>
    <w:rsid w:val="006F24F9"/>
    <w:rsid w:val="006F26DC"/>
    <w:rsid w:val="006F475F"/>
    <w:rsid w:val="006F4D75"/>
    <w:rsid w:val="006F7127"/>
    <w:rsid w:val="006F7A1A"/>
    <w:rsid w:val="006F7C88"/>
    <w:rsid w:val="0070058B"/>
    <w:rsid w:val="00700E24"/>
    <w:rsid w:val="007015BD"/>
    <w:rsid w:val="00701E31"/>
    <w:rsid w:val="00702966"/>
    <w:rsid w:val="00702DAE"/>
    <w:rsid w:val="00703C8B"/>
    <w:rsid w:val="00703E7A"/>
    <w:rsid w:val="0070571C"/>
    <w:rsid w:val="00707988"/>
    <w:rsid w:val="00712CEF"/>
    <w:rsid w:val="00716A32"/>
    <w:rsid w:val="00717A32"/>
    <w:rsid w:val="00721333"/>
    <w:rsid w:val="007214ED"/>
    <w:rsid w:val="0072163B"/>
    <w:rsid w:val="007219F4"/>
    <w:rsid w:val="00722686"/>
    <w:rsid w:val="00722DCA"/>
    <w:rsid w:val="00723052"/>
    <w:rsid w:val="0072311E"/>
    <w:rsid w:val="0072412E"/>
    <w:rsid w:val="007249DF"/>
    <w:rsid w:val="00724EEF"/>
    <w:rsid w:val="007258DD"/>
    <w:rsid w:val="00727607"/>
    <w:rsid w:val="0073049A"/>
    <w:rsid w:val="00730B51"/>
    <w:rsid w:val="00730BDF"/>
    <w:rsid w:val="00731A85"/>
    <w:rsid w:val="00732293"/>
    <w:rsid w:val="00732A6D"/>
    <w:rsid w:val="00734253"/>
    <w:rsid w:val="00734FF8"/>
    <w:rsid w:val="00741069"/>
    <w:rsid w:val="00744126"/>
    <w:rsid w:val="0074451F"/>
    <w:rsid w:val="007470EE"/>
    <w:rsid w:val="00750A1F"/>
    <w:rsid w:val="00750C33"/>
    <w:rsid w:val="00750E97"/>
    <w:rsid w:val="00750EB9"/>
    <w:rsid w:val="007529A6"/>
    <w:rsid w:val="00752DEE"/>
    <w:rsid w:val="00753D39"/>
    <w:rsid w:val="00753FFA"/>
    <w:rsid w:val="007560AE"/>
    <w:rsid w:val="007626CD"/>
    <w:rsid w:val="00762AF6"/>
    <w:rsid w:val="007647F5"/>
    <w:rsid w:val="00765935"/>
    <w:rsid w:val="00765BCC"/>
    <w:rsid w:val="0076721B"/>
    <w:rsid w:val="007704BA"/>
    <w:rsid w:val="007713B1"/>
    <w:rsid w:val="007713E9"/>
    <w:rsid w:val="00772489"/>
    <w:rsid w:val="00772F23"/>
    <w:rsid w:val="00773A50"/>
    <w:rsid w:val="00774CB0"/>
    <w:rsid w:val="00774D03"/>
    <w:rsid w:val="00774F33"/>
    <w:rsid w:val="007778F4"/>
    <w:rsid w:val="007803BB"/>
    <w:rsid w:val="00780BF4"/>
    <w:rsid w:val="0078190F"/>
    <w:rsid w:val="0078349B"/>
    <w:rsid w:val="00785485"/>
    <w:rsid w:val="00785A15"/>
    <w:rsid w:val="00785C36"/>
    <w:rsid w:val="00787BEA"/>
    <w:rsid w:val="007904F7"/>
    <w:rsid w:val="00790B6F"/>
    <w:rsid w:val="007914FE"/>
    <w:rsid w:val="007923D1"/>
    <w:rsid w:val="00796177"/>
    <w:rsid w:val="007A4293"/>
    <w:rsid w:val="007A4DAE"/>
    <w:rsid w:val="007A73E9"/>
    <w:rsid w:val="007B10BA"/>
    <w:rsid w:val="007B123C"/>
    <w:rsid w:val="007B4352"/>
    <w:rsid w:val="007B6584"/>
    <w:rsid w:val="007B6B21"/>
    <w:rsid w:val="007C03B1"/>
    <w:rsid w:val="007C05BC"/>
    <w:rsid w:val="007C0EF4"/>
    <w:rsid w:val="007C1521"/>
    <w:rsid w:val="007C1CA2"/>
    <w:rsid w:val="007C1FE3"/>
    <w:rsid w:val="007C2E7D"/>
    <w:rsid w:val="007C30DA"/>
    <w:rsid w:val="007C45F9"/>
    <w:rsid w:val="007C5838"/>
    <w:rsid w:val="007C5C2A"/>
    <w:rsid w:val="007C5CFD"/>
    <w:rsid w:val="007D00C3"/>
    <w:rsid w:val="007D06C0"/>
    <w:rsid w:val="007D4EA9"/>
    <w:rsid w:val="007D6D45"/>
    <w:rsid w:val="007D7653"/>
    <w:rsid w:val="007E098A"/>
    <w:rsid w:val="007E4E04"/>
    <w:rsid w:val="007E51FE"/>
    <w:rsid w:val="007E5E1E"/>
    <w:rsid w:val="007E7731"/>
    <w:rsid w:val="007F2D12"/>
    <w:rsid w:val="007F41FA"/>
    <w:rsid w:val="007F5F35"/>
    <w:rsid w:val="007F64E1"/>
    <w:rsid w:val="007F67EC"/>
    <w:rsid w:val="007F67F3"/>
    <w:rsid w:val="00800925"/>
    <w:rsid w:val="00801D75"/>
    <w:rsid w:val="00802FB7"/>
    <w:rsid w:val="008040C6"/>
    <w:rsid w:val="0080541C"/>
    <w:rsid w:val="00805AF4"/>
    <w:rsid w:val="00806F3A"/>
    <w:rsid w:val="00806FBB"/>
    <w:rsid w:val="008073DC"/>
    <w:rsid w:val="0081074B"/>
    <w:rsid w:val="00813529"/>
    <w:rsid w:val="00813F08"/>
    <w:rsid w:val="00814A42"/>
    <w:rsid w:val="008164B2"/>
    <w:rsid w:val="008170AE"/>
    <w:rsid w:val="0082067D"/>
    <w:rsid w:val="00822797"/>
    <w:rsid w:val="008233B6"/>
    <w:rsid w:val="0082347D"/>
    <w:rsid w:val="0082423A"/>
    <w:rsid w:val="00827274"/>
    <w:rsid w:val="00827301"/>
    <w:rsid w:val="008273FB"/>
    <w:rsid w:val="0082745A"/>
    <w:rsid w:val="00827A60"/>
    <w:rsid w:val="008306B8"/>
    <w:rsid w:val="00832CB1"/>
    <w:rsid w:val="00834B7C"/>
    <w:rsid w:val="008377ED"/>
    <w:rsid w:val="008409B0"/>
    <w:rsid w:val="008412DA"/>
    <w:rsid w:val="00842668"/>
    <w:rsid w:val="00843114"/>
    <w:rsid w:val="0084341C"/>
    <w:rsid w:val="00845C15"/>
    <w:rsid w:val="0084670B"/>
    <w:rsid w:val="00846888"/>
    <w:rsid w:val="00850988"/>
    <w:rsid w:val="00852828"/>
    <w:rsid w:val="00852A09"/>
    <w:rsid w:val="0085357D"/>
    <w:rsid w:val="008544D1"/>
    <w:rsid w:val="008561E6"/>
    <w:rsid w:val="00856B32"/>
    <w:rsid w:val="00856BC5"/>
    <w:rsid w:val="008575CC"/>
    <w:rsid w:val="00857D35"/>
    <w:rsid w:val="00857E92"/>
    <w:rsid w:val="00860C30"/>
    <w:rsid w:val="008613A5"/>
    <w:rsid w:val="008661E4"/>
    <w:rsid w:val="00866C29"/>
    <w:rsid w:val="00870226"/>
    <w:rsid w:val="00870616"/>
    <w:rsid w:val="008706CC"/>
    <w:rsid w:val="008717B3"/>
    <w:rsid w:val="0087398C"/>
    <w:rsid w:val="00873D35"/>
    <w:rsid w:val="00874E74"/>
    <w:rsid w:val="00875ACD"/>
    <w:rsid w:val="00876358"/>
    <w:rsid w:val="00882737"/>
    <w:rsid w:val="00883224"/>
    <w:rsid w:val="0088474A"/>
    <w:rsid w:val="00884B07"/>
    <w:rsid w:val="00886A14"/>
    <w:rsid w:val="0088752D"/>
    <w:rsid w:val="008900D3"/>
    <w:rsid w:val="00890232"/>
    <w:rsid w:val="00891941"/>
    <w:rsid w:val="00893970"/>
    <w:rsid w:val="008960A8"/>
    <w:rsid w:val="0089699D"/>
    <w:rsid w:val="00896C22"/>
    <w:rsid w:val="008971D3"/>
    <w:rsid w:val="008977C7"/>
    <w:rsid w:val="008A3739"/>
    <w:rsid w:val="008A6B53"/>
    <w:rsid w:val="008A7572"/>
    <w:rsid w:val="008B001A"/>
    <w:rsid w:val="008B01CE"/>
    <w:rsid w:val="008B2171"/>
    <w:rsid w:val="008B2E24"/>
    <w:rsid w:val="008B37A6"/>
    <w:rsid w:val="008B437A"/>
    <w:rsid w:val="008B4E86"/>
    <w:rsid w:val="008B57D8"/>
    <w:rsid w:val="008B5B12"/>
    <w:rsid w:val="008C05B4"/>
    <w:rsid w:val="008C06B1"/>
    <w:rsid w:val="008C1574"/>
    <w:rsid w:val="008C224A"/>
    <w:rsid w:val="008C475D"/>
    <w:rsid w:val="008C6817"/>
    <w:rsid w:val="008D0186"/>
    <w:rsid w:val="008D031D"/>
    <w:rsid w:val="008D338D"/>
    <w:rsid w:val="008D33CC"/>
    <w:rsid w:val="008D3537"/>
    <w:rsid w:val="008D3BDF"/>
    <w:rsid w:val="008D413E"/>
    <w:rsid w:val="008D4E0F"/>
    <w:rsid w:val="008D4E41"/>
    <w:rsid w:val="008D5301"/>
    <w:rsid w:val="008E0B2D"/>
    <w:rsid w:val="008E16DB"/>
    <w:rsid w:val="008E1DD5"/>
    <w:rsid w:val="008E3745"/>
    <w:rsid w:val="008E3D48"/>
    <w:rsid w:val="008E3EA8"/>
    <w:rsid w:val="008E4596"/>
    <w:rsid w:val="008E6C97"/>
    <w:rsid w:val="008E6F47"/>
    <w:rsid w:val="008F1139"/>
    <w:rsid w:val="008F2521"/>
    <w:rsid w:val="008F3D12"/>
    <w:rsid w:val="008F4284"/>
    <w:rsid w:val="008F4401"/>
    <w:rsid w:val="008F45AB"/>
    <w:rsid w:val="008F77B1"/>
    <w:rsid w:val="008F7B78"/>
    <w:rsid w:val="008F7D09"/>
    <w:rsid w:val="009002AB"/>
    <w:rsid w:val="0090075A"/>
    <w:rsid w:val="00900AC1"/>
    <w:rsid w:val="00900B5A"/>
    <w:rsid w:val="00901A12"/>
    <w:rsid w:val="00901CE6"/>
    <w:rsid w:val="009038AF"/>
    <w:rsid w:val="009054D7"/>
    <w:rsid w:val="00906F8A"/>
    <w:rsid w:val="00907A88"/>
    <w:rsid w:val="00912CDE"/>
    <w:rsid w:val="00913091"/>
    <w:rsid w:val="009146BF"/>
    <w:rsid w:val="009149CE"/>
    <w:rsid w:val="00914B4C"/>
    <w:rsid w:val="00915AE4"/>
    <w:rsid w:val="00916B4B"/>
    <w:rsid w:val="00917014"/>
    <w:rsid w:val="00920C66"/>
    <w:rsid w:val="0092132B"/>
    <w:rsid w:val="00921D9F"/>
    <w:rsid w:val="009223C2"/>
    <w:rsid w:val="009229CB"/>
    <w:rsid w:val="00922D13"/>
    <w:rsid w:val="00923272"/>
    <w:rsid w:val="009239DB"/>
    <w:rsid w:val="009247F3"/>
    <w:rsid w:val="00925B5F"/>
    <w:rsid w:val="009275C9"/>
    <w:rsid w:val="0093024A"/>
    <w:rsid w:val="00931593"/>
    <w:rsid w:val="00931C6D"/>
    <w:rsid w:val="00931FF7"/>
    <w:rsid w:val="00934B90"/>
    <w:rsid w:val="009351C5"/>
    <w:rsid w:val="009355B2"/>
    <w:rsid w:val="00936687"/>
    <w:rsid w:val="00936A9C"/>
    <w:rsid w:val="009404B6"/>
    <w:rsid w:val="009404E7"/>
    <w:rsid w:val="0094099D"/>
    <w:rsid w:val="0094117A"/>
    <w:rsid w:val="00942DD1"/>
    <w:rsid w:val="0094454A"/>
    <w:rsid w:val="00944802"/>
    <w:rsid w:val="00944B1E"/>
    <w:rsid w:val="00951E3C"/>
    <w:rsid w:val="009536AF"/>
    <w:rsid w:val="009568C6"/>
    <w:rsid w:val="00956B82"/>
    <w:rsid w:val="00957155"/>
    <w:rsid w:val="00960024"/>
    <w:rsid w:val="00960D61"/>
    <w:rsid w:val="009623A3"/>
    <w:rsid w:val="00962D9A"/>
    <w:rsid w:val="00963E9F"/>
    <w:rsid w:val="00964BA5"/>
    <w:rsid w:val="00964E4E"/>
    <w:rsid w:val="00965F5D"/>
    <w:rsid w:val="00971815"/>
    <w:rsid w:val="00972289"/>
    <w:rsid w:val="00973156"/>
    <w:rsid w:val="009731A7"/>
    <w:rsid w:val="009744B5"/>
    <w:rsid w:val="009747CB"/>
    <w:rsid w:val="00974A4C"/>
    <w:rsid w:val="00974BCA"/>
    <w:rsid w:val="00975F98"/>
    <w:rsid w:val="009767CC"/>
    <w:rsid w:val="00976DE7"/>
    <w:rsid w:val="00981131"/>
    <w:rsid w:val="00982729"/>
    <w:rsid w:val="00982D82"/>
    <w:rsid w:val="00983174"/>
    <w:rsid w:val="0098786F"/>
    <w:rsid w:val="00987B68"/>
    <w:rsid w:val="0099238D"/>
    <w:rsid w:val="00992978"/>
    <w:rsid w:val="009A13BE"/>
    <w:rsid w:val="009A1687"/>
    <w:rsid w:val="009A2E27"/>
    <w:rsid w:val="009A6976"/>
    <w:rsid w:val="009B1049"/>
    <w:rsid w:val="009B1D15"/>
    <w:rsid w:val="009B4D40"/>
    <w:rsid w:val="009C096E"/>
    <w:rsid w:val="009C0AC4"/>
    <w:rsid w:val="009C0E50"/>
    <w:rsid w:val="009C18B0"/>
    <w:rsid w:val="009C4733"/>
    <w:rsid w:val="009C536B"/>
    <w:rsid w:val="009C5C5E"/>
    <w:rsid w:val="009D0D18"/>
    <w:rsid w:val="009D0F61"/>
    <w:rsid w:val="009D3D57"/>
    <w:rsid w:val="009D4FD7"/>
    <w:rsid w:val="009D53FF"/>
    <w:rsid w:val="009E2AFB"/>
    <w:rsid w:val="009E3F7D"/>
    <w:rsid w:val="009E4879"/>
    <w:rsid w:val="009E51B1"/>
    <w:rsid w:val="009E556D"/>
    <w:rsid w:val="009F1461"/>
    <w:rsid w:val="009F3200"/>
    <w:rsid w:val="009F75FC"/>
    <w:rsid w:val="009F7695"/>
    <w:rsid w:val="00A01B15"/>
    <w:rsid w:val="00A01D6E"/>
    <w:rsid w:val="00A01F6F"/>
    <w:rsid w:val="00A0205E"/>
    <w:rsid w:val="00A0257E"/>
    <w:rsid w:val="00A037C4"/>
    <w:rsid w:val="00A04637"/>
    <w:rsid w:val="00A0561D"/>
    <w:rsid w:val="00A075DE"/>
    <w:rsid w:val="00A1038F"/>
    <w:rsid w:val="00A10582"/>
    <w:rsid w:val="00A141DA"/>
    <w:rsid w:val="00A155E7"/>
    <w:rsid w:val="00A168A5"/>
    <w:rsid w:val="00A17CA4"/>
    <w:rsid w:val="00A203AC"/>
    <w:rsid w:val="00A20F57"/>
    <w:rsid w:val="00A21BA5"/>
    <w:rsid w:val="00A229D0"/>
    <w:rsid w:val="00A22DBC"/>
    <w:rsid w:val="00A230F8"/>
    <w:rsid w:val="00A235EF"/>
    <w:rsid w:val="00A26465"/>
    <w:rsid w:val="00A2655F"/>
    <w:rsid w:val="00A265EE"/>
    <w:rsid w:val="00A30773"/>
    <w:rsid w:val="00A30DBF"/>
    <w:rsid w:val="00A31510"/>
    <w:rsid w:val="00A329C4"/>
    <w:rsid w:val="00A329C5"/>
    <w:rsid w:val="00A345FC"/>
    <w:rsid w:val="00A3594A"/>
    <w:rsid w:val="00A35D57"/>
    <w:rsid w:val="00A364BC"/>
    <w:rsid w:val="00A36C45"/>
    <w:rsid w:val="00A36D8D"/>
    <w:rsid w:val="00A37243"/>
    <w:rsid w:val="00A37978"/>
    <w:rsid w:val="00A37FAA"/>
    <w:rsid w:val="00A41576"/>
    <w:rsid w:val="00A42125"/>
    <w:rsid w:val="00A426A6"/>
    <w:rsid w:val="00A426AC"/>
    <w:rsid w:val="00A428C8"/>
    <w:rsid w:val="00A43087"/>
    <w:rsid w:val="00A434AA"/>
    <w:rsid w:val="00A45B31"/>
    <w:rsid w:val="00A5118D"/>
    <w:rsid w:val="00A53984"/>
    <w:rsid w:val="00A539E8"/>
    <w:rsid w:val="00A56B61"/>
    <w:rsid w:val="00A578FE"/>
    <w:rsid w:val="00A5799B"/>
    <w:rsid w:val="00A57B71"/>
    <w:rsid w:val="00A60646"/>
    <w:rsid w:val="00A616EE"/>
    <w:rsid w:val="00A621EF"/>
    <w:rsid w:val="00A64F49"/>
    <w:rsid w:val="00A71764"/>
    <w:rsid w:val="00A71768"/>
    <w:rsid w:val="00A73C32"/>
    <w:rsid w:val="00A74D09"/>
    <w:rsid w:val="00A756AE"/>
    <w:rsid w:val="00A77FA2"/>
    <w:rsid w:val="00A81A52"/>
    <w:rsid w:val="00A831D1"/>
    <w:rsid w:val="00A84298"/>
    <w:rsid w:val="00A902BE"/>
    <w:rsid w:val="00A903E6"/>
    <w:rsid w:val="00A90DD1"/>
    <w:rsid w:val="00A92AD2"/>
    <w:rsid w:val="00A956FF"/>
    <w:rsid w:val="00A969DC"/>
    <w:rsid w:val="00A9711C"/>
    <w:rsid w:val="00AA068F"/>
    <w:rsid w:val="00AA0A04"/>
    <w:rsid w:val="00AA6393"/>
    <w:rsid w:val="00AA6D82"/>
    <w:rsid w:val="00AA745D"/>
    <w:rsid w:val="00AB004B"/>
    <w:rsid w:val="00AB144C"/>
    <w:rsid w:val="00AB2830"/>
    <w:rsid w:val="00AB339F"/>
    <w:rsid w:val="00AB42D9"/>
    <w:rsid w:val="00AB4B57"/>
    <w:rsid w:val="00AB52BE"/>
    <w:rsid w:val="00AB6E10"/>
    <w:rsid w:val="00AB6F9C"/>
    <w:rsid w:val="00AB7417"/>
    <w:rsid w:val="00AB7DE1"/>
    <w:rsid w:val="00AC1BC9"/>
    <w:rsid w:val="00AC48DC"/>
    <w:rsid w:val="00AC4F07"/>
    <w:rsid w:val="00AC540E"/>
    <w:rsid w:val="00AD0284"/>
    <w:rsid w:val="00AD1697"/>
    <w:rsid w:val="00AD3E37"/>
    <w:rsid w:val="00AD48D0"/>
    <w:rsid w:val="00AD50A1"/>
    <w:rsid w:val="00AD6462"/>
    <w:rsid w:val="00AD7588"/>
    <w:rsid w:val="00AE0852"/>
    <w:rsid w:val="00AE1B17"/>
    <w:rsid w:val="00AE4D34"/>
    <w:rsid w:val="00AE4D7F"/>
    <w:rsid w:val="00AE5FF5"/>
    <w:rsid w:val="00AE639C"/>
    <w:rsid w:val="00AE63AA"/>
    <w:rsid w:val="00AE7298"/>
    <w:rsid w:val="00AE7962"/>
    <w:rsid w:val="00AF13EC"/>
    <w:rsid w:val="00AF20CA"/>
    <w:rsid w:val="00B00E92"/>
    <w:rsid w:val="00B00FA0"/>
    <w:rsid w:val="00B01AB1"/>
    <w:rsid w:val="00B02676"/>
    <w:rsid w:val="00B036DC"/>
    <w:rsid w:val="00B03809"/>
    <w:rsid w:val="00B03A07"/>
    <w:rsid w:val="00B05FD3"/>
    <w:rsid w:val="00B06102"/>
    <w:rsid w:val="00B07035"/>
    <w:rsid w:val="00B07775"/>
    <w:rsid w:val="00B07C7B"/>
    <w:rsid w:val="00B129C6"/>
    <w:rsid w:val="00B13573"/>
    <w:rsid w:val="00B1397D"/>
    <w:rsid w:val="00B150BE"/>
    <w:rsid w:val="00B15DE5"/>
    <w:rsid w:val="00B17316"/>
    <w:rsid w:val="00B2068D"/>
    <w:rsid w:val="00B20B13"/>
    <w:rsid w:val="00B21A8B"/>
    <w:rsid w:val="00B21E38"/>
    <w:rsid w:val="00B2312E"/>
    <w:rsid w:val="00B23696"/>
    <w:rsid w:val="00B23A34"/>
    <w:rsid w:val="00B23B2D"/>
    <w:rsid w:val="00B25C57"/>
    <w:rsid w:val="00B25E19"/>
    <w:rsid w:val="00B27801"/>
    <w:rsid w:val="00B307A1"/>
    <w:rsid w:val="00B3090F"/>
    <w:rsid w:val="00B3131F"/>
    <w:rsid w:val="00B3136A"/>
    <w:rsid w:val="00B31D95"/>
    <w:rsid w:val="00B358CB"/>
    <w:rsid w:val="00B4000E"/>
    <w:rsid w:val="00B40084"/>
    <w:rsid w:val="00B41781"/>
    <w:rsid w:val="00B42211"/>
    <w:rsid w:val="00B42B28"/>
    <w:rsid w:val="00B4468E"/>
    <w:rsid w:val="00B448ED"/>
    <w:rsid w:val="00B45669"/>
    <w:rsid w:val="00B46E13"/>
    <w:rsid w:val="00B477D3"/>
    <w:rsid w:val="00B47ED7"/>
    <w:rsid w:val="00B52D5D"/>
    <w:rsid w:val="00B53D96"/>
    <w:rsid w:val="00B61A6A"/>
    <w:rsid w:val="00B62150"/>
    <w:rsid w:val="00B62CB3"/>
    <w:rsid w:val="00B63D9D"/>
    <w:rsid w:val="00B63E5E"/>
    <w:rsid w:val="00B646F0"/>
    <w:rsid w:val="00B66AC3"/>
    <w:rsid w:val="00B67262"/>
    <w:rsid w:val="00B73B4F"/>
    <w:rsid w:val="00B749A7"/>
    <w:rsid w:val="00B75369"/>
    <w:rsid w:val="00B75662"/>
    <w:rsid w:val="00B77146"/>
    <w:rsid w:val="00B807C1"/>
    <w:rsid w:val="00B80B76"/>
    <w:rsid w:val="00B82ADB"/>
    <w:rsid w:val="00B83C92"/>
    <w:rsid w:val="00B842B4"/>
    <w:rsid w:val="00B8465A"/>
    <w:rsid w:val="00B85D98"/>
    <w:rsid w:val="00B867F8"/>
    <w:rsid w:val="00B87CE4"/>
    <w:rsid w:val="00B91209"/>
    <w:rsid w:val="00B91855"/>
    <w:rsid w:val="00B92F53"/>
    <w:rsid w:val="00B93C18"/>
    <w:rsid w:val="00B93F3C"/>
    <w:rsid w:val="00B940A4"/>
    <w:rsid w:val="00BA1DEC"/>
    <w:rsid w:val="00BA3422"/>
    <w:rsid w:val="00BA4252"/>
    <w:rsid w:val="00BA627D"/>
    <w:rsid w:val="00BA62D8"/>
    <w:rsid w:val="00BA62DD"/>
    <w:rsid w:val="00BB098E"/>
    <w:rsid w:val="00BB16AE"/>
    <w:rsid w:val="00BB3BEC"/>
    <w:rsid w:val="00BB455E"/>
    <w:rsid w:val="00BB46E1"/>
    <w:rsid w:val="00BB5ABC"/>
    <w:rsid w:val="00BB5EC4"/>
    <w:rsid w:val="00BB63B9"/>
    <w:rsid w:val="00BB76ED"/>
    <w:rsid w:val="00BB78A3"/>
    <w:rsid w:val="00BB7CAF"/>
    <w:rsid w:val="00BC1AAB"/>
    <w:rsid w:val="00BC21DA"/>
    <w:rsid w:val="00BC2BD4"/>
    <w:rsid w:val="00BC3066"/>
    <w:rsid w:val="00BC4EC2"/>
    <w:rsid w:val="00BC5A76"/>
    <w:rsid w:val="00BC614E"/>
    <w:rsid w:val="00BC690D"/>
    <w:rsid w:val="00BC7859"/>
    <w:rsid w:val="00BC7903"/>
    <w:rsid w:val="00BD1251"/>
    <w:rsid w:val="00BD1634"/>
    <w:rsid w:val="00BD1B11"/>
    <w:rsid w:val="00BD20CA"/>
    <w:rsid w:val="00BD293E"/>
    <w:rsid w:val="00BD3342"/>
    <w:rsid w:val="00BD3D73"/>
    <w:rsid w:val="00BD43FC"/>
    <w:rsid w:val="00BD514F"/>
    <w:rsid w:val="00BD6417"/>
    <w:rsid w:val="00BE05C3"/>
    <w:rsid w:val="00BE1EED"/>
    <w:rsid w:val="00BE352A"/>
    <w:rsid w:val="00BE3CFF"/>
    <w:rsid w:val="00BE454D"/>
    <w:rsid w:val="00BE61CD"/>
    <w:rsid w:val="00BE6269"/>
    <w:rsid w:val="00BE7307"/>
    <w:rsid w:val="00BF1B26"/>
    <w:rsid w:val="00BF1E0B"/>
    <w:rsid w:val="00BF1E96"/>
    <w:rsid w:val="00BF2745"/>
    <w:rsid w:val="00BF3FA3"/>
    <w:rsid w:val="00BF46D2"/>
    <w:rsid w:val="00BF4B55"/>
    <w:rsid w:val="00BF5D45"/>
    <w:rsid w:val="00C00DCE"/>
    <w:rsid w:val="00C01006"/>
    <w:rsid w:val="00C02B76"/>
    <w:rsid w:val="00C02C31"/>
    <w:rsid w:val="00C05259"/>
    <w:rsid w:val="00C071EE"/>
    <w:rsid w:val="00C10B23"/>
    <w:rsid w:val="00C11120"/>
    <w:rsid w:val="00C1138A"/>
    <w:rsid w:val="00C11BB7"/>
    <w:rsid w:val="00C12860"/>
    <w:rsid w:val="00C12FEF"/>
    <w:rsid w:val="00C16303"/>
    <w:rsid w:val="00C16F03"/>
    <w:rsid w:val="00C17E78"/>
    <w:rsid w:val="00C26845"/>
    <w:rsid w:val="00C26868"/>
    <w:rsid w:val="00C27736"/>
    <w:rsid w:val="00C27B6F"/>
    <w:rsid w:val="00C30034"/>
    <w:rsid w:val="00C3133F"/>
    <w:rsid w:val="00C327CA"/>
    <w:rsid w:val="00C32C27"/>
    <w:rsid w:val="00C32DA3"/>
    <w:rsid w:val="00C35734"/>
    <w:rsid w:val="00C35EBE"/>
    <w:rsid w:val="00C36CAF"/>
    <w:rsid w:val="00C37185"/>
    <w:rsid w:val="00C37E79"/>
    <w:rsid w:val="00C4006F"/>
    <w:rsid w:val="00C42E5E"/>
    <w:rsid w:val="00C43C98"/>
    <w:rsid w:val="00C44079"/>
    <w:rsid w:val="00C45D41"/>
    <w:rsid w:val="00C50EDD"/>
    <w:rsid w:val="00C5448A"/>
    <w:rsid w:val="00C54D37"/>
    <w:rsid w:val="00C55CC5"/>
    <w:rsid w:val="00C56BEF"/>
    <w:rsid w:val="00C5731A"/>
    <w:rsid w:val="00C574FA"/>
    <w:rsid w:val="00C61BBE"/>
    <w:rsid w:val="00C622C2"/>
    <w:rsid w:val="00C643E2"/>
    <w:rsid w:val="00C66099"/>
    <w:rsid w:val="00C66BAA"/>
    <w:rsid w:val="00C710CA"/>
    <w:rsid w:val="00C716DB"/>
    <w:rsid w:val="00C71E93"/>
    <w:rsid w:val="00C72EDA"/>
    <w:rsid w:val="00C72F17"/>
    <w:rsid w:val="00C77029"/>
    <w:rsid w:val="00C81150"/>
    <w:rsid w:val="00C825EA"/>
    <w:rsid w:val="00C84482"/>
    <w:rsid w:val="00C85384"/>
    <w:rsid w:val="00C85708"/>
    <w:rsid w:val="00C87BF9"/>
    <w:rsid w:val="00C87C29"/>
    <w:rsid w:val="00C9086B"/>
    <w:rsid w:val="00C91980"/>
    <w:rsid w:val="00C928C4"/>
    <w:rsid w:val="00C92A83"/>
    <w:rsid w:val="00C92B60"/>
    <w:rsid w:val="00C92D11"/>
    <w:rsid w:val="00C9348E"/>
    <w:rsid w:val="00C94B41"/>
    <w:rsid w:val="00C96423"/>
    <w:rsid w:val="00C96879"/>
    <w:rsid w:val="00C96ADC"/>
    <w:rsid w:val="00C9760B"/>
    <w:rsid w:val="00C979D9"/>
    <w:rsid w:val="00CA1D4B"/>
    <w:rsid w:val="00CA1E8D"/>
    <w:rsid w:val="00CA1F8A"/>
    <w:rsid w:val="00CA2160"/>
    <w:rsid w:val="00CA3249"/>
    <w:rsid w:val="00CA58B6"/>
    <w:rsid w:val="00CA61F2"/>
    <w:rsid w:val="00CB2EF4"/>
    <w:rsid w:val="00CB40DC"/>
    <w:rsid w:val="00CB7A16"/>
    <w:rsid w:val="00CC0992"/>
    <w:rsid w:val="00CC1C5C"/>
    <w:rsid w:val="00CC4FF6"/>
    <w:rsid w:val="00CC5F57"/>
    <w:rsid w:val="00CC61EF"/>
    <w:rsid w:val="00CC63BB"/>
    <w:rsid w:val="00CC705E"/>
    <w:rsid w:val="00CD1489"/>
    <w:rsid w:val="00CD2518"/>
    <w:rsid w:val="00CD506B"/>
    <w:rsid w:val="00CD65BC"/>
    <w:rsid w:val="00CD65DC"/>
    <w:rsid w:val="00CE0AEC"/>
    <w:rsid w:val="00CE3456"/>
    <w:rsid w:val="00CE3D2A"/>
    <w:rsid w:val="00CE620E"/>
    <w:rsid w:val="00CE7936"/>
    <w:rsid w:val="00CF18AA"/>
    <w:rsid w:val="00CF1AE2"/>
    <w:rsid w:val="00CF32E2"/>
    <w:rsid w:val="00CF4FB4"/>
    <w:rsid w:val="00D009EE"/>
    <w:rsid w:val="00D034A6"/>
    <w:rsid w:val="00D03C90"/>
    <w:rsid w:val="00D0474B"/>
    <w:rsid w:val="00D057B4"/>
    <w:rsid w:val="00D05CB5"/>
    <w:rsid w:val="00D06E13"/>
    <w:rsid w:val="00D0762D"/>
    <w:rsid w:val="00D10067"/>
    <w:rsid w:val="00D10D03"/>
    <w:rsid w:val="00D11D86"/>
    <w:rsid w:val="00D1278B"/>
    <w:rsid w:val="00D13E31"/>
    <w:rsid w:val="00D140D0"/>
    <w:rsid w:val="00D147E2"/>
    <w:rsid w:val="00D153BA"/>
    <w:rsid w:val="00D16AA6"/>
    <w:rsid w:val="00D16D33"/>
    <w:rsid w:val="00D203E1"/>
    <w:rsid w:val="00D218BB"/>
    <w:rsid w:val="00D22860"/>
    <w:rsid w:val="00D23293"/>
    <w:rsid w:val="00D23520"/>
    <w:rsid w:val="00D23667"/>
    <w:rsid w:val="00D237FE"/>
    <w:rsid w:val="00D250EA"/>
    <w:rsid w:val="00D258D1"/>
    <w:rsid w:val="00D2678C"/>
    <w:rsid w:val="00D268D0"/>
    <w:rsid w:val="00D26EF4"/>
    <w:rsid w:val="00D27C5D"/>
    <w:rsid w:val="00D27CD6"/>
    <w:rsid w:val="00D30961"/>
    <w:rsid w:val="00D31207"/>
    <w:rsid w:val="00D315EF"/>
    <w:rsid w:val="00D31CD9"/>
    <w:rsid w:val="00D31F0F"/>
    <w:rsid w:val="00D31FAE"/>
    <w:rsid w:val="00D3309C"/>
    <w:rsid w:val="00D3391D"/>
    <w:rsid w:val="00D33FFB"/>
    <w:rsid w:val="00D34AA2"/>
    <w:rsid w:val="00D36F93"/>
    <w:rsid w:val="00D374A0"/>
    <w:rsid w:val="00D40E7A"/>
    <w:rsid w:val="00D41611"/>
    <w:rsid w:val="00D41AD5"/>
    <w:rsid w:val="00D41B5E"/>
    <w:rsid w:val="00D45F2D"/>
    <w:rsid w:val="00D4669F"/>
    <w:rsid w:val="00D4680C"/>
    <w:rsid w:val="00D46A6E"/>
    <w:rsid w:val="00D46CC9"/>
    <w:rsid w:val="00D472A5"/>
    <w:rsid w:val="00D50202"/>
    <w:rsid w:val="00D5076F"/>
    <w:rsid w:val="00D50C1C"/>
    <w:rsid w:val="00D53481"/>
    <w:rsid w:val="00D53FD4"/>
    <w:rsid w:val="00D55360"/>
    <w:rsid w:val="00D555C1"/>
    <w:rsid w:val="00D5572E"/>
    <w:rsid w:val="00D56854"/>
    <w:rsid w:val="00D56C93"/>
    <w:rsid w:val="00D5785F"/>
    <w:rsid w:val="00D57BFA"/>
    <w:rsid w:val="00D60B17"/>
    <w:rsid w:val="00D63725"/>
    <w:rsid w:val="00D63F19"/>
    <w:rsid w:val="00D64A15"/>
    <w:rsid w:val="00D656ED"/>
    <w:rsid w:val="00D706F6"/>
    <w:rsid w:val="00D7077D"/>
    <w:rsid w:val="00D707BA"/>
    <w:rsid w:val="00D71E3A"/>
    <w:rsid w:val="00D727E1"/>
    <w:rsid w:val="00D72AE4"/>
    <w:rsid w:val="00D73669"/>
    <w:rsid w:val="00D76878"/>
    <w:rsid w:val="00D76CFE"/>
    <w:rsid w:val="00D80488"/>
    <w:rsid w:val="00D804E9"/>
    <w:rsid w:val="00D8053D"/>
    <w:rsid w:val="00D822D2"/>
    <w:rsid w:val="00D8298B"/>
    <w:rsid w:val="00D83634"/>
    <w:rsid w:val="00D83C94"/>
    <w:rsid w:val="00D86EFA"/>
    <w:rsid w:val="00D877B4"/>
    <w:rsid w:val="00D87D10"/>
    <w:rsid w:val="00D9100D"/>
    <w:rsid w:val="00D9180D"/>
    <w:rsid w:val="00D91A26"/>
    <w:rsid w:val="00D946FA"/>
    <w:rsid w:val="00D94BCA"/>
    <w:rsid w:val="00D94C94"/>
    <w:rsid w:val="00D96080"/>
    <w:rsid w:val="00D97344"/>
    <w:rsid w:val="00D97BD3"/>
    <w:rsid w:val="00DA1A38"/>
    <w:rsid w:val="00DA297F"/>
    <w:rsid w:val="00DA4859"/>
    <w:rsid w:val="00DA5365"/>
    <w:rsid w:val="00DA6606"/>
    <w:rsid w:val="00DA6BF4"/>
    <w:rsid w:val="00DB08F2"/>
    <w:rsid w:val="00DB1517"/>
    <w:rsid w:val="00DB2802"/>
    <w:rsid w:val="00DB294B"/>
    <w:rsid w:val="00DB30AF"/>
    <w:rsid w:val="00DB323F"/>
    <w:rsid w:val="00DB4150"/>
    <w:rsid w:val="00DB4D0E"/>
    <w:rsid w:val="00DB4D38"/>
    <w:rsid w:val="00DB5BE1"/>
    <w:rsid w:val="00DB5FB2"/>
    <w:rsid w:val="00DB6396"/>
    <w:rsid w:val="00DB68E9"/>
    <w:rsid w:val="00DB711C"/>
    <w:rsid w:val="00DB7581"/>
    <w:rsid w:val="00DC04E2"/>
    <w:rsid w:val="00DC0AC0"/>
    <w:rsid w:val="00DC0D31"/>
    <w:rsid w:val="00DC12D7"/>
    <w:rsid w:val="00DC187B"/>
    <w:rsid w:val="00DC60AA"/>
    <w:rsid w:val="00DC65C8"/>
    <w:rsid w:val="00DD3720"/>
    <w:rsid w:val="00DD5889"/>
    <w:rsid w:val="00DD5D11"/>
    <w:rsid w:val="00DD614D"/>
    <w:rsid w:val="00DD6A24"/>
    <w:rsid w:val="00DD6ABE"/>
    <w:rsid w:val="00DD7CC9"/>
    <w:rsid w:val="00DE004F"/>
    <w:rsid w:val="00DE0432"/>
    <w:rsid w:val="00DE1078"/>
    <w:rsid w:val="00DE24A5"/>
    <w:rsid w:val="00DE28CA"/>
    <w:rsid w:val="00DE2E64"/>
    <w:rsid w:val="00DE4085"/>
    <w:rsid w:val="00DE5938"/>
    <w:rsid w:val="00DE6E13"/>
    <w:rsid w:val="00DE7C72"/>
    <w:rsid w:val="00DE7DB6"/>
    <w:rsid w:val="00DF0379"/>
    <w:rsid w:val="00DF07F1"/>
    <w:rsid w:val="00DF14DC"/>
    <w:rsid w:val="00DF327D"/>
    <w:rsid w:val="00DF530B"/>
    <w:rsid w:val="00DF5DF5"/>
    <w:rsid w:val="00DF6B83"/>
    <w:rsid w:val="00DF7806"/>
    <w:rsid w:val="00DF7C6B"/>
    <w:rsid w:val="00E01454"/>
    <w:rsid w:val="00E03BA8"/>
    <w:rsid w:val="00E03D8D"/>
    <w:rsid w:val="00E04038"/>
    <w:rsid w:val="00E0456E"/>
    <w:rsid w:val="00E04AD6"/>
    <w:rsid w:val="00E05523"/>
    <w:rsid w:val="00E05706"/>
    <w:rsid w:val="00E06983"/>
    <w:rsid w:val="00E107BC"/>
    <w:rsid w:val="00E109CD"/>
    <w:rsid w:val="00E10B6D"/>
    <w:rsid w:val="00E11A6A"/>
    <w:rsid w:val="00E11BA2"/>
    <w:rsid w:val="00E12725"/>
    <w:rsid w:val="00E15328"/>
    <w:rsid w:val="00E156EE"/>
    <w:rsid w:val="00E200A8"/>
    <w:rsid w:val="00E20811"/>
    <w:rsid w:val="00E2140E"/>
    <w:rsid w:val="00E2235B"/>
    <w:rsid w:val="00E2244C"/>
    <w:rsid w:val="00E26869"/>
    <w:rsid w:val="00E27A6B"/>
    <w:rsid w:val="00E27BD7"/>
    <w:rsid w:val="00E306B9"/>
    <w:rsid w:val="00E31446"/>
    <w:rsid w:val="00E31914"/>
    <w:rsid w:val="00E360E6"/>
    <w:rsid w:val="00E37B7B"/>
    <w:rsid w:val="00E40511"/>
    <w:rsid w:val="00E41643"/>
    <w:rsid w:val="00E416DE"/>
    <w:rsid w:val="00E4387A"/>
    <w:rsid w:val="00E453C8"/>
    <w:rsid w:val="00E45850"/>
    <w:rsid w:val="00E45862"/>
    <w:rsid w:val="00E466B6"/>
    <w:rsid w:val="00E50CE2"/>
    <w:rsid w:val="00E53425"/>
    <w:rsid w:val="00E53707"/>
    <w:rsid w:val="00E5501C"/>
    <w:rsid w:val="00E56BB6"/>
    <w:rsid w:val="00E572B8"/>
    <w:rsid w:val="00E609CE"/>
    <w:rsid w:val="00E60EA3"/>
    <w:rsid w:val="00E63AA7"/>
    <w:rsid w:val="00E63C40"/>
    <w:rsid w:val="00E63F67"/>
    <w:rsid w:val="00E64F5C"/>
    <w:rsid w:val="00E6539F"/>
    <w:rsid w:val="00E657D0"/>
    <w:rsid w:val="00E70B92"/>
    <w:rsid w:val="00E70C58"/>
    <w:rsid w:val="00E71229"/>
    <w:rsid w:val="00E72589"/>
    <w:rsid w:val="00E72880"/>
    <w:rsid w:val="00E7576E"/>
    <w:rsid w:val="00E7632B"/>
    <w:rsid w:val="00E8013B"/>
    <w:rsid w:val="00E80F7B"/>
    <w:rsid w:val="00E835F8"/>
    <w:rsid w:val="00E8436F"/>
    <w:rsid w:val="00E86007"/>
    <w:rsid w:val="00E86CEF"/>
    <w:rsid w:val="00E878A8"/>
    <w:rsid w:val="00E87DBC"/>
    <w:rsid w:val="00E900F7"/>
    <w:rsid w:val="00E91220"/>
    <w:rsid w:val="00E91881"/>
    <w:rsid w:val="00E9192A"/>
    <w:rsid w:val="00E91DAA"/>
    <w:rsid w:val="00E91E7F"/>
    <w:rsid w:val="00E939C6"/>
    <w:rsid w:val="00E93A0F"/>
    <w:rsid w:val="00E942A7"/>
    <w:rsid w:val="00E94B87"/>
    <w:rsid w:val="00E96E43"/>
    <w:rsid w:val="00E97291"/>
    <w:rsid w:val="00E97E67"/>
    <w:rsid w:val="00EA021B"/>
    <w:rsid w:val="00EA2211"/>
    <w:rsid w:val="00EA3679"/>
    <w:rsid w:val="00EA6528"/>
    <w:rsid w:val="00EA6AA0"/>
    <w:rsid w:val="00EA6B72"/>
    <w:rsid w:val="00EA72CF"/>
    <w:rsid w:val="00EA7DFE"/>
    <w:rsid w:val="00EB037E"/>
    <w:rsid w:val="00EB1390"/>
    <w:rsid w:val="00EB2D1A"/>
    <w:rsid w:val="00EB2FAF"/>
    <w:rsid w:val="00EB5422"/>
    <w:rsid w:val="00EB66C8"/>
    <w:rsid w:val="00EC0025"/>
    <w:rsid w:val="00EC1905"/>
    <w:rsid w:val="00EC31CA"/>
    <w:rsid w:val="00EC4D93"/>
    <w:rsid w:val="00EC7A16"/>
    <w:rsid w:val="00ED15B5"/>
    <w:rsid w:val="00ED1DAC"/>
    <w:rsid w:val="00ED1DE9"/>
    <w:rsid w:val="00ED1F4F"/>
    <w:rsid w:val="00ED3933"/>
    <w:rsid w:val="00ED495B"/>
    <w:rsid w:val="00ED515B"/>
    <w:rsid w:val="00ED5A35"/>
    <w:rsid w:val="00ED5C0B"/>
    <w:rsid w:val="00ED6C9A"/>
    <w:rsid w:val="00ED70A2"/>
    <w:rsid w:val="00EE0A38"/>
    <w:rsid w:val="00EE1841"/>
    <w:rsid w:val="00EE2648"/>
    <w:rsid w:val="00EE3610"/>
    <w:rsid w:val="00EE442A"/>
    <w:rsid w:val="00EE62E7"/>
    <w:rsid w:val="00EF425A"/>
    <w:rsid w:val="00EF54E1"/>
    <w:rsid w:val="00EF6374"/>
    <w:rsid w:val="00EF638B"/>
    <w:rsid w:val="00EF69F5"/>
    <w:rsid w:val="00F04161"/>
    <w:rsid w:val="00F07041"/>
    <w:rsid w:val="00F07088"/>
    <w:rsid w:val="00F10354"/>
    <w:rsid w:val="00F11737"/>
    <w:rsid w:val="00F13831"/>
    <w:rsid w:val="00F153F1"/>
    <w:rsid w:val="00F159BC"/>
    <w:rsid w:val="00F17795"/>
    <w:rsid w:val="00F20C94"/>
    <w:rsid w:val="00F22653"/>
    <w:rsid w:val="00F24873"/>
    <w:rsid w:val="00F24C90"/>
    <w:rsid w:val="00F26481"/>
    <w:rsid w:val="00F26C05"/>
    <w:rsid w:val="00F2743A"/>
    <w:rsid w:val="00F30096"/>
    <w:rsid w:val="00F3320F"/>
    <w:rsid w:val="00F34E0A"/>
    <w:rsid w:val="00F35E8C"/>
    <w:rsid w:val="00F37E34"/>
    <w:rsid w:val="00F4095F"/>
    <w:rsid w:val="00F42594"/>
    <w:rsid w:val="00F43238"/>
    <w:rsid w:val="00F45E83"/>
    <w:rsid w:val="00F54367"/>
    <w:rsid w:val="00F55C36"/>
    <w:rsid w:val="00F565E2"/>
    <w:rsid w:val="00F57A87"/>
    <w:rsid w:val="00F62CB6"/>
    <w:rsid w:val="00F65F65"/>
    <w:rsid w:val="00F662CC"/>
    <w:rsid w:val="00F700A2"/>
    <w:rsid w:val="00F71231"/>
    <w:rsid w:val="00F75AB2"/>
    <w:rsid w:val="00F76D3C"/>
    <w:rsid w:val="00F772F1"/>
    <w:rsid w:val="00F77637"/>
    <w:rsid w:val="00F77A12"/>
    <w:rsid w:val="00F812CE"/>
    <w:rsid w:val="00F8135D"/>
    <w:rsid w:val="00F824CF"/>
    <w:rsid w:val="00F82E7A"/>
    <w:rsid w:val="00F83132"/>
    <w:rsid w:val="00F83E7B"/>
    <w:rsid w:val="00F8421A"/>
    <w:rsid w:val="00F858B0"/>
    <w:rsid w:val="00F878FA"/>
    <w:rsid w:val="00F87B6C"/>
    <w:rsid w:val="00F912E4"/>
    <w:rsid w:val="00F92589"/>
    <w:rsid w:val="00FA1D1A"/>
    <w:rsid w:val="00FA2CB2"/>
    <w:rsid w:val="00FA3E5D"/>
    <w:rsid w:val="00FA5041"/>
    <w:rsid w:val="00FA5FD6"/>
    <w:rsid w:val="00FA654C"/>
    <w:rsid w:val="00FB0F5D"/>
    <w:rsid w:val="00FB122B"/>
    <w:rsid w:val="00FB26E1"/>
    <w:rsid w:val="00FB33B3"/>
    <w:rsid w:val="00FB5A31"/>
    <w:rsid w:val="00FB75D2"/>
    <w:rsid w:val="00FC25BC"/>
    <w:rsid w:val="00FC37E9"/>
    <w:rsid w:val="00FC65C5"/>
    <w:rsid w:val="00FD0712"/>
    <w:rsid w:val="00FD10D0"/>
    <w:rsid w:val="00FD1482"/>
    <w:rsid w:val="00FD413E"/>
    <w:rsid w:val="00FD42DB"/>
    <w:rsid w:val="00FD44A1"/>
    <w:rsid w:val="00FD4BB4"/>
    <w:rsid w:val="00FD6259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5DEE69BD"/>
  <w15:chartTrackingRefBased/>
  <w15:docId w15:val="{AECC714C-E2B9-4CCD-B599-2EF2327A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locked="1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 w:uiPriority="99"/>
    <w:lsdException w:name="head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uiPriority="99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DBF"/>
    <w:pPr>
      <w:spacing w:line="360" w:lineRule="auto"/>
    </w:pPr>
    <w:rPr>
      <w:rFonts w:ascii="Arial" w:hAnsi="Arial"/>
      <w:sz w:val="19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locked/>
    <w:rsid w:val="002A4B0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locked/>
    <w:rsid w:val="002A4B0F"/>
    <w:pPr>
      <w:keepNext/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qFormat/>
    <w:locked/>
    <w:rsid w:val="00470411"/>
    <w:p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5">
    <w:name w:val="heading 5"/>
    <w:basedOn w:val="a0"/>
    <w:next w:val="a0"/>
    <w:qFormat/>
    <w:locked/>
    <w:rsid w:val="00615D8A"/>
    <w:pPr>
      <w:widowControl w:val="0"/>
      <w:tabs>
        <w:tab w:val="num" w:pos="1461"/>
      </w:tabs>
      <w:spacing w:before="240" w:after="60" w:line="280" w:lineRule="atLeast"/>
      <w:ind w:left="1461" w:hanging="1008"/>
      <w:outlineLvl w:val="4"/>
    </w:pPr>
    <w:rPr>
      <w:szCs w:val="20"/>
      <w:lang w:val="nl"/>
    </w:rPr>
  </w:style>
  <w:style w:type="paragraph" w:styleId="6">
    <w:name w:val="heading 6"/>
    <w:basedOn w:val="a0"/>
    <w:next w:val="a0"/>
    <w:qFormat/>
    <w:locked/>
    <w:rsid w:val="00615D8A"/>
    <w:pPr>
      <w:widowControl w:val="0"/>
      <w:tabs>
        <w:tab w:val="num" w:pos="1605"/>
      </w:tabs>
      <w:spacing w:before="240" w:after="60" w:line="280" w:lineRule="atLeast"/>
      <w:ind w:left="1605" w:hanging="1152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qFormat/>
    <w:locked/>
    <w:rsid w:val="00615D8A"/>
    <w:pPr>
      <w:widowControl w:val="0"/>
      <w:tabs>
        <w:tab w:val="num" w:pos="1749"/>
      </w:tabs>
      <w:spacing w:before="240" w:after="60" w:line="280" w:lineRule="atLeast"/>
      <w:ind w:left="1749" w:hanging="1296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qFormat/>
    <w:locked/>
    <w:rsid w:val="00615D8A"/>
    <w:pPr>
      <w:widowControl w:val="0"/>
      <w:tabs>
        <w:tab w:val="num" w:pos="1893"/>
      </w:tabs>
      <w:spacing w:before="240" w:after="60" w:line="280" w:lineRule="atLeast"/>
      <w:ind w:left="1893" w:hanging="1440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qFormat/>
    <w:locked/>
    <w:rsid w:val="00615D8A"/>
    <w:pPr>
      <w:widowControl w:val="0"/>
      <w:tabs>
        <w:tab w:val="num" w:pos="2037"/>
      </w:tabs>
      <w:spacing w:before="240" w:after="60" w:line="280" w:lineRule="atLeast"/>
      <w:ind w:left="2037" w:hanging="1584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locked/>
    <w:rsid w:val="002D51AC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A74D09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A74D09"/>
  </w:style>
  <w:style w:type="paragraph" w:customStyle="1" w:styleId="Twordizme">
    <w:name w:val="Tword_izme"/>
    <w:basedOn w:val="a0"/>
    <w:link w:val="TwordizmeChar"/>
    <w:locked/>
    <w:rsid w:val="00A74D09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A74D09"/>
    <w:rPr>
      <w:rFonts w:ascii="Arial" w:hAnsi="Arial"/>
      <w:i/>
      <w:sz w:val="16"/>
      <w:szCs w:val="24"/>
      <w:lang w:val="ru-RU" w:eastAsia="ru-RU" w:bidi="ar-SA"/>
    </w:rPr>
  </w:style>
  <w:style w:type="paragraph" w:customStyle="1" w:styleId="Twordfami">
    <w:name w:val="Tword_fami"/>
    <w:basedOn w:val="a0"/>
    <w:locked/>
    <w:rsid w:val="00A74D09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A74D09"/>
    <w:rPr>
      <w:i/>
      <w:sz w:val="18"/>
    </w:rPr>
  </w:style>
  <w:style w:type="paragraph" w:customStyle="1" w:styleId="Tworddate">
    <w:name w:val="Tword_date"/>
    <w:basedOn w:val="a0"/>
    <w:locked/>
    <w:rsid w:val="00A74D09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A74D09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A74D09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A74D09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E03D8D"/>
    <w:pPr>
      <w:spacing w:after="120" w:line="480" w:lineRule="auto"/>
    </w:pPr>
  </w:style>
  <w:style w:type="character" w:customStyle="1" w:styleId="22">
    <w:name w:val="Основной текст 2 Знак"/>
    <w:link w:val="21"/>
    <w:rsid w:val="00E03D8D"/>
    <w:rPr>
      <w:rFonts w:ascii="Arial" w:hAnsi="Arial"/>
      <w:sz w:val="19"/>
      <w:szCs w:val="24"/>
      <w:lang w:val="ru-RU" w:eastAsia="ru-RU"/>
    </w:rPr>
  </w:style>
  <w:style w:type="paragraph" w:customStyle="1" w:styleId="Twordpage">
    <w:name w:val="Tword_page"/>
    <w:basedOn w:val="a0"/>
    <w:locked/>
    <w:rsid w:val="00A74D09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uiPriority w:val="99"/>
    <w:rsid w:val="00E03D8D"/>
    <w:rPr>
      <w:rFonts w:ascii="Arial" w:hAnsi="Arial"/>
      <w:sz w:val="16"/>
      <w:szCs w:val="24"/>
      <w:lang w:val="ru-RU" w:eastAsia="ru-RU"/>
    </w:rPr>
  </w:style>
  <w:style w:type="paragraph" w:styleId="aa">
    <w:name w:val="Body Text"/>
    <w:basedOn w:val="a0"/>
    <w:link w:val="ab"/>
    <w:locked/>
    <w:rsid w:val="00E60EA3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E60EA3"/>
    <w:rPr>
      <w:rFonts w:ascii="Arial" w:hAnsi="Arial"/>
      <w:sz w:val="22"/>
      <w:szCs w:val="22"/>
      <w:lang w:val="en-US" w:eastAsia="en-US" w:bidi="ar-SA"/>
    </w:rPr>
  </w:style>
  <w:style w:type="paragraph" w:styleId="a1">
    <w:name w:val="Normal Indent"/>
    <w:basedOn w:val="a0"/>
    <w:locked/>
    <w:rsid w:val="00470411"/>
    <w:pPr>
      <w:ind w:left="708"/>
    </w:pPr>
  </w:style>
  <w:style w:type="paragraph" w:styleId="23">
    <w:name w:val="toc 2"/>
    <w:basedOn w:val="APEX3"/>
    <w:next w:val="a0"/>
    <w:autoRedefine/>
    <w:uiPriority w:val="39"/>
    <w:locked/>
    <w:rsid w:val="008E1DD5"/>
    <w:pPr>
      <w:spacing w:after="120" w:line="240" w:lineRule="auto"/>
    </w:pPr>
    <w:rPr>
      <w:bCs w:val="0"/>
      <w:iCs/>
    </w:rPr>
  </w:style>
  <w:style w:type="character" w:styleId="ac">
    <w:name w:val="Hyperlink"/>
    <w:uiPriority w:val="99"/>
    <w:locked/>
    <w:rsid w:val="008F3D12"/>
    <w:rPr>
      <w:color w:val="0000FF"/>
      <w:u w:val="single"/>
    </w:rPr>
  </w:style>
  <w:style w:type="paragraph" w:customStyle="1" w:styleId="APEXlist">
    <w:name w:val="APEX list"/>
    <w:qFormat/>
    <w:rsid w:val="00CD1489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</w:rPr>
  </w:style>
  <w:style w:type="paragraph" w:styleId="11">
    <w:name w:val="toc 1"/>
    <w:basedOn w:val="APEX3"/>
    <w:next w:val="a0"/>
    <w:autoRedefine/>
    <w:uiPriority w:val="39"/>
    <w:rsid w:val="008E1DD5"/>
    <w:pPr>
      <w:tabs>
        <w:tab w:val="clear" w:pos="0"/>
        <w:tab w:val="clear" w:pos="570"/>
      </w:tabs>
      <w:spacing w:after="120" w:line="240" w:lineRule="auto"/>
    </w:pPr>
    <w:rPr>
      <w:rFonts w:cstheme="minorHAnsi"/>
      <w:noProof w:val="0"/>
      <w:szCs w:val="20"/>
      <w:lang w:eastAsia="ru-RU"/>
    </w:rPr>
  </w:style>
  <w:style w:type="paragraph" w:customStyle="1" w:styleId="PROEKTtext">
    <w:name w:val="PROEKT text"/>
    <w:basedOn w:val="a0"/>
    <w:link w:val="PROEKTtextChar"/>
    <w:rsid w:val="00F83E7B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APEXHeadingProekt1">
    <w:name w:val="APEX Heading Proekt 1"/>
    <w:basedOn w:val="PROEKTtext"/>
    <w:next w:val="PROEKTtext"/>
    <w:qFormat/>
    <w:rsid w:val="00AE639C"/>
    <w:pPr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APEXHeadingProekt3">
    <w:name w:val="APEX Heading Proekt 3"/>
    <w:basedOn w:val="PROEKTtext"/>
    <w:next w:val="PROEKTtext"/>
    <w:qFormat/>
    <w:rsid w:val="001E1288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APEXHeadingProekt2">
    <w:name w:val="APEX Heading Proekt 2"/>
    <w:basedOn w:val="PROEKTtext"/>
    <w:next w:val="PROEKTtext"/>
    <w:qFormat/>
    <w:rsid w:val="00B42B28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APEXHeadingProekt4">
    <w:name w:val="APEX Heading Proekt 4 Знак"/>
    <w:link w:val="APEXHeadingProekt40"/>
    <w:rsid w:val="00802FB7"/>
    <w:rPr>
      <w:rFonts w:ascii="Arial" w:hAnsi="Arial" w:cs="Arial"/>
      <w:i/>
      <w:kern w:val="28"/>
      <w:sz w:val="18"/>
      <w:szCs w:val="19"/>
      <w:lang w:val="ru-RU" w:eastAsia="ru-RU"/>
    </w:rPr>
  </w:style>
  <w:style w:type="paragraph" w:customStyle="1" w:styleId="APEXHeadingProekt40">
    <w:name w:val="APEX Heading Proekt 4"/>
    <w:basedOn w:val="PROEKTtext"/>
    <w:next w:val="PROEKTtext"/>
    <w:link w:val="APEXHeadingProekt4"/>
    <w:qFormat/>
    <w:rsid w:val="00802FB7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a0"/>
    <w:locked/>
    <w:rsid w:val="00BE1EED"/>
    <w:pPr>
      <w:tabs>
        <w:tab w:val="left" w:pos="0"/>
        <w:tab w:val="left" w:leader="dot" w:pos="570"/>
        <w:tab w:val="left" w:pos="950"/>
        <w:tab w:val="left" w:pos="1134"/>
        <w:tab w:val="right" w:pos="9498"/>
        <w:tab w:val="right" w:pos="9627"/>
      </w:tabs>
      <w:spacing w:before="120" w:line="312" w:lineRule="auto"/>
      <w:ind w:left="1134" w:right="532" w:hanging="567"/>
    </w:pPr>
    <w:rPr>
      <w:rFonts w:ascii="PT Sans" w:eastAsia="Calibri" w:hAnsi="PT Sans" w:cs="Arial"/>
      <w:b/>
      <w:bCs/>
      <w:noProof/>
      <w:sz w:val="24"/>
      <w:szCs w:val="20"/>
    </w:rPr>
  </w:style>
  <w:style w:type="paragraph" w:customStyle="1" w:styleId="P">
    <w:name w:val="P"/>
    <w:basedOn w:val="PROEKTtext"/>
    <w:locked/>
    <w:rsid w:val="004D5F70"/>
  </w:style>
  <w:style w:type="paragraph" w:customStyle="1" w:styleId="PROEKTTOC1">
    <w:name w:val="PROEKT_TOC_1"/>
    <w:basedOn w:val="PROEKTtext"/>
    <w:locked/>
    <w:rsid w:val="004D5F70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9229CB"/>
    <w:pPr>
      <w:ind w:left="3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0"/>
    <w:next w:val="a0"/>
    <w:autoRedefine/>
    <w:semiHidden/>
    <w:locked/>
    <w:rsid w:val="009229CB"/>
    <w:pPr>
      <w:ind w:left="570"/>
    </w:pPr>
    <w:rPr>
      <w:rFonts w:asciiTheme="minorHAnsi" w:hAnsiTheme="minorHAnsi" w:cstheme="minorHAns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47137C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2E76AC"/>
    <w:pPr>
      <w:numPr>
        <w:numId w:val="2"/>
      </w:numPr>
    </w:pPr>
  </w:style>
  <w:style w:type="numbering" w:styleId="111111">
    <w:name w:val="Outline List 2"/>
    <w:basedOn w:val="a4"/>
    <w:locked/>
    <w:rsid w:val="002E76AC"/>
    <w:pPr>
      <w:numPr>
        <w:numId w:val="3"/>
      </w:numPr>
    </w:pPr>
  </w:style>
  <w:style w:type="table" w:styleId="ad">
    <w:name w:val="Table Grid"/>
    <w:basedOn w:val="a3"/>
    <w:locked/>
    <w:rsid w:val="00067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EKTtextChar">
    <w:name w:val="PROEKT text Char"/>
    <w:link w:val="PROEKTtext"/>
    <w:rsid w:val="00BD43FC"/>
    <w:rPr>
      <w:rFonts w:ascii="Arial" w:hAnsi="Arial" w:cs="Arial"/>
      <w:sz w:val="19"/>
      <w:szCs w:val="19"/>
    </w:rPr>
  </w:style>
  <w:style w:type="paragraph" w:customStyle="1" w:styleId="ContentTitle">
    <w:name w:val="Content Title"/>
    <w:basedOn w:val="a0"/>
    <w:rsid w:val="002D51AC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83E7B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BF1E96"/>
    <w:rPr>
      <w:sz w:val="18"/>
    </w:rPr>
  </w:style>
  <w:style w:type="paragraph" w:customStyle="1" w:styleId="ae">
    <w:name w:val="Комментарий"/>
    <w:basedOn w:val="a0"/>
    <w:next w:val="a0"/>
    <w:rsid w:val="00D9180D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qFormat/>
    <w:rsid w:val="008D413E"/>
    <w:rPr>
      <w:rFonts w:ascii="Calibri" w:eastAsia="MS Mincho" w:hAnsi="Calibri" w:cs="Arial"/>
      <w:sz w:val="22"/>
      <w:szCs w:val="22"/>
      <w:lang w:eastAsia="ja-JP"/>
    </w:rPr>
  </w:style>
  <w:style w:type="character" w:customStyle="1" w:styleId="af0">
    <w:name w:val="Без интервала Знак"/>
    <w:link w:val="af"/>
    <w:uiPriority w:val="1"/>
    <w:rsid w:val="008D413E"/>
    <w:rPr>
      <w:rFonts w:ascii="Calibri" w:eastAsia="MS Mincho" w:hAnsi="Calibri" w:cs="Arial"/>
      <w:sz w:val="22"/>
      <w:szCs w:val="22"/>
      <w:lang w:eastAsia="ja-JP"/>
    </w:rPr>
  </w:style>
  <w:style w:type="character" w:customStyle="1" w:styleId="10">
    <w:name w:val="Заголовок 1 Знак"/>
    <w:link w:val="1"/>
    <w:uiPriority w:val="9"/>
    <w:rsid w:val="00203C3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"/>
    <w:rsid w:val="005D316C"/>
    <w:rPr>
      <w:rFonts w:ascii="Arial" w:hAnsi="Arial"/>
      <w:b/>
      <w:sz w:val="19"/>
      <w:szCs w:val="22"/>
    </w:rPr>
  </w:style>
  <w:style w:type="paragraph" w:styleId="af1">
    <w:name w:val="List Paragraph"/>
    <w:aliases w:val="Абзац с отступом,Начало абзаца"/>
    <w:basedOn w:val="a0"/>
    <w:link w:val="af2"/>
    <w:uiPriority w:val="34"/>
    <w:qFormat/>
    <w:rsid w:val="000215C2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Абзац с отступом Знак,Начало абзаца Знак"/>
    <w:link w:val="af1"/>
    <w:uiPriority w:val="34"/>
    <w:rsid w:val="000215C2"/>
    <w:rPr>
      <w:rFonts w:ascii="Arial" w:eastAsia="Calibri" w:hAnsi="Arial" w:cs="Arial"/>
      <w:sz w:val="18"/>
      <w:szCs w:val="18"/>
      <w:lang w:eastAsia="de-DE"/>
    </w:rPr>
  </w:style>
  <w:style w:type="paragraph" w:styleId="af3">
    <w:name w:val="TOC Heading"/>
    <w:basedOn w:val="1"/>
    <w:next w:val="a0"/>
    <w:uiPriority w:val="39"/>
    <w:unhideWhenUsed/>
    <w:qFormat/>
    <w:rsid w:val="00BE1EE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en-US" w:eastAsia="en-US"/>
    </w:rPr>
  </w:style>
  <w:style w:type="paragraph" w:customStyle="1" w:styleId="APEXregulartext">
    <w:name w:val="APEX regular text"/>
    <w:qFormat/>
    <w:rsid w:val="00920C66"/>
    <w:pPr>
      <w:spacing w:line="360" w:lineRule="auto"/>
      <w:ind w:firstLine="709"/>
      <w:jc w:val="both"/>
    </w:pPr>
    <w:rPr>
      <w:rFonts w:ascii="Arial" w:hAnsi="Arial"/>
      <w:bCs/>
      <w:noProof/>
      <w:sz w:val="18"/>
      <w:lang w:val="ru-RU" w:eastAsia="de-DE"/>
    </w:rPr>
  </w:style>
  <w:style w:type="paragraph" w:styleId="af4">
    <w:name w:val="Balloon Text"/>
    <w:basedOn w:val="a0"/>
    <w:link w:val="af5"/>
    <w:rsid w:val="008D53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8D5301"/>
    <w:rPr>
      <w:rFonts w:ascii="Tahoma" w:hAnsi="Tahoma" w:cs="Tahoma"/>
      <w:sz w:val="16"/>
      <w:szCs w:val="16"/>
      <w:lang w:val="ru-RU" w:eastAsia="ru-RU"/>
    </w:rPr>
  </w:style>
  <w:style w:type="paragraph" w:customStyle="1" w:styleId="APEXtable">
    <w:name w:val="APEX table"/>
    <w:qFormat/>
    <w:rsid w:val="00920C66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val="ru-RU"/>
    </w:rPr>
  </w:style>
  <w:style w:type="paragraph" w:customStyle="1" w:styleId="APEXpartheaderEXCL">
    <w:name w:val="APEX part header EXCL"/>
    <w:qFormat/>
    <w:rsid w:val="006A1A23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  <w:lang w:val="ru-RU" w:eastAsia="ru-RU"/>
    </w:rPr>
  </w:style>
  <w:style w:type="paragraph" w:styleId="a">
    <w:name w:val="List Bullet"/>
    <w:aliases w:val="Маркированный список Знак"/>
    <w:basedOn w:val="a0"/>
    <w:locked/>
    <w:rsid w:val="000D6545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0"/>
    <w:link w:val="af7"/>
    <w:uiPriority w:val="99"/>
    <w:locked/>
    <w:rsid w:val="000D6545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rsid w:val="000D6545"/>
    <w:rPr>
      <w:lang w:val="ru-RU" w:eastAsia="ru-RU"/>
    </w:rPr>
  </w:style>
  <w:style w:type="paragraph" w:styleId="af8">
    <w:name w:val="Title"/>
    <w:basedOn w:val="a0"/>
    <w:link w:val="af9"/>
    <w:locked/>
    <w:rsid w:val="002B6AF7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2B6AF7"/>
    <w:rPr>
      <w:rFonts w:ascii="Arial" w:hAnsi="Arial"/>
      <w:b/>
      <w:bCs/>
      <w:color w:val="000000"/>
      <w:sz w:val="40"/>
      <w:szCs w:val="40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2B6AF7"/>
    <w:pPr>
      <w:numPr>
        <w:numId w:val="6"/>
      </w:numPr>
    </w:pPr>
  </w:style>
  <w:style w:type="paragraph" w:customStyle="1" w:styleId="APEXpartheaderINCL">
    <w:name w:val="APEX part header INCL"/>
    <w:basedOn w:val="APEXpartheaderEXCL"/>
    <w:qFormat/>
    <w:rsid w:val="006A1A23"/>
    <w:pPr>
      <w:outlineLvl w:val="0"/>
    </w:pPr>
  </w:style>
  <w:style w:type="character" w:styleId="afa">
    <w:name w:val="Emphasis"/>
    <w:qFormat/>
    <w:locked/>
    <w:rsid w:val="00703C8B"/>
    <w:rPr>
      <w:i/>
      <w:iCs/>
    </w:rPr>
  </w:style>
  <w:style w:type="character" w:customStyle="1" w:styleId="afb">
    <w:name w:val="Основной текст_"/>
    <w:link w:val="50"/>
    <w:rsid w:val="0043110D"/>
    <w:rPr>
      <w:sz w:val="26"/>
      <w:szCs w:val="26"/>
      <w:shd w:val="clear" w:color="auto" w:fill="FFFFFF"/>
    </w:rPr>
  </w:style>
  <w:style w:type="paragraph" w:customStyle="1" w:styleId="50">
    <w:name w:val="Основной текст5"/>
    <w:basedOn w:val="a0"/>
    <w:link w:val="afb"/>
    <w:rsid w:val="0043110D"/>
    <w:pPr>
      <w:widowControl w:val="0"/>
      <w:shd w:val="clear" w:color="auto" w:fill="FFFFFF"/>
      <w:spacing w:before="60" w:line="322" w:lineRule="exact"/>
      <w:ind w:hanging="340"/>
      <w:jc w:val="both"/>
    </w:pPr>
    <w:rPr>
      <w:rFonts w:ascii="Times New Roman" w:hAnsi="Times New Roman"/>
      <w:sz w:val="26"/>
      <w:szCs w:val="26"/>
    </w:rPr>
  </w:style>
  <w:style w:type="character" w:styleId="afc">
    <w:name w:val="annotation reference"/>
    <w:uiPriority w:val="99"/>
    <w:unhideWhenUsed/>
    <w:locked/>
    <w:rsid w:val="007C05BC"/>
    <w:rPr>
      <w:sz w:val="16"/>
      <w:szCs w:val="16"/>
    </w:rPr>
  </w:style>
  <w:style w:type="paragraph" w:customStyle="1" w:styleId="13">
    <w:name w:val="Заголовок1"/>
    <w:basedOn w:val="a0"/>
    <w:rsid w:val="007C05BC"/>
    <w:pPr>
      <w:spacing w:line="240" w:lineRule="auto"/>
      <w:jc w:val="center"/>
    </w:pPr>
    <w:rPr>
      <w:rFonts w:ascii="Times New Roman" w:hAnsi="Times New Roman"/>
      <w:sz w:val="28"/>
    </w:rPr>
  </w:style>
  <w:style w:type="paragraph" w:customStyle="1" w:styleId="APEX4">
    <w:name w:val="APEX Таблица"/>
    <w:basedOn w:val="a0"/>
    <w:link w:val="APEX5"/>
    <w:qFormat/>
    <w:rsid w:val="00476964"/>
    <w:pPr>
      <w:spacing w:line="240" w:lineRule="auto"/>
      <w:ind w:left="57" w:right="57"/>
    </w:pPr>
    <w:rPr>
      <w:rFonts w:ascii="PT Sans" w:hAnsi="PT Sans"/>
      <w:sz w:val="22"/>
      <w:szCs w:val="22"/>
    </w:rPr>
  </w:style>
  <w:style w:type="paragraph" w:customStyle="1" w:styleId="APEX-">
    <w:name w:val="APEX Таблица - заголовок"/>
    <w:basedOn w:val="APEX4"/>
    <w:link w:val="APEX-0"/>
    <w:qFormat/>
    <w:rsid w:val="00476964"/>
    <w:pPr>
      <w:jc w:val="center"/>
    </w:pPr>
    <w:rPr>
      <w:caps/>
    </w:rPr>
  </w:style>
  <w:style w:type="character" w:customStyle="1" w:styleId="APEX5">
    <w:name w:val="APEX Таблица Знак"/>
    <w:link w:val="APEX4"/>
    <w:rsid w:val="00476964"/>
    <w:rPr>
      <w:rFonts w:ascii="PT Sans" w:hAnsi="PT Sans"/>
      <w:sz w:val="22"/>
      <w:szCs w:val="22"/>
      <w:lang w:val="ru-RU" w:eastAsia="ru-RU"/>
    </w:rPr>
  </w:style>
  <w:style w:type="paragraph" w:customStyle="1" w:styleId="APEX6">
    <w:name w:val="APEX Заголовок большой"/>
    <w:basedOn w:val="APEX3"/>
    <w:link w:val="APEX7"/>
    <w:rsid w:val="002700B4"/>
    <w:pPr>
      <w:ind w:firstLine="170"/>
      <w:outlineLvl w:val="0"/>
    </w:pPr>
  </w:style>
  <w:style w:type="character" w:customStyle="1" w:styleId="APEX-0">
    <w:name w:val="APEX Таблица - заголовок Знак"/>
    <w:link w:val="APEX-"/>
    <w:rsid w:val="00476964"/>
    <w:rPr>
      <w:rFonts w:ascii="PT Sans" w:hAnsi="PT Sans"/>
      <w:caps/>
      <w:sz w:val="22"/>
      <w:szCs w:val="22"/>
      <w:lang w:val="ru-RU" w:eastAsia="ru-RU"/>
    </w:rPr>
  </w:style>
  <w:style w:type="character" w:customStyle="1" w:styleId="APEX7">
    <w:name w:val="APEX Заголовок большой Знак"/>
    <w:link w:val="APEX6"/>
    <w:rsid w:val="002700B4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Bilfingerregulartext">
    <w:name w:val="Bilfinger regular text"/>
    <w:link w:val="Bilfingerregulartext0"/>
    <w:rsid w:val="00476964"/>
    <w:pPr>
      <w:spacing w:line="360" w:lineRule="auto"/>
      <w:ind w:firstLine="709"/>
      <w:jc w:val="both"/>
    </w:pPr>
    <w:rPr>
      <w:rFonts w:ascii="Arial" w:hAnsi="Arial"/>
      <w:bCs/>
      <w:noProof/>
      <w:sz w:val="18"/>
      <w:lang w:val="ru-RU" w:eastAsia="de-DE"/>
    </w:rPr>
  </w:style>
  <w:style w:type="paragraph" w:customStyle="1" w:styleId="APEX11">
    <w:name w:val="APEX Штамп 11"/>
    <w:link w:val="APEX110"/>
    <w:qFormat/>
    <w:rsid w:val="00476964"/>
    <w:pPr>
      <w:jc w:val="center"/>
    </w:pPr>
    <w:rPr>
      <w:rFonts w:ascii="PT Sans Narrow" w:hAnsi="PT Sans Narrow"/>
      <w:sz w:val="22"/>
      <w:szCs w:val="22"/>
      <w:lang w:val="ru-RU" w:eastAsia="ru-RU"/>
    </w:rPr>
  </w:style>
  <w:style w:type="paragraph" w:customStyle="1" w:styleId="APEX16">
    <w:name w:val="APEX Штамп 16"/>
    <w:basedOn w:val="APEX11"/>
    <w:link w:val="APEX160"/>
    <w:qFormat/>
    <w:rsid w:val="00476964"/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476964"/>
    <w:rPr>
      <w:rFonts w:ascii="Arial" w:hAnsi="Arial"/>
      <w:sz w:val="18"/>
      <w:szCs w:val="24"/>
      <w:lang w:val="ru-RU" w:eastAsia="ru-RU"/>
    </w:rPr>
  </w:style>
  <w:style w:type="character" w:customStyle="1" w:styleId="APEX110">
    <w:name w:val="APEX Штамп 11 Знак"/>
    <w:link w:val="APEX11"/>
    <w:rsid w:val="00476964"/>
    <w:rPr>
      <w:rFonts w:ascii="PT Sans Narrow" w:hAnsi="PT Sans Narrow"/>
      <w:sz w:val="22"/>
      <w:szCs w:val="22"/>
      <w:lang w:val="ru-RU" w:eastAsia="ru-RU"/>
    </w:rPr>
  </w:style>
  <w:style w:type="character" w:customStyle="1" w:styleId="APEX160">
    <w:name w:val="APEX Штамп 16 Знак"/>
    <w:link w:val="APEX16"/>
    <w:rsid w:val="00476964"/>
    <w:rPr>
      <w:rFonts w:ascii="PT Sans Narrow" w:hAnsi="PT Sans Narrow"/>
      <w:sz w:val="32"/>
      <w:szCs w:val="32"/>
      <w:lang w:eastAsia="ru-RU"/>
    </w:rPr>
  </w:style>
  <w:style w:type="character" w:customStyle="1" w:styleId="a8">
    <w:name w:val="Нижний колонтитул Знак"/>
    <w:link w:val="a7"/>
    <w:rsid w:val="00476964"/>
    <w:rPr>
      <w:rFonts w:ascii="Arial" w:hAnsi="Arial"/>
      <w:sz w:val="19"/>
      <w:szCs w:val="24"/>
      <w:lang w:val="ru-RU" w:eastAsia="ru-RU"/>
    </w:rPr>
  </w:style>
  <w:style w:type="paragraph" w:customStyle="1" w:styleId="APEX">
    <w:name w:val="APEX Заголовок нумерация"/>
    <w:next w:val="APEX0"/>
    <w:link w:val="APEX8"/>
    <w:qFormat/>
    <w:rsid w:val="000D05C2"/>
    <w:pPr>
      <w:numPr>
        <w:numId w:val="7"/>
      </w:numPr>
      <w:outlineLvl w:val="0"/>
    </w:pPr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0">
    <w:name w:val="APEX Поднумерация"/>
    <w:basedOn w:val="APEX"/>
    <w:next w:val="APEX9"/>
    <w:link w:val="APEXa"/>
    <w:qFormat/>
    <w:rsid w:val="0033066F"/>
    <w:pPr>
      <w:numPr>
        <w:ilvl w:val="1"/>
      </w:numPr>
      <w:spacing w:before="320" w:after="120"/>
      <w:ind w:left="993" w:hanging="567"/>
      <w:outlineLvl w:val="1"/>
    </w:pPr>
  </w:style>
  <w:style w:type="character" w:customStyle="1" w:styleId="APEX8">
    <w:name w:val="APEX Заголовок нумерация Знак"/>
    <w:link w:val="APEX"/>
    <w:rsid w:val="000D05C2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9">
    <w:name w:val="APEX Обычный текст"/>
    <w:link w:val="APEXb"/>
    <w:qFormat/>
    <w:rsid w:val="00515AF7"/>
    <w:pPr>
      <w:spacing w:before="120"/>
      <w:ind w:left="397" w:right="113"/>
      <w:jc w:val="both"/>
    </w:pPr>
    <w:rPr>
      <w:rFonts w:ascii="PT Sans" w:hAnsi="PT Sans"/>
      <w:bCs/>
      <w:noProof/>
      <w:sz w:val="22"/>
      <w:szCs w:val="22"/>
      <w:lang w:val="ru-RU"/>
    </w:rPr>
  </w:style>
  <w:style w:type="character" w:customStyle="1" w:styleId="APEXa">
    <w:name w:val="APEX Поднумерация Знак"/>
    <w:basedOn w:val="APEX8"/>
    <w:link w:val="APEX0"/>
    <w:rsid w:val="0033066F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1">
    <w:name w:val="APEX перечень"/>
    <w:basedOn w:val="APEX9"/>
    <w:next w:val="APEX9"/>
    <w:link w:val="APEXc"/>
    <w:qFormat/>
    <w:rsid w:val="00476964"/>
    <w:pPr>
      <w:numPr>
        <w:numId w:val="8"/>
      </w:numPr>
      <w:tabs>
        <w:tab w:val="num" w:pos="148"/>
      </w:tabs>
      <w:spacing w:after="120"/>
      <w:ind w:left="397" w:firstLine="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476964"/>
    <w:rPr>
      <w:rFonts w:ascii="Arial" w:hAnsi="Arial"/>
      <w:bCs/>
      <w:noProof/>
      <w:sz w:val="18"/>
      <w:lang w:val="ru-RU" w:eastAsia="de-DE"/>
    </w:rPr>
  </w:style>
  <w:style w:type="character" w:customStyle="1" w:styleId="APEXb">
    <w:name w:val="APEX Обычный текст Знак"/>
    <w:link w:val="APEX9"/>
    <w:rsid w:val="00515AF7"/>
    <w:rPr>
      <w:rFonts w:ascii="PT Sans" w:hAnsi="PT Sans"/>
      <w:bCs/>
      <w:noProof/>
      <w:sz w:val="22"/>
      <w:szCs w:val="22"/>
      <w:lang w:val="ru-RU"/>
    </w:rPr>
  </w:style>
  <w:style w:type="paragraph" w:customStyle="1" w:styleId="APEX3">
    <w:name w:val="APEX Содержание"/>
    <w:basedOn w:val="APEX9"/>
    <w:link w:val="APEXd"/>
    <w:qFormat/>
    <w:rsid w:val="002700B4"/>
    <w:pPr>
      <w:tabs>
        <w:tab w:val="left" w:pos="0"/>
        <w:tab w:val="left" w:leader="dot" w:pos="570"/>
        <w:tab w:val="left" w:pos="950"/>
        <w:tab w:val="right" w:pos="9627"/>
      </w:tabs>
      <w:spacing w:line="312" w:lineRule="auto"/>
      <w:jc w:val="left"/>
    </w:pPr>
    <w:rPr>
      <w:caps/>
      <w:lang w:eastAsia="de-DE"/>
    </w:rPr>
  </w:style>
  <w:style w:type="character" w:customStyle="1" w:styleId="APEXd">
    <w:name w:val="APEX Содержание Знак"/>
    <w:link w:val="APEX3"/>
    <w:rsid w:val="002700B4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-1">
    <w:name w:val="APEX Таблица - текст с полями"/>
    <w:basedOn w:val="APEX4"/>
    <w:link w:val="APEX-2"/>
    <w:qFormat/>
    <w:rsid w:val="00476964"/>
    <w:pPr>
      <w:spacing w:before="240" w:after="240"/>
    </w:pPr>
  </w:style>
  <w:style w:type="character" w:customStyle="1" w:styleId="APEX-2">
    <w:name w:val="APEX Таблица - текст с полями Знак"/>
    <w:basedOn w:val="APEX5"/>
    <w:link w:val="APEX-1"/>
    <w:rsid w:val="00476964"/>
    <w:rPr>
      <w:rFonts w:ascii="PT Sans" w:hAnsi="PT Sans"/>
      <w:sz w:val="22"/>
      <w:szCs w:val="22"/>
      <w:lang w:val="ru-RU" w:eastAsia="ru-RU"/>
    </w:rPr>
  </w:style>
  <w:style w:type="paragraph" w:customStyle="1" w:styleId="1400">
    <w:name w:val="1400"/>
    <w:basedOn w:val="a0"/>
    <w:rsid w:val="00476964"/>
    <w:pPr>
      <w:autoSpaceDE w:val="0"/>
      <w:autoSpaceDN w:val="0"/>
      <w:spacing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APEX2">
    <w:name w:val="APEX Подподнумерация"/>
    <w:basedOn w:val="APEX0"/>
    <w:qFormat/>
    <w:rsid w:val="000D05C2"/>
    <w:pPr>
      <w:numPr>
        <w:ilvl w:val="2"/>
        <w:numId w:val="9"/>
      </w:numPr>
      <w:ind w:left="1480"/>
      <w:outlineLvl w:val="2"/>
    </w:pPr>
  </w:style>
  <w:style w:type="paragraph" w:styleId="51">
    <w:name w:val="toc 5"/>
    <w:basedOn w:val="a0"/>
    <w:next w:val="a0"/>
    <w:autoRedefine/>
    <w:locked/>
    <w:rsid w:val="000D05C2"/>
    <w:pPr>
      <w:ind w:left="760"/>
    </w:pPr>
    <w:rPr>
      <w:rFonts w:asciiTheme="minorHAnsi" w:hAnsiTheme="minorHAnsi" w:cstheme="minorHAnsi"/>
      <w:sz w:val="20"/>
      <w:szCs w:val="20"/>
    </w:rPr>
  </w:style>
  <w:style w:type="paragraph" w:styleId="60">
    <w:name w:val="toc 6"/>
    <w:basedOn w:val="a0"/>
    <w:next w:val="a0"/>
    <w:autoRedefine/>
    <w:locked/>
    <w:rsid w:val="000D05C2"/>
    <w:pPr>
      <w:ind w:left="950"/>
    </w:pPr>
    <w:rPr>
      <w:rFonts w:asciiTheme="minorHAnsi" w:hAnsiTheme="minorHAnsi" w:cstheme="minorHAnsi"/>
      <w:sz w:val="20"/>
      <w:szCs w:val="20"/>
    </w:rPr>
  </w:style>
  <w:style w:type="paragraph" w:styleId="70">
    <w:name w:val="toc 7"/>
    <w:basedOn w:val="a0"/>
    <w:next w:val="a0"/>
    <w:autoRedefine/>
    <w:locked/>
    <w:rsid w:val="000D05C2"/>
    <w:pPr>
      <w:ind w:left="1140"/>
    </w:pPr>
    <w:rPr>
      <w:rFonts w:asciiTheme="minorHAnsi" w:hAnsiTheme="minorHAnsi" w:cstheme="minorHAnsi"/>
      <w:sz w:val="20"/>
      <w:szCs w:val="20"/>
    </w:rPr>
  </w:style>
  <w:style w:type="paragraph" w:styleId="80">
    <w:name w:val="toc 8"/>
    <w:basedOn w:val="a0"/>
    <w:next w:val="a0"/>
    <w:autoRedefine/>
    <w:locked/>
    <w:rsid w:val="000D05C2"/>
    <w:pPr>
      <w:ind w:left="1330"/>
    </w:pPr>
    <w:rPr>
      <w:rFonts w:asciiTheme="minorHAnsi" w:hAnsiTheme="minorHAnsi" w:cstheme="minorHAnsi"/>
      <w:sz w:val="20"/>
      <w:szCs w:val="20"/>
    </w:rPr>
  </w:style>
  <w:style w:type="paragraph" w:styleId="90">
    <w:name w:val="toc 9"/>
    <w:basedOn w:val="a0"/>
    <w:next w:val="a0"/>
    <w:autoRedefine/>
    <w:locked/>
    <w:rsid w:val="000D05C2"/>
    <w:pPr>
      <w:ind w:left="1520"/>
    </w:pPr>
    <w:rPr>
      <w:rFonts w:asciiTheme="minorHAnsi" w:hAnsiTheme="minorHAnsi" w:cstheme="minorHAnsi"/>
      <w:sz w:val="20"/>
      <w:szCs w:val="20"/>
    </w:rPr>
  </w:style>
  <w:style w:type="paragraph" w:customStyle="1" w:styleId="Normal1">
    <w:name w:val="Normal1"/>
    <w:rsid w:val="00B05FD3"/>
    <w:pPr>
      <w:widowControl w:val="0"/>
    </w:pPr>
    <w:rPr>
      <w:color w:val="000000"/>
      <w:lang w:eastAsia="ru-RU"/>
    </w:rPr>
  </w:style>
  <w:style w:type="paragraph" w:customStyle="1" w:styleId="APEXe">
    <w:name w:val="APEX Заголовок Поднумерация"/>
    <w:basedOn w:val="APEX"/>
    <w:next w:val="APEX9"/>
    <w:qFormat/>
    <w:rsid w:val="00D822D2"/>
    <w:pPr>
      <w:numPr>
        <w:numId w:val="0"/>
      </w:numPr>
      <w:spacing w:before="320" w:after="120"/>
      <w:ind w:left="858" w:right="397" w:hanging="432"/>
    </w:pPr>
    <w:rPr>
      <w:rFonts w:eastAsia="Calibri"/>
      <w:bCs w:val="0"/>
      <w:noProof w:val="0"/>
      <w:lang w:eastAsia="en-US"/>
    </w:rPr>
  </w:style>
  <w:style w:type="character" w:customStyle="1" w:styleId="APEXc">
    <w:name w:val="APEX перечень Знак"/>
    <w:link w:val="APEX1"/>
    <w:rsid w:val="00D822D2"/>
    <w:rPr>
      <w:rFonts w:ascii="PT Sans" w:eastAsia="Calibri" w:hAnsi="PT Sans"/>
      <w:bCs/>
      <w:noProof/>
      <w:sz w:val="22"/>
      <w:szCs w:val="22"/>
      <w:lang w:val="ru-RU"/>
    </w:rPr>
  </w:style>
  <w:style w:type="paragraph" w:customStyle="1" w:styleId="BilfingerHeadingProekt1">
    <w:name w:val="Bilfinger Heading Proekt 1"/>
    <w:basedOn w:val="PROEKTtext"/>
    <w:next w:val="PROEKTtext"/>
    <w:rsid w:val="00680677"/>
    <w:pPr>
      <w:widowControl w:val="0"/>
      <w:tabs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680677"/>
    <w:pPr>
      <w:keepNext/>
      <w:tabs>
        <w:tab w:val="num" w:pos="436"/>
      </w:tabs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680677"/>
    <w:pPr>
      <w:keepNext/>
      <w:tabs>
        <w:tab w:val="num" w:pos="74"/>
      </w:tabs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fontstyle01">
    <w:name w:val="fontstyle01"/>
    <w:basedOn w:val="a2"/>
    <w:rsid w:val="00D27CD6"/>
    <w:rPr>
      <w:rFonts w:ascii="PT Sans" w:hAnsi="PT Sans" w:hint="default"/>
      <w:b w:val="0"/>
      <w:bCs w:val="0"/>
      <w:i w:val="0"/>
      <w:iCs w:val="0"/>
      <w:color w:val="000000"/>
      <w:sz w:val="22"/>
      <w:szCs w:val="22"/>
    </w:rPr>
  </w:style>
  <w:style w:type="paragraph" w:styleId="afd">
    <w:name w:val="annotation subject"/>
    <w:basedOn w:val="af6"/>
    <w:next w:val="af6"/>
    <w:link w:val="afe"/>
    <w:locked/>
    <w:rsid w:val="000A4857"/>
    <w:rPr>
      <w:rFonts w:ascii="Arial" w:hAnsi="Arial"/>
      <w:b/>
      <w:bCs/>
    </w:rPr>
  </w:style>
  <w:style w:type="character" w:customStyle="1" w:styleId="afe">
    <w:name w:val="Тема примечания Знак"/>
    <w:basedOn w:val="af7"/>
    <w:link w:val="afd"/>
    <w:rsid w:val="000A4857"/>
    <w:rPr>
      <w:rFonts w:ascii="Arial" w:hAnsi="Arial"/>
      <w:b/>
      <w:bCs/>
      <w:lang w:val="ru-RU" w:eastAsia="ru-RU"/>
    </w:rPr>
  </w:style>
  <w:style w:type="paragraph" w:styleId="aff">
    <w:name w:val="endnote text"/>
    <w:basedOn w:val="a0"/>
    <w:link w:val="aff0"/>
    <w:locked/>
    <w:rsid w:val="000A4857"/>
    <w:pPr>
      <w:spacing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2"/>
    <w:link w:val="aff"/>
    <w:rsid w:val="000A4857"/>
    <w:rPr>
      <w:rFonts w:ascii="Arial" w:hAnsi="Arial"/>
      <w:lang w:val="ru-RU" w:eastAsia="ru-RU"/>
    </w:rPr>
  </w:style>
  <w:style w:type="character" w:styleId="aff1">
    <w:name w:val="endnote reference"/>
    <w:basedOn w:val="a2"/>
    <w:locked/>
    <w:rsid w:val="000A4857"/>
    <w:rPr>
      <w:vertAlign w:val="superscript"/>
    </w:rPr>
  </w:style>
  <w:style w:type="character" w:customStyle="1" w:styleId="fontstyle21">
    <w:name w:val="fontstyle21"/>
    <w:basedOn w:val="a2"/>
    <w:rsid w:val="00AE1B17"/>
    <w:rPr>
      <w:rFonts w:ascii="PT Sans Narrow" w:hAnsi="PT Sans 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PEXf">
    <w:name w:val="APEX Перечень маркировочный"/>
    <w:basedOn w:val="APEX9"/>
    <w:next w:val="APEX9"/>
    <w:link w:val="APEXf0"/>
    <w:qFormat/>
    <w:rsid w:val="00021A33"/>
    <w:pPr>
      <w:spacing w:after="120" w:line="360" w:lineRule="auto"/>
      <w:ind w:left="1134" w:right="0" w:hanging="567"/>
      <w:contextualSpacing/>
    </w:pPr>
    <w:rPr>
      <w:rFonts w:eastAsia="Calibri"/>
      <w:noProof w:val="0"/>
      <w:lang w:eastAsia="de-DE"/>
    </w:rPr>
  </w:style>
  <w:style w:type="character" w:customStyle="1" w:styleId="APEXf0">
    <w:name w:val="APEX Перечень маркировочный Знак"/>
    <w:link w:val="APEXf"/>
    <w:rsid w:val="00021A33"/>
    <w:rPr>
      <w:rFonts w:ascii="PT Sans" w:eastAsia="Calibri" w:hAnsi="PT Sans"/>
      <w:bCs/>
      <w:sz w:val="22"/>
      <w:szCs w:val="22"/>
      <w:lang w:val="ru-RU" w:eastAsia="de-DE"/>
    </w:rPr>
  </w:style>
  <w:style w:type="paragraph" w:styleId="aff2">
    <w:name w:val="Normal (Web)"/>
    <w:basedOn w:val="a0"/>
    <w:uiPriority w:val="99"/>
    <w:unhideWhenUsed/>
    <w:locked/>
    <w:rsid w:val="00E8600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APEXf1">
    <w:name w:val="APEX Заголовок поднумерация"/>
    <w:basedOn w:val="APEX"/>
    <w:next w:val="APEX9"/>
    <w:qFormat/>
    <w:rsid w:val="00787BEA"/>
    <w:pPr>
      <w:numPr>
        <w:numId w:val="0"/>
      </w:numPr>
      <w:spacing w:before="320" w:after="120" w:line="360" w:lineRule="auto"/>
      <w:ind w:left="567" w:hanging="567"/>
      <w:outlineLvl w:val="1"/>
    </w:pPr>
    <w:rPr>
      <w:rFonts w:eastAsia="Calibri"/>
      <w:bCs w:val="0"/>
      <w:noProof w:val="0"/>
      <w:lang w:eastAsia="en-US"/>
    </w:rPr>
  </w:style>
  <w:style w:type="paragraph" w:customStyle="1" w:styleId="TableParagraph">
    <w:name w:val="Table Paragraph"/>
    <w:basedOn w:val="a0"/>
    <w:uiPriority w:val="1"/>
    <w:qFormat/>
    <w:rsid w:val="000E582E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78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3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7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0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8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2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7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80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ub\bim$\01_Published\03_Templates\MsOffice\&#1054;&#1055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04E63-4407-4E12-901B-7B40C0F63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ОПЗ</Template>
  <TotalTime>150</TotalTime>
  <Pages>23</Pages>
  <Words>4994</Words>
  <Characters>35196</Characters>
  <Application>Microsoft Office Word</Application>
  <DocSecurity>0</DocSecurity>
  <Lines>293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Этот текст приведен здесь для настройки шаблона</vt:lpstr>
      <vt:lpstr>Этот текст приведен здесь для настройки шаблона</vt:lpstr>
    </vt:vector>
  </TitlesOfParts>
  <Company>org</Company>
  <LinksUpToDate>false</LinksUpToDate>
  <CharactersWithSpaces>40110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Этот текст приведен здесь для настройки шаблона</dc:title>
  <dc:subject/>
  <dc:creator>Polyakov Ilya</dc:creator>
  <cp:keywords/>
  <dc:description/>
  <cp:lastModifiedBy>Yakovleva Inna</cp:lastModifiedBy>
  <cp:revision>14</cp:revision>
  <cp:lastPrinted>2022-08-04T10:03:00Z</cp:lastPrinted>
  <dcterms:created xsi:type="dcterms:W3CDTF">2022-07-11T14:25:00Z</dcterms:created>
  <dcterms:modified xsi:type="dcterms:W3CDTF">2022-08-05T09:51:00Z</dcterms:modified>
</cp:coreProperties>
</file>